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4805CE39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r w:rsidR="00DE0F9A">
        <w:rPr>
          <w:b/>
          <w:sz w:val="22"/>
          <w:szCs w:val="22"/>
          <w:u w:val="single"/>
        </w:rPr>
        <w:t>TEB</w:t>
      </w:r>
      <w:r w:rsidR="007E45E2">
        <w:rPr>
          <w:b/>
          <w:sz w:val="22"/>
          <w:szCs w:val="22"/>
          <w:u w:val="single"/>
        </w:rPr>
        <w:t>/UTB</w:t>
      </w:r>
      <w:r w:rsidR="00DE0F9A">
        <w:rPr>
          <w:b/>
          <w:sz w:val="22"/>
          <w:szCs w:val="22"/>
          <w:u w:val="single"/>
        </w:rPr>
        <w:t xml:space="preserve"> </w:t>
      </w:r>
      <w:proofErr w:type="spellStart"/>
      <w:r w:rsidR="00DE0F9A">
        <w:rPr>
          <w:b/>
          <w:sz w:val="22"/>
          <w:szCs w:val="22"/>
          <w:u w:val="single"/>
        </w:rPr>
        <w:t>Det</w:t>
      </w:r>
      <w:proofErr w:type="spellEnd"/>
      <w:r w:rsidR="00DE0F9A">
        <w:rPr>
          <w:b/>
          <w:sz w:val="22"/>
          <w:szCs w:val="22"/>
          <w:u w:val="single"/>
        </w:rPr>
        <w:t xml:space="preserve"> </w:t>
      </w:r>
      <w:proofErr w:type="gramStart"/>
      <w:r w:rsidR="00DE0F9A">
        <w:rPr>
          <w:b/>
          <w:sz w:val="22"/>
          <w:szCs w:val="22"/>
          <w:u w:val="single"/>
        </w:rPr>
        <w:t>EVERE</w:t>
      </w:r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7E45E2">
        <w:rPr>
          <w:b/>
          <w:sz w:val="22"/>
          <w:szCs w:val="22"/>
          <w:u w:val="single"/>
        </w:rPr>
        <w:t>8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495D9329" w:rsidR="009474ED" w:rsidRPr="009E27D7" w:rsidRDefault="00DE0F9A" w:rsidP="00A734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TEB </w:t>
            </w:r>
            <w:proofErr w:type="spellStart"/>
            <w:r>
              <w:rPr>
                <w:sz w:val="22"/>
                <w:szCs w:val="22"/>
              </w:rPr>
              <w:t>Det</w:t>
            </w:r>
            <w:proofErr w:type="spellEnd"/>
            <w:r>
              <w:rPr>
                <w:sz w:val="22"/>
                <w:szCs w:val="22"/>
              </w:rPr>
              <w:t xml:space="preserve"> EVERE</w:t>
            </w:r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09495B" w14:paraId="59C6763C" w14:textId="77777777" w:rsidTr="0009495B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C6763A" w14:textId="77777777" w:rsidR="009474ED" w:rsidRPr="009E27D7" w:rsidRDefault="009474ED" w:rsidP="00D70459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1DB4A6A3" w:rsidR="009474ED" w:rsidRPr="00D70459" w:rsidRDefault="00E73719" w:rsidP="00DE0F9A">
            <w:pPr>
              <w:tabs>
                <w:tab w:val="left" w:pos="850"/>
              </w:tabs>
              <w:rPr>
                <w:sz w:val="22"/>
                <w:szCs w:val="22"/>
                <w:lang w:val="en-US"/>
              </w:rPr>
            </w:pPr>
            <w:r w:rsidRPr="00D70459">
              <w:rPr>
                <w:sz w:val="22"/>
                <w:szCs w:val="22"/>
                <w:lang w:val="en-US"/>
              </w:rPr>
              <w:t>9-6321-</w:t>
            </w:r>
            <w:r w:rsidR="00DE0F9A" w:rsidRPr="00D70459">
              <w:rPr>
                <w:sz w:val="22"/>
                <w:szCs w:val="22"/>
                <w:lang w:val="en-US"/>
              </w:rPr>
              <w:t>11080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19D37B9B" w:rsidR="009474ED" w:rsidRPr="009E27D7" w:rsidRDefault="003E3258" w:rsidP="009474E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9-6321-10415</w:t>
            </w:r>
          </w:p>
        </w:tc>
      </w:tr>
    </w:tbl>
    <w:p w14:paraId="59C67640" w14:textId="77777777" w:rsidR="009B3A48" w:rsidRDefault="009B3A48" w:rsidP="000325A1">
      <w:pPr>
        <w:ind w:left="1260"/>
        <w:rPr>
          <w:sz w:val="22"/>
          <w:szCs w:val="22"/>
        </w:rPr>
      </w:pPr>
    </w:p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4FC123BC" w:rsidR="00A20851" w:rsidRPr="009358F1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Administratie, geestelijke arbeid (</w:t>
      </w:r>
      <w:proofErr w:type="gramStart"/>
      <w:r>
        <w:rPr>
          <w:color w:val="000000" w:themeColor="text1"/>
          <w:sz w:val="22"/>
          <w:szCs w:val="22"/>
        </w:rPr>
        <w:t>studie bureau</w:t>
      </w:r>
      <w:proofErr w:type="gramEnd"/>
      <w:r>
        <w:rPr>
          <w:color w:val="000000" w:themeColor="text1"/>
          <w:sz w:val="22"/>
          <w:szCs w:val="22"/>
        </w:rPr>
        <w:t>), bedienden, beeldschermwerk</w:t>
      </w:r>
    </w:p>
    <w:p w14:paraId="59C67646" w14:textId="5DDCB1F7" w:rsidR="00A20851" w:rsidRDefault="00DE0F9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Chauffeur</w:t>
      </w:r>
      <w:r w:rsidR="00685F27">
        <w:rPr>
          <w:color w:val="000000" w:themeColor="text1"/>
          <w:sz w:val="22"/>
          <w:szCs w:val="22"/>
        </w:rPr>
        <w:t xml:space="preserve"> lichte en zware voertuigen</w:t>
      </w:r>
    </w:p>
    <w:p w14:paraId="76A426AC" w14:textId="40651A0D" w:rsidR="00685F27" w:rsidRPr="00F44EEC" w:rsidRDefault="00D70459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Opslag, behandeling, transport of distributie van grote hoeveelheden gevaarlijke producten (licht ontvlambaar, toxisch, </w:t>
      </w:r>
      <w:proofErr w:type="gramStart"/>
      <w:r>
        <w:rPr>
          <w:color w:val="000000" w:themeColor="text1"/>
          <w:sz w:val="22"/>
          <w:szCs w:val="22"/>
        </w:rPr>
        <w:t>explosief, ..</w:t>
      </w:r>
      <w:proofErr w:type="gramEnd"/>
      <w:r>
        <w:rPr>
          <w:color w:val="000000" w:themeColor="text1"/>
          <w:sz w:val="22"/>
          <w:szCs w:val="22"/>
        </w:rPr>
        <w:t>) en werkplaatsen met een explosiegevaarlijke atmosfeer (POL-Sta, Mag, ..)</w:t>
      </w: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42D98A11" w:rsidR="002B1A2F" w:rsidRPr="00D70459" w:rsidRDefault="002B1A2F" w:rsidP="00D70459">
      <w:pPr>
        <w:pStyle w:val="ListParagraph"/>
        <w:numPr>
          <w:ilvl w:val="0"/>
          <w:numId w:val="16"/>
        </w:numPr>
        <w:tabs>
          <w:tab w:val="clear" w:pos="1080"/>
          <w:tab w:val="num" w:pos="851"/>
        </w:tabs>
        <w:ind w:left="709" w:hanging="283"/>
        <w:rPr>
          <w:sz w:val="22"/>
          <w:szCs w:val="22"/>
        </w:rPr>
      </w:pPr>
      <w:r w:rsidRPr="00D70459">
        <w:rPr>
          <w:sz w:val="22"/>
          <w:szCs w:val="22"/>
        </w:rPr>
        <w:t>De activiteiten die het grootste risico inhouden:</w:t>
      </w:r>
    </w:p>
    <w:p w14:paraId="59C6764A" w14:textId="13112970" w:rsidR="00F834A9" w:rsidRPr="00F834A9" w:rsidRDefault="00EC7EBD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 xml:space="preserve">Chauffeur lichte </w:t>
      </w:r>
      <w:r w:rsidR="006F7F6F">
        <w:rPr>
          <w:sz w:val="22"/>
          <w:szCs w:val="22"/>
        </w:rPr>
        <w:t xml:space="preserve">en zware </w:t>
      </w:r>
      <w:r>
        <w:rPr>
          <w:sz w:val="22"/>
          <w:szCs w:val="22"/>
        </w:rPr>
        <w:t>voertuigen</w:t>
      </w:r>
    </w:p>
    <w:p w14:paraId="59C6764B" w14:textId="134DB323" w:rsidR="00F834A9" w:rsidRPr="00F834A9" w:rsidRDefault="006F7F6F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proofErr w:type="spellStart"/>
      <w:r>
        <w:rPr>
          <w:sz w:val="22"/>
          <w:szCs w:val="22"/>
        </w:rPr>
        <w:t>Maint</w:t>
      </w:r>
      <w:proofErr w:type="spellEnd"/>
      <w:r>
        <w:rPr>
          <w:sz w:val="22"/>
          <w:szCs w:val="22"/>
        </w:rPr>
        <w:t xml:space="preserve"> lichte en zware voertuigen</w:t>
      </w:r>
    </w:p>
    <w:p w14:paraId="59C6764C" w14:textId="6BB5A707" w:rsidR="00F834A9" w:rsidRPr="00F834A9" w:rsidRDefault="00D70459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Opslag, behandeling, transport of distributie van grote hoeveelheden gevaarlijke producten (licht ontvlambaar, toxisch, </w:t>
      </w:r>
      <w:proofErr w:type="gramStart"/>
      <w:r>
        <w:rPr>
          <w:color w:val="000000" w:themeColor="text1"/>
          <w:sz w:val="22"/>
          <w:szCs w:val="22"/>
        </w:rPr>
        <w:t>explosief, ..</w:t>
      </w:r>
      <w:proofErr w:type="gramEnd"/>
      <w:r>
        <w:rPr>
          <w:color w:val="000000" w:themeColor="text1"/>
          <w:sz w:val="22"/>
          <w:szCs w:val="22"/>
        </w:rPr>
        <w:t>) en werkplaatsen met een explosiegevaarlijke atmosfeer (POL-Sta, Mag, ..)</w:t>
      </w: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E68CA">
        <w:rPr>
          <w:strike/>
          <w:sz w:val="22"/>
          <w:szCs w:val="22"/>
          <w:highlight w:val="lightGray"/>
        </w:rPr>
        <w:t xml:space="preserve">: </w:t>
      </w:r>
      <w:proofErr w:type="gramStart"/>
      <w:r w:rsidRPr="009E68CA">
        <w:rPr>
          <w:strike/>
          <w:sz w:val="22"/>
          <w:szCs w:val="22"/>
          <w:highlight w:val="lightGray"/>
        </w:rPr>
        <w:t>ja</w:t>
      </w:r>
      <w:r w:rsidRPr="009358F1">
        <w:rPr>
          <w:sz w:val="22"/>
          <w:szCs w:val="22"/>
          <w:highlight w:val="lightGray"/>
        </w:rPr>
        <w:t xml:space="preserve"> /</w:t>
      </w:r>
      <w:proofErr w:type="gramEnd"/>
      <w:r w:rsidRPr="009358F1">
        <w:rPr>
          <w:sz w:val="22"/>
          <w:szCs w:val="22"/>
          <w:highlight w:val="lightGray"/>
        </w:rPr>
        <w:t xml:space="preserve"> nee</w:t>
      </w: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7072744C" w14:textId="7352F793" w:rsidR="00D70459" w:rsidRDefault="00D70459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035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708"/>
        <w:gridCol w:w="709"/>
        <w:gridCol w:w="709"/>
        <w:gridCol w:w="992"/>
      </w:tblGrid>
      <w:tr w:rsidR="00D70459" w14:paraId="38AC75C6" w14:textId="77777777" w:rsidTr="00D425E8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1E48197" w14:textId="77777777" w:rsidR="00D70459" w:rsidRDefault="00D7045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64C72F7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1DE36A57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992" w:type="dxa"/>
            <w:vMerge w:val="restart"/>
            <w:shd w:val="clear" w:color="auto" w:fill="BFBFBF" w:themeFill="background1" w:themeFillShade="BF"/>
            <w:vAlign w:val="center"/>
          </w:tcPr>
          <w:p w14:paraId="387341B4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D70459" w14:paraId="79BF938D" w14:textId="77777777" w:rsidTr="00D425E8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2F0F89" w14:textId="77777777" w:rsidR="00D70459" w:rsidRDefault="00D7045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773D61B" w14:textId="77777777" w:rsidR="00D70459" w:rsidRPr="00E74119" w:rsidRDefault="00D70459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61E9B3C1" w14:textId="77777777" w:rsidR="00D70459" w:rsidRPr="00E74119" w:rsidRDefault="00D70459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DA1ED2C" w14:textId="77777777" w:rsidR="00D70459" w:rsidRPr="00E74119" w:rsidRDefault="00D70459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81486B4" w14:textId="77777777" w:rsidR="00D70459" w:rsidRPr="00E74119" w:rsidRDefault="00D70459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992" w:type="dxa"/>
            <w:vMerge/>
          </w:tcPr>
          <w:p w14:paraId="36807970" w14:textId="77777777" w:rsidR="00D70459" w:rsidRDefault="00D7045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D70459" w14:paraId="0558245B" w14:textId="77777777" w:rsidTr="00D425E8">
        <w:tc>
          <w:tcPr>
            <w:tcW w:w="4208" w:type="dxa"/>
            <w:tcBorders>
              <w:top w:val="single" w:sz="4" w:space="0" w:color="auto"/>
            </w:tcBorders>
          </w:tcPr>
          <w:p w14:paraId="458C8E92" w14:textId="77777777" w:rsidR="00D70459" w:rsidRDefault="00D7045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C4644BE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EC7EE5C" w14:textId="12B1595B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7102840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1E4D739" w14:textId="7021923F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321737C" w14:textId="03FE532E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</w:tr>
      <w:tr w:rsidR="00D70459" w14:paraId="3992366D" w14:textId="77777777" w:rsidTr="00D425E8">
        <w:tc>
          <w:tcPr>
            <w:tcW w:w="4208" w:type="dxa"/>
          </w:tcPr>
          <w:p w14:paraId="21777567" w14:textId="77777777" w:rsidR="00D70459" w:rsidRDefault="00D7045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EDFA8B0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5575196" w14:textId="10921605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1E1C5D3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D6F23CB" w14:textId="6F44E9EC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BBCEB0E" w14:textId="44C49939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70459" w14:paraId="0A4301F1" w14:textId="77777777" w:rsidTr="00D425E8">
        <w:tc>
          <w:tcPr>
            <w:tcW w:w="4208" w:type="dxa"/>
          </w:tcPr>
          <w:p w14:paraId="393ED23C" w14:textId="77777777" w:rsidR="00D70459" w:rsidRDefault="00D7045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140B15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DFA02D1" w14:textId="055A1E15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4ACBC3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F77EEC1" w14:textId="6324C8E6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70F1FC8" w14:textId="01FFDAA4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70459" w14:paraId="3308D154" w14:textId="77777777" w:rsidTr="00D425E8">
        <w:tc>
          <w:tcPr>
            <w:tcW w:w="4208" w:type="dxa"/>
          </w:tcPr>
          <w:p w14:paraId="47AE3C90" w14:textId="77777777" w:rsidR="00D70459" w:rsidRDefault="00D7045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2563B21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1271A29" w14:textId="60108890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236114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C500001" w14:textId="7A4044B8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41CE1A2" w14:textId="2A7CEFA5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D70459" w14:paraId="1679879E" w14:textId="77777777" w:rsidTr="00D425E8">
        <w:tc>
          <w:tcPr>
            <w:tcW w:w="4208" w:type="dxa"/>
          </w:tcPr>
          <w:p w14:paraId="7453564F" w14:textId="77777777" w:rsidR="00D70459" w:rsidRDefault="00D7045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C2309E3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73F269A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CB8B351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C40E4F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065A50C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70459" w14:paraId="7F55D195" w14:textId="77777777" w:rsidTr="00D425E8">
        <w:tc>
          <w:tcPr>
            <w:tcW w:w="4208" w:type="dxa"/>
          </w:tcPr>
          <w:p w14:paraId="4F546C19" w14:textId="77777777" w:rsidR="00D70459" w:rsidRDefault="00D7045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C3E1A8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9B4DD6C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A9F4795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B8A06AE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92F1C19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70459" w14:paraId="62163414" w14:textId="77777777" w:rsidTr="00D425E8">
        <w:tc>
          <w:tcPr>
            <w:tcW w:w="4208" w:type="dxa"/>
          </w:tcPr>
          <w:p w14:paraId="1A562D8E" w14:textId="77777777" w:rsidR="00D70459" w:rsidRDefault="00D7045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71E4DC4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09A4659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9899EC6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F9CCE9F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DAF888C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70459" w14:paraId="4D64B35E" w14:textId="77777777" w:rsidTr="00D425E8">
        <w:tc>
          <w:tcPr>
            <w:tcW w:w="4208" w:type="dxa"/>
          </w:tcPr>
          <w:p w14:paraId="08D8DF93" w14:textId="77777777" w:rsidR="00D70459" w:rsidRDefault="00D7045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305CAFF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0493BC8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4872267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F3FA37C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76F8C43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70459" w14:paraId="1C09A17B" w14:textId="77777777" w:rsidTr="00D425E8">
        <w:tc>
          <w:tcPr>
            <w:tcW w:w="4208" w:type="dxa"/>
          </w:tcPr>
          <w:p w14:paraId="2B41EC80" w14:textId="77777777" w:rsidR="00D70459" w:rsidRDefault="00D7045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B1AABB1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93959D3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837DA27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1B8F696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FD8D253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70459" w14:paraId="0F6A4967" w14:textId="77777777" w:rsidTr="00D425E8">
        <w:tc>
          <w:tcPr>
            <w:tcW w:w="4208" w:type="dxa"/>
          </w:tcPr>
          <w:p w14:paraId="3884B1AB" w14:textId="77777777" w:rsidR="00D70459" w:rsidRDefault="00D7045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5A0B99F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1FDF410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688C17C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7738A50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68DF7DB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70459" w14:paraId="74F5AD45" w14:textId="77777777" w:rsidTr="00D425E8">
        <w:tc>
          <w:tcPr>
            <w:tcW w:w="7043" w:type="dxa"/>
            <w:gridSpan w:val="5"/>
            <w:shd w:val="clear" w:color="auto" w:fill="auto"/>
          </w:tcPr>
          <w:p w14:paraId="7B8EBAC6" w14:textId="77777777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DA02D46" w14:textId="6A500D78" w:rsidR="00D70459" w:rsidRDefault="00D7045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</w:tbl>
    <w:p w14:paraId="59C67652" w14:textId="068D2934" w:rsidR="009B3A48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4" w14:textId="77777777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07CFFFD9" w14:textId="77777777" w:rsidR="003E3258" w:rsidRPr="009358F1" w:rsidRDefault="009358F1" w:rsidP="009358F1">
      <w:pPr>
        <w:tabs>
          <w:tab w:val="num" w:pos="1260"/>
        </w:tabs>
        <w:ind w:left="72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182"/>
        <w:gridCol w:w="2124"/>
        <w:gridCol w:w="2178"/>
        <w:gridCol w:w="2190"/>
      </w:tblGrid>
      <w:tr w:rsidR="003E3258" w14:paraId="6C653A59" w14:textId="77777777" w:rsidTr="003E3258">
        <w:tc>
          <w:tcPr>
            <w:tcW w:w="2348" w:type="dxa"/>
            <w:shd w:val="clear" w:color="auto" w:fill="BFBFBF" w:themeFill="background1" w:themeFillShade="BF"/>
            <w:vAlign w:val="center"/>
          </w:tcPr>
          <w:p w14:paraId="1FEE83EC" w14:textId="72E37FD0" w:rsidR="003E3258" w:rsidRDefault="003E3258" w:rsidP="003E325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NAAM</w:t>
            </w:r>
          </w:p>
        </w:tc>
        <w:tc>
          <w:tcPr>
            <w:tcW w:w="2348" w:type="dxa"/>
            <w:shd w:val="clear" w:color="auto" w:fill="BFBFBF" w:themeFill="background1" w:themeFillShade="BF"/>
            <w:vAlign w:val="center"/>
          </w:tcPr>
          <w:p w14:paraId="1C47B03B" w14:textId="7E484BF3" w:rsidR="003E3258" w:rsidRDefault="003E3258" w:rsidP="003E325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Graad</w:t>
            </w:r>
          </w:p>
        </w:tc>
        <w:tc>
          <w:tcPr>
            <w:tcW w:w="2349" w:type="dxa"/>
            <w:shd w:val="clear" w:color="auto" w:fill="BFBFBF" w:themeFill="background1" w:themeFillShade="BF"/>
            <w:vAlign w:val="center"/>
          </w:tcPr>
          <w:p w14:paraId="05408374" w14:textId="50C283C5" w:rsidR="003E3258" w:rsidRDefault="003E3258" w:rsidP="003E325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Adres (erkend) organisme</w:t>
            </w:r>
          </w:p>
        </w:tc>
        <w:tc>
          <w:tcPr>
            <w:tcW w:w="2349" w:type="dxa"/>
            <w:shd w:val="clear" w:color="auto" w:fill="BFBFBF" w:themeFill="background1" w:themeFillShade="BF"/>
            <w:vAlign w:val="center"/>
          </w:tcPr>
          <w:p w14:paraId="16FFBF93" w14:textId="30AE89FD" w:rsidR="003E3258" w:rsidRDefault="003E3258" w:rsidP="003E325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 laatste recyclage</w:t>
            </w:r>
          </w:p>
        </w:tc>
      </w:tr>
      <w:tr w:rsidR="003E3258" w14:paraId="6AB12353" w14:textId="77777777" w:rsidTr="003E3258">
        <w:tc>
          <w:tcPr>
            <w:tcW w:w="2348" w:type="dxa"/>
            <w:vAlign w:val="center"/>
          </w:tcPr>
          <w:p w14:paraId="027C6145" w14:textId="69611FBD" w:rsidR="003E3258" w:rsidRDefault="00D70459" w:rsidP="003E325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FANTINI</w:t>
            </w:r>
          </w:p>
        </w:tc>
        <w:tc>
          <w:tcPr>
            <w:tcW w:w="2348" w:type="dxa"/>
            <w:vAlign w:val="center"/>
          </w:tcPr>
          <w:p w14:paraId="78AC4E22" w14:textId="0B66C5E2" w:rsidR="003E3258" w:rsidRDefault="00D70459" w:rsidP="003E325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1SG</w:t>
            </w:r>
          </w:p>
        </w:tc>
        <w:tc>
          <w:tcPr>
            <w:tcW w:w="2349" w:type="dxa"/>
            <w:vAlign w:val="center"/>
          </w:tcPr>
          <w:p w14:paraId="053E65CB" w14:textId="46680980" w:rsidR="003E3258" w:rsidRPr="003E3258" w:rsidRDefault="00D70459" w:rsidP="003E3258">
            <w:pPr>
              <w:tabs>
                <w:tab w:val="num" w:pos="126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CC MED NOH</w:t>
            </w:r>
          </w:p>
        </w:tc>
        <w:tc>
          <w:tcPr>
            <w:tcW w:w="2349" w:type="dxa"/>
            <w:vAlign w:val="center"/>
          </w:tcPr>
          <w:p w14:paraId="45D3D577" w14:textId="127E285F" w:rsidR="003E3258" w:rsidRDefault="00D70459" w:rsidP="003E325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06/12/2019</w:t>
            </w:r>
          </w:p>
        </w:tc>
      </w:tr>
      <w:tr w:rsidR="003E3258" w14:paraId="57FA389F" w14:textId="77777777" w:rsidTr="003E3258">
        <w:tc>
          <w:tcPr>
            <w:tcW w:w="2348" w:type="dxa"/>
            <w:vAlign w:val="center"/>
          </w:tcPr>
          <w:p w14:paraId="28A512FA" w14:textId="4B9C165A" w:rsidR="003E3258" w:rsidRDefault="003E3258" w:rsidP="003E325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MOREAU</w:t>
            </w:r>
          </w:p>
        </w:tc>
        <w:tc>
          <w:tcPr>
            <w:tcW w:w="2348" w:type="dxa"/>
            <w:vAlign w:val="center"/>
          </w:tcPr>
          <w:p w14:paraId="5FD5C2E8" w14:textId="5A3553EA" w:rsidR="003E3258" w:rsidRDefault="003E3258" w:rsidP="003E325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1CC</w:t>
            </w:r>
          </w:p>
        </w:tc>
        <w:tc>
          <w:tcPr>
            <w:tcW w:w="2349" w:type="dxa"/>
            <w:vAlign w:val="center"/>
          </w:tcPr>
          <w:p w14:paraId="26A32011" w14:textId="4BC2B455" w:rsidR="003E3258" w:rsidRDefault="00D70459" w:rsidP="00D7045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18"/>
                <w:szCs w:val="18"/>
              </w:rPr>
              <w:t>CC MED NOH</w:t>
            </w:r>
          </w:p>
        </w:tc>
        <w:tc>
          <w:tcPr>
            <w:tcW w:w="2349" w:type="dxa"/>
            <w:vAlign w:val="center"/>
          </w:tcPr>
          <w:p w14:paraId="5B11E139" w14:textId="4C9495B7" w:rsidR="003E3258" w:rsidRDefault="00D70459" w:rsidP="003E325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05/12/2019</w:t>
            </w:r>
          </w:p>
        </w:tc>
      </w:tr>
      <w:tr w:rsidR="003E3258" w14:paraId="74C052CB" w14:textId="77777777" w:rsidTr="003E3258">
        <w:tc>
          <w:tcPr>
            <w:tcW w:w="2348" w:type="dxa"/>
            <w:vAlign w:val="center"/>
          </w:tcPr>
          <w:p w14:paraId="355B21B3" w14:textId="77777777" w:rsidR="003E3258" w:rsidRDefault="003E3258" w:rsidP="003E325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2348" w:type="dxa"/>
            <w:vAlign w:val="center"/>
          </w:tcPr>
          <w:p w14:paraId="0428A620" w14:textId="77777777" w:rsidR="003E3258" w:rsidRDefault="003E3258" w:rsidP="003E325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349" w:type="dxa"/>
            <w:vAlign w:val="center"/>
          </w:tcPr>
          <w:p w14:paraId="2679C1CA" w14:textId="77777777" w:rsidR="003E3258" w:rsidRDefault="003E3258" w:rsidP="003E325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349" w:type="dxa"/>
            <w:vAlign w:val="center"/>
          </w:tcPr>
          <w:p w14:paraId="280C23A6" w14:textId="77777777" w:rsidR="003E3258" w:rsidRDefault="003E3258" w:rsidP="003E325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</w:tr>
    </w:tbl>
    <w:p w14:paraId="59C67657" w14:textId="3E611360" w:rsidR="009358F1" w:rsidRDefault="009358F1">
      <w:pPr>
        <w:rPr>
          <w:b/>
          <w:sz w:val="22"/>
          <w:szCs w:val="22"/>
          <w:u w:val="singl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02B449C8" w14:textId="71707B7B" w:rsidR="00D70459" w:rsidRPr="006B09C2" w:rsidRDefault="00D70459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4066"/>
        <w:gridCol w:w="425"/>
        <w:gridCol w:w="3828"/>
        <w:gridCol w:w="1275"/>
      </w:tblGrid>
      <w:tr w:rsidR="00D70459" w:rsidRPr="0066660E" w14:paraId="3A7B196E" w14:textId="77777777" w:rsidTr="00D425E8">
        <w:tc>
          <w:tcPr>
            <w:tcW w:w="4066" w:type="dxa"/>
            <w:vAlign w:val="center"/>
          </w:tcPr>
          <w:p w14:paraId="597F41B1" w14:textId="77777777" w:rsidR="00D70459" w:rsidRDefault="00D70459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0207FA73" w14:textId="5893A54E" w:rsidR="00D70459" w:rsidRPr="00ED234E" w:rsidRDefault="00D7045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828" w:type="dxa"/>
            <w:vAlign w:val="center"/>
          </w:tcPr>
          <w:p w14:paraId="071FBB6A" w14:textId="77777777" w:rsidR="00D70459" w:rsidRDefault="00D70459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6765765F" w14:textId="42A3F119" w:rsidR="00D70459" w:rsidRPr="0066660E" w:rsidRDefault="00D7045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9.348,00</w:t>
            </w:r>
          </w:p>
        </w:tc>
      </w:tr>
      <w:tr w:rsidR="00D70459" w:rsidRPr="0066660E" w14:paraId="6E0089E2" w14:textId="77777777" w:rsidTr="00D425E8">
        <w:tc>
          <w:tcPr>
            <w:tcW w:w="4066" w:type="dxa"/>
            <w:vAlign w:val="center"/>
          </w:tcPr>
          <w:p w14:paraId="1F8B7657" w14:textId="77777777" w:rsidR="00D70459" w:rsidRDefault="00D70459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4447B83A" w14:textId="2053FC4E" w:rsidR="00D70459" w:rsidRPr="00ED234E" w:rsidRDefault="00D7045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0E7373FF" w14:textId="77777777" w:rsidR="00D70459" w:rsidRDefault="00D70459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E35B8D4" w14:textId="41B11C00" w:rsidR="00D70459" w:rsidRPr="0066660E" w:rsidRDefault="00D7045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70459" w:rsidRPr="0066660E" w14:paraId="4E505B8F" w14:textId="77777777" w:rsidTr="00D425E8">
        <w:tc>
          <w:tcPr>
            <w:tcW w:w="4066" w:type="dxa"/>
            <w:vAlign w:val="center"/>
          </w:tcPr>
          <w:p w14:paraId="25B6A075" w14:textId="77777777" w:rsidR="00D70459" w:rsidRDefault="00D70459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6A367DFF" w14:textId="01F38663" w:rsidR="00D70459" w:rsidRPr="00ED234E" w:rsidRDefault="00D7045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478C8324" w14:textId="77777777" w:rsidR="00D70459" w:rsidRDefault="00D70459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48FDE4E" w14:textId="35D399FC" w:rsidR="00D70459" w:rsidRPr="0066660E" w:rsidRDefault="00D7045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70459" w:rsidRPr="0066660E" w14:paraId="15A77004" w14:textId="77777777" w:rsidTr="00D425E8">
        <w:tc>
          <w:tcPr>
            <w:tcW w:w="4066" w:type="dxa"/>
            <w:vAlign w:val="center"/>
          </w:tcPr>
          <w:p w14:paraId="7BD55549" w14:textId="77777777" w:rsidR="00D70459" w:rsidRDefault="00D70459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4235D7A4" w14:textId="3B80D704" w:rsidR="00D70459" w:rsidRPr="00ED234E" w:rsidRDefault="00D7045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828" w:type="dxa"/>
            <w:vAlign w:val="center"/>
          </w:tcPr>
          <w:p w14:paraId="269E8DD0" w14:textId="77777777" w:rsidR="00D70459" w:rsidRDefault="00D70459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BB3393C" w14:textId="74B6312F" w:rsidR="00D70459" w:rsidRPr="0066660E" w:rsidRDefault="00D7045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1.558,00</w:t>
            </w:r>
          </w:p>
        </w:tc>
      </w:tr>
      <w:tr w:rsidR="00D70459" w:rsidRPr="0066660E" w14:paraId="65F305A5" w14:textId="77777777" w:rsidTr="00D425E8">
        <w:tc>
          <w:tcPr>
            <w:tcW w:w="4066" w:type="dxa"/>
            <w:vAlign w:val="center"/>
          </w:tcPr>
          <w:p w14:paraId="53810C4A" w14:textId="77777777" w:rsidR="00D70459" w:rsidRDefault="00D70459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18C14DA0" w14:textId="584EA765" w:rsidR="00D70459" w:rsidRPr="00ED234E" w:rsidRDefault="00D7045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4ACBA554" w14:textId="77777777" w:rsidR="00D70459" w:rsidRDefault="00D70459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19255D2" w14:textId="428EB124" w:rsidR="00D70459" w:rsidRPr="0066660E" w:rsidRDefault="00D7045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70459" w:rsidRPr="0066660E" w14:paraId="489FD15E" w14:textId="77777777" w:rsidTr="00D425E8">
        <w:tc>
          <w:tcPr>
            <w:tcW w:w="4066" w:type="dxa"/>
            <w:vAlign w:val="center"/>
          </w:tcPr>
          <w:p w14:paraId="372C792A" w14:textId="77777777" w:rsidR="00D70459" w:rsidRDefault="00D70459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4031069E" w14:textId="702732A1" w:rsidR="00D70459" w:rsidRPr="00ED234E" w:rsidRDefault="00D7045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33D7A461" w14:textId="77777777" w:rsidR="00D70459" w:rsidRDefault="00D70459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2C9F3ED" w14:textId="02911A7F" w:rsidR="00D70459" w:rsidRPr="0066660E" w:rsidRDefault="00D7045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70459" w:rsidRPr="0066660E" w14:paraId="1648E2B7" w14:textId="77777777" w:rsidTr="00D425E8">
        <w:tc>
          <w:tcPr>
            <w:tcW w:w="4066" w:type="dxa"/>
            <w:vAlign w:val="center"/>
          </w:tcPr>
          <w:p w14:paraId="362FF02C" w14:textId="77777777" w:rsidR="00D70459" w:rsidRDefault="00D70459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681D8679" w14:textId="1FB5DA1B" w:rsidR="00D70459" w:rsidRPr="00ED234E" w:rsidRDefault="00D7045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4FBCBC87" w14:textId="77777777" w:rsidR="00D70459" w:rsidRDefault="00D70459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6996874" w14:textId="7DB8B175" w:rsidR="00D70459" w:rsidRPr="0066660E" w:rsidRDefault="00D7045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70459" w:rsidRPr="0066660E" w14:paraId="7C1EEDEA" w14:textId="77777777" w:rsidTr="00D425E8">
        <w:tc>
          <w:tcPr>
            <w:tcW w:w="4066" w:type="dxa"/>
            <w:vAlign w:val="center"/>
          </w:tcPr>
          <w:p w14:paraId="052E3F48" w14:textId="77777777" w:rsidR="00D70459" w:rsidRDefault="00D70459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5A3E547E" w14:textId="5E56104E" w:rsidR="00D70459" w:rsidRPr="00ED234E" w:rsidRDefault="00D7045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243C4D7A" w14:textId="77777777" w:rsidR="00D70459" w:rsidRDefault="00D70459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87503C8" w14:textId="2B019F91" w:rsidR="00D70459" w:rsidRPr="0066660E" w:rsidRDefault="00D7045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70459" w:rsidRPr="0066660E" w14:paraId="1FA31F44" w14:textId="77777777" w:rsidTr="00D425E8">
        <w:tc>
          <w:tcPr>
            <w:tcW w:w="4066" w:type="dxa"/>
            <w:vAlign w:val="center"/>
          </w:tcPr>
          <w:p w14:paraId="499A172E" w14:textId="77777777" w:rsidR="00D70459" w:rsidRDefault="00D70459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37780C37" w14:textId="15E12974" w:rsidR="00D70459" w:rsidRPr="00ED234E" w:rsidRDefault="00D7045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13795EEB" w14:textId="77777777" w:rsidR="00D70459" w:rsidRDefault="00D70459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23B150B" w14:textId="54314BDD" w:rsidR="00D70459" w:rsidRPr="0066660E" w:rsidRDefault="00D7045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70459" w:rsidRPr="0066660E" w14:paraId="2A8F0617" w14:textId="77777777" w:rsidTr="00D425E8">
        <w:tc>
          <w:tcPr>
            <w:tcW w:w="4066" w:type="dxa"/>
            <w:vAlign w:val="center"/>
          </w:tcPr>
          <w:p w14:paraId="4FF32621" w14:textId="77777777" w:rsidR="00D70459" w:rsidRDefault="00D70459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3E0AA332" w14:textId="0BBA724B" w:rsidR="00D70459" w:rsidRPr="00ED234E" w:rsidRDefault="00D7045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39237B86" w14:textId="77777777" w:rsidR="00D70459" w:rsidRDefault="00D70459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1468CA9" w14:textId="2CAB69EA" w:rsidR="00D70459" w:rsidRPr="0066660E" w:rsidRDefault="00D7045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70459" w:rsidRPr="0066660E" w14:paraId="7090977A" w14:textId="77777777" w:rsidTr="00D425E8">
        <w:tc>
          <w:tcPr>
            <w:tcW w:w="4066" w:type="dxa"/>
            <w:vAlign w:val="center"/>
          </w:tcPr>
          <w:p w14:paraId="4BE959E6" w14:textId="77777777" w:rsidR="00D70459" w:rsidRDefault="00D70459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522AB993" w14:textId="13CC31A7" w:rsidR="00D70459" w:rsidRPr="00ED234E" w:rsidRDefault="00D7045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828" w:type="dxa"/>
            <w:vAlign w:val="center"/>
          </w:tcPr>
          <w:p w14:paraId="4C1E2141" w14:textId="77777777" w:rsidR="00D70459" w:rsidRDefault="00D70459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AEEA72F" w14:textId="0F3185FA" w:rsidR="00D70459" w:rsidRPr="0066660E" w:rsidRDefault="00D7045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10.906,00</w:t>
            </w:r>
          </w:p>
        </w:tc>
      </w:tr>
    </w:tbl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57B98D19" w14:textId="41603B3E" w:rsidR="0065143C" w:rsidRDefault="0065143C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65143C" w14:paraId="6F1F8DBF" w14:textId="77777777" w:rsidTr="00D425E8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466ECAD" w14:textId="77777777" w:rsidR="0065143C" w:rsidRDefault="0065143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B924E3C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36D04623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65143C" w:rsidRPr="00E74119" w14:paraId="680D298C" w14:textId="77777777" w:rsidTr="00D425E8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8DBAD8" w14:textId="77777777" w:rsidR="0065143C" w:rsidRDefault="0065143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045BE05" w14:textId="77777777" w:rsidR="0065143C" w:rsidRPr="00E74119" w:rsidRDefault="0065143C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E979F94" w14:textId="77777777" w:rsidR="0065143C" w:rsidRPr="00E74119" w:rsidRDefault="0065143C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9D1E1D5" w14:textId="77777777" w:rsidR="0065143C" w:rsidRPr="00E74119" w:rsidRDefault="0065143C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13D185F8" w14:textId="77777777" w:rsidR="0065143C" w:rsidRPr="00E74119" w:rsidRDefault="0065143C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65143C" w14:paraId="606ACAB7" w14:textId="77777777" w:rsidTr="00D425E8">
        <w:tc>
          <w:tcPr>
            <w:tcW w:w="2835" w:type="dxa"/>
            <w:tcBorders>
              <w:top w:val="single" w:sz="4" w:space="0" w:color="auto"/>
            </w:tcBorders>
          </w:tcPr>
          <w:p w14:paraId="5BFFD160" w14:textId="77777777" w:rsidR="0065143C" w:rsidRDefault="0065143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01030D6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82E36DF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FFBB42B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63BD518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5143C" w14:paraId="072C9F31" w14:textId="77777777" w:rsidTr="00D425E8">
        <w:tc>
          <w:tcPr>
            <w:tcW w:w="2835" w:type="dxa"/>
          </w:tcPr>
          <w:p w14:paraId="7BEFB5E1" w14:textId="77777777" w:rsidR="0065143C" w:rsidRDefault="0065143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6216C0E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3B1D8B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5E929C5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CF46753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5143C" w14:paraId="399EA81B" w14:textId="77777777" w:rsidTr="00D425E8">
        <w:tc>
          <w:tcPr>
            <w:tcW w:w="2835" w:type="dxa"/>
          </w:tcPr>
          <w:p w14:paraId="55E3CB94" w14:textId="77777777" w:rsidR="0065143C" w:rsidRDefault="0065143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F05D01F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D0E098E" w14:textId="4BA087ED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E9173B0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D0FFE62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5143C" w14:paraId="3D080931" w14:textId="77777777" w:rsidTr="00D425E8">
        <w:tc>
          <w:tcPr>
            <w:tcW w:w="2835" w:type="dxa"/>
          </w:tcPr>
          <w:p w14:paraId="16A3D79F" w14:textId="77777777" w:rsidR="0065143C" w:rsidRDefault="0065143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693B100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AFA165C" w14:textId="2D594320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738743B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BCFC6BD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5143C" w14:paraId="39AD6169" w14:textId="77777777" w:rsidTr="00D425E8">
        <w:tc>
          <w:tcPr>
            <w:tcW w:w="2835" w:type="dxa"/>
            <w:shd w:val="clear" w:color="auto" w:fill="auto"/>
          </w:tcPr>
          <w:p w14:paraId="7855700B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00B84EA3" w14:textId="363F9B2D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1" w14:textId="77777777" w:rsidR="00055BC6" w:rsidRDefault="00055BC6">
      <w:pPr>
        <w:rPr>
          <w:sz w:val="22"/>
          <w:szCs w:val="22"/>
        </w:rPr>
      </w:pPr>
    </w:p>
    <w:p w14:paraId="59C67662" w14:textId="3125F6C4" w:rsidR="009358F1" w:rsidRPr="009358F1" w:rsidRDefault="009B3A48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9358F1">
        <w:rPr>
          <w:sz w:val="22"/>
          <w:szCs w:val="22"/>
        </w:rPr>
        <w:t>Burgerpersoneel</w:t>
      </w:r>
      <w:r w:rsidR="002557C8" w:rsidRPr="009358F1">
        <w:rPr>
          <w:sz w:val="22"/>
          <w:szCs w:val="22"/>
        </w:rPr>
        <w:t xml:space="preserve"> </w:t>
      </w:r>
    </w:p>
    <w:p w14:paraId="269A189E" w14:textId="016863BE" w:rsidR="0065143C" w:rsidRPr="00D92619" w:rsidRDefault="0065143C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65143C" w14:paraId="617A6655" w14:textId="77777777" w:rsidTr="00D425E8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0AF2BAF" w14:textId="77777777" w:rsidR="0065143C" w:rsidRDefault="0065143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B2B9A96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32D6474F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65143C" w:rsidRPr="00E74119" w14:paraId="4BEACD03" w14:textId="77777777" w:rsidTr="00D425E8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4B368" w14:textId="77777777" w:rsidR="0065143C" w:rsidRDefault="0065143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42535F2B" w14:textId="77777777" w:rsidR="0065143C" w:rsidRPr="00E74119" w:rsidRDefault="0065143C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376CBEA" w14:textId="77777777" w:rsidR="0065143C" w:rsidRPr="00E74119" w:rsidRDefault="0065143C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F799AEF" w14:textId="77777777" w:rsidR="0065143C" w:rsidRPr="00E74119" w:rsidRDefault="0065143C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0739B53E" w14:textId="77777777" w:rsidR="0065143C" w:rsidRPr="00E74119" w:rsidRDefault="0065143C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65143C" w14:paraId="74180C20" w14:textId="77777777" w:rsidTr="00D425E8">
        <w:tc>
          <w:tcPr>
            <w:tcW w:w="2835" w:type="dxa"/>
            <w:tcBorders>
              <w:top w:val="single" w:sz="4" w:space="0" w:color="auto"/>
            </w:tcBorders>
          </w:tcPr>
          <w:p w14:paraId="09C7BC7E" w14:textId="77777777" w:rsidR="0065143C" w:rsidRDefault="0065143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E96DD6D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CB98C85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5508FB3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EA5A782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5143C" w14:paraId="62485DEC" w14:textId="77777777" w:rsidTr="00D425E8">
        <w:tc>
          <w:tcPr>
            <w:tcW w:w="2835" w:type="dxa"/>
          </w:tcPr>
          <w:p w14:paraId="59962906" w14:textId="77777777" w:rsidR="0065143C" w:rsidRDefault="0065143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0B0BFB1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7B6D473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C011006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5FD0A49F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5143C" w14:paraId="03D44AAC" w14:textId="77777777" w:rsidTr="00D425E8">
        <w:tc>
          <w:tcPr>
            <w:tcW w:w="2835" w:type="dxa"/>
          </w:tcPr>
          <w:p w14:paraId="0D4811BC" w14:textId="77777777" w:rsidR="0065143C" w:rsidRDefault="0065143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0DD1B76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D734041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974D4E8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2189337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5143C" w14:paraId="2B959449" w14:textId="77777777" w:rsidTr="00D425E8">
        <w:tc>
          <w:tcPr>
            <w:tcW w:w="2835" w:type="dxa"/>
          </w:tcPr>
          <w:p w14:paraId="024169FA" w14:textId="77777777" w:rsidR="0065143C" w:rsidRDefault="0065143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28B5CDA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775D4E4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E751388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4C7B270A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5143C" w14:paraId="133874C0" w14:textId="77777777" w:rsidTr="00D425E8">
        <w:tc>
          <w:tcPr>
            <w:tcW w:w="2835" w:type="dxa"/>
            <w:shd w:val="clear" w:color="auto" w:fill="auto"/>
          </w:tcPr>
          <w:p w14:paraId="24666C58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08572BD0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5" w14:textId="77777777" w:rsidR="009B3A48" w:rsidRPr="00D92619" w:rsidRDefault="009B3A48" w:rsidP="000325A1">
      <w:pPr>
        <w:rPr>
          <w:sz w:val="22"/>
          <w:szCs w:val="22"/>
        </w:rPr>
      </w:pPr>
    </w:p>
    <w:p w14:paraId="2E7B0CB0" w14:textId="0F5C3C32" w:rsidR="0065143C" w:rsidRDefault="0065143C" w:rsidP="0065143C">
      <w:pPr>
        <w:pStyle w:val="ListParagraph"/>
        <w:numPr>
          <w:ilvl w:val="2"/>
          <w:numId w:val="14"/>
        </w:numPr>
        <w:tabs>
          <w:tab w:val="clear" w:pos="2700"/>
        </w:tabs>
        <w:ind w:left="993" w:hanging="284"/>
        <w:rPr>
          <w:sz w:val="22"/>
          <w:szCs w:val="22"/>
          <w:u w:val="single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0" w:type="auto"/>
        <w:tblInd w:w="1129" w:type="dxa"/>
        <w:tblLayout w:type="fixed"/>
        <w:tblLook w:val="04A0" w:firstRow="1" w:lastRow="0" w:firstColumn="1" w:lastColumn="0" w:noHBand="0" w:noVBand="1"/>
      </w:tblPr>
      <w:tblGrid>
        <w:gridCol w:w="1985"/>
        <w:gridCol w:w="709"/>
      </w:tblGrid>
      <w:tr w:rsidR="0065143C" w14:paraId="540A15CC" w14:textId="77777777" w:rsidTr="00D425E8">
        <w:tc>
          <w:tcPr>
            <w:tcW w:w="1985" w:type="dxa"/>
            <w:shd w:val="clear" w:color="auto" w:fill="auto"/>
          </w:tcPr>
          <w:p w14:paraId="41A27B63" w14:textId="77777777" w:rsidR="0065143C" w:rsidRDefault="0065143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11646883" w14:textId="1761AF05" w:rsidR="0065143C" w:rsidRDefault="00B1210B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67697E7C" w14:textId="05D0989A" w:rsidR="0065143C" w:rsidRDefault="0065143C" w:rsidP="0065143C">
      <w:pPr>
        <w:pStyle w:val="ListParagraph"/>
        <w:ind w:left="993"/>
        <w:rPr>
          <w:sz w:val="22"/>
          <w:szCs w:val="22"/>
          <w:u w:val="single"/>
        </w:rPr>
      </w:pPr>
    </w:p>
    <w:p w14:paraId="61BA5E1C" w14:textId="77777777" w:rsidR="0065143C" w:rsidRDefault="0065143C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  <w:sectPr w:rsidR="0065143C" w:rsidSect="003165B5">
          <w:headerReference w:type="default" r:id="rId10"/>
          <w:footerReference w:type="default" r:id="rId11"/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66" w14:textId="0BE816AB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lastRenderedPageBreak/>
        <w:t>Frequentiegraad van het beschouwde jaar en de twee vorige jaren</w:t>
      </w: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980"/>
        <w:gridCol w:w="2160"/>
      </w:tblGrid>
      <w:tr w:rsidR="009B3A48" w:rsidRPr="00D92619" w14:paraId="59C6766D" w14:textId="77777777" w:rsidTr="007D0CE9">
        <w:tc>
          <w:tcPr>
            <w:tcW w:w="2880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66541D06" w:rsidR="009B3A48" w:rsidRPr="004115B3" w:rsidRDefault="009B3A48" w:rsidP="007D0CE9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7D0CE9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71DB5479" w:rsidR="009B3A48" w:rsidRPr="004115B3" w:rsidRDefault="009B3A48" w:rsidP="003E3258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7D0CE9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25677784" w:rsidR="009B3A48" w:rsidRPr="004115B3" w:rsidRDefault="009B3A48" w:rsidP="007D0CE9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7D0CE9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7D0CE9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6F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70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570F2A2D" w:rsidR="009B3A48" w:rsidRPr="008935DC" w:rsidRDefault="003E3258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59C67674" w14:textId="385FCCD2" w:rsidR="009B3A48" w:rsidRPr="007D0CE9" w:rsidRDefault="007D0CE9" w:rsidP="007D0CE9">
      <w:pPr>
        <w:tabs>
          <w:tab w:val="left" w:pos="3544"/>
        </w:tabs>
        <w:ind w:left="709" w:right="-377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77777777" w:rsidR="009B3A48" w:rsidRPr="007D0CE9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440B84E8" w14:textId="49EEB12A" w:rsidR="007D0CE9" w:rsidRPr="00D92619" w:rsidRDefault="007D0CE9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64"/>
        <w:gridCol w:w="1236"/>
        <w:gridCol w:w="1236"/>
        <w:gridCol w:w="1235"/>
        <w:gridCol w:w="1236"/>
        <w:gridCol w:w="1236"/>
        <w:gridCol w:w="1236"/>
      </w:tblGrid>
      <w:tr w:rsidR="007D0CE9" w:rsidRPr="004B5919" w14:paraId="7E653436" w14:textId="77777777" w:rsidTr="00D425E8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F69100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62562DF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134EF5DB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573A9B50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7D0CE9" w:rsidRPr="004B5919" w14:paraId="1255B63F" w14:textId="77777777" w:rsidTr="00D425E8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0B90E7E4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11CDB70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B1B27B6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BCF4AA8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A6FEB32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29EA0AC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A86D993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D0CE9" w:rsidRPr="004B5919" w14:paraId="6DAAF452" w14:textId="77777777" w:rsidTr="00D425E8">
        <w:tc>
          <w:tcPr>
            <w:tcW w:w="1271" w:type="dxa"/>
            <w:vAlign w:val="center"/>
          </w:tcPr>
          <w:p w14:paraId="7D3D3A31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0EE698E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5543AE3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B63E92F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2F59E4B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3C68481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1D619DC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D0CE9" w:rsidRPr="004B5919" w14:paraId="24CB867F" w14:textId="77777777" w:rsidTr="00D425E8">
        <w:tc>
          <w:tcPr>
            <w:tcW w:w="1271" w:type="dxa"/>
            <w:vAlign w:val="center"/>
          </w:tcPr>
          <w:p w14:paraId="526BE11A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0FA79144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A7CA9FB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0B91D894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52E69CC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09DB49E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D26CE78" w14:textId="77777777" w:rsidR="007D0CE9" w:rsidRPr="004B5919" w:rsidRDefault="007D0CE9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31B09B59" w14:textId="69BB415E" w:rsidR="00775974" w:rsidRPr="002557C8" w:rsidRDefault="00775974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552"/>
        <w:gridCol w:w="850"/>
        <w:gridCol w:w="709"/>
        <w:gridCol w:w="709"/>
        <w:gridCol w:w="708"/>
      </w:tblGrid>
      <w:tr w:rsidR="00AA096A" w14:paraId="06F7DC3B" w14:textId="77777777" w:rsidTr="003468A8">
        <w:tc>
          <w:tcPr>
            <w:tcW w:w="2552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85B1FCF" w14:textId="77777777" w:rsidR="00AA096A" w:rsidRDefault="00AA096A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ADFF3E1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7C9BFAF7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AA096A" w:rsidRPr="00E74119" w14:paraId="02D20CE0" w14:textId="77777777" w:rsidTr="003468A8">
        <w:tc>
          <w:tcPr>
            <w:tcW w:w="255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C878B5" w14:textId="77777777" w:rsidR="00AA096A" w:rsidRDefault="00AA096A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3ECB9737" w14:textId="77777777" w:rsidR="00AA096A" w:rsidRPr="00E74119" w:rsidRDefault="00AA096A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374DC58" w14:textId="77777777" w:rsidR="00AA096A" w:rsidRPr="00E74119" w:rsidRDefault="00AA096A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535DAC2" w14:textId="77777777" w:rsidR="00AA096A" w:rsidRPr="00E74119" w:rsidRDefault="00AA096A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0E162690" w14:textId="77777777" w:rsidR="00AA096A" w:rsidRPr="00E74119" w:rsidRDefault="00AA096A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AA096A" w14:paraId="2BDC24FE" w14:textId="77777777" w:rsidTr="003468A8">
        <w:tc>
          <w:tcPr>
            <w:tcW w:w="2552" w:type="dxa"/>
            <w:tcBorders>
              <w:top w:val="single" w:sz="4" w:space="0" w:color="auto"/>
            </w:tcBorders>
          </w:tcPr>
          <w:p w14:paraId="4F44A772" w14:textId="77777777" w:rsidR="00AA096A" w:rsidRDefault="00AA096A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7D8917E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A52476B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18AB9FF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20E5B94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A096A" w14:paraId="212C8DF2" w14:textId="77777777" w:rsidTr="003468A8">
        <w:tc>
          <w:tcPr>
            <w:tcW w:w="2552" w:type="dxa"/>
          </w:tcPr>
          <w:p w14:paraId="3783F13A" w14:textId="77777777" w:rsidR="00AA096A" w:rsidRDefault="00AA096A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BCA0673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0665572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E8F74B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463BBE9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A096A" w14:paraId="6AD541F8" w14:textId="77777777" w:rsidTr="003468A8">
        <w:tc>
          <w:tcPr>
            <w:tcW w:w="2552" w:type="dxa"/>
          </w:tcPr>
          <w:p w14:paraId="454E4E83" w14:textId="77777777" w:rsidR="00AA096A" w:rsidRDefault="00AA096A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826CA02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320A770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6C43F12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1B43EAD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A096A" w14:paraId="467006B7" w14:textId="77777777" w:rsidTr="003468A8">
        <w:tc>
          <w:tcPr>
            <w:tcW w:w="2552" w:type="dxa"/>
          </w:tcPr>
          <w:p w14:paraId="1250C01B" w14:textId="77777777" w:rsidR="00AA096A" w:rsidRDefault="00AA096A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EE68CC6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DB34DEA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2C0D682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AF22486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A096A" w14:paraId="40A5BB8E" w14:textId="77777777" w:rsidTr="003468A8">
        <w:tc>
          <w:tcPr>
            <w:tcW w:w="2552" w:type="dxa"/>
            <w:shd w:val="clear" w:color="auto" w:fill="auto"/>
          </w:tcPr>
          <w:p w14:paraId="52BE72BF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976" w:type="dxa"/>
            <w:gridSpan w:val="4"/>
            <w:shd w:val="clear" w:color="auto" w:fill="DDD9C3" w:themeFill="background2" w:themeFillShade="E6"/>
          </w:tcPr>
          <w:p w14:paraId="6F44E22D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1" w14:textId="07C2256F" w:rsidR="009E27D7" w:rsidRDefault="005D1442" w:rsidP="00775974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2" w14:textId="5D6EC2C3" w:rsidR="005D1442" w:rsidRDefault="00775974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D92619">
        <w:rPr>
          <w:sz w:val="22"/>
          <w:szCs w:val="22"/>
        </w:rPr>
        <w:t>personee</w:t>
      </w:r>
      <w:r w:rsidR="009B3A48"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209F3B6B" w14:textId="6EB3476F" w:rsidR="00775974" w:rsidRDefault="00775974" w:rsidP="005D1442">
      <w:pPr>
        <w:ind w:left="1800"/>
        <w:rPr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693"/>
        <w:gridCol w:w="709"/>
        <w:gridCol w:w="709"/>
        <w:gridCol w:w="709"/>
        <w:gridCol w:w="708"/>
      </w:tblGrid>
      <w:tr w:rsidR="00AA096A" w14:paraId="55F0E843" w14:textId="77777777" w:rsidTr="003468A8">
        <w:tc>
          <w:tcPr>
            <w:tcW w:w="269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F47CD33" w14:textId="77777777" w:rsidR="00AA096A" w:rsidRDefault="00AA096A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097E109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6DA1095B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AA096A" w:rsidRPr="00E74119" w14:paraId="244569B2" w14:textId="77777777" w:rsidTr="003468A8">
        <w:tc>
          <w:tcPr>
            <w:tcW w:w="269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0B2417" w14:textId="77777777" w:rsidR="00AA096A" w:rsidRDefault="00AA096A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4474405A" w14:textId="77777777" w:rsidR="00AA096A" w:rsidRPr="00E74119" w:rsidRDefault="00AA096A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AD586CD" w14:textId="77777777" w:rsidR="00AA096A" w:rsidRPr="00E74119" w:rsidRDefault="00AA096A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CA1329A" w14:textId="77777777" w:rsidR="00AA096A" w:rsidRPr="00E74119" w:rsidRDefault="00AA096A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3F1F0667" w14:textId="77777777" w:rsidR="00AA096A" w:rsidRPr="00E74119" w:rsidRDefault="00AA096A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AA096A" w14:paraId="2F1F71BC" w14:textId="77777777" w:rsidTr="003468A8">
        <w:tc>
          <w:tcPr>
            <w:tcW w:w="2693" w:type="dxa"/>
            <w:tcBorders>
              <w:top w:val="single" w:sz="4" w:space="0" w:color="auto"/>
            </w:tcBorders>
          </w:tcPr>
          <w:p w14:paraId="15F4A80F" w14:textId="77777777" w:rsidR="00AA096A" w:rsidRDefault="00AA096A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5E00B7B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F256B30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98DF3CB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5CE870B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A096A" w14:paraId="7FBC0379" w14:textId="77777777" w:rsidTr="003468A8">
        <w:tc>
          <w:tcPr>
            <w:tcW w:w="2693" w:type="dxa"/>
          </w:tcPr>
          <w:p w14:paraId="645B10BC" w14:textId="77777777" w:rsidR="00AA096A" w:rsidRDefault="00AA096A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9DFB87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BC72DDB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336ECCB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D271777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A096A" w14:paraId="4224955A" w14:textId="77777777" w:rsidTr="003468A8">
        <w:tc>
          <w:tcPr>
            <w:tcW w:w="2693" w:type="dxa"/>
          </w:tcPr>
          <w:p w14:paraId="6ADE3197" w14:textId="77777777" w:rsidR="00AA096A" w:rsidRDefault="00AA096A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92158C7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F57ABED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16B7093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1CA8A33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A096A" w14:paraId="5DE8047B" w14:textId="77777777" w:rsidTr="003468A8">
        <w:tc>
          <w:tcPr>
            <w:tcW w:w="2693" w:type="dxa"/>
          </w:tcPr>
          <w:p w14:paraId="10827AD6" w14:textId="77777777" w:rsidR="00AA096A" w:rsidRDefault="00AA096A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AF0EBF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ED5BFA0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9256246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A37E8BA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A096A" w14:paraId="099322F8" w14:textId="77777777" w:rsidTr="003468A8">
        <w:tc>
          <w:tcPr>
            <w:tcW w:w="2693" w:type="dxa"/>
            <w:shd w:val="clear" w:color="auto" w:fill="auto"/>
          </w:tcPr>
          <w:p w14:paraId="2900C584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5" w:type="dxa"/>
            <w:gridSpan w:val="4"/>
            <w:shd w:val="clear" w:color="auto" w:fill="DDD9C3" w:themeFill="background2" w:themeFillShade="E6"/>
          </w:tcPr>
          <w:p w14:paraId="1DA622D6" w14:textId="77777777" w:rsidR="00AA096A" w:rsidRDefault="00AA096A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4" w14:textId="77777777" w:rsidR="009B3A48" w:rsidRDefault="009B3A48" w:rsidP="0073276F">
      <w:pPr>
        <w:rPr>
          <w:sz w:val="22"/>
          <w:szCs w:val="22"/>
          <w:u w:val="single"/>
        </w:rPr>
      </w:pPr>
      <w:bookmarkStart w:id="0" w:name="_GoBack"/>
      <w:bookmarkEnd w:id="0"/>
    </w:p>
    <w:p w14:paraId="22982BE0" w14:textId="51D50F4B" w:rsidR="00775974" w:rsidRPr="00775974" w:rsidRDefault="00775974" w:rsidP="00775974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775974" w14:paraId="6B7ACDA6" w14:textId="77777777" w:rsidTr="00D425E8">
        <w:tc>
          <w:tcPr>
            <w:tcW w:w="4224" w:type="dxa"/>
          </w:tcPr>
          <w:p w14:paraId="42D80711" w14:textId="77777777" w:rsidR="00775974" w:rsidRDefault="0077597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493F715" w14:textId="0DADFF41" w:rsidR="00775974" w:rsidRDefault="007A1E90" w:rsidP="007A1E9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4F4E5DB" w14:textId="370A5629" w:rsidR="00775974" w:rsidRPr="00775974" w:rsidRDefault="00775974" w:rsidP="00775974">
      <w:pPr>
        <w:ind w:left="1843"/>
        <w:rPr>
          <w:sz w:val="22"/>
          <w:szCs w:val="22"/>
        </w:rPr>
      </w:pPr>
    </w:p>
    <w:p w14:paraId="6F42A01E" w14:textId="77777777" w:rsidR="00775974" w:rsidRDefault="00775974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u w:val="single"/>
        </w:rPr>
        <w:sectPr w:rsidR="00775974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85" w14:textId="7D9243DE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lastRenderedPageBreak/>
        <w:t>Werkelijke ernstgraad van het beschouwde jaar en de twee vorige jaren</w:t>
      </w: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59C6768C" w14:textId="77777777" w:rsidTr="00775974">
        <w:tc>
          <w:tcPr>
            <w:tcW w:w="2160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57AA6F48" w:rsidR="009B3A48" w:rsidRPr="004115B3" w:rsidRDefault="009B3A48" w:rsidP="00775974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775974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2F48CC50" w:rsidR="009B3A48" w:rsidRPr="004115B3" w:rsidRDefault="009B3A48" w:rsidP="00194BB5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775974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247681A9" w:rsidR="009B3A48" w:rsidRPr="004115B3" w:rsidRDefault="009B3A48" w:rsidP="00775974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775974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775974"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59C6768E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8F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55910264" w:rsidR="009B3A48" w:rsidRPr="005D1442" w:rsidRDefault="003E3258" w:rsidP="004115B3">
            <w:pPr>
              <w:jc w:val="center"/>
              <w:rPr>
                <w:b/>
                <w:color w:val="0000FF"/>
              </w:rPr>
            </w:pPr>
            <w:r w:rsidRPr="003E3258">
              <w:rPr>
                <w:b/>
              </w:rPr>
              <w:t>0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59C67693" w14:textId="4FABB750" w:rsidR="009B3A48" w:rsidRPr="00D92619" w:rsidRDefault="00775974" w:rsidP="00B8610D">
      <w:pPr>
        <w:ind w:left="1440"/>
        <w:rPr>
          <w:sz w:val="22"/>
          <w:szCs w:val="22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t xml:space="preserve">- </w:t>
      </w:r>
      <w:proofErr w:type="spellStart"/>
      <w:r>
        <w:t>Egw</w:t>
      </w:r>
      <w:proofErr w:type="spellEnd"/>
      <w:r>
        <w:t xml:space="preserve"> = 1 komt overeen met : 1,5 dagen afwezigheid per jaar voor alle werknemers</w:t>
      </w:r>
    </w:p>
    <w:p w14:paraId="59C67695" w14:textId="4E5C1FC7" w:rsidR="00055BC6" w:rsidRDefault="00055BC6">
      <w:pPr>
        <w:rPr>
          <w:sz w:val="22"/>
          <w:szCs w:val="22"/>
          <w:u w:val="single"/>
        </w:rPr>
      </w:pP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7F3B7D17" w14:textId="29E3F366" w:rsidR="00775974" w:rsidRDefault="00775974" w:rsidP="005D1442">
      <w:pPr>
        <w:ind w:left="1800"/>
        <w:rPr>
          <w:sz w:val="22"/>
          <w:szCs w:val="22"/>
        </w:rPr>
      </w:pPr>
    </w:p>
    <w:tbl>
      <w:tblPr>
        <w:tblStyle w:val="TableGrid"/>
        <w:tblW w:w="8046" w:type="dxa"/>
        <w:tblInd w:w="1843" w:type="dxa"/>
        <w:tblLayout w:type="fixed"/>
        <w:tblLook w:val="04A0" w:firstRow="1" w:lastRow="0" w:firstColumn="1" w:lastColumn="0" w:noHBand="0" w:noVBand="1"/>
      </w:tblPr>
      <w:tblGrid>
        <w:gridCol w:w="4868"/>
        <w:gridCol w:w="793"/>
        <w:gridCol w:w="794"/>
        <w:gridCol w:w="797"/>
        <w:gridCol w:w="794"/>
      </w:tblGrid>
      <w:tr w:rsidR="00775974" w14:paraId="7348D30B" w14:textId="77777777" w:rsidTr="00D425E8">
        <w:tc>
          <w:tcPr>
            <w:tcW w:w="48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83ADFE8" w14:textId="77777777" w:rsidR="00775974" w:rsidRDefault="0077597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8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5AC8731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91" w:type="dxa"/>
            <w:gridSpan w:val="2"/>
            <w:shd w:val="clear" w:color="auto" w:fill="BFBFBF" w:themeFill="background1" w:themeFillShade="BF"/>
            <w:vAlign w:val="center"/>
          </w:tcPr>
          <w:p w14:paraId="76CB60AD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775974" w:rsidRPr="00E74119" w14:paraId="3DCDC526" w14:textId="77777777" w:rsidTr="00D425E8">
        <w:tc>
          <w:tcPr>
            <w:tcW w:w="486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D5331F" w14:textId="77777777" w:rsidR="00775974" w:rsidRDefault="0077597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93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4D171C47" w14:textId="77777777" w:rsidR="00775974" w:rsidRPr="00E74119" w:rsidRDefault="00775974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0AA4BED7" w14:textId="77777777" w:rsidR="00775974" w:rsidRPr="00E74119" w:rsidRDefault="00775974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97" w:type="dxa"/>
            <w:shd w:val="clear" w:color="auto" w:fill="BFBFBF" w:themeFill="background1" w:themeFillShade="BF"/>
          </w:tcPr>
          <w:p w14:paraId="6D39F8EC" w14:textId="77777777" w:rsidR="00775974" w:rsidRPr="00E74119" w:rsidRDefault="00775974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640F6620" w14:textId="77777777" w:rsidR="00775974" w:rsidRPr="00E74119" w:rsidRDefault="00775974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775974" w14:paraId="5EAE6351" w14:textId="77777777" w:rsidTr="00D425E8">
        <w:tc>
          <w:tcPr>
            <w:tcW w:w="4868" w:type="dxa"/>
            <w:tcBorders>
              <w:top w:val="single" w:sz="4" w:space="0" w:color="auto"/>
            </w:tcBorders>
          </w:tcPr>
          <w:p w14:paraId="1A110F62" w14:textId="77777777" w:rsidR="00775974" w:rsidRDefault="0077597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1B87EE82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48D5A4C7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471F3EEF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14BE2C18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5974" w14:paraId="6AD26D0A" w14:textId="77777777" w:rsidTr="00D425E8">
        <w:tc>
          <w:tcPr>
            <w:tcW w:w="4868" w:type="dxa"/>
          </w:tcPr>
          <w:p w14:paraId="63250905" w14:textId="77777777" w:rsidR="00775974" w:rsidRDefault="0077597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1ED7E28E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5B1B1DFA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3A59E918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26501F6D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5974" w14:paraId="3AF9B8AC" w14:textId="77777777" w:rsidTr="00D425E8">
        <w:tc>
          <w:tcPr>
            <w:tcW w:w="4868" w:type="dxa"/>
          </w:tcPr>
          <w:p w14:paraId="25AE0DAC" w14:textId="77777777" w:rsidR="00775974" w:rsidRDefault="0077597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214F4ED6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7A9028ED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077F0D5A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302FF5E9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5974" w14:paraId="0091645A" w14:textId="77777777" w:rsidTr="00D425E8">
        <w:tc>
          <w:tcPr>
            <w:tcW w:w="7252" w:type="dxa"/>
            <w:gridSpan w:val="4"/>
            <w:shd w:val="clear" w:color="auto" w:fill="auto"/>
          </w:tcPr>
          <w:p w14:paraId="192E6DD6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794" w:type="dxa"/>
            <w:shd w:val="clear" w:color="auto" w:fill="DDD9C3" w:themeFill="background2" w:themeFillShade="E6"/>
          </w:tcPr>
          <w:p w14:paraId="25386BEF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C" w14:textId="77777777" w:rsidR="009E27D7" w:rsidRDefault="009E27D7">
      <w:pPr>
        <w:rPr>
          <w:sz w:val="22"/>
          <w:szCs w:val="22"/>
        </w:rPr>
      </w:pPr>
    </w:p>
    <w:p w14:paraId="59C6769D" w14:textId="76A6DBE1" w:rsidR="005D1442" w:rsidRDefault="00775974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>
        <w:rPr>
          <w:sz w:val="22"/>
          <w:szCs w:val="22"/>
        </w:rPr>
        <w:t>personeel</w:t>
      </w:r>
      <w:r w:rsidR="009856C3">
        <w:rPr>
          <w:sz w:val="22"/>
          <w:szCs w:val="22"/>
        </w:rPr>
        <w:t xml:space="preserve"> </w:t>
      </w:r>
    </w:p>
    <w:p w14:paraId="5774E0ED" w14:textId="6B37F759" w:rsidR="00775974" w:rsidRPr="002557C8" w:rsidRDefault="00775974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775974" w14:paraId="10F0C702" w14:textId="77777777" w:rsidTr="00D425E8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9E5BE03" w14:textId="77777777" w:rsidR="00775974" w:rsidRDefault="0077597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DB751BB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3CC74834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4429C17E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775974" w14:paraId="74E7AD42" w14:textId="77777777" w:rsidTr="00D425E8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0F4F1A" w14:textId="77777777" w:rsidR="00775974" w:rsidRDefault="0077597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65A54D6" w14:textId="77777777" w:rsidR="00775974" w:rsidRPr="00E74119" w:rsidRDefault="00775974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2757F05" w14:textId="77777777" w:rsidR="00775974" w:rsidRPr="00E74119" w:rsidRDefault="00775974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096ABCB" w14:textId="77777777" w:rsidR="00775974" w:rsidRPr="00E74119" w:rsidRDefault="00775974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F4987CE" w14:textId="77777777" w:rsidR="00775974" w:rsidRPr="00E74119" w:rsidRDefault="00775974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12EBA362" w14:textId="77777777" w:rsidR="00775974" w:rsidRDefault="0077597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775974" w14:paraId="4E96468B" w14:textId="77777777" w:rsidTr="00D425E8">
        <w:tc>
          <w:tcPr>
            <w:tcW w:w="4253" w:type="dxa"/>
          </w:tcPr>
          <w:p w14:paraId="76EEA1D4" w14:textId="77777777" w:rsidR="00775974" w:rsidRDefault="0077597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BC32EBD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9E4D1B7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A4E3723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5A63BDD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5537AAE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5974" w14:paraId="1DFBA006" w14:textId="77777777" w:rsidTr="00D425E8">
        <w:tc>
          <w:tcPr>
            <w:tcW w:w="4253" w:type="dxa"/>
          </w:tcPr>
          <w:p w14:paraId="761D1A75" w14:textId="77777777" w:rsidR="00775974" w:rsidRDefault="0077597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58D0425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DE4F335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3530414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2D06C93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0E2203E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5974" w14:paraId="5FFD6054" w14:textId="77777777" w:rsidTr="00D425E8">
        <w:tc>
          <w:tcPr>
            <w:tcW w:w="4253" w:type="dxa"/>
          </w:tcPr>
          <w:p w14:paraId="5936D42E" w14:textId="77777777" w:rsidR="00775974" w:rsidRDefault="0077597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776C5EC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293C714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A4903A9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E1E497A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AF5BA6B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5974" w14:paraId="1F607917" w14:textId="77777777" w:rsidTr="00D425E8">
        <w:tc>
          <w:tcPr>
            <w:tcW w:w="4253" w:type="dxa"/>
          </w:tcPr>
          <w:p w14:paraId="16655EF8" w14:textId="77777777" w:rsidR="00775974" w:rsidRDefault="0077597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9F90B83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3B7C00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F10FCEA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C39304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EEC03F3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5974" w14:paraId="4E741A1C" w14:textId="77777777" w:rsidTr="00D425E8">
        <w:tc>
          <w:tcPr>
            <w:tcW w:w="4253" w:type="dxa"/>
          </w:tcPr>
          <w:p w14:paraId="53122BD7" w14:textId="77777777" w:rsidR="00775974" w:rsidRDefault="0077597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B28B1B1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35C44A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B847CA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8A6E25A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5468BF6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5974" w14:paraId="49BCAC97" w14:textId="77777777" w:rsidTr="00D425E8">
        <w:tc>
          <w:tcPr>
            <w:tcW w:w="4253" w:type="dxa"/>
          </w:tcPr>
          <w:p w14:paraId="571A716C" w14:textId="77777777" w:rsidR="00775974" w:rsidRDefault="0077597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C7E207D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DB13698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2886799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5FB0E29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B5AE980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5974" w14:paraId="4DE22542" w14:textId="77777777" w:rsidTr="00D425E8">
        <w:tc>
          <w:tcPr>
            <w:tcW w:w="4253" w:type="dxa"/>
          </w:tcPr>
          <w:p w14:paraId="6635F592" w14:textId="77777777" w:rsidR="00775974" w:rsidRDefault="0077597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F1ABE47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0027447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336A08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77B57C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F7A3222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5974" w14:paraId="1912F93F" w14:textId="77777777" w:rsidTr="00D425E8">
        <w:tc>
          <w:tcPr>
            <w:tcW w:w="7088" w:type="dxa"/>
            <w:gridSpan w:val="5"/>
            <w:shd w:val="clear" w:color="auto" w:fill="auto"/>
          </w:tcPr>
          <w:p w14:paraId="77BC25D2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803E91F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A0" w14:textId="16C2B21A" w:rsidR="009B3A48" w:rsidRPr="00D92619" w:rsidRDefault="005D1442" w:rsidP="00775974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08945AEA" w14:textId="69F04E8F" w:rsidR="00775974" w:rsidRPr="00775974" w:rsidRDefault="00775974" w:rsidP="00775974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5074" w:type="dxa"/>
        <w:tblInd w:w="1838" w:type="dxa"/>
        <w:tblLayout w:type="fixed"/>
        <w:tblLook w:val="04A0" w:firstRow="1" w:lastRow="0" w:firstColumn="1" w:lastColumn="0" w:noHBand="0" w:noVBand="1"/>
      </w:tblPr>
      <w:tblGrid>
        <w:gridCol w:w="4366"/>
        <w:gridCol w:w="708"/>
      </w:tblGrid>
      <w:tr w:rsidR="00775974" w14:paraId="2C9CABEA" w14:textId="77777777" w:rsidTr="00D425E8">
        <w:tc>
          <w:tcPr>
            <w:tcW w:w="4366" w:type="dxa"/>
          </w:tcPr>
          <w:p w14:paraId="3E7068FF" w14:textId="77777777" w:rsidR="00775974" w:rsidRDefault="0077597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978DBFF" w14:textId="77777777" w:rsidR="00775974" w:rsidRDefault="0077597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1CA3D394" w14:textId="534B3DF2" w:rsidR="00775974" w:rsidRPr="00775974" w:rsidRDefault="00775974" w:rsidP="00775974">
      <w:pPr>
        <w:ind w:left="1843"/>
        <w:rPr>
          <w:sz w:val="22"/>
          <w:szCs w:val="22"/>
        </w:rPr>
      </w:pPr>
    </w:p>
    <w:p w14:paraId="59C676A1" w14:textId="393E0DCA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Globale ernstgraad van het beschouwde jaar en de twee vorige jaren</w:t>
      </w:r>
    </w:p>
    <w:p w14:paraId="59C676A2" w14:textId="5D34D2EF" w:rsidR="009856C3" w:rsidRPr="00D92619" w:rsidRDefault="009856C3" w:rsidP="009856C3">
      <w:pPr>
        <w:ind w:left="1440"/>
        <w:rPr>
          <w:sz w:val="22"/>
          <w:szCs w:val="22"/>
        </w:rPr>
      </w:pP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620"/>
      </w:tblGrid>
      <w:tr w:rsidR="009B3A48" w:rsidRPr="00D92619" w14:paraId="59C676A8" w14:textId="77777777" w:rsidTr="00775974">
        <w:tc>
          <w:tcPr>
            <w:tcW w:w="2880" w:type="dxa"/>
            <w:shd w:val="clear" w:color="auto" w:fill="auto"/>
          </w:tcPr>
          <w:p w14:paraId="59C676A4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5" w14:textId="08C1B0FF" w:rsidR="009B3A48" w:rsidRPr="004115B3" w:rsidRDefault="009B3A48" w:rsidP="00775974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856C3">
              <w:rPr>
                <w:sz w:val="22"/>
                <w:szCs w:val="22"/>
              </w:rPr>
              <w:t>1</w:t>
            </w:r>
            <w:r w:rsidR="00775974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6" w14:textId="1D17DB1D" w:rsidR="009B3A48" w:rsidRPr="004115B3" w:rsidRDefault="009B3A48" w:rsidP="00775974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775974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7" w14:textId="4844BE54" w:rsidR="009B3A48" w:rsidRPr="004115B3" w:rsidRDefault="009B3A48" w:rsidP="00775974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775974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AD" w14:textId="77777777" w:rsidTr="00775974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9B3A48" w:rsidRPr="004115B3" w:rsidRDefault="009B3A48" w:rsidP="0043277E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A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B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AC" w14:textId="64AC8794" w:rsidR="009B3A48" w:rsidRPr="003E3258" w:rsidRDefault="003E3258" w:rsidP="004115B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AF" w14:textId="0CA3ED0F" w:rsidR="009B3A48" w:rsidRPr="00AC33C0" w:rsidRDefault="00775974" w:rsidP="00AC33C0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blootstelling.</w:t>
      </w:r>
    </w:p>
    <w:p w14:paraId="59C676B0" w14:textId="77777777" w:rsidR="009B3A48" w:rsidRPr="00AC33C0" w:rsidRDefault="009B3A48" w:rsidP="000325A1">
      <w:pPr>
        <w:rPr>
          <w:sz w:val="22"/>
          <w:szCs w:val="22"/>
          <w:lang w:val="de-DE"/>
        </w:rPr>
      </w:pP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0277F539" w14:textId="77777777" w:rsidR="00775974" w:rsidRDefault="00775974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  <w:sectPr w:rsidR="00775974" w:rsidSect="00775974">
          <w:pgSz w:w="12240" w:h="15840"/>
          <w:pgMar w:top="1134" w:right="1183" w:bottom="1134" w:left="1418" w:header="709" w:footer="709" w:gutter="0"/>
          <w:cols w:space="708"/>
          <w:docGrid w:linePitch="360"/>
        </w:sectPr>
      </w:pPr>
    </w:p>
    <w:p w14:paraId="59C676B2" w14:textId="2BB60F5C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lastRenderedPageBreak/>
        <w:t>Inlichtingen betreffende de ongevallen op de weg naar en van het werk</w:t>
      </w:r>
    </w:p>
    <w:p w14:paraId="37D8C0CB" w14:textId="019FF17F" w:rsidR="00775974" w:rsidRPr="006C7EC9" w:rsidRDefault="00775974" w:rsidP="005D1442">
      <w:pPr>
        <w:ind w:left="360"/>
        <w:rPr>
          <w:i/>
          <w:color w:val="365F91" w:themeColor="accent1" w:themeShade="BF"/>
          <w:sz w:val="22"/>
          <w:szCs w:val="22"/>
        </w:rPr>
      </w:pP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775974" w:rsidRPr="006C7EC9" w14:paraId="65FF744B" w14:textId="77777777" w:rsidTr="00D425E8">
        <w:tc>
          <w:tcPr>
            <w:tcW w:w="4016" w:type="dxa"/>
            <w:tcBorders>
              <w:right w:val="single" w:sz="4" w:space="0" w:color="auto"/>
            </w:tcBorders>
          </w:tcPr>
          <w:p w14:paraId="11690BA8" w14:textId="77777777" w:rsidR="00775974" w:rsidRPr="006C7EC9" w:rsidRDefault="00775974" w:rsidP="00D425E8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0F2B1" w14:textId="6F7F3713" w:rsidR="00775974" w:rsidRPr="006C7EC9" w:rsidRDefault="00775974" w:rsidP="00D425E8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079B2ECB" w14:textId="77777777" w:rsidR="00775974" w:rsidRPr="006C7EC9" w:rsidRDefault="00775974" w:rsidP="00D425E8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EE7F4" w14:textId="77777777" w:rsidR="00775974" w:rsidRPr="006C7EC9" w:rsidRDefault="00775974" w:rsidP="00D425E8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3EF55D0C" w14:textId="77777777" w:rsidR="00775974" w:rsidRPr="006C7EC9" w:rsidRDefault="00775974" w:rsidP="00D425E8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4" w14:textId="77777777" w:rsidR="009B3A48" w:rsidRPr="00D92619" w:rsidRDefault="009B3A48" w:rsidP="000325A1">
      <w:pPr>
        <w:rPr>
          <w:sz w:val="22"/>
          <w:szCs w:val="22"/>
        </w:rPr>
      </w:pP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6"/>
        <w:gridCol w:w="8072"/>
      </w:tblGrid>
      <w:tr w:rsidR="001325A6" w:rsidRPr="00055BC6" w14:paraId="59C676BB" w14:textId="77777777" w:rsidTr="00775974"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B9" w14:textId="77777777" w:rsidR="009B3A48" w:rsidRPr="00055BC6" w:rsidRDefault="009B3A48" w:rsidP="00ED7AD4"/>
        </w:tc>
        <w:tc>
          <w:tcPr>
            <w:tcW w:w="8072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B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90387F" w:rsidRPr="00055BC6" w14:paraId="59C676BE" w14:textId="77777777" w:rsidTr="00775974">
        <w:tc>
          <w:tcPr>
            <w:tcW w:w="776" w:type="dxa"/>
            <w:tcBorders>
              <w:top w:val="single" w:sz="4" w:space="0" w:color="auto"/>
            </w:tcBorders>
          </w:tcPr>
          <w:p w14:paraId="59C676BC" w14:textId="599D1DFE" w:rsidR="0090387F" w:rsidRPr="00055BC6" w:rsidRDefault="0090387F" w:rsidP="00ED7AD4">
            <w:r>
              <w:t>1.</w:t>
            </w:r>
          </w:p>
        </w:tc>
        <w:tc>
          <w:tcPr>
            <w:tcW w:w="8072" w:type="dxa"/>
            <w:shd w:val="clear" w:color="auto" w:fill="auto"/>
          </w:tcPr>
          <w:p w14:paraId="59C676BD" w14:textId="7CB792E9" w:rsidR="0090387F" w:rsidRPr="00055BC6" w:rsidRDefault="00775974" w:rsidP="004E588F">
            <w:r>
              <w:t>Geen</w:t>
            </w:r>
          </w:p>
        </w:tc>
      </w:tr>
      <w:tr w:rsidR="0090387F" w:rsidRPr="00055BC6" w14:paraId="59C676C1" w14:textId="77777777" w:rsidTr="005D1442">
        <w:tc>
          <w:tcPr>
            <w:tcW w:w="776" w:type="dxa"/>
          </w:tcPr>
          <w:p w14:paraId="59C676BF" w14:textId="7B946EB0" w:rsidR="0090387F" w:rsidRPr="00055BC6" w:rsidRDefault="0090387F" w:rsidP="00ED7AD4">
            <w:r>
              <w:t>2.</w:t>
            </w:r>
          </w:p>
        </w:tc>
        <w:tc>
          <w:tcPr>
            <w:tcW w:w="8072" w:type="dxa"/>
            <w:shd w:val="clear" w:color="auto" w:fill="auto"/>
          </w:tcPr>
          <w:p w14:paraId="59C676C0" w14:textId="4E34E56A" w:rsidR="0090387F" w:rsidRPr="00055BC6" w:rsidRDefault="0090387F" w:rsidP="004E588F"/>
        </w:tc>
      </w:tr>
      <w:tr w:rsidR="0090387F" w:rsidRPr="00055BC6" w14:paraId="59C676C4" w14:textId="77777777" w:rsidTr="006F7F6F">
        <w:tc>
          <w:tcPr>
            <w:tcW w:w="776" w:type="dxa"/>
          </w:tcPr>
          <w:p w14:paraId="59C676C2" w14:textId="086758D7" w:rsidR="0090387F" w:rsidRPr="00055BC6" w:rsidRDefault="0090387F" w:rsidP="00ED7AD4">
            <w:r>
              <w:t>3.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3" w14:textId="5E5200FA" w:rsidR="0090387F" w:rsidRPr="00055BC6" w:rsidRDefault="0090387F" w:rsidP="006F7F6F"/>
        </w:tc>
      </w:tr>
      <w:tr w:rsidR="0090387F" w:rsidRPr="00055BC6" w14:paraId="59C676C7" w14:textId="77777777" w:rsidTr="006F7F6F">
        <w:tc>
          <w:tcPr>
            <w:tcW w:w="776" w:type="dxa"/>
          </w:tcPr>
          <w:p w14:paraId="59C676C5" w14:textId="07CFEE72" w:rsidR="0090387F" w:rsidRPr="00055BC6" w:rsidRDefault="0090387F" w:rsidP="00ED7AD4">
            <w:r>
              <w:t>4.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6" w14:textId="0AFC5F20" w:rsidR="0090387F" w:rsidRPr="00055BC6" w:rsidRDefault="0090387F" w:rsidP="006F7F6F"/>
        </w:tc>
      </w:tr>
      <w:tr w:rsidR="0090387F" w:rsidRPr="00055BC6" w14:paraId="59C676CA" w14:textId="77777777" w:rsidTr="006F7F6F">
        <w:tc>
          <w:tcPr>
            <w:tcW w:w="776" w:type="dxa"/>
          </w:tcPr>
          <w:p w14:paraId="59C676C8" w14:textId="0F08BDE8" w:rsidR="0090387F" w:rsidRPr="00055BC6" w:rsidRDefault="006F7F6F" w:rsidP="00ED7AD4">
            <w:r>
              <w:t>5.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9" w14:textId="7BF4FC19" w:rsidR="0090387F" w:rsidRPr="00055BC6" w:rsidRDefault="0090387F" w:rsidP="006F7F6F"/>
        </w:tc>
      </w:tr>
    </w:tbl>
    <w:p w14:paraId="59C676CB" w14:textId="77777777" w:rsidR="009B3A48" w:rsidRDefault="009B3A48" w:rsidP="00ED7AD4">
      <w:pPr>
        <w:rPr>
          <w:sz w:val="22"/>
          <w:szCs w:val="22"/>
        </w:rPr>
      </w:pPr>
    </w:p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4865"/>
        <w:gridCol w:w="3207"/>
      </w:tblGrid>
      <w:tr w:rsidR="009B3A48" w14:paraId="59C676D2" w14:textId="77777777" w:rsidTr="00775974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CF" w14:textId="77777777" w:rsidR="009B3A48" w:rsidRPr="004115B3" w:rsidRDefault="009B3A48" w:rsidP="00ED7AD4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D0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9C676D1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:rsidRPr="00647CFE" w14:paraId="59C676D6" w14:textId="77777777" w:rsidTr="00775974">
        <w:tc>
          <w:tcPr>
            <w:tcW w:w="720" w:type="dxa"/>
            <w:tcBorders>
              <w:top w:val="single" w:sz="4" w:space="0" w:color="auto"/>
            </w:tcBorders>
          </w:tcPr>
          <w:p w14:paraId="59C676D3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6D4" w14:textId="1388E524" w:rsidR="00C70B83" w:rsidRPr="00647CFE" w:rsidRDefault="00775974" w:rsidP="004E588F">
            <w:pPr>
              <w:rPr>
                <w:lang w:val="fr-BE"/>
              </w:rPr>
            </w:pPr>
            <w:proofErr w:type="spellStart"/>
            <w:r>
              <w:rPr>
                <w:lang w:val="fr-BE"/>
              </w:rPr>
              <w:t>Geen</w:t>
            </w:r>
            <w:proofErr w:type="spellEnd"/>
          </w:p>
        </w:tc>
        <w:tc>
          <w:tcPr>
            <w:tcW w:w="3207" w:type="dxa"/>
            <w:shd w:val="clear" w:color="auto" w:fill="auto"/>
          </w:tcPr>
          <w:p w14:paraId="59C676D5" w14:textId="5F2C5EC3" w:rsidR="00C70B83" w:rsidRPr="00647CFE" w:rsidRDefault="00C70B83" w:rsidP="004E588F">
            <w:pPr>
              <w:rPr>
                <w:lang w:val="fr-BE"/>
              </w:rPr>
            </w:pPr>
          </w:p>
        </w:tc>
      </w:tr>
      <w:tr w:rsidR="00C70B83" w14:paraId="59C676DA" w14:textId="77777777" w:rsidTr="005D1442">
        <w:tc>
          <w:tcPr>
            <w:tcW w:w="720" w:type="dxa"/>
          </w:tcPr>
          <w:p w14:paraId="59C676D7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6D8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D9" w14:textId="77777777" w:rsidR="00C70B83" w:rsidRPr="004115B3" w:rsidRDefault="00C70B83" w:rsidP="00ED7AD4"/>
        </w:tc>
      </w:tr>
      <w:tr w:rsidR="00C70B83" w14:paraId="59C676DE" w14:textId="77777777" w:rsidTr="005D1442">
        <w:tc>
          <w:tcPr>
            <w:tcW w:w="720" w:type="dxa"/>
          </w:tcPr>
          <w:p w14:paraId="59C676DB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6DC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DD" w14:textId="77777777" w:rsidR="00C70B83" w:rsidRPr="004115B3" w:rsidRDefault="00C70B83" w:rsidP="00ED7AD4"/>
        </w:tc>
      </w:tr>
      <w:tr w:rsidR="00C70B83" w14:paraId="59C676E2" w14:textId="77777777" w:rsidTr="005D1442">
        <w:tc>
          <w:tcPr>
            <w:tcW w:w="720" w:type="dxa"/>
          </w:tcPr>
          <w:p w14:paraId="59C676DF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6E0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1" w14:textId="77777777" w:rsidR="00C70B83" w:rsidRPr="004115B3" w:rsidRDefault="00C70B83" w:rsidP="00ED7AD4"/>
        </w:tc>
      </w:tr>
      <w:tr w:rsidR="00C70B83" w14:paraId="59C676E6" w14:textId="77777777" w:rsidTr="005D1442">
        <w:tc>
          <w:tcPr>
            <w:tcW w:w="720" w:type="dxa"/>
          </w:tcPr>
          <w:p w14:paraId="59C676E3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6E4" w14:textId="349CF073" w:rsidR="00C70B83" w:rsidRPr="004115B3" w:rsidRDefault="002C7494" w:rsidP="002C7494">
            <w:pPr>
              <w:tabs>
                <w:tab w:val="left" w:pos="1440"/>
              </w:tabs>
            </w:pPr>
            <w:r>
              <w:tab/>
            </w:r>
          </w:p>
        </w:tc>
        <w:tc>
          <w:tcPr>
            <w:tcW w:w="3207" w:type="dxa"/>
            <w:shd w:val="clear" w:color="auto" w:fill="auto"/>
          </w:tcPr>
          <w:p w14:paraId="59C676E5" w14:textId="77777777" w:rsidR="00C70B83" w:rsidRPr="004115B3" w:rsidRDefault="00C70B83" w:rsidP="00ED7AD4"/>
        </w:tc>
      </w:tr>
      <w:tr w:rsidR="00C70B83" w14:paraId="59C676EA" w14:textId="77777777" w:rsidTr="005D1442">
        <w:tc>
          <w:tcPr>
            <w:tcW w:w="720" w:type="dxa"/>
          </w:tcPr>
          <w:p w14:paraId="59C676E7" w14:textId="77777777" w:rsidR="00C70B83" w:rsidRPr="004115B3" w:rsidRDefault="00C70B83" w:rsidP="00ED7AD4"/>
        </w:tc>
        <w:tc>
          <w:tcPr>
            <w:tcW w:w="4865" w:type="dxa"/>
            <w:shd w:val="clear" w:color="auto" w:fill="auto"/>
          </w:tcPr>
          <w:p w14:paraId="59C676E8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9" w14:textId="77777777" w:rsidR="00C70B83" w:rsidRPr="004115B3" w:rsidRDefault="00C70B83" w:rsidP="00ED7AD4"/>
        </w:tc>
      </w:tr>
    </w:tbl>
    <w:p w14:paraId="59C676EB" w14:textId="77777777" w:rsidR="009B3A48" w:rsidRDefault="009B3A48" w:rsidP="00ED7AD4">
      <w:pPr>
        <w:rPr>
          <w:sz w:val="22"/>
          <w:szCs w:val="22"/>
        </w:rPr>
      </w:pPr>
    </w:p>
    <w:p w14:paraId="59C676EC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E" w14:textId="77777777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67"/>
        <w:gridCol w:w="1453"/>
        <w:gridCol w:w="1620"/>
        <w:gridCol w:w="1052"/>
      </w:tblGrid>
      <w:tr w:rsidR="00775974" w:rsidRPr="00055BC6" w14:paraId="03F74BF5" w14:textId="77777777" w:rsidTr="00D425E8">
        <w:tc>
          <w:tcPr>
            <w:tcW w:w="4667" w:type="dxa"/>
            <w:shd w:val="clear" w:color="auto" w:fill="D9D9D9" w:themeFill="background1" w:themeFillShade="D9"/>
            <w:vAlign w:val="center"/>
          </w:tcPr>
          <w:p w14:paraId="734F5B45" w14:textId="77777777" w:rsidR="00775974" w:rsidRPr="00055BC6" w:rsidRDefault="00775974" w:rsidP="00D425E8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66D4E4B" w14:textId="77777777" w:rsidR="00775974" w:rsidRPr="00055BC6" w:rsidRDefault="00775974" w:rsidP="00D425E8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A616032" w14:textId="77777777" w:rsidR="00775974" w:rsidRPr="00055BC6" w:rsidRDefault="00775974" w:rsidP="00D425E8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B44CE9" w14:textId="77777777" w:rsidR="00775974" w:rsidRPr="00055BC6" w:rsidRDefault="00775974" w:rsidP="00D425E8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775974" w:rsidRPr="00055BC6" w14:paraId="3A7574FA" w14:textId="77777777" w:rsidTr="00D425E8">
        <w:tc>
          <w:tcPr>
            <w:tcW w:w="4667" w:type="dxa"/>
            <w:vAlign w:val="center"/>
          </w:tcPr>
          <w:p w14:paraId="4129AA27" w14:textId="77777777" w:rsidR="00775974" w:rsidRPr="00055BC6" w:rsidRDefault="00775974" w:rsidP="00D425E8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76718430" w14:textId="77777777" w:rsidR="00775974" w:rsidRPr="00055BC6" w:rsidRDefault="00775974" w:rsidP="00D425E8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7BE92676" w14:textId="77777777" w:rsidR="00775974" w:rsidRPr="00055BC6" w:rsidRDefault="00775974" w:rsidP="00D425E8">
            <w:pPr>
              <w:jc w:val="center"/>
            </w:pPr>
          </w:p>
        </w:tc>
      </w:tr>
      <w:tr w:rsidR="00775974" w:rsidRPr="00055BC6" w14:paraId="32431CBF" w14:textId="77777777" w:rsidTr="00D425E8">
        <w:tc>
          <w:tcPr>
            <w:tcW w:w="4667" w:type="dxa"/>
            <w:vAlign w:val="center"/>
          </w:tcPr>
          <w:p w14:paraId="47157B41" w14:textId="77777777" w:rsidR="00775974" w:rsidRPr="00055BC6" w:rsidRDefault="00775974" w:rsidP="00D425E8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1E263DB0" w14:textId="77777777" w:rsidR="00775974" w:rsidRPr="00055BC6" w:rsidRDefault="00775974" w:rsidP="00D425E8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3C1950F2" w14:textId="77777777" w:rsidR="00775974" w:rsidRPr="00055BC6" w:rsidRDefault="00775974" w:rsidP="00D425E8">
            <w:pPr>
              <w:jc w:val="center"/>
            </w:pPr>
          </w:p>
        </w:tc>
      </w:tr>
      <w:tr w:rsidR="00775974" w:rsidRPr="00055BC6" w14:paraId="00965782" w14:textId="77777777" w:rsidTr="00D425E8">
        <w:tc>
          <w:tcPr>
            <w:tcW w:w="4667" w:type="dxa"/>
            <w:vAlign w:val="center"/>
          </w:tcPr>
          <w:p w14:paraId="53B29424" w14:textId="77777777" w:rsidR="00775974" w:rsidRPr="00055BC6" w:rsidRDefault="00775974" w:rsidP="00D425E8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04EA113B" w14:textId="77777777" w:rsidR="00775974" w:rsidRPr="00055BC6" w:rsidRDefault="00775974" w:rsidP="00D425E8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22A3CA58" w14:textId="77777777" w:rsidR="00775974" w:rsidRPr="00055BC6" w:rsidRDefault="00775974" w:rsidP="00D425E8">
            <w:pPr>
              <w:jc w:val="center"/>
            </w:pPr>
          </w:p>
        </w:tc>
      </w:tr>
      <w:tr w:rsidR="00775974" w:rsidRPr="00055BC6" w14:paraId="30737240" w14:textId="77777777" w:rsidTr="00D425E8">
        <w:tc>
          <w:tcPr>
            <w:tcW w:w="4667" w:type="dxa"/>
            <w:vAlign w:val="center"/>
          </w:tcPr>
          <w:p w14:paraId="22A7B8EC" w14:textId="77777777" w:rsidR="00775974" w:rsidRPr="00055BC6" w:rsidRDefault="00775974" w:rsidP="00D425E8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176DED09" w14:textId="77777777" w:rsidR="00775974" w:rsidRPr="00055BC6" w:rsidRDefault="00775974" w:rsidP="00D425E8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6F2B3331" w14:textId="77777777" w:rsidR="00775974" w:rsidRPr="00055BC6" w:rsidRDefault="00775974" w:rsidP="00D425E8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6757DAD8" w14:textId="77777777" w:rsidR="00775974" w:rsidRPr="00055BC6" w:rsidRDefault="00775974" w:rsidP="00D425E8">
            <w:pPr>
              <w:jc w:val="center"/>
            </w:pPr>
          </w:p>
        </w:tc>
      </w:tr>
      <w:tr w:rsidR="00775974" w:rsidRPr="00055BC6" w14:paraId="364D0F4F" w14:textId="77777777" w:rsidTr="00D425E8">
        <w:tc>
          <w:tcPr>
            <w:tcW w:w="4667" w:type="dxa"/>
            <w:vAlign w:val="center"/>
          </w:tcPr>
          <w:p w14:paraId="57F2DCA9" w14:textId="77777777" w:rsidR="00775974" w:rsidRPr="00055BC6" w:rsidRDefault="00775974" w:rsidP="00D425E8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1B083050" w14:textId="77777777" w:rsidR="00775974" w:rsidRPr="00055BC6" w:rsidRDefault="00775974" w:rsidP="00D425E8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24323CA3" w14:textId="77777777" w:rsidR="00775974" w:rsidRPr="00055BC6" w:rsidRDefault="00775974" w:rsidP="00D425E8">
            <w:pPr>
              <w:jc w:val="center"/>
            </w:pPr>
            <w:r>
              <w:t>100</w:t>
            </w:r>
          </w:p>
        </w:tc>
      </w:tr>
      <w:tr w:rsidR="00775974" w:rsidRPr="00055BC6" w14:paraId="1A3FCFA5" w14:textId="77777777" w:rsidTr="00D425E8">
        <w:tc>
          <w:tcPr>
            <w:tcW w:w="4667" w:type="dxa"/>
            <w:vAlign w:val="center"/>
          </w:tcPr>
          <w:p w14:paraId="45511839" w14:textId="77777777" w:rsidR="00775974" w:rsidRPr="00055BC6" w:rsidRDefault="00775974" w:rsidP="00D425E8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531B2A55" w14:textId="77777777" w:rsidR="00775974" w:rsidRPr="00055BC6" w:rsidRDefault="00775974" w:rsidP="00D425E8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5433E0BC" w14:textId="77777777" w:rsidR="00775974" w:rsidRPr="00055BC6" w:rsidRDefault="00775974" w:rsidP="00D425E8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65416EAD" w14:textId="77777777" w:rsidR="00775974" w:rsidRPr="00055BC6" w:rsidRDefault="00775974" w:rsidP="00D425E8">
            <w:pPr>
              <w:jc w:val="center"/>
            </w:pPr>
          </w:p>
        </w:tc>
      </w:tr>
    </w:tbl>
    <w:p w14:paraId="1D0DBCE4" w14:textId="77777777" w:rsidR="00775974" w:rsidRDefault="00775974" w:rsidP="00775974">
      <w:pPr>
        <w:rPr>
          <w:sz w:val="22"/>
          <w:szCs w:val="22"/>
        </w:rPr>
      </w:pPr>
    </w:p>
    <w:p w14:paraId="2C50AE57" w14:textId="77777777" w:rsidR="00775974" w:rsidRDefault="00775974" w:rsidP="00775974">
      <w:pPr>
        <w:ind w:left="851"/>
        <w:rPr>
          <w:sz w:val="22"/>
          <w:szCs w:val="22"/>
        </w:rPr>
      </w:pPr>
      <w:r>
        <w:rPr>
          <w:sz w:val="22"/>
          <w:szCs w:val="22"/>
        </w:rPr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hieronder terugvinden.</w:t>
      </w:r>
    </w:p>
    <w:p w14:paraId="2E3D02BE" w14:textId="77777777" w:rsidR="00775974" w:rsidRPr="00055BC6" w:rsidRDefault="00775974" w:rsidP="00775974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759F0345" w14:textId="77777777" w:rsidR="00775974" w:rsidRPr="00BB23C7" w:rsidRDefault="00775974" w:rsidP="00775974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704D5C82" w14:textId="77777777" w:rsidR="00775974" w:rsidRDefault="00775974" w:rsidP="00775974">
      <w:pPr>
        <w:ind w:left="1418" w:hanging="284"/>
        <w:rPr>
          <w:sz w:val="22"/>
          <w:szCs w:val="22"/>
        </w:rPr>
      </w:pPr>
    </w:p>
    <w:p w14:paraId="62E2DD89" w14:textId="77777777" w:rsidR="00775974" w:rsidRPr="00647A25" w:rsidRDefault="00775974" w:rsidP="00775974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3459C9C8" w14:textId="77777777" w:rsidR="00775974" w:rsidRPr="00302050" w:rsidRDefault="00775974" w:rsidP="00775974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lastRenderedPageBreak/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739EBE8B" w14:textId="77777777" w:rsidR="00775974" w:rsidRPr="00302050" w:rsidRDefault="00775974" w:rsidP="00775974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2C00BFE0" w14:textId="77777777" w:rsidR="00775974" w:rsidRPr="00302050" w:rsidRDefault="00775974" w:rsidP="00775974">
      <w:pPr>
        <w:ind w:left="1418" w:hanging="284"/>
        <w:rPr>
          <w:sz w:val="22"/>
          <w:szCs w:val="22"/>
          <w:lang w:val="en-US"/>
        </w:rPr>
      </w:pPr>
    </w:p>
    <w:p w14:paraId="33CDC513" w14:textId="77777777" w:rsidR="00775974" w:rsidRPr="00647A25" w:rsidRDefault="00775974" w:rsidP="00775974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780E356D" w14:textId="77777777" w:rsidR="00775974" w:rsidRDefault="00775974" w:rsidP="00775974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54249A65" w14:textId="77777777" w:rsidR="00775974" w:rsidRDefault="00775974" w:rsidP="00775974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59C6771E" w14:textId="1B440204" w:rsidR="00647A25" w:rsidRPr="00647A25" w:rsidRDefault="00775974" w:rsidP="00775974">
      <w:pPr>
        <w:ind w:left="1418" w:hanging="284"/>
        <w:rPr>
          <w:sz w:val="22"/>
          <w:szCs w:val="22"/>
        </w:rPr>
      </w:pPr>
      <w:r>
        <w:rPr>
          <w:sz w:val="22"/>
          <w:szCs w:val="22"/>
        </w:rPr>
        <w:t>- EUROFINS Belgium</w:t>
      </w:r>
    </w:p>
    <w:p w14:paraId="59C67720" w14:textId="77777777" w:rsidR="009B3A48" w:rsidRPr="003165B5" w:rsidRDefault="009B3A48"/>
    <w:p w14:paraId="59C67721" w14:textId="77777777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C7EC9" w:rsidRDefault="00647A25" w:rsidP="00D91E3D">
      <w:pPr>
        <w:ind w:left="360"/>
        <w:rPr>
          <w:color w:val="365F91" w:themeColor="accent1" w:themeShade="BF"/>
        </w:rPr>
      </w:pPr>
      <w:r w:rsidRPr="00775974">
        <w:t xml:space="preserve">De inlichtingen worden hernomen in de </w:t>
      </w:r>
      <w:r w:rsidR="006C7EC9" w:rsidRPr="00775974">
        <w:t>B</w:t>
      </w:r>
      <w:r w:rsidRPr="00775974">
        <w:t>ijlage C van het luik 1 van het JV</w:t>
      </w:r>
    </w:p>
    <w:p w14:paraId="59C67727" w14:textId="77777777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77777777" w:rsidR="009B3A48" w:rsidRPr="00775974" w:rsidRDefault="009B3A48" w:rsidP="003A385F">
      <w:pPr>
        <w:ind w:left="720"/>
        <w:rPr>
          <w:sz w:val="22"/>
          <w:szCs w:val="22"/>
        </w:rPr>
      </w:pPr>
      <w:r w:rsidRPr="00775974">
        <w:rPr>
          <w:sz w:val="22"/>
          <w:szCs w:val="22"/>
        </w:rPr>
        <w:t xml:space="preserve">De inlichtingen worden hernomen in de </w:t>
      </w:r>
      <w:r w:rsidR="006C7EC9" w:rsidRPr="00775974">
        <w:rPr>
          <w:sz w:val="22"/>
          <w:szCs w:val="22"/>
        </w:rPr>
        <w:t>B</w:t>
      </w:r>
      <w:r w:rsidRPr="00775974">
        <w:rPr>
          <w:sz w:val="22"/>
          <w:szCs w:val="22"/>
        </w:rPr>
        <w:t>ijlage C van het luik 1 van het JV.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7" w14:textId="77777777" w:rsidR="00EB1A68" w:rsidRDefault="00EB1A68" w:rsidP="003A385F">
      <w:pPr>
        <w:ind w:left="1080"/>
      </w:pP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12587A2F" w14:textId="77777777" w:rsidR="00775974" w:rsidRDefault="00775974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sectPr w:rsidR="00775974" w:rsidSect="00775974">
          <w:pgSz w:w="12240" w:h="15840"/>
          <w:pgMar w:top="1134" w:right="1183" w:bottom="1134" w:left="1418" w:header="709" w:footer="709" w:gutter="0"/>
          <w:cols w:space="708"/>
          <w:docGrid w:linePitch="360"/>
        </w:sectPr>
      </w:pPr>
    </w:p>
    <w:p w14:paraId="59C6773E" w14:textId="4F914031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lastRenderedPageBreak/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60"/>
        <w:gridCol w:w="1232"/>
      </w:tblGrid>
      <w:tr w:rsidR="009B3A48" w:rsidRPr="00055BC6" w14:paraId="59C67742" w14:textId="77777777" w:rsidTr="00775974">
        <w:tc>
          <w:tcPr>
            <w:tcW w:w="7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741" w14:textId="77777777" w:rsidR="009B3A48" w:rsidRPr="00055BC6" w:rsidRDefault="009B3A48" w:rsidP="004115B3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775974">
        <w:tc>
          <w:tcPr>
            <w:tcW w:w="7560" w:type="dxa"/>
            <w:tcBorders>
              <w:top w:val="single" w:sz="4" w:space="0" w:color="auto"/>
            </w:tcBorders>
          </w:tcPr>
          <w:p w14:paraId="59C67743" w14:textId="77777777" w:rsidR="009B3A48" w:rsidRPr="00055BC6" w:rsidRDefault="009B3A48" w:rsidP="003A385F">
            <w:r w:rsidRPr="00055BC6">
              <w:t>De salubriteit van de arbeidslokalen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4" w14:textId="77777777" w:rsidR="009B3A48" w:rsidRPr="00775974" w:rsidRDefault="009B3A48" w:rsidP="00775974">
            <w:pPr>
              <w:jc w:val="center"/>
            </w:pPr>
            <w:r w:rsidRPr="00775974">
              <w:t>0</w:t>
            </w:r>
          </w:p>
        </w:tc>
      </w:tr>
      <w:tr w:rsidR="001325A6" w:rsidRPr="00055BC6" w14:paraId="59C67748" w14:textId="77777777" w:rsidTr="00775974">
        <w:tc>
          <w:tcPr>
            <w:tcW w:w="7560" w:type="dxa"/>
          </w:tcPr>
          <w:p w14:paraId="59C67746" w14:textId="77777777" w:rsidR="009B3A48" w:rsidRPr="00055BC6" w:rsidRDefault="009B3A48" w:rsidP="003A385F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7" w14:textId="77777777" w:rsidR="009B3A48" w:rsidRPr="00775974" w:rsidRDefault="009B3A48" w:rsidP="00775974">
            <w:pPr>
              <w:jc w:val="center"/>
            </w:pPr>
            <w:r w:rsidRPr="00775974">
              <w:t>0</w:t>
            </w:r>
          </w:p>
        </w:tc>
      </w:tr>
      <w:tr w:rsidR="001325A6" w:rsidRPr="00055BC6" w14:paraId="59C6774B" w14:textId="77777777" w:rsidTr="00775974">
        <w:tc>
          <w:tcPr>
            <w:tcW w:w="7560" w:type="dxa"/>
          </w:tcPr>
          <w:p w14:paraId="59C67749" w14:textId="77777777" w:rsidR="009B3A48" w:rsidRPr="00055BC6" w:rsidRDefault="009B3A48" w:rsidP="003A385F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A" w14:textId="77777777" w:rsidR="009B3A48" w:rsidRPr="00775974" w:rsidRDefault="009B3A48" w:rsidP="00775974">
            <w:pPr>
              <w:jc w:val="center"/>
            </w:pPr>
            <w:r w:rsidRPr="00775974">
              <w:t>0</w:t>
            </w:r>
          </w:p>
        </w:tc>
      </w:tr>
      <w:tr w:rsidR="001325A6" w:rsidRPr="00055BC6" w14:paraId="59C6774E" w14:textId="77777777" w:rsidTr="00775974">
        <w:tc>
          <w:tcPr>
            <w:tcW w:w="7560" w:type="dxa"/>
          </w:tcPr>
          <w:p w14:paraId="59C6774C" w14:textId="77777777" w:rsidR="009B3A48" w:rsidRPr="00055BC6" w:rsidRDefault="009B3A48" w:rsidP="003A385F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D" w14:textId="77777777" w:rsidR="009B3A48" w:rsidRPr="00775974" w:rsidRDefault="009B3A48" w:rsidP="00775974">
            <w:pPr>
              <w:jc w:val="center"/>
            </w:pPr>
            <w:r w:rsidRPr="00775974">
              <w:t>0</w:t>
            </w:r>
          </w:p>
        </w:tc>
      </w:tr>
      <w:tr w:rsidR="001325A6" w:rsidRPr="00055BC6" w14:paraId="59C67751" w14:textId="77777777" w:rsidTr="00775974">
        <w:tc>
          <w:tcPr>
            <w:tcW w:w="7560" w:type="dxa"/>
          </w:tcPr>
          <w:p w14:paraId="59C6774F" w14:textId="77777777" w:rsidR="009B3A48" w:rsidRPr="00055BC6" w:rsidRDefault="009B3A48" w:rsidP="003A385F"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0" w14:textId="77777777" w:rsidR="009B3A48" w:rsidRPr="00775974" w:rsidRDefault="009B3A48" w:rsidP="00775974">
            <w:pPr>
              <w:jc w:val="center"/>
            </w:pPr>
            <w:r w:rsidRPr="00775974">
              <w:t>0</w:t>
            </w:r>
          </w:p>
        </w:tc>
      </w:tr>
      <w:tr w:rsidR="001325A6" w:rsidRPr="00055BC6" w14:paraId="59C67754" w14:textId="77777777" w:rsidTr="00775974">
        <w:tc>
          <w:tcPr>
            <w:tcW w:w="7560" w:type="dxa"/>
          </w:tcPr>
          <w:p w14:paraId="59C67752" w14:textId="77777777" w:rsidR="009B3A48" w:rsidRPr="00055BC6" w:rsidRDefault="009B3A48" w:rsidP="003A385F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3" w14:textId="77777777" w:rsidR="009B3A48" w:rsidRPr="00775974" w:rsidRDefault="009B3A48" w:rsidP="00775974">
            <w:pPr>
              <w:jc w:val="center"/>
            </w:pPr>
            <w:r w:rsidRPr="00775974"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77777777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  <w:r w:rsidRPr="009856C3">
        <w:rPr>
          <w:i/>
          <w:color w:val="FF0000"/>
        </w:rPr>
        <w:t>(</w:t>
      </w:r>
      <w:r w:rsidRPr="00EB1A68">
        <w:rPr>
          <w:b/>
          <w:i/>
          <w:color w:val="FF0000"/>
        </w:rPr>
        <w:t>Schrappen wat niet past</w:t>
      </w:r>
      <w:r w:rsidRPr="009856C3">
        <w:rPr>
          <w:i/>
          <w:color w:val="FF0000"/>
        </w:rPr>
        <w:t>)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4865"/>
        <w:gridCol w:w="3207"/>
      </w:tblGrid>
      <w:tr w:rsidR="001325A6" w:rsidRPr="00055BC6" w14:paraId="59C67760" w14:textId="77777777" w:rsidTr="00775974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5D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75E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9C6775F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55BC6" w14:paraId="59C67764" w14:textId="77777777" w:rsidTr="00775974">
        <w:tc>
          <w:tcPr>
            <w:tcW w:w="720" w:type="dxa"/>
            <w:tcBorders>
              <w:top w:val="single" w:sz="4" w:space="0" w:color="auto"/>
            </w:tcBorders>
          </w:tcPr>
          <w:p w14:paraId="59C6776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62" w14:textId="44066D22" w:rsidR="004E588F" w:rsidRPr="00055BC6" w:rsidRDefault="00DA73C6" w:rsidP="004E588F">
            <w:r>
              <w:t>NIHIL</w:t>
            </w:r>
          </w:p>
        </w:tc>
        <w:tc>
          <w:tcPr>
            <w:tcW w:w="3207" w:type="dxa"/>
            <w:shd w:val="clear" w:color="auto" w:fill="auto"/>
          </w:tcPr>
          <w:p w14:paraId="59C67763" w14:textId="77777777" w:rsidR="004E588F" w:rsidRPr="00055BC6" w:rsidRDefault="004E588F" w:rsidP="00EB1A68"/>
        </w:tc>
      </w:tr>
      <w:tr w:rsidR="004E588F" w:rsidRPr="00055BC6" w14:paraId="59C67768" w14:textId="77777777" w:rsidTr="000C2928">
        <w:tc>
          <w:tcPr>
            <w:tcW w:w="720" w:type="dxa"/>
          </w:tcPr>
          <w:p w14:paraId="59C67765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66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59C67767" w14:textId="77777777" w:rsidR="004E588F" w:rsidRPr="00055BC6" w:rsidRDefault="004E588F" w:rsidP="00EB1A68"/>
        </w:tc>
      </w:tr>
      <w:tr w:rsidR="004E588F" w:rsidRPr="00055BC6" w14:paraId="59C6776C" w14:textId="77777777" w:rsidTr="000C2928">
        <w:tc>
          <w:tcPr>
            <w:tcW w:w="720" w:type="dxa"/>
          </w:tcPr>
          <w:p w14:paraId="59C67769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6A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59C6776B" w14:textId="77777777" w:rsidR="004E588F" w:rsidRPr="00055BC6" w:rsidRDefault="004E588F" w:rsidP="00EB1A68"/>
        </w:tc>
      </w:tr>
      <w:tr w:rsidR="004E588F" w:rsidRPr="00055BC6" w14:paraId="59C67770" w14:textId="77777777" w:rsidTr="000C2928">
        <w:tc>
          <w:tcPr>
            <w:tcW w:w="720" w:type="dxa"/>
          </w:tcPr>
          <w:p w14:paraId="59C6776D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6E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6F" w14:textId="77777777" w:rsidR="004E588F" w:rsidRPr="00055BC6" w:rsidRDefault="004E588F" w:rsidP="00F74C76"/>
        </w:tc>
      </w:tr>
      <w:tr w:rsidR="004E588F" w:rsidRPr="00055BC6" w14:paraId="59C67774" w14:textId="77777777" w:rsidTr="000C2928">
        <w:tc>
          <w:tcPr>
            <w:tcW w:w="720" w:type="dxa"/>
          </w:tcPr>
          <w:p w14:paraId="59C6777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72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73" w14:textId="77777777" w:rsidR="004E588F" w:rsidRPr="00055BC6" w:rsidRDefault="004E588F" w:rsidP="00F74C76"/>
        </w:tc>
      </w:tr>
    </w:tbl>
    <w:p w14:paraId="59C67775" w14:textId="77777777" w:rsidR="009B3A48" w:rsidRPr="00055BC6" w:rsidRDefault="009B3A48"/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4865"/>
        <w:gridCol w:w="3207"/>
      </w:tblGrid>
      <w:tr w:rsidR="001325A6" w:rsidRPr="00055BC6" w14:paraId="59C6777B" w14:textId="77777777" w:rsidTr="00775974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78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779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9C6777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775974">
        <w:tc>
          <w:tcPr>
            <w:tcW w:w="720" w:type="dxa"/>
            <w:tcBorders>
              <w:top w:val="single" w:sz="4" w:space="0" w:color="auto"/>
            </w:tcBorders>
          </w:tcPr>
          <w:p w14:paraId="59C6777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7D" w14:textId="45958CB0" w:rsidR="004E588F" w:rsidRPr="00055BC6" w:rsidRDefault="00DA73C6" w:rsidP="004E588F">
            <w:r>
              <w:t>NIHIL</w:t>
            </w:r>
          </w:p>
        </w:tc>
        <w:tc>
          <w:tcPr>
            <w:tcW w:w="3207" w:type="dxa"/>
            <w:shd w:val="clear" w:color="auto" w:fill="auto"/>
          </w:tcPr>
          <w:p w14:paraId="59C6777E" w14:textId="77777777" w:rsidR="004E588F" w:rsidRPr="00055BC6" w:rsidRDefault="004E588F" w:rsidP="004E588F"/>
        </w:tc>
      </w:tr>
      <w:tr w:rsidR="004E588F" w:rsidRPr="00055BC6" w14:paraId="59C67783" w14:textId="77777777" w:rsidTr="000C2928">
        <w:tc>
          <w:tcPr>
            <w:tcW w:w="720" w:type="dxa"/>
          </w:tcPr>
          <w:p w14:paraId="59C67780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81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2" w14:textId="77777777" w:rsidR="004E588F" w:rsidRPr="00055BC6" w:rsidRDefault="004E588F" w:rsidP="00F74C76"/>
        </w:tc>
      </w:tr>
      <w:tr w:rsidR="004E588F" w:rsidRPr="00055BC6" w14:paraId="59C67787" w14:textId="77777777" w:rsidTr="000C2928">
        <w:tc>
          <w:tcPr>
            <w:tcW w:w="720" w:type="dxa"/>
          </w:tcPr>
          <w:p w14:paraId="59C67784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85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6" w14:textId="77777777" w:rsidR="004E588F" w:rsidRPr="00055BC6" w:rsidRDefault="004E588F" w:rsidP="00F74C76"/>
        </w:tc>
      </w:tr>
      <w:tr w:rsidR="004E588F" w:rsidRPr="00055BC6" w14:paraId="59C6778B" w14:textId="77777777" w:rsidTr="000C2928">
        <w:tc>
          <w:tcPr>
            <w:tcW w:w="720" w:type="dxa"/>
          </w:tcPr>
          <w:p w14:paraId="59C67788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89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A" w14:textId="77777777" w:rsidR="004E588F" w:rsidRPr="00055BC6" w:rsidRDefault="004E588F" w:rsidP="00F74C76"/>
        </w:tc>
      </w:tr>
      <w:tr w:rsidR="004E588F" w:rsidRPr="00055BC6" w14:paraId="59C6778F" w14:textId="77777777" w:rsidTr="000C2928">
        <w:tc>
          <w:tcPr>
            <w:tcW w:w="720" w:type="dxa"/>
          </w:tcPr>
          <w:p w14:paraId="59C6778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8D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E" w14:textId="77777777" w:rsidR="004E588F" w:rsidRPr="00055BC6" w:rsidRDefault="004E588F" w:rsidP="00F74C76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31714AA7" w:rsidR="009B3A48" w:rsidRPr="006C7EC9" w:rsidRDefault="003E3258" w:rsidP="002D0A7E">
      <w:pPr>
        <w:ind w:left="360"/>
        <w:rPr>
          <w:color w:val="365F91" w:themeColor="accent1" w:themeShade="BF"/>
        </w:rPr>
      </w:pPr>
      <w:r w:rsidRPr="00775974">
        <w:t>Zie jaarverslag LDPBW 08</w:t>
      </w:r>
      <w:r w:rsidR="006C7EC9" w:rsidRPr="00775974">
        <w:t xml:space="preserve"> – Psychosociale belasting</w:t>
      </w:r>
    </w:p>
    <w:p w14:paraId="59C67794" w14:textId="77777777" w:rsidR="000C2928" w:rsidRPr="000C2928" w:rsidRDefault="000C2928" w:rsidP="002D0A7E"/>
    <w:p w14:paraId="59C67795" w14:textId="77777777" w:rsidR="006C7EC9" w:rsidRDefault="006C7EC9">
      <w:pPr>
        <w:rPr>
          <w:b/>
          <w:u w:val="single"/>
        </w:rPr>
      </w:pPr>
    </w:p>
    <w:p w14:paraId="09D8A575" w14:textId="77777777" w:rsidR="00775974" w:rsidRDefault="00775974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  <w:sectPr w:rsidR="00775974" w:rsidSect="00775974">
          <w:pgSz w:w="12240" w:h="15840"/>
          <w:pgMar w:top="1134" w:right="1183" w:bottom="1134" w:left="1418" w:header="709" w:footer="709" w:gutter="0"/>
          <w:cols w:space="708"/>
          <w:docGrid w:linePitch="360"/>
        </w:sectPr>
      </w:pPr>
    </w:p>
    <w:p w14:paraId="59C67796" w14:textId="19EF3BDF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lastRenderedPageBreak/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9" w14:textId="11FC47B3" w:rsidR="009B3A48" w:rsidRDefault="00647CF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Informatieverspreidi</w:t>
      </w:r>
      <w:r w:rsidR="006F7F6F">
        <w:t xml:space="preserve">ng via </w:t>
      </w:r>
      <w:proofErr w:type="spellStart"/>
      <w:r w:rsidR="006F7F6F">
        <w:t>ShairePoint</w:t>
      </w:r>
      <w:proofErr w:type="spellEnd"/>
    </w:p>
    <w:p w14:paraId="59C6779A" w14:textId="5A14464E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D" w14:textId="53D04B7E" w:rsidR="00EB1A68" w:rsidRPr="00055BC6" w:rsidRDefault="00EB1A68" w:rsidP="00CD50C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59C677A0" w14:textId="4A191501" w:rsidR="00EB1A68" w:rsidRDefault="00685F27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LDPBW 08</w:t>
      </w:r>
    </w:p>
    <w:p w14:paraId="59C677A1" w14:textId="5E7D753E" w:rsidR="00EB1A68" w:rsidRDefault="00685F27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IDPBW</w:t>
      </w:r>
    </w:p>
    <w:p w14:paraId="59C677A3" w14:textId="7E3AFD2E" w:rsidR="009B3A48" w:rsidRDefault="00685F27" w:rsidP="00EB1A68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App </w:t>
      </w:r>
      <w:proofErr w:type="spellStart"/>
      <w:r>
        <w:t>Safety@Work</w:t>
      </w:r>
      <w:proofErr w:type="spellEnd"/>
    </w:p>
    <w:p w14:paraId="59C677A4" w14:textId="6463CC9C" w:rsidR="009B3A48" w:rsidRDefault="00CD50CE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woon-werkverkeer.</w:t>
      </w:r>
    </w:p>
    <w:p w14:paraId="59C677A5" w14:textId="77777777" w:rsidR="009B3A48" w:rsidRDefault="009B3A48" w:rsidP="002D0A7E"/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B" w14:textId="16575F71" w:rsidR="00EB1A68" w:rsidRPr="0032165E" w:rsidRDefault="006F7F6F" w:rsidP="00BB369E">
      <w:pPr>
        <w:pStyle w:val="ListParagraph"/>
        <w:numPr>
          <w:ilvl w:val="0"/>
          <w:numId w:val="35"/>
        </w:numPr>
      </w:pPr>
      <w:proofErr w:type="spellStart"/>
      <w:r>
        <w:t>Shairepoint</w:t>
      </w:r>
      <w:proofErr w:type="spellEnd"/>
    </w:p>
    <w:p w14:paraId="59C677AC" w14:textId="30F53B7B" w:rsidR="00EB1A68" w:rsidRPr="0032165E" w:rsidRDefault="006F7F6F" w:rsidP="00BB369E">
      <w:pPr>
        <w:pStyle w:val="ListParagraph"/>
        <w:numPr>
          <w:ilvl w:val="0"/>
          <w:numId w:val="35"/>
        </w:numPr>
      </w:pPr>
      <w:proofErr w:type="spellStart"/>
      <w:r>
        <w:t>Valva</w:t>
      </w:r>
      <w:proofErr w:type="spellEnd"/>
    </w:p>
    <w:p w14:paraId="59C677AD" w14:textId="77777777" w:rsidR="00BB369E" w:rsidRPr="0032165E" w:rsidRDefault="00BB369E" w:rsidP="00BB369E">
      <w:pPr>
        <w:pStyle w:val="ListParagraph"/>
        <w:numPr>
          <w:ilvl w:val="0"/>
          <w:numId w:val="35"/>
        </w:numPr>
      </w:pP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CD50CE" w:rsidRPr="00055BC6" w14:paraId="132FDE0D" w14:textId="77777777" w:rsidTr="00D425E8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4DA1A9D" w14:textId="77777777" w:rsidR="00CD50CE" w:rsidRPr="00055BC6" w:rsidRDefault="00CD50CE" w:rsidP="00D425E8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1E3BF6FE" w14:textId="77777777" w:rsidR="00CD50CE" w:rsidRPr="00055BC6" w:rsidRDefault="00CD50CE" w:rsidP="00D425E8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7D7F2EB5" w14:textId="77777777" w:rsidR="00CD50CE" w:rsidRPr="00055BC6" w:rsidRDefault="00CD50CE" w:rsidP="00D425E8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CD50CE" w:rsidRPr="00055BC6" w14:paraId="3CAB112D" w14:textId="77777777" w:rsidTr="00D425E8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2E665BC9" w14:textId="77777777" w:rsidR="00CD50CE" w:rsidRPr="00055BC6" w:rsidRDefault="00CD50CE" w:rsidP="00D425E8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27DBF74D" w14:textId="77777777" w:rsidR="00CD50CE" w:rsidRPr="00055BC6" w:rsidRDefault="00CD50CE" w:rsidP="00D425E8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322EE8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CD50CE" w:rsidRPr="00055BC6" w14:paraId="0D150982" w14:textId="77777777" w:rsidTr="00D425E8">
        <w:tc>
          <w:tcPr>
            <w:tcW w:w="567" w:type="dxa"/>
            <w:vAlign w:val="center"/>
          </w:tcPr>
          <w:p w14:paraId="09BEBAC6" w14:textId="77777777" w:rsidR="00CD50CE" w:rsidRPr="00055BC6" w:rsidRDefault="00CD50CE" w:rsidP="00D425E8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75100615" w14:textId="77777777" w:rsidR="00CD50CE" w:rsidRPr="00055BC6" w:rsidRDefault="00CD50CE" w:rsidP="00D425E8"/>
        </w:tc>
        <w:tc>
          <w:tcPr>
            <w:tcW w:w="3415" w:type="dxa"/>
            <w:gridSpan w:val="2"/>
          </w:tcPr>
          <w:p w14:paraId="02C650C3" w14:textId="77777777" w:rsidR="00CD50CE" w:rsidRPr="00055BC6" w:rsidRDefault="00CD50CE" w:rsidP="00D425E8"/>
        </w:tc>
      </w:tr>
      <w:tr w:rsidR="00CD50CE" w:rsidRPr="00055BC6" w14:paraId="49DBCFC2" w14:textId="77777777" w:rsidTr="00D425E8">
        <w:tc>
          <w:tcPr>
            <w:tcW w:w="567" w:type="dxa"/>
            <w:vAlign w:val="center"/>
          </w:tcPr>
          <w:p w14:paraId="7B1A6A56" w14:textId="77777777" w:rsidR="00CD50CE" w:rsidRPr="00055BC6" w:rsidRDefault="00CD50CE" w:rsidP="00D425E8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3F6E5939" w14:textId="77777777" w:rsidR="00CD50CE" w:rsidRPr="00055BC6" w:rsidRDefault="00CD50CE" w:rsidP="00D425E8"/>
        </w:tc>
        <w:tc>
          <w:tcPr>
            <w:tcW w:w="3415" w:type="dxa"/>
            <w:gridSpan w:val="2"/>
          </w:tcPr>
          <w:p w14:paraId="0761B14F" w14:textId="77777777" w:rsidR="00CD50CE" w:rsidRPr="00055BC6" w:rsidRDefault="00CD50CE" w:rsidP="00D425E8"/>
        </w:tc>
      </w:tr>
      <w:tr w:rsidR="00CD50CE" w:rsidRPr="00055BC6" w14:paraId="044ECBE9" w14:textId="77777777" w:rsidTr="00D425E8">
        <w:tc>
          <w:tcPr>
            <w:tcW w:w="567" w:type="dxa"/>
            <w:vAlign w:val="center"/>
          </w:tcPr>
          <w:p w14:paraId="10BE17D3" w14:textId="77777777" w:rsidR="00CD50CE" w:rsidRPr="00055BC6" w:rsidRDefault="00CD50CE" w:rsidP="00D425E8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67A4C507" w14:textId="77777777" w:rsidR="00CD50CE" w:rsidRPr="00055BC6" w:rsidRDefault="00CD50CE" w:rsidP="00D425E8"/>
        </w:tc>
        <w:tc>
          <w:tcPr>
            <w:tcW w:w="3415" w:type="dxa"/>
            <w:gridSpan w:val="2"/>
          </w:tcPr>
          <w:p w14:paraId="37279368" w14:textId="77777777" w:rsidR="00CD50CE" w:rsidRPr="00055BC6" w:rsidRDefault="00CD50CE" w:rsidP="00D425E8"/>
        </w:tc>
      </w:tr>
      <w:tr w:rsidR="00CD50CE" w:rsidRPr="00055BC6" w14:paraId="349331BE" w14:textId="77777777" w:rsidTr="00D425E8">
        <w:tc>
          <w:tcPr>
            <w:tcW w:w="567" w:type="dxa"/>
            <w:vAlign w:val="center"/>
          </w:tcPr>
          <w:p w14:paraId="5DF155ED" w14:textId="77777777" w:rsidR="00CD50CE" w:rsidRPr="00055BC6" w:rsidRDefault="00CD50CE" w:rsidP="00D425E8">
            <w:pPr>
              <w:jc w:val="center"/>
            </w:pPr>
            <w:r>
              <w:t>5.</w:t>
            </w:r>
          </w:p>
        </w:tc>
        <w:tc>
          <w:tcPr>
            <w:tcW w:w="4806" w:type="dxa"/>
          </w:tcPr>
          <w:p w14:paraId="0E7A4C5A" w14:textId="77777777" w:rsidR="00CD50CE" w:rsidRPr="00055BC6" w:rsidRDefault="00CD50CE" w:rsidP="00D425E8"/>
        </w:tc>
        <w:tc>
          <w:tcPr>
            <w:tcW w:w="3415" w:type="dxa"/>
            <w:gridSpan w:val="2"/>
          </w:tcPr>
          <w:p w14:paraId="04CFD7B7" w14:textId="77777777" w:rsidR="00CD50CE" w:rsidRPr="00055BC6" w:rsidRDefault="00CD50CE" w:rsidP="00D425E8"/>
        </w:tc>
      </w:tr>
    </w:tbl>
    <w:p w14:paraId="59C677CA" w14:textId="77777777" w:rsidR="009B3A48" w:rsidRPr="00055BC6" w:rsidRDefault="009B3A48"/>
    <w:p w14:paraId="59C677CB" w14:textId="77777777" w:rsidR="009B3A48" w:rsidRDefault="009B3A48"/>
    <w:sectPr w:rsidR="009B3A48" w:rsidSect="00775974">
      <w:pgSz w:w="12240" w:h="15840"/>
      <w:pgMar w:top="1134" w:right="1183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725FAA" w:rsidRDefault="00725FAA" w:rsidP="00373962">
      <w:r>
        <w:separator/>
      </w:r>
    </w:p>
  </w:endnote>
  <w:endnote w:type="continuationSeparator" w:id="0">
    <w:p w14:paraId="59C677CF" w14:textId="77777777" w:rsidR="00725FAA" w:rsidRDefault="00725FAA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46E02B07" w:rsidR="008C47B6" w:rsidRDefault="008C47B6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AA096A">
      <w:rPr>
        <w:rStyle w:val="PageNumber"/>
        <w:noProof/>
      </w:rPr>
      <w:t>8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AA096A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725FAA" w:rsidRDefault="00725FAA" w:rsidP="00373962">
      <w:r>
        <w:separator/>
      </w:r>
    </w:p>
  </w:footnote>
  <w:footnote w:type="continuationSeparator" w:id="0">
    <w:p w14:paraId="59C677CD" w14:textId="77777777" w:rsidR="00725FAA" w:rsidRDefault="00725FAA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8C47B6" w:rsidRPr="00251AAD" w:rsidRDefault="008C47B6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="006B553C"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3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3"/>
  </w:num>
  <w:num w:numId="4">
    <w:abstractNumId w:val="4"/>
  </w:num>
  <w:num w:numId="5">
    <w:abstractNumId w:val="32"/>
  </w:num>
  <w:num w:numId="6">
    <w:abstractNumId w:val="10"/>
  </w:num>
  <w:num w:numId="7">
    <w:abstractNumId w:val="18"/>
  </w:num>
  <w:num w:numId="8">
    <w:abstractNumId w:val="36"/>
  </w:num>
  <w:num w:numId="9">
    <w:abstractNumId w:val="35"/>
  </w:num>
  <w:num w:numId="10">
    <w:abstractNumId w:val="14"/>
  </w:num>
  <w:num w:numId="11">
    <w:abstractNumId w:val="37"/>
  </w:num>
  <w:num w:numId="12">
    <w:abstractNumId w:val="25"/>
  </w:num>
  <w:num w:numId="13">
    <w:abstractNumId w:val="12"/>
  </w:num>
  <w:num w:numId="14">
    <w:abstractNumId w:val="22"/>
  </w:num>
  <w:num w:numId="15">
    <w:abstractNumId w:val="39"/>
  </w:num>
  <w:num w:numId="16">
    <w:abstractNumId w:val="38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1"/>
  </w:num>
  <w:num w:numId="24">
    <w:abstractNumId w:val="34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0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05472"/>
    <w:rsid w:val="000325A1"/>
    <w:rsid w:val="000527EF"/>
    <w:rsid w:val="00055BC6"/>
    <w:rsid w:val="0009495B"/>
    <w:rsid w:val="000C2928"/>
    <w:rsid w:val="000E3AFF"/>
    <w:rsid w:val="00116681"/>
    <w:rsid w:val="001325A6"/>
    <w:rsid w:val="00134158"/>
    <w:rsid w:val="00186E7F"/>
    <w:rsid w:val="00194BB5"/>
    <w:rsid w:val="001D6110"/>
    <w:rsid w:val="00206063"/>
    <w:rsid w:val="00230C20"/>
    <w:rsid w:val="00251AAD"/>
    <w:rsid w:val="002557C8"/>
    <w:rsid w:val="00260044"/>
    <w:rsid w:val="002623BA"/>
    <w:rsid w:val="00285EAA"/>
    <w:rsid w:val="00293236"/>
    <w:rsid w:val="002A5730"/>
    <w:rsid w:val="002B1A2F"/>
    <w:rsid w:val="002C7494"/>
    <w:rsid w:val="002D0A7E"/>
    <w:rsid w:val="002D1E11"/>
    <w:rsid w:val="003067F7"/>
    <w:rsid w:val="003134AD"/>
    <w:rsid w:val="003165B5"/>
    <w:rsid w:val="0032165E"/>
    <w:rsid w:val="00337617"/>
    <w:rsid w:val="00337879"/>
    <w:rsid w:val="003616FD"/>
    <w:rsid w:val="00373962"/>
    <w:rsid w:val="00384012"/>
    <w:rsid w:val="0039313D"/>
    <w:rsid w:val="00393C02"/>
    <w:rsid w:val="00396BDA"/>
    <w:rsid w:val="003A385F"/>
    <w:rsid w:val="003B5095"/>
    <w:rsid w:val="003E3258"/>
    <w:rsid w:val="003E558B"/>
    <w:rsid w:val="003E58B6"/>
    <w:rsid w:val="003F7243"/>
    <w:rsid w:val="004115B3"/>
    <w:rsid w:val="0043277E"/>
    <w:rsid w:val="00434BAF"/>
    <w:rsid w:val="004716CA"/>
    <w:rsid w:val="00491B88"/>
    <w:rsid w:val="00495C21"/>
    <w:rsid w:val="004A441D"/>
    <w:rsid w:val="004E588F"/>
    <w:rsid w:val="004E75D5"/>
    <w:rsid w:val="00503535"/>
    <w:rsid w:val="00505B4A"/>
    <w:rsid w:val="00505C48"/>
    <w:rsid w:val="00513AD6"/>
    <w:rsid w:val="00514C56"/>
    <w:rsid w:val="005312A8"/>
    <w:rsid w:val="00571E3C"/>
    <w:rsid w:val="00585F05"/>
    <w:rsid w:val="005D1442"/>
    <w:rsid w:val="005E3DE3"/>
    <w:rsid w:val="00601855"/>
    <w:rsid w:val="0063115D"/>
    <w:rsid w:val="00633C46"/>
    <w:rsid w:val="00642DB9"/>
    <w:rsid w:val="00647A25"/>
    <w:rsid w:val="00647CFE"/>
    <w:rsid w:val="0065143C"/>
    <w:rsid w:val="0065417A"/>
    <w:rsid w:val="00674CC4"/>
    <w:rsid w:val="00685F27"/>
    <w:rsid w:val="006B09C2"/>
    <w:rsid w:val="006B553C"/>
    <w:rsid w:val="006C6F2F"/>
    <w:rsid w:val="006C7EC9"/>
    <w:rsid w:val="006E73D5"/>
    <w:rsid w:val="006F7F6F"/>
    <w:rsid w:val="00725FAA"/>
    <w:rsid w:val="0073276F"/>
    <w:rsid w:val="00746351"/>
    <w:rsid w:val="00771256"/>
    <w:rsid w:val="00775974"/>
    <w:rsid w:val="00783318"/>
    <w:rsid w:val="007A1E90"/>
    <w:rsid w:val="007D0CE9"/>
    <w:rsid w:val="007E45E2"/>
    <w:rsid w:val="008102C6"/>
    <w:rsid w:val="00821921"/>
    <w:rsid w:val="008232A4"/>
    <w:rsid w:val="00827EAD"/>
    <w:rsid w:val="00830886"/>
    <w:rsid w:val="008935DC"/>
    <w:rsid w:val="00897F22"/>
    <w:rsid w:val="008C475E"/>
    <w:rsid w:val="008C47B6"/>
    <w:rsid w:val="008E13D0"/>
    <w:rsid w:val="008F7DCA"/>
    <w:rsid w:val="0090387F"/>
    <w:rsid w:val="0091425C"/>
    <w:rsid w:val="00914358"/>
    <w:rsid w:val="009321DB"/>
    <w:rsid w:val="009358F1"/>
    <w:rsid w:val="00943280"/>
    <w:rsid w:val="00943E67"/>
    <w:rsid w:val="009474ED"/>
    <w:rsid w:val="009567D6"/>
    <w:rsid w:val="00961D0B"/>
    <w:rsid w:val="009856C3"/>
    <w:rsid w:val="0099357D"/>
    <w:rsid w:val="009936A7"/>
    <w:rsid w:val="009B3A48"/>
    <w:rsid w:val="009C2DCC"/>
    <w:rsid w:val="009E27D7"/>
    <w:rsid w:val="009E68CA"/>
    <w:rsid w:val="009E77EB"/>
    <w:rsid w:val="009F5ACF"/>
    <w:rsid w:val="00A05BC6"/>
    <w:rsid w:val="00A076DD"/>
    <w:rsid w:val="00A20851"/>
    <w:rsid w:val="00A34F82"/>
    <w:rsid w:val="00A66AEA"/>
    <w:rsid w:val="00A73439"/>
    <w:rsid w:val="00A97072"/>
    <w:rsid w:val="00A9721C"/>
    <w:rsid w:val="00AA096A"/>
    <w:rsid w:val="00AC33C0"/>
    <w:rsid w:val="00AF4A2E"/>
    <w:rsid w:val="00AF552D"/>
    <w:rsid w:val="00B1210B"/>
    <w:rsid w:val="00B70EAF"/>
    <w:rsid w:val="00B764FB"/>
    <w:rsid w:val="00B8610D"/>
    <w:rsid w:val="00B87A00"/>
    <w:rsid w:val="00B9333D"/>
    <w:rsid w:val="00BB23C7"/>
    <w:rsid w:val="00BB369E"/>
    <w:rsid w:val="00BC39EC"/>
    <w:rsid w:val="00BC4E4D"/>
    <w:rsid w:val="00BF4439"/>
    <w:rsid w:val="00C152C5"/>
    <w:rsid w:val="00C334E0"/>
    <w:rsid w:val="00C4217A"/>
    <w:rsid w:val="00C5729B"/>
    <w:rsid w:val="00C66DC4"/>
    <w:rsid w:val="00C70B83"/>
    <w:rsid w:val="00C76D4A"/>
    <w:rsid w:val="00C916FF"/>
    <w:rsid w:val="00CB1138"/>
    <w:rsid w:val="00CD50CE"/>
    <w:rsid w:val="00D10393"/>
    <w:rsid w:val="00D3410F"/>
    <w:rsid w:val="00D70459"/>
    <w:rsid w:val="00D8679A"/>
    <w:rsid w:val="00D91E3D"/>
    <w:rsid w:val="00D92619"/>
    <w:rsid w:val="00DA73C6"/>
    <w:rsid w:val="00DC31B5"/>
    <w:rsid w:val="00DD344D"/>
    <w:rsid w:val="00DE0F9A"/>
    <w:rsid w:val="00E02B2C"/>
    <w:rsid w:val="00E46D06"/>
    <w:rsid w:val="00E60B82"/>
    <w:rsid w:val="00E64DAA"/>
    <w:rsid w:val="00E73452"/>
    <w:rsid w:val="00E73719"/>
    <w:rsid w:val="00EA5E15"/>
    <w:rsid w:val="00EB1A68"/>
    <w:rsid w:val="00EB1FA9"/>
    <w:rsid w:val="00EB5128"/>
    <w:rsid w:val="00EC5BC3"/>
    <w:rsid w:val="00EC7EBD"/>
    <w:rsid w:val="00ED7AD4"/>
    <w:rsid w:val="00EE46F5"/>
    <w:rsid w:val="00F03E45"/>
    <w:rsid w:val="00F43F14"/>
    <w:rsid w:val="00F44EEC"/>
    <w:rsid w:val="00F54E58"/>
    <w:rsid w:val="00F64C2B"/>
    <w:rsid w:val="00F70DAB"/>
    <w:rsid w:val="00F74C76"/>
    <w:rsid w:val="00F834A9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413F701F-601D-40B9-8959-EBC3432C3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CD50C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3B5ABA5-7ED8-49E8-97CF-B6638F69AE52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39</TotalTime>
  <Pages>8</Pages>
  <Words>1539</Words>
  <Characters>8542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10061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10</cp:revision>
  <cp:lastPrinted>2020-02-24T07:45:00Z</cp:lastPrinted>
  <dcterms:created xsi:type="dcterms:W3CDTF">2019-03-04T09:31:00Z</dcterms:created>
  <dcterms:modified xsi:type="dcterms:W3CDTF">2020-02-24T13:03:00Z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