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660DE922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4A3C39">
        <w:rPr>
          <w:b/>
          <w:sz w:val="22"/>
          <w:szCs w:val="22"/>
          <w:u w:val="single"/>
        </w:rPr>
        <w:t>BE Part FINABEL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 xml:space="preserve">–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5F6574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29B324E7" w:rsidR="009474ED" w:rsidRPr="009E27D7" w:rsidRDefault="00D709CA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 Part FINABEL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09495B">
            <w:pPr>
              <w:jc w:val="center"/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613F2F4E" w:rsidR="009474ED" w:rsidRPr="0009495B" w:rsidRDefault="00E73719" w:rsidP="00D709CA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E73719">
              <w:rPr>
                <w:rFonts w:ascii="Verdana" w:hAnsi="Verdana"/>
                <w:sz w:val="16"/>
                <w:szCs w:val="16"/>
                <w:lang w:val="en-US"/>
              </w:rPr>
              <w:t>9-</w:t>
            </w:r>
            <w:r w:rsidR="00BD126F">
              <w:rPr>
                <w:rFonts w:ascii="Verdana" w:hAnsi="Verdana"/>
                <w:sz w:val="16"/>
                <w:szCs w:val="16"/>
                <w:lang w:val="en-US"/>
              </w:rPr>
              <w:t>6321-</w:t>
            </w:r>
            <w:r w:rsidR="00D709CA">
              <w:rPr>
                <w:rFonts w:ascii="Verdana" w:hAnsi="Verdana"/>
                <w:sz w:val="16"/>
                <w:szCs w:val="16"/>
                <w:lang w:val="en-US"/>
              </w:rPr>
              <w:t>17958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77777777" w:rsidR="009474ED" w:rsidRPr="009E27D7" w:rsidRDefault="009474ED" w:rsidP="009474ED">
            <w:pPr>
              <w:rPr>
                <w:sz w:val="22"/>
                <w:szCs w:val="22"/>
              </w:rPr>
            </w:pP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67E9FBE6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(studiebureau), bedienden, beeldschermwerk</w:t>
      </w:r>
    </w:p>
    <w:p w14:paraId="59C67646" w14:textId="6E355146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0A9927C1" w:rsidR="00F834A9" w:rsidRPr="00F834A9" w:rsidRDefault="00BD126F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70871E0F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7B4E3A76" w14:textId="77777777" w:rsidR="00E74119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E74119" w14:paraId="16D994F5" w14:textId="77777777" w:rsidTr="004B5919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78356A" w14:textId="77777777" w:rsidR="00E74119" w:rsidRDefault="00E74119" w:rsidP="009358F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6417D04" w14:textId="30AEDB42" w:rsidR="00E74119" w:rsidRDefault="00E74119" w:rsidP="00E741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5BDC407" w14:textId="6A94712C" w:rsidR="00E74119" w:rsidRDefault="00E74119" w:rsidP="00E741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1C161969" w14:textId="14C0051D" w:rsidR="00E74119" w:rsidRDefault="00E74119" w:rsidP="00E741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E74119" w14:paraId="3134BA6B" w14:textId="77777777" w:rsidTr="004B5919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9A548" w14:textId="77777777" w:rsidR="00E74119" w:rsidRDefault="00E74119" w:rsidP="00E741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60694A0" w14:textId="1D66D86A" w:rsidR="00E74119" w:rsidRPr="00E74119" w:rsidRDefault="00E74119" w:rsidP="00E741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15806CF5" w14:textId="2204A4EE" w:rsidR="00E74119" w:rsidRPr="00E74119" w:rsidRDefault="00E74119" w:rsidP="00E741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AE0BAA2" w14:textId="0EA010B2" w:rsidR="00E74119" w:rsidRPr="00E74119" w:rsidRDefault="00E74119" w:rsidP="00E741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A64CB92" w14:textId="2DAD2653" w:rsidR="00E74119" w:rsidRPr="00E74119" w:rsidRDefault="00E74119" w:rsidP="00E741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27E2571D" w14:textId="77777777" w:rsidR="00E74119" w:rsidRDefault="00E74119" w:rsidP="00E741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B5919" w14:paraId="0B8E60C4" w14:textId="77777777" w:rsidTr="004B5919">
        <w:tc>
          <w:tcPr>
            <w:tcW w:w="4208" w:type="dxa"/>
            <w:tcBorders>
              <w:top w:val="single" w:sz="4" w:space="0" w:color="auto"/>
            </w:tcBorders>
          </w:tcPr>
          <w:p w14:paraId="34343D3E" w14:textId="56DA4DF8" w:rsidR="00E74119" w:rsidRDefault="00E74119" w:rsidP="00E741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1E3CE1" w14:textId="4503D032" w:rsidR="00E74119" w:rsidRDefault="00F9534A" w:rsidP="00BA4F5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1256E9" w14:textId="6615127E" w:rsidR="00E74119" w:rsidRDefault="00F9534A" w:rsidP="00BA4F5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9CF3F3" w14:textId="46AC5FF6" w:rsidR="00E74119" w:rsidRDefault="00F9534A" w:rsidP="00BA4F5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4779CE" w14:textId="338D8225" w:rsidR="00E74119" w:rsidRDefault="00F9534A" w:rsidP="00BA4F5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D18CD73" w14:textId="65BA71F1" w:rsidR="00E74119" w:rsidRDefault="00F9534A" w:rsidP="00BA4F5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4B5919" w14:paraId="7E8522F0" w14:textId="77777777" w:rsidTr="004B5919">
        <w:tc>
          <w:tcPr>
            <w:tcW w:w="4208" w:type="dxa"/>
          </w:tcPr>
          <w:p w14:paraId="7022E437" w14:textId="2AD5DEE4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9A07D9" w14:textId="1CF6C6FC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2BB8AC" w14:textId="7B0E42B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5851BD" w14:textId="55A3D453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447C6E" w14:textId="6CF8BF8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6652D8" w14:textId="18D2CDB8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37E6A1D6" w14:textId="77777777" w:rsidTr="004B5919">
        <w:tc>
          <w:tcPr>
            <w:tcW w:w="4208" w:type="dxa"/>
          </w:tcPr>
          <w:p w14:paraId="74601CD9" w14:textId="69D4A5F2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3FA725" w14:textId="6D541E52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2FC0916" w14:textId="4F1C194A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F5783E" w14:textId="0402FC23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12C80D" w14:textId="018F6C70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7949" w14:textId="763FAE1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47EC7684" w14:textId="77777777" w:rsidTr="004B5919">
        <w:tc>
          <w:tcPr>
            <w:tcW w:w="4208" w:type="dxa"/>
          </w:tcPr>
          <w:p w14:paraId="46DFA4B1" w14:textId="1DEF1BF1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BE0587" w14:textId="0B4C0588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E6BCBE" w14:textId="7E7CF218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E3C7C6" w14:textId="1A606BB2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73CF6B" w14:textId="00105194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CE92990" w14:textId="0D1639F0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0A523067" w14:textId="77777777" w:rsidTr="004B5919">
        <w:tc>
          <w:tcPr>
            <w:tcW w:w="4208" w:type="dxa"/>
          </w:tcPr>
          <w:p w14:paraId="522EFF7E" w14:textId="790FBD05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0C7790" w14:textId="755EBE8E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953B3A5" w14:textId="4EC13EA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1F7CD0" w14:textId="668D6A40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03F00F" w14:textId="5A32146E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C1D47A3" w14:textId="4E46B17A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73615144" w14:textId="77777777" w:rsidTr="004B5919">
        <w:tc>
          <w:tcPr>
            <w:tcW w:w="4208" w:type="dxa"/>
          </w:tcPr>
          <w:p w14:paraId="5112B4D3" w14:textId="6BD36C2A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AFF19F" w14:textId="2184EB4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9D53AF9" w14:textId="0344090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4456F8" w14:textId="641ADE0E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C9533E" w14:textId="75C5A5BD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28B419F" w14:textId="3A742EA9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2C8437BD" w14:textId="77777777" w:rsidTr="004B5919">
        <w:tc>
          <w:tcPr>
            <w:tcW w:w="4208" w:type="dxa"/>
          </w:tcPr>
          <w:p w14:paraId="74B21E64" w14:textId="28E97122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44D604" w14:textId="2DD6775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D342AE" w14:textId="17ACDBD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B1BDFE" w14:textId="5D7A600E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D27644" w14:textId="3AC3E595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0FE2FF" w14:textId="084B5F92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71EF7C80" w14:textId="77777777" w:rsidTr="004B5919">
        <w:tc>
          <w:tcPr>
            <w:tcW w:w="4208" w:type="dxa"/>
          </w:tcPr>
          <w:p w14:paraId="240DC8D2" w14:textId="1EA5F228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DDE48D" w14:textId="6DBD907C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E95BAE8" w14:textId="1C5CD83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302D47" w14:textId="30DF7080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45ABDA" w14:textId="06EBB30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BDE805F" w14:textId="1B3F9C7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34835BD3" w14:textId="77777777" w:rsidTr="004B5919">
        <w:tc>
          <w:tcPr>
            <w:tcW w:w="4208" w:type="dxa"/>
          </w:tcPr>
          <w:p w14:paraId="40B315E3" w14:textId="5F47A2F9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5B6B99" w14:textId="1404CC93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3BA706" w14:textId="1728EB09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834DDF" w14:textId="17CD84A0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4F42CB" w14:textId="4265A51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DC25D55" w14:textId="507C7C8A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38696B22" w14:textId="77777777" w:rsidTr="004B5919">
        <w:tc>
          <w:tcPr>
            <w:tcW w:w="4208" w:type="dxa"/>
          </w:tcPr>
          <w:p w14:paraId="68659523" w14:textId="5A441E5F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173DD4" w14:textId="0B31D3CE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ABA6E3" w14:textId="11974A66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2E2722" w14:textId="740DE63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A026EE" w14:textId="5446EBC2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A0261A9" w14:textId="3FCF4878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082530DC" w14:textId="77777777" w:rsidTr="004B5919">
        <w:tc>
          <w:tcPr>
            <w:tcW w:w="7043" w:type="dxa"/>
            <w:gridSpan w:val="5"/>
            <w:shd w:val="clear" w:color="auto" w:fill="auto"/>
          </w:tcPr>
          <w:p w14:paraId="429AF4C6" w14:textId="3802A1CE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DAD305D" w14:textId="2ABC46C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14:paraId="59C67652" w14:textId="05E9F44F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4" w14:textId="77777777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59C67655" w14:textId="024D86E3" w:rsidR="009B3A48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  <w:r w:rsidR="00ED234E" w:rsidRPr="00ED234E">
        <w:rPr>
          <w:sz w:val="22"/>
          <w:szCs w:val="22"/>
        </w:rPr>
        <w:t>Geen</w:t>
      </w: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3A45DACE" w14:textId="77777777" w:rsidR="00ED234E" w:rsidRPr="006B09C2" w:rsidRDefault="009358F1" w:rsidP="009358F1">
      <w:pPr>
        <w:ind w:left="720"/>
        <w:rPr>
          <w:b/>
          <w:sz w:val="22"/>
          <w:szCs w:val="22"/>
          <w:u w:val="single"/>
        </w:rPr>
      </w:pPr>
      <w:r>
        <w:rPr>
          <w:sz w:val="22"/>
          <w:szCs w:val="22"/>
        </w:rPr>
        <w:br/>
      </w: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4066"/>
        <w:gridCol w:w="425"/>
        <w:gridCol w:w="3828"/>
        <w:gridCol w:w="1275"/>
      </w:tblGrid>
      <w:tr w:rsidR="00ED234E" w14:paraId="3D22B01C" w14:textId="77777777" w:rsidTr="0066660E">
        <w:tc>
          <w:tcPr>
            <w:tcW w:w="4066" w:type="dxa"/>
          </w:tcPr>
          <w:p w14:paraId="4ED46711" w14:textId="19215256" w:rsidR="00ED234E" w:rsidRDefault="00ED234E" w:rsidP="009358F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4582DD3A" w14:textId="4CA08555" w:rsidR="00ED234E" w:rsidRPr="00ED234E" w:rsidRDefault="00ED234E" w:rsidP="009358F1">
            <w:pPr>
              <w:rPr>
                <w:sz w:val="22"/>
                <w:szCs w:val="22"/>
              </w:rPr>
            </w:pPr>
            <w:r w:rsidRPr="00ED234E">
              <w:rPr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14:paraId="3AAC0931" w14:textId="73A985EE" w:rsidR="00ED234E" w:rsidRDefault="00ED234E" w:rsidP="009358F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4E981BA" w14:textId="53D14FAC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 w:rsidRPr="0066660E">
              <w:rPr>
                <w:sz w:val="22"/>
                <w:szCs w:val="22"/>
              </w:rPr>
              <w:t>4.</w:t>
            </w:r>
            <w:r>
              <w:rPr>
                <w:sz w:val="22"/>
                <w:szCs w:val="22"/>
              </w:rPr>
              <w:t>674,00</w:t>
            </w:r>
          </w:p>
        </w:tc>
      </w:tr>
      <w:tr w:rsidR="00ED234E" w14:paraId="0F28A3B3" w14:textId="77777777" w:rsidTr="0066660E">
        <w:tc>
          <w:tcPr>
            <w:tcW w:w="4066" w:type="dxa"/>
          </w:tcPr>
          <w:p w14:paraId="76CAFF9B" w14:textId="63082235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64BCCA8D" w14:textId="6F47005F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35D44922" w14:textId="56B692E1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C0677A4" w14:textId="14026C0A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291E20F7" w14:textId="77777777" w:rsidTr="0066660E">
        <w:tc>
          <w:tcPr>
            <w:tcW w:w="4066" w:type="dxa"/>
          </w:tcPr>
          <w:p w14:paraId="251CCAB1" w14:textId="4970DCED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5C98B8C6" w14:textId="7DA8C3C2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0593DACF" w14:textId="2DF11329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43DFCF6" w14:textId="6396545B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34E0A1D6" w14:textId="77777777" w:rsidTr="0066660E">
        <w:tc>
          <w:tcPr>
            <w:tcW w:w="4066" w:type="dxa"/>
          </w:tcPr>
          <w:p w14:paraId="03E37508" w14:textId="29CED340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480D6A74" w14:textId="0DEED64A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03130857" w14:textId="00295843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C33A8D5" w14:textId="0A20C002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6518F821" w14:textId="77777777" w:rsidTr="0066660E">
        <w:tc>
          <w:tcPr>
            <w:tcW w:w="4066" w:type="dxa"/>
          </w:tcPr>
          <w:p w14:paraId="28AD70E4" w14:textId="5EEA2BB2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20D0A379" w14:textId="2D313475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7589B83A" w14:textId="55BDEA1A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F6D7471" w14:textId="37DB8DBB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08E4D578" w14:textId="77777777" w:rsidTr="0066660E">
        <w:tc>
          <w:tcPr>
            <w:tcW w:w="4066" w:type="dxa"/>
          </w:tcPr>
          <w:p w14:paraId="09F3E51B" w14:textId="278190C4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6CA8EB7D" w14:textId="4E66CF82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01BBA257" w14:textId="38DFCB9C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64FA7CB" w14:textId="0E511362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475D510D" w14:textId="77777777" w:rsidTr="0066660E">
        <w:tc>
          <w:tcPr>
            <w:tcW w:w="4066" w:type="dxa"/>
          </w:tcPr>
          <w:p w14:paraId="5219C426" w14:textId="455907AB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4186CBC8" w14:textId="6C020986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41C7D8B6" w14:textId="6AB569E5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D1A2BF" w14:textId="38445109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1C6404ED" w14:textId="77777777" w:rsidTr="0066660E">
        <w:tc>
          <w:tcPr>
            <w:tcW w:w="4066" w:type="dxa"/>
          </w:tcPr>
          <w:p w14:paraId="1CA64B81" w14:textId="5B79616A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32AB52CE" w14:textId="19D5830E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66F91474" w14:textId="33046106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928778" w14:textId="356EBBAC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6DA6D6FC" w14:textId="77777777" w:rsidTr="0066660E">
        <w:tc>
          <w:tcPr>
            <w:tcW w:w="4066" w:type="dxa"/>
          </w:tcPr>
          <w:p w14:paraId="0BE011B1" w14:textId="3C23885E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2E137251" w14:textId="5F77DB93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3DC5DD48" w14:textId="27AF5A44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AC6F4B6" w14:textId="54C34AE3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34E" w14:paraId="32C36037" w14:textId="77777777" w:rsidTr="0066660E">
        <w:tc>
          <w:tcPr>
            <w:tcW w:w="4066" w:type="dxa"/>
          </w:tcPr>
          <w:p w14:paraId="39B4CD7F" w14:textId="450A9634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683C64CA" w14:textId="1B580078" w:rsidR="00ED234E" w:rsidRPr="00ED234E" w:rsidRDefault="00ED234E" w:rsidP="00ED23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6CF0BCD6" w14:textId="2E3129CB" w:rsidR="00ED234E" w:rsidRDefault="00ED234E" w:rsidP="00ED234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A895D0B" w14:textId="1ACBA4FE" w:rsidR="00ED234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5EE44D09" w14:textId="77777777" w:rsidTr="0066660E">
        <w:tc>
          <w:tcPr>
            <w:tcW w:w="4066" w:type="dxa"/>
          </w:tcPr>
          <w:p w14:paraId="0E8BA72E" w14:textId="17D85283" w:rsidR="0066660E" w:rsidRDefault="0066660E" w:rsidP="0066660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</w:tcPr>
          <w:p w14:paraId="1E994C2E" w14:textId="6B388685" w:rsidR="0066660E" w:rsidRPr="00ED234E" w:rsidRDefault="0066660E" w:rsidP="0066660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</w:tcPr>
          <w:p w14:paraId="44966071" w14:textId="49C0FBA0" w:rsidR="0066660E" w:rsidRDefault="0066660E" w:rsidP="0066660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FEA3F2" w14:textId="2D279F84" w:rsidR="0066660E" w:rsidRPr="0066660E" w:rsidRDefault="0066660E" w:rsidP="0066660E">
            <w:pPr>
              <w:jc w:val="center"/>
              <w:rPr>
                <w:sz w:val="22"/>
                <w:szCs w:val="22"/>
              </w:rPr>
            </w:pPr>
            <w:r w:rsidRPr="0066660E">
              <w:rPr>
                <w:sz w:val="22"/>
                <w:szCs w:val="22"/>
              </w:rPr>
              <w:t>4.</w:t>
            </w:r>
            <w:r>
              <w:rPr>
                <w:sz w:val="22"/>
                <w:szCs w:val="22"/>
              </w:rPr>
              <w:t>674,00</w:t>
            </w:r>
          </w:p>
        </w:tc>
      </w:tr>
    </w:tbl>
    <w:p w14:paraId="59C6765B" w14:textId="48D1F8E2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C5640E4" w14:textId="72836AC6" w:rsidR="0066660E" w:rsidRPr="0066660E" w:rsidRDefault="0066660E" w:rsidP="009358F1">
      <w:pPr>
        <w:ind w:left="1080"/>
        <w:rPr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66660E" w14:paraId="04AF6923" w14:textId="77777777" w:rsidTr="0066660E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045BBE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6407DF5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532D1C9C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6660E" w:rsidRPr="00E74119" w14:paraId="1E23C072" w14:textId="77777777" w:rsidTr="0066660E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11CBC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0983AE8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188B42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7A32690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90B3602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6660E" w14:paraId="66E6C1E9" w14:textId="77777777" w:rsidTr="0066660E">
        <w:tc>
          <w:tcPr>
            <w:tcW w:w="2835" w:type="dxa"/>
            <w:tcBorders>
              <w:top w:val="single" w:sz="4" w:space="0" w:color="auto"/>
            </w:tcBorders>
          </w:tcPr>
          <w:p w14:paraId="5C9AA776" w14:textId="701049F2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172FBC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8F1F47" w14:textId="7D083598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AFDAC9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6690B63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3912E1C0" w14:textId="77777777" w:rsidTr="0066660E">
        <w:tc>
          <w:tcPr>
            <w:tcW w:w="2835" w:type="dxa"/>
          </w:tcPr>
          <w:p w14:paraId="3DA9E588" w14:textId="1875D92C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9D75CBC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0D7955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F46DF9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52BB6DC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49622037" w14:textId="77777777" w:rsidTr="0066660E">
        <w:tc>
          <w:tcPr>
            <w:tcW w:w="2835" w:type="dxa"/>
          </w:tcPr>
          <w:p w14:paraId="4FB01BEC" w14:textId="42A769AC" w:rsidR="0066660E" w:rsidRDefault="0066660E" w:rsidP="0066660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22C1F73" w14:textId="22E41571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BF5C23" w14:textId="2317586F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3E90FF" w14:textId="51A85FA2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C4D37CA" w14:textId="4369A45D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3B3392C8" w14:textId="77777777" w:rsidTr="0066660E">
        <w:tc>
          <w:tcPr>
            <w:tcW w:w="2835" w:type="dxa"/>
          </w:tcPr>
          <w:p w14:paraId="105594C3" w14:textId="474DF27A" w:rsidR="0066660E" w:rsidRDefault="0066660E" w:rsidP="0066660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E38B0EA" w14:textId="46D36DCF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E7E411" w14:textId="382878DD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251899" w14:textId="03B187E3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02D76CF" w14:textId="4CB6BB86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44C36A6D" w14:textId="10404E28" w:rsidTr="0066660E">
        <w:tc>
          <w:tcPr>
            <w:tcW w:w="2835" w:type="dxa"/>
            <w:shd w:val="clear" w:color="auto" w:fill="auto"/>
          </w:tcPr>
          <w:p w14:paraId="246B55B3" w14:textId="799AD85C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E0314E6" w14:textId="1BF139BF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5F" w14:textId="69F44DB6" w:rsidR="009B3A48" w:rsidRPr="0066660E" w:rsidRDefault="009B3A48" w:rsidP="009358F1">
      <w:pPr>
        <w:ind w:left="1080"/>
        <w:rPr>
          <w:color w:val="FF0000"/>
          <w:sz w:val="22"/>
          <w:szCs w:val="22"/>
        </w:rPr>
      </w:pPr>
    </w:p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 personeel</w:t>
      </w:r>
      <w:r w:rsidR="002557C8" w:rsidRPr="009358F1">
        <w:rPr>
          <w:sz w:val="22"/>
          <w:szCs w:val="22"/>
        </w:rPr>
        <w:t xml:space="preserve"> </w:t>
      </w:r>
    </w:p>
    <w:p w14:paraId="688443DD" w14:textId="1486F400" w:rsidR="0066660E" w:rsidRPr="00D92619" w:rsidRDefault="0066660E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66660E" w14:paraId="1876F3E4" w14:textId="77777777" w:rsidTr="004B5919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2C715E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505F533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509C5508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6660E" w:rsidRPr="00E74119" w14:paraId="557BFC90" w14:textId="77777777" w:rsidTr="004B5919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73F75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7CA25DF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11BC8F5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1F93CE4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21A1C129" w14:textId="77777777" w:rsidR="0066660E" w:rsidRPr="00E74119" w:rsidRDefault="0066660E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6660E" w14:paraId="126E3D5B" w14:textId="77777777" w:rsidTr="004B5919">
        <w:tc>
          <w:tcPr>
            <w:tcW w:w="2835" w:type="dxa"/>
            <w:tcBorders>
              <w:top w:val="single" w:sz="4" w:space="0" w:color="auto"/>
            </w:tcBorders>
          </w:tcPr>
          <w:p w14:paraId="109502C6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F980CF8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3651EC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F19DAF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53AF8FA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5497B779" w14:textId="77777777" w:rsidTr="004B5919">
        <w:tc>
          <w:tcPr>
            <w:tcW w:w="2835" w:type="dxa"/>
          </w:tcPr>
          <w:p w14:paraId="2A3477D2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9E569C3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1739B4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0D7C64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769E58B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1CAC657A" w14:textId="77777777" w:rsidTr="004B5919">
        <w:tc>
          <w:tcPr>
            <w:tcW w:w="2835" w:type="dxa"/>
          </w:tcPr>
          <w:p w14:paraId="5B667CB7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5CB5791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EB1C68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ADAD9B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3E9D565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72E63AE5" w14:textId="77777777" w:rsidTr="004B5919">
        <w:tc>
          <w:tcPr>
            <w:tcW w:w="2835" w:type="dxa"/>
          </w:tcPr>
          <w:p w14:paraId="1CBDAE5F" w14:textId="77777777" w:rsidR="0066660E" w:rsidRDefault="0066660E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D73D11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4E84BF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478FD7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2661FFF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660E" w14:paraId="51B12A37" w14:textId="77777777" w:rsidTr="004B5919">
        <w:tc>
          <w:tcPr>
            <w:tcW w:w="2835" w:type="dxa"/>
            <w:shd w:val="clear" w:color="auto" w:fill="auto"/>
          </w:tcPr>
          <w:p w14:paraId="056E6B6A" w14:textId="159D03F1" w:rsidR="0066660E" w:rsidRDefault="0066660E" w:rsidP="0066660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81B7DAC" w14:textId="77777777" w:rsidR="0066660E" w:rsidRDefault="0066660E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87343C4" w14:textId="77777777" w:rsidR="00601206" w:rsidRDefault="00601206" w:rsidP="00601206">
      <w:pPr>
        <w:rPr>
          <w:sz w:val="22"/>
          <w:szCs w:val="22"/>
        </w:rPr>
      </w:pPr>
    </w:p>
    <w:p w14:paraId="28FBB5CF" w14:textId="222391EA" w:rsidR="00601206" w:rsidRPr="009358F1" w:rsidRDefault="00601206" w:rsidP="00601206">
      <w:pPr>
        <w:numPr>
          <w:ilvl w:val="2"/>
          <w:numId w:val="14"/>
        </w:numPr>
        <w:rPr>
          <w:sz w:val="22"/>
          <w:szCs w:val="22"/>
        </w:rPr>
      </w:pPr>
      <w:r>
        <w:rPr>
          <w:sz w:val="22"/>
          <w:szCs w:val="22"/>
        </w:rPr>
        <w:t>Totaal personeel</w:t>
      </w:r>
      <w:r w:rsidR="005262C8">
        <w:rPr>
          <w:sz w:val="22"/>
          <w:szCs w:val="22"/>
        </w:rPr>
        <w:t>.</w:t>
      </w:r>
      <w:r w:rsidRPr="009358F1">
        <w:rPr>
          <w:sz w:val="22"/>
          <w:szCs w:val="22"/>
        </w:rPr>
        <w:t xml:space="preserve"> </w:t>
      </w:r>
    </w:p>
    <w:p w14:paraId="1768F6F7" w14:textId="12197283" w:rsidR="00601206" w:rsidRPr="00D92619" w:rsidRDefault="00601206" w:rsidP="00601206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384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</w:tblGrid>
      <w:tr w:rsidR="00601206" w14:paraId="22888249" w14:textId="77777777" w:rsidTr="00BF67D2">
        <w:tc>
          <w:tcPr>
            <w:tcW w:w="1843" w:type="dxa"/>
            <w:shd w:val="clear" w:color="auto" w:fill="auto"/>
          </w:tcPr>
          <w:p w14:paraId="444B7B34" w14:textId="351A0A26" w:rsidR="00601206" w:rsidRDefault="00601206" w:rsidP="005262C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Totaal </w:t>
            </w:r>
            <w:r w:rsidR="005262C8">
              <w:rPr>
                <w:sz w:val="22"/>
                <w:szCs w:val="22"/>
              </w:rPr>
              <w:t>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EC26424" w14:textId="77777777" w:rsidR="00601206" w:rsidRDefault="00601206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5B7A867D" w:rsidR="009B3A48" w:rsidRDefault="009B3A48" w:rsidP="00601206">
      <w:pPr>
        <w:ind w:left="1080"/>
        <w:rPr>
          <w:sz w:val="22"/>
          <w:szCs w:val="22"/>
        </w:rPr>
      </w:pPr>
    </w:p>
    <w:p w14:paraId="43836A8A" w14:textId="77777777" w:rsidR="00601206" w:rsidRPr="00D92619" w:rsidRDefault="00601206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3960A4D9" w14:textId="77777777" w:rsidR="00BF67D2" w:rsidRDefault="00BF67D2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  <w:sectPr w:rsidR="00BF67D2" w:rsidSect="005262C8">
          <w:headerReference w:type="default" r:id="rId10"/>
          <w:footerReference w:type="default" r:id="rId11"/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666" w14:textId="31482FDB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lastRenderedPageBreak/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C152C5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6A" w14:textId="139F72C0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5F657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6B" w14:textId="2D703E19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5F657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6C" w14:textId="08DE5A66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5F657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5262C8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3B7E9BEA" w:rsidR="009B3A48" w:rsidRPr="008935DC" w:rsidRDefault="005F6574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25F5F0A5" w:rsidR="009B3A48" w:rsidRPr="00BF67D2" w:rsidRDefault="009B3A48" w:rsidP="002C497F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 xml:space="preserve">Frequentiegraad </w:t>
      </w:r>
      <w:r w:rsidR="00C334E0" w:rsidRPr="00BF67D2">
        <w:rPr>
          <w:sz w:val="22"/>
          <w:szCs w:val="22"/>
        </w:rPr>
        <w:t xml:space="preserve">(Fg) </w:t>
      </w:r>
      <w:r w:rsidRPr="00BF67D2">
        <w:rPr>
          <w:sz w:val="22"/>
          <w:szCs w:val="22"/>
        </w:rPr>
        <w:t xml:space="preserve">= </w:t>
      </w:r>
      <w:r w:rsidR="00BF67D2" w:rsidRPr="004C5BE0">
        <w:rPr>
          <w:sz w:val="22"/>
          <w:szCs w:val="22"/>
        </w:rPr>
        <w:t>Totaal aantal ongevallen x 1000000/</w:t>
      </w:r>
      <w:r w:rsidR="00BF67D2">
        <w:rPr>
          <w:sz w:val="22"/>
          <w:szCs w:val="22"/>
        </w:rPr>
        <w:t>Aantal uren blootstelling</w:t>
      </w:r>
      <w:r w:rsidR="002C497F">
        <w:rPr>
          <w:sz w:val="22"/>
          <w:szCs w:val="22"/>
        </w:rPr>
        <w:br/>
      </w:r>
      <w:r w:rsidR="002C497F">
        <w:rPr>
          <w:sz w:val="22"/>
          <w:szCs w:val="22"/>
        </w:rPr>
        <w:br/>
      </w:r>
      <w:r w:rsidR="002C497F">
        <w:t>Fg = 100 komt overeen met:</w:t>
      </w:r>
      <w:r w:rsidR="002C497F">
        <w:tab/>
      </w:r>
      <w:r w:rsidR="002C497F">
        <w:sym w:font="Wingdings" w:char="F06C"/>
      </w:r>
      <w:r w:rsidR="002C497F">
        <w:t xml:space="preserve"> 1 op 6 werknemers heeft jaarlijks een arbeidsongeval;</w:t>
      </w:r>
      <w:r w:rsidR="002C497F">
        <w:br/>
        <w:t xml:space="preserve"> </w:t>
      </w:r>
      <w:r w:rsidR="002C497F">
        <w:tab/>
      </w:r>
      <w:r w:rsidR="002C497F">
        <w:sym w:font="Wingdings" w:char="F06C"/>
      </w:r>
      <w:r w:rsidR="002C497F">
        <w:t xml:space="preserve"> 100 arbeidsongevallen in loopbaan van 15 werknemers;</w:t>
      </w:r>
      <w:r w:rsidR="002C497F">
        <w:br/>
        <w:t xml:space="preserve"> </w:t>
      </w:r>
      <w:r w:rsidR="002C497F">
        <w:tab/>
      </w:r>
      <w:r w:rsidR="002C497F">
        <w:sym w:font="Wingdings" w:char="F06C"/>
      </w:r>
      <w:r w:rsidR="002C497F">
        <w:t xml:space="preserve"> 7 arbeidsongevallen per werknemer in loopbaan van 40 jaar</w:t>
      </w:r>
    </w:p>
    <w:p w14:paraId="59C67675" w14:textId="77777777" w:rsidR="009B3A48" w:rsidRPr="00BF67D2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347D70C7" w14:textId="77777777" w:rsidR="004B5919" w:rsidRPr="00D92619" w:rsidRDefault="005D1442" w:rsidP="005D1442">
      <w:pPr>
        <w:ind w:left="720"/>
        <w:rPr>
          <w:sz w:val="22"/>
          <w:szCs w:val="22"/>
          <w:u w:val="single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71"/>
        <w:gridCol w:w="1271"/>
        <w:gridCol w:w="1271"/>
        <w:gridCol w:w="1271"/>
        <w:gridCol w:w="1272"/>
        <w:gridCol w:w="1272"/>
        <w:gridCol w:w="1272"/>
      </w:tblGrid>
      <w:tr w:rsidR="004B5919" w14:paraId="34FBC776" w14:textId="77777777" w:rsidTr="004B5919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EC195" w14:textId="77777777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656DCD" w14:textId="1A6B4AB5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587A994D" w14:textId="3717BCF8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4081433" w14:textId="16FC40B8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4B5919" w14:paraId="19BA72E0" w14:textId="77777777" w:rsidTr="004B5919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3A1FD907" w14:textId="7B8F69A9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2D5AF3E" w14:textId="7D568DD3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AB0C53A" w14:textId="5A29560C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A8B0488" w14:textId="70AB7183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239B3AC" w14:textId="50C94966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AAE6DED" w14:textId="1ADBDAE1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0BC0FE5" w14:textId="2E4593BD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2981DBE8" w14:textId="77777777" w:rsidTr="004B5919">
        <w:tc>
          <w:tcPr>
            <w:tcW w:w="1271" w:type="dxa"/>
            <w:vAlign w:val="center"/>
          </w:tcPr>
          <w:p w14:paraId="20D5B512" w14:textId="132A93D5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1904822" w14:textId="78592F7E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72C1CF6" w14:textId="7ED6EA1D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25FF6B0" w14:textId="7C2EA340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687984D" w14:textId="5511A0D9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AEA9E0F" w14:textId="7F68B304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5BE885A" w14:textId="3E417348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39818B60" w14:textId="77777777" w:rsidTr="004B5919">
        <w:tc>
          <w:tcPr>
            <w:tcW w:w="1271" w:type="dxa"/>
            <w:vAlign w:val="center"/>
          </w:tcPr>
          <w:p w14:paraId="7C8B1DA0" w14:textId="5362AF4B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FFC6D5F" w14:textId="3F4E768B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1FCC53C" w14:textId="15E05FFC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9273BAE" w14:textId="2439C769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129547B" w14:textId="20549A06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99ADD76" w14:textId="6EA89304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52EA520" w14:textId="6FF05EC8" w:rsidR="004B5919" w:rsidRPr="004B5919" w:rsidRDefault="004B5919" w:rsidP="004B5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3AADB174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95F947D" w14:textId="1992CABB" w:rsidR="004B5919" w:rsidRPr="002557C8" w:rsidRDefault="004B5919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4B5919" w14:paraId="17E00461" w14:textId="77777777" w:rsidTr="004B5919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D05A26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E1F3C5F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F5BD6D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14CBC4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4B5919" w14:paraId="01864969" w14:textId="77777777" w:rsidTr="004B5919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4B823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DE8C15A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54E5ABD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9FBAB40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6E57EA2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D37D22A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B5919" w14:paraId="4656D895" w14:textId="77777777" w:rsidTr="004B5919">
        <w:tc>
          <w:tcPr>
            <w:tcW w:w="4253" w:type="dxa"/>
            <w:tcBorders>
              <w:top w:val="single" w:sz="4" w:space="0" w:color="auto"/>
            </w:tcBorders>
          </w:tcPr>
          <w:p w14:paraId="17BB04CF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CB42D7F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42649A" w14:textId="30AC66A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1A22C4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B4833C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1B59F5" w14:textId="1F692434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0E2820BD" w14:textId="77777777" w:rsidTr="004B5919">
        <w:tc>
          <w:tcPr>
            <w:tcW w:w="4253" w:type="dxa"/>
          </w:tcPr>
          <w:p w14:paraId="0CBF9809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D3844D2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B504ED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8AF3BA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B51B88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4EE1F01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6C166DEF" w14:textId="77777777" w:rsidTr="004B5919">
        <w:tc>
          <w:tcPr>
            <w:tcW w:w="4253" w:type="dxa"/>
          </w:tcPr>
          <w:p w14:paraId="347CAF0E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E546F0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330E57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BA1A6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942342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197124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528175D8" w14:textId="77777777" w:rsidTr="004B5919">
        <w:tc>
          <w:tcPr>
            <w:tcW w:w="7088" w:type="dxa"/>
            <w:gridSpan w:val="5"/>
            <w:shd w:val="clear" w:color="auto" w:fill="auto"/>
          </w:tcPr>
          <w:p w14:paraId="1E9F2A5E" w14:textId="730D8140" w:rsidR="004B5919" w:rsidRDefault="004B5919" w:rsidP="00B21C8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Totaal </w:t>
            </w:r>
            <w:r w:rsidR="00B21C8A">
              <w:rPr>
                <w:sz w:val="22"/>
                <w:szCs w:val="22"/>
              </w:rPr>
              <w:t>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2917C3" w14:textId="2BAB522F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0D06CFD3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77777777" w:rsid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 w:rsidRPr="00D92619">
        <w:rPr>
          <w:sz w:val="22"/>
          <w:szCs w:val="22"/>
        </w:rPr>
        <w:t>Burger personee</w:t>
      </w:r>
      <w:r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434DCD33" w14:textId="318F1E37" w:rsidR="004B5919" w:rsidRDefault="004B5919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4B5919" w14:paraId="398FF409" w14:textId="77777777" w:rsidTr="004B5919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C5F951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7FA5F75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B2CECD7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586A5B6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4B5919" w14:paraId="1402575C" w14:textId="77777777" w:rsidTr="004B5919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1CA98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E161472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01B0A1F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85FFD49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584B1F1" w14:textId="77777777" w:rsidR="004B5919" w:rsidRPr="00E74119" w:rsidRDefault="004B5919" w:rsidP="004B591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EAB12F0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B5919" w14:paraId="2DA4CCDF" w14:textId="77777777" w:rsidTr="004B5919">
        <w:tc>
          <w:tcPr>
            <w:tcW w:w="4253" w:type="dxa"/>
          </w:tcPr>
          <w:p w14:paraId="70DB8610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0B30E7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3EF8C5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DA7BF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D2FA9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E350EF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331897FA" w14:textId="77777777" w:rsidTr="004B5919">
        <w:tc>
          <w:tcPr>
            <w:tcW w:w="4253" w:type="dxa"/>
          </w:tcPr>
          <w:p w14:paraId="26545E28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DACE187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54A5F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70289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D0CD63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644E31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1E283699" w14:textId="77777777" w:rsidTr="004B5919">
        <w:tc>
          <w:tcPr>
            <w:tcW w:w="4253" w:type="dxa"/>
          </w:tcPr>
          <w:p w14:paraId="518B140E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F8D4CCD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C84E02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656E0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3AF17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F4D28F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21CEA403" w14:textId="77777777" w:rsidTr="004B5919">
        <w:tc>
          <w:tcPr>
            <w:tcW w:w="4253" w:type="dxa"/>
          </w:tcPr>
          <w:p w14:paraId="07C35EA5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128D9C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CF7B9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C43C78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50BCDB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46A01A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6EAF2607" w14:textId="77777777" w:rsidTr="004B5919">
        <w:tc>
          <w:tcPr>
            <w:tcW w:w="4253" w:type="dxa"/>
          </w:tcPr>
          <w:p w14:paraId="0F76C50F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A728C3E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7AFE6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7F04D2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E8BDBC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6C3C026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156C358C" w14:textId="77777777" w:rsidTr="004B5919">
        <w:tc>
          <w:tcPr>
            <w:tcW w:w="4253" w:type="dxa"/>
          </w:tcPr>
          <w:p w14:paraId="5052CB89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571D51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0C580A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9A202B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D0F5B9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66FADD2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1821CA6D" w14:textId="77777777" w:rsidTr="004B5919">
        <w:tc>
          <w:tcPr>
            <w:tcW w:w="4253" w:type="dxa"/>
          </w:tcPr>
          <w:p w14:paraId="734EF0AE" w14:textId="77777777" w:rsidR="004B5919" w:rsidRDefault="004B5919" w:rsidP="004B591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6744596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9E676E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F2BBEE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20728E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ED763F0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5919" w14:paraId="4E6AA23A" w14:textId="77777777" w:rsidTr="004B5919">
        <w:tc>
          <w:tcPr>
            <w:tcW w:w="7088" w:type="dxa"/>
            <w:gridSpan w:val="5"/>
            <w:shd w:val="clear" w:color="auto" w:fill="auto"/>
          </w:tcPr>
          <w:p w14:paraId="635F8213" w14:textId="5177FF5B" w:rsidR="004B5919" w:rsidRDefault="004B5919" w:rsidP="00B21C8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Totaal </w:t>
            </w:r>
            <w:r w:rsidR="00B21C8A">
              <w:rPr>
                <w:sz w:val="22"/>
                <w:szCs w:val="22"/>
              </w:rPr>
              <w:t>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20E01DF" w14:textId="77777777" w:rsidR="004B5919" w:rsidRDefault="004B5919" w:rsidP="004B591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296A12AF" w:rsidR="009B3A48" w:rsidRDefault="009B3A48" w:rsidP="005D1442">
      <w:pPr>
        <w:ind w:left="1800"/>
        <w:rPr>
          <w:sz w:val="22"/>
          <w:szCs w:val="22"/>
        </w:rPr>
      </w:pPr>
    </w:p>
    <w:p w14:paraId="6C44D734" w14:textId="0678DD04" w:rsidR="00B21C8A" w:rsidRDefault="00B21C8A" w:rsidP="00B21C8A">
      <w:pPr>
        <w:ind w:left="1418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386" w:type="dxa"/>
        <w:tblInd w:w="1526" w:type="dxa"/>
        <w:tblLayout w:type="fixed"/>
        <w:tblLook w:val="04A0" w:firstRow="1" w:lastRow="0" w:firstColumn="1" w:lastColumn="0" w:noHBand="0" w:noVBand="1"/>
      </w:tblPr>
      <w:tblGrid>
        <w:gridCol w:w="4678"/>
        <w:gridCol w:w="708"/>
      </w:tblGrid>
      <w:tr w:rsidR="00486E0C" w14:paraId="0ECDEAB8" w14:textId="77777777" w:rsidTr="00486E0C">
        <w:tc>
          <w:tcPr>
            <w:tcW w:w="4678" w:type="dxa"/>
          </w:tcPr>
          <w:p w14:paraId="769CB708" w14:textId="273503CE" w:rsidR="00486E0C" w:rsidRDefault="00486E0C" w:rsidP="00B21C8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526B2D3" w14:textId="77777777" w:rsidR="00486E0C" w:rsidRDefault="00486E0C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B06CC1B" w14:textId="77777777" w:rsidR="00486E0C" w:rsidRDefault="00486E0C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486E0C" w:rsidSect="005262C8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685" w14:textId="49C1CDF3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CE35A1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783A69C0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5F657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14883253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5F657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7755CC87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5F657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5262C8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78A91C25" w:rsidR="009B3A48" w:rsidRPr="005D1442" w:rsidRDefault="005262C8" w:rsidP="004115B3">
            <w:pPr>
              <w:jc w:val="center"/>
              <w:rPr>
                <w:b/>
                <w:color w:val="0000FF"/>
              </w:rPr>
            </w:pPr>
            <w:r w:rsidRPr="00B21C8A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73306164" w:rsidR="009B3A48" w:rsidRPr="00D92619" w:rsidRDefault="00C334E0" w:rsidP="00B8610D">
      <w:pPr>
        <w:ind w:left="1440"/>
        <w:rPr>
          <w:sz w:val="22"/>
          <w:szCs w:val="22"/>
        </w:rPr>
      </w:pPr>
      <w:r>
        <w:rPr>
          <w:sz w:val="22"/>
          <w:szCs w:val="22"/>
        </w:rPr>
        <w:t>Werkelijke e</w:t>
      </w:r>
      <w:r w:rsidR="009B3A48">
        <w:rPr>
          <w:sz w:val="22"/>
          <w:szCs w:val="22"/>
        </w:rPr>
        <w:t xml:space="preserve">rnstgraad </w:t>
      </w:r>
      <w:r w:rsidR="00AC33C0">
        <w:rPr>
          <w:sz w:val="22"/>
          <w:szCs w:val="22"/>
        </w:rPr>
        <w:t xml:space="preserve">(Eg) </w:t>
      </w:r>
      <w:r w:rsidR="009B3A48">
        <w:rPr>
          <w:sz w:val="22"/>
          <w:szCs w:val="22"/>
        </w:rPr>
        <w:t xml:space="preserve">= </w:t>
      </w:r>
      <w:r w:rsidR="00B21C8A">
        <w:rPr>
          <w:sz w:val="22"/>
          <w:szCs w:val="22"/>
        </w:rPr>
        <w:t>Aantal dagen AGR</w:t>
      </w:r>
      <w:r w:rsidR="009B3A48" w:rsidRPr="00D92619">
        <w:rPr>
          <w:sz w:val="22"/>
          <w:szCs w:val="22"/>
        </w:rPr>
        <w:t xml:space="preserve"> x 1000/</w:t>
      </w:r>
      <w:r w:rsidR="00B21C8A">
        <w:rPr>
          <w:sz w:val="22"/>
          <w:szCs w:val="22"/>
        </w:rPr>
        <w:t>Totaal arbeidsuren</w:t>
      </w:r>
    </w:p>
    <w:p w14:paraId="59C67694" w14:textId="1F188E1A" w:rsidR="009B3A48" w:rsidRPr="00D92619" w:rsidRDefault="002C497F" w:rsidP="002C497F">
      <w:pPr>
        <w:ind w:left="1418" w:right="-377"/>
        <w:rPr>
          <w:sz w:val="22"/>
          <w:szCs w:val="22"/>
        </w:rPr>
      </w:pPr>
      <w:r>
        <w:rPr>
          <w:sz w:val="22"/>
          <w:szCs w:val="22"/>
        </w:rPr>
        <w:br/>
      </w:r>
      <w:r>
        <w:t>- Egw = 1 komt overeen met : 1,5 dagen afwezigheid per jaar voor alle werknemers</w:t>
      </w:r>
    </w:p>
    <w:p w14:paraId="59C67695" w14:textId="1DEAF0E6" w:rsidR="00055BC6" w:rsidRPr="005262C8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007A0EB4" w14:textId="5084AC53" w:rsidR="006F14F9" w:rsidRDefault="006F14F9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3"/>
        <w:gridCol w:w="793"/>
        <w:gridCol w:w="794"/>
        <w:gridCol w:w="794"/>
        <w:gridCol w:w="794"/>
      </w:tblGrid>
      <w:tr w:rsidR="006F14F9" w14:paraId="33DEA1AC" w14:textId="77777777" w:rsidTr="000E0C7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592BB4C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9283D62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7C7B7B0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F14F9" w:rsidRPr="00E74119" w14:paraId="1BC498B3" w14:textId="77777777" w:rsidTr="000E0C7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D08F0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67CEE00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1C357EE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E112ED0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43DA3E1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F14F9" w14:paraId="311B3C00" w14:textId="77777777" w:rsidTr="000E0C7A">
        <w:tc>
          <w:tcPr>
            <w:tcW w:w="4253" w:type="dxa"/>
            <w:tcBorders>
              <w:top w:val="single" w:sz="4" w:space="0" w:color="auto"/>
            </w:tcBorders>
          </w:tcPr>
          <w:p w14:paraId="6022DA13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14FCF2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3894ED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B606BD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2D54CE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26EEC3C0" w14:textId="77777777" w:rsidTr="000E0C7A">
        <w:tc>
          <w:tcPr>
            <w:tcW w:w="4253" w:type="dxa"/>
          </w:tcPr>
          <w:p w14:paraId="7CD9ABAE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9C30B1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04C128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72E09E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1FD301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4B280110" w14:textId="77777777" w:rsidTr="000E0C7A">
        <w:tc>
          <w:tcPr>
            <w:tcW w:w="4253" w:type="dxa"/>
          </w:tcPr>
          <w:p w14:paraId="30D8764A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3ED10B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E67CDF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5143D1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A3635F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7D2CA477" w14:textId="77777777" w:rsidTr="000E0C7A">
        <w:tc>
          <w:tcPr>
            <w:tcW w:w="7088" w:type="dxa"/>
            <w:gridSpan w:val="5"/>
            <w:shd w:val="clear" w:color="auto" w:fill="auto"/>
          </w:tcPr>
          <w:p w14:paraId="58BD9C93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</w:tr>
    </w:tbl>
    <w:p w14:paraId="59C6769B" w14:textId="3AD10A04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4752C396" w14:textId="76B5F217" w:rsidR="006F14F9" w:rsidRPr="002557C8" w:rsidRDefault="006F14F9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6F14F9" w14:paraId="1AFF6C31" w14:textId="77777777" w:rsidTr="000E0C7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262A22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C2B2F9F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FCEB55D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8107905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6F14F9" w14:paraId="49C7C04D" w14:textId="77777777" w:rsidTr="000E0C7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65031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59F5113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F6279D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D5A601D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F262D94" w14:textId="77777777" w:rsidR="006F14F9" w:rsidRPr="00E74119" w:rsidRDefault="006F14F9" w:rsidP="000E0C7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6AF2FC0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6F14F9" w14:paraId="06AFDD81" w14:textId="77777777" w:rsidTr="000E0C7A">
        <w:tc>
          <w:tcPr>
            <w:tcW w:w="4253" w:type="dxa"/>
          </w:tcPr>
          <w:p w14:paraId="0F2924DD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877F26D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9C05A7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91D181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1F02D3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BC4500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59708DBB" w14:textId="77777777" w:rsidTr="000E0C7A">
        <w:tc>
          <w:tcPr>
            <w:tcW w:w="4253" w:type="dxa"/>
          </w:tcPr>
          <w:p w14:paraId="23D162CD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2C80A25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3A05B5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F9C98C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B5BCB4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3150BC1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33BF7343" w14:textId="77777777" w:rsidTr="000E0C7A">
        <w:tc>
          <w:tcPr>
            <w:tcW w:w="4253" w:type="dxa"/>
          </w:tcPr>
          <w:p w14:paraId="4DFA15A1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1C920A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1B4739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883B63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5B0B2C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6C87864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144D6AB5" w14:textId="77777777" w:rsidTr="000E0C7A">
        <w:tc>
          <w:tcPr>
            <w:tcW w:w="4253" w:type="dxa"/>
          </w:tcPr>
          <w:p w14:paraId="52B5B07F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40EC34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B2483B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89C1E6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E04C73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4E1C4F2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5AA80F5E" w14:textId="77777777" w:rsidTr="000E0C7A">
        <w:tc>
          <w:tcPr>
            <w:tcW w:w="4253" w:type="dxa"/>
          </w:tcPr>
          <w:p w14:paraId="79035FB7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17BF801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E5F00A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3699E2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BA3C4F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FA867EE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1CE5842F" w14:textId="77777777" w:rsidTr="000E0C7A">
        <w:tc>
          <w:tcPr>
            <w:tcW w:w="4253" w:type="dxa"/>
          </w:tcPr>
          <w:p w14:paraId="7C62774A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875288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7626F7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C1995D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255123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1A68913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0041DF0D" w14:textId="77777777" w:rsidTr="000E0C7A">
        <w:tc>
          <w:tcPr>
            <w:tcW w:w="4253" w:type="dxa"/>
          </w:tcPr>
          <w:p w14:paraId="2C0CB04E" w14:textId="77777777" w:rsidR="006F14F9" w:rsidRDefault="006F14F9" w:rsidP="000E0C7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DD460C5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916DDC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307A5A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D2719D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35D603E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F9" w14:paraId="751302E6" w14:textId="77777777" w:rsidTr="000E0C7A">
        <w:tc>
          <w:tcPr>
            <w:tcW w:w="7088" w:type="dxa"/>
            <w:gridSpan w:val="5"/>
            <w:shd w:val="clear" w:color="auto" w:fill="auto"/>
          </w:tcPr>
          <w:p w14:paraId="7A16B5DC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44BA558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5DCE1D9C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21E8C5BC" w14:textId="77777777" w:rsidR="006F14F9" w:rsidRDefault="006F14F9" w:rsidP="006F14F9">
      <w:pPr>
        <w:ind w:left="1418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386" w:type="dxa"/>
        <w:tblInd w:w="1526" w:type="dxa"/>
        <w:tblLayout w:type="fixed"/>
        <w:tblLook w:val="04A0" w:firstRow="1" w:lastRow="0" w:firstColumn="1" w:lastColumn="0" w:noHBand="0" w:noVBand="1"/>
      </w:tblPr>
      <w:tblGrid>
        <w:gridCol w:w="4678"/>
        <w:gridCol w:w="708"/>
      </w:tblGrid>
      <w:tr w:rsidR="006F14F9" w14:paraId="6AEF33C0" w14:textId="77777777" w:rsidTr="000E0C7A">
        <w:tc>
          <w:tcPr>
            <w:tcW w:w="4678" w:type="dxa"/>
          </w:tcPr>
          <w:p w14:paraId="79F69389" w14:textId="7C2F1809" w:rsidR="006F14F9" w:rsidRDefault="006F14F9" w:rsidP="006F14F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86F199" w14:textId="77777777" w:rsidR="006F14F9" w:rsidRDefault="006F14F9" w:rsidP="000E0C7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59C676A1" w14:textId="77777777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CE35A1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5DD28C98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5F657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7D9BB82B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5F657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5A51B00C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5F657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CE35A1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GEg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56A49AAD" w:rsidR="009B3A48" w:rsidRPr="005D1442" w:rsidRDefault="005F6574" w:rsidP="004115B3">
            <w:pPr>
              <w:jc w:val="center"/>
              <w:rPr>
                <w:b/>
                <w:color w:val="0000FF"/>
              </w:rPr>
            </w:pPr>
            <w:r w:rsidRPr="005F6574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53DC4EE6" w:rsidR="009B3A48" w:rsidRPr="00AC33C0" w:rsidRDefault="00E07D6D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CEAFDEB" w14:textId="77777777" w:rsidR="002C497F" w:rsidRDefault="002C497F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  <w:sectPr w:rsidR="002C497F" w:rsidSect="005262C8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6B2" w14:textId="0307CA5D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701506EA" w14:textId="68157FFC" w:rsidR="0004367D" w:rsidRPr="006C7EC9" w:rsidRDefault="0004367D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04367D" w:rsidRPr="006C7EC9" w14:paraId="4511266F" w14:textId="77777777" w:rsidTr="000E0C7A">
        <w:tc>
          <w:tcPr>
            <w:tcW w:w="4016" w:type="dxa"/>
            <w:tcBorders>
              <w:right w:val="single" w:sz="4" w:space="0" w:color="auto"/>
            </w:tcBorders>
          </w:tcPr>
          <w:p w14:paraId="71B73DB5" w14:textId="77777777" w:rsidR="0004367D" w:rsidRPr="006C7EC9" w:rsidRDefault="0004367D" w:rsidP="000E0C7A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74EF4" w14:textId="77777777" w:rsidR="0004367D" w:rsidRPr="006C7EC9" w:rsidRDefault="0004367D" w:rsidP="000E0C7A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22CA669" w14:textId="77777777" w:rsidR="0004367D" w:rsidRPr="006C7EC9" w:rsidRDefault="0004367D" w:rsidP="000E0C7A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8AD5D" w14:textId="77777777" w:rsidR="0004367D" w:rsidRPr="006C7EC9" w:rsidRDefault="0004367D" w:rsidP="000E0C7A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01F8A80" w14:textId="77777777" w:rsidR="0004367D" w:rsidRPr="006C7EC9" w:rsidRDefault="0004367D" w:rsidP="000E0C7A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6FE0DD82" w:rsidR="009B3A48" w:rsidRPr="00D92619" w:rsidRDefault="005D1442" w:rsidP="000325A1">
      <w:pPr>
        <w:rPr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5" w14:textId="59454700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6"/>
        <w:gridCol w:w="8072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5D1442">
        <w:tc>
          <w:tcPr>
            <w:tcW w:w="776" w:type="dxa"/>
          </w:tcPr>
          <w:p w14:paraId="59C676BC" w14:textId="599D1DFE" w:rsidR="0090387F" w:rsidRPr="00055BC6" w:rsidRDefault="0090387F" w:rsidP="00ED7AD4"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1FCF94FA" w:rsidR="0090387F" w:rsidRPr="00055BC6" w:rsidRDefault="0090387F" w:rsidP="004E588F"/>
        </w:tc>
      </w:tr>
      <w:tr w:rsidR="0090387F" w:rsidRPr="00055BC6" w14:paraId="59C676C1" w14:textId="77777777" w:rsidTr="005D1442">
        <w:tc>
          <w:tcPr>
            <w:tcW w:w="776" w:type="dxa"/>
          </w:tcPr>
          <w:p w14:paraId="59C676BF" w14:textId="7B946EB0" w:rsidR="0090387F" w:rsidRPr="00055BC6" w:rsidRDefault="0090387F" w:rsidP="00ED7AD4"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2603D715" w:rsidR="0090387F" w:rsidRPr="00055BC6" w:rsidRDefault="0090387F" w:rsidP="004E588F"/>
        </w:tc>
      </w:tr>
      <w:tr w:rsidR="0090387F" w:rsidRPr="00055BC6" w14:paraId="59C676C4" w14:textId="77777777" w:rsidTr="006F7F6F">
        <w:tc>
          <w:tcPr>
            <w:tcW w:w="776" w:type="dxa"/>
          </w:tcPr>
          <w:p w14:paraId="59C676C2" w14:textId="086758D7" w:rsidR="0090387F" w:rsidRPr="00055BC6" w:rsidRDefault="0090387F" w:rsidP="00ED7AD4"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7C5F05B6" w:rsidR="0090387F" w:rsidRPr="00055BC6" w:rsidRDefault="0090387F" w:rsidP="006F7F6F"/>
        </w:tc>
      </w:tr>
      <w:tr w:rsidR="0090387F" w:rsidRPr="00055BC6" w14:paraId="59C676C7" w14:textId="77777777" w:rsidTr="006F7F6F">
        <w:tc>
          <w:tcPr>
            <w:tcW w:w="776" w:type="dxa"/>
          </w:tcPr>
          <w:p w14:paraId="59C676C5" w14:textId="07CFEE72" w:rsidR="0090387F" w:rsidRPr="00055BC6" w:rsidRDefault="0090387F" w:rsidP="00ED7AD4"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646B0316" w:rsidR="0090387F" w:rsidRPr="00055BC6" w:rsidRDefault="0090387F" w:rsidP="006F7F6F"/>
        </w:tc>
      </w:tr>
      <w:tr w:rsidR="0090387F" w:rsidRPr="00055BC6" w14:paraId="59C676CA" w14:textId="77777777" w:rsidTr="006F7F6F">
        <w:tc>
          <w:tcPr>
            <w:tcW w:w="776" w:type="dxa"/>
          </w:tcPr>
          <w:p w14:paraId="59C676C8" w14:textId="0F08BDE8" w:rsidR="0090387F" w:rsidRPr="00055BC6" w:rsidRDefault="006F7F6F" w:rsidP="00ED7AD4">
            <w:r>
              <w:t>5.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8625973" w:rsidR="0090387F" w:rsidRPr="00055BC6" w:rsidRDefault="0090387F" w:rsidP="006F7F6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5D1442">
        <w:tc>
          <w:tcPr>
            <w:tcW w:w="720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47FAD437" w:rsidR="00C70B83" w:rsidRPr="00647CFE" w:rsidRDefault="00C70B83" w:rsidP="004E588F">
            <w:pPr>
              <w:rPr>
                <w:lang w:val="fr-BE"/>
              </w:rPr>
            </w:pPr>
          </w:p>
        </w:tc>
        <w:tc>
          <w:tcPr>
            <w:tcW w:w="3207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CAC10CD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00D8BF8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7"/>
        <w:gridCol w:w="1453"/>
        <w:gridCol w:w="1620"/>
        <w:gridCol w:w="1052"/>
      </w:tblGrid>
      <w:tr w:rsidR="001325A6" w:rsidRPr="00055BC6" w14:paraId="59C676F4" w14:textId="77777777" w:rsidTr="00412753">
        <w:tc>
          <w:tcPr>
            <w:tcW w:w="4667" w:type="dxa"/>
          </w:tcPr>
          <w:p w14:paraId="59C676F0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9C676F1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59C676F2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59C676F3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412753" w:rsidRPr="00055BC6" w14:paraId="59C676F9" w14:textId="77777777" w:rsidTr="00412753">
        <w:tc>
          <w:tcPr>
            <w:tcW w:w="4667" w:type="dxa"/>
          </w:tcPr>
          <w:p w14:paraId="59C676F5" w14:textId="77777777" w:rsidR="00412753" w:rsidRPr="00055BC6" w:rsidRDefault="00412753" w:rsidP="00ED7AD4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9C676F7" w14:textId="6803D6AA" w:rsidR="00412753" w:rsidRPr="00055BC6" w:rsidRDefault="00412753" w:rsidP="004E588F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9C676F8" w14:textId="77777777" w:rsidR="00412753" w:rsidRPr="00055BC6" w:rsidRDefault="00412753" w:rsidP="004E588F">
            <w:pPr>
              <w:jc w:val="center"/>
            </w:pPr>
          </w:p>
        </w:tc>
      </w:tr>
      <w:tr w:rsidR="00412753" w:rsidRPr="00055BC6" w14:paraId="59C676FE" w14:textId="77777777" w:rsidTr="00412753">
        <w:tc>
          <w:tcPr>
            <w:tcW w:w="4667" w:type="dxa"/>
          </w:tcPr>
          <w:p w14:paraId="59C676FA" w14:textId="77777777" w:rsidR="00412753" w:rsidRPr="00055BC6" w:rsidRDefault="00412753" w:rsidP="00ED7AD4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9C676FC" w14:textId="4587D7B0" w:rsidR="00412753" w:rsidRPr="00055BC6" w:rsidRDefault="00412753" w:rsidP="004E588F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9C676FD" w14:textId="77777777" w:rsidR="00412753" w:rsidRPr="00055BC6" w:rsidRDefault="00412753" w:rsidP="004E588F">
            <w:pPr>
              <w:jc w:val="center"/>
            </w:pPr>
          </w:p>
        </w:tc>
      </w:tr>
      <w:tr w:rsidR="00412753" w:rsidRPr="00055BC6" w14:paraId="59C67703" w14:textId="77777777" w:rsidTr="00412753">
        <w:tc>
          <w:tcPr>
            <w:tcW w:w="4667" w:type="dxa"/>
          </w:tcPr>
          <w:p w14:paraId="59C676FF" w14:textId="77777777" w:rsidR="00412753" w:rsidRPr="00055BC6" w:rsidRDefault="00412753" w:rsidP="00ED7AD4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9C67701" w14:textId="237706BE" w:rsidR="00412753" w:rsidRPr="00055BC6" w:rsidRDefault="00412753" w:rsidP="004E588F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9C67702" w14:textId="77777777" w:rsidR="00412753" w:rsidRPr="00055BC6" w:rsidRDefault="00412753" w:rsidP="004E588F">
            <w:pPr>
              <w:jc w:val="center"/>
            </w:pPr>
          </w:p>
        </w:tc>
      </w:tr>
      <w:tr w:rsidR="00C70B83" w:rsidRPr="00055BC6" w14:paraId="59C67708" w14:textId="77777777" w:rsidTr="00412753">
        <w:tc>
          <w:tcPr>
            <w:tcW w:w="4667" w:type="dxa"/>
          </w:tcPr>
          <w:p w14:paraId="59C67704" w14:textId="77777777" w:rsidR="00C70B83" w:rsidRPr="00055BC6" w:rsidRDefault="00C70B83" w:rsidP="00ED7AD4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59C67705" w14:textId="32E91BD7" w:rsidR="00C70B83" w:rsidRPr="00055BC6" w:rsidRDefault="00412753" w:rsidP="004E588F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59C67706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59C67707" w14:textId="77777777" w:rsidR="00C70B83" w:rsidRPr="00055BC6" w:rsidRDefault="00C70B83" w:rsidP="004E588F">
            <w:pPr>
              <w:jc w:val="center"/>
            </w:pPr>
          </w:p>
        </w:tc>
      </w:tr>
      <w:tr w:rsidR="00412753" w:rsidRPr="00055BC6" w14:paraId="59C6770D" w14:textId="77777777" w:rsidTr="00B31FC4">
        <w:tc>
          <w:tcPr>
            <w:tcW w:w="4667" w:type="dxa"/>
          </w:tcPr>
          <w:p w14:paraId="59C67709" w14:textId="4E846376" w:rsidR="00412753" w:rsidRPr="00055BC6" w:rsidRDefault="00412753" w:rsidP="00ED7AD4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9C6770B" w14:textId="49EB3CDF" w:rsidR="00412753" w:rsidRPr="00055BC6" w:rsidRDefault="00412753" w:rsidP="004E588F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59C6770C" w14:textId="5DEDC641" w:rsidR="00412753" w:rsidRPr="00055BC6" w:rsidRDefault="00412753" w:rsidP="004E588F">
            <w:pPr>
              <w:jc w:val="center"/>
            </w:pPr>
            <w:r>
              <w:t>100</w:t>
            </w:r>
          </w:p>
        </w:tc>
      </w:tr>
      <w:tr w:rsidR="00C70B83" w:rsidRPr="00055BC6" w14:paraId="59C67712" w14:textId="77777777" w:rsidTr="00412753">
        <w:tc>
          <w:tcPr>
            <w:tcW w:w="4667" w:type="dxa"/>
          </w:tcPr>
          <w:p w14:paraId="59C6770E" w14:textId="45559659" w:rsidR="00C70B83" w:rsidRPr="00055BC6" w:rsidRDefault="00C70B83" w:rsidP="00ED7AD4">
            <w:r w:rsidRPr="00055BC6">
              <w:rPr>
                <w:sz w:val="22"/>
                <w:szCs w:val="22"/>
              </w:rPr>
              <w:t>Ande</w:t>
            </w:r>
            <w:r w:rsidR="00412753"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59C6770F" w14:textId="672BDE76" w:rsidR="00C70B83" w:rsidRPr="00055BC6" w:rsidRDefault="00412753" w:rsidP="004E588F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59C67710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59C67711" w14:textId="77777777" w:rsidR="00C70B83" w:rsidRPr="00055BC6" w:rsidRDefault="00C70B83" w:rsidP="004E588F">
            <w:pPr>
              <w:jc w:val="center"/>
            </w:pPr>
          </w:p>
        </w:tc>
      </w:tr>
    </w:tbl>
    <w:p w14:paraId="59C67713" w14:textId="2CE4DE1C" w:rsidR="009B3A48" w:rsidRDefault="009B3A48" w:rsidP="00ED7AD4">
      <w:pPr>
        <w:rPr>
          <w:sz w:val="22"/>
          <w:szCs w:val="22"/>
        </w:rPr>
      </w:pPr>
    </w:p>
    <w:p w14:paraId="731D7CA8" w14:textId="23AF2DEA" w:rsidR="000F7631" w:rsidRDefault="00AE22F3" w:rsidP="00AE22F3">
      <w:pPr>
        <w:ind w:left="709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Ech Infra</w:t>
      </w:r>
      <w:r w:rsidR="000F7631">
        <w:rPr>
          <w:sz w:val="22"/>
          <w:szCs w:val="22"/>
        </w:rPr>
        <w:t xml:space="preserve"> en de S4 van het Bn HK Def St KKE (mobiele en draagbare blusmiddelen).</w:t>
      </w:r>
      <w:r>
        <w:rPr>
          <w:sz w:val="22"/>
          <w:szCs w:val="22"/>
        </w:rPr>
        <w:t xml:space="preserve"> De verslagen worden niet aan de eenheden overgemaakt.</w:t>
      </w:r>
      <w:r w:rsidR="000F7631">
        <w:rPr>
          <w:sz w:val="22"/>
          <w:szCs w:val="22"/>
        </w:rPr>
        <w:t xml:space="preserve"> Een samenvattende tabel van deze keuringen/controles werd aan het jaarverslag van de LDPBW 08 aangehecht.</w:t>
      </w:r>
    </w:p>
    <w:p w14:paraId="6329B143" w14:textId="446BB577" w:rsidR="00AE22F3" w:rsidRPr="00055BC6" w:rsidRDefault="00AE22F3" w:rsidP="00AE22F3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9C67714" w14:textId="77777777" w:rsidR="00647A25" w:rsidRPr="00BB23C7" w:rsidRDefault="00647A25" w:rsidP="00647A25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59C67715" w14:textId="77777777" w:rsidR="00647A25" w:rsidRDefault="00647A25" w:rsidP="003165B5">
      <w:pPr>
        <w:ind w:left="1418" w:hanging="284"/>
        <w:rPr>
          <w:sz w:val="22"/>
          <w:szCs w:val="22"/>
        </w:rPr>
      </w:pPr>
    </w:p>
    <w:p w14:paraId="59C67717" w14:textId="5FC84F0A" w:rsidR="00647A25" w:rsidRPr="00647A25" w:rsidRDefault="00302050" w:rsidP="00302050">
      <w:pPr>
        <w:ind w:left="1134"/>
        <w:rPr>
          <w:sz w:val="22"/>
          <w:szCs w:val="22"/>
        </w:rPr>
      </w:pPr>
      <w:r>
        <w:rPr>
          <w:sz w:val="22"/>
          <w:szCs w:val="22"/>
        </w:rPr>
        <w:t>DG MR Mgt/R</w:t>
      </w:r>
      <w:r>
        <w:rPr>
          <w:sz w:val="22"/>
          <w:szCs w:val="22"/>
        </w:rPr>
        <w:br/>
        <w:t>Eversestraat 1 - 1140 Evere</w:t>
      </w:r>
      <w:r w:rsidR="00412753">
        <w:rPr>
          <w:sz w:val="22"/>
          <w:szCs w:val="22"/>
        </w:rPr>
        <w:br/>
      </w:r>
    </w:p>
    <w:p w14:paraId="59C67718" w14:textId="77777777" w:rsidR="00647A25" w:rsidRPr="00302050" w:rsidRDefault="00647A25" w:rsidP="00647A25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lastRenderedPageBreak/>
        <w:t>-Naam en adres organisme 2</w:t>
      </w:r>
    </w:p>
    <w:p w14:paraId="59C6771B" w14:textId="255FBF70" w:rsidR="00647A25" w:rsidRPr="00302050" w:rsidRDefault="00302050" w:rsidP="00302050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>Rue Birminghamstraat 110 - 1070 Brussel</w:t>
      </w:r>
    </w:p>
    <w:p w14:paraId="64729D6A" w14:textId="77777777" w:rsidR="00821921" w:rsidRPr="00302050" w:rsidRDefault="00821921" w:rsidP="003165B5">
      <w:pPr>
        <w:ind w:left="1418" w:hanging="284"/>
        <w:rPr>
          <w:sz w:val="22"/>
          <w:szCs w:val="22"/>
          <w:lang w:val="en-US"/>
        </w:rPr>
      </w:pPr>
    </w:p>
    <w:p w14:paraId="59C6771C" w14:textId="5D894E64" w:rsidR="00647A25" w:rsidRPr="00647A25" w:rsidRDefault="00647A25" w:rsidP="00647A25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 w:rsidR="00302050"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59C6771D" w14:textId="11BB66EA" w:rsidR="00647A25" w:rsidRDefault="00302050" w:rsidP="00302050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  <w:t>Ruisbroeksesteenweg 75 - 1190 Brussel</w:t>
      </w:r>
      <w:r>
        <w:rPr>
          <w:sz w:val="22"/>
          <w:szCs w:val="22"/>
        </w:rPr>
        <w:br/>
      </w:r>
    </w:p>
    <w:p w14:paraId="5D67CF1C" w14:textId="296D104B" w:rsidR="00302050" w:rsidRPr="00647A25" w:rsidRDefault="00302050" w:rsidP="00302050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Fie</w:t>
      </w:r>
      <w:r>
        <w:rPr>
          <w:sz w:val="22"/>
          <w:szCs w:val="22"/>
        </w:rPr>
        <w:br/>
        <w:t xml:space="preserve">  </w:t>
      </w:r>
      <w:r w:rsidR="00F06910">
        <w:rPr>
          <w:sz w:val="22"/>
          <w:szCs w:val="22"/>
        </w:rPr>
        <w:t>Industrielaan 19A, 9320 Erembodegem</w:t>
      </w:r>
    </w:p>
    <w:p w14:paraId="59C6771E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1F" w14:textId="77777777" w:rsidR="009B3A48" w:rsidRPr="003165B5" w:rsidRDefault="009B3A48" w:rsidP="003165B5">
      <w:pPr>
        <w:ind w:left="1418" w:hanging="284"/>
        <w:rPr>
          <w:sz w:val="22"/>
          <w:szCs w:val="22"/>
        </w:rPr>
      </w:pP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5C1D13CF" w:rsidR="009B3A48" w:rsidRPr="002C497F" w:rsidRDefault="002C497F" w:rsidP="00D91E3D">
      <w:pPr>
        <w:ind w:left="360"/>
      </w:pPr>
      <w:r w:rsidRPr="002C497F">
        <w:t>De inlichtingen worden hernomen in de Bijlage C van het luik 1 van het JV</w:t>
      </w:r>
      <w:r>
        <w:br/>
      </w:r>
    </w:p>
    <w:p w14:paraId="59C67727" w14:textId="140EF0FB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A8E48C1" w:rsidR="009B3A48" w:rsidRPr="002C497F" w:rsidRDefault="00072598" w:rsidP="003A385F">
      <w:pPr>
        <w:ind w:left="720"/>
        <w:rPr>
          <w:sz w:val="22"/>
          <w:szCs w:val="22"/>
        </w:rPr>
      </w:pPr>
      <w:r w:rsidRPr="002C497F">
        <w:rPr>
          <w:sz w:val="22"/>
          <w:szCs w:val="22"/>
        </w:rPr>
        <w:t>Nihil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F9B563A" w14:textId="77777777" w:rsidR="00EC632C" w:rsidRDefault="00EC632C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EC632C" w:rsidSect="005262C8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73E" w14:textId="5552ABF2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0"/>
        <w:gridCol w:w="1232"/>
      </w:tblGrid>
      <w:tr w:rsidR="009B3A48" w:rsidRPr="00055BC6" w14:paraId="59C67742" w14:textId="77777777" w:rsidTr="000C2928">
        <w:tc>
          <w:tcPr>
            <w:tcW w:w="7560" w:type="dxa"/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0C2928">
        <w:tc>
          <w:tcPr>
            <w:tcW w:w="7560" w:type="dxa"/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4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0C2928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7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0C2928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A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0C2928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D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0C2928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0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0C2928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3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5EEBAAB5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60" w14:textId="77777777" w:rsidTr="000C2928">
        <w:tc>
          <w:tcPr>
            <w:tcW w:w="720" w:type="dxa"/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C2928">
        <w:tc>
          <w:tcPr>
            <w:tcW w:w="720" w:type="dxa"/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7B" w14:textId="77777777" w:rsidTr="000C2928">
        <w:tc>
          <w:tcPr>
            <w:tcW w:w="720" w:type="dxa"/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C2928">
        <w:tc>
          <w:tcPr>
            <w:tcW w:w="720" w:type="dxa"/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5257854E" w:rsidR="009B3A48" w:rsidRPr="00072598" w:rsidRDefault="00072598" w:rsidP="002D0A7E">
      <w:pPr>
        <w:ind w:left="360"/>
      </w:pPr>
      <w:r w:rsidRPr="00072598">
        <w:t>Zie jaarverslag van de Lokale Dienst Preventie en Bescherming op het Werk Nr 8.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1FC47B3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</w:t>
      </w:r>
      <w:r w:rsidR="006F7F6F">
        <w:t>ng via ShairePoint</w:t>
      </w:r>
    </w:p>
    <w:p w14:paraId="59C6779D" w14:textId="3874BC93" w:rsidR="00EB1A68" w:rsidRPr="00055BC6" w:rsidRDefault="00EB1A68" w:rsidP="0007259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01A10418" w:rsidR="00EB1A68" w:rsidRDefault="0007259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App Safety@Work</w:t>
      </w:r>
    </w:p>
    <w:p w14:paraId="59C677A1" w14:textId="21B38CE0" w:rsidR="00EB1A68" w:rsidRDefault="0007259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IDPBW</w:t>
      </w:r>
    </w:p>
    <w:p w14:paraId="59C677A4" w14:textId="595FD618" w:rsidR="009B3A48" w:rsidRDefault="00072598" w:rsidP="0007259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LDPBW 08</w:t>
      </w:r>
    </w:p>
    <w:p w14:paraId="4CA53128" w14:textId="6CA995AA" w:rsidR="002F48A6" w:rsidRDefault="002F48A6" w:rsidP="0007259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Uitdelen signalisatiebanden fietsers en voetgangers woon-werkverkeer 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16575F71" w:rsidR="00EB1A68" w:rsidRPr="0032165E" w:rsidRDefault="006F7F6F" w:rsidP="00BB369E">
      <w:pPr>
        <w:pStyle w:val="ListParagraph"/>
        <w:numPr>
          <w:ilvl w:val="0"/>
          <w:numId w:val="35"/>
        </w:numPr>
      </w:pPr>
      <w:r>
        <w:t>Shairepoint</w:t>
      </w:r>
    </w:p>
    <w:p w14:paraId="59C677AC" w14:textId="1C8CA8D8" w:rsidR="00EB1A68" w:rsidRPr="0032165E" w:rsidRDefault="009827A2" w:rsidP="00BB369E">
      <w:pPr>
        <w:pStyle w:val="ListParagraph"/>
        <w:numPr>
          <w:ilvl w:val="0"/>
          <w:numId w:val="35"/>
        </w:numPr>
      </w:pPr>
      <w:r>
        <w:t>Uithangbord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2C497F" w:rsidRPr="00055BC6" w14:paraId="7B7925AF" w14:textId="77777777" w:rsidTr="00DE5192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B5CF8C" w14:textId="77777777" w:rsidR="002C497F" w:rsidRPr="00055BC6" w:rsidRDefault="002C497F" w:rsidP="00DE519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BE82F42" w14:textId="77777777" w:rsidR="002C497F" w:rsidRPr="00055BC6" w:rsidRDefault="002C497F" w:rsidP="00DE519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569EB6A" w14:textId="77777777" w:rsidR="002C497F" w:rsidRPr="00055BC6" w:rsidRDefault="002C497F" w:rsidP="00DE519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2C497F" w:rsidRPr="00055BC6" w14:paraId="48AFD228" w14:textId="77777777" w:rsidTr="00DE5192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1A7A53B" w14:textId="77777777" w:rsidR="002C497F" w:rsidRPr="00055BC6" w:rsidRDefault="002C497F" w:rsidP="00DE5192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477AAF9C" w14:textId="584CD871" w:rsidR="002C497F" w:rsidRPr="00055BC6" w:rsidRDefault="002C497F" w:rsidP="00DE5192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2C497F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2C497F" w:rsidRPr="00055BC6" w14:paraId="085EF487" w14:textId="77777777" w:rsidTr="00DE5192">
        <w:tc>
          <w:tcPr>
            <w:tcW w:w="567" w:type="dxa"/>
            <w:vAlign w:val="center"/>
          </w:tcPr>
          <w:p w14:paraId="1C1E243F" w14:textId="77777777" w:rsidR="002C497F" w:rsidRPr="00055BC6" w:rsidRDefault="002C497F" w:rsidP="00DE5192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4B6144F3" w14:textId="77777777" w:rsidR="002C497F" w:rsidRPr="00055BC6" w:rsidRDefault="002C497F" w:rsidP="00DE5192"/>
        </w:tc>
        <w:tc>
          <w:tcPr>
            <w:tcW w:w="3415" w:type="dxa"/>
            <w:gridSpan w:val="2"/>
          </w:tcPr>
          <w:p w14:paraId="6D9F03BA" w14:textId="77777777" w:rsidR="002C497F" w:rsidRPr="00055BC6" w:rsidRDefault="002C497F" w:rsidP="00DE5192"/>
        </w:tc>
      </w:tr>
      <w:tr w:rsidR="002C497F" w:rsidRPr="00055BC6" w14:paraId="3358837B" w14:textId="77777777" w:rsidTr="00DE5192">
        <w:tc>
          <w:tcPr>
            <w:tcW w:w="567" w:type="dxa"/>
            <w:vAlign w:val="center"/>
          </w:tcPr>
          <w:p w14:paraId="3DD79F8F" w14:textId="77777777" w:rsidR="002C497F" w:rsidRPr="00055BC6" w:rsidRDefault="002C497F" w:rsidP="00DE5192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1410F37D" w14:textId="77777777" w:rsidR="002C497F" w:rsidRPr="00055BC6" w:rsidRDefault="002C497F" w:rsidP="00DE5192"/>
        </w:tc>
        <w:tc>
          <w:tcPr>
            <w:tcW w:w="3415" w:type="dxa"/>
            <w:gridSpan w:val="2"/>
          </w:tcPr>
          <w:p w14:paraId="6959C146" w14:textId="77777777" w:rsidR="002C497F" w:rsidRPr="00055BC6" w:rsidRDefault="002C497F" w:rsidP="00DE5192"/>
        </w:tc>
      </w:tr>
      <w:tr w:rsidR="002C497F" w:rsidRPr="00055BC6" w14:paraId="06FDC604" w14:textId="77777777" w:rsidTr="00DE5192">
        <w:tc>
          <w:tcPr>
            <w:tcW w:w="567" w:type="dxa"/>
            <w:vAlign w:val="center"/>
          </w:tcPr>
          <w:p w14:paraId="65B8D27C" w14:textId="77777777" w:rsidR="002C497F" w:rsidRPr="00055BC6" w:rsidRDefault="002C497F" w:rsidP="00DE5192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7E6FBFDA" w14:textId="77777777" w:rsidR="002C497F" w:rsidRPr="00055BC6" w:rsidRDefault="002C497F" w:rsidP="00DE5192">
            <w:bookmarkStart w:id="0" w:name="_GoBack"/>
            <w:bookmarkEnd w:id="0"/>
          </w:p>
        </w:tc>
        <w:tc>
          <w:tcPr>
            <w:tcW w:w="3415" w:type="dxa"/>
            <w:gridSpan w:val="2"/>
          </w:tcPr>
          <w:p w14:paraId="2020021D" w14:textId="77777777" w:rsidR="002C497F" w:rsidRPr="00055BC6" w:rsidRDefault="002C497F" w:rsidP="00DE5192"/>
        </w:tc>
      </w:tr>
      <w:tr w:rsidR="002C497F" w:rsidRPr="00055BC6" w14:paraId="7A0E2C25" w14:textId="77777777" w:rsidTr="00DE5192">
        <w:tc>
          <w:tcPr>
            <w:tcW w:w="567" w:type="dxa"/>
            <w:vAlign w:val="center"/>
          </w:tcPr>
          <w:p w14:paraId="50A232C3" w14:textId="77777777" w:rsidR="002C497F" w:rsidRPr="00055BC6" w:rsidRDefault="002C497F" w:rsidP="00DE5192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79823C3A" w14:textId="77777777" w:rsidR="002C497F" w:rsidRPr="00055BC6" w:rsidRDefault="002C497F" w:rsidP="00DE5192"/>
        </w:tc>
        <w:tc>
          <w:tcPr>
            <w:tcW w:w="3415" w:type="dxa"/>
            <w:gridSpan w:val="2"/>
          </w:tcPr>
          <w:p w14:paraId="144D71A9" w14:textId="77777777" w:rsidR="002C497F" w:rsidRPr="00055BC6" w:rsidRDefault="002C497F" w:rsidP="00DE5192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5262C8">
      <w:pgSz w:w="12240" w:h="15840"/>
      <w:pgMar w:top="1134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4B5919" w:rsidRDefault="004B5919" w:rsidP="00373962">
      <w:r>
        <w:separator/>
      </w:r>
    </w:p>
  </w:endnote>
  <w:endnote w:type="continuationSeparator" w:id="0">
    <w:p w14:paraId="59C677CF" w14:textId="77777777" w:rsidR="004B5919" w:rsidRDefault="004B5919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7CA8A7CF" w:rsidR="004B5919" w:rsidRDefault="004B5919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2C497F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2C497F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4B5919" w:rsidRDefault="004B5919" w:rsidP="00373962">
      <w:r>
        <w:separator/>
      </w:r>
    </w:p>
  </w:footnote>
  <w:footnote w:type="continuationSeparator" w:id="0">
    <w:p w14:paraId="59C677CD" w14:textId="77777777" w:rsidR="004B5919" w:rsidRDefault="004B5919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4B5919" w:rsidRPr="00251AAD" w:rsidRDefault="004B5919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C11838D2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1211"/>
        </w:tabs>
        <w:ind w:left="1211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3047D5"/>
    <w:multiLevelType w:val="hybridMultilevel"/>
    <w:tmpl w:val="F7FACEC4"/>
    <w:lvl w:ilvl="0" w:tplc="04090011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  <w:rPr>
        <w:rFonts w:cs="Times New Roman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7"/>
  </w:num>
  <w:num w:numId="9">
    <w:abstractNumId w:val="35"/>
  </w:num>
  <w:num w:numId="10">
    <w:abstractNumId w:val="14"/>
  </w:num>
  <w:num w:numId="11">
    <w:abstractNumId w:val="38"/>
  </w:num>
  <w:num w:numId="12">
    <w:abstractNumId w:val="25"/>
  </w:num>
  <w:num w:numId="13">
    <w:abstractNumId w:val="12"/>
  </w:num>
  <w:num w:numId="14">
    <w:abstractNumId w:val="22"/>
  </w:num>
  <w:num w:numId="15">
    <w:abstractNumId w:val="40"/>
  </w:num>
  <w:num w:numId="16">
    <w:abstractNumId w:val="39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1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  <w:num w:numId="44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AD6"/>
    <w:rsid w:val="00000E4A"/>
    <w:rsid w:val="00005472"/>
    <w:rsid w:val="000325A1"/>
    <w:rsid w:val="0004367D"/>
    <w:rsid w:val="0004515B"/>
    <w:rsid w:val="000527EF"/>
    <w:rsid w:val="00055BC6"/>
    <w:rsid w:val="00072598"/>
    <w:rsid w:val="0009495B"/>
    <w:rsid w:val="000A7C8C"/>
    <w:rsid w:val="000C2928"/>
    <w:rsid w:val="000E35A0"/>
    <w:rsid w:val="000E3AFF"/>
    <w:rsid w:val="000F7631"/>
    <w:rsid w:val="00116681"/>
    <w:rsid w:val="001325A6"/>
    <w:rsid w:val="00134158"/>
    <w:rsid w:val="00134F4E"/>
    <w:rsid w:val="00143DD2"/>
    <w:rsid w:val="00153105"/>
    <w:rsid w:val="00186E7F"/>
    <w:rsid w:val="00194BB5"/>
    <w:rsid w:val="001D38C5"/>
    <w:rsid w:val="001D6110"/>
    <w:rsid w:val="00206063"/>
    <w:rsid w:val="00230C20"/>
    <w:rsid w:val="00251AAD"/>
    <w:rsid w:val="002557C8"/>
    <w:rsid w:val="00260044"/>
    <w:rsid w:val="002623BA"/>
    <w:rsid w:val="00265EC5"/>
    <w:rsid w:val="00285EAA"/>
    <w:rsid w:val="00290059"/>
    <w:rsid w:val="00293236"/>
    <w:rsid w:val="002A5730"/>
    <w:rsid w:val="002B1A2F"/>
    <w:rsid w:val="002C497F"/>
    <w:rsid w:val="002D0A7E"/>
    <w:rsid w:val="002D1E11"/>
    <w:rsid w:val="002F48A6"/>
    <w:rsid w:val="00302050"/>
    <w:rsid w:val="003067F7"/>
    <w:rsid w:val="003134AD"/>
    <w:rsid w:val="003165B5"/>
    <w:rsid w:val="0032165E"/>
    <w:rsid w:val="00337617"/>
    <w:rsid w:val="00337879"/>
    <w:rsid w:val="003616FD"/>
    <w:rsid w:val="00373962"/>
    <w:rsid w:val="00373C36"/>
    <w:rsid w:val="00384012"/>
    <w:rsid w:val="0039313D"/>
    <w:rsid w:val="00393C02"/>
    <w:rsid w:val="00396BDA"/>
    <w:rsid w:val="003A385F"/>
    <w:rsid w:val="003B5095"/>
    <w:rsid w:val="003E558B"/>
    <w:rsid w:val="003E58B6"/>
    <w:rsid w:val="003F7243"/>
    <w:rsid w:val="004115B3"/>
    <w:rsid w:val="00412753"/>
    <w:rsid w:val="0043277E"/>
    <w:rsid w:val="00434BAF"/>
    <w:rsid w:val="004716CA"/>
    <w:rsid w:val="00486E0C"/>
    <w:rsid w:val="00491B88"/>
    <w:rsid w:val="00495C21"/>
    <w:rsid w:val="004A3C39"/>
    <w:rsid w:val="004A441D"/>
    <w:rsid w:val="004B5919"/>
    <w:rsid w:val="004E588F"/>
    <w:rsid w:val="004E75D5"/>
    <w:rsid w:val="00503535"/>
    <w:rsid w:val="00505B4A"/>
    <w:rsid w:val="00505C48"/>
    <w:rsid w:val="00513AD6"/>
    <w:rsid w:val="00514C56"/>
    <w:rsid w:val="005262C8"/>
    <w:rsid w:val="005312A8"/>
    <w:rsid w:val="005649D3"/>
    <w:rsid w:val="00571E3C"/>
    <w:rsid w:val="00585F05"/>
    <w:rsid w:val="005870AA"/>
    <w:rsid w:val="005D1442"/>
    <w:rsid w:val="005E3DE3"/>
    <w:rsid w:val="005F6574"/>
    <w:rsid w:val="00601206"/>
    <w:rsid w:val="00601855"/>
    <w:rsid w:val="0063115D"/>
    <w:rsid w:val="00633C46"/>
    <w:rsid w:val="00642DB9"/>
    <w:rsid w:val="00647A25"/>
    <w:rsid w:val="00647CFE"/>
    <w:rsid w:val="0065417A"/>
    <w:rsid w:val="0066660E"/>
    <w:rsid w:val="00674CC4"/>
    <w:rsid w:val="006B09C2"/>
    <w:rsid w:val="006B553C"/>
    <w:rsid w:val="006C6F2F"/>
    <w:rsid w:val="006C7EC9"/>
    <w:rsid w:val="006E73D5"/>
    <w:rsid w:val="006F14F9"/>
    <w:rsid w:val="006F7F6F"/>
    <w:rsid w:val="00725FAA"/>
    <w:rsid w:val="0073276F"/>
    <w:rsid w:val="00746351"/>
    <w:rsid w:val="00771256"/>
    <w:rsid w:val="00783318"/>
    <w:rsid w:val="007E626A"/>
    <w:rsid w:val="008102C6"/>
    <w:rsid w:val="00821921"/>
    <w:rsid w:val="008232A4"/>
    <w:rsid w:val="00827EAD"/>
    <w:rsid w:val="00830886"/>
    <w:rsid w:val="0086514C"/>
    <w:rsid w:val="008924EA"/>
    <w:rsid w:val="008935DC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67D6"/>
    <w:rsid w:val="00961D0B"/>
    <w:rsid w:val="009827A2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E22F3"/>
    <w:rsid w:val="00AF4A2E"/>
    <w:rsid w:val="00AF552D"/>
    <w:rsid w:val="00B21C8A"/>
    <w:rsid w:val="00B70EAF"/>
    <w:rsid w:val="00B764FB"/>
    <w:rsid w:val="00B8610D"/>
    <w:rsid w:val="00B87A00"/>
    <w:rsid w:val="00B9333D"/>
    <w:rsid w:val="00BA4F53"/>
    <w:rsid w:val="00BB23C7"/>
    <w:rsid w:val="00BB369E"/>
    <w:rsid w:val="00BC39EC"/>
    <w:rsid w:val="00BC4E4D"/>
    <w:rsid w:val="00BD126F"/>
    <w:rsid w:val="00BD4A4D"/>
    <w:rsid w:val="00BF4439"/>
    <w:rsid w:val="00BF67D2"/>
    <w:rsid w:val="00C152C5"/>
    <w:rsid w:val="00C17219"/>
    <w:rsid w:val="00C334E0"/>
    <w:rsid w:val="00C33C4E"/>
    <w:rsid w:val="00C4217A"/>
    <w:rsid w:val="00C5729B"/>
    <w:rsid w:val="00C66DC4"/>
    <w:rsid w:val="00C70B83"/>
    <w:rsid w:val="00C76D4A"/>
    <w:rsid w:val="00C916FF"/>
    <w:rsid w:val="00CB1138"/>
    <w:rsid w:val="00CE35A1"/>
    <w:rsid w:val="00D10393"/>
    <w:rsid w:val="00D3410F"/>
    <w:rsid w:val="00D709CA"/>
    <w:rsid w:val="00D852C5"/>
    <w:rsid w:val="00D8679A"/>
    <w:rsid w:val="00D91E3D"/>
    <w:rsid w:val="00D92619"/>
    <w:rsid w:val="00DA73C6"/>
    <w:rsid w:val="00DC31B5"/>
    <w:rsid w:val="00DD344D"/>
    <w:rsid w:val="00DE0F9A"/>
    <w:rsid w:val="00E02B2C"/>
    <w:rsid w:val="00E07D6D"/>
    <w:rsid w:val="00E346AF"/>
    <w:rsid w:val="00E46D06"/>
    <w:rsid w:val="00E54891"/>
    <w:rsid w:val="00E60B82"/>
    <w:rsid w:val="00E64DAA"/>
    <w:rsid w:val="00E73452"/>
    <w:rsid w:val="00E73719"/>
    <w:rsid w:val="00E74119"/>
    <w:rsid w:val="00EA5E15"/>
    <w:rsid w:val="00EB1A68"/>
    <w:rsid w:val="00EB1FA9"/>
    <w:rsid w:val="00EB5128"/>
    <w:rsid w:val="00EC5BC3"/>
    <w:rsid w:val="00EC632C"/>
    <w:rsid w:val="00EC7EBD"/>
    <w:rsid w:val="00ED234E"/>
    <w:rsid w:val="00ED7AD4"/>
    <w:rsid w:val="00EE46F5"/>
    <w:rsid w:val="00F03E45"/>
    <w:rsid w:val="00F06910"/>
    <w:rsid w:val="00F1020F"/>
    <w:rsid w:val="00F43F14"/>
    <w:rsid w:val="00F44EEC"/>
    <w:rsid w:val="00F54E58"/>
    <w:rsid w:val="00F64C2B"/>
    <w:rsid w:val="00F70DAB"/>
    <w:rsid w:val="00F74C76"/>
    <w:rsid w:val="00F834A9"/>
    <w:rsid w:val="00F9534A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7526A77A-253A-4D15-AEA3-50448F0D7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2C497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6feb3e28-cf4b-4f02-8c5e-c8457fe8e9a7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152</TotalTime>
  <Pages>8</Pages>
  <Words>1469</Words>
  <Characters>8085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28</cp:revision>
  <cp:lastPrinted>2020-02-17T11:30:00Z</cp:lastPrinted>
  <dcterms:created xsi:type="dcterms:W3CDTF">2016-03-17T11:50:00Z</dcterms:created>
  <dcterms:modified xsi:type="dcterms:W3CDTF">2020-02-18T08:01:00Z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