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67626" w14:textId="48C5458F" w:rsidR="009B3A48" w:rsidRPr="00D92619" w:rsidRDefault="009B3A48" w:rsidP="000325A1">
      <w:pPr>
        <w:rPr>
          <w:b/>
          <w:sz w:val="22"/>
          <w:szCs w:val="22"/>
          <w:u w:val="single"/>
        </w:rPr>
      </w:pPr>
      <w:bookmarkStart w:id="0" w:name="_GoBack"/>
      <w:r>
        <w:rPr>
          <w:b/>
          <w:sz w:val="22"/>
          <w:szCs w:val="22"/>
          <w:u w:val="single"/>
        </w:rPr>
        <w:t>L</w:t>
      </w:r>
      <w:r w:rsidR="0063115D">
        <w:rPr>
          <w:b/>
          <w:sz w:val="22"/>
          <w:szCs w:val="22"/>
          <w:u w:val="single"/>
        </w:rPr>
        <w:t>UIK 2</w:t>
      </w:r>
      <w:r>
        <w:rPr>
          <w:b/>
          <w:sz w:val="22"/>
          <w:szCs w:val="22"/>
          <w:u w:val="single"/>
        </w:rPr>
        <w:t xml:space="preserve">: </w:t>
      </w:r>
      <w:r w:rsidRPr="00D92619">
        <w:rPr>
          <w:b/>
          <w:sz w:val="22"/>
          <w:szCs w:val="22"/>
          <w:u w:val="single"/>
        </w:rPr>
        <w:t>J</w:t>
      </w:r>
      <w:r w:rsidR="0063115D">
        <w:rPr>
          <w:b/>
          <w:sz w:val="22"/>
          <w:szCs w:val="22"/>
          <w:u w:val="single"/>
        </w:rPr>
        <w:t xml:space="preserve">AARVERSLAG </w:t>
      </w:r>
      <w:r w:rsidR="0063115D" w:rsidRPr="008232A4">
        <w:rPr>
          <w:b/>
          <w:sz w:val="22"/>
          <w:szCs w:val="22"/>
          <w:u w:val="single"/>
        </w:rPr>
        <w:t xml:space="preserve">VAN </w:t>
      </w:r>
      <w:r w:rsidR="009936A7">
        <w:rPr>
          <w:b/>
          <w:sz w:val="22"/>
          <w:szCs w:val="22"/>
          <w:u w:val="single"/>
        </w:rPr>
        <w:t xml:space="preserve">DG </w:t>
      </w:r>
      <w:proofErr w:type="spellStart"/>
      <w:r w:rsidR="00EC4240">
        <w:rPr>
          <w:b/>
          <w:sz w:val="22"/>
          <w:szCs w:val="22"/>
          <w:u w:val="single"/>
        </w:rPr>
        <w:t>Str</w:t>
      </w:r>
      <w:r w:rsidR="00015338">
        <w:rPr>
          <w:b/>
          <w:sz w:val="22"/>
          <w:szCs w:val="22"/>
          <w:u w:val="single"/>
        </w:rPr>
        <w:t>at</w:t>
      </w:r>
      <w:proofErr w:type="spellEnd"/>
      <w:r w:rsidR="00EC4240">
        <w:rPr>
          <w:b/>
          <w:sz w:val="22"/>
          <w:szCs w:val="22"/>
          <w:u w:val="single"/>
        </w:rPr>
        <w:t xml:space="preserve"> </w:t>
      </w:r>
      <w:proofErr w:type="gramStart"/>
      <w:r w:rsidR="009936A7">
        <w:rPr>
          <w:b/>
          <w:sz w:val="22"/>
          <w:szCs w:val="22"/>
          <w:u w:val="single"/>
        </w:rPr>
        <w:t>COM</w:t>
      </w:r>
      <w:r w:rsidR="006B553C">
        <w:rPr>
          <w:b/>
          <w:sz w:val="22"/>
          <w:szCs w:val="22"/>
          <w:u w:val="single"/>
        </w:rPr>
        <w:t xml:space="preserve"> </w:t>
      </w:r>
      <w:r w:rsidR="009474ED">
        <w:rPr>
          <w:b/>
          <w:sz w:val="22"/>
          <w:szCs w:val="22"/>
          <w:u w:val="single"/>
        </w:rPr>
        <w:t xml:space="preserve"> </w:t>
      </w:r>
      <w:r w:rsidR="0063115D" w:rsidRPr="008232A4">
        <w:rPr>
          <w:b/>
          <w:sz w:val="22"/>
          <w:szCs w:val="22"/>
          <w:u w:val="single"/>
        </w:rPr>
        <w:t>–</w:t>
      </w:r>
      <w:proofErr w:type="gramEnd"/>
      <w:r w:rsidR="0063115D" w:rsidRPr="008232A4">
        <w:rPr>
          <w:b/>
          <w:sz w:val="22"/>
          <w:szCs w:val="22"/>
          <w:u w:val="single"/>
        </w:rPr>
        <w:t xml:space="preserve"> </w:t>
      </w:r>
      <w:r w:rsidR="006B553C">
        <w:rPr>
          <w:b/>
          <w:sz w:val="22"/>
          <w:szCs w:val="22"/>
          <w:u w:val="single"/>
        </w:rPr>
        <w:t xml:space="preserve"> </w:t>
      </w:r>
      <w:r w:rsidR="0063115D">
        <w:rPr>
          <w:b/>
          <w:sz w:val="22"/>
          <w:szCs w:val="22"/>
          <w:u w:val="single"/>
        </w:rPr>
        <w:t>JAAR</w:t>
      </w:r>
      <w:r w:rsidRPr="00D92619">
        <w:rPr>
          <w:b/>
          <w:sz w:val="22"/>
          <w:szCs w:val="22"/>
          <w:u w:val="single"/>
        </w:rPr>
        <w:t xml:space="preserve"> 20</w:t>
      </w:r>
      <w:r>
        <w:rPr>
          <w:b/>
          <w:sz w:val="22"/>
          <w:szCs w:val="22"/>
          <w:u w:val="single"/>
        </w:rPr>
        <w:t>1</w:t>
      </w:r>
      <w:r w:rsidR="002843E2">
        <w:rPr>
          <w:b/>
          <w:sz w:val="22"/>
          <w:szCs w:val="22"/>
          <w:u w:val="single"/>
        </w:rPr>
        <w:t>9</w:t>
      </w:r>
    </w:p>
    <w:p w14:paraId="59C67627" w14:textId="77777777" w:rsidR="009B3A48" w:rsidRPr="00D92619" w:rsidRDefault="009B3A48" w:rsidP="000325A1">
      <w:pPr>
        <w:rPr>
          <w:sz w:val="22"/>
          <w:szCs w:val="22"/>
        </w:rPr>
      </w:pPr>
    </w:p>
    <w:p w14:paraId="59C67628" w14:textId="77777777" w:rsidR="009B3A48" w:rsidRPr="00D92619" w:rsidRDefault="009B3A48" w:rsidP="000325A1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eenheid</w:t>
      </w:r>
    </w:p>
    <w:p w14:paraId="59C67629" w14:textId="77777777" w:rsidR="009B3A48" w:rsidRPr="00D92619" w:rsidRDefault="009B3A48" w:rsidP="000325A1">
      <w:pPr>
        <w:rPr>
          <w:sz w:val="22"/>
          <w:szCs w:val="22"/>
        </w:rPr>
      </w:pPr>
    </w:p>
    <w:p w14:paraId="59C6762A" w14:textId="77777777" w:rsidR="009B3A48" w:rsidRPr="009474ED" w:rsidRDefault="009B3A48" w:rsidP="000325A1">
      <w:pPr>
        <w:numPr>
          <w:ilvl w:val="0"/>
          <w:numId w:val="16"/>
        </w:numPr>
        <w:tabs>
          <w:tab w:val="clear" w:pos="1080"/>
          <w:tab w:val="num" w:pos="720"/>
        </w:tabs>
        <w:ind w:left="720"/>
        <w:rPr>
          <w:sz w:val="22"/>
          <w:szCs w:val="22"/>
          <w:u w:val="single"/>
        </w:rPr>
      </w:pPr>
      <w:r w:rsidRPr="009474ED">
        <w:rPr>
          <w:sz w:val="22"/>
          <w:szCs w:val="22"/>
          <w:u w:val="single"/>
        </w:rPr>
        <w:t>Benaming en volledig adres (+ telefoonnummer Korpscommandant)</w:t>
      </w:r>
    </w:p>
    <w:tbl>
      <w:tblPr>
        <w:tblpPr w:leftFromText="180" w:rightFromText="180" w:vertAnchor="text" w:horzAnchor="margin" w:tblpXSpec="right" w:tblpY="100"/>
        <w:tblW w:w="90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6556"/>
      </w:tblGrid>
      <w:tr w:rsidR="009474ED" w:rsidRPr="009E27D7" w14:paraId="59C6762D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B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Eenheid: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C" w14:textId="7009F21E" w:rsidR="009474ED" w:rsidRPr="009E27D7" w:rsidRDefault="001D6110" w:rsidP="009936A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DG </w:t>
            </w:r>
            <w:proofErr w:type="spellStart"/>
            <w:r w:rsidR="00EC4240">
              <w:rPr>
                <w:sz w:val="22"/>
                <w:szCs w:val="22"/>
              </w:rPr>
              <w:t>Str</w:t>
            </w:r>
            <w:proofErr w:type="spellEnd"/>
            <w:r w:rsidR="00EC4240">
              <w:rPr>
                <w:sz w:val="22"/>
                <w:szCs w:val="22"/>
              </w:rPr>
              <w:t xml:space="preserve"> </w:t>
            </w:r>
            <w:r w:rsidR="009936A7">
              <w:rPr>
                <w:sz w:val="22"/>
                <w:szCs w:val="22"/>
              </w:rPr>
              <w:t>COM</w:t>
            </w:r>
          </w:p>
        </w:tc>
      </w:tr>
      <w:tr w:rsidR="009474ED" w:rsidRPr="009E27D7" w14:paraId="59C67630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E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Kwartier: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F" w14:textId="3DBA0668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Koningin Elisabeth</w:t>
            </w:r>
          </w:p>
        </w:tc>
      </w:tr>
      <w:tr w:rsidR="009474ED" w:rsidRPr="009E27D7" w14:paraId="59C67633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1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Straat: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2" w14:textId="249488DE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Eversestraat 1</w:t>
            </w:r>
          </w:p>
        </w:tc>
      </w:tr>
      <w:tr w:rsidR="009474ED" w:rsidRPr="009E27D7" w14:paraId="59C67636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4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Postnummer: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5" w14:textId="71537241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1140</w:t>
            </w:r>
          </w:p>
        </w:tc>
      </w:tr>
      <w:tr w:rsidR="009474ED" w:rsidRPr="009E27D7" w14:paraId="59C67639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7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Gemeente: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8" w14:textId="29531E00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EVERE</w:t>
            </w:r>
          </w:p>
        </w:tc>
      </w:tr>
      <w:tr w:rsidR="009474ED" w:rsidRPr="009E27D7" w14:paraId="59C6763C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6763A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Telefoonnummer Korpscommandant: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B" w14:textId="1B648D8C" w:rsidR="009474ED" w:rsidRPr="00454D34" w:rsidRDefault="00E02B2C" w:rsidP="00A047A1">
            <w:pPr>
              <w:rPr>
                <w:sz w:val="22"/>
                <w:szCs w:val="22"/>
              </w:rPr>
            </w:pPr>
            <w:r w:rsidRPr="00454D34">
              <w:rPr>
                <w:sz w:val="22"/>
                <w:szCs w:val="22"/>
              </w:rPr>
              <w:t>9-</w:t>
            </w:r>
            <w:r w:rsidR="003E558B" w:rsidRPr="00454D34">
              <w:rPr>
                <w:sz w:val="22"/>
                <w:szCs w:val="22"/>
              </w:rPr>
              <w:t>6321-</w:t>
            </w:r>
            <w:r w:rsidR="00285EAA" w:rsidRPr="00454D34">
              <w:rPr>
                <w:sz w:val="22"/>
                <w:szCs w:val="22"/>
              </w:rPr>
              <w:t>17</w:t>
            </w:r>
            <w:r w:rsidR="00A047A1" w:rsidRPr="00454D34">
              <w:rPr>
                <w:sz w:val="22"/>
                <w:szCs w:val="22"/>
              </w:rPr>
              <w:t>32</w:t>
            </w:r>
            <w:r w:rsidR="00EC4240" w:rsidRPr="00454D34">
              <w:rPr>
                <w:sz w:val="22"/>
                <w:szCs w:val="22"/>
              </w:rPr>
              <w:t>9</w:t>
            </w:r>
          </w:p>
        </w:tc>
      </w:tr>
      <w:tr w:rsidR="009474ED" w:rsidRPr="009E27D7" w14:paraId="59C6763F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D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 Secretariaat: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E" w14:textId="0A9A5AC2" w:rsidR="009474ED" w:rsidRPr="009E27D7" w:rsidRDefault="00454D34" w:rsidP="009474E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9-6321-18699</w:t>
            </w:r>
          </w:p>
        </w:tc>
      </w:tr>
    </w:tbl>
    <w:p w14:paraId="59C67641" w14:textId="77777777" w:rsidR="009E27D7" w:rsidRDefault="009E27D7" w:rsidP="000325A1">
      <w:pPr>
        <w:ind w:left="1260"/>
        <w:rPr>
          <w:sz w:val="22"/>
          <w:szCs w:val="22"/>
        </w:rPr>
      </w:pPr>
    </w:p>
    <w:p w14:paraId="59C67642" w14:textId="77777777" w:rsidR="009B3A48" w:rsidRPr="00D92619" w:rsidRDefault="009B3A48" w:rsidP="000325A1">
      <w:pPr>
        <w:ind w:left="720" w:hanging="540"/>
        <w:rPr>
          <w:sz w:val="22"/>
          <w:szCs w:val="22"/>
        </w:rPr>
      </w:pPr>
    </w:p>
    <w:p w14:paraId="59C67643" w14:textId="77777777" w:rsidR="009B3A48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t>Hoofdbedrijvigheid</w:t>
      </w:r>
      <w:r w:rsidRPr="009358F1">
        <w:rPr>
          <w:sz w:val="22"/>
          <w:szCs w:val="22"/>
        </w:rPr>
        <w:br/>
        <w:t>De activiteiten die door de meeste personeelsleden worden uitgevoerd:</w:t>
      </w:r>
    </w:p>
    <w:p w14:paraId="59C67644" w14:textId="4FC123BC" w:rsidR="00A20851" w:rsidRPr="009358F1" w:rsidRDefault="009E68CA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Administratie, geestelijke arbeid (studie bureau), bedienden, beeldschermwerk</w:t>
      </w:r>
    </w:p>
    <w:p w14:paraId="59C67646" w14:textId="0B0046FB" w:rsidR="00A20851" w:rsidRPr="00F44EEC" w:rsidRDefault="00D479C4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Drukkerij</w:t>
      </w:r>
    </w:p>
    <w:p w14:paraId="59C67647" w14:textId="77777777" w:rsidR="009B3A48" w:rsidRPr="00F44EEC" w:rsidRDefault="009B3A48" w:rsidP="000325A1">
      <w:pPr>
        <w:tabs>
          <w:tab w:val="num" w:pos="1260"/>
        </w:tabs>
        <w:rPr>
          <w:color w:val="000000" w:themeColor="text1"/>
          <w:sz w:val="22"/>
          <w:szCs w:val="22"/>
        </w:rPr>
      </w:pPr>
    </w:p>
    <w:p w14:paraId="59C67648" w14:textId="77777777" w:rsidR="009E27D7" w:rsidRDefault="009E27D7" w:rsidP="000325A1">
      <w:pPr>
        <w:tabs>
          <w:tab w:val="num" w:pos="1260"/>
        </w:tabs>
        <w:rPr>
          <w:sz w:val="22"/>
          <w:szCs w:val="22"/>
        </w:rPr>
      </w:pPr>
    </w:p>
    <w:p w14:paraId="59C67649" w14:textId="77777777" w:rsidR="002B1A2F" w:rsidRDefault="002B1A2F" w:rsidP="002B1A2F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activiteiten die het grootste risico inhouden:</w:t>
      </w:r>
    </w:p>
    <w:p w14:paraId="59C6764A" w14:textId="0EE9D93B" w:rsidR="00F834A9" w:rsidRPr="00F834A9" w:rsidRDefault="0090387F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Div evenementen</w:t>
      </w:r>
    </w:p>
    <w:p w14:paraId="59C6764B" w14:textId="75E9E1F8" w:rsidR="00F834A9" w:rsidRPr="00F834A9" w:rsidRDefault="00D479C4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Drukkerij</w:t>
      </w:r>
    </w:p>
    <w:p w14:paraId="59C6764C" w14:textId="46EC2AFF" w:rsidR="00F834A9" w:rsidRPr="00F834A9" w:rsidRDefault="00D479C4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Chauffeur lichte en zware voertuigen</w:t>
      </w:r>
    </w:p>
    <w:p w14:paraId="59C6764D" w14:textId="77777777" w:rsidR="009B3A48" w:rsidRDefault="009B3A48" w:rsidP="000325A1">
      <w:pPr>
        <w:tabs>
          <w:tab w:val="num" w:pos="1260"/>
        </w:tabs>
        <w:rPr>
          <w:sz w:val="22"/>
          <w:szCs w:val="22"/>
        </w:rPr>
      </w:pPr>
    </w:p>
    <w:p w14:paraId="59C6764E" w14:textId="77777777" w:rsidR="009B3A48" w:rsidRDefault="009B3A48" w:rsidP="000325A1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eenheid heeft deelgenomen aan buitenlandse operaties</w:t>
      </w:r>
      <w:r w:rsidRPr="009E68CA">
        <w:rPr>
          <w:strike/>
          <w:sz w:val="22"/>
          <w:szCs w:val="22"/>
          <w:highlight w:val="lightGray"/>
        </w:rPr>
        <w:t>: ja</w:t>
      </w:r>
      <w:r w:rsidRPr="009358F1">
        <w:rPr>
          <w:sz w:val="22"/>
          <w:szCs w:val="22"/>
          <w:highlight w:val="lightGray"/>
        </w:rPr>
        <w:t xml:space="preserve"> / nee</w:t>
      </w:r>
    </w:p>
    <w:p w14:paraId="59C6764F" w14:textId="77777777" w:rsidR="009B3A48" w:rsidRPr="00D92619" w:rsidRDefault="009B3A48" w:rsidP="000325A1">
      <w:pPr>
        <w:rPr>
          <w:sz w:val="22"/>
          <w:szCs w:val="22"/>
        </w:rPr>
      </w:pPr>
    </w:p>
    <w:p w14:paraId="59C67650" w14:textId="77777777" w:rsidR="008C47B6" w:rsidRPr="008C47B6" w:rsidRDefault="008C47B6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9C67651" w14:textId="77777777" w:rsidR="009358F1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Gemiddelde getalsterkte van het personeel</w:t>
      </w:r>
      <w:r w:rsidR="002557C8" w:rsidRPr="009358F1">
        <w:rPr>
          <w:sz w:val="22"/>
          <w:szCs w:val="22"/>
        </w:rPr>
        <w:t xml:space="preserve"> </w:t>
      </w:r>
    </w:p>
    <w:p w14:paraId="54639CAD" w14:textId="501FE902" w:rsidR="00675A7C" w:rsidRDefault="00675A7C" w:rsidP="009358F1">
      <w:pPr>
        <w:tabs>
          <w:tab w:val="num" w:pos="1260"/>
        </w:tabs>
        <w:ind w:left="720"/>
        <w:rPr>
          <w:sz w:val="22"/>
          <w:szCs w:val="22"/>
        </w:rPr>
      </w:pPr>
    </w:p>
    <w:tbl>
      <w:tblPr>
        <w:tblStyle w:val="TableGrid"/>
        <w:tblW w:w="8352" w:type="dxa"/>
        <w:tblInd w:w="720" w:type="dxa"/>
        <w:tblLayout w:type="fixed"/>
        <w:tblLook w:val="04A0" w:firstRow="1" w:lastRow="0" w:firstColumn="1" w:lastColumn="0" w:noHBand="0" w:noVBand="1"/>
      </w:tblPr>
      <w:tblGrid>
        <w:gridCol w:w="4208"/>
        <w:gridCol w:w="709"/>
        <w:gridCol w:w="884"/>
        <w:gridCol w:w="709"/>
        <w:gridCol w:w="850"/>
        <w:gridCol w:w="992"/>
      </w:tblGrid>
      <w:tr w:rsidR="00675A7C" w14:paraId="2E4D3E06" w14:textId="77777777" w:rsidTr="00675A7C">
        <w:tc>
          <w:tcPr>
            <w:tcW w:w="420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C7E6C52" w14:textId="77777777" w:rsidR="00675A7C" w:rsidRDefault="00675A7C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93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90E469A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59" w:type="dxa"/>
            <w:gridSpan w:val="2"/>
            <w:shd w:val="clear" w:color="auto" w:fill="BFBFBF" w:themeFill="background1" w:themeFillShade="BF"/>
            <w:vAlign w:val="center"/>
          </w:tcPr>
          <w:p w14:paraId="63B7605A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992" w:type="dxa"/>
            <w:vMerge w:val="restart"/>
            <w:shd w:val="clear" w:color="auto" w:fill="BFBFBF" w:themeFill="background1" w:themeFillShade="BF"/>
            <w:vAlign w:val="center"/>
          </w:tcPr>
          <w:p w14:paraId="0CF857CE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675A7C" w14:paraId="53A172F8" w14:textId="77777777" w:rsidTr="00675A7C">
        <w:tc>
          <w:tcPr>
            <w:tcW w:w="42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512AE5" w14:textId="77777777" w:rsidR="00675A7C" w:rsidRDefault="00675A7C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18E76E4F" w14:textId="77777777" w:rsidR="00675A7C" w:rsidRPr="00E74119" w:rsidRDefault="00675A7C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884" w:type="dxa"/>
            <w:shd w:val="clear" w:color="auto" w:fill="BFBFBF" w:themeFill="background1" w:themeFillShade="BF"/>
          </w:tcPr>
          <w:p w14:paraId="017F7B62" w14:textId="77777777" w:rsidR="00675A7C" w:rsidRPr="00E74119" w:rsidRDefault="00675A7C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2AD184D" w14:textId="77777777" w:rsidR="00675A7C" w:rsidRPr="00E74119" w:rsidRDefault="00675A7C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850" w:type="dxa"/>
            <w:shd w:val="clear" w:color="auto" w:fill="BFBFBF" w:themeFill="background1" w:themeFillShade="BF"/>
          </w:tcPr>
          <w:p w14:paraId="1589F035" w14:textId="77777777" w:rsidR="00675A7C" w:rsidRPr="00E74119" w:rsidRDefault="00675A7C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992" w:type="dxa"/>
            <w:vMerge/>
          </w:tcPr>
          <w:p w14:paraId="67D0E300" w14:textId="77777777" w:rsidR="00675A7C" w:rsidRDefault="00675A7C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675A7C" w14:paraId="6B2D8DF6" w14:textId="77777777" w:rsidTr="00675A7C">
        <w:tc>
          <w:tcPr>
            <w:tcW w:w="4208" w:type="dxa"/>
            <w:tcBorders>
              <w:top w:val="single" w:sz="4" w:space="0" w:color="auto"/>
            </w:tcBorders>
          </w:tcPr>
          <w:p w14:paraId="73C46EE7" w14:textId="77777777" w:rsidR="00675A7C" w:rsidRDefault="00675A7C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1DF99D0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0A1CB12F" w14:textId="37BDA75E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103,50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9C60BC7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DBE9183" w14:textId="3C253F13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14,25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2E0F540" w14:textId="267116F0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117,75</w:t>
            </w:r>
          </w:p>
        </w:tc>
      </w:tr>
      <w:tr w:rsidR="00675A7C" w14:paraId="08F36F81" w14:textId="77777777" w:rsidTr="00675A7C">
        <w:tc>
          <w:tcPr>
            <w:tcW w:w="4208" w:type="dxa"/>
          </w:tcPr>
          <w:p w14:paraId="4DABFDEB" w14:textId="77777777" w:rsidR="00675A7C" w:rsidRDefault="00675A7C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A38FB68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5711B938" w14:textId="1314AA59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DFB7D85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40B51E7" w14:textId="03E4AB82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151C4B1" w14:textId="6FC642B9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75A7C" w14:paraId="35B120F6" w14:textId="77777777" w:rsidTr="00675A7C">
        <w:tc>
          <w:tcPr>
            <w:tcW w:w="4208" w:type="dxa"/>
          </w:tcPr>
          <w:p w14:paraId="7E0959FD" w14:textId="77777777" w:rsidR="00675A7C" w:rsidRDefault="00675A7C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7CE2C9B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4B920D26" w14:textId="7F6D05F1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D0F58A6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0C8BD16" w14:textId="0F80E4FC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00AB43C" w14:textId="1A0FDE82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</w:tr>
      <w:tr w:rsidR="00675A7C" w14:paraId="76488296" w14:textId="77777777" w:rsidTr="00675A7C">
        <w:tc>
          <w:tcPr>
            <w:tcW w:w="4208" w:type="dxa"/>
          </w:tcPr>
          <w:p w14:paraId="674A5BED" w14:textId="77777777" w:rsidR="00675A7C" w:rsidRDefault="00675A7C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AB5836B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107F5E11" w14:textId="16F7FD94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1485C84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011D91E" w14:textId="7A98619D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7C33156" w14:textId="3AECE859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</w:tr>
      <w:tr w:rsidR="00675A7C" w14:paraId="16ACF5A2" w14:textId="77777777" w:rsidTr="00675A7C">
        <w:tc>
          <w:tcPr>
            <w:tcW w:w="4208" w:type="dxa"/>
          </w:tcPr>
          <w:p w14:paraId="56C6A63B" w14:textId="77777777" w:rsidR="00675A7C" w:rsidRDefault="00675A7C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DE41B73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52FDC179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BF42FB9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1D7B436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B293397" w14:textId="483B9B72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75A7C" w14:paraId="3FCB7E63" w14:textId="77777777" w:rsidTr="00675A7C">
        <w:tc>
          <w:tcPr>
            <w:tcW w:w="4208" w:type="dxa"/>
          </w:tcPr>
          <w:p w14:paraId="04581029" w14:textId="77777777" w:rsidR="00675A7C" w:rsidRDefault="00675A7C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170B33C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1B98E36F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359DC9C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9712ADC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4585F9C3" w14:textId="4E909326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75A7C" w14:paraId="448CF574" w14:textId="77777777" w:rsidTr="00675A7C">
        <w:tc>
          <w:tcPr>
            <w:tcW w:w="4208" w:type="dxa"/>
          </w:tcPr>
          <w:p w14:paraId="7CBC7FEA" w14:textId="77777777" w:rsidR="00675A7C" w:rsidRDefault="00675A7C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684400C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7A99F8ED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FEFA3DD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76E5A96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4F95E55D" w14:textId="29E253B1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75A7C" w14:paraId="0C2B549F" w14:textId="77777777" w:rsidTr="00675A7C">
        <w:tc>
          <w:tcPr>
            <w:tcW w:w="4208" w:type="dxa"/>
          </w:tcPr>
          <w:p w14:paraId="6EB146B8" w14:textId="77777777" w:rsidR="00675A7C" w:rsidRDefault="00675A7C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1F2EA0C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7F0982BB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AE93EDD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11D72BC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71C776F4" w14:textId="40784CA8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75A7C" w14:paraId="205B4232" w14:textId="77777777" w:rsidTr="00675A7C">
        <w:tc>
          <w:tcPr>
            <w:tcW w:w="4208" w:type="dxa"/>
          </w:tcPr>
          <w:p w14:paraId="755A137A" w14:textId="77777777" w:rsidR="00675A7C" w:rsidRDefault="00675A7C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BAA269C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6997E8BD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3C8921A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0999117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E5FE82F" w14:textId="53A63399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75A7C" w14:paraId="58AAE8C3" w14:textId="77777777" w:rsidTr="00675A7C">
        <w:tc>
          <w:tcPr>
            <w:tcW w:w="4208" w:type="dxa"/>
          </w:tcPr>
          <w:p w14:paraId="680739F3" w14:textId="77777777" w:rsidR="00675A7C" w:rsidRDefault="00675A7C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8470B8C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5892E5C1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6850C89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93E9B12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41CFB6F7" w14:textId="63109AAE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75A7C" w14:paraId="1B91928F" w14:textId="77777777" w:rsidTr="00675A7C">
        <w:tc>
          <w:tcPr>
            <w:tcW w:w="7360" w:type="dxa"/>
            <w:gridSpan w:val="5"/>
            <w:shd w:val="clear" w:color="auto" w:fill="auto"/>
          </w:tcPr>
          <w:p w14:paraId="2FB0622C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werknemers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CB309F4" w14:textId="685137C9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138,75</w:t>
            </w:r>
          </w:p>
        </w:tc>
      </w:tr>
    </w:tbl>
    <w:p w14:paraId="59C67652" w14:textId="323FCB36" w:rsidR="009B3A48" w:rsidRDefault="009B3A48" w:rsidP="009358F1">
      <w:pPr>
        <w:tabs>
          <w:tab w:val="num" w:pos="1260"/>
        </w:tabs>
        <w:ind w:left="720"/>
        <w:rPr>
          <w:sz w:val="22"/>
          <w:szCs w:val="22"/>
        </w:rPr>
      </w:pPr>
    </w:p>
    <w:p w14:paraId="59C67653" w14:textId="77777777" w:rsidR="009358F1" w:rsidRPr="00F43F14" w:rsidRDefault="009358F1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4C2595A6" w14:textId="77777777" w:rsidR="00675A7C" w:rsidRDefault="00675A7C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  <w:sectPr w:rsidR="00675A7C" w:rsidSect="003165B5">
          <w:headerReference w:type="default" r:id="rId10"/>
          <w:footerReference w:type="default" r:id="rId11"/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54" w14:textId="23BE072A" w:rsidR="009358F1" w:rsidRPr="009358F1" w:rsidRDefault="009B3A48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lastRenderedPageBreak/>
        <w:t>Naam van de hulpverlener(s): benaming en adres van het (erkend) organisme dat het diploma of het certificaat heeft afgeleverd</w:t>
      </w:r>
      <w:r w:rsidR="00F44EEC" w:rsidRPr="009358F1">
        <w:rPr>
          <w:sz w:val="22"/>
          <w:szCs w:val="22"/>
          <w:u w:val="single"/>
        </w:rPr>
        <w:t xml:space="preserve"> </w:t>
      </w:r>
    </w:p>
    <w:p w14:paraId="696D637B" w14:textId="2E72B965" w:rsidR="00675A7C" w:rsidRPr="009358F1" w:rsidRDefault="00675A7C" w:rsidP="009358F1">
      <w:pPr>
        <w:tabs>
          <w:tab w:val="num" w:pos="1260"/>
        </w:tabs>
        <w:ind w:left="720"/>
        <w:rPr>
          <w:sz w:val="22"/>
          <w:szCs w:val="22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819"/>
        <w:gridCol w:w="1003"/>
        <w:gridCol w:w="2704"/>
        <w:gridCol w:w="2148"/>
      </w:tblGrid>
      <w:tr w:rsidR="00675A7C" w14:paraId="65067802" w14:textId="77777777" w:rsidTr="00D425E8">
        <w:tc>
          <w:tcPr>
            <w:tcW w:w="2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248E67EA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NAAM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06352F1D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  <w:lang w:val="en-US"/>
              </w:rPr>
              <w:t>Graad</w:t>
            </w:r>
            <w:proofErr w:type="spellEnd"/>
          </w:p>
        </w:tc>
        <w:tc>
          <w:tcPr>
            <w:tcW w:w="2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415D1A5E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  <w:lang w:val="en-US"/>
              </w:rPr>
            </w:pPr>
            <w:proofErr w:type="spellStart"/>
            <w:r>
              <w:rPr>
                <w:sz w:val="22"/>
                <w:szCs w:val="22"/>
                <w:lang w:val="en-US"/>
              </w:rPr>
              <w:t>Adres</w:t>
            </w:r>
            <w:proofErr w:type="spellEnd"/>
            <w:r>
              <w:rPr>
                <w:sz w:val="22"/>
                <w:szCs w:val="22"/>
                <w:lang w:val="en-US"/>
              </w:rPr>
              <w:t xml:space="preserve"> (</w:t>
            </w:r>
            <w:proofErr w:type="spellStart"/>
            <w:r>
              <w:rPr>
                <w:sz w:val="22"/>
                <w:szCs w:val="22"/>
                <w:lang w:val="en-US"/>
              </w:rPr>
              <w:t>erkend</w:t>
            </w:r>
            <w:proofErr w:type="spellEnd"/>
            <w:r>
              <w:rPr>
                <w:sz w:val="22"/>
                <w:szCs w:val="22"/>
                <w:lang w:val="en-US"/>
              </w:rPr>
              <w:t xml:space="preserve">) </w:t>
            </w:r>
            <w:proofErr w:type="spellStart"/>
            <w:r>
              <w:rPr>
                <w:sz w:val="22"/>
                <w:szCs w:val="22"/>
                <w:lang w:val="en-US"/>
              </w:rPr>
              <w:t>organisme</w:t>
            </w:r>
            <w:proofErr w:type="spellEnd"/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2BC94FC8" w14:textId="77777777" w:rsidR="00675A7C" w:rsidRDefault="00675A7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 xml:space="preserve">Datum </w:t>
            </w:r>
            <w:proofErr w:type="spellStart"/>
            <w:r>
              <w:rPr>
                <w:sz w:val="22"/>
                <w:szCs w:val="22"/>
                <w:lang w:val="en-US"/>
              </w:rPr>
              <w:t>laatste</w:t>
            </w:r>
            <w:proofErr w:type="spellEnd"/>
            <w:r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/>
              </w:rPr>
              <w:t>recyclage</w:t>
            </w:r>
            <w:proofErr w:type="spellEnd"/>
          </w:p>
        </w:tc>
      </w:tr>
      <w:tr w:rsidR="00675A7C" w:rsidRPr="00611C6A" w14:paraId="41D9C46B" w14:textId="77777777" w:rsidTr="00D425E8">
        <w:tc>
          <w:tcPr>
            <w:tcW w:w="2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6C216" w14:textId="11274640" w:rsidR="00675A7C" w:rsidRPr="00611C6A" w:rsidRDefault="00675A7C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Comic Sans MS" w:hAnsi="Comic Sans MS" w:cs="Arial"/>
                <w:sz w:val="20"/>
              </w:rPr>
              <w:t>PLUMAT José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0AC46" w14:textId="1D1FAC4D" w:rsidR="00675A7C" w:rsidRPr="00611C6A" w:rsidRDefault="00B754D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rFonts w:ascii="Comic Sans MS" w:hAnsi="Comic Sans MS" w:cs="Arial"/>
                <w:sz w:val="20"/>
                <w:lang w:val="en-US"/>
              </w:rPr>
              <w:t>1CC</w:t>
            </w:r>
          </w:p>
        </w:tc>
        <w:tc>
          <w:tcPr>
            <w:tcW w:w="2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DAA96" w14:textId="1992C4DA" w:rsidR="00675A7C" w:rsidRPr="00611C6A" w:rsidRDefault="00B754D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CC MED HMRA</w:t>
            </w:r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5F5F6" w14:textId="5A58409A" w:rsidR="00675A7C" w:rsidRPr="00611C6A" w:rsidRDefault="00B754D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07/11/2018</w:t>
            </w:r>
          </w:p>
        </w:tc>
      </w:tr>
      <w:tr w:rsidR="00B754DC" w:rsidRPr="00611C6A" w14:paraId="630A57B2" w14:textId="77777777" w:rsidTr="00D425E8">
        <w:tc>
          <w:tcPr>
            <w:tcW w:w="2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013B8" w14:textId="75B4AE59" w:rsidR="00B754DC" w:rsidRDefault="00B754DC" w:rsidP="00D425E8">
            <w:pPr>
              <w:tabs>
                <w:tab w:val="num" w:pos="1260"/>
              </w:tabs>
              <w:rPr>
                <w:rFonts w:ascii="Comic Sans MS" w:hAnsi="Comic Sans MS" w:cs="Arial"/>
                <w:sz w:val="20"/>
              </w:rPr>
            </w:pPr>
            <w:r>
              <w:rPr>
                <w:rFonts w:ascii="Comic Sans MS" w:hAnsi="Comic Sans MS" w:cs="Arial"/>
                <w:sz w:val="20"/>
              </w:rPr>
              <w:t>PEREZ-SORDO Alberto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1660A" w14:textId="742922F3" w:rsidR="00B754DC" w:rsidRDefault="00B754DC" w:rsidP="00D425E8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en-US"/>
              </w:rPr>
            </w:pPr>
            <w:r>
              <w:rPr>
                <w:rFonts w:ascii="Comic Sans MS" w:hAnsi="Comic Sans MS" w:cs="Arial"/>
                <w:sz w:val="20"/>
                <w:lang w:val="en-US"/>
              </w:rPr>
              <w:t>MTR</w:t>
            </w:r>
          </w:p>
        </w:tc>
        <w:tc>
          <w:tcPr>
            <w:tcW w:w="2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4728F" w14:textId="6EE26031" w:rsidR="00B754DC" w:rsidRDefault="00B754D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CC MED HMRA</w:t>
            </w:r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8BCB7D" w14:textId="31C860BD" w:rsidR="00B754DC" w:rsidRDefault="00B754D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04/04/2016</w:t>
            </w:r>
          </w:p>
        </w:tc>
      </w:tr>
      <w:tr w:rsidR="00B754DC" w:rsidRPr="00611C6A" w14:paraId="10FC6835" w14:textId="77777777" w:rsidTr="00D425E8">
        <w:tc>
          <w:tcPr>
            <w:tcW w:w="2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D185D" w14:textId="016DE04D" w:rsidR="00B754DC" w:rsidRDefault="00B754DC" w:rsidP="00D425E8">
            <w:pPr>
              <w:tabs>
                <w:tab w:val="num" w:pos="1260"/>
              </w:tabs>
              <w:rPr>
                <w:rFonts w:ascii="Comic Sans MS" w:hAnsi="Comic Sans MS" w:cs="Arial"/>
                <w:sz w:val="20"/>
              </w:rPr>
            </w:pPr>
            <w:r>
              <w:rPr>
                <w:rFonts w:ascii="Comic Sans MS" w:hAnsi="Comic Sans MS" w:cs="Arial"/>
                <w:sz w:val="20"/>
              </w:rPr>
              <w:t>TAMBOUR Eric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C8931" w14:textId="54CADF5E" w:rsidR="00B754DC" w:rsidRDefault="00B754DC" w:rsidP="00D425E8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en-US"/>
              </w:rPr>
            </w:pPr>
            <w:r>
              <w:rPr>
                <w:rFonts w:ascii="Comic Sans MS" w:hAnsi="Comic Sans MS" w:cs="Arial"/>
                <w:sz w:val="20"/>
                <w:lang w:val="en-US"/>
              </w:rPr>
              <w:t>AJM</w:t>
            </w:r>
          </w:p>
        </w:tc>
        <w:tc>
          <w:tcPr>
            <w:tcW w:w="2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C7FBBD" w14:textId="14698DC6" w:rsidR="00B754DC" w:rsidRDefault="00B754D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GS4</w:t>
            </w:r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13A74" w14:textId="31C739AC" w:rsidR="00B754DC" w:rsidRDefault="00B754D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06/11/2018</w:t>
            </w:r>
          </w:p>
        </w:tc>
      </w:tr>
      <w:tr w:rsidR="00B754DC" w:rsidRPr="00611C6A" w14:paraId="47F07712" w14:textId="77777777" w:rsidTr="00D425E8">
        <w:tc>
          <w:tcPr>
            <w:tcW w:w="2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24454" w14:textId="21A6E797" w:rsidR="00B754DC" w:rsidRDefault="00B754DC" w:rsidP="00D425E8">
            <w:pPr>
              <w:tabs>
                <w:tab w:val="num" w:pos="1260"/>
              </w:tabs>
              <w:rPr>
                <w:rFonts w:ascii="Comic Sans MS" w:hAnsi="Comic Sans MS" w:cs="Arial"/>
                <w:sz w:val="20"/>
              </w:rPr>
            </w:pPr>
            <w:r>
              <w:rPr>
                <w:rFonts w:ascii="Comic Sans MS" w:hAnsi="Comic Sans MS" w:cs="Arial"/>
                <w:sz w:val="20"/>
              </w:rPr>
              <w:t>VERBANDT Paul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426D5" w14:textId="6638A5B7" w:rsidR="00B754DC" w:rsidRDefault="00B754DC" w:rsidP="00D425E8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en-US"/>
              </w:rPr>
            </w:pPr>
            <w:r>
              <w:rPr>
                <w:rFonts w:ascii="Comic Sans MS" w:hAnsi="Comic Sans MS" w:cs="Arial"/>
                <w:sz w:val="20"/>
                <w:lang w:val="en-US"/>
              </w:rPr>
              <w:t>1CC</w:t>
            </w:r>
          </w:p>
        </w:tc>
        <w:tc>
          <w:tcPr>
            <w:tcW w:w="2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26476" w14:textId="33C11E6A" w:rsidR="00B754DC" w:rsidRDefault="00B754D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GS4</w:t>
            </w:r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4EDB8" w14:textId="532E7AEE" w:rsidR="00B754DC" w:rsidRDefault="00B754D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07/11/2018</w:t>
            </w:r>
          </w:p>
        </w:tc>
      </w:tr>
      <w:tr w:rsidR="00B754DC" w:rsidRPr="00611C6A" w14:paraId="5C8EC843" w14:textId="77777777" w:rsidTr="00D425E8">
        <w:tc>
          <w:tcPr>
            <w:tcW w:w="2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C65A5" w14:textId="213AA7F7" w:rsidR="00B754DC" w:rsidRDefault="00B754DC" w:rsidP="00D425E8">
            <w:pPr>
              <w:tabs>
                <w:tab w:val="num" w:pos="1260"/>
              </w:tabs>
              <w:rPr>
                <w:rFonts w:ascii="Comic Sans MS" w:hAnsi="Comic Sans MS" w:cs="Arial"/>
                <w:sz w:val="20"/>
              </w:rPr>
            </w:pPr>
            <w:r>
              <w:rPr>
                <w:rFonts w:ascii="Comic Sans MS" w:hAnsi="Comic Sans MS" w:cs="Arial"/>
                <w:sz w:val="20"/>
              </w:rPr>
              <w:t>BAETS Joël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44C6C" w14:textId="6D76344A" w:rsidR="00B754DC" w:rsidRDefault="00B754DC" w:rsidP="00D425E8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en-US"/>
              </w:rPr>
            </w:pPr>
            <w:r>
              <w:rPr>
                <w:rFonts w:ascii="Comic Sans MS" w:hAnsi="Comic Sans MS" w:cs="Arial"/>
                <w:sz w:val="20"/>
                <w:lang w:val="en-US"/>
              </w:rPr>
              <w:t>ADJ</w:t>
            </w:r>
          </w:p>
        </w:tc>
        <w:tc>
          <w:tcPr>
            <w:tcW w:w="2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4B122" w14:textId="7AB90CEA" w:rsidR="00B754DC" w:rsidRDefault="00B754D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IFA</w:t>
            </w:r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C66C1" w14:textId="2DDE0705" w:rsidR="00B754DC" w:rsidRDefault="00B754D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Geen recyclage</w:t>
            </w:r>
          </w:p>
        </w:tc>
      </w:tr>
      <w:tr w:rsidR="00B754DC" w:rsidRPr="00611C6A" w14:paraId="5B5F9666" w14:textId="77777777" w:rsidTr="00D425E8">
        <w:tc>
          <w:tcPr>
            <w:tcW w:w="2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C632B" w14:textId="279DBA52" w:rsidR="00B754DC" w:rsidRDefault="00B754DC" w:rsidP="00D425E8">
            <w:pPr>
              <w:tabs>
                <w:tab w:val="num" w:pos="1260"/>
              </w:tabs>
              <w:rPr>
                <w:rFonts w:ascii="Comic Sans MS" w:hAnsi="Comic Sans MS" w:cs="Arial"/>
                <w:sz w:val="20"/>
              </w:rPr>
            </w:pPr>
            <w:r>
              <w:rPr>
                <w:rFonts w:ascii="Comic Sans MS" w:hAnsi="Comic Sans MS" w:cs="Arial"/>
                <w:sz w:val="20"/>
              </w:rPr>
              <w:t>BERNARD Clement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54C46" w14:textId="4B2293FC" w:rsidR="00B754DC" w:rsidRDefault="00B754DC" w:rsidP="00D425E8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en-US"/>
              </w:rPr>
            </w:pPr>
            <w:r>
              <w:rPr>
                <w:rFonts w:ascii="Comic Sans MS" w:hAnsi="Comic Sans MS" w:cs="Arial"/>
                <w:sz w:val="20"/>
                <w:lang w:val="en-US"/>
              </w:rPr>
              <w:t>MAO</w:t>
            </w:r>
          </w:p>
        </w:tc>
        <w:tc>
          <w:tcPr>
            <w:tcW w:w="2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C09BF" w14:textId="4E7A4BAD" w:rsidR="00B754DC" w:rsidRDefault="00B754D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GS4</w:t>
            </w:r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EC8F0" w14:textId="75860A54" w:rsidR="00B754DC" w:rsidRDefault="00B754D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Geen recyclage</w:t>
            </w:r>
          </w:p>
        </w:tc>
      </w:tr>
      <w:tr w:rsidR="00B754DC" w:rsidRPr="00611C6A" w14:paraId="1C2E720D" w14:textId="77777777" w:rsidTr="00D425E8">
        <w:tc>
          <w:tcPr>
            <w:tcW w:w="2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D2366" w14:textId="5AA27F72" w:rsidR="00B754DC" w:rsidRDefault="00B754DC" w:rsidP="00D425E8">
            <w:pPr>
              <w:tabs>
                <w:tab w:val="num" w:pos="1260"/>
              </w:tabs>
              <w:rPr>
                <w:rFonts w:ascii="Comic Sans MS" w:hAnsi="Comic Sans MS" w:cs="Arial"/>
                <w:sz w:val="20"/>
              </w:rPr>
            </w:pPr>
            <w:r>
              <w:rPr>
                <w:rFonts w:ascii="Comic Sans MS" w:hAnsi="Comic Sans MS" w:cs="Arial"/>
                <w:sz w:val="20"/>
              </w:rPr>
              <w:t>LAGAE Ronald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3DEB1" w14:textId="59E45802" w:rsidR="00B754DC" w:rsidRDefault="00B754DC" w:rsidP="00D425E8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en-US"/>
              </w:rPr>
            </w:pPr>
            <w:r>
              <w:rPr>
                <w:rFonts w:ascii="Comic Sans MS" w:hAnsi="Comic Sans MS" w:cs="Arial"/>
                <w:sz w:val="20"/>
                <w:lang w:val="en-US"/>
              </w:rPr>
              <w:t>ADJ</w:t>
            </w:r>
          </w:p>
        </w:tc>
        <w:tc>
          <w:tcPr>
            <w:tcW w:w="2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2EF96" w14:textId="72D493FC" w:rsidR="00B754DC" w:rsidRDefault="00B754D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GS4</w:t>
            </w:r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E2BAD" w14:textId="4C5C3762" w:rsidR="00B754DC" w:rsidRDefault="00B754D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06/12/2018</w:t>
            </w:r>
          </w:p>
        </w:tc>
      </w:tr>
      <w:tr w:rsidR="00B754DC" w:rsidRPr="00611C6A" w14:paraId="317D7E3B" w14:textId="77777777" w:rsidTr="00D425E8">
        <w:tc>
          <w:tcPr>
            <w:tcW w:w="2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FFC41" w14:textId="4CDED1BC" w:rsidR="00B754DC" w:rsidRDefault="00B754DC" w:rsidP="00D425E8">
            <w:pPr>
              <w:tabs>
                <w:tab w:val="num" w:pos="1260"/>
              </w:tabs>
              <w:rPr>
                <w:rFonts w:ascii="Comic Sans MS" w:hAnsi="Comic Sans MS" w:cs="Arial"/>
                <w:sz w:val="20"/>
              </w:rPr>
            </w:pPr>
            <w:r>
              <w:rPr>
                <w:rFonts w:ascii="Comic Sans MS" w:hAnsi="Comic Sans MS" w:cs="Arial"/>
                <w:sz w:val="20"/>
              </w:rPr>
              <w:t>DE ROO Yves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D1238" w14:textId="7BD937C1" w:rsidR="00B754DC" w:rsidRDefault="00B754DC" w:rsidP="00D425E8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en-US"/>
              </w:rPr>
            </w:pPr>
            <w:r>
              <w:rPr>
                <w:rFonts w:ascii="Comic Sans MS" w:hAnsi="Comic Sans MS" w:cs="Arial"/>
                <w:sz w:val="20"/>
                <w:lang w:val="en-US"/>
              </w:rPr>
              <w:t>ADJ</w:t>
            </w:r>
          </w:p>
        </w:tc>
        <w:tc>
          <w:tcPr>
            <w:tcW w:w="2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0C88F" w14:textId="5B6B1CE4" w:rsidR="00B754DC" w:rsidRDefault="00B754D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GS4</w:t>
            </w:r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AE41A" w14:textId="47E160EB" w:rsidR="00B754DC" w:rsidRDefault="00B754D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27/09/2019</w:t>
            </w:r>
          </w:p>
        </w:tc>
      </w:tr>
      <w:tr w:rsidR="00B754DC" w:rsidRPr="00611C6A" w14:paraId="6158596A" w14:textId="77777777" w:rsidTr="00D425E8">
        <w:tc>
          <w:tcPr>
            <w:tcW w:w="2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62793" w14:textId="3F348CBD" w:rsidR="00B754DC" w:rsidRDefault="00B754DC" w:rsidP="00D425E8">
            <w:pPr>
              <w:tabs>
                <w:tab w:val="num" w:pos="1260"/>
              </w:tabs>
              <w:rPr>
                <w:rFonts w:ascii="Comic Sans MS" w:hAnsi="Comic Sans MS" w:cs="Arial"/>
                <w:sz w:val="20"/>
              </w:rPr>
            </w:pPr>
            <w:r>
              <w:rPr>
                <w:rFonts w:ascii="Comic Sans MS" w:hAnsi="Comic Sans MS" w:cs="Arial"/>
                <w:sz w:val="20"/>
              </w:rPr>
              <w:t>BOURDON Michel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92651" w14:textId="189B12DD" w:rsidR="00B754DC" w:rsidRDefault="00B754DC" w:rsidP="00D425E8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en-US"/>
              </w:rPr>
            </w:pPr>
            <w:r>
              <w:rPr>
                <w:rFonts w:ascii="Comic Sans MS" w:hAnsi="Comic Sans MS" w:cs="Arial"/>
                <w:sz w:val="20"/>
                <w:lang w:val="en-US"/>
              </w:rPr>
              <w:t>1CC</w:t>
            </w:r>
          </w:p>
        </w:tc>
        <w:tc>
          <w:tcPr>
            <w:tcW w:w="2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FCB43" w14:textId="36E5033A" w:rsidR="00B754DC" w:rsidRDefault="00B754D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IFA</w:t>
            </w:r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5C15F" w14:textId="0C7CAC9A" w:rsidR="00B754DC" w:rsidRDefault="00B754D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25/09/2019</w:t>
            </w:r>
          </w:p>
        </w:tc>
      </w:tr>
      <w:tr w:rsidR="00B754DC" w:rsidRPr="00611C6A" w14:paraId="7EA231F7" w14:textId="77777777" w:rsidTr="00D425E8">
        <w:tc>
          <w:tcPr>
            <w:tcW w:w="2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049CF" w14:textId="7D5CD5B2" w:rsidR="00B754DC" w:rsidRDefault="00B754DC" w:rsidP="00D425E8">
            <w:pPr>
              <w:tabs>
                <w:tab w:val="num" w:pos="1260"/>
              </w:tabs>
              <w:rPr>
                <w:rFonts w:ascii="Comic Sans MS" w:hAnsi="Comic Sans MS" w:cs="Arial"/>
                <w:sz w:val="20"/>
              </w:rPr>
            </w:pPr>
            <w:r>
              <w:rPr>
                <w:rFonts w:ascii="Comic Sans MS" w:hAnsi="Comic Sans MS" w:cs="Arial"/>
                <w:sz w:val="20"/>
              </w:rPr>
              <w:t>BOSSAERS Eric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C531B" w14:textId="1D092A0C" w:rsidR="00B754DC" w:rsidRDefault="00B754DC" w:rsidP="00D425E8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en-US"/>
              </w:rPr>
            </w:pPr>
            <w:r>
              <w:rPr>
                <w:rFonts w:ascii="Comic Sans MS" w:hAnsi="Comic Sans MS" w:cs="Arial"/>
                <w:sz w:val="20"/>
                <w:lang w:val="en-US"/>
              </w:rPr>
              <w:t>1CC</w:t>
            </w:r>
          </w:p>
        </w:tc>
        <w:tc>
          <w:tcPr>
            <w:tcW w:w="2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D0289" w14:textId="566FED0F" w:rsidR="00B754DC" w:rsidRDefault="00B754D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IFA</w:t>
            </w:r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6FF71" w14:textId="0DE35CD1" w:rsidR="00B754DC" w:rsidRDefault="00B754D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25/09/2019</w:t>
            </w:r>
          </w:p>
        </w:tc>
      </w:tr>
      <w:tr w:rsidR="00B754DC" w:rsidRPr="00611C6A" w14:paraId="4655AEBC" w14:textId="77777777" w:rsidTr="00D425E8">
        <w:tc>
          <w:tcPr>
            <w:tcW w:w="2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F1FD91" w14:textId="30477C31" w:rsidR="00B754DC" w:rsidRDefault="00B754DC" w:rsidP="00D425E8">
            <w:pPr>
              <w:tabs>
                <w:tab w:val="num" w:pos="1260"/>
              </w:tabs>
              <w:rPr>
                <w:rFonts w:ascii="Comic Sans MS" w:hAnsi="Comic Sans MS" w:cs="Arial"/>
                <w:sz w:val="20"/>
              </w:rPr>
            </w:pPr>
            <w:r>
              <w:rPr>
                <w:rFonts w:ascii="Comic Sans MS" w:hAnsi="Comic Sans MS" w:cs="Arial"/>
                <w:sz w:val="20"/>
              </w:rPr>
              <w:t>BOTTE Nicolas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97186" w14:textId="22FB5EA1" w:rsidR="00B754DC" w:rsidRDefault="00B754DC" w:rsidP="00D425E8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en-US"/>
              </w:rPr>
            </w:pPr>
            <w:r>
              <w:rPr>
                <w:rFonts w:ascii="Comic Sans MS" w:hAnsi="Comic Sans MS" w:cs="Arial"/>
                <w:sz w:val="20"/>
                <w:lang w:val="en-US"/>
              </w:rPr>
              <w:t>1CC</w:t>
            </w:r>
          </w:p>
        </w:tc>
        <w:tc>
          <w:tcPr>
            <w:tcW w:w="2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51752" w14:textId="06234BE1" w:rsidR="00B754DC" w:rsidRDefault="00B754D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GS4</w:t>
            </w:r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C5F03" w14:textId="2A22108A" w:rsidR="00B754DC" w:rsidRDefault="00B754D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25/09/2019</w:t>
            </w:r>
          </w:p>
        </w:tc>
      </w:tr>
      <w:tr w:rsidR="00B754DC" w:rsidRPr="00611C6A" w14:paraId="44C3A209" w14:textId="77777777" w:rsidTr="00D425E8">
        <w:tc>
          <w:tcPr>
            <w:tcW w:w="2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1F107" w14:textId="021C6220" w:rsidR="00B754DC" w:rsidRDefault="00B754DC" w:rsidP="00D425E8">
            <w:pPr>
              <w:tabs>
                <w:tab w:val="num" w:pos="1260"/>
              </w:tabs>
              <w:rPr>
                <w:rFonts w:ascii="Comic Sans MS" w:hAnsi="Comic Sans MS" w:cs="Arial"/>
                <w:sz w:val="20"/>
              </w:rPr>
            </w:pPr>
            <w:r>
              <w:rPr>
                <w:rFonts w:ascii="Comic Sans MS" w:hAnsi="Comic Sans MS" w:cs="Arial"/>
                <w:sz w:val="20"/>
              </w:rPr>
              <w:t>VAN DEN BERGHE Marc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86AEC" w14:textId="534BEAD6" w:rsidR="00B754DC" w:rsidRDefault="00B754DC" w:rsidP="00D425E8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en-US"/>
              </w:rPr>
            </w:pPr>
            <w:r>
              <w:rPr>
                <w:rFonts w:ascii="Comic Sans MS" w:hAnsi="Comic Sans MS" w:cs="Arial"/>
                <w:sz w:val="20"/>
                <w:lang w:val="en-US"/>
              </w:rPr>
              <w:t>1CC</w:t>
            </w:r>
          </w:p>
        </w:tc>
        <w:tc>
          <w:tcPr>
            <w:tcW w:w="2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A8DE4" w14:textId="7572AE8F" w:rsidR="00B754DC" w:rsidRDefault="00B754D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GS4</w:t>
            </w:r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23979" w14:textId="797864CF" w:rsidR="00B754DC" w:rsidRDefault="00B754D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08/11/2018</w:t>
            </w:r>
          </w:p>
        </w:tc>
      </w:tr>
      <w:tr w:rsidR="00B754DC" w:rsidRPr="00611C6A" w14:paraId="53CAD22F" w14:textId="77777777" w:rsidTr="00D425E8">
        <w:tc>
          <w:tcPr>
            <w:tcW w:w="2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993FB" w14:textId="66F78C5A" w:rsidR="00B754DC" w:rsidRDefault="00B754DC" w:rsidP="00D425E8">
            <w:pPr>
              <w:tabs>
                <w:tab w:val="num" w:pos="1260"/>
              </w:tabs>
              <w:rPr>
                <w:rFonts w:ascii="Comic Sans MS" w:hAnsi="Comic Sans MS" w:cs="Arial"/>
                <w:sz w:val="20"/>
              </w:rPr>
            </w:pPr>
            <w:r>
              <w:rPr>
                <w:rFonts w:ascii="Comic Sans MS" w:hAnsi="Comic Sans MS" w:cs="Arial"/>
                <w:sz w:val="20"/>
              </w:rPr>
              <w:t>VANHAMME Cathy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ECFCA" w14:textId="17762E9C" w:rsidR="00B754DC" w:rsidRDefault="00B754DC" w:rsidP="00D425E8">
            <w:pPr>
              <w:tabs>
                <w:tab w:val="num" w:pos="1260"/>
              </w:tabs>
              <w:jc w:val="center"/>
              <w:rPr>
                <w:rFonts w:ascii="Comic Sans MS" w:hAnsi="Comic Sans MS" w:cs="Arial"/>
                <w:sz w:val="20"/>
                <w:lang w:val="en-US"/>
              </w:rPr>
            </w:pPr>
            <w:r>
              <w:rPr>
                <w:rFonts w:ascii="Comic Sans MS" w:hAnsi="Comic Sans MS" w:cs="Arial"/>
                <w:sz w:val="20"/>
                <w:lang w:val="en-US"/>
              </w:rPr>
              <w:t>ADJ</w:t>
            </w:r>
          </w:p>
        </w:tc>
        <w:tc>
          <w:tcPr>
            <w:tcW w:w="2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6366D" w14:textId="63F5FB52" w:rsidR="00B754DC" w:rsidRDefault="00B754D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GS4</w:t>
            </w:r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2B65D" w14:textId="7414B4E2" w:rsidR="00B754DC" w:rsidRDefault="00B754DC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08/11/2018</w:t>
            </w:r>
          </w:p>
        </w:tc>
      </w:tr>
    </w:tbl>
    <w:p w14:paraId="59C67655" w14:textId="00842ADF" w:rsidR="009B3A48" w:rsidRPr="009358F1" w:rsidRDefault="009B3A48" w:rsidP="009358F1">
      <w:pPr>
        <w:tabs>
          <w:tab w:val="num" w:pos="1260"/>
        </w:tabs>
        <w:ind w:left="720"/>
        <w:rPr>
          <w:sz w:val="22"/>
          <w:szCs w:val="22"/>
        </w:rPr>
      </w:pPr>
    </w:p>
    <w:p w14:paraId="59C67657" w14:textId="34754C1C" w:rsidR="009358F1" w:rsidRDefault="009358F1">
      <w:pPr>
        <w:rPr>
          <w:b/>
          <w:sz w:val="22"/>
          <w:szCs w:val="22"/>
          <w:u w:val="single"/>
        </w:rPr>
      </w:pPr>
    </w:p>
    <w:p w14:paraId="59C67658" w14:textId="77777777" w:rsidR="009B3A48" w:rsidRDefault="009B3A48" w:rsidP="001325A6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overkomen ongevallen</w:t>
      </w:r>
    </w:p>
    <w:p w14:paraId="59C67659" w14:textId="77777777" w:rsidR="009B3A48" w:rsidRDefault="009B3A48" w:rsidP="006B09C2">
      <w:pPr>
        <w:rPr>
          <w:b/>
          <w:sz w:val="22"/>
          <w:szCs w:val="22"/>
          <w:u w:val="single"/>
        </w:rPr>
      </w:pPr>
    </w:p>
    <w:p w14:paraId="59C6765A" w14:textId="77777777" w:rsidR="009358F1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b/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uren blootstelling van het risico</w:t>
      </w:r>
      <w:r w:rsidR="002557C8" w:rsidRPr="009358F1">
        <w:rPr>
          <w:sz w:val="22"/>
          <w:szCs w:val="22"/>
        </w:rPr>
        <w:t xml:space="preserve"> </w:t>
      </w:r>
    </w:p>
    <w:p w14:paraId="6B865639" w14:textId="2550EC38" w:rsidR="00B754DC" w:rsidRPr="006B09C2" w:rsidRDefault="00B754DC" w:rsidP="009358F1">
      <w:pPr>
        <w:ind w:left="720"/>
        <w:rPr>
          <w:b/>
          <w:sz w:val="22"/>
          <w:szCs w:val="22"/>
          <w:u w:val="single"/>
        </w:rPr>
      </w:pPr>
    </w:p>
    <w:tbl>
      <w:tblPr>
        <w:tblStyle w:val="TableGrid"/>
        <w:tblW w:w="9594" w:type="dxa"/>
        <w:tblInd w:w="720" w:type="dxa"/>
        <w:tblLook w:val="04A0" w:firstRow="1" w:lastRow="0" w:firstColumn="1" w:lastColumn="0" w:noHBand="0" w:noVBand="1"/>
      </w:tblPr>
      <w:tblGrid>
        <w:gridCol w:w="3859"/>
        <w:gridCol w:w="821"/>
        <w:gridCol w:w="3644"/>
        <w:gridCol w:w="1270"/>
      </w:tblGrid>
      <w:tr w:rsidR="00B754DC" w:rsidRPr="0066660E" w14:paraId="0D275700" w14:textId="77777777" w:rsidTr="00D425E8">
        <w:tc>
          <w:tcPr>
            <w:tcW w:w="4066" w:type="dxa"/>
            <w:vAlign w:val="center"/>
          </w:tcPr>
          <w:p w14:paraId="1BA6B595" w14:textId="77777777" w:rsidR="00B754DC" w:rsidRDefault="00B754DC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6590C5C1" w14:textId="48FF5DF0" w:rsidR="00B754DC" w:rsidRPr="00ED234E" w:rsidRDefault="00B754DC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117,75</w:t>
            </w:r>
          </w:p>
        </w:tc>
        <w:tc>
          <w:tcPr>
            <w:tcW w:w="3828" w:type="dxa"/>
            <w:vAlign w:val="center"/>
          </w:tcPr>
          <w:p w14:paraId="7DFF78E4" w14:textId="77777777" w:rsidR="00B754DC" w:rsidRDefault="00B754DC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4CCDC5BA" w14:textId="23AED5C6" w:rsidR="00B754DC" w:rsidRPr="0066660E" w:rsidRDefault="006A421E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183.454,50</w:t>
            </w:r>
          </w:p>
        </w:tc>
      </w:tr>
      <w:tr w:rsidR="00B754DC" w:rsidRPr="0066660E" w14:paraId="24DADC7F" w14:textId="77777777" w:rsidTr="00D425E8">
        <w:tc>
          <w:tcPr>
            <w:tcW w:w="4066" w:type="dxa"/>
            <w:vAlign w:val="center"/>
          </w:tcPr>
          <w:p w14:paraId="39415A17" w14:textId="77777777" w:rsidR="00B754DC" w:rsidRDefault="00B754DC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1B29FBF3" w14:textId="3AB35B36" w:rsidR="00B754DC" w:rsidRPr="00ED234E" w:rsidRDefault="00B754DC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34B359B7" w14:textId="77777777" w:rsidR="00B754DC" w:rsidRDefault="00B754DC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F85A369" w14:textId="59859182" w:rsidR="00B754DC" w:rsidRPr="0066660E" w:rsidRDefault="006A421E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754DC" w:rsidRPr="0066660E" w14:paraId="046CE417" w14:textId="77777777" w:rsidTr="00D425E8">
        <w:tc>
          <w:tcPr>
            <w:tcW w:w="4066" w:type="dxa"/>
            <w:vAlign w:val="center"/>
          </w:tcPr>
          <w:p w14:paraId="7B49B672" w14:textId="77777777" w:rsidR="00B754DC" w:rsidRDefault="00B754DC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55E92A19" w14:textId="643AC8DD" w:rsidR="00B754DC" w:rsidRPr="00ED234E" w:rsidRDefault="00B754DC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3828" w:type="dxa"/>
            <w:vAlign w:val="center"/>
          </w:tcPr>
          <w:p w14:paraId="6D00F67E" w14:textId="77777777" w:rsidR="00B754DC" w:rsidRDefault="00B754DC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8FD31D0" w14:textId="5418DF43" w:rsidR="00B754DC" w:rsidRPr="0066660E" w:rsidRDefault="006A421E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4.639,00</w:t>
            </w:r>
          </w:p>
        </w:tc>
      </w:tr>
      <w:tr w:rsidR="00B754DC" w:rsidRPr="0066660E" w14:paraId="47E61048" w14:textId="77777777" w:rsidTr="00D425E8">
        <w:tc>
          <w:tcPr>
            <w:tcW w:w="4066" w:type="dxa"/>
            <w:vAlign w:val="center"/>
          </w:tcPr>
          <w:p w14:paraId="6076EC91" w14:textId="77777777" w:rsidR="00B754DC" w:rsidRDefault="00B754DC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4D5E68F1" w14:textId="033284C6" w:rsidR="00B754DC" w:rsidRPr="00ED234E" w:rsidRDefault="00B754DC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3828" w:type="dxa"/>
            <w:vAlign w:val="center"/>
          </w:tcPr>
          <w:p w14:paraId="39ECBF77" w14:textId="77777777" w:rsidR="00B754DC" w:rsidRDefault="00B754DC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4A7A10DF" w14:textId="45A13397" w:rsidR="00B754DC" w:rsidRPr="0066660E" w:rsidRDefault="006A421E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15.580,00</w:t>
            </w:r>
          </w:p>
        </w:tc>
      </w:tr>
      <w:tr w:rsidR="00B754DC" w:rsidRPr="0066660E" w14:paraId="2A7B6989" w14:textId="77777777" w:rsidTr="00D425E8">
        <w:tc>
          <w:tcPr>
            <w:tcW w:w="4066" w:type="dxa"/>
            <w:vAlign w:val="center"/>
          </w:tcPr>
          <w:p w14:paraId="600B68C1" w14:textId="77777777" w:rsidR="00B754DC" w:rsidRDefault="00B754DC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30BEA2B5" w14:textId="6F2C25AD" w:rsidR="00B754DC" w:rsidRPr="00ED234E" w:rsidRDefault="00B754DC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1C74D77E" w14:textId="77777777" w:rsidR="00B754DC" w:rsidRDefault="00B754DC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497BB92A" w14:textId="2A7D3E63" w:rsidR="00B754DC" w:rsidRPr="0066660E" w:rsidRDefault="006A421E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754DC" w:rsidRPr="0066660E" w14:paraId="200090E1" w14:textId="77777777" w:rsidTr="00D425E8">
        <w:tc>
          <w:tcPr>
            <w:tcW w:w="4066" w:type="dxa"/>
            <w:vAlign w:val="center"/>
          </w:tcPr>
          <w:p w14:paraId="5B8C681D" w14:textId="77777777" w:rsidR="00B754DC" w:rsidRDefault="00B754DC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3482F4FB" w14:textId="29A44098" w:rsidR="00B754DC" w:rsidRPr="00ED234E" w:rsidRDefault="00B754DC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1EFD0FDC" w14:textId="77777777" w:rsidR="00B754DC" w:rsidRDefault="00B754DC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6D563A1E" w14:textId="5BFA39D5" w:rsidR="00B754DC" w:rsidRPr="0066660E" w:rsidRDefault="006A421E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754DC" w:rsidRPr="0066660E" w14:paraId="48EA995B" w14:textId="77777777" w:rsidTr="00D425E8">
        <w:tc>
          <w:tcPr>
            <w:tcW w:w="4066" w:type="dxa"/>
            <w:vAlign w:val="center"/>
          </w:tcPr>
          <w:p w14:paraId="50C2C481" w14:textId="77777777" w:rsidR="00B754DC" w:rsidRDefault="00B754DC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5AF96E9D" w14:textId="0C3764EC" w:rsidR="00B754DC" w:rsidRPr="00ED234E" w:rsidRDefault="00B754DC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2E157080" w14:textId="77777777" w:rsidR="00B754DC" w:rsidRDefault="00B754DC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789B4D2" w14:textId="3A1C223E" w:rsidR="00B754DC" w:rsidRPr="0066660E" w:rsidRDefault="006A421E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754DC" w:rsidRPr="0066660E" w14:paraId="3CB9BB3E" w14:textId="77777777" w:rsidTr="00D425E8">
        <w:tc>
          <w:tcPr>
            <w:tcW w:w="4066" w:type="dxa"/>
            <w:vAlign w:val="center"/>
          </w:tcPr>
          <w:p w14:paraId="6B0A1352" w14:textId="77777777" w:rsidR="00B754DC" w:rsidRDefault="00B754DC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7C9413C4" w14:textId="7E539783" w:rsidR="00B754DC" w:rsidRPr="00ED234E" w:rsidRDefault="00B754DC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57C74475" w14:textId="77777777" w:rsidR="00B754DC" w:rsidRDefault="00B754DC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29A18E5" w14:textId="5924F2B3" w:rsidR="00B754DC" w:rsidRPr="0066660E" w:rsidRDefault="006A421E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754DC" w:rsidRPr="0066660E" w14:paraId="43803C17" w14:textId="77777777" w:rsidTr="00D425E8">
        <w:tc>
          <w:tcPr>
            <w:tcW w:w="4066" w:type="dxa"/>
            <w:vAlign w:val="center"/>
          </w:tcPr>
          <w:p w14:paraId="3C512040" w14:textId="77777777" w:rsidR="00B754DC" w:rsidRDefault="00B754DC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0F4F1237" w14:textId="1E4CD58B" w:rsidR="00B754DC" w:rsidRPr="00ED234E" w:rsidRDefault="00B754DC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677A8F16" w14:textId="77777777" w:rsidR="00B754DC" w:rsidRDefault="00B754DC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63D0274A" w14:textId="18D0104F" w:rsidR="00B754DC" w:rsidRPr="0066660E" w:rsidRDefault="006A421E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754DC" w:rsidRPr="0066660E" w14:paraId="6CA062DB" w14:textId="77777777" w:rsidTr="00D425E8">
        <w:tc>
          <w:tcPr>
            <w:tcW w:w="4066" w:type="dxa"/>
            <w:vAlign w:val="center"/>
          </w:tcPr>
          <w:p w14:paraId="298E2203" w14:textId="77777777" w:rsidR="00B754DC" w:rsidRDefault="00B754DC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4CBB96E5" w14:textId="5BC0106E" w:rsidR="00B754DC" w:rsidRPr="00ED234E" w:rsidRDefault="00B754DC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5398A5CF" w14:textId="77777777" w:rsidR="00B754DC" w:rsidRDefault="00B754DC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21DCF24" w14:textId="64F79410" w:rsidR="00B754DC" w:rsidRPr="0066660E" w:rsidRDefault="006A421E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754DC" w:rsidRPr="0066660E" w14:paraId="0549C793" w14:textId="77777777" w:rsidTr="00D425E8">
        <w:tc>
          <w:tcPr>
            <w:tcW w:w="4066" w:type="dxa"/>
            <w:vAlign w:val="center"/>
          </w:tcPr>
          <w:p w14:paraId="5FFD5009" w14:textId="77777777" w:rsidR="00B754DC" w:rsidRDefault="00B754DC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Totaal aantal werknemers 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13F45971" w14:textId="77530CAE" w:rsidR="00B754DC" w:rsidRPr="00ED234E" w:rsidRDefault="006A421E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138,75</w:t>
            </w:r>
          </w:p>
        </w:tc>
        <w:tc>
          <w:tcPr>
            <w:tcW w:w="3828" w:type="dxa"/>
            <w:vAlign w:val="center"/>
          </w:tcPr>
          <w:p w14:paraId="2017F44F" w14:textId="77777777" w:rsidR="00B754DC" w:rsidRDefault="00B754DC" w:rsidP="00D425E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2042D46" w14:textId="4AB960A2" w:rsidR="00B754DC" w:rsidRPr="0066660E" w:rsidRDefault="006A421E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203.673,50</w:t>
            </w:r>
          </w:p>
        </w:tc>
      </w:tr>
    </w:tbl>
    <w:p w14:paraId="59C6765C" w14:textId="77777777" w:rsidR="009B3A48" w:rsidRPr="00D92619" w:rsidRDefault="009B3A48" w:rsidP="000325A1">
      <w:pPr>
        <w:ind w:left="720"/>
        <w:rPr>
          <w:sz w:val="22"/>
          <w:szCs w:val="22"/>
        </w:rPr>
      </w:pPr>
    </w:p>
    <w:p w14:paraId="59C6765D" w14:textId="77777777" w:rsidR="009B3A48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ongevallen</w:t>
      </w:r>
    </w:p>
    <w:p w14:paraId="59C6765E" w14:textId="77777777" w:rsidR="009358F1" w:rsidRDefault="009B3A48" w:rsidP="006B09C2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138AE6A7" w14:textId="33B55196" w:rsidR="00354239" w:rsidRPr="006C7EC9" w:rsidRDefault="00354239" w:rsidP="009358F1">
      <w:pPr>
        <w:ind w:left="1080"/>
        <w:rPr>
          <w:color w:val="365F91" w:themeColor="accent1" w:themeShade="BF"/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354239" w14:paraId="55444783" w14:textId="77777777" w:rsidTr="00D425E8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2BF581A" w14:textId="77777777" w:rsidR="00354239" w:rsidRDefault="00354239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1A3C992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53789DA3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354239" w:rsidRPr="00E74119" w14:paraId="7092A801" w14:textId="77777777" w:rsidTr="00D425E8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784980" w14:textId="77777777" w:rsidR="00354239" w:rsidRDefault="00354239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1CA89655" w14:textId="77777777" w:rsidR="00354239" w:rsidRPr="00E74119" w:rsidRDefault="00354239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A9C04C3" w14:textId="77777777" w:rsidR="00354239" w:rsidRPr="00E74119" w:rsidRDefault="00354239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E6F6410" w14:textId="77777777" w:rsidR="00354239" w:rsidRPr="00E74119" w:rsidRDefault="00354239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325E8EA2" w14:textId="77777777" w:rsidR="00354239" w:rsidRPr="00E74119" w:rsidRDefault="00354239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354239" w14:paraId="25EA4B80" w14:textId="77777777" w:rsidTr="00D425E8">
        <w:tc>
          <w:tcPr>
            <w:tcW w:w="2835" w:type="dxa"/>
            <w:tcBorders>
              <w:top w:val="single" w:sz="4" w:space="0" w:color="auto"/>
            </w:tcBorders>
          </w:tcPr>
          <w:p w14:paraId="45440F52" w14:textId="77777777" w:rsidR="00354239" w:rsidRDefault="00354239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F0C986D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1406D0F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FA49BAA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8F4799E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54239" w14:paraId="14FE40DC" w14:textId="77777777" w:rsidTr="00D425E8">
        <w:tc>
          <w:tcPr>
            <w:tcW w:w="2835" w:type="dxa"/>
          </w:tcPr>
          <w:p w14:paraId="285F25F6" w14:textId="77777777" w:rsidR="00354239" w:rsidRDefault="00354239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5400FE4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5AE84E4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32D05ED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214952E8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54239" w14:paraId="4E32628A" w14:textId="77777777" w:rsidTr="00D425E8">
        <w:tc>
          <w:tcPr>
            <w:tcW w:w="2835" w:type="dxa"/>
          </w:tcPr>
          <w:p w14:paraId="790B02B2" w14:textId="77777777" w:rsidR="00354239" w:rsidRDefault="00354239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6737182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5D65209" w14:textId="60C31B5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A15D387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26094A0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54239" w14:paraId="5AF2F7B9" w14:textId="77777777" w:rsidTr="00D425E8">
        <w:tc>
          <w:tcPr>
            <w:tcW w:w="2835" w:type="dxa"/>
          </w:tcPr>
          <w:p w14:paraId="7DFB2C9C" w14:textId="77777777" w:rsidR="00354239" w:rsidRDefault="00354239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7EB63C5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C5F433A" w14:textId="7220FBDC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DA2C690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28A84886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54239" w14:paraId="069ED0DD" w14:textId="77777777" w:rsidTr="00D425E8">
        <w:tc>
          <w:tcPr>
            <w:tcW w:w="2835" w:type="dxa"/>
            <w:shd w:val="clear" w:color="auto" w:fill="auto"/>
          </w:tcPr>
          <w:p w14:paraId="36165324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11806B3D" w14:textId="017F3ECC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14:paraId="59C67660" w14:textId="77777777" w:rsidR="009358F1" w:rsidRPr="00D92619" w:rsidRDefault="009358F1" w:rsidP="009358F1">
      <w:pPr>
        <w:ind w:left="1080"/>
        <w:rPr>
          <w:sz w:val="22"/>
          <w:szCs w:val="22"/>
        </w:rPr>
      </w:pPr>
    </w:p>
    <w:p w14:paraId="59C67661" w14:textId="77777777" w:rsidR="00055BC6" w:rsidRDefault="00055BC6">
      <w:pPr>
        <w:rPr>
          <w:sz w:val="22"/>
          <w:szCs w:val="22"/>
        </w:rPr>
      </w:pPr>
    </w:p>
    <w:p w14:paraId="59C67662" w14:textId="47048EDC" w:rsidR="009358F1" w:rsidRPr="009358F1" w:rsidRDefault="00354239" w:rsidP="0073276F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>
        <w:rPr>
          <w:sz w:val="22"/>
          <w:szCs w:val="22"/>
        </w:rPr>
        <w:lastRenderedPageBreak/>
        <w:t>Burger</w:t>
      </w:r>
      <w:r w:rsidR="009B3A48" w:rsidRPr="009358F1">
        <w:rPr>
          <w:sz w:val="22"/>
          <w:szCs w:val="22"/>
        </w:rPr>
        <w:t>personeel</w:t>
      </w:r>
      <w:r w:rsidR="002557C8" w:rsidRPr="009358F1">
        <w:rPr>
          <w:sz w:val="22"/>
          <w:szCs w:val="22"/>
        </w:rPr>
        <w:t xml:space="preserve"> </w:t>
      </w:r>
    </w:p>
    <w:p w14:paraId="457861BC" w14:textId="4D9A967E" w:rsidR="00354239" w:rsidRPr="00D92619" w:rsidRDefault="00354239" w:rsidP="009358F1">
      <w:pPr>
        <w:ind w:left="1080"/>
        <w:rPr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354239" w14:paraId="2C7BC7BF" w14:textId="77777777" w:rsidTr="00D425E8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64A44C9" w14:textId="77777777" w:rsidR="00354239" w:rsidRDefault="00354239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A3DA48A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09DE33F4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354239" w:rsidRPr="00E74119" w14:paraId="64E27739" w14:textId="77777777" w:rsidTr="00D425E8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AAB564" w14:textId="77777777" w:rsidR="00354239" w:rsidRDefault="00354239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66FD9059" w14:textId="77777777" w:rsidR="00354239" w:rsidRPr="00E74119" w:rsidRDefault="00354239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8978A10" w14:textId="77777777" w:rsidR="00354239" w:rsidRPr="00E74119" w:rsidRDefault="00354239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8985896" w14:textId="77777777" w:rsidR="00354239" w:rsidRPr="00E74119" w:rsidRDefault="00354239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678B44FC" w14:textId="77777777" w:rsidR="00354239" w:rsidRPr="00E74119" w:rsidRDefault="00354239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354239" w14:paraId="606B78EA" w14:textId="77777777" w:rsidTr="00D425E8">
        <w:tc>
          <w:tcPr>
            <w:tcW w:w="2835" w:type="dxa"/>
            <w:tcBorders>
              <w:top w:val="single" w:sz="4" w:space="0" w:color="auto"/>
            </w:tcBorders>
          </w:tcPr>
          <w:p w14:paraId="5F04B353" w14:textId="77777777" w:rsidR="00354239" w:rsidRDefault="00354239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2606D63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85160EE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5006EDD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3CA9FD69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54239" w14:paraId="44DA626B" w14:textId="77777777" w:rsidTr="00D425E8">
        <w:tc>
          <w:tcPr>
            <w:tcW w:w="2835" w:type="dxa"/>
          </w:tcPr>
          <w:p w14:paraId="160A85B2" w14:textId="77777777" w:rsidR="00354239" w:rsidRDefault="00354239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CB7CB97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20A361A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CCA398A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750E68E0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54239" w14:paraId="4BCE9C92" w14:textId="77777777" w:rsidTr="00D425E8">
        <w:tc>
          <w:tcPr>
            <w:tcW w:w="2835" w:type="dxa"/>
          </w:tcPr>
          <w:p w14:paraId="08FE8541" w14:textId="77777777" w:rsidR="00354239" w:rsidRDefault="00354239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74AD50C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CDBFD4E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E919246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51A54180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54239" w14:paraId="730F0BAB" w14:textId="77777777" w:rsidTr="00D425E8">
        <w:tc>
          <w:tcPr>
            <w:tcW w:w="2835" w:type="dxa"/>
          </w:tcPr>
          <w:p w14:paraId="50597B68" w14:textId="77777777" w:rsidR="00354239" w:rsidRDefault="00354239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3E033FA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B36C694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F6CDD8E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2E7C567F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54239" w14:paraId="7BBC2467" w14:textId="77777777" w:rsidTr="00D425E8">
        <w:tc>
          <w:tcPr>
            <w:tcW w:w="2835" w:type="dxa"/>
            <w:shd w:val="clear" w:color="auto" w:fill="auto"/>
          </w:tcPr>
          <w:p w14:paraId="233F8E8B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584C21DE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4" w14:textId="77777777" w:rsidR="009B3A48" w:rsidRPr="00D92619" w:rsidRDefault="009B3A48" w:rsidP="000325A1">
      <w:pPr>
        <w:rPr>
          <w:sz w:val="22"/>
          <w:szCs w:val="22"/>
        </w:rPr>
      </w:pPr>
    </w:p>
    <w:p w14:paraId="59C67665" w14:textId="77777777" w:rsidR="009B3A48" w:rsidRPr="00D92619" w:rsidRDefault="009B3A48" w:rsidP="000325A1">
      <w:pPr>
        <w:rPr>
          <w:sz w:val="22"/>
          <w:szCs w:val="22"/>
        </w:rPr>
      </w:pPr>
    </w:p>
    <w:p w14:paraId="11FF0D1F" w14:textId="7BD25179" w:rsidR="00354239" w:rsidRDefault="00354239" w:rsidP="00354239">
      <w:pPr>
        <w:pStyle w:val="ListParagraph"/>
        <w:numPr>
          <w:ilvl w:val="2"/>
          <w:numId w:val="14"/>
        </w:numPr>
        <w:tabs>
          <w:tab w:val="clear" w:pos="2700"/>
        </w:tabs>
        <w:ind w:left="993" w:hanging="284"/>
        <w:rPr>
          <w:sz w:val="22"/>
          <w:szCs w:val="22"/>
          <w:u w:val="single"/>
        </w:rPr>
      </w:pPr>
      <w:r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0" w:type="auto"/>
        <w:tblInd w:w="1129" w:type="dxa"/>
        <w:tblLayout w:type="fixed"/>
        <w:tblLook w:val="04A0" w:firstRow="1" w:lastRow="0" w:firstColumn="1" w:lastColumn="0" w:noHBand="0" w:noVBand="1"/>
      </w:tblPr>
      <w:tblGrid>
        <w:gridCol w:w="1985"/>
        <w:gridCol w:w="709"/>
      </w:tblGrid>
      <w:tr w:rsidR="00354239" w14:paraId="2F5A24F4" w14:textId="77777777" w:rsidTr="00D425E8">
        <w:tc>
          <w:tcPr>
            <w:tcW w:w="1985" w:type="dxa"/>
            <w:shd w:val="clear" w:color="auto" w:fill="auto"/>
          </w:tcPr>
          <w:p w14:paraId="00A72526" w14:textId="77777777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Personeel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2748CFD7" w14:textId="666028F8" w:rsidR="00354239" w:rsidRDefault="00354239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14:paraId="098524EA" w14:textId="0EC0B57C" w:rsidR="00354239" w:rsidRDefault="00354239" w:rsidP="00354239">
      <w:pPr>
        <w:pStyle w:val="ListParagraph"/>
        <w:ind w:left="993"/>
        <w:rPr>
          <w:sz w:val="22"/>
          <w:szCs w:val="22"/>
          <w:u w:val="single"/>
        </w:rPr>
      </w:pPr>
    </w:p>
    <w:p w14:paraId="59C67666" w14:textId="6432BCE2" w:rsidR="002557C8" w:rsidRPr="00C334E0" w:rsidRDefault="009B3A48" w:rsidP="00C334E0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  <w:u w:val="single"/>
        </w:rPr>
      </w:pPr>
      <w:r w:rsidRPr="00C334E0">
        <w:rPr>
          <w:sz w:val="22"/>
          <w:szCs w:val="22"/>
          <w:u w:val="single"/>
        </w:rPr>
        <w:t>Frequentiegraad van het beschouwde jaar en de twee vorige jaren</w:t>
      </w:r>
    </w:p>
    <w:p w14:paraId="59C67668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820" w:type="dxa"/>
        <w:tblInd w:w="82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980"/>
        <w:gridCol w:w="2160"/>
      </w:tblGrid>
      <w:tr w:rsidR="009B3A48" w:rsidRPr="00D92619" w14:paraId="59C6766D" w14:textId="77777777" w:rsidTr="00354239">
        <w:tc>
          <w:tcPr>
            <w:tcW w:w="2880" w:type="dxa"/>
            <w:tcBorders>
              <w:top w:val="nil"/>
            </w:tcBorders>
            <w:shd w:val="clear" w:color="auto" w:fill="auto"/>
          </w:tcPr>
          <w:p w14:paraId="59C67669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A" w14:textId="40F03108" w:rsidR="009B3A48" w:rsidRPr="004115B3" w:rsidRDefault="009B3A48" w:rsidP="00354239">
            <w:pPr>
              <w:jc w:val="center"/>
            </w:pPr>
            <w:r w:rsidRPr="004115B3">
              <w:rPr>
                <w:sz w:val="22"/>
                <w:szCs w:val="22"/>
              </w:rPr>
              <w:t>Jaar X-2 (20</w:t>
            </w:r>
            <w:r w:rsidR="00055BC6">
              <w:rPr>
                <w:sz w:val="22"/>
                <w:szCs w:val="22"/>
              </w:rPr>
              <w:t>1</w:t>
            </w:r>
            <w:r w:rsidR="00354239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B" w14:textId="46AB438A" w:rsidR="009B3A48" w:rsidRPr="004115B3" w:rsidRDefault="009B3A48" w:rsidP="00354239">
            <w:pPr>
              <w:jc w:val="center"/>
            </w:pPr>
            <w:r w:rsidRPr="004115B3">
              <w:rPr>
                <w:sz w:val="22"/>
                <w:szCs w:val="22"/>
              </w:rPr>
              <w:t>Jaar X-1 (20</w:t>
            </w:r>
            <w:r w:rsidR="009C2DCC">
              <w:rPr>
                <w:sz w:val="22"/>
                <w:szCs w:val="22"/>
              </w:rPr>
              <w:t>1</w:t>
            </w:r>
            <w:r w:rsidR="00354239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C" w14:textId="1093E8DF" w:rsidR="009B3A48" w:rsidRPr="004115B3" w:rsidRDefault="009B3A48" w:rsidP="00354239">
            <w:pPr>
              <w:jc w:val="center"/>
            </w:pPr>
            <w:r w:rsidRPr="004115B3">
              <w:rPr>
                <w:sz w:val="22"/>
                <w:szCs w:val="22"/>
              </w:rPr>
              <w:t>Jaar X (201</w:t>
            </w:r>
            <w:r w:rsidR="00354239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72" w14:textId="77777777" w:rsidTr="00354239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6E" w14:textId="77777777" w:rsidR="009B3A48" w:rsidRPr="004115B3" w:rsidRDefault="009B3A48" w:rsidP="00C334E0">
            <w:proofErr w:type="spellStart"/>
            <w:r w:rsidRPr="004115B3">
              <w:rPr>
                <w:sz w:val="22"/>
                <w:szCs w:val="22"/>
              </w:rPr>
              <w:t>F</w:t>
            </w:r>
            <w:r w:rsidR="00C334E0">
              <w:rPr>
                <w:sz w:val="22"/>
                <w:szCs w:val="22"/>
              </w:rPr>
              <w:t>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6F" w14:textId="79CBBF07" w:rsidR="009B3A48" w:rsidRPr="00961D0B" w:rsidRDefault="00354239" w:rsidP="004115B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7,26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70" w14:textId="60DD25F7" w:rsidR="009B3A48" w:rsidRPr="00961D0B" w:rsidRDefault="00354239" w:rsidP="00354239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71" w14:textId="282A0568" w:rsidR="009B3A48" w:rsidRPr="008935DC" w:rsidRDefault="008515BB" w:rsidP="004115B3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9,82</w:t>
            </w:r>
          </w:p>
        </w:tc>
      </w:tr>
    </w:tbl>
    <w:p w14:paraId="59C67673" w14:textId="77777777" w:rsidR="009B3A48" w:rsidRPr="00D92619" w:rsidRDefault="009B3A48" w:rsidP="000325A1">
      <w:pPr>
        <w:rPr>
          <w:sz w:val="22"/>
          <w:szCs w:val="22"/>
        </w:rPr>
      </w:pPr>
    </w:p>
    <w:p w14:paraId="59C67674" w14:textId="0955F183" w:rsidR="009B3A48" w:rsidRPr="00354239" w:rsidRDefault="00354239" w:rsidP="00354239">
      <w:pPr>
        <w:tabs>
          <w:tab w:val="left" w:pos="3544"/>
        </w:tabs>
        <w:ind w:left="709" w:right="-377"/>
        <w:rPr>
          <w:sz w:val="22"/>
          <w:szCs w:val="22"/>
        </w:rPr>
      </w:pPr>
      <w:r w:rsidRPr="00BF67D2">
        <w:rPr>
          <w:sz w:val="22"/>
          <w:szCs w:val="22"/>
        </w:rPr>
        <w:t>Frequentiegraad (</w:t>
      </w:r>
      <w:proofErr w:type="spellStart"/>
      <w:r w:rsidRPr="00BF67D2">
        <w:rPr>
          <w:sz w:val="22"/>
          <w:szCs w:val="22"/>
        </w:rPr>
        <w:t>Fg</w:t>
      </w:r>
      <w:proofErr w:type="spellEnd"/>
      <w:r w:rsidRPr="00BF67D2">
        <w:rPr>
          <w:sz w:val="22"/>
          <w:szCs w:val="22"/>
        </w:rPr>
        <w:t xml:space="preserve">) = </w:t>
      </w:r>
      <w:r w:rsidRPr="004C5BE0">
        <w:rPr>
          <w:sz w:val="22"/>
          <w:szCs w:val="22"/>
        </w:rPr>
        <w:t>Totaal aantal ongevallen x 1000000/</w:t>
      </w:r>
      <w:r>
        <w:rPr>
          <w:sz w:val="22"/>
          <w:szCs w:val="22"/>
        </w:rPr>
        <w:t>Aantal uren blootstelling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proofErr w:type="spellStart"/>
      <w:r>
        <w:t>Fg</w:t>
      </w:r>
      <w:proofErr w:type="spellEnd"/>
      <w:r>
        <w:t xml:space="preserve"> = 100 komt overeen met:</w:t>
      </w:r>
      <w:r>
        <w:tab/>
      </w:r>
      <w:r>
        <w:sym w:font="Wingdings" w:char="F06C"/>
      </w:r>
      <w:r>
        <w:t xml:space="preserve"> 1 op 6 werknemers heeft jaarlijks een arbeidsongeval;</w:t>
      </w:r>
      <w:r>
        <w:br/>
        <w:t xml:space="preserve"> </w:t>
      </w:r>
      <w:r>
        <w:tab/>
      </w:r>
      <w:r>
        <w:sym w:font="Wingdings" w:char="F06C"/>
      </w:r>
      <w:r>
        <w:t xml:space="preserve"> 100 arbeidsongevallen in loopbaan van 15 werknemers;</w:t>
      </w:r>
      <w:r>
        <w:br/>
        <w:t xml:space="preserve"> </w:t>
      </w:r>
      <w:r>
        <w:tab/>
      </w:r>
      <w:r>
        <w:sym w:font="Wingdings" w:char="F06C"/>
      </w:r>
      <w:r>
        <w:t xml:space="preserve"> 7 arbeidsongevallen per werknemer in loopbaan van 40 jaar</w:t>
      </w:r>
    </w:p>
    <w:p w14:paraId="59C67675" w14:textId="77777777" w:rsidR="009B3A48" w:rsidRPr="00354239" w:rsidRDefault="009B3A48" w:rsidP="000325A1">
      <w:pPr>
        <w:rPr>
          <w:sz w:val="22"/>
          <w:szCs w:val="22"/>
        </w:rPr>
      </w:pPr>
    </w:p>
    <w:p w14:paraId="59C67676" w14:textId="77777777" w:rsidR="005D1442" w:rsidRPr="005D1442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5D1442">
        <w:rPr>
          <w:sz w:val="22"/>
          <w:szCs w:val="22"/>
          <w:u w:val="single"/>
        </w:rPr>
        <w:t>Ongevallen in het kader van de militaire specificiteit</w:t>
      </w:r>
      <w:r w:rsidR="002557C8" w:rsidRPr="005D1442">
        <w:rPr>
          <w:sz w:val="22"/>
          <w:szCs w:val="22"/>
        </w:rPr>
        <w:t xml:space="preserve"> </w:t>
      </w:r>
    </w:p>
    <w:p w14:paraId="627A7C19" w14:textId="18685BB6" w:rsidR="00D120D1" w:rsidRPr="00D92619" w:rsidRDefault="00D120D1" w:rsidP="005D1442">
      <w:pPr>
        <w:ind w:left="720"/>
        <w:rPr>
          <w:sz w:val="22"/>
          <w:szCs w:val="22"/>
          <w:u w:val="single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264"/>
        <w:gridCol w:w="1236"/>
        <w:gridCol w:w="1236"/>
        <w:gridCol w:w="1235"/>
        <w:gridCol w:w="1236"/>
        <w:gridCol w:w="1236"/>
        <w:gridCol w:w="1236"/>
      </w:tblGrid>
      <w:tr w:rsidR="00D120D1" w:rsidRPr="004B5919" w14:paraId="637CAFAC" w14:textId="77777777" w:rsidTr="00D425E8"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F7B8DB" w14:textId="77777777" w:rsidR="00D120D1" w:rsidRPr="004B5919" w:rsidRDefault="00D120D1" w:rsidP="00D425E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42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D7B6102" w14:textId="77777777" w:rsidR="00D120D1" w:rsidRPr="004B5919" w:rsidRDefault="00D120D1" w:rsidP="00D425E8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Sport</w:t>
            </w:r>
          </w:p>
        </w:tc>
        <w:tc>
          <w:tcPr>
            <w:tcW w:w="2543" w:type="dxa"/>
            <w:gridSpan w:val="2"/>
            <w:shd w:val="clear" w:color="auto" w:fill="D9D9D9" w:themeFill="background1" w:themeFillShade="D9"/>
            <w:vAlign w:val="center"/>
          </w:tcPr>
          <w:p w14:paraId="71454D16" w14:textId="77777777" w:rsidR="00D120D1" w:rsidRPr="004B5919" w:rsidRDefault="00D120D1" w:rsidP="00D425E8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Man &amp; Oef</w:t>
            </w:r>
          </w:p>
        </w:tc>
        <w:tc>
          <w:tcPr>
            <w:tcW w:w="2544" w:type="dxa"/>
            <w:gridSpan w:val="2"/>
            <w:shd w:val="clear" w:color="auto" w:fill="D9D9D9" w:themeFill="background1" w:themeFillShade="D9"/>
            <w:vAlign w:val="center"/>
          </w:tcPr>
          <w:p w14:paraId="0AAB2A26" w14:textId="77777777" w:rsidR="00D120D1" w:rsidRPr="004B5919" w:rsidRDefault="00D120D1" w:rsidP="00D425E8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Ops</w:t>
            </w:r>
          </w:p>
        </w:tc>
      </w:tr>
      <w:tr w:rsidR="00D120D1" w:rsidRPr="004B5919" w14:paraId="35414210" w14:textId="77777777" w:rsidTr="00D425E8">
        <w:tc>
          <w:tcPr>
            <w:tcW w:w="1271" w:type="dxa"/>
            <w:tcBorders>
              <w:top w:val="single" w:sz="4" w:space="0" w:color="auto"/>
            </w:tcBorders>
            <w:vAlign w:val="center"/>
          </w:tcPr>
          <w:p w14:paraId="416C3858" w14:textId="77777777" w:rsidR="00D120D1" w:rsidRPr="004B5919" w:rsidRDefault="00D120D1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Militairen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6FBA6028" w14:textId="77777777" w:rsidR="00D120D1" w:rsidRPr="004B5919" w:rsidRDefault="00D120D1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5C07D6B7" w14:textId="77777777" w:rsidR="00D120D1" w:rsidRPr="004B5919" w:rsidRDefault="00D120D1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33C511CF" w14:textId="77777777" w:rsidR="00D120D1" w:rsidRPr="004B5919" w:rsidRDefault="00D120D1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2A48F82F" w14:textId="77777777" w:rsidR="00D120D1" w:rsidRPr="004B5919" w:rsidRDefault="00D120D1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4C65EF93" w14:textId="77777777" w:rsidR="00D120D1" w:rsidRPr="004B5919" w:rsidRDefault="00D120D1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DA4C5B2" w14:textId="77777777" w:rsidR="00D120D1" w:rsidRPr="004B5919" w:rsidRDefault="00D120D1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120D1" w:rsidRPr="004B5919" w14:paraId="0276C604" w14:textId="77777777" w:rsidTr="00D425E8">
        <w:tc>
          <w:tcPr>
            <w:tcW w:w="1271" w:type="dxa"/>
            <w:vAlign w:val="center"/>
          </w:tcPr>
          <w:p w14:paraId="23903828" w14:textId="77777777" w:rsidR="00D120D1" w:rsidRPr="004B5919" w:rsidRDefault="00D120D1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Burgers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6EC70FEC" w14:textId="77777777" w:rsidR="00D120D1" w:rsidRPr="004B5919" w:rsidRDefault="00D120D1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65BAD62E" w14:textId="77777777" w:rsidR="00D120D1" w:rsidRPr="004B5919" w:rsidRDefault="00D120D1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4BB78FE2" w14:textId="77777777" w:rsidR="00D120D1" w:rsidRPr="004B5919" w:rsidRDefault="00D120D1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5C179D87" w14:textId="77777777" w:rsidR="00D120D1" w:rsidRPr="004B5919" w:rsidRDefault="00D120D1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11032860" w14:textId="77777777" w:rsidR="00D120D1" w:rsidRPr="004B5919" w:rsidRDefault="00D120D1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4130A6AB" w14:textId="77777777" w:rsidR="00D120D1" w:rsidRPr="004B5919" w:rsidRDefault="00D120D1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120D1" w:rsidRPr="004B5919" w14:paraId="5B2EFBAB" w14:textId="77777777" w:rsidTr="00D425E8">
        <w:tc>
          <w:tcPr>
            <w:tcW w:w="1271" w:type="dxa"/>
            <w:vAlign w:val="center"/>
          </w:tcPr>
          <w:p w14:paraId="21973D67" w14:textId="77777777" w:rsidR="00D120D1" w:rsidRPr="004B5919" w:rsidRDefault="00D120D1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421B69DE" w14:textId="77777777" w:rsidR="00D120D1" w:rsidRPr="004B5919" w:rsidRDefault="00D120D1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30B94523" w14:textId="77777777" w:rsidR="00D120D1" w:rsidRPr="004B5919" w:rsidRDefault="00D120D1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4E9E213C" w14:textId="77777777" w:rsidR="00D120D1" w:rsidRPr="004B5919" w:rsidRDefault="00D120D1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236DEC9D" w14:textId="77777777" w:rsidR="00D120D1" w:rsidRPr="004B5919" w:rsidRDefault="00D120D1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4B1B1981" w14:textId="77777777" w:rsidR="00D120D1" w:rsidRPr="004B5919" w:rsidRDefault="00D120D1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69AE34DD" w14:textId="77777777" w:rsidR="00D120D1" w:rsidRPr="004B5919" w:rsidRDefault="00D120D1" w:rsidP="00D425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78" w14:textId="77777777" w:rsidR="00055BC6" w:rsidRDefault="00055BC6">
      <w:pPr>
        <w:rPr>
          <w:sz w:val="22"/>
          <w:szCs w:val="22"/>
          <w:u w:val="single"/>
        </w:rPr>
      </w:pPr>
    </w:p>
    <w:p w14:paraId="59C67679" w14:textId="77777777" w:rsidR="009B3A48" w:rsidRPr="00D92619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D92619">
        <w:rPr>
          <w:sz w:val="22"/>
          <w:szCs w:val="22"/>
          <w:u w:val="single"/>
        </w:rPr>
        <w:t>Duur van de werkelijke en forfaitaire ongeschiktheden ingevolge die ongevallen</w:t>
      </w:r>
    </w:p>
    <w:p w14:paraId="59C6767A" w14:textId="77777777" w:rsidR="009B3A48" w:rsidRPr="00D92619" w:rsidRDefault="009B3A48" w:rsidP="000325A1">
      <w:pPr>
        <w:rPr>
          <w:sz w:val="22"/>
          <w:szCs w:val="22"/>
        </w:rPr>
      </w:pPr>
    </w:p>
    <w:p w14:paraId="59C6767B" w14:textId="77777777" w:rsidR="009B3A48" w:rsidRPr="00D92619" w:rsidRDefault="009B3A48" w:rsidP="0073276F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ongeschiktheden</w:t>
      </w:r>
    </w:p>
    <w:p w14:paraId="59C6767C" w14:textId="77777777" w:rsidR="009B3A48" w:rsidRDefault="009B3A48" w:rsidP="000325A1">
      <w:pPr>
        <w:ind w:left="1080"/>
        <w:rPr>
          <w:sz w:val="22"/>
          <w:szCs w:val="22"/>
        </w:rPr>
      </w:pPr>
    </w:p>
    <w:p w14:paraId="59C6767D" w14:textId="77777777" w:rsidR="009B3A48" w:rsidRPr="0073276F" w:rsidRDefault="009B3A48" w:rsidP="0073276F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werkelijk verloren kalenderdagen</w:t>
      </w:r>
    </w:p>
    <w:p w14:paraId="59C6767E" w14:textId="77777777" w:rsidR="009B3A48" w:rsidRPr="00D92619" w:rsidRDefault="009B3A48" w:rsidP="0073276F">
      <w:pPr>
        <w:ind w:left="1080"/>
        <w:rPr>
          <w:sz w:val="22"/>
          <w:szCs w:val="22"/>
        </w:rPr>
      </w:pPr>
    </w:p>
    <w:p w14:paraId="59C6767F" w14:textId="77777777" w:rsidR="005D1442" w:rsidRPr="005D1442" w:rsidRDefault="009B3A4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  <w:u w:val="single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33570961" w14:textId="26EA2AF8" w:rsidR="00D120D1" w:rsidRPr="002557C8" w:rsidRDefault="00D120D1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D120D1" w14:paraId="77A45536" w14:textId="77777777" w:rsidTr="00D425E8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D0F97AB" w14:textId="77777777" w:rsidR="00D120D1" w:rsidRDefault="00D120D1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A3A5542" w14:textId="77777777" w:rsidR="00D120D1" w:rsidRDefault="00D120D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3AE5B286" w14:textId="77777777" w:rsidR="00D120D1" w:rsidRDefault="00D120D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18FE8796" w14:textId="77777777" w:rsidR="00D120D1" w:rsidRDefault="00D120D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D120D1" w14:paraId="651D03FB" w14:textId="77777777" w:rsidTr="00D425E8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660302" w14:textId="77777777" w:rsidR="00D120D1" w:rsidRDefault="00D120D1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428E5073" w14:textId="77777777" w:rsidR="00D120D1" w:rsidRPr="00E74119" w:rsidRDefault="00D120D1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8B114D5" w14:textId="77777777" w:rsidR="00D120D1" w:rsidRPr="00E74119" w:rsidRDefault="00D120D1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C790D09" w14:textId="77777777" w:rsidR="00D120D1" w:rsidRPr="00E74119" w:rsidRDefault="00D120D1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AF6146B" w14:textId="77777777" w:rsidR="00D120D1" w:rsidRPr="00E74119" w:rsidRDefault="00D120D1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4D7A3A57" w14:textId="77777777" w:rsidR="00D120D1" w:rsidRDefault="00D120D1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D120D1" w14:paraId="71EF88D6" w14:textId="77777777" w:rsidTr="00D425E8">
        <w:tc>
          <w:tcPr>
            <w:tcW w:w="4253" w:type="dxa"/>
            <w:tcBorders>
              <w:top w:val="single" w:sz="4" w:space="0" w:color="auto"/>
            </w:tcBorders>
          </w:tcPr>
          <w:p w14:paraId="252E8F00" w14:textId="77777777" w:rsidR="00D120D1" w:rsidRDefault="00D120D1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630AC2D" w14:textId="77777777" w:rsidR="00D120D1" w:rsidRDefault="00D120D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449DE2B" w14:textId="0A090B88" w:rsidR="00D120D1" w:rsidRDefault="00D120D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0DCC45A" w14:textId="77777777" w:rsidR="00D120D1" w:rsidRDefault="00D120D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0659B64" w14:textId="77777777" w:rsidR="00D120D1" w:rsidRDefault="00D120D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5073E58" w14:textId="2AB90024" w:rsidR="00D120D1" w:rsidRDefault="00D120D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D120D1" w14:paraId="322C4B72" w14:textId="77777777" w:rsidTr="00D425E8">
        <w:tc>
          <w:tcPr>
            <w:tcW w:w="4253" w:type="dxa"/>
          </w:tcPr>
          <w:p w14:paraId="0D6175E7" w14:textId="77777777" w:rsidR="00D120D1" w:rsidRDefault="00D120D1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EF4D1A4" w14:textId="77777777" w:rsidR="00D120D1" w:rsidRDefault="00D120D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11B7FA8" w14:textId="77777777" w:rsidR="00D120D1" w:rsidRDefault="00D120D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6FD2C44" w14:textId="77777777" w:rsidR="00D120D1" w:rsidRDefault="00D120D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9981D8B" w14:textId="77777777" w:rsidR="00D120D1" w:rsidRDefault="00D120D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BB24C76" w14:textId="77777777" w:rsidR="00D120D1" w:rsidRDefault="00D120D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120D1" w14:paraId="085794B4" w14:textId="77777777" w:rsidTr="00D425E8">
        <w:tc>
          <w:tcPr>
            <w:tcW w:w="4253" w:type="dxa"/>
          </w:tcPr>
          <w:p w14:paraId="68572290" w14:textId="77777777" w:rsidR="00D120D1" w:rsidRDefault="00D120D1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1D5D975" w14:textId="77777777" w:rsidR="00D120D1" w:rsidRDefault="00D120D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40453F7" w14:textId="10E73C27" w:rsidR="00D120D1" w:rsidRDefault="00D120D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5160B51" w14:textId="77777777" w:rsidR="00D120D1" w:rsidRDefault="00D120D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9BCDB12" w14:textId="77777777" w:rsidR="00D120D1" w:rsidRDefault="00D120D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D2D27AB" w14:textId="77777777" w:rsidR="00D120D1" w:rsidRDefault="00D120D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120D1" w14:paraId="2BD5A868" w14:textId="77777777" w:rsidTr="00D425E8">
        <w:tc>
          <w:tcPr>
            <w:tcW w:w="7088" w:type="dxa"/>
            <w:gridSpan w:val="5"/>
            <w:shd w:val="clear" w:color="auto" w:fill="auto"/>
          </w:tcPr>
          <w:p w14:paraId="22F07F1B" w14:textId="77777777" w:rsidR="00D120D1" w:rsidRDefault="00D120D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F48EDBF" w14:textId="272BF65C" w:rsidR="00D120D1" w:rsidRDefault="00D120D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</w:tbl>
    <w:p w14:paraId="59C67680" w14:textId="344E1A63" w:rsidR="009B3A48" w:rsidRPr="005D1442" w:rsidRDefault="005D1442" w:rsidP="005D1442">
      <w:pPr>
        <w:ind w:left="1800"/>
        <w:rPr>
          <w:sz w:val="22"/>
          <w:szCs w:val="22"/>
          <w:u w:val="single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81" w14:textId="77777777" w:rsidR="009E27D7" w:rsidRDefault="009E27D7">
      <w:pPr>
        <w:rPr>
          <w:sz w:val="22"/>
          <w:szCs w:val="22"/>
        </w:rPr>
      </w:pPr>
    </w:p>
    <w:p w14:paraId="3E49381E" w14:textId="77777777" w:rsidR="009A3F83" w:rsidRDefault="009A3F83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  <w:sectPr w:rsidR="009A3F83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82" w14:textId="03967668" w:rsidR="005D1442" w:rsidRDefault="00D120D1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lastRenderedPageBreak/>
        <w:t>Burger</w:t>
      </w:r>
      <w:r w:rsidR="009B3A48" w:rsidRPr="00D92619">
        <w:rPr>
          <w:sz w:val="22"/>
          <w:szCs w:val="22"/>
        </w:rPr>
        <w:t>personee</w:t>
      </w:r>
      <w:r w:rsidR="009B3A48">
        <w:rPr>
          <w:sz w:val="22"/>
          <w:szCs w:val="22"/>
        </w:rPr>
        <w:t>l</w:t>
      </w:r>
      <w:r w:rsidR="002557C8">
        <w:rPr>
          <w:sz w:val="22"/>
          <w:szCs w:val="22"/>
        </w:rPr>
        <w:t xml:space="preserve"> </w:t>
      </w:r>
    </w:p>
    <w:p w14:paraId="45722931" w14:textId="3FCA93BF" w:rsidR="009A3F83" w:rsidRDefault="009A3F83" w:rsidP="005D1442">
      <w:pPr>
        <w:ind w:left="1800"/>
        <w:rPr>
          <w:sz w:val="22"/>
          <w:szCs w:val="22"/>
        </w:rPr>
      </w:pPr>
    </w:p>
    <w:tbl>
      <w:tblPr>
        <w:tblStyle w:val="TableGrid"/>
        <w:tblW w:w="7972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42"/>
        <w:gridCol w:w="851"/>
      </w:tblGrid>
      <w:tr w:rsidR="009A3F83" w14:paraId="7B6AF6B4" w14:textId="77777777" w:rsidTr="00D425E8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7A30A47" w14:textId="77777777" w:rsidR="009A3F83" w:rsidRDefault="009A3F83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4CE1896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51" w:type="dxa"/>
            <w:gridSpan w:val="2"/>
            <w:shd w:val="clear" w:color="auto" w:fill="BFBFBF" w:themeFill="background1" w:themeFillShade="BF"/>
            <w:vAlign w:val="center"/>
          </w:tcPr>
          <w:p w14:paraId="019227AF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1" w:type="dxa"/>
            <w:vMerge w:val="restart"/>
            <w:shd w:val="clear" w:color="auto" w:fill="BFBFBF" w:themeFill="background1" w:themeFillShade="BF"/>
            <w:vAlign w:val="center"/>
          </w:tcPr>
          <w:p w14:paraId="5F091B58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9A3F83" w14:paraId="1EBDB927" w14:textId="77777777" w:rsidTr="00D425E8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8746BC" w14:textId="77777777" w:rsidR="009A3F83" w:rsidRDefault="009A3F83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4DB17123" w14:textId="77777777" w:rsidR="009A3F83" w:rsidRPr="00E74119" w:rsidRDefault="009A3F83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B4E3990" w14:textId="77777777" w:rsidR="009A3F83" w:rsidRPr="00E74119" w:rsidRDefault="009A3F83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30307BA" w14:textId="77777777" w:rsidR="009A3F83" w:rsidRPr="00E74119" w:rsidRDefault="009A3F83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42" w:type="dxa"/>
            <w:shd w:val="clear" w:color="auto" w:fill="BFBFBF" w:themeFill="background1" w:themeFillShade="BF"/>
          </w:tcPr>
          <w:p w14:paraId="564C502C" w14:textId="77777777" w:rsidR="009A3F83" w:rsidRPr="00E74119" w:rsidRDefault="009A3F83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1" w:type="dxa"/>
            <w:vMerge/>
          </w:tcPr>
          <w:p w14:paraId="48AC8D83" w14:textId="77777777" w:rsidR="009A3F83" w:rsidRDefault="009A3F83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9A3F83" w14:paraId="3B55CACA" w14:textId="77777777" w:rsidTr="00D425E8">
        <w:tc>
          <w:tcPr>
            <w:tcW w:w="4253" w:type="dxa"/>
          </w:tcPr>
          <w:p w14:paraId="6F74C97C" w14:textId="77777777" w:rsidR="009A3F83" w:rsidRDefault="009A3F83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E627C5A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3496E86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321DED3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056E1DD2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C7ABA9B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A3F83" w14:paraId="06898B16" w14:textId="77777777" w:rsidTr="00D425E8">
        <w:tc>
          <w:tcPr>
            <w:tcW w:w="4253" w:type="dxa"/>
          </w:tcPr>
          <w:p w14:paraId="6551723C" w14:textId="77777777" w:rsidR="009A3F83" w:rsidRDefault="009A3F83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0985340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EBE5D7E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815A12A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10D486FA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444AD992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A3F83" w14:paraId="0C342ECA" w14:textId="77777777" w:rsidTr="00D425E8">
        <w:tc>
          <w:tcPr>
            <w:tcW w:w="4253" w:type="dxa"/>
          </w:tcPr>
          <w:p w14:paraId="65A984AF" w14:textId="77777777" w:rsidR="009A3F83" w:rsidRDefault="009A3F83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3542888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EA3C605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BF074C6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42BCAA4B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5ADDDB55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A3F83" w14:paraId="4043C932" w14:textId="77777777" w:rsidTr="00D425E8">
        <w:tc>
          <w:tcPr>
            <w:tcW w:w="4253" w:type="dxa"/>
          </w:tcPr>
          <w:p w14:paraId="48F3A5DE" w14:textId="77777777" w:rsidR="009A3F83" w:rsidRDefault="009A3F83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62F0F1D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663A0BB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719ED92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08BBA008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20F709E8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A3F83" w14:paraId="2C8148F6" w14:textId="77777777" w:rsidTr="00D425E8">
        <w:tc>
          <w:tcPr>
            <w:tcW w:w="4253" w:type="dxa"/>
          </w:tcPr>
          <w:p w14:paraId="038A5AAF" w14:textId="77777777" w:rsidR="009A3F83" w:rsidRDefault="009A3F83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DC5A50B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2597D0C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E1F1E7C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1AE14ED2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5099849D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A3F83" w14:paraId="2B949BB1" w14:textId="77777777" w:rsidTr="00D425E8">
        <w:tc>
          <w:tcPr>
            <w:tcW w:w="4253" w:type="dxa"/>
          </w:tcPr>
          <w:p w14:paraId="76D8DB9B" w14:textId="77777777" w:rsidR="009A3F83" w:rsidRDefault="009A3F83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86DCC21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73D13E3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D30B5B7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00B82DE9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4C60402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A3F83" w14:paraId="00805F8B" w14:textId="77777777" w:rsidTr="00D425E8">
        <w:tc>
          <w:tcPr>
            <w:tcW w:w="4253" w:type="dxa"/>
          </w:tcPr>
          <w:p w14:paraId="7F25A7E8" w14:textId="77777777" w:rsidR="009A3F83" w:rsidRDefault="009A3F83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</w:tcPr>
          <w:p w14:paraId="62A7663A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4B09B9BA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4F26FBAC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</w:tcPr>
          <w:p w14:paraId="2591CCED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</w:tcPr>
          <w:p w14:paraId="656F78F6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A3F83" w14:paraId="2A3B874E" w14:textId="77777777" w:rsidTr="00D425E8">
        <w:tc>
          <w:tcPr>
            <w:tcW w:w="7121" w:type="dxa"/>
            <w:gridSpan w:val="5"/>
          </w:tcPr>
          <w:p w14:paraId="57DE19BB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1" w:type="dxa"/>
            <w:shd w:val="clear" w:color="auto" w:fill="DDD9C3" w:themeFill="background2" w:themeFillShade="E6"/>
          </w:tcPr>
          <w:p w14:paraId="7E8E0AA6" w14:textId="77777777" w:rsidR="009A3F83" w:rsidRDefault="009A3F83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4" w14:textId="77777777" w:rsidR="009B3A48" w:rsidRDefault="009B3A48" w:rsidP="0073276F">
      <w:pPr>
        <w:rPr>
          <w:sz w:val="22"/>
          <w:szCs w:val="22"/>
          <w:u w:val="single"/>
        </w:rPr>
      </w:pPr>
    </w:p>
    <w:p w14:paraId="7B927FDF" w14:textId="6448606F" w:rsidR="008515BB" w:rsidRPr="008515BB" w:rsidRDefault="008515BB" w:rsidP="008515BB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4932" w:type="dxa"/>
        <w:tblInd w:w="1980" w:type="dxa"/>
        <w:tblLayout w:type="fixed"/>
        <w:tblLook w:val="04A0" w:firstRow="1" w:lastRow="0" w:firstColumn="1" w:lastColumn="0" w:noHBand="0" w:noVBand="1"/>
      </w:tblPr>
      <w:tblGrid>
        <w:gridCol w:w="4224"/>
        <w:gridCol w:w="708"/>
      </w:tblGrid>
      <w:tr w:rsidR="008515BB" w14:paraId="1BD7D63C" w14:textId="77777777" w:rsidTr="00D425E8">
        <w:tc>
          <w:tcPr>
            <w:tcW w:w="4224" w:type="dxa"/>
          </w:tcPr>
          <w:p w14:paraId="3E407A22" w14:textId="77777777" w:rsidR="008515BB" w:rsidRDefault="008515BB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dagen AGR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A9A4863" w14:textId="77777777" w:rsidR="008515BB" w:rsidRDefault="008515BB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</w:tr>
    </w:tbl>
    <w:p w14:paraId="061FC049" w14:textId="7BC62551" w:rsidR="008515BB" w:rsidRPr="008515BB" w:rsidRDefault="008515BB" w:rsidP="008515BB">
      <w:pPr>
        <w:ind w:left="1843"/>
        <w:rPr>
          <w:sz w:val="22"/>
          <w:szCs w:val="22"/>
        </w:rPr>
      </w:pPr>
    </w:p>
    <w:p w14:paraId="59C67685" w14:textId="4AADBC5B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ernstgraad van het beschouwde jaar en de twee vorige jaren</w:t>
      </w:r>
    </w:p>
    <w:p w14:paraId="59C67687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0"/>
        <w:gridCol w:w="1980"/>
        <w:gridCol w:w="1800"/>
      </w:tblGrid>
      <w:tr w:rsidR="009B3A48" w:rsidRPr="00D92619" w14:paraId="59C6768C" w14:textId="77777777" w:rsidTr="009A3F83">
        <w:tc>
          <w:tcPr>
            <w:tcW w:w="2160" w:type="dxa"/>
            <w:shd w:val="clear" w:color="auto" w:fill="auto"/>
          </w:tcPr>
          <w:p w14:paraId="59C67688" w14:textId="77777777" w:rsidR="009B3A48" w:rsidRPr="004115B3" w:rsidRDefault="009B3A48" w:rsidP="0043277E"/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9" w14:textId="6CD5A1CB" w:rsidR="009B3A48" w:rsidRPr="004115B3" w:rsidRDefault="009B3A48" w:rsidP="009A3F83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61D0B">
              <w:rPr>
                <w:sz w:val="22"/>
                <w:szCs w:val="22"/>
              </w:rPr>
              <w:t>1</w:t>
            </w:r>
            <w:r w:rsidR="009A3F83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A" w14:textId="561FB05B" w:rsidR="009B3A48" w:rsidRPr="004115B3" w:rsidRDefault="009B3A48" w:rsidP="009A3F83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9A3F83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B" w14:textId="0652218A" w:rsidR="009B3A48" w:rsidRPr="004115B3" w:rsidRDefault="009B3A48" w:rsidP="009A3F83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9A3F83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91" w14:textId="77777777" w:rsidTr="009A3F83"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8D" w14:textId="77777777" w:rsidR="009B3A48" w:rsidRPr="004115B3" w:rsidRDefault="009B3A48" w:rsidP="0043277E">
            <w:r w:rsidRPr="004115B3">
              <w:rPr>
                <w:sz w:val="22"/>
                <w:szCs w:val="22"/>
              </w:rPr>
              <w:t>Eg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auto"/>
          </w:tcPr>
          <w:p w14:paraId="59C6768E" w14:textId="0F1B9367" w:rsidR="009B3A48" w:rsidRPr="005D1442" w:rsidRDefault="009A3F83" w:rsidP="004115B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0,34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8F" w14:textId="676705F8" w:rsidR="009B3A48" w:rsidRPr="005D1442" w:rsidRDefault="00B93D14" w:rsidP="004115B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90" w14:textId="2953199B" w:rsidR="009B3A48" w:rsidRPr="005D1442" w:rsidRDefault="009A3F83" w:rsidP="004115B3">
            <w:pPr>
              <w:jc w:val="center"/>
              <w:rPr>
                <w:b/>
                <w:color w:val="0000FF"/>
              </w:rPr>
            </w:pPr>
            <w:r w:rsidRPr="009A3F83">
              <w:rPr>
                <w:b/>
              </w:rPr>
              <w:t>0,01</w:t>
            </w:r>
          </w:p>
        </w:tc>
      </w:tr>
    </w:tbl>
    <w:p w14:paraId="59C67692" w14:textId="77777777" w:rsidR="009B3A48" w:rsidRPr="00D92619" w:rsidRDefault="009B3A48" w:rsidP="000325A1">
      <w:pPr>
        <w:rPr>
          <w:sz w:val="22"/>
          <w:szCs w:val="22"/>
        </w:rPr>
      </w:pPr>
    </w:p>
    <w:p w14:paraId="59C67693" w14:textId="6FA7B471" w:rsidR="009B3A48" w:rsidRPr="00D92619" w:rsidRDefault="00AC3101" w:rsidP="00AC3101">
      <w:pPr>
        <w:ind w:left="1440" w:right="-519"/>
        <w:rPr>
          <w:sz w:val="22"/>
          <w:szCs w:val="22"/>
        </w:rPr>
      </w:pPr>
      <w:r>
        <w:rPr>
          <w:sz w:val="22"/>
          <w:szCs w:val="22"/>
        </w:rPr>
        <w:t>Werkelijke ernstgraad (Eg) = Aantal dagen AGR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arbeidsuren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r>
        <w:t xml:space="preserve">- </w:t>
      </w:r>
      <w:proofErr w:type="spellStart"/>
      <w:r>
        <w:t>Egw</w:t>
      </w:r>
      <w:proofErr w:type="spellEnd"/>
      <w:r>
        <w:t xml:space="preserve"> = 1 komt overeen met : 1,5 dagen afwezigheid per jaar voor alle werknemers</w:t>
      </w:r>
    </w:p>
    <w:p w14:paraId="59C67695" w14:textId="131BC12E" w:rsidR="00055BC6" w:rsidRDefault="00055BC6">
      <w:pPr>
        <w:rPr>
          <w:sz w:val="22"/>
          <w:szCs w:val="22"/>
          <w:u w:val="single"/>
        </w:rPr>
      </w:pPr>
    </w:p>
    <w:p w14:paraId="59C67696" w14:textId="77777777" w:rsidR="009B3A48" w:rsidRPr="00D92619" w:rsidRDefault="009B3A48" w:rsidP="000325A1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Forfaitaire ongeschiktheden</w:t>
      </w:r>
    </w:p>
    <w:p w14:paraId="59C67697" w14:textId="77777777" w:rsidR="009B3A48" w:rsidRPr="00D92619" w:rsidRDefault="009B3A48" w:rsidP="000325A1">
      <w:pPr>
        <w:rPr>
          <w:sz w:val="22"/>
          <w:szCs w:val="22"/>
        </w:rPr>
      </w:pPr>
    </w:p>
    <w:p w14:paraId="59C67698" w14:textId="77777777" w:rsidR="009B3A48" w:rsidRPr="00D92619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dagen forfaitaire ongeschiktheid</w:t>
      </w:r>
    </w:p>
    <w:p w14:paraId="59C67699" w14:textId="77777777" w:rsidR="009B3A48" w:rsidRDefault="009B3A48" w:rsidP="000325A1">
      <w:pPr>
        <w:rPr>
          <w:sz w:val="22"/>
          <w:szCs w:val="22"/>
        </w:rPr>
      </w:pPr>
    </w:p>
    <w:p w14:paraId="59C6769A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Militair personeel</w:t>
      </w:r>
      <w:r w:rsidR="009856C3">
        <w:rPr>
          <w:sz w:val="22"/>
          <w:szCs w:val="22"/>
        </w:rPr>
        <w:t xml:space="preserve"> </w:t>
      </w:r>
    </w:p>
    <w:p w14:paraId="3570A9DC" w14:textId="6A9331CD" w:rsidR="00AC3101" w:rsidRDefault="00AC3101" w:rsidP="005D1442">
      <w:pPr>
        <w:ind w:left="1800"/>
        <w:rPr>
          <w:sz w:val="22"/>
          <w:szCs w:val="22"/>
        </w:rPr>
      </w:pPr>
    </w:p>
    <w:tbl>
      <w:tblPr>
        <w:tblStyle w:val="TableGrid"/>
        <w:tblW w:w="8046" w:type="dxa"/>
        <w:tblInd w:w="1843" w:type="dxa"/>
        <w:tblLayout w:type="fixed"/>
        <w:tblLook w:val="04A0" w:firstRow="1" w:lastRow="0" w:firstColumn="1" w:lastColumn="0" w:noHBand="0" w:noVBand="1"/>
      </w:tblPr>
      <w:tblGrid>
        <w:gridCol w:w="4868"/>
        <w:gridCol w:w="793"/>
        <w:gridCol w:w="794"/>
        <w:gridCol w:w="797"/>
        <w:gridCol w:w="794"/>
      </w:tblGrid>
      <w:tr w:rsidR="00AC3101" w14:paraId="1F3C1BB7" w14:textId="77777777" w:rsidTr="00D425E8">
        <w:tc>
          <w:tcPr>
            <w:tcW w:w="486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E312753" w14:textId="77777777" w:rsidR="00AC3101" w:rsidRDefault="00AC3101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8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EBE8326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91" w:type="dxa"/>
            <w:gridSpan w:val="2"/>
            <w:shd w:val="clear" w:color="auto" w:fill="BFBFBF" w:themeFill="background1" w:themeFillShade="BF"/>
            <w:vAlign w:val="center"/>
          </w:tcPr>
          <w:p w14:paraId="6DBA4D80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AC3101" w:rsidRPr="00E74119" w14:paraId="73309CC7" w14:textId="77777777" w:rsidTr="00D425E8">
        <w:tc>
          <w:tcPr>
            <w:tcW w:w="486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000AD4" w14:textId="77777777" w:rsidR="00AC3101" w:rsidRDefault="00AC3101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93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CAC4E90" w14:textId="77777777" w:rsidR="00AC3101" w:rsidRPr="00E74119" w:rsidRDefault="00AC3101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794EEB90" w14:textId="77777777" w:rsidR="00AC3101" w:rsidRPr="00E74119" w:rsidRDefault="00AC3101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97" w:type="dxa"/>
            <w:shd w:val="clear" w:color="auto" w:fill="BFBFBF" w:themeFill="background1" w:themeFillShade="BF"/>
          </w:tcPr>
          <w:p w14:paraId="63AFD9E3" w14:textId="77777777" w:rsidR="00AC3101" w:rsidRPr="00E74119" w:rsidRDefault="00AC3101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6C46CCED" w14:textId="77777777" w:rsidR="00AC3101" w:rsidRPr="00E74119" w:rsidRDefault="00AC3101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AC3101" w14:paraId="7FA3CFDF" w14:textId="77777777" w:rsidTr="00D425E8">
        <w:tc>
          <w:tcPr>
            <w:tcW w:w="4868" w:type="dxa"/>
            <w:tcBorders>
              <w:top w:val="single" w:sz="4" w:space="0" w:color="auto"/>
            </w:tcBorders>
          </w:tcPr>
          <w:p w14:paraId="2AFB61B9" w14:textId="77777777" w:rsidR="00AC3101" w:rsidRDefault="00AC3101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08E0D18C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33D3AB72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5A65081C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70F4EFE3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C3101" w14:paraId="3D0AE5F0" w14:textId="77777777" w:rsidTr="00D425E8">
        <w:tc>
          <w:tcPr>
            <w:tcW w:w="4868" w:type="dxa"/>
          </w:tcPr>
          <w:p w14:paraId="4A6A9A51" w14:textId="77777777" w:rsidR="00AC3101" w:rsidRDefault="00AC3101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76AEFC73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3217BE9D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53F86A2C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7C0DEB5A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C3101" w14:paraId="304E3950" w14:textId="77777777" w:rsidTr="00D425E8">
        <w:tc>
          <w:tcPr>
            <w:tcW w:w="4868" w:type="dxa"/>
          </w:tcPr>
          <w:p w14:paraId="662406F8" w14:textId="77777777" w:rsidR="00AC3101" w:rsidRDefault="00AC3101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0F2C4FAF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31F99C28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4FE86B1E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22624DC5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C3101" w14:paraId="61C8317B" w14:textId="77777777" w:rsidTr="00D425E8">
        <w:tc>
          <w:tcPr>
            <w:tcW w:w="7252" w:type="dxa"/>
            <w:gridSpan w:val="4"/>
            <w:shd w:val="clear" w:color="auto" w:fill="auto"/>
          </w:tcPr>
          <w:p w14:paraId="43F97520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794" w:type="dxa"/>
            <w:shd w:val="clear" w:color="auto" w:fill="DDD9C3" w:themeFill="background2" w:themeFillShade="E6"/>
          </w:tcPr>
          <w:p w14:paraId="540F15E7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C" w14:textId="77777777" w:rsidR="009E27D7" w:rsidRDefault="009E27D7">
      <w:pPr>
        <w:rPr>
          <w:sz w:val="22"/>
          <w:szCs w:val="22"/>
        </w:rPr>
      </w:pPr>
    </w:p>
    <w:p w14:paraId="59C6769D" w14:textId="41CB7C14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Burgerpersoneel</w:t>
      </w:r>
      <w:r w:rsidR="009856C3">
        <w:rPr>
          <w:sz w:val="22"/>
          <w:szCs w:val="22"/>
        </w:rPr>
        <w:t xml:space="preserve"> </w:t>
      </w:r>
    </w:p>
    <w:p w14:paraId="15268B76" w14:textId="5DF78117" w:rsidR="00AC3101" w:rsidRPr="002557C8" w:rsidRDefault="00AC3101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AC3101" w14:paraId="06C5E24D" w14:textId="77777777" w:rsidTr="00D425E8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2C0D881" w14:textId="77777777" w:rsidR="00AC3101" w:rsidRDefault="00AC3101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B3E8DE7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69D6A3DF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6A598165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AC3101" w14:paraId="5DBA942C" w14:textId="77777777" w:rsidTr="00D425E8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8758F2" w14:textId="77777777" w:rsidR="00AC3101" w:rsidRDefault="00AC3101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136C25DE" w14:textId="77777777" w:rsidR="00AC3101" w:rsidRPr="00E74119" w:rsidRDefault="00AC3101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6F56321" w14:textId="77777777" w:rsidR="00AC3101" w:rsidRPr="00E74119" w:rsidRDefault="00AC3101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EE8CCA4" w14:textId="77777777" w:rsidR="00AC3101" w:rsidRPr="00E74119" w:rsidRDefault="00AC3101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43FF9FBF" w14:textId="77777777" w:rsidR="00AC3101" w:rsidRPr="00E74119" w:rsidRDefault="00AC3101" w:rsidP="00D425E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40A03914" w14:textId="77777777" w:rsidR="00AC3101" w:rsidRDefault="00AC3101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AC3101" w14:paraId="3C8DE18B" w14:textId="77777777" w:rsidTr="00D425E8">
        <w:tc>
          <w:tcPr>
            <w:tcW w:w="4253" w:type="dxa"/>
          </w:tcPr>
          <w:p w14:paraId="59D34901" w14:textId="77777777" w:rsidR="00AC3101" w:rsidRDefault="00AC3101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9A49038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93D7A8D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69354A2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D22836B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018A565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C3101" w14:paraId="2E5BF7C2" w14:textId="77777777" w:rsidTr="00D425E8">
        <w:tc>
          <w:tcPr>
            <w:tcW w:w="4253" w:type="dxa"/>
          </w:tcPr>
          <w:p w14:paraId="2A1260C6" w14:textId="77777777" w:rsidR="00AC3101" w:rsidRDefault="00AC3101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E174627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DEAFECF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B3E57B1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1B6EAF4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16081AF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C3101" w14:paraId="5FF23874" w14:textId="77777777" w:rsidTr="00D425E8">
        <w:tc>
          <w:tcPr>
            <w:tcW w:w="4253" w:type="dxa"/>
          </w:tcPr>
          <w:p w14:paraId="193C9782" w14:textId="77777777" w:rsidR="00AC3101" w:rsidRDefault="00AC3101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48D1B63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460718A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2F0AD66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638FC0B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32A119A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C3101" w14:paraId="0F164E56" w14:textId="77777777" w:rsidTr="00D425E8">
        <w:tc>
          <w:tcPr>
            <w:tcW w:w="4253" w:type="dxa"/>
          </w:tcPr>
          <w:p w14:paraId="6A6CAF7A" w14:textId="77777777" w:rsidR="00AC3101" w:rsidRDefault="00AC3101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694C664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48BD9D2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43031EB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7F7DC1D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AC412E9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C3101" w14:paraId="7CDD87CE" w14:textId="77777777" w:rsidTr="00D425E8">
        <w:tc>
          <w:tcPr>
            <w:tcW w:w="4253" w:type="dxa"/>
          </w:tcPr>
          <w:p w14:paraId="65C7FCFA" w14:textId="77777777" w:rsidR="00AC3101" w:rsidRDefault="00AC3101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440E474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889039F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B5C9733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A2127FC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507F20B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C3101" w14:paraId="760D9D16" w14:textId="77777777" w:rsidTr="00D425E8">
        <w:tc>
          <w:tcPr>
            <w:tcW w:w="4253" w:type="dxa"/>
          </w:tcPr>
          <w:p w14:paraId="59AFD4AF" w14:textId="77777777" w:rsidR="00AC3101" w:rsidRDefault="00AC3101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97F1850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BD48DA1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44A27CB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BE5431A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54C2AAB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C3101" w14:paraId="5F27EA7A" w14:textId="77777777" w:rsidTr="00D425E8">
        <w:tc>
          <w:tcPr>
            <w:tcW w:w="4253" w:type="dxa"/>
          </w:tcPr>
          <w:p w14:paraId="03505353" w14:textId="77777777" w:rsidR="00AC3101" w:rsidRDefault="00AC3101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B995438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440C39D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39D0B4B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AC70AFE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0FDAECE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C3101" w14:paraId="005181A1" w14:textId="77777777" w:rsidTr="00D425E8">
        <w:tc>
          <w:tcPr>
            <w:tcW w:w="7088" w:type="dxa"/>
            <w:gridSpan w:val="5"/>
            <w:shd w:val="clear" w:color="auto" w:fill="auto"/>
          </w:tcPr>
          <w:p w14:paraId="195B3BC4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C1081D4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F" w14:textId="1B8E5873" w:rsidR="009B3A48" w:rsidRDefault="005D1442" w:rsidP="00AC3101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A0" w14:textId="77777777" w:rsidR="009B3A48" w:rsidRPr="00D92619" w:rsidRDefault="009B3A48" w:rsidP="000325A1">
      <w:pPr>
        <w:rPr>
          <w:sz w:val="22"/>
          <w:szCs w:val="22"/>
        </w:rPr>
      </w:pPr>
    </w:p>
    <w:p w14:paraId="64D79844" w14:textId="18982A6E" w:rsidR="00AC3101" w:rsidRPr="00AC3101" w:rsidRDefault="00AC3101" w:rsidP="00AC3101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5074" w:type="dxa"/>
        <w:tblInd w:w="1838" w:type="dxa"/>
        <w:tblLayout w:type="fixed"/>
        <w:tblLook w:val="04A0" w:firstRow="1" w:lastRow="0" w:firstColumn="1" w:lastColumn="0" w:noHBand="0" w:noVBand="1"/>
      </w:tblPr>
      <w:tblGrid>
        <w:gridCol w:w="4366"/>
        <w:gridCol w:w="708"/>
      </w:tblGrid>
      <w:tr w:rsidR="00AC3101" w14:paraId="60859F43" w14:textId="77777777" w:rsidTr="00D425E8">
        <w:tc>
          <w:tcPr>
            <w:tcW w:w="4366" w:type="dxa"/>
          </w:tcPr>
          <w:p w14:paraId="3DF964A3" w14:textId="77777777" w:rsidR="00AC3101" w:rsidRDefault="00AC3101" w:rsidP="00D425E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forfaitaire dagen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3968554" w14:textId="77777777" w:rsidR="00AC3101" w:rsidRDefault="00AC3101" w:rsidP="00D425E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5E3AB8E" w14:textId="52A025D1" w:rsidR="00AC3101" w:rsidRPr="00AC3101" w:rsidRDefault="00AC3101" w:rsidP="00AC3101">
      <w:pPr>
        <w:ind w:left="1843"/>
        <w:rPr>
          <w:sz w:val="22"/>
          <w:szCs w:val="22"/>
        </w:rPr>
      </w:pPr>
    </w:p>
    <w:p w14:paraId="59C676A1" w14:textId="7764176D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Globale ernstgraad van het beschouwde jaar en de twee vorige jaren</w:t>
      </w:r>
    </w:p>
    <w:p w14:paraId="59C676A3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800"/>
        <w:gridCol w:w="1620"/>
      </w:tblGrid>
      <w:tr w:rsidR="009B3A48" w:rsidRPr="00D92619" w14:paraId="59C676A8" w14:textId="77777777" w:rsidTr="00AC3101">
        <w:tc>
          <w:tcPr>
            <w:tcW w:w="2880" w:type="dxa"/>
            <w:shd w:val="clear" w:color="auto" w:fill="auto"/>
          </w:tcPr>
          <w:p w14:paraId="59C676A4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5" w14:textId="50910879" w:rsidR="009B3A48" w:rsidRPr="004115B3" w:rsidRDefault="009B3A48" w:rsidP="00AC3101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856C3">
              <w:rPr>
                <w:sz w:val="22"/>
                <w:szCs w:val="22"/>
              </w:rPr>
              <w:t>1</w:t>
            </w:r>
            <w:r w:rsidR="00AC3101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6" w14:textId="2CD112C6" w:rsidR="009B3A48" w:rsidRPr="004115B3" w:rsidRDefault="009B3A48" w:rsidP="007D62CE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AC3101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7" w14:textId="2D72F07C" w:rsidR="009B3A48" w:rsidRPr="004115B3" w:rsidRDefault="009B3A48" w:rsidP="00AC3101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AC3101">
              <w:rPr>
                <w:sz w:val="22"/>
                <w:szCs w:val="22"/>
              </w:rPr>
              <w:t>9)</w:t>
            </w:r>
          </w:p>
        </w:tc>
      </w:tr>
      <w:tr w:rsidR="00AC3101" w:rsidRPr="00D92619" w14:paraId="59C676AD" w14:textId="77777777" w:rsidTr="00AC3101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A9" w14:textId="77777777" w:rsidR="00AC3101" w:rsidRPr="004115B3" w:rsidRDefault="00AC3101" w:rsidP="00AC3101">
            <w:proofErr w:type="spellStart"/>
            <w:r w:rsidRPr="004115B3">
              <w:rPr>
                <w:sz w:val="22"/>
                <w:szCs w:val="22"/>
              </w:rPr>
              <w:t>GEg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A" w14:textId="46A39842" w:rsidR="00AC3101" w:rsidRPr="005D1442" w:rsidRDefault="00AC3101" w:rsidP="00AC3101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0,34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B" w14:textId="0D150208" w:rsidR="00AC3101" w:rsidRPr="005D1442" w:rsidRDefault="00AC3101" w:rsidP="00AC3101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AC" w14:textId="79FBAF84" w:rsidR="00AC3101" w:rsidRPr="005D1442" w:rsidRDefault="00AC3101" w:rsidP="00AC3101">
            <w:pPr>
              <w:jc w:val="center"/>
              <w:rPr>
                <w:b/>
                <w:color w:val="0000FF"/>
              </w:rPr>
            </w:pPr>
            <w:r w:rsidRPr="009A3F83">
              <w:rPr>
                <w:b/>
              </w:rPr>
              <w:t>0,01</w:t>
            </w:r>
          </w:p>
        </w:tc>
      </w:tr>
    </w:tbl>
    <w:p w14:paraId="59C676AE" w14:textId="77777777" w:rsidR="009B3A48" w:rsidRPr="00D92619" w:rsidRDefault="009B3A48" w:rsidP="000325A1">
      <w:pPr>
        <w:rPr>
          <w:sz w:val="22"/>
          <w:szCs w:val="22"/>
        </w:rPr>
      </w:pPr>
    </w:p>
    <w:p w14:paraId="59C676B0" w14:textId="07428BF3" w:rsidR="009B3A48" w:rsidRPr="00AC33C0" w:rsidRDefault="00AC3101" w:rsidP="00AC3101">
      <w:pPr>
        <w:ind w:left="1418"/>
        <w:rPr>
          <w:sz w:val="22"/>
          <w:szCs w:val="22"/>
          <w:lang w:val="de-DE"/>
        </w:rPr>
      </w:pPr>
      <w:r>
        <w:rPr>
          <w:sz w:val="22"/>
          <w:szCs w:val="22"/>
        </w:rPr>
        <w:t>Globale ernstgraad (Eg) = (Aantal dagen AGR + aantal forfaitaire dagen)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uren blootstelling.</w:t>
      </w:r>
    </w:p>
    <w:p w14:paraId="59C676B1" w14:textId="77777777" w:rsidR="009856C3" w:rsidRPr="00AC33C0" w:rsidRDefault="009856C3" w:rsidP="000325A1">
      <w:pPr>
        <w:rPr>
          <w:sz w:val="22"/>
          <w:szCs w:val="22"/>
          <w:lang w:val="de-DE"/>
        </w:rPr>
      </w:pPr>
    </w:p>
    <w:p w14:paraId="59C676B2" w14:textId="77777777" w:rsidR="009856C3" w:rsidRPr="009856C3" w:rsidRDefault="009B3A48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</w:rPr>
      </w:pPr>
      <w:r w:rsidRPr="00D92619">
        <w:rPr>
          <w:b/>
          <w:sz w:val="22"/>
          <w:szCs w:val="22"/>
          <w:u w:val="single"/>
        </w:rPr>
        <w:t>Inlichtingen betreffende de ongevallen op de weg naar en van het werk</w:t>
      </w:r>
    </w:p>
    <w:p w14:paraId="0341C03F" w14:textId="01968192" w:rsidR="00AC3101" w:rsidRPr="006C7EC9" w:rsidRDefault="00AC3101" w:rsidP="005D1442">
      <w:pPr>
        <w:ind w:left="360"/>
        <w:rPr>
          <w:i/>
          <w:color w:val="365F91" w:themeColor="accent1" w:themeShade="BF"/>
          <w:sz w:val="22"/>
          <w:szCs w:val="22"/>
        </w:rPr>
      </w:pPr>
    </w:p>
    <w:tbl>
      <w:tblPr>
        <w:tblStyle w:val="TableGrid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16"/>
        <w:gridCol w:w="444"/>
        <w:gridCol w:w="962"/>
        <w:gridCol w:w="431"/>
        <w:gridCol w:w="2205"/>
      </w:tblGrid>
      <w:tr w:rsidR="00AC3101" w:rsidRPr="006C7EC9" w14:paraId="53EE1CE8" w14:textId="77777777" w:rsidTr="00D425E8">
        <w:tc>
          <w:tcPr>
            <w:tcW w:w="4016" w:type="dxa"/>
            <w:tcBorders>
              <w:right w:val="single" w:sz="4" w:space="0" w:color="auto"/>
            </w:tcBorders>
          </w:tcPr>
          <w:p w14:paraId="0C78DDC6" w14:textId="77777777" w:rsidR="00AC3101" w:rsidRPr="006C7EC9" w:rsidRDefault="00AC3101" w:rsidP="00D425E8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Totaal aantal ongevallen op de arbeidsweg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0A0D8" w14:textId="36F5C44D" w:rsidR="00AC3101" w:rsidRPr="006C7EC9" w:rsidRDefault="00AC3101" w:rsidP="00D425E8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845" w:type="dxa"/>
            <w:tcBorders>
              <w:left w:val="single" w:sz="4" w:space="0" w:color="auto"/>
              <w:right w:val="single" w:sz="4" w:space="0" w:color="auto"/>
            </w:tcBorders>
          </w:tcPr>
          <w:p w14:paraId="2B873383" w14:textId="77777777" w:rsidR="00AC3101" w:rsidRPr="006C7EC9" w:rsidRDefault="00AC3101" w:rsidP="00D425E8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waarvan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FE3E4" w14:textId="77777777" w:rsidR="00AC3101" w:rsidRPr="006C7EC9" w:rsidRDefault="00AC3101" w:rsidP="00D425E8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0</w:t>
            </w:r>
          </w:p>
        </w:tc>
        <w:tc>
          <w:tcPr>
            <w:tcW w:w="2205" w:type="dxa"/>
            <w:tcBorders>
              <w:left w:val="single" w:sz="4" w:space="0" w:color="auto"/>
            </w:tcBorders>
          </w:tcPr>
          <w:p w14:paraId="4E66AC55" w14:textId="77777777" w:rsidR="00AC3101" w:rsidRPr="006C7EC9" w:rsidRDefault="00AC3101" w:rsidP="00D425E8">
            <w:pPr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494BF5">
              <w:rPr>
                <w:sz w:val="22"/>
                <w:szCs w:val="22"/>
              </w:rPr>
              <w:t>odelijke</w:t>
            </w:r>
            <w:r>
              <w:rPr>
                <w:sz w:val="22"/>
                <w:szCs w:val="22"/>
              </w:rPr>
              <w:t>.</w:t>
            </w:r>
          </w:p>
        </w:tc>
      </w:tr>
    </w:tbl>
    <w:p w14:paraId="59C676B4" w14:textId="77777777" w:rsidR="009B3A48" w:rsidRPr="00D92619" w:rsidRDefault="009B3A48" w:rsidP="000325A1">
      <w:pPr>
        <w:rPr>
          <w:sz w:val="22"/>
          <w:szCs w:val="22"/>
        </w:rPr>
      </w:pPr>
    </w:p>
    <w:p w14:paraId="59C676B5" w14:textId="77777777" w:rsidR="009B3A48" w:rsidRPr="00ED7AD4" w:rsidRDefault="009B3A48" w:rsidP="00ED7AD4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ED7AD4">
        <w:rPr>
          <w:b/>
          <w:sz w:val="22"/>
          <w:szCs w:val="22"/>
          <w:u w:val="single"/>
        </w:rPr>
        <w:t>Inlichtingen betreffende de veiligheid</w:t>
      </w:r>
    </w:p>
    <w:p w14:paraId="59C676B6" w14:textId="77777777" w:rsidR="009B3A48" w:rsidRDefault="009B3A48" w:rsidP="00ED7AD4">
      <w:pPr>
        <w:rPr>
          <w:sz w:val="22"/>
          <w:szCs w:val="22"/>
        </w:rPr>
      </w:pPr>
    </w:p>
    <w:p w14:paraId="59C676B7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Maatregelen genomen om de veiligheid te verzekeren</w:t>
      </w:r>
    </w:p>
    <w:p w14:paraId="59C676B8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4"/>
        <w:gridCol w:w="7863"/>
      </w:tblGrid>
      <w:tr w:rsidR="001325A6" w:rsidRPr="00055BC6" w14:paraId="59C676BB" w14:textId="77777777" w:rsidTr="00745B3D"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B9" w14:textId="77777777" w:rsidR="009B3A48" w:rsidRPr="00055BC6" w:rsidRDefault="009B3A48" w:rsidP="00ED7AD4"/>
        </w:tc>
        <w:tc>
          <w:tcPr>
            <w:tcW w:w="7863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BA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</w:tr>
      <w:tr w:rsidR="0090387F" w:rsidRPr="00015338" w14:paraId="59C676BE" w14:textId="77777777" w:rsidTr="00745B3D">
        <w:tc>
          <w:tcPr>
            <w:tcW w:w="764" w:type="dxa"/>
            <w:tcBorders>
              <w:top w:val="single" w:sz="4" w:space="0" w:color="auto"/>
            </w:tcBorders>
            <w:vAlign w:val="center"/>
          </w:tcPr>
          <w:p w14:paraId="59C676BC" w14:textId="599D1DFE" w:rsidR="0090387F" w:rsidRPr="00055BC6" w:rsidRDefault="0090387F" w:rsidP="003B2AB7">
            <w:pPr>
              <w:jc w:val="center"/>
            </w:pPr>
            <w:r>
              <w:t>1.</w:t>
            </w:r>
          </w:p>
        </w:tc>
        <w:tc>
          <w:tcPr>
            <w:tcW w:w="7863" w:type="dxa"/>
            <w:shd w:val="clear" w:color="auto" w:fill="auto"/>
            <w:vAlign w:val="center"/>
          </w:tcPr>
          <w:p w14:paraId="59C676BD" w14:textId="0F018AF1" w:rsidR="0090387F" w:rsidRPr="00745B3D" w:rsidRDefault="00BE7E8A" w:rsidP="00745B3D">
            <w:pPr>
              <w:autoSpaceDE w:val="0"/>
              <w:autoSpaceDN w:val="0"/>
              <w:adjustRightInd w:val="0"/>
              <w:rPr>
                <w:sz w:val="22"/>
                <w:szCs w:val="22"/>
                <w:lang w:val="fr-BE"/>
              </w:rPr>
            </w:pPr>
            <w:r w:rsidRPr="00745B3D">
              <w:rPr>
                <w:rFonts w:eastAsia="CIDFont+F1"/>
                <w:sz w:val="22"/>
                <w:szCs w:val="22"/>
                <w:lang w:val="fr-BE"/>
              </w:rPr>
              <w:t>EPI adéquats pour Pers des ateliers de PHD, commandes effectuées et Budget débloqué</w:t>
            </w:r>
            <w:r w:rsidR="00745B3D" w:rsidRPr="00745B3D">
              <w:rPr>
                <w:rFonts w:eastAsia="CIDFont+F1"/>
                <w:sz w:val="22"/>
                <w:szCs w:val="22"/>
                <w:lang w:val="fr-BE"/>
              </w:rPr>
              <w:t xml:space="preserve"> </w:t>
            </w:r>
            <w:r w:rsidRPr="00745B3D">
              <w:rPr>
                <w:rFonts w:eastAsia="CIDFont+F1"/>
                <w:sz w:val="22"/>
                <w:szCs w:val="22"/>
                <w:lang w:val="fr-BE"/>
              </w:rPr>
              <w:t>en attente de livraison.</w:t>
            </w:r>
          </w:p>
        </w:tc>
      </w:tr>
      <w:tr w:rsidR="0090387F" w:rsidRPr="00015338" w14:paraId="59C676C1" w14:textId="77777777" w:rsidTr="00745B3D">
        <w:tc>
          <w:tcPr>
            <w:tcW w:w="764" w:type="dxa"/>
            <w:vAlign w:val="center"/>
          </w:tcPr>
          <w:p w14:paraId="59C676BF" w14:textId="7B946EB0" w:rsidR="0090387F" w:rsidRPr="00055BC6" w:rsidRDefault="0090387F" w:rsidP="003B2AB7">
            <w:pPr>
              <w:jc w:val="center"/>
            </w:pPr>
            <w:r>
              <w:t>2.</w:t>
            </w:r>
          </w:p>
        </w:tc>
        <w:tc>
          <w:tcPr>
            <w:tcW w:w="7863" w:type="dxa"/>
            <w:shd w:val="clear" w:color="auto" w:fill="auto"/>
            <w:vAlign w:val="center"/>
          </w:tcPr>
          <w:p w14:paraId="59C676C0" w14:textId="543136C3" w:rsidR="0090387F" w:rsidRPr="00745B3D" w:rsidRDefault="00745B3D" w:rsidP="003B2AB7">
            <w:pPr>
              <w:rPr>
                <w:sz w:val="22"/>
                <w:szCs w:val="22"/>
                <w:lang w:val="fr-BE"/>
              </w:rPr>
            </w:pPr>
            <w:r w:rsidRPr="00745B3D">
              <w:rPr>
                <w:rFonts w:eastAsia="CIDFont+F1"/>
                <w:sz w:val="22"/>
                <w:szCs w:val="22"/>
                <w:lang w:val="fr-BE"/>
              </w:rPr>
              <w:t>commande de casques auditifs pour nouvelle machine à découpe PHD.</w:t>
            </w:r>
          </w:p>
        </w:tc>
      </w:tr>
      <w:tr w:rsidR="0090387F" w:rsidRPr="00015338" w14:paraId="59C676C4" w14:textId="77777777" w:rsidTr="00745B3D">
        <w:tc>
          <w:tcPr>
            <w:tcW w:w="764" w:type="dxa"/>
            <w:vAlign w:val="center"/>
          </w:tcPr>
          <w:p w14:paraId="59C676C2" w14:textId="086758D7" w:rsidR="0090387F" w:rsidRPr="00055BC6" w:rsidRDefault="0090387F" w:rsidP="003B2AB7">
            <w:pPr>
              <w:jc w:val="center"/>
            </w:pPr>
            <w:r>
              <w:t>3.</w:t>
            </w:r>
          </w:p>
        </w:tc>
        <w:tc>
          <w:tcPr>
            <w:tcW w:w="7863" w:type="dxa"/>
            <w:shd w:val="clear" w:color="auto" w:fill="auto"/>
            <w:vAlign w:val="center"/>
          </w:tcPr>
          <w:p w14:paraId="59C676C3" w14:textId="7E26B8AE" w:rsidR="0090387F" w:rsidRPr="00745B3D" w:rsidRDefault="00745B3D" w:rsidP="00745B3D">
            <w:pPr>
              <w:autoSpaceDE w:val="0"/>
              <w:autoSpaceDN w:val="0"/>
              <w:adjustRightInd w:val="0"/>
              <w:rPr>
                <w:sz w:val="22"/>
                <w:szCs w:val="22"/>
                <w:lang w:val="fr-BE"/>
              </w:rPr>
            </w:pPr>
            <w:r w:rsidRPr="00745B3D">
              <w:rPr>
                <w:rFonts w:eastAsia="CIDFont+F1"/>
                <w:sz w:val="22"/>
                <w:szCs w:val="22"/>
                <w:lang w:val="fr-BE"/>
              </w:rPr>
              <w:t xml:space="preserve">installation d'un système de ventilation de l'Offset </w:t>
            </w:r>
            <w:proofErr w:type="spellStart"/>
            <w:r w:rsidRPr="00745B3D">
              <w:rPr>
                <w:rFonts w:eastAsia="CIDFont+F1"/>
                <w:sz w:val="22"/>
                <w:szCs w:val="22"/>
                <w:lang w:val="fr-BE"/>
              </w:rPr>
              <w:t>PréPress</w:t>
            </w:r>
            <w:proofErr w:type="spellEnd"/>
            <w:r w:rsidRPr="00745B3D">
              <w:rPr>
                <w:rFonts w:eastAsia="CIDFont+F1"/>
                <w:sz w:val="22"/>
                <w:szCs w:val="22"/>
                <w:lang w:val="fr-BE"/>
              </w:rPr>
              <w:t xml:space="preserve"> ARIZONA installé au bloc 17 à ce jour toujours pas de remplacement de l'éclairage ATEX du magasin PHD URGENT malgré la demande introduite</w:t>
            </w:r>
          </w:p>
        </w:tc>
      </w:tr>
      <w:tr w:rsidR="0090387F" w:rsidRPr="00015338" w14:paraId="59C676C7" w14:textId="77777777" w:rsidTr="00745B3D">
        <w:tc>
          <w:tcPr>
            <w:tcW w:w="764" w:type="dxa"/>
            <w:vAlign w:val="center"/>
          </w:tcPr>
          <w:p w14:paraId="59C676C5" w14:textId="07CFEE72" w:rsidR="0090387F" w:rsidRPr="00055BC6" w:rsidRDefault="0090387F" w:rsidP="003B2AB7">
            <w:pPr>
              <w:jc w:val="center"/>
            </w:pPr>
            <w:r>
              <w:t>4.</w:t>
            </w:r>
          </w:p>
        </w:tc>
        <w:tc>
          <w:tcPr>
            <w:tcW w:w="7863" w:type="dxa"/>
            <w:shd w:val="clear" w:color="auto" w:fill="auto"/>
            <w:vAlign w:val="center"/>
          </w:tcPr>
          <w:p w14:paraId="59C676C6" w14:textId="4A886E64" w:rsidR="0090387F" w:rsidRPr="00745B3D" w:rsidRDefault="00745B3D" w:rsidP="003B2AB7">
            <w:pPr>
              <w:rPr>
                <w:sz w:val="22"/>
                <w:szCs w:val="22"/>
                <w:lang w:val="fr-BE"/>
              </w:rPr>
            </w:pPr>
            <w:r w:rsidRPr="00745B3D">
              <w:rPr>
                <w:rFonts w:eastAsia="CIDFont+F1"/>
                <w:sz w:val="22"/>
                <w:szCs w:val="22"/>
                <w:lang w:val="fr-BE"/>
              </w:rPr>
              <w:t>étude des nouveaux contrat PHD</w:t>
            </w:r>
          </w:p>
        </w:tc>
      </w:tr>
      <w:tr w:rsidR="0090387F" w:rsidRPr="00015338" w14:paraId="59C676CA" w14:textId="77777777" w:rsidTr="00745B3D">
        <w:tc>
          <w:tcPr>
            <w:tcW w:w="764" w:type="dxa"/>
            <w:vAlign w:val="center"/>
          </w:tcPr>
          <w:p w14:paraId="59C676C8" w14:textId="5AF32A6C" w:rsidR="0090387F" w:rsidRPr="00745B3D" w:rsidRDefault="00745B3D" w:rsidP="003B2AB7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5</w:t>
            </w:r>
          </w:p>
        </w:tc>
        <w:tc>
          <w:tcPr>
            <w:tcW w:w="7863" w:type="dxa"/>
            <w:shd w:val="clear" w:color="auto" w:fill="auto"/>
            <w:vAlign w:val="center"/>
          </w:tcPr>
          <w:p w14:paraId="59C676C9" w14:textId="253C492A" w:rsidR="0090387F" w:rsidRPr="00745B3D" w:rsidRDefault="00745B3D" w:rsidP="003B2AB7">
            <w:pPr>
              <w:rPr>
                <w:sz w:val="22"/>
                <w:szCs w:val="22"/>
                <w:lang w:val="fr-BE"/>
              </w:rPr>
            </w:pPr>
            <w:r w:rsidRPr="00745B3D">
              <w:rPr>
                <w:rFonts w:eastAsia="CIDFont+F1"/>
                <w:sz w:val="22"/>
                <w:szCs w:val="22"/>
                <w:lang w:val="fr-BE"/>
              </w:rPr>
              <w:t xml:space="preserve">éclairage de la section </w:t>
            </w:r>
            <w:proofErr w:type="spellStart"/>
            <w:r w:rsidRPr="00745B3D">
              <w:rPr>
                <w:rFonts w:eastAsia="CIDFont+F1"/>
                <w:sz w:val="22"/>
                <w:szCs w:val="22"/>
                <w:lang w:val="fr-BE"/>
              </w:rPr>
              <w:t>promoteam</w:t>
            </w:r>
            <w:proofErr w:type="spellEnd"/>
            <w:r w:rsidRPr="00745B3D">
              <w:rPr>
                <w:rFonts w:eastAsia="CIDFont+F1"/>
                <w:sz w:val="22"/>
                <w:szCs w:val="22"/>
                <w:lang w:val="fr-BE"/>
              </w:rPr>
              <w:t xml:space="preserve"> toujours pas en ordre</w:t>
            </w:r>
          </w:p>
        </w:tc>
      </w:tr>
    </w:tbl>
    <w:p w14:paraId="59C676CB" w14:textId="77777777" w:rsidR="009B3A48" w:rsidRPr="00745B3D" w:rsidRDefault="009B3A48" w:rsidP="00ED7AD4">
      <w:pPr>
        <w:rPr>
          <w:sz w:val="22"/>
          <w:szCs w:val="22"/>
          <w:lang w:val="fr-BE"/>
        </w:rPr>
      </w:pPr>
    </w:p>
    <w:p w14:paraId="59C676CC" w14:textId="77777777" w:rsidR="009E27D7" w:rsidRPr="00745B3D" w:rsidRDefault="009E27D7">
      <w:pPr>
        <w:rPr>
          <w:sz w:val="22"/>
          <w:szCs w:val="22"/>
          <w:lang w:val="fr-BE"/>
        </w:rPr>
      </w:pPr>
    </w:p>
    <w:p w14:paraId="59C676CD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Voorstellen om de veiligheid te verzekeren die aan het BOC werden voorgelegd, met de vermelding van de gevolgen die eraan gegeven werden.</w:t>
      </w:r>
    </w:p>
    <w:p w14:paraId="59C676CE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8"/>
        <w:gridCol w:w="3126"/>
      </w:tblGrid>
      <w:tr w:rsidR="009B3A48" w14:paraId="59C676D2" w14:textId="77777777" w:rsidTr="00745B3D"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CF" w14:textId="77777777" w:rsidR="009B3A48" w:rsidRPr="004115B3" w:rsidRDefault="009B3A48" w:rsidP="00ED7AD4"/>
        </w:tc>
        <w:tc>
          <w:tcPr>
            <w:tcW w:w="4738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D0" w14:textId="77777777" w:rsidR="009B3A48" w:rsidRPr="004115B3" w:rsidRDefault="009B3A48" w:rsidP="004115B3">
            <w:pPr>
              <w:jc w:val="center"/>
            </w:pPr>
            <w:r w:rsidRPr="004115B3">
              <w:rPr>
                <w:sz w:val="22"/>
                <w:szCs w:val="22"/>
              </w:rPr>
              <w:t>Voorstellen</w:t>
            </w:r>
          </w:p>
        </w:tc>
        <w:tc>
          <w:tcPr>
            <w:tcW w:w="312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9C676D1" w14:textId="77777777" w:rsidR="009B3A48" w:rsidRPr="004115B3" w:rsidRDefault="009B3A48" w:rsidP="004115B3">
            <w:pPr>
              <w:jc w:val="center"/>
            </w:pPr>
            <w:r w:rsidRPr="004115B3">
              <w:rPr>
                <w:sz w:val="22"/>
                <w:szCs w:val="22"/>
              </w:rPr>
              <w:t>Gevolgen</w:t>
            </w:r>
          </w:p>
        </w:tc>
      </w:tr>
      <w:tr w:rsidR="00C70B83" w:rsidRPr="00647CFE" w14:paraId="59C676D6" w14:textId="77777777" w:rsidTr="00745B3D">
        <w:tc>
          <w:tcPr>
            <w:tcW w:w="707" w:type="dxa"/>
            <w:tcBorders>
              <w:top w:val="single" w:sz="4" w:space="0" w:color="auto"/>
            </w:tcBorders>
            <w:vAlign w:val="center"/>
          </w:tcPr>
          <w:p w14:paraId="59C676D3" w14:textId="77777777" w:rsidR="00C70B83" w:rsidRPr="004115B3" w:rsidRDefault="00C70B83" w:rsidP="003B2AB7">
            <w:pPr>
              <w:jc w:val="center"/>
            </w:pPr>
            <w:r w:rsidRPr="004115B3">
              <w:rPr>
                <w:sz w:val="22"/>
                <w:szCs w:val="22"/>
              </w:rPr>
              <w:t>1.</w:t>
            </w:r>
          </w:p>
        </w:tc>
        <w:tc>
          <w:tcPr>
            <w:tcW w:w="4738" w:type="dxa"/>
            <w:shd w:val="clear" w:color="auto" w:fill="auto"/>
            <w:vAlign w:val="center"/>
          </w:tcPr>
          <w:p w14:paraId="59C676D4" w14:textId="38B86E8A" w:rsidR="00C70B83" w:rsidRPr="00745B3D" w:rsidRDefault="00745B3D" w:rsidP="003B2AB7">
            <w:pPr>
              <w:rPr>
                <w:sz w:val="22"/>
                <w:szCs w:val="22"/>
                <w:lang w:val="fr-BE"/>
              </w:rPr>
            </w:pPr>
            <w:r w:rsidRPr="00745B3D">
              <w:rPr>
                <w:rFonts w:eastAsia="CIDFont+F1"/>
                <w:sz w:val="22"/>
                <w:szCs w:val="22"/>
                <w:lang w:val="fr-BE"/>
              </w:rPr>
              <w:t xml:space="preserve">Installation système de </w:t>
            </w:r>
            <w:proofErr w:type="spellStart"/>
            <w:r w:rsidRPr="00745B3D">
              <w:rPr>
                <w:rFonts w:eastAsia="CIDFont+F1"/>
                <w:sz w:val="22"/>
                <w:szCs w:val="22"/>
                <w:lang w:val="fr-BE"/>
              </w:rPr>
              <w:t>ventillation</w:t>
            </w:r>
            <w:proofErr w:type="spellEnd"/>
            <w:r w:rsidRPr="00745B3D">
              <w:rPr>
                <w:rFonts w:eastAsia="CIDFont+F1"/>
                <w:sz w:val="22"/>
                <w:szCs w:val="22"/>
                <w:lang w:val="fr-BE"/>
              </w:rPr>
              <w:t xml:space="preserve"> PHD</w:t>
            </w:r>
          </w:p>
        </w:tc>
        <w:tc>
          <w:tcPr>
            <w:tcW w:w="3126" w:type="dxa"/>
            <w:shd w:val="clear" w:color="auto" w:fill="auto"/>
            <w:vAlign w:val="center"/>
          </w:tcPr>
          <w:p w14:paraId="59C676D5" w14:textId="04F15494" w:rsidR="00C70B83" w:rsidRPr="00D479C4" w:rsidRDefault="00745B3D" w:rsidP="003B2AB7">
            <w:pPr>
              <w:jc w:val="center"/>
            </w:pPr>
            <w:r>
              <w:t>Werd geplaatst</w:t>
            </w:r>
          </w:p>
        </w:tc>
      </w:tr>
      <w:tr w:rsidR="00C70B83" w14:paraId="59C676DA" w14:textId="77777777" w:rsidTr="00745B3D">
        <w:tc>
          <w:tcPr>
            <w:tcW w:w="707" w:type="dxa"/>
            <w:vAlign w:val="center"/>
          </w:tcPr>
          <w:p w14:paraId="59C676D7" w14:textId="77777777" w:rsidR="00C70B83" w:rsidRPr="004115B3" w:rsidRDefault="00C70B83" w:rsidP="003B2AB7">
            <w:pPr>
              <w:jc w:val="center"/>
            </w:pPr>
            <w:r w:rsidRPr="004115B3">
              <w:rPr>
                <w:sz w:val="22"/>
                <w:szCs w:val="22"/>
              </w:rPr>
              <w:t>2.</w:t>
            </w:r>
          </w:p>
        </w:tc>
        <w:tc>
          <w:tcPr>
            <w:tcW w:w="4738" w:type="dxa"/>
            <w:shd w:val="clear" w:color="auto" w:fill="auto"/>
            <w:vAlign w:val="center"/>
          </w:tcPr>
          <w:p w14:paraId="59C676D8" w14:textId="0730A184" w:rsidR="00C70B83" w:rsidRPr="00745B3D" w:rsidRDefault="00745B3D" w:rsidP="003B2AB7">
            <w:pPr>
              <w:rPr>
                <w:sz w:val="22"/>
                <w:szCs w:val="22"/>
              </w:rPr>
            </w:pPr>
            <w:proofErr w:type="spellStart"/>
            <w:r w:rsidRPr="00745B3D">
              <w:rPr>
                <w:rFonts w:eastAsia="CIDFont+F1"/>
                <w:sz w:val="22"/>
                <w:szCs w:val="22"/>
              </w:rPr>
              <w:t>éclairage</w:t>
            </w:r>
            <w:proofErr w:type="spellEnd"/>
            <w:r w:rsidRPr="00745B3D">
              <w:rPr>
                <w:rFonts w:eastAsia="CIDFont+F1"/>
                <w:sz w:val="22"/>
                <w:szCs w:val="22"/>
              </w:rPr>
              <w:t xml:space="preserve"> ATEX </w:t>
            </w:r>
            <w:proofErr w:type="spellStart"/>
            <w:r w:rsidRPr="00745B3D">
              <w:rPr>
                <w:rFonts w:eastAsia="CIDFont+F1"/>
                <w:sz w:val="22"/>
                <w:szCs w:val="22"/>
              </w:rPr>
              <w:t>magasin</w:t>
            </w:r>
            <w:proofErr w:type="spellEnd"/>
            <w:r w:rsidRPr="00745B3D">
              <w:rPr>
                <w:rFonts w:eastAsia="CIDFont+F1"/>
                <w:sz w:val="22"/>
                <w:szCs w:val="22"/>
              </w:rPr>
              <w:t xml:space="preserve"> PHD</w:t>
            </w:r>
          </w:p>
        </w:tc>
        <w:tc>
          <w:tcPr>
            <w:tcW w:w="3126" w:type="dxa"/>
            <w:shd w:val="clear" w:color="auto" w:fill="auto"/>
            <w:vAlign w:val="center"/>
          </w:tcPr>
          <w:p w14:paraId="59C676D9" w14:textId="77777777" w:rsidR="00C70B83" w:rsidRPr="004115B3" w:rsidRDefault="00C70B83" w:rsidP="003B2AB7">
            <w:pPr>
              <w:jc w:val="center"/>
            </w:pPr>
          </w:p>
        </w:tc>
      </w:tr>
      <w:tr w:rsidR="00C70B83" w14:paraId="59C676DE" w14:textId="77777777" w:rsidTr="00745B3D">
        <w:tc>
          <w:tcPr>
            <w:tcW w:w="707" w:type="dxa"/>
            <w:vAlign w:val="center"/>
          </w:tcPr>
          <w:p w14:paraId="59C676DB" w14:textId="77777777" w:rsidR="00C70B83" w:rsidRPr="004115B3" w:rsidRDefault="00C70B83" w:rsidP="003B2AB7">
            <w:pPr>
              <w:jc w:val="center"/>
            </w:pPr>
            <w:r w:rsidRPr="004115B3">
              <w:rPr>
                <w:sz w:val="22"/>
                <w:szCs w:val="22"/>
              </w:rPr>
              <w:t>3.</w:t>
            </w:r>
          </w:p>
        </w:tc>
        <w:tc>
          <w:tcPr>
            <w:tcW w:w="4738" w:type="dxa"/>
            <w:shd w:val="clear" w:color="auto" w:fill="auto"/>
            <w:vAlign w:val="center"/>
          </w:tcPr>
          <w:p w14:paraId="59C676DC" w14:textId="5803A759" w:rsidR="00C70B83" w:rsidRPr="00745B3D" w:rsidRDefault="00745B3D" w:rsidP="003B2AB7">
            <w:pPr>
              <w:rPr>
                <w:sz w:val="22"/>
                <w:szCs w:val="22"/>
              </w:rPr>
            </w:pPr>
            <w:proofErr w:type="spellStart"/>
            <w:r w:rsidRPr="00745B3D">
              <w:rPr>
                <w:rFonts w:eastAsia="CIDFont+F1"/>
                <w:sz w:val="22"/>
                <w:szCs w:val="22"/>
              </w:rPr>
              <w:t>déménagement</w:t>
            </w:r>
            <w:proofErr w:type="spellEnd"/>
            <w:r w:rsidRPr="00745B3D">
              <w:rPr>
                <w:rFonts w:eastAsia="CIDFont+F1"/>
                <w:sz w:val="22"/>
                <w:szCs w:val="22"/>
              </w:rPr>
              <w:t xml:space="preserve"> de la CRR</w:t>
            </w:r>
          </w:p>
        </w:tc>
        <w:tc>
          <w:tcPr>
            <w:tcW w:w="3126" w:type="dxa"/>
            <w:shd w:val="clear" w:color="auto" w:fill="auto"/>
            <w:vAlign w:val="center"/>
          </w:tcPr>
          <w:p w14:paraId="59C676DD" w14:textId="77777777" w:rsidR="00C70B83" w:rsidRPr="004115B3" w:rsidRDefault="00C70B83" w:rsidP="003B2AB7">
            <w:pPr>
              <w:jc w:val="center"/>
            </w:pPr>
          </w:p>
        </w:tc>
      </w:tr>
      <w:tr w:rsidR="00C70B83" w14:paraId="59C676E2" w14:textId="77777777" w:rsidTr="00745B3D">
        <w:tc>
          <w:tcPr>
            <w:tcW w:w="707" w:type="dxa"/>
            <w:vAlign w:val="center"/>
          </w:tcPr>
          <w:p w14:paraId="59C676DF" w14:textId="77777777" w:rsidR="00C70B83" w:rsidRPr="004115B3" w:rsidRDefault="00C70B83" w:rsidP="003B2AB7">
            <w:pPr>
              <w:jc w:val="center"/>
            </w:pPr>
            <w:r w:rsidRPr="004115B3">
              <w:rPr>
                <w:sz w:val="22"/>
                <w:szCs w:val="22"/>
              </w:rPr>
              <w:t>4.</w:t>
            </w:r>
          </w:p>
        </w:tc>
        <w:tc>
          <w:tcPr>
            <w:tcW w:w="4738" w:type="dxa"/>
            <w:shd w:val="clear" w:color="auto" w:fill="auto"/>
            <w:vAlign w:val="center"/>
          </w:tcPr>
          <w:p w14:paraId="59C676E0" w14:textId="77777777" w:rsidR="00C70B83" w:rsidRPr="004115B3" w:rsidRDefault="00C70B83" w:rsidP="003B2AB7"/>
        </w:tc>
        <w:tc>
          <w:tcPr>
            <w:tcW w:w="3126" w:type="dxa"/>
            <w:shd w:val="clear" w:color="auto" w:fill="auto"/>
            <w:vAlign w:val="center"/>
          </w:tcPr>
          <w:p w14:paraId="59C676E1" w14:textId="77777777" w:rsidR="00C70B83" w:rsidRPr="004115B3" w:rsidRDefault="00C70B83" w:rsidP="003B2AB7">
            <w:pPr>
              <w:jc w:val="center"/>
            </w:pPr>
          </w:p>
        </w:tc>
      </w:tr>
    </w:tbl>
    <w:p w14:paraId="59C676ED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E" w14:textId="77777777" w:rsidR="009B3A48" w:rsidRPr="005D1442" w:rsidRDefault="009B3A48" w:rsidP="00897F22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Aantal verplichte bezoeken door erkende organismen</w:t>
      </w:r>
    </w:p>
    <w:p w14:paraId="59C676EF" w14:textId="77777777" w:rsidR="009B3A48" w:rsidRPr="00055BC6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7"/>
        <w:gridCol w:w="1436"/>
        <w:gridCol w:w="1606"/>
        <w:gridCol w:w="1017"/>
      </w:tblGrid>
      <w:tr w:rsidR="00745B3D" w:rsidRPr="00055BC6" w14:paraId="3CD8EF8A" w14:textId="77777777" w:rsidTr="00D425E8">
        <w:tc>
          <w:tcPr>
            <w:tcW w:w="4667" w:type="dxa"/>
            <w:shd w:val="clear" w:color="auto" w:fill="D9D9D9" w:themeFill="background1" w:themeFillShade="D9"/>
            <w:vAlign w:val="center"/>
          </w:tcPr>
          <w:p w14:paraId="3019ABF4" w14:textId="77777777" w:rsidR="00745B3D" w:rsidRPr="00055BC6" w:rsidRDefault="00745B3D" w:rsidP="00D425E8">
            <w:pPr>
              <w:jc w:val="center"/>
            </w:pPr>
            <w:r w:rsidRPr="00055BC6">
              <w:rPr>
                <w:sz w:val="22"/>
                <w:szCs w:val="22"/>
              </w:rPr>
              <w:t>Aard van de onderzochte toestellen en installaties</w:t>
            </w:r>
          </w:p>
        </w:tc>
        <w:tc>
          <w:tcPr>
            <w:tcW w:w="145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3E68249" w14:textId="77777777" w:rsidR="00745B3D" w:rsidRPr="00055BC6" w:rsidRDefault="00745B3D" w:rsidP="00D425E8">
            <w:pPr>
              <w:jc w:val="center"/>
            </w:pPr>
            <w:r w:rsidRPr="00055BC6">
              <w:rPr>
                <w:sz w:val="22"/>
                <w:szCs w:val="22"/>
              </w:rPr>
              <w:t>Aantal te controleren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D2111C6" w14:textId="77777777" w:rsidR="00745B3D" w:rsidRPr="00055BC6" w:rsidRDefault="00745B3D" w:rsidP="00D425E8">
            <w:pPr>
              <w:jc w:val="center"/>
            </w:pPr>
            <w:r w:rsidRPr="00055BC6">
              <w:rPr>
                <w:sz w:val="22"/>
                <w:szCs w:val="22"/>
              </w:rPr>
              <w:t>Aantal gecontroleerd</w:t>
            </w:r>
          </w:p>
        </w:tc>
        <w:tc>
          <w:tcPr>
            <w:tcW w:w="105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8B397F2" w14:textId="77777777" w:rsidR="00745B3D" w:rsidRPr="00055BC6" w:rsidRDefault="00745B3D" w:rsidP="00D425E8">
            <w:pPr>
              <w:jc w:val="center"/>
            </w:pPr>
            <w:r w:rsidRPr="00055BC6">
              <w:rPr>
                <w:sz w:val="22"/>
                <w:szCs w:val="22"/>
              </w:rPr>
              <w:t>%</w:t>
            </w:r>
          </w:p>
        </w:tc>
      </w:tr>
      <w:tr w:rsidR="00745B3D" w:rsidRPr="00055BC6" w14:paraId="7AE590E0" w14:textId="77777777" w:rsidTr="00D425E8">
        <w:tc>
          <w:tcPr>
            <w:tcW w:w="4667" w:type="dxa"/>
            <w:vAlign w:val="center"/>
          </w:tcPr>
          <w:p w14:paraId="696A45B1" w14:textId="77777777" w:rsidR="00745B3D" w:rsidRPr="00055BC6" w:rsidRDefault="00745B3D" w:rsidP="00D425E8">
            <w:r w:rsidRPr="00055BC6">
              <w:rPr>
                <w:sz w:val="22"/>
                <w:szCs w:val="22"/>
              </w:rPr>
              <w:t>Heftoestellen (liften, kranen, hoogwerkers, …)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2D0078DC" w14:textId="77777777" w:rsidR="00745B3D" w:rsidRPr="00055BC6" w:rsidRDefault="00745B3D" w:rsidP="00D425E8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0629566F" w14:textId="77777777" w:rsidR="00745B3D" w:rsidRPr="00055BC6" w:rsidRDefault="00745B3D" w:rsidP="00D425E8">
            <w:pPr>
              <w:jc w:val="center"/>
            </w:pPr>
          </w:p>
        </w:tc>
      </w:tr>
      <w:tr w:rsidR="00745B3D" w:rsidRPr="00055BC6" w14:paraId="581F0E8F" w14:textId="77777777" w:rsidTr="00D425E8">
        <w:tc>
          <w:tcPr>
            <w:tcW w:w="4667" w:type="dxa"/>
            <w:vAlign w:val="center"/>
          </w:tcPr>
          <w:p w14:paraId="53F3D630" w14:textId="77777777" w:rsidR="00745B3D" w:rsidRPr="00055BC6" w:rsidRDefault="00745B3D" w:rsidP="00D425E8">
            <w:r w:rsidRPr="00055BC6">
              <w:rPr>
                <w:sz w:val="22"/>
                <w:szCs w:val="22"/>
              </w:rPr>
              <w:t>Elektrische hoogspanningsinstallaties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4C6CD02B" w14:textId="77777777" w:rsidR="00745B3D" w:rsidRPr="00055BC6" w:rsidRDefault="00745B3D" w:rsidP="00D425E8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057AEE92" w14:textId="77777777" w:rsidR="00745B3D" w:rsidRPr="00055BC6" w:rsidRDefault="00745B3D" w:rsidP="00D425E8">
            <w:pPr>
              <w:jc w:val="center"/>
            </w:pPr>
          </w:p>
        </w:tc>
      </w:tr>
      <w:tr w:rsidR="00745B3D" w:rsidRPr="00055BC6" w14:paraId="67546E63" w14:textId="77777777" w:rsidTr="00D425E8">
        <w:tc>
          <w:tcPr>
            <w:tcW w:w="4667" w:type="dxa"/>
            <w:vAlign w:val="center"/>
          </w:tcPr>
          <w:p w14:paraId="3A7E74A4" w14:textId="77777777" w:rsidR="00745B3D" w:rsidRPr="00055BC6" w:rsidRDefault="00745B3D" w:rsidP="00D425E8">
            <w:r w:rsidRPr="00055BC6">
              <w:rPr>
                <w:sz w:val="22"/>
                <w:szCs w:val="22"/>
              </w:rPr>
              <w:t>Elektrische laagspanningsinstallaties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204D989D" w14:textId="77777777" w:rsidR="00745B3D" w:rsidRPr="00055BC6" w:rsidRDefault="00745B3D" w:rsidP="00D425E8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5BE47B20" w14:textId="77777777" w:rsidR="00745B3D" w:rsidRPr="00055BC6" w:rsidRDefault="00745B3D" w:rsidP="00D425E8">
            <w:pPr>
              <w:jc w:val="center"/>
            </w:pPr>
          </w:p>
        </w:tc>
      </w:tr>
      <w:tr w:rsidR="00745B3D" w:rsidRPr="00055BC6" w14:paraId="6E8DF8CC" w14:textId="77777777" w:rsidTr="00D425E8">
        <w:tc>
          <w:tcPr>
            <w:tcW w:w="4667" w:type="dxa"/>
            <w:vAlign w:val="center"/>
          </w:tcPr>
          <w:p w14:paraId="2D1BBE28" w14:textId="77777777" w:rsidR="00745B3D" w:rsidRPr="00055BC6" w:rsidRDefault="00745B3D" w:rsidP="00D425E8">
            <w:r w:rsidRPr="00055BC6">
              <w:rPr>
                <w:sz w:val="22"/>
                <w:szCs w:val="22"/>
              </w:rPr>
              <w:t>Stoomtoestellen</w:t>
            </w:r>
          </w:p>
        </w:tc>
        <w:tc>
          <w:tcPr>
            <w:tcW w:w="1453" w:type="dxa"/>
            <w:shd w:val="clear" w:color="auto" w:fill="auto"/>
            <w:vAlign w:val="center"/>
          </w:tcPr>
          <w:p w14:paraId="1C5AD77B" w14:textId="77777777" w:rsidR="00745B3D" w:rsidRPr="00055BC6" w:rsidRDefault="00745B3D" w:rsidP="00D425E8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64094014" w14:textId="77777777" w:rsidR="00745B3D" w:rsidRPr="00055BC6" w:rsidRDefault="00745B3D" w:rsidP="00D425E8">
            <w:pPr>
              <w:jc w:val="center"/>
            </w:pPr>
          </w:p>
        </w:tc>
        <w:tc>
          <w:tcPr>
            <w:tcW w:w="1052" w:type="dxa"/>
            <w:shd w:val="clear" w:color="auto" w:fill="auto"/>
            <w:vAlign w:val="center"/>
          </w:tcPr>
          <w:p w14:paraId="51EC3A86" w14:textId="77777777" w:rsidR="00745B3D" w:rsidRPr="00055BC6" w:rsidRDefault="00745B3D" w:rsidP="00D425E8">
            <w:pPr>
              <w:jc w:val="center"/>
            </w:pPr>
          </w:p>
        </w:tc>
      </w:tr>
      <w:tr w:rsidR="00745B3D" w:rsidRPr="00055BC6" w14:paraId="1328012B" w14:textId="77777777" w:rsidTr="00D425E8">
        <w:tc>
          <w:tcPr>
            <w:tcW w:w="4667" w:type="dxa"/>
            <w:vAlign w:val="center"/>
          </w:tcPr>
          <w:p w14:paraId="578EAD4F" w14:textId="77777777" w:rsidR="00745B3D" w:rsidRPr="00055BC6" w:rsidRDefault="00745B3D" w:rsidP="00D425E8">
            <w:r w:rsidRPr="00055BC6">
              <w:rPr>
                <w:sz w:val="22"/>
                <w:szCs w:val="22"/>
              </w:rPr>
              <w:t>Brandblusmiddelen</w:t>
            </w:r>
            <w:r>
              <w:rPr>
                <w:sz w:val="22"/>
                <w:szCs w:val="22"/>
              </w:rPr>
              <w:t xml:space="preserve"> (mobiele/draagbare)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179B8BA4" w14:textId="77777777" w:rsidR="00745B3D" w:rsidRPr="00055BC6" w:rsidRDefault="00745B3D" w:rsidP="00D425E8">
            <w:pPr>
              <w:jc w:val="center"/>
            </w:pPr>
            <w:r>
              <w:t>Via kwartier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4548C12F" w14:textId="77777777" w:rsidR="00745B3D" w:rsidRPr="00055BC6" w:rsidRDefault="00745B3D" w:rsidP="00D425E8">
            <w:pPr>
              <w:jc w:val="center"/>
            </w:pPr>
            <w:r>
              <w:t>100</w:t>
            </w:r>
          </w:p>
        </w:tc>
      </w:tr>
      <w:tr w:rsidR="00745B3D" w:rsidRPr="00055BC6" w14:paraId="5F9431C2" w14:textId="77777777" w:rsidTr="00D425E8">
        <w:tc>
          <w:tcPr>
            <w:tcW w:w="4667" w:type="dxa"/>
            <w:vAlign w:val="center"/>
          </w:tcPr>
          <w:p w14:paraId="00C180FA" w14:textId="77777777" w:rsidR="00745B3D" w:rsidRPr="00055BC6" w:rsidRDefault="00745B3D" w:rsidP="00D425E8">
            <w:r w:rsidRPr="00055BC6">
              <w:rPr>
                <w:sz w:val="22"/>
                <w:szCs w:val="22"/>
              </w:rPr>
              <w:t>Ande</w:t>
            </w:r>
            <w:r>
              <w:rPr>
                <w:sz w:val="22"/>
                <w:szCs w:val="22"/>
              </w:rPr>
              <w:t>re (bv. Harnassen, gordels, …)</w:t>
            </w:r>
          </w:p>
        </w:tc>
        <w:tc>
          <w:tcPr>
            <w:tcW w:w="1453" w:type="dxa"/>
            <w:shd w:val="clear" w:color="auto" w:fill="auto"/>
            <w:vAlign w:val="center"/>
          </w:tcPr>
          <w:p w14:paraId="1A7DACB2" w14:textId="77777777" w:rsidR="00745B3D" w:rsidRPr="00055BC6" w:rsidRDefault="00745B3D" w:rsidP="00D425E8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6256F324" w14:textId="77777777" w:rsidR="00745B3D" w:rsidRPr="00055BC6" w:rsidRDefault="00745B3D" w:rsidP="00D425E8">
            <w:pPr>
              <w:jc w:val="center"/>
            </w:pPr>
          </w:p>
        </w:tc>
        <w:tc>
          <w:tcPr>
            <w:tcW w:w="1052" w:type="dxa"/>
            <w:shd w:val="clear" w:color="auto" w:fill="auto"/>
            <w:vAlign w:val="center"/>
          </w:tcPr>
          <w:p w14:paraId="3CBAA68D" w14:textId="77777777" w:rsidR="00745B3D" w:rsidRPr="00055BC6" w:rsidRDefault="00745B3D" w:rsidP="00D425E8">
            <w:pPr>
              <w:jc w:val="center"/>
            </w:pPr>
          </w:p>
        </w:tc>
      </w:tr>
    </w:tbl>
    <w:p w14:paraId="36981671" w14:textId="77777777" w:rsidR="00745B3D" w:rsidRDefault="00745B3D" w:rsidP="00745B3D">
      <w:pPr>
        <w:ind w:left="851"/>
        <w:rPr>
          <w:sz w:val="22"/>
          <w:szCs w:val="22"/>
        </w:rPr>
        <w:sectPr w:rsidR="00745B3D" w:rsidSect="00745B3D">
          <w:pgSz w:w="12240" w:h="15840"/>
          <w:pgMar w:top="1134" w:right="1418" w:bottom="709" w:left="1418" w:header="709" w:footer="709" w:gutter="0"/>
          <w:cols w:space="708"/>
          <w:docGrid w:linePitch="360"/>
        </w:sectPr>
      </w:pPr>
    </w:p>
    <w:p w14:paraId="03A1B9DB" w14:textId="77777777" w:rsidR="00745B3D" w:rsidRDefault="00745B3D" w:rsidP="00745B3D">
      <w:pPr>
        <w:ind w:left="851"/>
        <w:rPr>
          <w:sz w:val="22"/>
          <w:szCs w:val="22"/>
        </w:rPr>
      </w:pPr>
      <w:r>
        <w:rPr>
          <w:sz w:val="22"/>
          <w:szCs w:val="22"/>
        </w:rPr>
        <w:lastRenderedPageBreak/>
        <w:t>De verplichte bezoeken door erkende organismen vallen onder de verantwoordelijkheid van het kwartier en worden bijgehouden door het 1</w:t>
      </w:r>
      <w:r w:rsidRPr="00AE22F3">
        <w:rPr>
          <w:sz w:val="22"/>
          <w:szCs w:val="22"/>
          <w:vertAlign w:val="superscript"/>
        </w:rPr>
        <w:t>ste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Ech</w:t>
      </w:r>
      <w:proofErr w:type="spellEnd"/>
      <w:r>
        <w:rPr>
          <w:sz w:val="22"/>
          <w:szCs w:val="22"/>
        </w:rPr>
        <w:t xml:space="preserve"> Infra en de S4 van het </w:t>
      </w:r>
      <w:proofErr w:type="spellStart"/>
      <w:r>
        <w:rPr>
          <w:sz w:val="22"/>
          <w:szCs w:val="22"/>
        </w:rPr>
        <w:t>Bn</w:t>
      </w:r>
      <w:proofErr w:type="spellEnd"/>
      <w:r>
        <w:rPr>
          <w:sz w:val="22"/>
          <w:szCs w:val="22"/>
        </w:rPr>
        <w:t xml:space="preserve"> HK </w:t>
      </w:r>
      <w:proofErr w:type="spellStart"/>
      <w:r>
        <w:rPr>
          <w:sz w:val="22"/>
          <w:szCs w:val="22"/>
        </w:rPr>
        <w:t>Def</w:t>
      </w:r>
      <w:proofErr w:type="spellEnd"/>
      <w:r>
        <w:rPr>
          <w:sz w:val="22"/>
          <w:szCs w:val="22"/>
        </w:rPr>
        <w:t xml:space="preserve"> St KKE (mobiele en draagbare blusmiddelen). De verslagen worden niet aan de eenheden overgemaakt. Een samenvattende tabel van deze keuringen/controles hieronder terugvinden.</w:t>
      </w:r>
    </w:p>
    <w:p w14:paraId="6E63C100" w14:textId="77777777" w:rsidR="00745B3D" w:rsidRPr="00055BC6" w:rsidRDefault="00745B3D" w:rsidP="00745B3D">
      <w:pPr>
        <w:ind w:left="709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03F010EB" w14:textId="77777777" w:rsidR="00745B3D" w:rsidRPr="00BB23C7" w:rsidRDefault="00745B3D" w:rsidP="00745B3D">
      <w:pPr>
        <w:ind w:left="2880" w:hanging="1887"/>
        <w:rPr>
          <w:sz w:val="22"/>
          <w:szCs w:val="22"/>
        </w:rPr>
      </w:pPr>
      <w:r w:rsidRPr="00BB23C7">
        <w:rPr>
          <w:sz w:val="22"/>
          <w:szCs w:val="22"/>
        </w:rPr>
        <w:t>-Naam en adres organisme 1</w:t>
      </w:r>
    </w:p>
    <w:p w14:paraId="2BC5BAD9" w14:textId="77777777" w:rsidR="00745B3D" w:rsidRDefault="00745B3D" w:rsidP="00745B3D">
      <w:pPr>
        <w:ind w:left="1418" w:hanging="284"/>
        <w:rPr>
          <w:sz w:val="22"/>
          <w:szCs w:val="22"/>
        </w:rPr>
      </w:pPr>
    </w:p>
    <w:p w14:paraId="5B9DE881" w14:textId="77777777" w:rsidR="00745B3D" w:rsidRPr="00647A25" w:rsidRDefault="00745B3D" w:rsidP="00745B3D">
      <w:pPr>
        <w:ind w:left="1134"/>
        <w:rPr>
          <w:sz w:val="22"/>
          <w:szCs w:val="22"/>
        </w:rPr>
      </w:pPr>
      <w:r>
        <w:rPr>
          <w:sz w:val="22"/>
          <w:szCs w:val="22"/>
        </w:rPr>
        <w:t xml:space="preserve">DG MR </w:t>
      </w:r>
      <w:proofErr w:type="spellStart"/>
      <w:r>
        <w:rPr>
          <w:sz w:val="22"/>
          <w:szCs w:val="22"/>
        </w:rPr>
        <w:t>Mgt</w:t>
      </w:r>
      <w:proofErr w:type="spellEnd"/>
      <w:r>
        <w:rPr>
          <w:sz w:val="22"/>
          <w:szCs w:val="22"/>
        </w:rPr>
        <w:t>/R</w:t>
      </w:r>
      <w:r>
        <w:rPr>
          <w:sz w:val="22"/>
          <w:szCs w:val="22"/>
        </w:rPr>
        <w:br/>
        <w:t>Eversestraat 1 - 1140 Evere</w:t>
      </w:r>
      <w:r>
        <w:rPr>
          <w:sz w:val="22"/>
          <w:szCs w:val="22"/>
        </w:rPr>
        <w:br/>
      </w:r>
    </w:p>
    <w:p w14:paraId="53ED7640" w14:textId="77777777" w:rsidR="00745B3D" w:rsidRPr="00302050" w:rsidRDefault="00745B3D" w:rsidP="00745B3D">
      <w:pPr>
        <w:ind w:left="2880" w:hanging="1887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t>-</w:t>
      </w:r>
      <w:proofErr w:type="spellStart"/>
      <w:r w:rsidRPr="00302050">
        <w:rPr>
          <w:sz w:val="22"/>
          <w:szCs w:val="22"/>
          <w:lang w:val="en-US"/>
        </w:rPr>
        <w:t>Naam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en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adres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organisme</w:t>
      </w:r>
      <w:proofErr w:type="spellEnd"/>
      <w:r w:rsidRPr="00302050">
        <w:rPr>
          <w:sz w:val="22"/>
          <w:szCs w:val="22"/>
          <w:lang w:val="en-US"/>
        </w:rPr>
        <w:t xml:space="preserve"> 2</w:t>
      </w:r>
    </w:p>
    <w:p w14:paraId="57DE69D6" w14:textId="77777777" w:rsidR="00745B3D" w:rsidRPr="00302050" w:rsidRDefault="00745B3D" w:rsidP="00745B3D">
      <w:pPr>
        <w:ind w:left="1134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br/>
        <w:t>RELAITRON Innovating Fire, Security &amp; Integrated Solutions</w:t>
      </w:r>
      <w:r w:rsidRPr="00302050">
        <w:rPr>
          <w:sz w:val="22"/>
          <w:szCs w:val="22"/>
          <w:lang w:val="en-US"/>
        </w:rPr>
        <w:br/>
        <w:t xml:space="preserve">Rue </w:t>
      </w:r>
      <w:proofErr w:type="spellStart"/>
      <w:r w:rsidRPr="00302050">
        <w:rPr>
          <w:sz w:val="22"/>
          <w:szCs w:val="22"/>
          <w:lang w:val="en-US"/>
        </w:rPr>
        <w:t>Birminghamstraat</w:t>
      </w:r>
      <w:proofErr w:type="spellEnd"/>
      <w:r w:rsidRPr="00302050">
        <w:rPr>
          <w:sz w:val="22"/>
          <w:szCs w:val="22"/>
          <w:lang w:val="en-US"/>
        </w:rPr>
        <w:t xml:space="preserve"> 110 - 1070 Brussel</w:t>
      </w:r>
    </w:p>
    <w:p w14:paraId="0A8F28DD" w14:textId="77777777" w:rsidR="00745B3D" w:rsidRPr="00302050" w:rsidRDefault="00745B3D" w:rsidP="00745B3D">
      <w:pPr>
        <w:ind w:left="1418" w:hanging="284"/>
        <w:rPr>
          <w:sz w:val="22"/>
          <w:szCs w:val="22"/>
          <w:lang w:val="en-US"/>
        </w:rPr>
      </w:pPr>
    </w:p>
    <w:p w14:paraId="311F4BE7" w14:textId="77777777" w:rsidR="00745B3D" w:rsidRPr="00647A25" w:rsidRDefault="00745B3D" w:rsidP="00745B3D">
      <w:pPr>
        <w:ind w:left="2880" w:hanging="1887"/>
        <w:rPr>
          <w:sz w:val="22"/>
          <w:szCs w:val="22"/>
        </w:rPr>
      </w:pPr>
      <w:r w:rsidRPr="005D1442">
        <w:rPr>
          <w:sz w:val="22"/>
          <w:szCs w:val="22"/>
        </w:rPr>
        <w:t>-</w:t>
      </w:r>
      <w:r>
        <w:rPr>
          <w:sz w:val="22"/>
          <w:szCs w:val="22"/>
        </w:rPr>
        <w:t xml:space="preserve"> </w:t>
      </w:r>
      <w:r w:rsidRPr="005D1442">
        <w:rPr>
          <w:sz w:val="22"/>
          <w:szCs w:val="22"/>
        </w:rPr>
        <w:t>Naam en adres organisme 3</w:t>
      </w:r>
    </w:p>
    <w:p w14:paraId="18AF9771" w14:textId="77777777" w:rsidR="00745B3D" w:rsidRDefault="00745B3D" w:rsidP="00745B3D">
      <w:pPr>
        <w:ind w:left="1134"/>
        <w:rPr>
          <w:sz w:val="22"/>
          <w:szCs w:val="22"/>
        </w:rPr>
      </w:pPr>
      <w:r>
        <w:rPr>
          <w:sz w:val="22"/>
          <w:szCs w:val="22"/>
        </w:rPr>
        <w:br/>
        <w:t>BTV</w:t>
      </w:r>
      <w:r>
        <w:rPr>
          <w:sz w:val="22"/>
          <w:szCs w:val="22"/>
        </w:rPr>
        <w:br/>
      </w:r>
      <w:proofErr w:type="spellStart"/>
      <w:r>
        <w:rPr>
          <w:sz w:val="22"/>
          <w:szCs w:val="22"/>
        </w:rPr>
        <w:t>Ruisbroeksesteenweg</w:t>
      </w:r>
      <w:proofErr w:type="spellEnd"/>
      <w:r>
        <w:rPr>
          <w:sz w:val="22"/>
          <w:szCs w:val="22"/>
        </w:rPr>
        <w:t xml:space="preserve"> 75 - 1190 Brussel</w:t>
      </w:r>
      <w:r>
        <w:rPr>
          <w:sz w:val="22"/>
          <w:szCs w:val="22"/>
        </w:rPr>
        <w:br/>
      </w:r>
    </w:p>
    <w:p w14:paraId="23517835" w14:textId="77777777" w:rsidR="00745B3D" w:rsidRDefault="00745B3D" w:rsidP="00745B3D">
      <w:pPr>
        <w:ind w:left="993"/>
        <w:rPr>
          <w:sz w:val="22"/>
          <w:szCs w:val="22"/>
        </w:rPr>
      </w:pPr>
      <w:r>
        <w:rPr>
          <w:sz w:val="22"/>
          <w:szCs w:val="22"/>
        </w:rPr>
        <w:t>- Naam en adres organisme 4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  <w:t xml:space="preserve">  SOMATI </w:t>
      </w:r>
      <w:proofErr w:type="spellStart"/>
      <w:r>
        <w:rPr>
          <w:sz w:val="22"/>
          <w:szCs w:val="22"/>
        </w:rPr>
        <w:t>Fie</w:t>
      </w:r>
      <w:proofErr w:type="spellEnd"/>
      <w:r>
        <w:rPr>
          <w:sz w:val="22"/>
          <w:szCs w:val="22"/>
        </w:rPr>
        <w:br/>
        <w:t xml:space="preserve">  Industrielaan 19A, 9320 </w:t>
      </w:r>
      <w:proofErr w:type="spellStart"/>
      <w:r>
        <w:rPr>
          <w:sz w:val="22"/>
          <w:szCs w:val="22"/>
        </w:rPr>
        <w:t>Erembodegem</w:t>
      </w:r>
      <w:proofErr w:type="spellEnd"/>
      <w:r>
        <w:rPr>
          <w:sz w:val="22"/>
          <w:szCs w:val="22"/>
        </w:rPr>
        <w:br/>
      </w:r>
    </w:p>
    <w:p w14:paraId="59C6771C" w14:textId="077D5EE7" w:rsidR="00647A25" w:rsidRPr="00647A25" w:rsidRDefault="00745B3D" w:rsidP="00745B3D">
      <w:pPr>
        <w:ind w:left="2880" w:hanging="1887"/>
        <w:rPr>
          <w:sz w:val="22"/>
          <w:szCs w:val="22"/>
        </w:rPr>
      </w:pPr>
      <w:r>
        <w:rPr>
          <w:sz w:val="22"/>
          <w:szCs w:val="22"/>
        </w:rPr>
        <w:t>- EUROFINS Belgium</w:t>
      </w:r>
    </w:p>
    <w:p w14:paraId="59C67720" w14:textId="77777777" w:rsidR="009B3A48" w:rsidRPr="003165B5" w:rsidRDefault="009B3A48"/>
    <w:p w14:paraId="59C67721" w14:textId="77777777" w:rsidR="003165B5" w:rsidRDefault="003165B5">
      <w:pPr>
        <w:rPr>
          <w:b/>
          <w:u w:val="single"/>
        </w:rPr>
      </w:pPr>
    </w:p>
    <w:p w14:paraId="59C67722" w14:textId="77777777" w:rsidR="009B3A48" w:rsidRPr="00D91E3D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betreffende de gezondheid van de werknemers</w:t>
      </w:r>
    </w:p>
    <w:p w14:paraId="59C67723" w14:textId="77777777" w:rsidR="009B3A48" w:rsidRDefault="009B3A48"/>
    <w:p w14:paraId="59C67724" w14:textId="77777777" w:rsidR="009B3A48" w:rsidRPr="006C7EC9" w:rsidRDefault="00647A25" w:rsidP="00D91E3D">
      <w:pPr>
        <w:ind w:left="360"/>
        <w:rPr>
          <w:color w:val="365F91" w:themeColor="accent1" w:themeShade="BF"/>
        </w:rPr>
      </w:pPr>
      <w:r w:rsidRPr="00745B3D">
        <w:t xml:space="preserve">De inlichtingen worden hernomen in de </w:t>
      </w:r>
      <w:r w:rsidR="006C7EC9" w:rsidRPr="00745B3D">
        <w:t>B</w:t>
      </w:r>
      <w:r w:rsidRPr="00745B3D">
        <w:t>ijlage C van het luik 1 van het JV</w:t>
      </w:r>
    </w:p>
    <w:p w14:paraId="59C67725" w14:textId="77777777" w:rsidR="009B3A48" w:rsidRDefault="009B3A48"/>
    <w:p w14:paraId="59C67726" w14:textId="77777777" w:rsidR="00186E7F" w:rsidRDefault="00186E7F"/>
    <w:p w14:paraId="59C67727" w14:textId="77777777" w:rsidR="00186E7F" w:rsidRDefault="00186E7F"/>
    <w:p w14:paraId="59C67728" w14:textId="77777777" w:rsidR="009B3A48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met betrekking tot de hygiëne van de arbeid en de werkplaatsen</w:t>
      </w:r>
    </w:p>
    <w:p w14:paraId="59C67729" w14:textId="77777777" w:rsidR="009B3A48" w:rsidRPr="00D91E3D" w:rsidRDefault="009B3A48" w:rsidP="00D91E3D">
      <w:pPr>
        <w:rPr>
          <w:b/>
          <w:u w:val="single"/>
        </w:rPr>
      </w:pPr>
    </w:p>
    <w:p w14:paraId="59C6772A" w14:textId="77777777" w:rsidR="009B3A48" w:rsidRDefault="009B3A48" w:rsidP="00D91E3D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Maatregelen getroffen tot bevordering van de hygiëne van de arbeid en van de werkplaatsen.</w:t>
      </w:r>
    </w:p>
    <w:p w14:paraId="59C6772B" w14:textId="77777777" w:rsidR="009B3A48" w:rsidRDefault="009B3A48" w:rsidP="003A385F">
      <w:pPr>
        <w:rPr>
          <w:sz w:val="22"/>
          <w:szCs w:val="22"/>
        </w:rPr>
      </w:pPr>
    </w:p>
    <w:p w14:paraId="59C6772C" w14:textId="77777777" w:rsidR="009B3A48" w:rsidRPr="006C7EC9" w:rsidRDefault="009B3A48" w:rsidP="003A385F">
      <w:pPr>
        <w:ind w:left="720"/>
        <w:rPr>
          <w:color w:val="365F91" w:themeColor="accent1" w:themeShade="BF"/>
          <w:sz w:val="22"/>
          <w:szCs w:val="22"/>
        </w:rPr>
      </w:pPr>
      <w:r w:rsidRPr="00745B3D">
        <w:rPr>
          <w:sz w:val="22"/>
          <w:szCs w:val="22"/>
        </w:rPr>
        <w:t xml:space="preserve">De inlichtingen worden hernomen in de </w:t>
      </w:r>
      <w:r w:rsidR="006C7EC9" w:rsidRPr="00745B3D">
        <w:rPr>
          <w:sz w:val="22"/>
          <w:szCs w:val="22"/>
        </w:rPr>
        <w:t>B</w:t>
      </w:r>
      <w:r w:rsidRPr="00745B3D">
        <w:rPr>
          <w:sz w:val="22"/>
          <w:szCs w:val="22"/>
        </w:rPr>
        <w:t>ijlage C van het luik 1 van het JV.</w:t>
      </w:r>
    </w:p>
    <w:p w14:paraId="59C6772D" w14:textId="77777777" w:rsidR="009B3A48" w:rsidRDefault="009B3A48"/>
    <w:p w14:paraId="59C6772E" w14:textId="77777777" w:rsidR="009B3A48" w:rsidRPr="000C292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 w:rsidRPr="000C2928">
        <w:t>Suggesties op het vlak van arbeidssalubriteit en –hygiëne voorgelegd aan het BOC met opgave van het gevolg dat eraan werd gegeven naar gelang zij uitgaan van:</w:t>
      </w:r>
    </w:p>
    <w:p w14:paraId="59C6772F" w14:textId="77777777" w:rsidR="009B3A48" w:rsidRPr="009E27D7" w:rsidRDefault="009B3A48" w:rsidP="003A385F"/>
    <w:p w14:paraId="59C67730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werkgever</w:t>
      </w:r>
    </w:p>
    <w:p w14:paraId="59C67731" w14:textId="77777777" w:rsidR="009B3A48" w:rsidRDefault="009B3A48" w:rsidP="003A385F">
      <w:pPr>
        <w:ind w:left="1080"/>
      </w:pPr>
    </w:p>
    <w:p w14:paraId="59C67732" w14:textId="05DB81DC" w:rsidR="00EB1A68" w:rsidRDefault="00DA73C6" w:rsidP="003A385F">
      <w:pPr>
        <w:ind w:left="1080"/>
      </w:pPr>
      <w:r>
        <w:t>NIHIL</w:t>
      </w:r>
    </w:p>
    <w:p w14:paraId="59C67733" w14:textId="77777777" w:rsidR="009B3A48" w:rsidRDefault="009B3A48" w:rsidP="003A385F">
      <w:pPr>
        <w:ind w:left="1080"/>
      </w:pPr>
    </w:p>
    <w:p w14:paraId="59C67734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vertegenwoordigers van de werknemers</w:t>
      </w:r>
    </w:p>
    <w:p w14:paraId="59C67735" w14:textId="77777777" w:rsidR="009B3A48" w:rsidRDefault="009B3A48" w:rsidP="003A385F">
      <w:pPr>
        <w:ind w:left="1080"/>
      </w:pPr>
    </w:p>
    <w:p w14:paraId="59C67736" w14:textId="51118B05" w:rsidR="00EB1A68" w:rsidRDefault="00DA73C6" w:rsidP="003A385F">
      <w:pPr>
        <w:ind w:left="1080"/>
      </w:pPr>
      <w:r>
        <w:t>NIHIL</w:t>
      </w:r>
    </w:p>
    <w:p w14:paraId="59C67737" w14:textId="77777777" w:rsidR="00EB1A68" w:rsidRDefault="00EB1A68" w:rsidP="003A385F">
      <w:pPr>
        <w:ind w:left="1080"/>
      </w:pPr>
    </w:p>
    <w:p w14:paraId="59C67738" w14:textId="77777777" w:rsidR="009B3A48" w:rsidRDefault="009B3A48"/>
    <w:p w14:paraId="59C67739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preventieadviseur-arbeidsgeneesheer</w:t>
      </w:r>
    </w:p>
    <w:p w14:paraId="59C6773A" w14:textId="77777777" w:rsidR="009B3A48" w:rsidRDefault="009B3A48" w:rsidP="003A385F">
      <w:pPr>
        <w:ind w:left="1080"/>
      </w:pPr>
    </w:p>
    <w:p w14:paraId="59C6773B" w14:textId="290F1E34" w:rsidR="00EB1A68" w:rsidRDefault="00DA73C6" w:rsidP="003A385F">
      <w:pPr>
        <w:ind w:left="1080"/>
      </w:pPr>
      <w:r>
        <w:t>NIHIL</w:t>
      </w:r>
    </w:p>
    <w:p w14:paraId="59C6773C" w14:textId="77777777" w:rsidR="00EB1A68" w:rsidRDefault="00EB1A68" w:rsidP="003A385F">
      <w:pPr>
        <w:ind w:left="1080"/>
      </w:pPr>
    </w:p>
    <w:p w14:paraId="59C6773D" w14:textId="77777777" w:rsidR="009B3A48" w:rsidRDefault="009B3A48"/>
    <w:p w14:paraId="59C6773E" w14:textId="77777777" w:rsidR="009B3A4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>
        <w:t>Aantal klachten geformuleerd door het personeel en onderzocht door het BOC betreffende: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54"/>
        <w:gridCol w:w="1217"/>
      </w:tblGrid>
      <w:tr w:rsidR="009B3A48" w:rsidRPr="00055BC6" w14:paraId="59C67742" w14:textId="77777777" w:rsidTr="00745B3D">
        <w:tc>
          <w:tcPr>
            <w:tcW w:w="7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40" w14:textId="4726B88F" w:rsidR="009B3A48" w:rsidRPr="00055BC6" w:rsidRDefault="00745B3D" w:rsidP="003A385F">
            <w:r>
              <w:br/>
            </w:r>
          </w:p>
        </w:tc>
        <w:tc>
          <w:tcPr>
            <w:tcW w:w="121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41" w14:textId="77777777" w:rsidR="009B3A48" w:rsidRPr="00055BC6" w:rsidRDefault="009B3A48" w:rsidP="003B2AB7">
            <w:pPr>
              <w:jc w:val="center"/>
            </w:pPr>
            <w:r w:rsidRPr="00055BC6">
              <w:t>Aantal</w:t>
            </w:r>
          </w:p>
        </w:tc>
      </w:tr>
      <w:tr w:rsidR="001325A6" w:rsidRPr="00055BC6" w14:paraId="59C67745" w14:textId="77777777" w:rsidTr="00745B3D">
        <w:tc>
          <w:tcPr>
            <w:tcW w:w="7354" w:type="dxa"/>
            <w:tcBorders>
              <w:top w:val="single" w:sz="4" w:space="0" w:color="auto"/>
            </w:tcBorders>
            <w:vAlign w:val="center"/>
          </w:tcPr>
          <w:p w14:paraId="59C67743" w14:textId="77777777" w:rsidR="009B3A48" w:rsidRPr="00055BC6" w:rsidRDefault="009B3A48" w:rsidP="003B2AB7">
            <w:r w:rsidRPr="00055BC6">
              <w:t>De salubriteit van de arbeidslokalen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59C67744" w14:textId="77777777" w:rsidR="009B3A48" w:rsidRPr="00745B3D" w:rsidRDefault="009B3A48" w:rsidP="003B2AB7">
            <w:pPr>
              <w:jc w:val="center"/>
            </w:pPr>
            <w:r w:rsidRPr="00745B3D">
              <w:t>0</w:t>
            </w:r>
          </w:p>
        </w:tc>
      </w:tr>
      <w:tr w:rsidR="001325A6" w:rsidRPr="00055BC6" w14:paraId="59C67748" w14:textId="77777777" w:rsidTr="00745B3D">
        <w:tc>
          <w:tcPr>
            <w:tcW w:w="7354" w:type="dxa"/>
            <w:vAlign w:val="center"/>
          </w:tcPr>
          <w:p w14:paraId="59C67746" w14:textId="77777777" w:rsidR="009B3A48" w:rsidRPr="00055BC6" w:rsidRDefault="009B3A48" w:rsidP="003B2AB7">
            <w:r w:rsidRPr="00055BC6">
              <w:t>De collectieve beschermingsmiddelen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59C67747" w14:textId="77777777" w:rsidR="009B3A48" w:rsidRPr="00745B3D" w:rsidRDefault="009B3A48" w:rsidP="003B2AB7">
            <w:pPr>
              <w:jc w:val="center"/>
            </w:pPr>
            <w:r w:rsidRPr="00745B3D">
              <w:t>0</w:t>
            </w:r>
          </w:p>
        </w:tc>
      </w:tr>
      <w:tr w:rsidR="001325A6" w:rsidRPr="00055BC6" w14:paraId="59C6774B" w14:textId="77777777" w:rsidTr="00745B3D">
        <w:tc>
          <w:tcPr>
            <w:tcW w:w="7354" w:type="dxa"/>
            <w:vAlign w:val="center"/>
          </w:tcPr>
          <w:p w14:paraId="59C67749" w14:textId="77777777" w:rsidR="009B3A48" w:rsidRPr="00055BC6" w:rsidRDefault="009B3A48" w:rsidP="003B2AB7">
            <w:r w:rsidRPr="00055BC6">
              <w:t>De individuele beschermingsmiddelen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59C6774A" w14:textId="77777777" w:rsidR="009B3A48" w:rsidRPr="00745B3D" w:rsidRDefault="009B3A48" w:rsidP="003B2AB7">
            <w:pPr>
              <w:jc w:val="center"/>
            </w:pPr>
            <w:r w:rsidRPr="00745B3D">
              <w:t>0</w:t>
            </w:r>
          </w:p>
        </w:tc>
      </w:tr>
      <w:tr w:rsidR="001325A6" w:rsidRPr="00055BC6" w14:paraId="59C6774E" w14:textId="77777777" w:rsidTr="00745B3D">
        <w:tc>
          <w:tcPr>
            <w:tcW w:w="7354" w:type="dxa"/>
            <w:vAlign w:val="center"/>
          </w:tcPr>
          <w:p w14:paraId="59C6774C" w14:textId="77777777" w:rsidR="009B3A48" w:rsidRPr="00055BC6" w:rsidRDefault="009B3A48" w:rsidP="003B2AB7">
            <w:r w:rsidRPr="00055BC6">
              <w:t>Het in toepassing brengen van maatregelen ter bestrijding van de arbeidshinder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59C6774D" w14:textId="77777777" w:rsidR="009B3A48" w:rsidRPr="00745B3D" w:rsidRDefault="009B3A48" w:rsidP="003B2AB7">
            <w:pPr>
              <w:jc w:val="center"/>
            </w:pPr>
            <w:r w:rsidRPr="00745B3D">
              <w:t>0</w:t>
            </w:r>
          </w:p>
        </w:tc>
      </w:tr>
      <w:tr w:rsidR="001325A6" w:rsidRPr="00055BC6" w14:paraId="59C67751" w14:textId="77777777" w:rsidTr="00745B3D">
        <w:tc>
          <w:tcPr>
            <w:tcW w:w="7354" w:type="dxa"/>
            <w:vAlign w:val="center"/>
          </w:tcPr>
          <w:p w14:paraId="59C6774F" w14:textId="77777777" w:rsidR="009B3A48" w:rsidRPr="00055BC6" w:rsidRDefault="009B3A48" w:rsidP="003B2AB7">
            <w:r w:rsidRPr="00055BC6">
              <w:t>De manier waarop de cel AMT bevoegd voor de kwartiergroepering werkt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59C67750" w14:textId="77777777" w:rsidR="009B3A48" w:rsidRPr="00745B3D" w:rsidRDefault="009B3A48" w:rsidP="003B2AB7">
            <w:pPr>
              <w:jc w:val="center"/>
            </w:pPr>
            <w:r w:rsidRPr="00745B3D">
              <w:t>0</w:t>
            </w:r>
          </w:p>
        </w:tc>
      </w:tr>
      <w:tr w:rsidR="001325A6" w:rsidRPr="00055BC6" w14:paraId="59C67754" w14:textId="77777777" w:rsidTr="00745B3D">
        <w:tc>
          <w:tcPr>
            <w:tcW w:w="7354" w:type="dxa"/>
            <w:vAlign w:val="center"/>
          </w:tcPr>
          <w:p w14:paraId="59C67752" w14:textId="77777777" w:rsidR="009B3A48" w:rsidRPr="00055BC6" w:rsidRDefault="009B3A48" w:rsidP="003B2AB7">
            <w:r w:rsidRPr="00055BC6">
              <w:t>De manier waarop de in toepassing van de arbeidsongevallenwet opgerichte medische, verplegende of farmaceutische dienst werkt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59C67753" w14:textId="77777777" w:rsidR="009B3A48" w:rsidRPr="00745B3D" w:rsidRDefault="009B3A48" w:rsidP="003B2AB7">
            <w:pPr>
              <w:jc w:val="center"/>
            </w:pPr>
            <w:r w:rsidRPr="00745B3D">
              <w:t>0</w:t>
            </w:r>
          </w:p>
        </w:tc>
      </w:tr>
    </w:tbl>
    <w:p w14:paraId="59C67755" w14:textId="77777777" w:rsidR="009B3A48" w:rsidRDefault="009B3A48" w:rsidP="003A385F">
      <w:pPr>
        <w:ind w:left="360"/>
      </w:pPr>
    </w:p>
    <w:p w14:paraId="59C67756" w14:textId="77777777" w:rsidR="009856C3" w:rsidRDefault="009856C3" w:rsidP="009856C3">
      <w:pPr>
        <w:numPr>
          <w:ilvl w:val="0"/>
          <w:numId w:val="31"/>
        </w:numPr>
        <w:tabs>
          <w:tab w:val="clear" w:pos="1800"/>
        </w:tabs>
        <w:ind w:left="851" w:hanging="425"/>
      </w:pPr>
      <w:r>
        <w:t>Bestaan van de asbestinventaris op het niveau kwartier.</w:t>
      </w:r>
    </w:p>
    <w:p w14:paraId="59C67757" w14:textId="77777777" w:rsidR="009856C3" w:rsidRDefault="009856C3" w:rsidP="009856C3">
      <w:pPr>
        <w:ind w:left="851"/>
        <w:rPr>
          <w:i/>
          <w:color w:val="FF0000"/>
        </w:rPr>
      </w:pPr>
      <w:r>
        <w:t>Bestaat er een asbestinventaris</w:t>
      </w:r>
      <w:r w:rsidRPr="000C2928">
        <w:t xml:space="preserve">? </w:t>
      </w:r>
      <w:r w:rsidRPr="000C2928">
        <w:rPr>
          <w:highlight w:val="lightGray"/>
        </w:rPr>
        <w:t>Ja/</w:t>
      </w:r>
      <w:r w:rsidRPr="00DA73C6">
        <w:rPr>
          <w:strike/>
          <w:highlight w:val="lightGray"/>
        </w:rPr>
        <w:t>Nee</w:t>
      </w:r>
      <w:r>
        <w:t xml:space="preserve"> </w:t>
      </w:r>
      <w:r w:rsidRPr="009856C3">
        <w:rPr>
          <w:i/>
          <w:color w:val="FF0000"/>
        </w:rPr>
        <w:t>(</w:t>
      </w:r>
      <w:r w:rsidRPr="00EB1A68">
        <w:rPr>
          <w:b/>
          <w:i/>
          <w:color w:val="FF0000"/>
        </w:rPr>
        <w:t>Schrappen wat niet past</w:t>
      </w:r>
      <w:r w:rsidRPr="009856C3">
        <w:rPr>
          <w:i/>
          <w:color w:val="FF0000"/>
        </w:rPr>
        <w:t>)</w:t>
      </w:r>
    </w:p>
    <w:p w14:paraId="59C67758" w14:textId="77777777" w:rsidR="000C2928" w:rsidRDefault="000C2928" w:rsidP="009856C3">
      <w:pPr>
        <w:ind w:left="851"/>
      </w:pPr>
    </w:p>
    <w:p w14:paraId="59C67759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verfraaiing van de werkplaatsen</w:t>
      </w:r>
    </w:p>
    <w:p w14:paraId="59C6775A" w14:textId="77777777" w:rsidR="009B3A48" w:rsidRDefault="009B3A48"/>
    <w:p w14:paraId="59C6775B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Maatregelen genomen met het oog op de verfraaiing der werk werkplaatsen</w:t>
      </w:r>
    </w:p>
    <w:p w14:paraId="59C6775C" w14:textId="77777777" w:rsidR="009B3A48" w:rsidRPr="00055BC6" w:rsidRDefault="009B3A48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6"/>
        <w:gridCol w:w="4731"/>
        <w:gridCol w:w="3134"/>
      </w:tblGrid>
      <w:tr w:rsidR="001325A6" w:rsidRPr="00055BC6" w14:paraId="59C67760" w14:textId="77777777" w:rsidTr="003B2AB7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5D" w14:textId="77777777" w:rsidR="009B3A48" w:rsidRPr="00055BC6" w:rsidRDefault="009B3A48" w:rsidP="00F74C76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5E" w14:textId="77777777" w:rsidR="009B3A48" w:rsidRPr="00055BC6" w:rsidRDefault="009B3A48" w:rsidP="003B2AB7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5F" w14:textId="77777777" w:rsidR="009B3A48" w:rsidRPr="00055BC6" w:rsidRDefault="009B3A48" w:rsidP="003B2AB7">
            <w:pPr>
              <w:jc w:val="center"/>
            </w:pPr>
            <w:r w:rsidRPr="00055BC6">
              <w:rPr>
                <w:sz w:val="22"/>
                <w:szCs w:val="22"/>
              </w:rPr>
              <w:t>Initiatiefnemer</w:t>
            </w:r>
          </w:p>
        </w:tc>
      </w:tr>
      <w:tr w:rsidR="004E588F" w:rsidRPr="00011811" w14:paraId="59C67764" w14:textId="77777777" w:rsidTr="003B2AB7"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59C67761" w14:textId="77777777" w:rsidR="004E588F" w:rsidRPr="00055BC6" w:rsidRDefault="004E588F" w:rsidP="003B2AB7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62" w14:textId="6B4DD8B2" w:rsidR="004E588F" w:rsidRPr="00011811" w:rsidRDefault="00011811" w:rsidP="003B2AB7">
            <w:pPr>
              <w:rPr>
                <w:sz w:val="22"/>
                <w:szCs w:val="22"/>
                <w:lang w:val="fr-BE"/>
              </w:rPr>
            </w:pPr>
            <w:r w:rsidRPr="00011811">
              <w:rPr>
                <w:rFonts w:eastAsia="CIDFont+F1"/>
                <w:sz w:val="22"/>
                <w:szCs w:val="22"/>
                <w:lang w:val="fr-BE"/>
              </w:rPr>
              <w:t>RÔLE D'ENTRETIENT DES LOCAUX PHD</w:t>
            </w:r>
          </w:p>
        </w:tc>
        <w:tc>
          <w:tcPr>
            <w:tcW w:w="3207" w:type="dxa"/>
            <w:shd w:val="clear" w:color="auto" w:fill="auto"/>
            <w:vAlign w:val="center"/>
          </w:tcPr>
          <w:p w14:paraId="59C67763" w14:textId="413CF8D1" w:rsidR="004E588F" w:rsidRPr="00011811" w:rsidRDefault="00011811" w:rsidP="003B2AB7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SOBANE DEPARIS</w:t>
            </w:r>
          </w:p>
        </w:tc>
      </w:tr>
      <w:tr w:rsidR="004E588F" w:rsidRPr="00055BC6" w14:paraId="59C67768" w14:textId="77777777" w:rsidTr="003B2AB7">
        <w:tc>
          <w:tcPr>
            <w:tcW w:w="720" w:type="dxa"/>
            <w:vAlign w:val="center"/>
          </w:tcPr>
          <w:p w14:paraId="59C67765" w14:textId="77777777" w:rsidR="004E588F" w:rsidRPr="00055BC6" w:rsidRDefault="004E588F" w:rsidP="003B2AB7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66" w14:textId="77777777" w:rsidR="004E588F" w:rsidRPr="00055BC6" w:rsidRDefault="004E588F" w:rsidP="003B2AB7"/>
        </w:tc>
        <w:tc>
          <w:tcPr>
            <w:tcW w:w="3207" w:type="dxa"/>
            <w:shd w:val="clear" w:color="auto" w:fill="auto"/>
            <w:vAlign w:val="center"/>
          </w:tcPr>
          <w:p w14:paraId="59C67767" w14:textId="77777777" w:rsidR="004E588F" w:rsidRPr="00055BC6" w:rsidRDefault="004E588F" w:rsidP="003B2AB7">
            <w:pPr>
              <w:jc w:val="center"/>
            </w:pPr>
          </w:p>
        </w:tc>
      </w:tr>
      <w:tr w:rsidR="004E588F" w:rsidRPr="00055BC6" w14:paraId="59C6776C" w14:textId="77777777" w:rsidTr="003B2AB7">
        <w:tc>
          <w:tcPr>
            <w:tcW w:w="720" w:type="dxa"/>
            <w:vAlign w:val="center"/>
          </w:tcPr>
          <w:p w14:paraId="59C67769" w14:textId="77777777" w:rsidR="004E588F" w:rsidRPr="00055BC6" w:rsidRDefault="004E588F" w:rsidP="003B2AB7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6A" w14:textId="77777777" w:rsidR="004E588F" w:rsidRPr="00055BC6" w:rsidRDefault="004E588F" w:rsidP="003B2AB7"/>
        </w:tc>
        <w:tc>
          <w:tcPr>
            <w:tcW w:w="3207" w:type="dxa"/>
            <w:shd w:val="clear" w:color="auto" w:fill="auto"/>
            <w:vAlign w:val="center"/>
          </w:tcPr>
          <w:p w14:paraId="59C6776B" w14:textId="77777777" w:rsidR="004E588F" w:rsidRPr="00055BC6" w:rsidRDefault="004E588F" w:rsidP="003B2AB7">
            <w:pPr>
              <w:jc w:val="center"/>
            </w:pPr>
          </w:p>
        </w:tc>
      </w:tr>
      <w:tr w:rsidR="004E588F" w:rsidRPr="00055BC6" w14:paraId="59C67770" w14:textId="77777777" w:rsidTr="003B2AB7">
        <w:tc>
          <w:tcPr>
            <w:tcW w:w="720" w:type="dxa"/>
            <w:vAlign w:val="center"/>
          </w:tcPr>
          <w:p w14:paraId="59C6776D" w14:textId="77777777" w:rsidR="004E588F" w:rsidRPr="00055BC6" w:rsidRDefault="004E588F" w:rsidP="003B2AB7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6E" w14:textId="77777777" w:rsidR="004E588F" w:rsidRPr="00055BC6" w:rsidRDefault="004E588F" w:rsidP="003B2AB7"/>
        </w:tc>
        <w:tc>
          <w:tcPr>
            <w:tcW w:w="3207" w:type="dxa"/>
            <w:shd w:val="clear" w:color="auto" w:fill="auto"/>
            <w:vAlign w:val="center"/>
          </w:tcPr>
          <w:p w14:paraId="59C6776F" w14:textId="77777777" w:rsidR="004E588F" w:rsidRPr="00055BC6" w:rsidRDefault="004E588F" w:rsidP="003B2AB7">
            <w:pPr>
              <w:jc w:val="center"/>
            </w:pPr>
          </w:p>
        </w:tc>
      </w:tr>
      <w:tr w:rsidR="004E588F" w:rsidRPr="00055BC6" w14:paraId="59C67774" w14:textId="77777777" w:rsidTr="003B2AB7">
        <w:tc>
          <w:tcPr>
            <w:tcW w:w="720" w:type="dxa"/>
            <w:vAlign w:val="center"/>
          </w:tcPr>
          <w:p w14:paraId="59C67771" w14:textId="77777777" w:rsidR="004E588F" w:rsidRPr="00055BC6" w:rsidRDefault="004E588F" w:rsidP="003B2AB7">
            <w:pPr>
              <w:jc w:val="center"/>
            </w:pPr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72" w14:textId="77777777" w:rsidR="004E588F" w:rsidRPr="00055BC6" w:rsidRDefault="004E588F" w:rsidP="003B2AB7"/>
        </w:tc>
        <w:tc>
          <w:tcPr>
            <w:tcW w:w="3207" w:type="dxa"/>
            <w:shd w:val="clear" w:color="auto" w:fill="auto"/>
            <w:vAlign w:val="center"/>
          </w:tcPr>
          <w:p w14:paraId="59C67773" w14:textId="77777777" w:rsidR="004E588F" w:rsidRPr="00055BC6" w:rsidRDefault="004E588F" w:rsidP="003B2AB7">
            <w:pPr>
              <w:jc w:val="center"/>
            </w:pPr>
          </w:p>
        </w:tc>
      </w:tr>
    </w:tbl>
    <w:p w14:paraId="59C67775" w14:textId="77777777" w:rsidR="009B3A48" w:rsidRPr="00055BC6" w:rsidRDefault="009B3A48"/>
    <w:p w14:paraId="59C67776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Voorstellen betreffende de verfraaiing die aan het BOC werden voorgelegd, met de vermelding van de gevolgen die eraan gegeven werden.</w:t>
      </w:r>
    </w:p>
    <w:p w14:paraId="59C67777" w14:textId="77777777" w:rsidR="009B3A48" w:rsidRPr="00055BC6" w:rsidRDefault="009B3A48" w:rsidP="002D0A7E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6"/>
        <w:gridCol w:w="5837"/>
        <w:gridCol w:w="2028"/>
      </w:tblGrid>
      <w:tr w:rsidR="001325A6" w:rsidRPr="00055BC6" w14:paraId="59C6777B" w14:textId="77777777" w:rsidTr="00011811"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78" w14:textId="77777777" w:rsidR="009B3A48" w:rsidRPr="00055BC6" w:rsidRDefault="009B3A48" w:rsidP="00F74C76"/>
        </w:tc>
        <w:tc>
          <w:tcPr>
            <w:tcW w:w="58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79" w14:textId="77777777" w:rsidR="009B3A48" w:rsidRPr="00055BC6" w:rsidRDefault="009B3A48" w:rsidP="003B2AB7">
            <w:pPr>
              <w:jc w:val="center"/>
            </w:pPr>
            <w:r w:rsidRPr="00055BC6">
              <w:rPr>
                <w:sz w:val="22"/>
                <w:szCs w:val="22"/>
              </w:rPr>
              <w:t>Voorstellen</w:t>
            </w:r>
          </w:p>
        </w:tc>
        <w:tc>
          <w:tcPr>
            <w:tcW w:w="2028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7A" w14:textId="77777777" w:rsidR="009B3A48" w:rsidRPr="00055BC6" w:rsidRDefault="009B3A48" w:rsidP="003B2AB7">
            <w:pPr>
              <w:jc w:val="center"/>
            </w:pPr>
            <w:r w:rsidRPr="00055BC6">
              <w:rPr>
                <w:sz w:val="22"/>
                <w:szCs w:val="22"/>
              </w:rPr>
              <w:t>Gevolgen</w:t>
            </w:r>
          </w:p>
        </w:tc>
      </w:tr>
      <w:tr w:rsidR="004E588F" w:rsidRPr="00015338" w14:paraId="59C6777F" w14:textId="77777777" w:rsidTr="00011811">
        <w:tc>
          <w:tcPr>
            <w:tcW w:w="706" w:type="dxa"/>
            <w:tcBorders>
              <w:top w:val="single" w:sz="4" w:space="0" w:color="auto"/>
            </w:tcBorders>
            <w:vAlign w:val="center"/>
          </w:tcPr>
          <w:p w14:paraId="59C6777C" w14:textId="77777777" w:rsidR="004E588F" w:rsidRPr="00055BC6" w:rsidRDefault="004E588F" w:rsidP="003B2AB7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5837" w:type="dxa"/>
            <w:shd w:val="clear" w:color="auto" w:fill="auto"/>
            <w:vAlign w:val="center"/>
          </w:tcPr>
          <w:p w14:paraId="59C6777D" w14:textId="262B904B" w:rsidR="004E588F" w:rsidRPr="00011811" w:rsidRDefault="00011811" w:rsidP="00011811">
            <w:pPr>
              <w:autoSpaceDE w:val="0"/>
              <w:autoSpaceDN w:val="0"/>
              <w:adjustRightInd w:val="0"/>
              <w:rPr>
                <w:lang w:val="fr-BE"/>
              </w:rPr>
            </w:pPr>
            <w:r w:rsidRPr="00011811">
              <w:rPr>
                <w:rFonts w:eastAsia="CIDFont+F1"/>
                <w:sz w:val="22"/>
                <w:szCs w:val="22"/>
                <w:lang w:val="fr-BE"/>
              </w:rPr>
              <w:t>REMPLACEMENT DES ÉVIERS POUR</w:t>
            </w:r>
            <w:r>
              <w:rPr>
                <w:rFonts w:eastAsia="CIDFont+F1"/>
                <w:sz w:val="22"/>
                <w:szCs w:val="22"/>
                <w:lang w:val="fr-BE"/>
              </w:rPr>
              <w:t xml:space="preserve"> </w:t>
            </w:r>
            <w:r w:rsidRPr="00011811">
              <w:rPr>
                <w:rFonts w:eastAsia="CIDFont+F1"/>
                <w:sz w:val="22"/>
                <w:szCs w:val="22"/>
                <w:lang w:val="fr-BE"/>
              </w:rPr>
              <w:t>NETTOYER LES ROULEAUX ENCREURS</w:t>
            </w:r>
            <w:r>
              <w:rPr>
                <w:rFonts w:eastAsia="CIDFont+F1"/>
                <w:sz w:val="22"/>
                <w:szCs w:val="22"/>
                <w:lang w:val="fr-BE"/>
              </w:rPr>
              <w:t xml:space="preserve"> </w:t>
            </w:r>
            <w:r w:rsidRPr="00011811">
              <w:rPr>
                <w:rFonts w:eastAsia="CIDFont+F1"/>
                <w:sz w:val="22"/>
                <w:szCs w:val="22"/>
                <w:lang w:val="fr-BE"/>
              </w:rPr>
              <w:t>(PHD)</w:t>
            </w:r>
          </w:p>
        </w:tc>
        <w:tc>
          <w:tcPr>
            <w:tcW w:w="2028" w:type="dxa"/>
            <w:shd w:val="clear" w:color="auto" w:fill="auto"/>
            <w:vAlign w:val="center"/>
          </w:tcPr>
          <w:p w14:paraId="59C6777E" w14:textId="77777777" w:rsidR="004E588F" w:rsidRPr="00011811" w:rsidRDefault="004E588F" w:rsidP="003B2AB7">
            <w:pPr>
              <w:jc w:val="center"/>
              <w:rPr>
                <w:lang w:val="fr-BE"/>
              </w:rPr>
            </w:pPr>
          </w:p>
        </w:tc>
      </w:tr>
      <w:tr w:rsidR="004E588F" w:rsidRPr="00055BC6" w14:paraId="59C67783" w14:textId="77777777" w:rsidTr="00011811">
        <w:tc>
          <w:tcPr>
            <w:tcW w:w="706" w:type="dxa"/>
            <w:vAlign w:val="center"/>
          </w:tcPr>
          <w:p w14:paraId="59C67780" w14:textId="77777777" w:rsidR="004E588F" w:rsidRPr="00055BC6" w:rsidRDefault="004E588F" w:rsidP="003B2AB7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5837" w:type="dxa"/>
            <w:shd w:val="clear" w:color="auto" w:fill="auto"/>
            <w:vAlign w:val="center"/>
          </w:tcPr>
          <w:p w14:paraId="59C67781" w14:textId="77777777" w:rsidR="004E588F" w:rsidRPr="00055BC6" w:rsidRDefault="004E588F" w:rsidP="003B2AB7"/>
        </w:tc>
        <w:tc>
          <w:tcPr>
            <w:tcW w:w="2028" w:type="dxa"/>
            <w:shd w:val="clear" w:color="auto" w:fill="auto"/>
            <w:vAlign w:val="center"/>
          </w:tcPr>
          <w:p w14:paraId="59C67782" w14:textId="77777777" w:rsidR="004E588F" w:rsidRPr="00055BC6" w:rsidRDefault="004E588F" w:rsidP="003B2AB7">
            <w:pPr>
              <w:jc w:val="center"/>
            </w:pPr>
          </w:p>
        </w:tc>
      </w:tr>
      <w:tr w:rsidR="004E588F" w:rsidRPr="00055BC6" w14:paraId="59C67787" w14:textId="77777777" w:rsidTr="00011811">
        <w:tc>
          <w:tcPr>
            <w:tcW w:w="706" w:type="dxa"/>
            <w:vAlign w:val="center"/>
          </w:tcPr>
          <w:p w14:paraId="59C67784" w14:textId="77777777" w:rsidR="004E588F" w:rsidRPr="00055BC6" w:rsidRDefault="004E588F" w:rsidP="003B2AB7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5837" w:type="dxa"/>
            <w:shd w:val="clear" w:color="auto" w:fill="auto"/>
            <w:vAlign w:val="center"/>
          </w:tcPr>
          <w:p w14:paraId="59C67785" w14:textId="77777777" w:rsidR="004E588F" w:rsidRPr="00055BC6" w:rsidRDefault="004E588F" w:rsidP="003B2AB7"/>
        </w:tc>
        <w:tc>
          <w:tcPr>
            <w:tcW w:w="2028" w:type="dxa"/>
            <w:shd w:val="clear" w:color="auto" w:fill="auto"/>
            <w:vAlign w:val="center"/>
          </w:tcPr>
          <w:p w14:paraId="59C67786" w14:textId="77777777" w:rsidR="004E588F" w:rsidRPr="00055BC6" w:rsidRDefault="004E588F" w:rsidP="003B2AB7">
            <w:pPr>
              <w:jc w:val="center"/>
            </w:pPr>
          </w:p>
        </w:tc>
      </w:tr>
      <w:tr w:rsidR="004E588F" w:rsidRPr="00055BC6" w14:paraId="59C6778B" w14:textId="77777777" w:rsidTr="00011811">
        <w:tc>
          <w:tcPr>
            <w:tcW w:w="706" w:type="dxa"/>
            <w:vAlign w:val="center"/>
          </w:tcPr>
          <w:p w14:paraId="59C67788" w14:textId="77777777" w:rsidR="004E588F" w:rsidRPr="00055BC6" w:rsidRDefault="004E588F" w:rsidP="003B2AB7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5837" w:type="dxa"/>
            <w:shd w:val="clear" w:color="auto" w:fill="auto"/>
            <w:vAlign w:val="center"/>
          </w:tcPr>
          <w:p w14:paraId="59C67789" w14:textId="77777777" w:rsidR="004E588F" w:rsidRPr="00055BC6" w:rsidRDefault="004E588F" w:rsidP="003B2AB7"/>
        </w:tc>
        <w:tc>
          <w:tcPr>
            <w:tcW w:w="2028" w:type="dxa"/>
            <w:shd w:val="clear" w:color="auto" w:fill="auto"/>
            <w:vAlign w:val="center"/>
          </w:tcPr>
          <w:p w14:paraId="59C6778A" w14:textId="77777777" w:rsidR="004E588F" w:rsidRPr="00055BC6" w:rsidRDefault="004E588F" w:rsidP="003B2AB7">
            <w:pPr>
              <w:jc w:val="center"/>
            </w:pPr>
          </w:p>
        </w:tc>
      </w:tr>
      <w:tr w:rsidR="004E588F" w:rsidRPr="00055BC6" w14:paraId="59C6778F" w14:textId="77777777" w:rsidTr="00011811">
        <w:tc>
          <w:tcPr>
            <w:tcW w:w="706" w:type="dxa"/>
            <w:vAlign w:val="center"/>
          </w:tcPr>
          <w:p w14:paraId="59C6778C" w14:textId="77777777" w:rsidR="004E588F" w:rsidRPr="00055BC6" w:rsidRDefault="004E588F" w:rsidP="003B2AB7">
            <w:pPr>
              <w:jc w:val="center"/>
            </w:pPr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5837" w:type="dxa"/>
            <w:shd w:val="clear" w:color="auto" w:fill="auto"/>
            <w:vAlign w:val="center"/>
          </w:tcPr>
          <w:p w14:paraId="59C6778D" w14:textId="77777777" w:rsidR="004E588F" w:rsidRPr="00055BC6" w:rsidRDefault="004E588F" w:rsidP="003B2AB7"/>
        </w:tc>
        <w:tc>
          <w:tcPr>
            <w:tcW w:w="2028" w:type="dxa"/>
            <w:shd w:val="clear" w:color="auto" w:fill="auto"/>
            <w:vAlign w:val="center"/>
          </w:tcPr>
          <w:p w14:paraId="59C6778E" w14:textId="77777777" w:rsidR="004E588F" w:rsidRPr="00055BC6" w:rsidRDefault="004E588F" w:rsidP="003B2AB7">
            <w:pPr>
              <w:jc w:val="center"/>
            </w:pPr>
          </w:p>
        </w:tc>
      </w:tr>
    </w:tbl>
    <w:p w14:paraId="59C67790" w14:textId="77777777" w:rsidR="009B3A48" w:rsidRPr="00055BC6" w:rsidRDefault="009B3A48" w:rsidP="002D0A7E"/>
    <w:p w14:paraId="26A6CE7A" w14:textId="77777777" w:rsidR="00D813CC" w:rsidRDefault="00D813CC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  <w:sectPr w:rsidR="00D813CC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791" w14:textId="051F8E68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lastRenderedPageBreak/>
        <w:t>Inlichtingen betreffende de preventie van de psychosociale belasting veroorzaakt door het werk</w:t>
      </w:r>
    </w:p>
    <w:p w14:paraId="59C67792" w14:textId="77777777" w:rsidR="009B3A48" w:rsidRDefault="009B3A48" w:rsidP="002D0A7E"/>
    <w:p w14:paraId="59C67793" w14:textId="18F22CB8" w:rsidR="009B3A48" w:rsidRPr="006C7EC9" w:rsidRDefault="00D813CC" w:rsidP="002D0A7E">
      <w:pPr>
        <w:ind w:left="360"/>
        <w:rPr>
          <w:color w:val="365F91" w:themeColor="accent1" w:themeShade="BF"/>
        </w:rPr>
      </w:pPr>
      <w:r w:rsidRPr="003B65B1">
        <w:t>Zie jaarverslag LDPBW 08</w:t>
      </w:r>
      <w:r w:rsidR="006C7EC9" w:rsidRPr="003B65B1">
        <w:t xml:space="preserve"> – Psychosociale belasting</w:t>
      </w:r>
    </w:p>
    <w:p w14:paraId="59C67795" w14:textId="77777777" w:rsidR="006C7EC9" w:rsidRDefault="006C7EC9">
      <w:pPr>
        <w:rPr>
          <w:b/>
          <w:u w:val="single"/>
        </w:rPr>
      </w:pPr>
    </w:p>
    <w:p w14:paraId="59C67796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>
        <w:rPr>
          <w:b/>
          <w:u w:val="single"/>
        </w:rPr>
        <w:t>Aangewende vormings-, voorlichtings-  en propagandamiddelen</w:t>
      </w:r>
    </w:p>
    <w:p w14:paraId="59C67797" w14:textId="77777777" w:rsidR="009B3A48" w:rsidRDefault="009B3A48" w:rsidP="002D0A7E"/>
    <w:p w14:paraId="59C67798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eenheid</w:t>
      </w:r>
    </w:p>
    <w:p w14:paraId="59C67799" w14:textId="5B049A06" w:rsidR="009B3A48" w:rsidRDefault="00647CFE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Informat</w:t>
      </w:r>
      <w:r w:rsidR="00D813CC">
        <w:t>ieverspreiding via SharePoint.</w:t>
      </w:r>
    </w:p>
    <w:p w14:paraId="59C6779A" w14:textId="5A14464E" w:rsidR="00EB1A68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B" w14:textId="0C46C9C1" w:rsidR="00EB1A68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C" w14:textId="024D5A77" w:rsidR="00EB1A68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D" w14:textId="400D0AD5" w:rsidR="00EB1A68" w:rsidRPr="00055BC6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E" w14:textId="77777777" w:rsidR="009B3A48" w:rsidRDefault="009B3A48" w:rsidP="004E588F">
      <w:pPr>
        <w:ind w:firstLine="709"/>
      </w:pPr>
    </w:p>
    <w:p w14:paraId="59C6779F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LDPBW</w:t>
      </w:r>
    </w:p>
    <w:p w14:paraId="59C677A0" w14:textId="29579064" w:rsidR="00EB1A68" w:rsidRDefault="00D813CC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LDPBW 08</w:t>
      </w:r>
    </w:p>
    <w:p w14:paraId="59C677A1" w14:textId="3A06F3AD" w:rsidR="00EB1A68" w:rsidRDefault="00D813CC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IDPBW</w:t>
      </w:r>
    </w:p>
    <w:p w14:paraId="59C677A3" w14:textId="5FCCC7AD" w:rsidR="009B3A48" w:rsidRDefault="00D813CC" w:rsidP="00EB1A68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App </w:t>
      </w:r>
      <w:proofErr w:type="spellStart"/>
      <w:r>
        <w:t>Safety@Work</w:t>
      </w:r>
      <w:proofErr w:type="spellEnd"/>
    </w:p>
    <w:p w14:paraId="59C677A4" w14:textId="24D154FB" w:rsidR="009B3A48" w:rsidRDefault="003B65B1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Uitdelen signalisatiebanden fietsers en voetgangers woon-werkverkeer</w:t>
      </w:r>
    </w:p>
    <w:p w14:paraId="59C677A5" w14:textId="77777777" w:rsidR="009B3A48" w:rsidRDefault="009B3A48" w:rsidP="002D0A7E"/>
    <w:p w14:paraId="59C677A6" w14:textId="77777777" w:rsidR="00EB1A68" w:rsidRDefault="00EB1A68">
      <w:pPr>
        <w:rPr>
          <w:b/>
          <w:u w:val="single"/>
        </w:rPr>
      </w:pPr>
    </w:p>
    <w:p w14:paraId="59C677A7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Verspreiding van de documenten voor het personeel</w:t>
      </w:r>
    </w:p>
    <w:p w14:paraId="59C677A8" w14:textId="77777777" w:rsidR="009B3A48" w:rsidRPr="00055BC6" w:rsidRDefault="009B3A48" w:rsidP="002D0A7E"/>
    <w:p w14:paraId="59C677AB" w14:textId="5A4E6744" w:rsidR="00EB1A68" w:rsidRPr="0032165E" w:rsidRDefault="00D813CC" w:rsidP="00BB369E">
      <w:pPr>
        <w:pStyle w:val="ListParagraph"/>
        <w:numPr>
          <w:ilvl w:val="0"/>
          <w:numId w:val="35"/>
        </w:numPr>
      </w:pPr>
      <w:r>
        <w:t>Verspreiden van verslagen BOC via SharePoint.</w:t>
      </w:r>
    </w:p>
    <w:p w14:paraId="59C677AC" w14:textId="77777777" w:rsidR="00EB1A68" w:rsidRPr="0032165E" w:rsidRDefault="00EB1A68" w:rsidP="00BB369E">
      <w:pPr>
        <w:pStyle w:val="ListParagraph"/>
        <w:numPr>
          <w:ilvl w:val="0"/>
          <w:numId w:val="35"/>
        </w:numPr>
      </w:pPr>
    </w:p>
    <w:p w14:paraId="59C677AD" w14:textId="77777777" w:rsidR="00BB369E" w:rsidRPr="0032165E" w:rsidRDefault="00BB369E" w:rsidP="00BB369E">
      <w:pPr>
        <w:pStyle w:val="ListParagraph"/>
        <w:numPr>
          <w:ilvl w:val="0"/>
          <w:numId w:val="35"/>
        </w:numPr>
      </w:pPr>
    </w:p>
    <w:p w14:paraId="59C677AE" w14:textId="77777777" w:rsidR="009B3A48" w:rsidRPr="0032165E" w:rsidRDefault="009B3A48" w:rsidP="00BB369E">
      <w:pPr>
        <w:ind w:left="360"/>
      </w:pPr>
    </w:p>
    <w:p w14:paraId="59C677AF" w14:textId="77777777" w:rsidR="009B3A48" w:rsidRPr="0032165E" w:rsidRDefault="009B3A48" w:rsidP="002D0A7E"/>
    <w:p w14:paraId="59C677B0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De lijst van de activiteiten van het lokaal preventieplan voor het dienstjaar dat volgt op het jaar waarop het jaarverslag betrekking heeft en desgevallend de uitvoeringstermijnen wanneer dit dienstjaar wordt overschreden</w:t>
      </w:r>
    </w:p>
    <w:p w14:paraId="59C677B1" w14:textId="77777777" w:rsidR="009B3A48" w:rsidRPr="00055BC6" w:rsidRDefault="009B3A48"/>
    <w:tbl>
      <w:tblPr>
        <w:tblW w:w="878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806"/>
        <w:gridCol w:w="13"/>
        <w:gridCol w:w="3402"/>
      </w:tblGrid>
      <w:tr w:rsidR="003B65B1" w:rsidRPr="00055BC6" w14:paraId="56A0C3ED" w14:textId="77777777" w:rsidTr="00D425E8"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EAB873" w14:textId="77777777" w:rsidR="003B65B1" w:rsidRPr="00055BC6" w:rsidRDefault="003B65B1" w:rsidP="00D425E8"/>
        </w:tc>
        <w:tc>
          <w:tcPr>
            <w:tcW w:w="4819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1CB2ED9E" w14:textId="77777777" w:rsidR="003B65B1" w:rsidRPr="00055BC6" w:rsidRDefault="003B65B1" w:rsidP="00D425E8">
            <w:pPr>
              <w:jc w:val="center"/>
            </w:pPr>
            <w:r w:rsidRPr="00055BC6">
              <w:rPr>
                <w:sz w:val="22"/>
                <w:szCs w:val="22"/>
              </w:rPr>
              <w:t>Thema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17529813" w14:textId="77777777" w:rsidR="003B65B1" w:rsidRPr="00055BC6" w:rsidRDefault="003B65B1" w:rsidP="00D425E8">
            <w:pPr>
              <w:jc w:val="center"/>
            </w:pPr>
            <w:r w:rsidRPr="00055BC6">
              <w:rPr>
                <w:sz w:val="22"/>
                <w:szCs w:val="22"/>
              </w:rPr>
              <w:t>Uitvoeringstermijn</w:t>
            </w:r>
          </w:p>
        </w:tc>
      </w:tr>
      <w:tr w:rsidR="003B65B1" w:rsidRPr="00055BC6" w14:paraId="74E5F85A" w14:textId="77777777" w:rsidTr="00D425E8">
        <w:trPr>
          <w:trHeight w:val="589"/>
        </w:trPr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70894FAF" w14:textId="77777777" w:rsidR="003B65B1" w:rsidRPr="00055BC6" w:rsidRDefault="003B65B1" w:rsidP="00D425E8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8221" w:type="dxa"/>
            <w:gridSpan w:val="3"/>
            <w:vAlign w:val="center"/>
          </w:tcPr>
          <w:p w14:paraId="5EC2DEB0" w14:textId="77777777" w:rsidR="003B65B1" w:rsidRPr="00055BC6" w:rsidRDefault="003B65B1" w:rsidP="00D425E8">
            <w:pPr>
              <w:jc w:val="center"/>
            </w:pPr>
            <w:r>
              <w:t>Het LPP dient eerst op het BOC van 11 Mar voorgelegd te worden.</w:t>
            </w:r>
            <w:r>
              <w:br/>
              <w:t xml:space="preserve">Het LPP kan nadien op onze </w:t>
            </w:r>
            <w:hyperlink r:id="rId12" w:history="1">
              <w:r w:rsidRPr="00322EE8">
                <w:rPr>
                  <w:rStyle w:val="Hyperlink"/>
                </w:rPr>
                <w:t>SharePoint</w:t>
              </w:r>
            </w:hyperlink>
            <w:r>
              <w:t xml:space="preserve"> geraadpleegd/gedownload worden</w:t>
            </w:r>
          </w:p>
        </w:tc>
      </w:tr>
      <w:tr w:rsidR="003B65B1" w:rsidRPr="00055BC6" w14:paraId="6C09D61F" w14:textId="77777777" w:rsidTr="00D425E8">
        <w:tc>
          <w:tcPr>
            <w:tcW w:w="567" w:type="dxa"/>
            <w:vAlign w:val="center"/>
          </w:tcPr>
          <w:p w14:paraId="35757C8C" w14:textId="77777777" w:rsidR="003B65B1" w:rsidRPr="00055BC6" w:rsidRDefault="003B65B1" w:rsidP="00D425E8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06" w:type="dxa"/>
          </w:tcPr>
          <w:p w14:paraId="7737D767" w14:textId="77777777" w:rsidR="003B65B1" w:rsidRPr="00055BC6" w:rsidRDefault="003B65B1" w:rsidP="00D425E8"/>
        </w:tc>
        <w:tc>
          <w:tcPr>
            <w:tcW w:w="3415" w:type="dxa"/>
            <w:gridSpan w:val="2"/>
          </w:tcPr>
          <w:p w14:paraId="344F94BD" w14:textId="77777777" w:rsidR="003B65B1" w:rsidRPr="00055BC6" w:rsidRDefault="003B65B1" w:rsidP="00D425E8"/>
        </w:tc>
      </w:tr>
      <w:tr w:rsidR="003B65B1" w:rsidRPr="00055BC6" w14:paraId="6399D917" w14:textId="77777777" w:rsidTr="00D425E8">
        <w:tc>
          <w:tcPr>
            <w:tcW w:w="567" w:type="dxa"/>
            <w:vAlign w:val="center"/>
          </w:tcPr>
          <w:p w14:paraId="50685DB2" w14:textId="77777777" w:rsidR="003B65B1" w:rsidRPr="00055BC6" w:rsidRDefault="003B65B1" w:rsidP="00D425E8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06" w:type="dxa"/>
          </w:tcPr>
          <w:p w14:paraId="4EDF4802" w14:textId="77777777" w:rsidR="003B65B1" w:rsidRPr="00055BC6" w:rsidRDefault="003B65B1" w:rsidP="00D425E8"/>
        </w:tc>
        <w:tc>
          <w:tcPr>
            <w:tcW w:w="3415" w:type="dxa"/>
            <w:gridSpan w:val="2"/>
          </w:tcPr>
          <w:p w14:paraId="66DA6677" w14:textId="77777777" w:rsidR="003B65B1" w:rsidRPr="00055BC6" w:rsidRDefault="003B65B1" w:rsidP="00D425E8"/>
        </w:tc>
      </w:tr>
      <w:tr w:rsidR="003B65B1" w:rsidRPr="00055BC6" w14:paraId="56248C65" w14:textId="77777777" w:rsidTr="00D425E8">
        <w:tc>
          <w:tcPr>
            <w:tcW w:w="567" w:type="dxa"/>
            <w:vAlign w:val="center"/>
          </w:tcPr>
          <w:p w14:paraId="202A3CD8" w14:textId="77777777" w:rsidR="003B65B1" w:rsidRPr="00055BC6" w:rsidRDefault="003B65B1" w:rsidP="00D425E8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06" w:type="dxa"/>
          </w:tcPr>
          <w:p w14:paraId="0F6CFD1E" w14:textId="77777777" w:rsidR="003B65B1" w:rsidRPr="00055BC6" w:rsidRDefault="003B65B1" w:rsidP="00D425E8"/>
        </w:tc>
        <w:tc>
          <w:tcPr>
            <w:tcW w:w="3415" w:type="dxa"/>
            <w:gridSpan w:val="2"/>
          </w:tcPr>
          <w:p w14:paraId="633728C9" w14:textId="77777777" w:rsidR="003B65B1" w:rsidRPr="00055BC6" w:rsidRDefault="003B65B1" w:rsidP="00D425E8"/>
        </w:tc>
      </w:tr>
      <w:tr w:rsidR="003B65B1" w:rsidRPr="00055BC6" w14:paraId="4A3B9522" w14:textId="77777777" w:rsidTr="00D425E8">
        <w:tc>
          <w:tcPr>
            <w:tcW w:w="567" w:type="dxa"/>
            <w:vAlign w:val="center"/>
          </w:tcPr>
          <w:p w14:paraId="532AF5AD" w14:textId="77777777" w:rsidR="003B65B1" w:rsidRPr="00055BC6" w:rsidRDefault="003B65B1" w:rsidP="00D425E8">
            <w:pPr>
              <w:jc w:val="center"/>
            </w:pPr>
            <w:r>
              <w:t>5.</w:t>
            </w:r>
          </w:p>
        </w:tc>
        <w:tc>
          <w:tcPr>
            <w:tcW w:w="4806" w:type="dxa"/>
          </w:tcPr>
          <w:p w14:paraId="321FD8C6" w14:textId="77777777" w:rsidR="003B65B1" w:rsidRPr="00055BC6" w:rsidRDefault="003B65B1" w:rsidP="00D425E8"/>
        </w:tc>
        <w:tc>
          <w:tcPr>
            <w:tcW w:w="3415" w:type="dxa"/>
            <w:gridSpan w:val="2"/>
          </w:tcPr>
          <w:p w14:paraId="0ACBDF20" w14:textId="77777777" w:rsidR="003B65B1" w:rsidRPr="00055BC6" w:rsidRDefault="003B65B1" w:rsidP="00D425E8"/>
        </w:tc>
      </w:tr>
    </w:tbl>
    <w:p w14:paraId="59C677CA" w14:textId="77777777" w:rsidR="009B3A48" w:rsidRPr="00055BC6" w:rsidRDefault="009B3A48"/>
    <w:bookmarkEnd w:id="0"/>
    <w:p w14:paraId="59C677CB" w14:textId="77777777" w:rsidR="009B3A48" w:rsidRDefault="009B3A48"/>
    <w:sectPr w:rsidR="009B3A48" w:rsidSect="003165B5">
      <w:pgSz w:w="12240" w:h="15840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C677CE" w14:textId="77777777" w:rsidR="00725FAA" w:rsidRDefault="00725FAA" w:rsidP="00373962">
      <w:r>
        <w:separator/>
      </w:r>
    </w:p>
  </w:endnote>
  <w:endnote w:type="continuationSeparator" w:id="0">
    <w:p w14:paraId="59C677CF" w14:textId="77777777" w:rsidR="00725FAA" w:rsidRDefault="00725FAA" w:rsidP="00373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IDFont+F1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1" w14:textId="7D0D9176" w:rsidR="008C47B6" w:rsidRDefault="008C47B6" w:rsidP="0043277E">
    <w:pPr>
      <w:pStyle w:val="Footer"/>
      <w:jc w:val="right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015338">
      <w:rPr>
        <w:rStyle w:val="PageNumber"/>
        <w:noProof/>
      </w:rPr>
      <w:t>6</w:t>
    </w:r>
    <w:r>
      <w:rPr>
        <w:rStyle w:val="PageNumber"/>
      </w:rPr>
      <w:fldChar w:fldCharType="end"/>
    </w:r>
    <w:r>
      <w:rPr>
        <w:rStyle w:val="PageNumber"/>
      </w:rPr>
      <w:t xml:space="preserve"> van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015338">
      <w:rPr>
        <w:rStyle w:val="PageNumber"/>
        <w:noProof/>
      </w:rPr>
      <w:t>8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C677CC" w14:textId="77777777" w:rsidR="00725FAA" w:rsidRDefault="00725FAA" w:rsidP="00373962">
      <w:r>
        <w:separator/>
      </w:r>
    </w:p>
  </w:footnote>
  <w:footnote w:type="continuationSeparator" w:id="0">
    <w:p w14:paraId="59C677CD" w14:textId="77777777" w:rsidR="00725FAA" w:rsidRDefault="00725FAA" w:rsidP="003739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0" w14:textId="14C23610" w:rsidR="008C47B6" w:rsidRPr="00251AAD" w:rsidRDefault="008C47B6" w:rsidP="0043277E">
    <w:pPr>
      <w:pStyle w:val="Header"/>
      <w:jc w:val="right"/>
      <w:rPr>
        <w:lang w:val="fr-BE"/>
      </w:rPr>
    </w:pPr>
    <w:r>
      <w:rPr>
        <w:lang w:val="fr-BE"/>
      </w:rPr>
      <w:t xml:space="preserve">LDPBW </w:t>
    </w:r>
    <w:r w:rsidR="006B553C" w:rsidRPr="006B553C">
      <w:rPr>
        <w:lang w:val="fr-BE"/>
      </w:rPr>
      <w:t>08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96519"/>
    <w:multiLevelType w:val="multilevel"/>
    <w:tmpl w:val="054691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 w15:restartNumberingAfterBreak="0">
    <w:nsid w:val="04CE0F43"/>
    <w:multiLevelType w:val="multilevel"/>
    <w:tmpl w:val="DDDE39B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71D196F"/>
    <w:multiLevelType w:val="hybridMultilevel"/>
    <w:tmpl w:val="E6587A0C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79F7EEE"/>
    <w:multiLevelType w:val="multilevel"/>
    <w:tmpl w:val="6310C1E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 w15:restartNumberingAfterBreak="0">
    <w:nsid w:val="10D31F72"/>
    <w:multiLevelType w:val="multilevel"/>
    <w:tmpl w:val="E76CB4F6"/>
    <w:lvl w:ilvl="0">
      <w:start w:val="5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 w15:restartNumberingAfterBreak="0">
    <w:nsid w:val="139F62BC"/>
    <w:multiLevelType w:val="multilevel"/>
    <w:tmpl w:val="A294913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6" w15:restartNumberingAfterBreak="0">
    <w:nsid w:val="16946780"/>
    <w:multiLevelType w:val="hybridMultilevel"/>
    <w:tmpl w:val="540E30F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7A00187"/>
    <w:multiLevelType w:val="hybridMultilevel"/>
    <w:tmpl w:val="8AB23832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7EC6F86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9" w15:restartNumberingAfterBreak="0">
    <w:nsid w:val="19A46CE6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1BCE75CA"/>
    <w:multiLevelType w:val="multilevel"/>
    <w:tmpl w:val="96105C5A"/>
    <w:lvl w:ilvl="0">
      <w:start w:val="6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11" w15:restartNumberingAfterBreak="0">
    <w:nsid w:val="1EE26A57"/>
    <w:multiLevelType w:val="hybridMultilevel"/>
    <w:tmpl w:val="C0C8595E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F7B78C4"/>
    <w:multiLevelType w:val="hybridMultilevel"/>
    <w:tmpl w:val="83FA942A"/>
    <w:lvl w:ilvl="0" w:tplc="99DE822C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17B10D9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 w15:restartNumberingAfterBreak="0">
    <w:nsid w:val="2241540E"/>
    <w:multiLevelType w:val="multilevel"/>
    <w:tmpl w:val="C4CEA4D2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5" w15:restartNumberingAfterBreak="0">
    <w:nsid w:val="236815C1"/>
    <w:multiLevelType w:val="hybridMultilevel"/>
    <w:tmpl w:val="799E2F6C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5154F63"/>
    <w:multiLevelType w:val="hybridMultilevel"/>
    <w:tmpl w:val="DDDE39B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8C7E4DD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 w15:restartNumberingAfterBreak="0">
    <w:nsid w:val="2D0C64DD"/>
    <w:multiLevelType w:val="hybridMultilevel"/>
    <w:tmpl w:val="C084431C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DD15637"/>
    <w:multiLevelType w:val="hybridMultilevel"/>
    <w:tmpl w:val="B85C1DC6"/>
    <w:lvl w:ilvl="0" w:tplc="BCDAA806">
      <w:start w:val="1"/>
      <w:numFmt w:val="upperRoman"/>
      <w:lvlText w:val="%1."/>
      <w:lvlJc w:val="right"/>
      <w:pPr>
        <w:tabs>
          <w:tab w:val="num" w:pos="180"/>
        </w:tabs>
        <w:ind w:left="180" w:hanging="360"/>
      </w:pPr>
      <w:rPr>
        <w:rFonts w:cs="Times New Roman" w:hint="default"/>
        <w:b/>
      </w:rPr>
    </w:lvl>
    <w:lvl w:ilvl="1" w:tplc="94FAE578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302544E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0" w15:restartNumberingAfterBreak="0">
    <w:nsid w:val="335D39F8"/>
    <w:multiLevelType w:val="hybridMultilevel"/>
    <w:tmpl w:val="18BAEDAE"/>
    <w:lvl w:ilvl="0" w:tplc="CF20AD4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1" w15:restartNumberingAfterBreak="0">
    <w:nsid w:val="3B475672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 w15:restartNumberingAfterBreak="0">
    <w:nsid w:val="416A45F2"/>
    <w:multiLevelType w:val="hybridMultilevel"/>
    <w:tmpl w:val="5D88A14A"/>
    <w:lvl w:ilvl="0" w:tplc="CC1CDDC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9F2E498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 w:tplc="04090011">
      <w:start w:val="1"/>
      <w:numFmt w:val="decimal"/>
      <w:lvlText w:val="%3)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3" w:tplc="3CC0E102">
      <w:start w:val="5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3" w15:restartNumberingAfterBreak="0">
    <w:nsid w:val="421C6B00"/>
    <w:multiLevelType w:val="hybridMultilevel"/>
    <w:tmpl w:val="60F06A4C"/>
    <w:lvl w:ilvl="0" w:tplc="040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B">
      <w:start w:val="1"/>
      <w:numFmt w:val="bullet"/>
      <w:lvlText w:val="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3D6CC0E6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2DE6E44"/>
    <w:multiLevelType w:val="hybridMultilevel"/>
    <w:tmpl w:val="1048066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039CD"/>
    <w:multiLevelType w:val="multilevel"/>
    <w:tmpl w:val="EECE0DF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48372B05"/>
    <w:multiLevelType w:val="hybridMultilevel"/>
    <w:tmpl w:val="6CD21C30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866373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8" w15:restartNumberingAfterBreak="0">
    <w:nsid w:val="515731D1"/>
    <w:multiLevelType w:val="hybridMultilevel"/>
    <w:tmpl w:val="BCC09CA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4FE5871"/>
    <w:multiLevelType w:val="hybridMultilevel"/>
    <w:tmpl w:val="85AC7D6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BFE649C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1" w15:restartNumberingAfterBreak="0">
    <w:nsid w:val="6363199D"/>
    <w:multiLevelType w:val="multilevel"/>
    <w:tmpl w:val="F516D2A4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 w15:restartNumberingAfterBreak="0">
    <w:nsid w:val="640159A0"/>
    <w:multiLevelType w:val="multilevel"/>
    <w:tmpl w:val="4784F48A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33" w15:restartNumberingAfterBreak="0">
    <w:nsid w:val="65D32601"/>
    <w:multiLevelType w:val="hybridMultilevel"/>
    <w:tmpl w:val="A6B2AB70"/>
    <w:lvl w:ilvl="0" w:tplc="22FECB96">
      <w:start w:val="1"/>
      <w:numFmt w:val="upperRoman"/>
      <w:lvlText w:val="%1I."/>
      <w:lvlJc w:val="righ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4404BC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74463CC"/>
    <w:multiLevelType w:val="multilevel"/>
    <w:tmpl w:val="7F7A0BC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5" w15:restartNumberingAfterBreak="0">
    <w:nsid w:val="67DC3471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6" w15:restartNumberingAfterBreak="0">
    <w:nsid w:val="68E72F5D"/>
    <w:multiLevelType w:val="hybridMultilevel"/>
    <w:tmpl w:val="5EAAF6CA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C79308B"/>
    <w:multiLevelType w:val="hybridMultilevel"/>
    <w:tmpl w:val="01D23C3C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C944596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9" w15:restartNumberingAfterBreak="0">
    <w:nsid w:val="6ED24FED"/>
    <w:multiLevelType w:val="multilevel"/>
    <w:tmpl w:val="118477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0" w15:restartNumberingAfterBreak="0">
    <w:nsid w:val="7B6105AB"/>
    <w:multiLevelType w:val="hybridMultilevel"/>
    <w:tmpl w:val="57D2A18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20"/>
  </w:num>
  <w:num w:numId="3">
    <w:abstractNumId w:val="33"/>
  </w:num>
  <w:num w:numId="4">
    <w:abstractNumId w:val="4"/>
  </w:num>
  <w:num w:numId="5">
    <w:abstractNumId w:val="32"/>
  </w:num>
  <w:num w:numId="6">
    <w:abstractNumId w:val="10"/>
  </w:num>
  <w:num w:numId="7">
    <w:abstractNumId w:val="18"/>
  </w:num>
  <w:num w:numId="8">
    <w:abstractNumId w:val="36"/>
  </w:num>
  <w:num w:numId="9">
    <w:abstractNumId w:val="35"/>
  </w:num>
  <w:num w:numId="10">
    <w:abstractNumId w:val="14"/>
  </w:num>
  <w:num w:numId="11">
    <w:abstractNumId w:val="37"/>
  </w:num>
  <w:num w:numId="12">
    <w:abstractNumId w:val="25"/>
  </w:num>
  <w:num w:numId="13">
    <w:abstractNumId w:val="12"/>
  </w:num>
  <w:num w:numId="14">
    <w:abstractNumId w:val="22"/>
  </w:num>
  <w:num w:numId="15">
    <w:abstractNumId w:val="39"/>
  </w:num>
  <w:num w:numId="16">
    <w:abstractNumId w:val="38"/>
  </w:num>
  <w:num w:numId="17">
    <w:abstractNumId w:val="5"/>
  </w:num>
  <w:num w:numId="18">
    <w:abstractNumId w:val="27"/>
  </w:num>
  <w:num w:numId="19">
    <w:abstractNumId w:val="19"/>
  </w:num>
  <w:num w:numId="20">
    <w:abstractNumId w:val="21"/>
  </w:num>
  <w:num w:numId="21">
    <w:abstractNumId w:val="9"/>
  </w:num>
  <w:num w:numId="22">
    <w:abstractNumId w:val="30"/>
  </w:num>
  <w:num w:numId="23">
    <w:abstractNumId w:val="31"/>
  </w:num>
  <w:num w:numId="24">
    <w:abstractNumId w:val="34"/>
  </w:num>
  <w:num w:numId="25">
    <w:abstractNumId w:val="0"/>
  </w:num>
  <w:num w:numId="26">
    <w:abstractNumId w:val="8"/>
  </w:num>
  <w:num w:numId="27">
    <w:abstractNumId w:val="16"/>
  </w:num>
  <w:num w:numId="28">
    <w:abstractNumId w:val="3"/>
  </w:num>
  <w:num w:numId="29">
    <w:abstractNumId w:val="1"/>
  </w:num>
  <w:num w:numId="30">
    <w:abstractNumId w:val="11"/>
  </w:num>
  <w:num w:numId="31">
    <w:abstractNumId w:val="26"/>
  </w:num>
  <w:num w:numId="32">
    <w:abstractNumId w:val="17"/>
  </w:num>
  <w:num w:numId="33">
    <w:abstractNumId w:val="40"/>
  </w:num>
  <w:num w:numId="34">
    <w:abstractNumId w:val="2"/>
  </w:num>
  <w:num w:numId="35">
    <w:abstractNumId w:val="24"/>
  </w:num>
  <w:num w:numId="36">
    <w:abstractNumId w:val="28"/>
  </w:num>
  <w:num w:numId="37">
    <w:abstractNumId w:val="7"/>
  </w:num>
  <w:num w:numId="38">
    <w:abstractNumId w:val="15"/>
  </w:num>
  <w:num w:numId="39">
    <w:abstractNumId w:val="29"/>
  </w:num>
  <w:num w:numId="40">
    <w:abstractNumId w:val="6"/>
  </w:num>
  <w:num w:numId="41">
    <w:abstractNumId w:val="3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9"/>
  </w:num>
  <w:num w:numId="4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AD6"/>
    <w:rsid w:val="00000E4A"/>
    <w:rsid w:val="00011811"/>
    <w:rsid w:val="00015338"/>
    <w:rsid w:val="000325A1"/>
    <w:rsid w:val="000527EF"/>
    <w:rsid w:val="00055BC6"/>
    <w:rsid w:val="000C2928"/>
    <w:rsid w:val="00116681"/>
    <w:rsid w:val="001325A6"/>
    <w:rsid w:val="00134158"/>
    <w:rsid w:val="00186E7F"/>
    <w:rsid w:val="00194BB5"/>
    <w:rsid w:val="001D6110"/>
    <w:rsid w:val="00206063"/>
    <w:rsid w:val="00230C20"/>
    <w:rsid w:val="00251AAD"/>
    <w:rsid w:val="002557C8"/>
    <w:rsid w:val="00260044"/>
    <w:rsid w:val="002843E2"/>
    <w:rsid w:val="00285EAA"/>
    <w:rsid w:val="00290FF1"/>
    <w:rsid w:val="00293236"/>
    <w:rsid w:val="002A5730"/>
    <w:rsid w:val="002B1A2F"/>
    <w:rsid w:val="002D0A7E"/>
    <w:rsid w:val="002D1E11"/>
    <w:rsid w:val="003067F7"/>
    <w:rsid w:val="003134AD"/>
    <w:rsid w:val="003165B5"/>
    <w:rsid w:val="0032165E"/>
    <w:rsid w:val="00337617"/>
    <w:rsid w:val="00337879"/>
    <w:rsid w:val="00354239"/>
    <w:rsid w:val="003616FD"/>
    <w:rsid w:val="00373962"/>
    <w:rsid w:val="00384012"/>
    <w:rsid w:val="0039313D"/>
    <w:rsid w:val="00393C02"/>
    <w:rsid w:val="00396BDA"/>
    <w:rsid w:val="003A385F"/>
    <w:rsid w:val="003B2AB7"/>
    <w:rsid w:val="003B65B1"/>
    <w:rsid w:val="003E558B"/>
    <w:rsid w:val="003E58B6"/>
    <w:rsid w:val="003F7243"/>
    <w:rsid w:val="004115B3"/>
    <w:rsid w:val="0043277E"/>
    <w:rsid w:val="00434BAF"/>
    <w:rsid w:val="00454D34"/>
    <w:rsid w:val="004716CA"/>
    <w:rsid w:val="00491B88"/>
    <w:rsid w:val="00495C21"/>
    <w:rsid w:val="004A441D"/>
    <w:rsid w:val="004E588F"/>
    <w:rsid w:val="004E75D5"/>
    <w:rsid w:val="00503535"/>
    <w:rsid w:val="00505B4A"/>
    <w:rsid w:val="00505C48"/>
    <w:rsid w:val="00513AD6"/>
    <w:rsid w:val="00514C56"/>
    <w:rsid w:val="005312A8"/>
    <w:rsid w:val="00571E3C"/>
    <w:rsid w:val="00585F05"/>
    <w:rsid w:val="005D1442"/>
    <w:rsid w:val="005E3DE3"/>
    <w:rsid w:val="00601855"/>
    <w:rsid w:val="0063115D"/>
    <w:rsid w:val="00633C46"/>
    <w:rsid w:val="00642DB9"/>
    <w:rsid w:val="00647A25"/>
    <w:rsid w:val="00647CFE"/>
    <w:rsid w:val="0065417A"/>
    <w:rsid w:val="00674CC4"/>
    <w:rsid w:val="00675A7C"/>
    <w:rsid w:val="006A421E"/>
    <w:rsid w:val="006B09C2"/>
    <w:rsid w:val="006B553C"/>
    <w:rsid w:val="006C6F2F"/>
    <w:rsid w:val="006C7EC9"/>
    <w:rsid w:val="006E73D5"/>
    <w:rsid w:val="00725FAA"/>
    <w:rsid w:val="0073276F"/>
    <w:rsid w:val="00745B3D"/>
    <w:rsid w:val="00771256"/>
    <w:rsid w:val="00783318"/>
    <w:rsid w:val="007D62CE"/>
    <w:rsid w:val="008102C6"/>
    <w:rsid w:val="008232A4"/>
    <w:rsid w:val="00827EAD"/>
    <w:rsid w:val="00830886"/>
    <w:rsid w:val="008515BB"/>
    <w:rsid w:val="008935DC"/>
    <w:rsid w:val="00897F22"/>
    <w:rsid w:val="008C475E"/>
    <w:rsid w:val="008C47B6"/>
    <w:rsid w:val="008E13D0"/>
    <w:rsid w:val="008F7DCA"/>
    <w:rsid w:val="0090387F"/>
    <w:rsid w:val="0091425C"/>
    <w:rsid w:val="009321DB"/>
    <w:rsid w:val="009358F1"/>
    <w:rsid w:val="00943280"/>
    <w:rsid w:val="00943E67"/>
    <w:rsid w:val="009474ED"/>
    <w:rsid w:val="009567D6"/>
    <w:rsid w:val="00961D0B"/>
    <w:rsid w:val="009856C3"/>
    <w:rsid w:val="009936A7"/>
    <w:rsid w:val="009A3F83"/>
    <w:rsid w:val="009B3A48"/>
    <w:rsid w:val="009C2DCC"/>
    <w:rsid w:val="009E27D7"/>
    <w:rsid w:val="009E68CA"/>
    <w:rsid w:val="009E77EB"/>
    <w:rsid w:val="009F5ACF"/>
    <w:rsid w:val="00A047A1"/>
    <w:rsid w:val="00A05BC6"/>
    <w:rsid w:val="00A076DD"/>
    <w:rsid w:val="00A20851"/>
    <w:rsid w:val="00A34F82"/>
    <w:rsid w:val="00A66AEA"/>
    <w:rsid w:val="00A97072"/>
    <w:rsid w:val="00A9721C"/>
    <w:rsid w:val="00AC3101"/>
    <w:rsid w:val="00AC33C0"/>
    <w:rsid w:val="00AF4A2E"/>
    <w:rsid w:val="00AF552D"/>
    <w:rsid w:val="00B23195"/>
    <w:rsid w:val="00B70EAF"/>
    <w:rsid w:val="00B754DC"/>
    <w:rsid w:val="00B764FB"/>
    <w:rsid w:val="00B8610D"/>
    <w:rsid w:val="00B87A00"/>
    <w:rsid w:val="00B93D14"/>
    <w:rsid w:val="00BB23C7"/>
    <w:rsid w:val="00BB369E"/>
    <w:rsid w:val="00BC39EC"/>
    <w:rsid w:val="00BE7E8A"/>
    <w:rsid w:val="00BF4439"/>
    <w:rsid w:val="00C152C5"/>
    <w:rsid w:val="00C334E0"/>
    <w:rsid w:val="00C4217A"/>
    <w:rsid w:val="00C5729B"/>
    <w:rsid w:val="00C66DC4"/>
    <w:rsid w:val="00C70B83"/>
    <w:rsid w:val="00C76D4A"/>
    <w:rsid w:val="00C916FF"/>
    <w:rsid w:val="00CB1138"/>
    <w:rsid w:val="00D120D1"/>
    <w:rsid w:val="00D3410F"/>
    <w:rsid w:val="00D479C4"/>
    <w:rsid w:val="00D813CC"/>
    <w:rsid w:val="00D8679A"/>
    <w:rsid w:val="00D91E3D"/>
    <w:rsid w:val="00D92619"/>
    <w:rsid w:val="00DA73C6"/>
    <w:rsid w:val="00DC31B5"/>
    <w:rsid w:val="00DD344D"/>
    <w:rsid w:val="00E02B2C"/>
    <w:rsid w:val="00E60B82"/>
    <w:rsid w:val="00E64DAA"/>
    <w:rsid w:val="00E73452"/>
    <w:rsid w:val="00EA5E15"/>
    <w:rsid w:val="00EB1A68"/>
    <w:rsid w:val="00EB5128"/>
    <w:rsid w:val="00EC4240"/>
    <w:rsid w:val="00EC5BC3"/>
    <w:rsid w:val="00ED7AD4"/>
    <w:rsid w:val="00F03E45"/>
    <w:rsid w:val="00F43F14"/>
    <w:rsid w:val="00F44EEC"/>
    <w:rsid w:val="00F54E58"/>
    <w:rsid w:val="00F64C2B"/>
    <w:rsid w:val="00F70DAB"/>
    <w:rsid w:val="00F74C76"/>
    <w:rsid w:val="00F834A9"/>
    <w:rsid w:val="00F91DE0"/>
    <w:rsid w:val="00FB5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C67626"/>
  <w15:docId w15:val="{C737C108-FBE8-408B-8089-D55D4034E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1B88"/>
    <w:rPr>
      <w:sz w:val="24"/>
      <w:szCs w:val="24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325A1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paragraph" w:styleId="Footer">
    <w:name w:val="footer"/>
    <w:basedOn w:val="Normal"/>
    <w:link w:val="Foot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character" w:styleId="PageNumber">
    <w:name w:val="page number"/>
    <w:basedOn w:val="DefaultParagraphFont"/>
    <w:uiPriority w:val="99"/>
    <w:rsid w:val="000325A1"/>
    <w:rPr>
      <w:rFonts w:cs="Times New Roman"/>
    </w:rPr>
  </w:style>
  <w:style w:type="paragraph" w:styleId="ListParagraph">
    <w:name w:val="List Paragraph"/>
    <w:basedOn w:val="Normal"/>
    <w:uiPriority w:val="34"/>
    <w:qFormat/>
    <w:rsid w:val="009E27D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311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15D"/>
    <w:rPr>
      <w:rFonts w:ascii="Tahoma" w:hAnsi="Tahoma" w:cs="Tahoma"/>
      <w:sz w:val="16"/>
      <w:szCs w:val="16"/>
      <w:lang w:val="nl-BE"/>
    </w:rPr>
  </w:style>
  <w:style w:type="character" w:styleId="Hyperlink">
    <w:name w:val="Hyperlink"/>
    <w:basedOn w:val="DefaultParagraphFont"/>
    <w:uiPriority w:val="99"/>
    <w:unhideWhenUsed/>
    <w:rsid w:val="003B65B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0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units.mil.intra/sites/DGHWB/SIPPT_IDPBW_Risk_Management/LDPBW_SLPPT8/Pages/LPP_PLP.aspx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otelaere.b\AppData\Local\Microsoft\Windows\Temporary%20Internet%20Files\Content.Outlook\KL7IKZ50\Jaarverslag%20-%20Luik%202%20-%20blanc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D4D6197D494A4FB8E12DFC4911B3CC" ma:contentTypeVersion="6" ma:contentTypeDescription="Create a new document." ma:contentTypeScope="" ma:versionID="4527822e2b61f870076a219ccce0c60e">
  <xsd:schema xmlns:xsd="http://www.w3.org/2001/XMLSchema" xmlns:xs="http://www.w3.org/2001/XMLSchema" xmlns:p="http://schemas.microsoft.com/office/2006/metadata/properties" xmlns:ns2="6feb3e28-cf4b-4f02-8c5e-c8457fe8e9a7" targetNamespace="http://schemas.microsoft.com/office/2006/metadata/properties" ma:root="true" ma:fieldsID="1995a04b8a1509fb84af9333c77e2309" ns2:_="">
    <xsd:import namespace="6feb3e28-cf4b-4f02-8c5e-c8457fe8e9a7"/>
    <xsd:element name="properties">
      <xsd:complexType>
        <xsd:sequence>
          <xsd:element name="documentManagement">
            <xsd:complexType>
              <xsd:all>
                <xsd:element ref="ns2:Taal" minOccurs="0"/>
                <xsd:element ref="ns2:Level2" minOccurs="0"/>
                <xsd:element ref="ns2:Level2_x003a_Menu_2_fr" minOccurs="0"/>
                <xsd:element ref="ns2:Level2_x003a_menu_2_nl" minOccurs="0"/>
                <xsd:element ref="ns2:description_fr" minOccurs="0"/>
                <xsd:element ref="ns2:description_n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b3e28-cf4b-4f02-8c5e-c8457fe8e9a7" elementFormDefault="qualified">
    <xsd:import namespace="http://schemas.microsoft.com/office/2006/documentManagement/types"/>
    <xsd:import namespace="http://schemas.microsoft.com/office/infopath/2007/PartnerControls"/>
    <xsd:element name="Taal" ma:index="8" nillable="true" ma:displayName="Taal" ma:internalName="Ta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N"/>
                    <xsd:enumeration value="F"/>
                    <xsd:enumeration value="NF"/>
                    <xsd:enumeration value="GB"/>
                  </xsd:restriction>
                </xsd:simpleType>
              </xsd:element>
            </xsd:sequence>
          </xsd:extension>
        </xsd:complexContent>
      </xsd:complexType>
    </xsd:element>
    <xsd:element name="Level2" ma:index="9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0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1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_fr" ma:index="12" nillable="true" ma:displayName="description_fr" ma:internalName="description_fr">
      <xsd:simpleType>
        <xsd:restriction base="dms:Note"/>
      </xsd:simpleType>
    </xsd:element>
    <xsd:element name="description_nl" ma:index="13" nillable="true" ma:displayName="description_nl" ma:internalName="description_nl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evel2 xmlns="6feb3e28-cf4b-4f02-8c5e-c8457fe8e9a7"/>
    <description_fr xmlns="6feb3e28-cf4b-4f02-8c5e-c8457fe8e9a7" xsi:nil="true"/>
    <Taal xmlns="6feb3e28-cf4b-4f02-8c5e-c8457fe8e9a7"/>
    <description_nl xmlns="6feb3e28-cf4b-4f02-8c5e-c8457fe8e9a7" xsi:nil="true"/>
  </documentManagement>
</p:properties>
</file>

<file path=customXml/itemProps1.xml><?xml version="1.0" encoding="utf-8"?>
<ds:datastoreItem xmlns:ds="http://schemas.openxmlformats.org/officeDocument/2006/customXml" ds:itemID="{2571311D-21BB-4FFE-B943-78EBC28DC2F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40F8E45-C092-4D61-8A50-4D1B661AE6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eb3e28-cf4b-4f02-8c5e-c8457fe8e9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3B5ABA5-7ED8-49E8-97CF-B6638F69AE52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6feb3e28-cf4b-4f02-8c5e-c8457fe8e9a7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Jaarverslag - Luik 2 - blanco.dotx</Template>
  <TotalTime>135</TotalTime>
  <Pages>8</Pages>
  <Words>1687</Words>
  <Characters>9250</Characters>
  <Application>Microsoft Office Word</Application>
  <DocSecurity>0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Luik2: Jaarverslag van B KOKS – jaar 2010</vt:lpstr>
    </vt:vector>
  </TitlesOfParts>
  <Company>IDCN</Company>
  <LinksUpToDate>false</LinksUpToDate>
  <CharactersWithSpaces>10916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Luik2: Jaarverslag van B KOKS – jaar 2010</dc:title>
  <dc:creator>Gotelaere Bart</dc:creator>
  <cp:lastModifiedBy>Choubane Housene</cp:lastModifiedBy>
  <cp:revision>19</cp:revision>
  <cp:lastPrinted>2016-03-17T12:00:00Z</cp:lastPrinted>
  <dcterms:created xsi:type="dcterms:W3CDTF">2019-03-01T11:53:00Z</dcterms:created>
  <dcterms:modified xsi:type="dcterms:W3CDTF">2020-02-27T10:47:00Z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0x01010011D4D6197D494A4FB8E12DFC4911B3CC</vt:lpwstr>
  </property>
</Properties>
</file>