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BAE4424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801537">
        <w:rPr>
          <w:b/>
          <w:sz w:val="22"/>
          <w:szCs w:val="22"/>
          <w:u w:val="single"/>
        </w:rPr>
        <w:t xml:space="preserve">DG </w:t>
      </w:r>
      <w:proofErr w:type="gramStart"/>
      <w:r w:rsidR="00801537">
        <w:rPr>
          <w:b/>
          <w:sz w:val="22"/>
          <w:szCs w:val="22"/>
          <w:u w:val="single"/>
        </w:rPr>
        <w:t>Jur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A31441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21B32A9C" w:rsidR="009474ED" w:rsidRPr="009E27D7" w:rsidRDefault="00801537" w:rsidP="000E3AF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DG Jur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5EA37C2A" w:rsidR="009474ED" w:rsidRPr="00DB12E0" w:rsidRDefault="00E02B2C" w:rsidP="00DB12E0">
            <w:pPr>
              <w:rPr>
                <w:sz w:val="22"/>
                <w:szCs w:val="22"/>
              </w:rPr>
            </w:pPr>
            <w:r w:rsidRPr="00DB12E0">
              <w:rPr>
                <w:sz w:val="22"/>
                <w:szCs w:val="22"/>
              </w:rPr>
              <w:t>9-</w:t>
            </w:r>
            <w:r w:rsidR="003E558B" w:rsidRPr="00DB12E0">
              <w:rPr>
                <w:sz w:val="22"/>
                <w:szCs w:val="22"/>
              </w:rPr>
              <w:t>6321-</w:t>
            </w:r>
            <w:r w:rsidR="00801537" w:rsidRPr="00DB12E0">
              <w:rPr>
                <w:sz w:val="22"/>
                <w:szCs w:val="22"/>
              </w:rPr>
              <w:t>1841</w:t>
            </w:r>
            <w:r w:rsidR="00DB12E0">
              <w:rPr>
                <w:sz w:val="22"/>
                <w:szCs w:val="22"/>
              </w:rPr>
              <w:t>6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28A914F8" w:rsidR="009474ED" w:rsidRPr="009E27D7" w:rsidRDefault="00801537" w:rsidP="00DB12E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</w:t>
            </w:r>
            <w:r w:rsidR="00DB12E0">
              <w:rPr>
                <w:sz w:val="22"/>
                <w:szCs w:val="22"/>
              </w:rPr>
              <w:t>18405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6FFA6F4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</w:t>
      </w:r>
      <w:r w:rsidR="00801537">
        <w:rPr>
          <w:color w:val="000000" w:themeColor="text1"/>
          <w:sz w:val="22"/>
          <w:szCs w:val="22"/>
        </w:rPr>
        <w:t>tie, geestelijke arbeid (studie</w:t>
      </w:r>
      <w:r>
        <w:rPr>
          <w:color w:val="000000" w:themeColor="text1"/>
          <w:sz w:val="22"/>
          <w:szCs w:val="22"/>
        </w:rPr>
        <w:t>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1A5F700F" w:rsidR="00F834A9" w:rsidRPr="00F834A9" w:rsidRDefault="00D10393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5A5AB0B6" w:rsidR="00F834A9" w:rsidRPr="00F834A9" w:rsidRDefault="00D10393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704ECFA1" w:rsidR="00F834A9" w:rsidRPr="00F834A9" w:rsidRDefault="00DB12E0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Magazijnier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 xml:space="preserve">: </w:t>
      </w:r>
      <w:proofErr w:type="gramStart"/>
      <w:r w:rsidRPr="009E68CA">
        <w:rPr>
          <w:strike/>
          <w:sz w:val="22"/>
          <w:szCs w:val="22"/>
          <w:highlight w:val="lightGray"/>
        </w:rPr>
        <w:t>ja</w:t>
      </w:r>
      <w:r w:rsidRPr="009358F1">
        <w:rPr>
          <w:sz w:val="22"/>
          <w:szCs w:val="22"/>
          <w:highlight w:val="lightGray"/>
        </w:rPr>
        <w:t xml:space="preserve"> /</w:t>
      </w:r>
      <w:proofErr w:type="gramEnd"/>
      <w:r w:rsidRPr="009358F1">
        <w:rPr>
          <w:sz w:val="22"/>
          <w:szCs w:val="22"/>
          <w:highlight w:val="lightGray"/>
        </w:rPr>
        <w:t xml:space="preserve">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7D298EC2" w14:textId="601AC421" w:rsidR="00DB12E0" w:rsidRDefault="00DB12E0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DB12E0" w14:paraId="20CA5DF3" w14:textId="77777777" w:rsidTr="003468A8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E5692F3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A505277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16785F12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22E40617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DB12E0" w14:paraId="172BF980" w14:textId="77777777" w:rsidTr="003468A8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2F298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0A1775A" w14:textId="77777777" w:rsidR="00DB12E0" w:rsidRPr="00E74119" w:rsidRDefault="00DB12E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5D6C9222" w14:textId="77777777" w:rsidR="00DB12E0" w:rsidRPr="00E74119" w:rsidRDefault="00DB12E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92F0569" w14:textId="77777777" w:rsidR="00DB12E0" w:rsidRPr="00E74119" w:rsidRDefault="00DB12E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0BEF4592" w14:textId="77777777" w:rsidR="00DB12E0" w:rsidRPr="00E74119" w:rsidRDefault="00DB12E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754C9CE5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DB12E0" w14:paraId="70DB8E0E" w14:textId="77777777" w:rsidTr="003468A8">
        <w:tc>
          <w:tcPr>
            <w:tcW w:w="4208" w:type="dxa"/>
            <w:tcBorders>
              <w:top w:val="single" w:sz="4" w:space="0" w:color="auto"/>
            </w:tcBorders>
          </w:tcPr>
          <w:p w14:paraId="0D0F642B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826FBC" w14:textId="3B14697D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10535EC" w14:textId="6A83C52E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F2622C" w14:textId="0F92CC22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ACF7BE" w14:textId="27F4F01E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6A91D73" w14:textId="46AF69E5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37,75</w:t>
            </w:r>
          </w:p>
        </w:tc>
      </w:tr>
      <w:tr w:rsidR="00DB12E0" w14:paraId="7AC4ED44" w14:textId="77777777" w:rsidTr="003468A8">
        <w:tc>
          <w:tcPr>
            <w:tcW w:w="4208" w:type="dxa"/>
          </w:tcPr>
          <w:p w14:paraId="31E5A1A7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77532B" w14:textId="16C71D1F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9BE67BE" w14:textId="5A580E84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9EDD08" w14:textId="55C82B01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926329" w14:textId="4C96701B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7F2DAE9" w14:textId="78CA3734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B12E0" w14:paraId="7E3A6867" w14:textId="77777777" w:rsidTr="003468A8">
        <w:tc>
          <w:tcPr>
            <w:tcW w:w="4208" w:type="dxa"/>
          </w:tcPr>
          <w:p w14:paraId="6FCF34A0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22BFC1" w14:textId="27A9AA80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F234306" w14:textId="11D0CFDA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CF3D63" w14:textId="2EEEF22C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772AA59" w14:textId="0B56635A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4FDF8B0" w14:textId="54A1A5DD" w:rsidR="00DB12E0" w:rsidRDefault="005F5137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7,75</w:t>
            </w:r>
          </w:p>
        </w:tc>
      </w:tr>
      <w:tr w:rsidR="00DB12E0" w14:paraId="77D254CD" w14:textId="77777777" w:rsidTr="003468A8">
        <w:tc>
          <w:tcPr>
            <w:tcW w:w="4208" w:type="dxa"/>
          </w:tcPr>
          <w:p w14:paraId="21C429E9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889819" w14:textId="0C26AEF2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C3FE9B8" w14:textId="7970E14A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F634C0" w14:textId="72CF530C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2527BCD" w14:textId="1C4B4FDD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47,25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16416FB" w14:textId="5966928D" w:rsidR="00DB12E0" w:rsidRDefault="005F5137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77,25</w:t>
            </w:r>
          </w:p>
        </w:tc>
      </w:tr>
      <w:tr w:rsidR="00DB12E0" w14:paraId="12806B8F" w14:textId="77777777" w:rsidTr="003468A8">
        <w:tc>
          <w:tcPr>
            <w:tcW w:w="4208" w:type="dxa"/>
          </w:tcPr>
          <w:p w14:paraId="5B0C3076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AC0B23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C34299C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2D3518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95A9104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27A223E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B12E0" w14:paraId="009AB257" w14:textId="77777777" w:rsidTr="003468A8">
        <w:tc>
          <w:tcPr>
            <w:tcW w:w="4208" w:type="dxa"/>
          </w:tcPr>
          <w:p w14:paraId="63AB07EA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5B9A57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C3CB885" w14:textId="033D99C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7FBA02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F0FA396" w14:textId="4A45C4E3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603888E" w14:textId="372DD722" w:rsidR="00DB12E0" w:rsidRDefault="005F5137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</w:tr>
      <w:tr w:rsidR="00DB12E0" w14:paraId="3970C7DD" w14:textId="77777777" w:rsidTr="003468A8">
        <w:tc>
          <w:tcPr>
            <w:tcW w:w="4208" w:type="dxa"/>
          </w:tcPr>
          <w:p w14:paraId="49B865BB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23A4A1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C6F96CB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F8CF94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7400E8C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F7AEA06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B12E0" w14:paraId="0A5652D2" w14:textId="77777777" w:rsidTr="003468A8">
        <w:tc>
          <w:tcPr>
            <w:tcW w:w="4208" w:type="dxa"/>
          </w:tcPr>
          <w:p w14:paraId="36B04167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C9D746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4545D84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945690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CC9A257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E6596C8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B12E0" w14:paraId="0341E972" w14:textId="77777777" w:rsidTr="003468A8">
        <w:tc>
          <w:tcPr>
            <w:tcW w:w="4208" w:type="dxa"/>
          </w:tcPr>
          <w:p w14:paraId="2CB405CD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4F5634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BAABC5E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0933D2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C15D8AF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D265970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B12E0" w14:paraId="32E7BD7F" w14:textId="77777777" w:rsidTr="003468A8">
        <w:tc>
          <w:tcPr>
            <w:tcW w:w="4208" w:type="dxa"/>
          </w:tcPr>
          <w:p w14:paraId="12A56008" w14:textId="77777777" w:rsidR="00DB12E0" w:rsidRDefault="00DB12E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61CD6D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C12BA1E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7B03EA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51FAE0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3125F88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B12E0" w14:paraId="024708E2" w14:textId="77777777" w:rsidTr="003468A8">
        <w:tc>
          <w:tcPr>
            <w:tcW w:w="7360" w:type="dxa"/>
            <w:gridSpan w:val="5"/>
            <w:shd w:val="clear" w:color="auto" w:fill="auto"/>
          </w:tcPr>
          <w:p w14:paraId="7F5D89D9" w14:textId="77777777" w:rsidR="00DB12E0" w:rsidRDefault="00DB12E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27E4C6F" w14:textId="3A7A3077" w:rsidR="00DB12E0" w:rsidRDefault="005F5137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126,5</w:t>
            </w:r>
          </w:p>
        </w:tc>
      </w:tr>
    </w:tbl>
    <w:p w14:paraId="59C67652" w14:textId="586D88E5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207E735D" w14:textId="77777777" w:rsidR="00DB12E0" w:rsidRDefault="00DB12E0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DB12E0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594AAA91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34B0F861" w14:textId="77777777" w:rsidR="00801537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07"/>
        <w:gridCol w:w="1134"/>
        <w:gridCol w:w="3289"/>
        <w:gridCol w:w="1744"/>
      </w:tblGrid>
      <w:tr w:rsidR="00801537" w:rsidRPr="00492E0A" w14:paraId="3FBAAC29" w14:textId="77777777" w:rsidTr="005F5137">
        <w:tc>
          <w:tcPr>
            <w:tcW w:w="2507" w:type="dxa"/>
            <w:shd w:val="clear" w:color="auto" w:fill="BFBFBF" w:themeFill="background1" w:themeFillShade="BF"/>
            <w:vAlign w:val="center"/>
          </w:tcPr>
          <w:p w14:paraId="0435638E" w14:textId="77777777" w:rsidR="00801537" w:rsidRPr="00492E0A" w:rsidRDefault="00801537" w:rsidP="00B90CDF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NAAM</w:t>
            </w:r>
          </w:p>
        </w:tc>
        <w:tc>
          <w:tcPr>
            <w:tcW w:w="1134" w:type="dxa"/>
            <w:shd w:val="clear" w:color="auto" w:fill="BFBFBF" w:themeFill="background1" w:themeFillShade="BF"/>
            <w:vAlign w:val="center"/>
          </w:tcPr>
          <w:p w14:paraId="0F38E88D" w14:textId="77777777" w:rsidR="00801537" w:rsidRPr="00492E0A" w:rsidRDefault="00801537" w:rsidP="00B90CDF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Graad</w:t>
            </w:r>
          </w:p>
        </w:tc>
        <w:tc>
          <w:tcPr>
            <w:tcW w:w="3289" w:type="dxa"/>
            <w:shd w:val="clear" w:color="auto" w:fill="BFBFBF" w:themeFill="background1" w:themeFillShade="BF"/>
            <w:vAlign w:val="center"/>
          </w:tcPr>
          <w:p w14:paraId="153E11E9" w14:textId="77777777" w:rsidR="00801537" w:rsidRPr="00492E0A" w:rsidRDefault="00801537" w:rsidP="00B90CDF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Adres (erkend) organisme</w:t>
            </w:r>
          </w:p>
        </w:tc>
        <w:tc>
          <w:tcPr>
            <w:tcW w:w="1744" w:type="dxa"/>
            <w:shd w:val="clear" w:color="auto" w:fill="BFBFBF" w:themeFill="background1" w:themeFillShade="BF"/>
            <w:vAlign w:val="center"/>
          </w:tcPr>
          <w:p w14:paraId="0941E353" w14:textId="77777777" w:rsidR="00801537" w:rsidRPr="00492E0A" w:rsidRDefault="00801537" w:rsidP="00B90CDF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Datum laatste recyclage</w:t>
            </w:r>
          </w:p>
        </w:tc>
      </w:tr>
      <w:tr w:rsidR="005F5137" w14:paraId="7CDBC9EC" w14:textId="77777777" w:rsidTr="005F5137">
        <w:tc>
          <w:tcPr>
            <w:tcW w:w="2507" w:type="dxa"/>
            <w:vAlign w:val="center"/>
          </w:tcPr>
          <w:p w14:paraId="776B85E5" w14:textId="55294413" w:rsidR="005F5137" w:rsidRDefault="005F5137" w:rsidP="005F51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HOURMAN Gwendoline</w:t>
            </w:r>
          </w:p>
        </w:tc>
        <w:tc>
          <w:tcPr>
            <w:tcW w:w="1134" w:type="dxa"/>
            <w:vAlign w:val="center"/>
          </w:tcPr>
          <w:p w14:paraId="72FC9CB2" w14:textId="2B256E89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Admin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Ass</w:t>
            </w:r>
            <w:proofErr w:type="spellEnd"/>
          </w:p>
        </w:tc>
        <w:tc>
          <w:tcPr>
            <w:tcW w:w="3289" w:type="dxa"/>
            <w:vAlign w:val="center"/>
          </w:tcPr>
          <w:p w14:paraId="60145844" w14:textId="326C8957" w:rsidR="005F5137" w:rsidRP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en-US"/>
              </w:rPr>
            </w:pPr>
            <w:r w:rsidRPr="005F5137">
              <w:rPr>
                <w:sz w:val="22"/>
                <w:szCs w:val="22"/>
                <w:lang w:val="en-US"/>
              </w:rPr>
              <w:t>IFA</w:t>
            </w:r>
            <w:r w:rsidRPr="005F5137">
              <w:rPr>
                <w:sz w:val="22"/>
                <w:szCs w:val="22"/>
                <w:lang w:val="en-US"/>
              </w:rPr>
              <w:br/>
              <w:t>WTC III, Av Simon Bolivar 30</w:t>
            </w:r>
            <w:r>
              <w:rPr>
                <w:sz w:val="22"/>
                <w:szCs w:val="22"/>
                <w:lang w:val="en-US"/>
              </w:rPr>
              <w:br/>
              <w:t>1000 Brussel</w:t>
            </w:r>
          </w:p>
        </w:tc>
        <w:tc>
          <w:tcPr>
            <w:tcW w:w="1744" w:type="dxa"/>
            <w:vAlign w:val="center"/>
          </w:tcPr>
          <w:p w14:paraId="078B0F6F" w14:textId="0822E775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09/10/2018</w:t>
            </w:r>
          </w:p>
        </w:tc>
      </w:tr>
      <w:tr w:rsidR="005F5137" w14:paraId="4588172E" w14:textId="77777777" w:rsidTr="005F5137">
        <w:tc>
          <w:tcPr>
            <w:tcW w:w="2507" w:type="dxa"/>
            <w:vAlign w:val="center"/>
          </w:tcPr>
          <w:p w14:paraId="2C43B84D" w14:textId="53C74266" w:rsidR="005F5137" w:rsidRDefault="005F5137" w:rsidP="005F51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KENNIS Theo</w:t>
            </w:r>
          </w:p>
        </w:tc>
        <w:tc>
          <w:tcPr>
            <w:tcW w:w="1134" w:type="dxa"/>
            <w:vAlign w:val="center"/>
          </w:tcPr>
          <w:p w14:paraId="3D021E71" w14:textId="1E4B2031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Admin</w:t>
            </w:r>
            <w:proofErr w:type="spellEnd"/>
            <w:r>
              <w:rPr>
                <w:sz w:val="22"/>
                <w:szCs w:val="22"/>
              </w:rPr>
              <w:t xml:space="preserve"> Desk</w:t>
            </w:r>
          </w:p>
        </w:tc>
        <w:tc>
          <w:tcPr>
            <w:tcW w:w="3289" w:type="dxa"/>
            <w:vAlign w:val="center"/>
          </w:tcPr>
          <w:p w14:paraId="15569EEF" w14:textId="513C1264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OFO</w:t>
            </w:r>
            <w:r>
              <w:rPr>
                <w:sz w:val="22"/>
                <w:szCs w:val="22"/>
              </w:rPr>
              <w:br/>
            </w:r>
            <w:r w:rsidRPr="005F5137">
              <w:rPr>
                <w:sz w:val="22"/>
                <w:szCs w:val="22"/>
                <w:lang w:val="en-US"/>
              </w:rPr>
              <w:t>WTC III, Av Simon Bolivar 30</w:t>
            </w:r>
            <w:r>
              <w:rPr>
                <w:sz w:val="22"/>
                <w:szCs w:val="22"/>
                <w:lang w:val="en-US"/>
              </w:rPr>
              <w:br/>
              <w:t>1000 Brussel</w:t>
            </w:r>
          </w:p>
        </w:tc>
        <w:tc>
          <w:tcPr>
            <w:tcW w:w="1744" w:type="dxa"/>
            <w:vAlign w:val="center"/>
          </w:tcPr>
          <w:p w14:paraId="371BEE0C" w14:textId="2B80E4B5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17/09/2018</w:t>
            </w:r>
          </w:p>
        </w:tc>
      </w:tr>
      <w:tr w:rsidR="005F5137" w14:paraId="0D31F277" w14:textId="77777777" w:rsidTr="005F5137">
        <w:tc>
          <w:tcPr>
            <w:tcW w:w="2507" w:type="dxa"/>
            <w:vAlign w:val="center"/>
          </w:tcPr>
          <w:p w14:paraId="251F0037" w14:textId="2F15FB90" w:rsidR="005F5137" w:rsidRDefault="005F5137" w:rsidP="005F513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JANSSENS Hilde</w:t>
            </w:r>
          </w:p>
        </w:tc>
        <w:tc>
          <w:tcPr>
            <w:tcW w:w="1134" w:type="dxa"/>
            <w:vAlign w:val="center"/>
          </w:tcPr>
          <w:p w14:paraId="31580BE8" w14:textId="49EB8174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Attaché</w:t>
            </w:r>
          </w:p>
        </w:tc>
        <w:tc>
          <w:tcPr>
            <w:tcW w:w="3289" w:type="dxa"/>
            <w:vAlign w:val="center"/>
          </w:tcPr>
          <w:p w14:paraId="19CD9987" w14:textId="54C60008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OFO</w:t>
            </w:r>
            <w:r>
              <w:rPr>
                <w:sz w:val="22"/>
                <w:szCs w:val="22"/>
              </w:rPr>
              <w:br/>
            </w:r>
            <w:r w:rsidRPr="005F5137">
              <w:rPr>
                <w:sz w:val="22"/>
                <w:szCs w:val="22"/>
                <w:lang w:val="en-US"/>
              </w:rPr>
              <w:t>WTC III, Av Simon Bolivar 30</w:t>
            </w:r>
            <w:r>
              <w:rPr>
                <w:sz w:val="22"/>
                <w:szCs w:val="22"/>
                <w:lang w:val="en-US"/>
              </w:rPr>
              <w:br/>
              <w:t>1000 Brussel</w:t>
            </w:r>
          </w:p>
        </w:tc>
        <w:tc>
          <w:tcPr>
            <w:tcW w:w="1744" w:type="dxa"/>
            <w:vAlign w:val="center"/>
          </w:tcPr>
          <w:p w14:paraId="7F878623" w14:textId="35B29368" w:rsidR="005F5137" w:rsidRDefault="005F5137" w:rsidP="005F513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08/10/2018</w:t>
            </w:r>
          </w:p>
        </w:tc>
      </w:tr>
    </w:tbl>
    <w:p w14:paraId="59C67657" w14:textId="2F7B813B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2CEB5652" w14:textId="64C2D756" w:rsidR="005F5137" w:rsidRPr="006B09C2" w:rsidRDefault="005F5137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5F5137" w:rsidRPr="0066660E" w14:paraId="649DB4F5" w14:textId="77777777" w:rsidTr="003468A8">
        <w:tc>
          <w:tcPr>
            <w:tcW w:w="3859" w:type="dxa"/>
            <w:vAlign w:val="center"/>
          </w:tcPr>
          <w:p w14:paraId="5B5B5124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944CB9C" w14:textId="3CFEF49B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37,75</w:t>
            </w:r>
          </w:p>
        </w:tc>
        <w:tc>
          <w:tcPr>
            <w:tcW w:w="3384" w:type="dxa"/>
            <w:vAlign w:val="center"/>
          </w:tcPr>
          <w:p w14:paraId="3F441157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159FF23" w14:textId="2981F877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58.814,50</w:t>
            </w:r>
          </w:p>
        </w:tc>
      </w:tr>
      <w:tr w:rsidR="005F5137" w:rsidRPr="0066660E" w14:paraId="7E7BDFB2" w14:textId="77777777" w:rsidTr="003468A8">
        <w:tc>
          <w:tcPr>
            <w:tcW w:w="3859" w:type="dxa"/>
            <w:vAlign w:val="center"/>
          </w:tcPr>
          <w:p w14:paraId="113413A4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5E23EFE" w14:textId="5EEA6A35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3974388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D068727" w14:textId="7E293FA3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5137" w:rsidRPr="0066660E" w14:paraId="3DDDB23E" w14:textId="77777777" w:rsidTr="003468A8">
        <w:tc>
          <w:tcPr>
            <w:tcW w:w="3859" w:type="dxa"/>
            <w:vAlign w:val="center"/>
          </w:tcPr>
          <w:p w14:paraId="7141ABAB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F63B0A2" w14:textId="67777055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7,75</w:t>
            </w:r>
          </w:p>
        </w:tc>
        <w:tc>
          <w:tcPr>
            <w:tcW w:w="3384" w:type="dxa"/>
            <w:vAlign w:val="center"/>
          </w:tcPr>
          <w:p w14:paraId="2E7C3E40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F6CD96A" w14:textId="4380CC27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223,00</w:t>
            </w:r>
          </w:p>
        </w:tc>
      </w:tr>
      <w:tr w:rsidR="005F5137" w:rsidRPr="0066660E" w14:paraId="4EE21ED8" w14:textId="77777777" w:rsidTr="003468A8">
        <w:tc>
          <w:tcPr>
            <w:tcW w:w="3859" w:type="dxa"/>
            <w:vAlign w:val="center"/>
          </w:tcPr>
          <w:p w14:paraId="7D0BBC60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646B67F" w14:textId="7C3DEEE9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77,25</w:t>
            </w:r>
          </w:p>
        </w:tc>
        <w:tc>
          <w:tcPr>
            <w:tcW w:w="3384" w:type="dxa"/>
            <w:vAlign w:val="center"/>
          </w:tcPr>
          <w:p w14:paraId="21D3F749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BC27A7E" w14:textId="77296E55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120.355,50</w:t>
            </w:r>
          </w:p>
        </w:tc>
      </w:tr>
      <w:tr w:rsidR="005F5137" w:rsidRPr="0066660E" w14:paraId="103DB794" w14:textId="77777777" w:rsidTr="003468A8">
        <w:tc>
          <w:tcPr>
            <w:tcW w:w="3859" w:type="dxa"/>
            <w:vAlign w:val="center"/>
          </w:tcPr>
          <w:p w14:paraId="53C633F6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5C448FE" w14:textId="1B5BBC08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631364F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8FD15E5" w14:textId="0CD737CF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5137" w:rsidRPr="0066660E" w14:paraId="48CD3EE6" w14:textId="77777777" w:rsidTr="003468A8">
        <w:tc>
          <w:tcPr>
            <w:tcW w:w="3859" w:type="dxa"/>
            <w:vAlign w:val="center"/>
          </w:tcPr>
          <w:p w14:paraId="2AB863E3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EDCBB00" w14:textId="521CE67F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  <w:tc>
          <w:tcPr>
            <w:tcW w:w="3384" w:type="dxa"/>
            <w:vAlign w:val="center"/>
          </w:tcPr>
          <w:p w14:paraId="74FEF066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3596D91" w14:textId="5D7D9703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1.755,00</w:t>
            </w:r>
          </w:p>
        </w:tc>
      </w:tr>
      <w:tr w:rsidR="005F5137" w:rsidRPr="0066660E" w14:paraId="07C461BF" w14:textId="77777777" w:rsidTr="003468A8">
        <w:tc>
          <w:tcPr>
            <w:tcW w:w="3859" w:type="dxa"/>
            <w:vAlign w:val="center"/>
          </w:tcPr>
          <w:p w14:paraId="04F2D4B3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2D69404" w14:textId="6E7E5900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CF9581D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4B61158" w14:textId="759E4EAF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5137" w:rsidRPr="0066660E" w14:paraId="02D87809" w14:textId="77777777" w:rsidTr="003468A8">
        <w:tc>
          <w:tcPr>
            <w:tcW w:w="3859" w:type="dxa"/>
            <w:vAlign w:val="center"/>
          </w:tcPr>
          <w:p w14:paraId="13E68AC5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E666BC1" w14:textId="58D9B977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A4089D5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8F46520" w14:textId="336E88A3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5137" w:rsidRPr="0066660E" w14:paraId="4C6B77B1" w14:textId="77777777" w:rsidTr="003468A8">
        <w:tc>
          <w:tcPr>
            <w:tcW w:w="3859" w:type="dxa"/>
            <w:vAlign w:val="center"/>
          </w:tcPr>
          <w:p w14:paraId="4581AAF7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A889A54" w14:textId="04528202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59555C5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D082475" w14:textId="63AF7330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5137" w:rsidRPr="0066660E" w14:paraId="66C79887" w14:textId="77777777" w:rsidTr="003468A8">
        <w:tc>
          <w:tcPr>
            <w:tcW w:w="3859" w:type="dxa"/>
            <w:vAlign w:val="center"/>
          </w:tcPr>
          <w:p w14:paraId="51DB9D50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12EE1FF" w14:textId="4F90F8F0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EA0EEF8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EFC7955" w14:textId="59B8C923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F5137" w:rsidRPr="0066660E" w14:paraId="2753CE17" w14:textId="77777777" w:rsidTr="003468A8">
        <w:tc>
          <w:tcPr>
            <w:tcW w:w="3859" w:type="dxa"/>
            <w:vAlign w:val="center"/>
          </w:tcPr>
          <w:p w14:paraId="12336D8E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9FE9363" w14:textId="6AEDC60B" w:rsidR="005F5137" w:rsidRPr="00ED234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126,5</w:t>
            </w:r>
          </w:p>
        </w:tc>
        <w:tc>
          <w:tcPr>
            <w:tcW w:w="3384" w:type="dxa"/>
            <w:vAlign w:val="center"/>
          </w:tcPr>
          <w:p w14:paraId="16691CA7" w14:textId="77777777" w:rsidR="005F5137" w:rsidRDefault="005F5137" w:rsidP="003468A8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97CE46B" w14:textId="21E172D2" w:rsidR="005F5137" w:rsidRPr="0066660E" w:rsidRDefault="005F5137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181.148,00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34C09430" w14:textId="33E509A5" w:rsidR="00100C9F" w:rsidRDefault="00100C9F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100C9F" w14:paraId="68DB6BC8" w14:textId="77777777" w:rsidTr="003468A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B01C7C8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E5A3565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5BF598E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100C9F" w:rsidRPr="00E74119" w14:paraId="5A0B0B41" w14:textId="77777777" w:rsidTr="003468A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C2D7A2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1D744FC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A7E36F0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70E624B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DDD9E35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100C9F" w14:paraId="645D0567" w14:textId="77777777" w:rsidTr="003468A8">
        <w:tc>
          <w:tcPr>
            <w:tcW w:w="2835" w:type="dxa"/>
            <w:tcBorders>
              <w:top w:val="single" w:sz="4" w:space="0" w:color="auto"/>
            </w:tcBorders>
          </w:tcPr>
          <w:p w14:paraId="74BB98B2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DDEDEE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FDBAAB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EF31F2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65C0CA0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592E0FC9" w14:textId="77777777" w:rsidTr="003468A8">
        <w:tc>
          <w:tcPr>
            <w:tcW w:w="2835" w:type="dxa"/>
          </w:tcPr>
          <w:p w14:paraId="5FA531DC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F769EE9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BB3040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36FEC2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4D84DD0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0A55CB25" w14:textId="77777777" w:rsidTr="003468A8">
        <w:tc>
          <w:tcPr>
            <w:tcW w:w="2835" w:type="dxa"/>
          </w:tcPr>
          <w:p w14:paraId="57206916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16C4D62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E15AA8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5F9F66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172C0A8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4D426CD4" w14:textId="77777777" w:rsidTr="003468A8">
        <w:tc>
          <w:tcPr>
            <w:tcW w:w="2835" w:type="dxa"/>
          </w:tcPr>
          <w:p w14:paraId="185F0351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00EE8BC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7033184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8F57CA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627BB1F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7DDA5EA8" w14:textId="77777777" w:rsidTr="003468A8">
        <w:tc>
          <w:tcPr>
            <w:tcW w:w="2835" w:type="dxa"/>
            <w:shd w:val="clear" w:color="auto" w:fill="auto"/>
          </w:tcPr>
          <w:p w14:paraId="0855CF52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EFF2925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5F" w14:textId="7D68B3A4" w:rsidR="009B3A48" w:rsidRDefault="009B3A48" w:rsidP="009358F1">
      <w:pPr>
        <w:ind w:left="1080"/>
        <w:rPr>
          <w:i/>
          <w:color w:val="FF0000"/>
          <w:sz w:val="22"/>
          <w:szCs w:val="22"/>
        </w:rPr>
      </w:pPr>
    </w:p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335F7376" w14:textId="77777777" w:rsidR="00100C9F" w:rsidRDefault="00100C9F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  <w:sectPr w:rsidR="00100C9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62" w14:textId="5E851230" w:rsidR="009358F1" w:rsidRPr="009358F1" w:rsidRDefault="00100C9F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0E9B0A07" w14:textId="5C40AF43" w:rsidR="00100C9F" w:rsidRPr="00D92619" w:rsidRDefault="00100C9F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100C9F" w14:paraId="68A931DC" w14:textId="77777777" w:rsidTr="003468A8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CDC57D3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C223D13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288DF2D2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100C9F" w:rsidRPr="00E74119" w14:paraId="7E882C11" w14:textId="77777777" w:rsidTr="003468A8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C161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20974C3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FD14477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A3C6B29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AE7ED52" w14:textId="77777777" w:rsidR="00100C9F" w:rsidRPr="00E74119" w:rsidRDefault="00100C9F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100C9F" w14:paraId="49BFB95A" w14:textId="77777777" w:rsidTr="003468A8">
        <w:tc>
          <w:tcPr>
            <w:tcW w:w="2835" w:type="dxa"/>
            <w:tcBorders>
              <w:top w:val="single" w:sz="4" w:space="0" w:color="auto"/>
            </w:tcBorders>
          </w:tcPr>
          <w:p w14:paraId="490F7ABE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1E49A85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08D5CD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FF127B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774DFF0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4E9C3617" w14:textId="77777777" w:rsidTr="003468A8">
        <w:tc>
          <w:tcPr>
            <w:tcW w:w="2835" w:type="dxa"/>
          </w:tcPr>
          <w:p w14:paraId="5B369041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748F04B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374F8E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F3BA0C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93558CB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3DF4BC52" w14:textId="77777777" w:rsidTr="003468A8">
        <w:tc>
          <w:tcPr>
            <w:tcW w:w="2835" w:type="dxa"/>
          </w:tcPr>
          <w:p w14:paraId="59D40218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5614895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2A4B40" w14:textId="788127A2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195CF43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B3CFE4E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3CC603B6" w14:textId="77777777" w:rsidTr="003468A8">
        <w:tc>
          <w:tcPr>
            <w:tcW w:w="2835" w:type="dxa"/>
          </w:tcPr>
          <w:p w14:paraId="70E9624A" w14:textId="77777777" w:rsidR="00100C9F" w:rsidRDefault="00100C9F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6C9C2E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B06EC0" w14:textId="15D150B0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956DA7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B9C7874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00C9F" w14:paraId="446B08AA" w14:textId="77777777" w:rsidTr="003468A8">
        <w:tc>
          <w:tcPr>
            <w:tcW w:w="2835" w:type="dxa"/>
            <w:shd w:val="clear" w:color="auto" w:fill="auto"/>
          </w:tcPr>
          <w:p w14:paraId="1389237A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F22C84E" w14:textId="230D5856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6B9E605C" w14:textId="77777777" w:rsidR="00100C9F" w:rsidRDefault="00100C9F" w:rsidP="00100C9F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100C9F" w14:paraId="7E93E55A" w14:textId="77777777" w:rsidTr="003468A8">
        <w:tc>
          <w:tcPr>
            <w:tcW w:w="1985" w:type="dxa"/>
            <w:shd w:val="clear" w:color="auto" w:fill="auto"/>
          </w:tcPr>
          <w:p w14:paraId="35E38CDA" w14:textId="77777777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759F6288" w14:textId="7B29AAB0" w:rsidR="00100C9F" w:rsidRDefault="00100C9F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05737E77" w14:textId="241F9B87" w:rsidR="00100C9F" w:rsidRDefault="00100C9F" w:rsidP="00100C9F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4621457C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100C9F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5897EAB7" w:rsidR="009B3A48" w:rsidRPr="004115B3" w:rsidRDefault="009B3A48" w:rsidP="00100C9F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100C9F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579DA20D" w:rsidR="009B3A48" w:rsidRPr="004115B3" w:rsidRDefault="009B3A48" w:rsidP="00100C9F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100C9F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41410A70" w:rsidR="009B3A48" w:rsidRPr="004115B3" w:rsidRDefault="009B3A48" w:rsidP="00100C9F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100C9F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100C9F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14B2CE7D" w:rsidR="009B3A48" w:rsidRPr="00961D0B" w:rsidRDefault="00100C9F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9,94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78018057" w:rsidR="009B3A48" w:rsidRPr="008935DC" w:rsidRDefault="00100C9F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5,52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1BFD201A" w:rsidR="009B3A48" w:rsidRPr="00100C9F" w:rsidRDefault="00100C9F" w:rsidP="00100C9F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100C9F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7FFF40AF" w14:textId="2AA55BDB" w:rsidR="00DE7F86" w:rsidRPr="00D92619" w:rsidRDefault="00DE7F86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DE7F86" w:rsidRPr="004B5919" w14:paraId="2AD663E6" w14:textId="77777777" w:rsidTr="003468A8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617534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BDA4100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7EFC999A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B9DABD8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DE7F86" w:rsidRPr="004B5919" w14:paraId="6956660C" w14:textId="77777777" w:rsidTr="003468A8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7DC32DA4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3BAEA88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4C44A48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962950F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5FD1F50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AA7291D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9E10A57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E7F86" w:rsidRPr="004B5919" w14:paraId="00A2C3E9" w14:textId="77777777" w:rsidTr="003468A8">
        <w:tc>
          <w:tcPr>
            <w:tcW w:w="1271" w:type="dxa"/>
            <w:vAlign w:val="center"/>
          </w:tcPr>
          <w:p w14:paraId="3295CE46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8172D32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C2DA1DD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DA79F29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291B5C0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AF62FA8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18F46FA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DE7F86" w:rsidRPr="004B5919" w14:paraId="529C06F2" w14:textId="77777777" w:rsidTr="003468A8">
        <w:tc>
          <w:tcPr>
            <w:tcW w:w="1271" w:type="dxa"/>
            <w:vAlign w:val="center"/>
          </w:tcPr>
          <w:p w14:paraId="7F426203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0B6F8EA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677F6B5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3406574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880FBF8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74F1110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F4E86F4" w14:textId="77777777" w:rsidR="00DE7F86" w:rsidRPr="004B5919" w:rsidRDefault="00DE7F86" w:rsidP="003468A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6E1ABC52" w14:textId="5BC82456" w:rsidR="00DE7F86" w:rsidRPr="002557C8" w:rsidRDefault="00DE7F86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2A3BF0" w14:paraId="220C676E" w14:textId="77777777" w:rsidTr="003468A8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AEFD219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D5BD19D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685474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A3BF0" w:rsidRPr="00E74119" w14:paraId="68843F8C" w14:textId="77777777" w:rsidTr="003468A8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8AB5F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9032F23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A33FA1A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70E8D9E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245B9588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A3BF0" w14:paraId="6862BF3D" w14:textId="77777777" w:rsidTr="003468A8">
        <w:tc>
          <w:tcPr>
            <w:tcW w:w="2552" w:type="dxa"/>
            <w:tcBorders>
              <w:top w:val="single" w:sz="4" w:space="0" w:color="auto"/>
            </w:tcBorders>
          </w:tcPr>
          <w:p w14:paraId="3486C017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084113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95432C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3EC0CE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477862A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58800CC1" w14:textId="77777777" w:rsidTr="003468A8">
        <w:tc>
          <w:tcPr>
            <w:tcW w:w="2552" w:type="dxa"/>
          </w:tcPr>
          <w:p w14:paraId="2F4F7A07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709237B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A2DD5B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12C454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6027CF0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5F2A7051" w14:textId="77777777" w:rsidTr="003468A8">
        <w:tc>
          <w:tcPr>
            <w:tcW w:w="2552" w:type="dxa"/>
          </w:tcPr>
          <w:p w14:paraId="437634D6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8D5BEB9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0295E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3D787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A4333E3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5FB6A391" w14:textId="77777777" w:rsidTr="003468A8">
        <w:tc>
          <w:tcPr>
            <w:tcW w:w="2552" w:type="dxa"/>
          </w:tcPr>
          <w:p w14:paraId="7A23BFFE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8897B0B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4233EE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CF109F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BD7176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1C0885CD" w14:textId="77777777" w:rsidTr="003468A8">
        <w:tc>
          <w:tcPr>
            <w:tcW w:w="2552" w:type="dxa"/>
            <w:shd w:val="clear" w:color="auto" w:fill="auto"/>
          </w:tcPr>
          <w:p w14:paraId="7CADDA7F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34A43EC3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37B9CDD9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46B0D947" w14:textId="77777777" w:rsidR="00695E24" w:rsidRDefault="00695E24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  <w:sectPr w:rsidR="00695E24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2" w14:textId="0DFE57D3" w:rsidR="005D1442" w:rsidRDefault="00695E24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3E47E293" w14:textId="5EC172AF" w:rsidR="00695E24" w:rsidRDefault="00695E24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2A3BF0" w14:paraId="5A46069F" w14:textId="77777777" w:rsidTr="003468A8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95C403D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3191BE8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5507283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A3BF0" w:rsidRPr="00E74119" w14:paraId="0C64BE4E" w14:textId="77777777" w:rsidTr="003468A8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8E557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80323CD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B817093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FC8900B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C4ACB43" w14:textId="77777777" w:rsidR="002A3BF0" w:rsidRPr="00E74119" w:rsidRDefault="002A3BF0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A3BF0" w14:paraId="57299C65" w14:textId="77777777" w:rsidTr="003468A8">
        <w:tc>
          <w:tcPr>
            <w:tcW w:w="2693" w:type="dxa"/>
            <w:tcBorders>
              <w:top w:val="single" w:sz="4" w:space="0" w:color="auto"/>
            </w:tcBorders>
          </w:tcPr>
          <w:p w14:paraId="0FE57EA5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383E4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BA2ECA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A1E51B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DF220A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28E9FFB2" w14:textId="77777777" w:rsidTr="003468A8">
        <w:tc>
          <w:tcPr>
            <w:tcW w:w="2693" w:type="dxa"/>
          </w:tcPr>
          <w:p w14:paraId="7261A275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A2658E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1EC696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B545B5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73FE2BB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3B2902AD" w14:textId="77777777" w:rsidTr="003468A8">
        <w:tc>
          <w:tcPr>
            <w:tcW w:w="2693" w:type="dxa"/>
          </w:tcPr>
          <w:p w14:paraId="34030863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6584B2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A08C7D" w14:textId="7BCAFE2F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3A5992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8B1EC9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479B195C" w14:textId="77777777" w:rsidTr="003468A8">
        <w:tc>
          <w:tcPr>
            <w:tcW w:w="2693" w:type="dxa"/>
          </w:tcPr>
          <w:p w14:paraId="2F5871DA" w14:textId="77777777" w:rsidR="002A3BF0" w:rsidRDefault="002A3BF0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148B3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2DA0B7" w14:textId="0EC29F80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B7B36F7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0F87B33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A3BF0" w14:paraId="5388E84C" w14:textId="77777777" w:rsidTr="003468A8">
        <w:tc>
          <w:tcPr>
            <w:tcW w:w="2693" w:type="dxa"/>
            <w:shd w:val="clear" w:color="auto" w:fill="auto"/>
          </w:tcPr>
          <w:p w14:paraId="2428C35A" w14:textId="77777777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4ADB20DF" w14:textId="647EBF6F" w:rsidR="002A3BF0" w:rsidRDefault="002A3BF0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43F9B8D0" w14:textId="3F1BB43B" w:rsidR="007619C2" w:rsidRPr="007619C2" w:rsidRDefault="007619C2" w:rsidP="007619C2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7619C2" w14:paraId="02D5F834" w14:textId="77777777" w:rsidTr="003468A8">
        <w:tc>
          <w:tcPr>
            <w:tcW w:w="4224" w:type="dxa"/>
          </w:tcPr>
          <w:p w14:paraId="5E33E292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87E12C" w14:textId="6C08DFA4" w:rsidR="007619C2" w:rsidRDefault="00636D65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bookmarkStart w:id="0" w:name="_GoBack"/>
            <w:bookmarkEnd w:id="0"/>
          </w:p>
        </w:tc>
      </w:tr>
    </w:tbl>
    <w:p w14:paraId="75C42404" w14:textId="4E30DF77" w:rsidR="007619C2" w:rsidRPr="007619C2" w:rsidRDefault="007619C2" w:rsidP="007619C2">
      <w:pPr>
        <w:ind w:left="1843"/>
        <w:rPr>
          <w:sz w:val="22"/>
          <w:szCs w:val="22"/>
        </w:rPr>
      </w:pPr>
    </w:p>
    <w:p w14:paraId="59C67685" w14:textId="1B0DA6C9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7619C2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07907487" w:rsidR="009B3A48" w:rsidRPr="004115B3" w:rsidRDefault="009B3A48" w:rsidP="007619C2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7619C2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45D4C546" w:rsidR="009B3A48" w:rsidRPr="004115B3" w:rsidRDefault="009B3A48" w:rsidP="007619C2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7619C2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3CF5E6EF" w:rsidR="009B3A48" w:rsidRPr="004115B3" w:rsidRDefault="009B3A48" w:rsidP="007619C2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7619C2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7619C2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0194B8C1" w:rsidR="009B3A48" w:rsidRPr="005D1442" w:rsidRDefault="007619C2" w:rsidP="004115B3">
            <w:pPr>
              <w:jc w:val="center"/>
              <w:rPr>
                <w:b/>
              </w:rPr>
            </w:pPr>
            <w:r w:rsidRPr="00CE608D">
              <w:rPr>
                <w:b/>
              </w:rPr>
              <w:t>0</w:t>
            </w:r>
            <w:r>
              <w:rPr>
                <w:b/>
              </w:rPr>
              <w:t>,05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2C46C5F1" w:rsidR="009B3A48" w:rsidRPr="005D1442" w:rsidRDefault="007619C2" w:rsidP="004115B3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0,12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25EECF59" w:rsidR="009B3A48" w:rsidRPr="00D92619" w:rsidRDefault="007619C2" w:rsidP="007619C2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7D1CAFBC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29C13734" w14:textId="2EFB7FAE" w:rsidR="007619C2" w:rsidRDefault="007619C2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7619C2" w14:paraId="405E331A" w14:textId="77777777" w:rsidTr="003468A8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6F9430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794EE85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278F528A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7619C2" w:rsidRPr="00E74119" w14:paraId="07E76A22" w14:textId="77777777" w:rsidTr="003468A8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4468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EDC536E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5794A00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0918ADD5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12D170F7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7619C2" w14:paraId="0FF97273" w14:textId="77777777" w:rsidTr="003468A8">
        <w:tc>
          <w:tcPr>
            <w:tcW w:w="4868" w:type="dxa"/>
            <w:tcBorders>
              <w:top w:val="single" w:sz="4" w:space="0" w:color="auto"/>
            </w:tcBorders>
          </w:tcPr>
          <w:p w14:paraId="53DF48E2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7FBD83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3A2DF8B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2A66B35C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0FB9E6C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678BB874" w14:textId="77777777" w:rsidTr="003468A8">
        <w:tc>
          <w:tcPr>
            <w:tcW w:w="4868" w:type="dxa"/>
          </w:tcPr>
          <w:p w14:paraId="6FA857C0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83B66E0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9E65840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64D43D8E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D4A542B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1E0E5BC2" w14:textId="77777777" w:rsidTr="003468A8">
        <w:tc>
          <w:tcPr>
            <w:tcW w:w="4868" w:type="dxa"/>
          </w:tcPr>
          <w:p w14:paraId="76303B3D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35D9217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7BA4AC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0D4A17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84444C0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7EB5FBA6" w14:textId="77777777" w:rsidTr="003468A8">
        <w:tc>
          <w:tcPr>
            <w:tcW w:w="7252" w:type="dxa"/>
            <w:gridSpan w:val="4"/>
            <w:shd w:val="clear" w:color="auto" w:fill="auto"/>
          </w:tcPr>
          <w:p w14:paraId="27E2EB6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476EBF84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61304AEF" w:rsidR="005D1442" w:rsidRDefault="007619C2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5ACB3230" w14:textId="55353637" w:rsidR="007619C2" w:rsidRPr="002557C8" w:rsidRDefault="007619C2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7619C2" w14:paraId="1A0C19DE" w14:textId="77777777" w:rsidTr="003468A8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0513A99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741CD4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026D2ADC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3111FC62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7619C2" w14:paraId="6F8B188E" w14:textId="77777777" w:rsidTr="003468A8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91118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721AF71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2546734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B0817F9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08C7C61" w14:textId="77777777" w:rsidR="007619C2" w:rsidRPr="00E74119" w:rsidRDefault="007619C2" w:rsidP="003468A8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688C75AB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7619C2" w14:paraId="5E5EC131" w14:textId="77777777" w:rsidTr="003468A8">
        <w:tc>
          <w:tcPr>
            <w:tcW w:w="4253" w:type="dxa"/>
          </w:tcPr>
          <w:p w14:paraId="4639EDF5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76A98E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F78F25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F6E42E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9C7EFE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5C0BEA6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679061D3" w14:textId="77777777" w:rsidTr="003468A8">
        <w:tc>
          <w:tcPr>
            <w:tcW w:w="4253" w:type="dxa"/>
          </w:tcPr>
          <w:p w14:paraId="74265B4D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E898564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CCF473C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ECB704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35F5C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22F7FC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624516D6" w14:textId="77777777" w:rsidTr="003468A8">
        <w:tc>
          <w:tcPr>
            <w:tcW w:w="4253" w:type="dxa"/>
          </w:tcPr>
          <w:p w14:paraId="2905CF58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EF027D4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34C715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C64D05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856AD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461AD5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41E31093" w14:textId="77777777" w:rsidTr="003468A8">
        <w:tc>
          <w:tcPr>
            <w:tcW w:w="4253" w:type="dxa"/>
          </w:tcPr>
          <w:p w14:paraId="0F89FD5E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BC9A8A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5826F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DCE90A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E50DC3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94D9F3F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24B8FF26" w14:textId="77777777" w:rsidTr="003468A8">
        <w:tc>
          <w:tcPr>
            <w:tcW w:w="4253" w:type="dxa"/>
          </w:tcPr>
          <w:p w14:paraId="3EFFA554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765DC1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F7B7F1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55851B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43F062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169D910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666B8B2C" w14:textId="77777777" w:rsidTr="003468A8">
        <w:tc>
          <w:tcPr>
            <w:tcW w:w="4253" w:type="dxa"/>
          </w:tcPr>
          <w:p w14:paraId="68212174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A0D5860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0430AB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CBE923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BBB577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2D503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234AAFD3" w14:textId="77777777" w:rsidTr="003468A8">
        <w:tc>
          <w:tcPr>
            <w:tcW w:w="4253" w:type="dxa"/>
          </w:tcPr>
          <w:p w14:paraId="46C7098D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CC635A5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04E976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7D2AA2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D96FBA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2A01B79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619C2" w14:paraId="07E5C898" w14:textId="77777777" w:rsidTr="003468A8">
        <w:tc>
          <w:tcPr>
            <w:tcW w:w="7088" w:type="dxa"/>
            <w:gridSpan w:val="5"/>
            <w:shd w:val="clear" w:color="auto" w:fill="auto"/>
          </w:tcPr>
          <w:p w14:paraId="0347F458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A757A67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0E25CA36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509BFE84" w14:textId="77777777" w:rsidR="007619C2" w:rsidRDefault="007619C2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7619C2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27CF2214" w14:textId="2C791731" w:rsidR="007619C2" w:rsidRPr="007619C2" w:rsidRDefault="007619C2" w:rsidP="007619C2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7619C2" w14:paraId="0DC2C84C" w14:textId="77777777" w:rsidTr="003468A8">
        <w:tc>
          <w:tcPr>
            <w:tcW w:w="4366" w:type="dxa"/>
          </w:tcPr>
          <w:p w14:paraId="505B32F4" w14:textId="77777777" w:rsidR="007619C2" w:rsidRDefault="007619C2" w:rsidP="003468A8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BEA4BD" w14:textId="77777777" w:rsidR="007619C2" w:rsidRDefault="007619C2" w:rsidP="003468A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FF9C674" w14:textId="65707F43" w:rsidR="007619C2" w:rsidRPr="007619C2" w:rsidRDefault="007619C2" w:rsidP="007619C2">
      <w:pPr>
        <w:ind w:left="1843"/>
        <w:rPr>
          <w:sz w:val="22"/>
          <w:szCs w:val="22"/>
        </w:rPr>
      </w:pPr>
    </w:p>
    <w:p w14:paraId="59C676A1" w14:textId="5D5B3B2B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28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800"/>
      </w:tblGrid>
      <w:tr w:rsidR="007619C2" w:rsidRPr="00D92619" w14:paraId="59C676A8" w14:textId="77777777" w:rsidTr="007619C2">
        <w:tc>
          <w:tcPr>
            <w:tcW w:w="2880" w:type="dxa"/>
            <w:shd w:val="clear" w:color="auto" w:fill="auto"/>
          </w:tcPr>
          <w:p w14:paraId="59C676A4" w14:textId="77777777" w:rsidR="007619C2" w:rsidRPr="004115B3" w:rsidRDefault="007619C2" w:rsidP="007619C2"/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285BD938" w14:textId="07789640" w:rsidR="007619C2" w:rsidRPr="004115B3" w:rsidRDefault="007619C2" w:rsidP="007619C2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66A8F270" w14:textId="3828CA26" w:rsidR="007619C2" w:rsidRPr="004115B3" w:rsidRDefault="007619C2" w:rsidP="007619C2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7A699C42" w14:textId="0FDFF6CA" w:rsidR="007619C2" w:rsidRPr="004115B3" w:rsidRDefault="007619C2" w:rsidP="007619C2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7619C2" w:rsidRPr="00D92619" w14:paraId="59C676AD" w14:textId="77777777" w:rsidTr="007619C2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7619C2" w:rsidRPr="004115B3" w:rsidRDefault="007619C2" w:rsidP="007619C2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50EF6AE9" w14:textId="1E0B54D6" w:rsidR="007619C2" w:rsidRPr="005D1442" w:rsidRDefault="007619C2" w:rsidP="007619C2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</w:tcPr>
          <w:p w14:paraId="0BE53CD2" w14:textId="33C26B16" w:rsidR="007619C2" w:rsidRPr="005D1442" w:rsidRDefault="007619C2" w:rsidP="007619C2">
            <w:pPr>
              <w:jc w:val="center"/>
              <w:rPr>
                <w:b/>
              </w:rPr>
            </w:pPr>
            <w:r w:rsidRPr="00CE608D">
              <w:rPr>
                <w:b/>
              </w:rPr>
              <w:t>0</w:t>
            </w:r>
            <w:r>
              <w:rPr>
                <w:b/>
              </w:rPr>
              <w:t>,05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745B0566" w14:textId="4493008F" w:rsidR="007619C2" w:rsidRPr="005D1442" w:rsidRDefault="007619C2" w:rsidP="007619C2">
            <w:pPr>
              <w:jc w:val="center"/>
              <w:rPr>
                <w:b/>
              </w:rPr>
            </w:pPr>
            <w:r>
              <w:rPr>
                <w:b/>
              </w:rPr>
              <w:t>0,12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781E4602" w:rsidR="009B3A48" w:rsidRPr="00AC33C0" w:rsidRDefault="007619C2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6DC7D5CD" w14:textId="1A6D838C" w:rsidR="00C32586" w:rsidRPr="006C7EC9" w:rsidRDefault="00C32586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C32586" w:rsidRPr="006C7EC9" w14:paraId="2E9E404C" w14:textId="77777777" w:rsidTr="003468A8">
        <w:tc>
          <w:tcPr>
            <w:tcW w:w="4016" w:type="dxa"/>
            <w:tcBorders>
              <w:right w:val="single" w:sz="4" w:space="0" w:color="auto"/>
            </w:tcBorders>
          </w:tcPr>
          <w:p w14:paraId="26621DDF" w14:textId="77777777" w:rsidR="00C32586" w:rsidRPr="006C7EC9" w:rsidRDefault="00C32586" w:rsidP="003468A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0CC5B" w14:textId="03A24532" w:rsidR="00C32586" w:rsidRPr="006C7EC9" w:rsidRDefault="00C32586" w:rsidP="003468A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E4C7875" w14:textId="77777777" w:rsidR="00C32586" w:rsidRPr="006C7EC9" w:rsidRDefault="00C32586" w:rsidP="003468A8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5D93A" w14:textId="77777777" w:rsidR="00C32586" w:rsidRPr="006C7EC9" w:rsidRDefault="00C32586" w:rsidP="003468A8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295B4CCE" w14:textId="77777777" w:rsidR="00C32586" w:rsidRPr="006C7EC9" w:rsidRDefault="00C32586" w:rsidP="003468A8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54543C23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63"/>
      </w:tblGrid>
      <w:tr w:rsidR="001325A6" w:rsidRPr="00055BC6" w14:paraId="59C676BB" w14:textId="77777777" w:rsidTr="008D7B39"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63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8D7B39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8D7B39">
        <w:tc>
          <w:tcPr>
            <w:tcW w:w="764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8D7B39">
            <w:pPr>
              <w:jc w:val="center"/>
            </w:pPr>
            <w:r>
              <w:t>1.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BD" w14:textId="34F45A39" w:rsidR="0090387F" w:rsidRPr="00055BC6" w:rsidRDefault="008D7B39" w:rsidP="008D7B39">
            <w:r>
              <w:t>Geen</w:t>
            </w:r>
          </w:p>
        </w:tc>
      </w:tr>
      <w:tr w:rsidR="0090387F" w:rsidRPr="00055BC6" w14:paraId="59C676C1" w14:textId="77777777" w:rsidTr="008D7B39">
        <w:tc>
          <w:tcPr>
            <w:tcW w:w="764" w:type="dxa"/>
            <w:vAlign w:val="center"/>
          </w:tcPr>
          <w:p w14:paraId="59C676BF" w14:textId="7B946EB0" w:rsidR="0090387F" w:rsidRPr="00055BC6" w:rsidRDefault="0090387F" w:rsidP="008D7B39">
            <w:pPr>
              <w:jc w:val="center"/>
            </w:pPr>
            <w:r>
              <w:t>2.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0" w14:textId="3104BDB6" w:rsidR="0090387F" w:rsidRPr="00055BC6" w:rsidRDefault="0090387F" w:rsidP="008D7B39"/>
        </w:tc>
      </w:tr>
      <w:tr w:rsidR="0090387F" w:rsidRPr="00055BC6" w14:paraId="59C676C4" w14:textId="77777777" w:rsidTr="008D7B39">
        <w:tc>
          <w:tcPr>
            <w:tcW w:w="764" w:type="dxa"/>
            <w:vAlign w:val="center"/>
          </w:tcPr>
          <w:p w14:paraId="59C676C2" w14:textId="086758D7" w:rsidR="0090387F" w:rsidRPr="00055BC6" w:rsidRDefault="0090387F" w:rsidP="008D7B39">
            <w:pPr>
              <w:jc w:val="center"/>
            </w:pPr>
            <w:r>
              <w:t>3.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3" w14:textId="554C7EE7" w:rsidR="0090387F" w:rsidRPr="00055BC6" w:rsidRDefault="0090387F" w:rsidP="008D7B39"/>
        </w:tc>
      </w:tr>
      <w:tr w:rsidR="0090387F" w:rsidRPr="00055BC6" w14:paraId="59C676C7" w14:textId="77777777" w:rsidTr="008D7B39">
        <w:tc>
          <w:tcPr>
            <w:tcW w:w="764" w:type="dxa"/>
            <w:vAlign w:val="center"/>
          </w:tcPr>
          <w:p w14:paraId="59C676C5" w14:textId="07CFEE72" w:rsidR="0090387F" w:rsidRPr="00055BC6" w:rsidRDefault="0090387F" w:rsidP="008D7B39">
            <w:pPr>
              <w:jc w:val="center"/>
            </w:pPr>
            <w:r>
              <w:t>4.</w:t>
            </w:r>
          </w:p>
        </w:tc>
        <w:tc>
          <w:tcPr>
            <w:tcW w:w="7863" w:type="dxa"/>
            <w:shd w:val="clear" w:color="auto" w:fill="auto"/>
            <w:vAlign w:val="center"/>
          </w:tcPr>
          <w:p w14:paraId="59C676C6" w14:textId="1E6F4FCA" w:rsidR="0090387F" w:rsidRPr="00055BC6" w:rsidRDefault="0090387F" w:rsidP="008D7B39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8D7B39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8D7B39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8D7B39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8D7B39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8D7B39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4" w14:textId="455AAE9F" w:rsidR="00C70B83" w:rsidRPr="00647CFE" w:rsidRDefault="008D7B39" w:rsidP="008D7B39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130" w:type="dxa"/>
            <w:shd w:val="clear" w:color="auto" w:fill="auto"/>
          </w:tcPr>
          <w:p w14:paraId="59C676D5" w14:textId="5F2C5EC3" w:rsidR="00C70B83" w:rsidRPr="00647CFE" w:rsidRDefault="00C70B83" w:rsidP="004E588F">
            <w:pPr>
              <w:rPr>
                <w:lang w:val="fr-BE"/>
              </w:rPr>
            </w:pPr>
          </w:p>
        </w:tc>
      </w:tr>
      <w:tr w:rsidR="00C70B83" w14:paraId="59C676DA" w14:textId="77777777" w:rsidTr="008D7B39">
        <w:tc>
          <w:tcPr>
            <w:tcW w:w="707" w:type="dxa"/>
            <w:vAlign w:val="center"/>
          </w:tcPr>
          <w:p w14:paraId="59C676D7" w14:textId="77777777" w:rsidR="00C70B83" w:rsidRPr="004115B3" w:rsidRDefault="00C70B83" w:rsidP="008D7B39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8" w14:textId="77777777" w:rsidR="00C70B83" w:rsidRPr="004115B3" w:rsidRDefault="00C70B83" w:rsidP="008D7B39"/>
        </w:tc>
        <w:tc>
          <w:tcPr>
            <w:tcW w:w="3130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8D7B39">
        <w:tc>
          <w:tcPr>
            <w:tcW w:w="707" w:type="dxa"/>
            <w:vAlign w:val="center"/>
          </w:tcPr>
          <w:p w14:paraId="59C676DB" w14:textId="77777777" w:rsidR="00C70B83" w:rsidRPr="004115B3" w:rsidRDefault="00C70B83" w:rsidP="008D7B39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DC" w14:textId="77777777" w:rsidR="00C70B83" w:rsidRPr="004115B3" w:rsidRDefault="00C70B83" w:rsidP="008D7B39"/>
        </w:tc>
        <w:tc>
          <w:tcPr>
            <w:tcW w:w="3130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8D7B39">
        <w:tc>
          <w:tcPr>
            <w:tcW w:w="707" w:type="dxa"/>
            <w:vAlign w:val="center"/>
          </w:tcPr>
          <w:p w14:paraId="59C676DF" w14:textId="77777777" w:rsidR="00C70B83" w:rsidRPr="004115B3" w:rsidRDefault="00C70B83" w:rsidP="008D7B39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6E0" w14:textId="77777777" w:rsidR="00C70B83" w:rsidRPr="004115B3" w:rsidRDefault="00C70B83" w:rsidP="008D7B39"/>
        </w:tc>
        <w:tc>
          <w:tcPr>
            <w:tcW w:w="3130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</w:tbl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8D7B39" w:rsidRPr="00055BC6" w14:paraId="66429EC5" w14:textId="77777777" w:rsidTr="003468A8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63C46659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974A50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0A9AB5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CDDDBB5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8D7B39" w:rsidRPr="00055BC6" w14:paraId="2DE05038" w14:textId="77777777" w:rsidTr="003468A8">
        <w:tc>
          <w:tcPr>
            <w:tcW w:w="4667" w:type="dxa"/>
            <w:vAlign w:val="center"/>
          </w:tcPr>
          <w:p w14:paraId="24D1DAB0" w14:textId="77777777" w:rsidR="008D7B39" w:rsidRPr="00055BC6" w:rsidRDefault="008D7B39" w:rsidP="003468A8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1BF53BA" w14:textId="77777777" w:rsidR="008D7B39" w:rsidRPr="00055BC6" w:rsidRDefault="008D7B39" w:rsidP="003468A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43FBCC7A" w14:textId="77777777" w:rsidR="008D7B39" w:rsidRPr="00055BC6" w:rsidRDefault="008D7B39" w:rsidP="003468A8">
            <w:pPr>
              <w:jc w:val="center"/>
            </w:pPr>
          </w:p>
        </w:tc>
      </w:tr>
      <w:tr w:rsidR="008D7B39" w:rsidRPr="00055BC6" w14:paraId="3C744D19" w14:textId="77777777" w:rsidTr="003468A8">
        <w:tc>
          <w:tcPr>
            <w:tcW w:w="4667" w:type="dxa"/>
            <w:vAlign w:val="center"/>
          </w:tcPr>
          <w:p w14:paraId="11723D67" w14:textId="77777777" w:rsidR="008D7B39" w:rsidRPr="00055BC6" w:rsidRDefault="008D7B39" w:rsidP="003468A8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6AA4FB7" w14:textId="77777777" w:rsidR="008D7B39" w:rsidRPr="00055BC6" w:rsidRDefault="008D7B39" w:rsidP="003468A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2EC0FB45" w14:textId="77777777" w:rsidR="008D7B39" w:rsidRPr="00055BC6" w:rsidRDefault="008D7B39" w:rsidP="003468A8">
            <w:pPr>
              <w:jc w:val="center"/>
            </w:pPr>
          </w:p>
        </w:tc>
      </w:tr>
      <w:tr w:rsidR="008D7B39" w:rsidRPr="00055BC6" w14:paraId="7F39C97C" w14:textId="77777777" w:rsidTr="003468A8">
        <w:tc>
          <w:tcPr>
            <w:tcW w:w="4667" w:type="dxa"/>
            <w:vAlign w:val="center"/>
          </w:tcPr>
          <w:p w14:paraId="54BE996A" w14:textId="77777777" w:rsidR="008D7B39" w:rsidRPr="00055BC6" w:rsidRDefault="008D7B39" w:rsidP="003468A8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F104F7A" w14:textId="77777777" w:rsidR="008D7B39" w:rsidRPr="00055BC6" w:rsidRDefault="008D7B39" w:rsidP="003468A8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FC5B83D" w14:textId="77777777" w:rsidR="008D7B39" w:rsidRPr="00055BC6" w:rsidRDefault="008D7B39" w:rsidP="003468A8">
            <w:pPr>
              <w:jc w:val="center"/>
            </w:pPr>
          </w:p>
        </w:tc>
      </w:tr>
      <w:tr w:rsidR="008D7B39" w:rsidRPr="00055BC6" w14:paraId="5BA5BDD5" w14:textId="77777777" w:rsidTr="003468A8">
        <w:tc>
          <w:tcPr>
            <w:tcW w:w="4667" w:type="dxa"/>
            <w:vAlign w:val="center"/>
          </w:tcPr>
          <w:p w14:paraId="66F38544" w14:textId="77777777" w:rsidR="008D7B39" w:rsidRPr="00055BC6" w:rsidRDefault="008D7B39" w:rsidP="003468A8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274C7F36" w14:textId="77777777" w:rsidR="008D7B39" w:rsidRPr="00055BC6" w:rsidRDefault="008D7B39" w:rsidP="003468A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3CB8F79C" w14:textId="77777777" w:rsidR="008D7B39" w:rsidRPr="00055BC6" w:rsidRDefault="008D7B39" w:rsidP="003468A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1EFFEFF8" w14:textId="77777777" w:rsidR="008D7B39" w:rsidRPr="00055BC6" w:rsidRDefault="008D7B39" w:rsidP="003468A8">
            <w:pPr>
              <w:jc w:val="center"/>
            </w:pPr>
          </w:p>
        </w:tc>
      </w:tr>
      <w:tr w:rsidR="008D7B39" w:rsidRPr="00055BC6" w14:paraId="3D1927D2" w14:textId="77777777" w:rsidTr="003468A8">
        <w:tc>
          <w:tcPr>
            <w:tcW w:w="4667" w:type="dxa"/>
            <w:vAlign w:val="center"/>
          </w:tcPr>
          <w:p w14:paraId="00706BD3" w14:textId="77777777" w:rsidR="008D7B39" w:rsidRPr="00055BC6" w:rsidRDefault="008D7B39" w:rsidP="003468A8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3E53027" w14:textId="77777777" w:rsidR="008D7B39" w:rsidRPr="00055BC6" w:rsidRDefault="008D7B39" w:rsidP="003468A8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A753258" w14:textId="77777777" w:rsidR="008D7B39" w:rsidRPr="00055BC6" w:rsidRDefault="008D7B39" w:rsidP="003468A8">
            <w:pPr>
              <w:jc w:val="center"/>
            </w:pPr>
            <w:r>
              <w:t>100</w:t>
            </w:r>
          </w:p>
        </w:tc>
      </w:tr>
      <w:tr w:rsidR="008D7B39" w:rsidRPr="00055BC6" w14:paraId="75851E9C" w14:textId="77777777" w:rsidTr="003468A8">
        <w:tc>
          <w:tcPr>
            <w:tcW w:w="4667" w:type="dxa"/>
            <w:vAlign w:val="center"/>
          </w:tcPr>
          <w:p w14:paraId="09197291" w14:textId="77777777" w:rsidR="008D7B39" w:rsidRPr="00055BC6" w:rsidRDefault="008D7B39" w:rsidP="003468A8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304CDEE5" w14:textId="77777777" w:rsidR="008D7B39" w:rsidRPr="00055BC6" w:rsidRDefault="008D7B39" w:rsidP="003468A8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00FD634" w14:textId="77777777" w:rsidR="008D7B39" w:rsidRPr="00055BC6" w:rsidRDefault="008D7B39" w:rsidP="003468A8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4A9948A7" w14:textId="77777777" w:rsidR="008D7B39" w:rsidRPr="00055BC6" w:rsidRDefault="008D7B39" w:rsidP="003468A8">
            <w:pPr>
              <w:jc w:val="center"/>
            </w:pPr>
          </w:p>
        </w:tc>
      </w:tr>
    </w:tbl>
    <w:p w14:paraId="0EF42EC0" w14:textId="77777777" w:rsidR="008D7B39" w:rsidRDefault="008D7B39" w:rsidP="008D7B39">
      <w:pPr>
        <w:rPr>
          <w:sz w:val="22"/>
          <w:szCs w:val="22"/>
        </w:rPr>
      </w:pPr>
    </w:p>
    <w:p w14:paraId="48B23AC4" w14:textId="77777777" w:rsidR="008D7B39" w:rsidRDefault="008D7B39" w:rsidP="008D7B39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788541D3" w14:textId="77777777" w:rsidR="008D7B39" w:rsidRPr="00055BC6" w:rsidRDefault="008D7B39" w:rsidP="008D7B39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B3B2694" w14:textId="77777777" w:rsidR="008D7B39" w:rsidRPr="00BB23C7" w:rsidRDefault="008D7B39" w:rsidP="008D7B39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1743B709" w14:textId="77777777" w:rsidR="008D7B39" w:rsidRDefault="008D7B39" w:rsidP="008D7B39">
      <w:pPr>
        <w:ind w:left="1418" w:hanging="284"/>
        <w:rPr>
          <w:sz w:val="22"/>
          <w:szCs w:val="22"/>
        </w:rPr>
      </w:pPr>
    </w:p>
    <w:p w14:paraId="1BD1A1BF" w14:textId="77777777" w:rsidR="008D7B39" w:rsidRPr="00647A25" w:rsidRDefault="008D7B39" w:rsidP="008D7B39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5436EF2E" w14:textId="77777777" w:rsidR="008D7B39" w:rsidRPr="00302050" w:rsidRDefault="008D7B39" w:rsidP="008D7B39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5A82ACE6" w14:textId="77777777" w:rsidR="008D7B39" w:rsidRPr="00302050" w:rsidRDefault="008D7B39" w:rsidP="008D7B39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622FD0B0" w14:textId="77777777" w:rsidR="008D7B39" w:rsidRPr="00302050" w:rsidRDefault="008D7B39" w:rsidP="008D7B39">
      <w:pPr>
        <w:ind w:left="1418" w:hanging="284"/>
        <w:rPr>
          <w:sz w:val="22"/>
          <w:szCs w:val="22"/>
          <w:lang w:val="en-US"/>
        </w:rPr>
      </w:pPr>
    </w:p>
    <w:p w14:paraId="5F65E7AC" w14:textId="77777777" w:rsidR="008D7B39" w:rsidRPr="00647A25" w:rsidRDefault="008D7B39" w:rsidP="008D7B39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6375955D" w14:textId="77777777" w:rsidR="008D7B39" w:rsidRDefault="008D7B39" w:rsidP="008D7B39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30EFEF7F" w14:textId="77777777" w:rsidR="008D7B39" w:rsidRDefault="008D7B39" w:rsidP="008D7B39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7FC3A563" w:rsidR="009B3A48" w:rsidRPr="003165B5" w:rsidRDefault="008D7B39" w:rsidP="008D7B39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8D7B39">
        <w:t xml:space="preserve">De inlichtingen worden hernomen in de </w:t>
      </w:r>
      <w:r w:rsidR="006C7EC9" w:rsidRPr="008D7B39">
        <w:t>B</w:t>
      </w:r>
      <w:r w:rsidRPr="008D7B39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8D7B39">
        <w:rPr>
          <w:sz w:val="22"/>
          <w:szCs w:val="22"/>
        </w:rPr>
        <w:t xml:space="preserve">De inlichtingen worden hernomen in de </w:t>
      </w:r>
      <w:r w:rsidR="006C7EC9" w:rsidRPr="008D7B39">
        <w:rPr>
          <w:sz w:val="22"/>
          <w:szCs w:val="22"/>
        </w:rPr>
        <w:t>B</w:t>
      </w:r>
      <w:r w:rsidRPr="008D7B39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lastRenderedPageBreak/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8D7B39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8D7B39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8D7B39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8D7B39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8D7B3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8D7B39">
        <w:tc>
          <w:tcPr>
            <w:tcW w:w="7560" w:type="dxa"/>
            <w:vAlign w:val="center"/>
          </w:tcPr>
          <w:p w14:paraId="59C67746" w14:textId="77777777" w:rsidR="009B3A48" w:rsidRPr="00055BC6" w:rsidRDefault="009B3A48" w:rsidP="008D7B39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8D7B3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8D7B39">
        <w:tc>
          <w:tcPr>
            <w:tcW w:w="7560" w:type="dxa"/>
            <w:vAlign w:val="center"/>
          </w:tcPr>
          <w:p w14:paraId="59C67749" w14:textId="77777777" w:rsidR="009B3A48" w:rsidRPr="00055BC6" w:rsidRDefault="009B3A48" w:rsidP="008D7B39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8D7B3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8D7B39">
        <w:tc>
          <w:tcPr>
            <w:tcW w:w="7560" w:type="dxa"/>
            <w:vAlign w:val="center"/>
          </w:tcPr>
          <w:p w14:paraId="59C6774C" w14:textId="77777777" w:rsidR="009B3A48" w:rsidRPr="00055BC6" w:rsidRDefault="009B3A48" w:rsidP="008D7B39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8D7B3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8D7B39">
        <w:tc>
          <w:tcPr>
            <w:tcW w:w="7560" w:type="dxa"/>
            <w:vAlign w:val="center"/>
          </w:tcPr>
          <w:p w14:paraId="59C6774F" w14:textId="77777777" w:rsidR="009B3A48" w:rsidRPr="00055BC6" w:rsidRDefault="009B3A48" w:rsidP="008D7B39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8D7B3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8D7B39">
        <w:tc>
          <w:tcPr>
            <w:tcW w:w="7560" w:type="dxa"/>
            <w:vAlign w:val="center"/>
          </w:tcPr>
          <w:p w14:paraId="59C67752" w14:textId="77777777" w:rsidR="009B3A48" w:rsidRPr="00055BC6" w:rsidRDefault="009B3A48" w:rsidP="008D7B39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8D7B39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8D7B3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C6775E" w14:textId="77777777" w:rsidR="009B3A48" w:rsidRPr="00055BC6" w:rsidRDefault="009B3A48" w:rsidP="008D7B39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vAlign w:val="center"/>
          </w:tcPr>
          <w:p w14:paraId="59C6775F" w14:textId="77777777" w:rsidR="009B3A48" w:rsidRPr="00055BC6" w:rsidRDefault="009B3A48" w:rsidP="008D7B39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8D7B3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02A65B54" w:rsidR="004E588F" w:rsidRPr="00055BC6" w:rsidRDefault="008D7B39" w:rsidP="008D7B39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77777777" w:rsidR="004E588F" w:rsidRPr="00055BC6" w:rsidRDefault="004E588F" w:rsidP="008D7B39"/>
        </w:tc>
      </w:tr>
      <w:tr w:rsidR="004E588F" w:rsidRPr="00055BC6" w14:paraId="59C67768" w14:textId="77777777" w:rsidTr="008D7B39">
        <w:tc>
          <w:tcPr>
            <w:tcW w:w="720" w:type="dxa"/>
            <w:vAlign w:val="center"/>
          </w:tcPr>
          <w:p w14:paraId="59C67765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8D7B39"/>
        </w:tc>
      </w:tr>
      <w:tr w:rsidR="004E588F" w:rsidRPr="00055BC6" w14:paraId="59C6776C" w14:textId="77777777" w:rsidTr="008D7B39">
        <w:tc>
          <w:tcPr>
            <w:tcW w:w="720" w:type="dxa"/>
            <w:vAlign w:val="center"/>
          </w:tcPr>
          <w:p w14:paraId="59C67769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8D7B39"/>
        </w:tc>
      </w:tr>
      <w:tr w:rsidR="004E588F" w:rsidRPr="00055BC6" w14:paraId="59C67770" w14:textId="77777777" w:rsidTr="008D7B39">
        <w:tc>
          <w:tcPr>
            <w:tcW w:w="720" w:type="dxa"/>
            <w:vAlign w:val="center"/>
          </w:tcPr>
          <w:p w14:paraId="59C6776D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8D7B39"/>
        </w:tc>
      </w:tr>
      <w:tr w:rsidR="004E588F" w:rsidRPr="00055BC6" w14:paraId="59C67774" w14:textId="77777777" w:rsidTr="008D7B39">
        <w:tc>
          <w:tcPr>
            <w:tcW w:w="720" w:type="dxa"/>
            <w:vAlign w:val="center"/>
          </w:tcPr>
          <w:p w14:paraId="59C67771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2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73" w14:textId="77777777" w:rsidR="004E588F" w:rsidRPr="00055BC6" w:rsidRDefault="004E588F" w:rsidP="008D7B39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8D7B39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C67779" w14:textId="77777777" w:rsidR="009B3A48" w:rsidRPr="00055BC6" w:rsidRDefault="009B3A48" w:rsidP="008D7B39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vAlign w:val="center"/>
          </w:tcPr>
          <w:p w14:paraId="59C6777A" w14:textId="77777777" w:rsidR="009B3A48" w:rsidRPr="00055BC6" w:rsidRDefault="009B3A48" w:rsidP="008D7B39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8D7B39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07E1EB49" w:rsidR="004E588F" w:rsidRPr="00055BC6" w:rsidRDefault="008D7B39" w:rsidP="008D7B39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8D7B39"/>
        </w:tc>
      </w:tr>
      <w:tr w:rsidR="004E588F" w:rsidRPr="00055BC6" w14:paraId="59C67783" w14:textId="77777777" w:rsidTr="008D7B39">
        <w:tc>
          <w:tcPr>
            <w:tcW w:w="720" w:type="dxa"/>
            <w:vAlign w:val="center"/>
          </w:tcPr>
          <w:p w14:paraId="59C67780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8D7B39"/>
        </w:tc>
      </w:tr>
      <w:tr w:rsidR="004E588F" w:rsidRPr="00055BC6" w14:paraId="59C67787" w14:textId="77777777" w:rsidTr="008D7B39">
        <w:tc>
          <w:tcPr>
            <w:tcW w:w="720" w:type="dxa"/>
            <w:vAlign w:val="center"/>
          </w:tcPr>
          <w:p w14:paraId="59C67784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8D7B39"/>
        </w:tc>
      </w:tr>
      <w:tr w:rsidR="004E588F" w:rsidRPr="00055BC6" w14:paraId="59C6778B" w14:textId="77777777" w:rsidTr="008D7B39">
        <w:tc>
          <w:tcPr>
            <w:tcW w:w="720" w:type="dxa"/>
            <w:vAlign w:val="center"/>
          </w:tcPr>
          <w:p w14:paraId="59C67788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8D7B39"/>
        </w:tc>
      </w:tr>
      <w:tr w:rsidR="004E588F" w:rsidRPr="00055BC6" w14:paraId="59C6778F" w14:textId="77777777" w:rsidTr="008D7B39">
        <w:tc>
          <w:tcPr>
            <w:tcW w:w="720" w:type="dxa"/>
            <w:vAlign w:val="center"/>
          </w:tcPr>
          <w:p w14:paraId="59C6778C" w14:textId="77777777" w:rsidR="004E588F" w:rsidRPr="00055BC6" w:rsidRDefault="004E588F" w:rsidP="008D7B39">
            <w:pPr>
              <w:jc w:val="center"/>
            </w:pPr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D" w14:textId="77777777" w:rsidR="004E588F" w:rsidRPr="00055BC6" w:rsidRDefault="004E588F" w:rsidP="008D7B39"/>
        </w:tc>
        <w:tc>
          <w:tcPr>
            <w:tcW w:w="3207" w:type="dxa"/>
            <w:shd w:val="clear" w:color="auto" w:fill="auto"/>
            <w:vAlign w:val="center"/>
          </w:tcPr>
          <w:p w14:paraId="59C6778E" w14:textId="77777777" w:rsidR="004E588F" w:rsidRPr="00055BC6" w:rsidRDefault="004E588F" w:rsidP="008D7B39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3E7064C5" w:rsidR="009B3A48" w:rsidRPr="006C7EC9" w:rsidRDefault="00357784" w:rsidP="002D0A7E">
      <w:pPr>
        <w:ind w:left="360"/>
        <w:rPr>
          <w:color w:val="365F91" w:themeColor="accent1" w:themeShade="BF"/>
        </w:rPr>
      </w:pPr>
      <w:r w:rsidRPr="008D7B39">
        <w:t>Zie jaarverslag LDPBW 08</w:t>
      </w:r>
      <w:r w:rsidR="006C7EC9" w:rsidRPr="008D7B39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18469B64" w:rsidR="009B3A48" w:rsidRDefault="00647CF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Informatieverspreiding via </w:t>
      </w:r>
      <w:proofErr w:type="spellStart"/>
      <w:r>
        <w:t>ShairePoint</w:t>
      </w:r>
      <w:proofErr w:type="spellEnd"/>
      <w:r>
        <w:t xml:space="preserve">, </w:t>
      </w:r>
      <w:proofErr w:type="spellStart"/>
      <w:r>
        <w:t>Msg</w:t>
      </w:r>
      <w:proofErr w:type="spellEnd"/>
      <w:r>
        <w:t>, Email, onthaalbrochure</w:t>
      </w:r>
    </w:p>
    <w:p w14:paraId="59C6779A" w14:textId="5A14464E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3DD132E7" w:rsidR="00EB1A68" w:rsidRPr="00055BC6" w:rsidRDefault="00EB1A68" w:rsidP="008D7B39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603B9762" w:rsidR="00EB1A68" w:rsidRDefault="00357784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</w:t>
      </w:r>
    </w:p>
    <w:p w14:paraId="59C677A1" w14:textId="0A4B0359" w:rsidR="00EB1A68" w:rsidRDefault="00357784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665AE7FB" w:rsidR="009B3A48" w:rsidRDefault="00357784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407AC9C3" w:rsidR="009B3A48" w:rsidRDefault="008D7B39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326796A9" w:rsidR="00EB1A68" w:rsidRPr="0032165E" w:rsidRDefault="00750EDC" w:rsidP="00BB369E">
      <w:pPr>
        <w:pStyle w:val="ListParagraph"/>
        <w:numPr>
          <w:ilvl w:val="0"/>
          <w:numId w:val="35"/>
        </w:numPr>
      </w:pPr>
      <w:proofErr w:type="spellStart"/>
      <w:r>
        <w:t>Valva</w:t>
      </w:r>
      <w:proofErr w:type="spellEnd"/>
    </w:p>
    <w:p w14:paraId="59C677AC" w14:textId="6C1ED2B8" w:rsidR="00EB1A68" w:rsidRPr="0032165E" w:rsidRDefault="00750EDC" w:rsidP="00BB369E">
      <w:pPr>
        <w:pStyle w:val="ListParagraph"/>
        <w:numPr>
          <w:ilvl w:val="0"/>
          <w:numId w:val="35"/>
        </w:numPr>
      </w:pPr>
      <w:r>
        <w:t>SharePoint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8D7B39" w:rsidRPr="00055BC6" w14:paraId="0096033B" w14:textId="77777777" w:rsidTr="003468A8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0C44368" w14:textId="77777777" w:rsidR="008D7B39" w:rsidRPr="00055BC6" w:rsidRDefault="008D7B39" w:rsidP="003468A8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45ADC33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0CBE6E31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8D7B39" w:rsidRPr="00055BC6" w14:paraId="415FEAC3" w14:textId="77777777" w:rsidTr="003468A8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6068F1B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14ACB9C8" w14:textId="77777777" w:rsidR="008D7B39" w:rsidRPr="00055BC6" w:rsidRDefault="008D7B39" w:rsidP="003468A8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8D7B39" w:rsidRPr="00055BC6" w14:paraId="034F1965" w14:textId="77777777" w:rsidTr="003468A8">
        <w:tc>
          <w:tcPr>
            <w:tcW w:w="567" w:type="dxa"/>
            <w:vAlign w:val="center"/>
          </w:tcPr>
          <w:p w14:paraId="17BE0668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008918E" w14:textId="77777777" w:rsidR="008D7B39" w:rsidRPr="00055BC6" w:rsidRDefault="008D7B39" w:rsidP="003468A8"/>
        </w:tc>
        <w:tc>
          <w:tcPr>
            <w:tcW w:w="3415" w:type="dxa"/>
            <w:gridSpan w:val="2"/>
          </w:tcPr>
          <w:p w14:paraId="13C4E342" w14:textId="77777777" w:rsidR="008D7B39" w:rsidRPr="00055BC6" w:rsidRDefault="008D7B39" w:rsidP="003468A8"/>
        </w:tc>
      </w:tr>
      <w:tr w:rsidR="008D7B39" w:rsidRPr="00055BC6" w14:paraId="565CB78F" w14:textId="77777777" w:rsidTr="003468A8">
        <w:tc>
          <w:tcPr>
            <w:tcW w:w="567" w:type="dxa"/>
            <w:vAlign w:val="center"/>
          </w:tcPr>
          <w:p w14:paraId="0C8DF6EF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3D46EDFE" w14:textId="77777777" w:rsidR="008D7B39" w:rsidRPr="00055BC6" w:rsidRDefault="008D7B39" w:rsidP="003468A8"/>
        </w:tc>
        <w:tc>
          <w:tcPr>
            <w:tcW w:w="3415" w:type="dxa"/>
            <w:gridSpan w:val="2"/>
          </w:tcPr>
          <w:p w14:paraId="6524F876" w14:textId="77777777" w:rsidR="008D7B39" w:rsidRPr="00055BC6" w:rsidRDefault="008D7B39" w:rsidP="003468A8"/>
        </w:tc>
      </w:tr>
      <w:tr w:rsidR="008D7B39" w:rsidRPr="00055BC6" w14:paraId="355CED03" w14:textId="77777777" w:rsidTr="003468A8">
        <w:tc>
          <w:tcPr>
            <w:tcW w:w="567" w:type="dxa"/>
            <w:vAlign w:val="center"/>
          </w:tcPr>
          <w:p w14:paraId="3DFAC9FB" w14:textId="77777777" w:rsidR="008D7B39" w:rsidRPr="00055BC6" w:rsidRDefault="008D7B39" w:rsidP="003468A8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592384A3" w14:textId="77777777" w:rsidR="008D7B39" w:rsidRPr="00055BC6" w:rsidRDefault="008D7B39" w:rsidP="003468A8"/>
        </w:tc>
        <w:tc>
          <w:tcPr>
            <w:tcW w:w="3415" w:type="dxa"/>
            <w:gridSpan w:val="2"/>
          </w:tcPr>
          <w:p w14:paraId="42A454FB" w14:textId="77777777" w:rsidR="008D7B39" w:rsidRPr="00055BC6" w:rsidRDefault="008D7B39" w:rsidP="003468A8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725FAA" w:rsidRDefault="00725FAA" w:rsidP="00373962">
      <w:r>
        <w:separator/>
      </w:r>
    </w:p>
  </w:endnote>
  <w:endnote w:type="continuationSeparator" w:id="0">
    <w:p w14:paraId="59C677CF" w14:textId="77777777" w:rsidR="00725FAA" w:rsidRDefault="00725FA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4FF62154" w:rsidR="008C47B6" w:rsidRDefault="008C47B6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636D65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636D65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725FAA" w:rsidRDefault="00725FAA" w:rsidP="00373962">
      <w:r>
        <w:separator/>
      </w:r>
    </w:p>
  </w:footnote>
  <w:footnote w:type="continuationSeparator" w:id="0">
    <w:p w14:paraId="59C677CD" w14:textId="77777777" w:rsidR="00725FAA" w:rsidRDefault="00725FA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8C47B6" w:rsidRPr="00251AAD" w:rsidRDefault="008C47B6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="006B553C"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527EF"/>
    <w:rsid w:val="00055BC6"/>
    <w:rsid w:val="000C2928"/>
    <w:rsid w:val="000E3AFF"/>
    <w:rsid w:val="00100C9F"/>
    <w:rsid w:val="00116681"/>
    <w:rsid w:val="001325A6"/>
    <w:rsid w:val="00134158"/>
    <w:rsid w:val="00186E7F"/>
    <w:rsid w:val="00194BB5"/>
    <w:rsid w:val="001D6110"/>
    <w:rsid w:val="00206063"/>
    <w:rsid w:val="00230C20"/>
    <w:rsid w:val="00251AAD"/>
    <w:rsid w:val="002557C8"/>
    <w:rsid w:val="00260044"/>
    <w:rsid w:val="00285EAA"/>
    <w:rsid w:val="00293236"/>
    <w:rsid w:val="002A3BF0"/>
    <w:rsid w:val="002A5730"/>
    <w:rsid w:val="002B1A2F"/>
    <w:rsid w:val="002D0A7E"/>
    <w:rsid w:val="002D1E11"/>
    <w:rsid w:val="003067F7"/>
    <w:rsid w:val="003134AD"/>
    <w:rsid w:val="003165B5"/>
    <w:rsid w:val="0032165E"/>
    <w:rsid w:val="003300C8"/>
    <w:rsid w:val="00337617"/>
    <w:rsid w:val="00337879"/>
    <w:rsid w:val="00357784"/>
    <w:rsid w:val="003616FD"/>
    <w:rsid w:val="00373962"/>
    <w:rsid w:val="00384012"/>
    <w:rsid w:val="0039313D"/>
    <w:rsid w:val="00393C02"/>
    <w:rsid w:val="00396BDA"/>
    <w:rsid w:val="003A385F"/>
    <w:rsid w:val="003E1F1B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5F0011"/>
    <w:rsid w:val="005F5137"/>
    <w:rsid w:val="00601855"/>
    <w:rsid w:val="0063115D"/>
    <w:rsid w:val="00633C46"/>
    <w:rsid w:val="00636D65"/>
    <w:rsid w:val="00642DB9"/>
    <w:rsid w:val="00647A25"/>
    <w:rsid w:val="00647CFE"/>
    <w:rsid w:val="0065417A"/>
    <w:rsid w:val="00674CC4"/>
    <w:rsid w:val="00695E24"/>
    <w:rsid w:val="006B09C2"/>
    <w:rsid w:val="006B553C"/>
    <w:rsid w:val="006C6F2F"/>
    <w:rsid w:val="006C7EC9"/>
    <w:rsid w:val="006E73D5"/>
    <w:rsid w:val="00725FAA"/>
    <w:rsid w:val="0073276F"/>
    <w:rsid w:val="00750EDC"/>
    <w:rsid w:val="007619C2"/>
    <w:rsid w:val="00771256"/>
    <w:rsid w:val="00783318"/>
    <w:rsid w:val="00801537"/>
    <w:rsid w:val="008102C6"/>
    <w:rsid w:val="008232A4"/>
    <w:rsid w:val="00827EAD"/>
    <w:rsid w:val="00830886"/>
    <w:rsid w:val="008935DC"/>
    <w:rsid w:val="00897F22"/>
    <w:rsid w:val="008C475E"/>
    <w:rsid w:val="008C47B6"/>
    <w:rsid w:val="008D7B39"/>
    <w:rsid w:val="008E13D0"/>
    <w:rsid w:val="008F7DCA"/>
    <w:rsid w:val="0090387F"/>
    <w:rsid w:val="0091425C"/>
    <w:rsid w:val="009321DB"/>
    <w:rsid w:val="009358F1"/>
    <w:rsid w:val="00936B76"/>
    <w:rsid w:val="00943280"/>
    <w:rsid w:val="00943E67"/>
    <w:rsid w:val="009474ED"/>
    <w:rsid w:val="00956432"/>
    <w:rsid w:val="009567D6"/>
    <w:rsid w:val="00961D0B"/>
    <w:rsid w:val="009856C3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1441"/>
    <w:rsid w:val="00A34F82"/>
    <w:rsid w:val="00A66AEA"/>
    <w:rsid w:val="00A97072"/>
    <w:rsid w:val="00A9721C"/>
    <w:rsid w:val="00AC33C0"/>
    <w:rsid w:val="00AF4A2E"/>
    <w:rsid w:val="00AF552D"/>
    <w:rsid w:val="00B70EAF"/>
    <w:rsid w:val="00B764FB"/>
    <w:rsid w:val="00B8610D"/>
    <w:rsid w:val="00B87A00"/>
    <w:rsid w:val="00BB23C7"/>
    <w:rsid w:val="00BB369E"/>
    <w:rsid w:val="00BC39EC"/>
    <w:rsid w:val="00BF4439"/>
    <w:rsid w:val="00C152C5"/>
    <w:rsid w:val="00C32586"/>
    <w:rsid w:val="00C334E0"/>
    <w:rsid w:val="00C4217A"/>
    <w:rsid w:val="00C5729B"/>
    <w:rsid w:val="00C66DC4"/>
    <w:rsid w:val="00C70B83"/>
    <w:rsid w:val="00C76D4A"/>
    <w:rsid w:val="00C916FF"/>
    <w:rsid w:val="00CB1138"/>
    <w:rsid w:val="00CE608D"/>
    <w:rsid w:val="00D10393"/>
    <w:rsid w:val="00D17AE6"/>
    <w:rsid w:val="00D3410F"/>
    <w:rsid w:val="00D8679A"/>
    <w:rsid w:val="00D91E3D"/>
    <w:rsid w:val="00D92619"/>
    <w:rsid w:val="00DA73C6"/>
    <w:rsid w:val="00DB12E0"/>
    <w:rsid w:val="00DC31B5"/>
    <w:rsid w:val="00DD344D"/>
    <w:rsid w:val="00DE7F86"/>
    <w:rsid w:val="00E02B2C"/>
    <w:rsid w:val="00E60B82"/>
    <w:rsid w:val="00E64DAA"/>
    <w:rsid w:val="00E73452"/>
    <w:rsid w:val="00EA5E15"/>
    <w:rsid w:val="00EB1A68"/>
    <w:rsid w:val="00EB5128"/>
    <w:rsid w:val="00EC5BC3"/>
    <w:rsid w:val="00ED7AD4"/>
    <w:rsid w:val="00EE46F5"/>
    <w:rsid w:val="00F03E45"/>
    <w:rsid w:val="00F43F14"/>
    <w:rsid w:val="00F44EEC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5BB945FE-B0AE-42DB-997F-457C19CD6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8D7B3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www.w3.org/XML/1998/namespace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74</TotalTime>
  <Pages>8</Pages>
  <Words>1518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15</cp:revision>
  <cp:lastPrinted>2016-03-17T08:47:00Z</cp:lastPrinted>
  <dcterms:created xsi:type="dcterms:W3CDTF">2019-03-04T08:36:00Z</dcterms:created>
  <dcterms:modified xsi:type="dcterms:W3CDTF">2020-02-25T13:36:00Z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