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6BCE1FCA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134F4E">
        <w:rPr>
          <w:b/>
          <w:sz w:val="22"/>
          <w:szCs w:val="22"/>
          <w:u w:val="single"/>
        </w:rPr>
        <w:t xml:space="preserve">UB </w:t>
      </w:r>
      <w:proofErr w:type="spellStart"/>
      <w:r w:rsidR="00134F4E">
        <w:rPr>
          <w:b/>
          <w:sz w:val="22"/>
          <w:szCs w:val="22"/>
          <w:u w:val="single"/>
        </w:rPr>
        <w:t>Def</w:t>
      </w:r>
      <w:proofErr w:type="spellEnd"/>
      <w:r w:rsidR="00DE0F9A">
        <w:rPr>
          <w:b/>
          <w:sz w:val="22"/>
          <w:szCs w:val="22"/>
          <w:u w:val="single"/>
        </w:rPr>
        <w:t xml:space="preserve"> </w:t>
      </w:r>
      <w:proofErr w:type="gramStart"/>
      <w:r w:rsidR="00DE0F9A">
        <w:rPr>
          <w:b/>
          <w:sz w:val="22"/>
          <w:szCs w:val="22"/>
          <w:u w:val="single"/>
        </w:rPr>
        <w:t>EVERE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C3433C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568941A5" w:rsidR="009474ED" w:rsidRPr="009E27D7" w:rsidRDefault="00134F4E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UB </w:t>
            </w:r>
            <w:proofErr w:type="spellStart"/>
            <w:r>
              <w:rPr>
                <w:sz w:val="22"/>
                <w:szCs w:val="22"/>
              </w:rPr>
              <w:t>Def</w:t>
            </w:r>
            <w:proofErr w:type="spellEnd"/>
            <w:r w:rsidR="00290059">
              <w:rPr>
                <w:sz w:val="22"/>
                <w:szCs w:val="22"/>
              </w:rPr>
              <w:t xml:space="preserve"> EVERE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09495B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09495B">
            <w:pPr>
              <w:jc w:val="center"/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13964E89" w:rsidR="009474ED" w:rsidRPr="002A5959" w:rsidRDefault="00E73719" w:rsidP="00103A60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2A5959">
              <w:rPr>
                <w:sz w:val="22"/>
                <w:szCs w:val="22"/>
                <w:lang w:val="en-US"/>
              </w:rPr>
              <w:t>9-6321-</w:t>
            </w:r>
            <w:r w:rsidR="00103A60" w:rsidRPr="002A5959">
              <w:rPr>
                <w:sz w:val="22"/>
                <w:szCs w:val="22"/>
                <w:lang w:val="en-US"/>
              </w:rPr>
              <w:t>14300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01DF013B" w:rsidR="009474ED" w:rsidRPr="009E27D7" w:rsidRDefault="00103A60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9-6321-14468</w:t>
            </w:r>
          </w:p>
        </w:tc>
      </w:tr>
    </w:tbl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6335ABBE" w:rsidR="00A20851" w:rsidRPr="00F44EEC" w:rsidRDefault="00153105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Beheer boeken</w:t>
      </w:r>
      <w:r w:rsidR="007A52B3">
        <w:rPr>
          <w:color w:val="000000" w:themeColor="text1"/>
          <w:sz w:val="22"/>
          <w:szCs w:val="22"/>
        </w:rPr>
        <w:t xml:space="preserve"> (archief)</w:t>
      </w: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DB7842C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24563ECA" w:rsidR="00F834A9" w:rsidRPr="00F834A9" w:rsidRDefault="00153105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Hersteller boeken</w:t>
      </w:r>
    </w:p>
    <w:p w14:paraId="59C6764C" w14:textId="1BB384B5" w:rsidR="00F834A9" w:rsidRPr="00F834A9" w:rsidRDefault="00153105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Magazijnier archief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631080A6" w14:textId="24839C60" w:rsidR="00C3433C" w:rsidRDefault="00C3433C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C3433C" w14:paraId="7C7C6E11" w14:textId="77777777" w:rsidTr="00646F13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244F80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0AAA42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333267C4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2FC3901D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C3433C" w14:paraId="62A32C52" w14:textId="77777777" w:rsidTr="00646F13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7198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8EDB1F4" w14:textId="77777777" w:rsidR="00C3433C" w:rsidRPr="00E74119" w:rsidRDefault="00C3433C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01D0C066" w14:textId="77777777" w:rsidR="00C3433C" w:rsidRPr="00E74119" w:rsidRDefault="00C3433C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071CBF7" w14:textId="77777777" w:rsidR="00C3433C" w:rsidRPr="00E74119" w:rsidRDefault="00C3433C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8AAA470" w14:textId="77777777" w:rsidR="00C3433C" w:rsidRPr="00E74119" w:rsidRDefault="00C3433C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75734822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C3433C" w14:paraId="2B18FA2D" w14:textId="77777777" w:rsidTr="00646F13">
        <w:tc>
          <w:tcPr>
            <w:tcW w:w="4208" w:type="dxa"/>
            <w:tcBorders>
              <w:top w:val="single" w:sz="4" w:space="0" w:color="auto"/>
            </w:tcBorders>
          </w:tcPr>
          <w:p w14:paraId="28E83C41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5C43C1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EA04185" w14:textId="61F0BB18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FE4F48" w14:textId="37D1CC95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B3426F8" w14:textId="36A61A31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AC7B936" w14:textId="2CE2867A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C3433C" w14:paraId="616FE930" w14:textId="77777777" w:rsidTr="00646F13">
        <w:tc>
          <w:tcPr>
            <w:tcW w:w="4208" w:type="dxa"/>
          </w:tcPr>
          <w:p w14:paraId="7842549B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B4AA5B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4F83C33" w14:textId="45A0E283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2A53E2" w14:textId="0EA60EC6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E0D965" w14:textId="645EAACE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900DECA" w14:textId="31497B4D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33C" w14:paraId="3F229736" w14:textId="77777777" w:rsidTr="00646F13">
        <w:tc>
          <w:tcPr>
            <w:tcW w:w="4208" w:type="dxa"/>
          </w:tcPr>
          <w:p w14:paraId="1D51AF4E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BF0725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881FF0A" w14:textId="431AA796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22125A" w14:textId="7D24D1B3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C26D9F0" w14:textId="57461FA8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983C4D3" w14:textId="4F04AC70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33C" w14:paraId="629F5F94" w14:textId="77777777" w:rsidTr="00646F13">
        <w:tc>
          <w:tcPr>
            <w:tcW w:w="4208" w:type="dxa"/>
          </w:tcPr>
          <w:p w14:paraId="2D0FD42D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4B88DB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3CE107A" w14:textId="58DA9C0C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5AE6C5" w14:textId="75D2DE0E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153F43A" w14:textId="5B5210DA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CCD14AE" w14:textId="20A8CBC8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3433C" w14:paraId="41A8AFB8" w14:textId="77777777" w:rsidTr="00646F13">
        <w:tc>
          <w:tcPr>
            <w:tcW w:w="4208" w:type="dxa"/>
          </w:tcPr>
          <w:p w14:paraId="1722A116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8A872F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B70E6C6" w14:textId="4AFA77D8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520576" w14:textId="1F7DC64C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6A836F0" w14:textId="17F5CB6A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E508270" w14:textId="59ED64BA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33C" w14:paraId="47E7A89D" w14:textId="77777777" w:rsidTr="00646F13">
        <w:tc>
          <w:tcPr>
            <w:tcW w:w="4208" w:type="dxa"/>
          </w:tcPr>
          <w:p w14:paraId="7F6A060C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770341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DC4A90E" w14:textId="023EA829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967320" w14:textId="34ADAACA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2CB61FA" w14:textId="00BF9A31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F7A7501" w14:textId="6EC5E786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33C" w14:paraId="5416E061" w14:textId="77777777" w:rsidTr="00646F13">
        <w:tc>
          <w:tcPr>
            <w:tcW w:w="4208" w:type="dxa"/>
          </w:tcPr>
          <w:p w14:paraId="1D3C759D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78D510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D929629" w14:textId="3391EDB0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978A72" w14:textId="27E660BE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FA7124D" w14:textId="6B71FA81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775FA7A" w14:textId="02BBCF6D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33C" w14:paraId="12808813" w14:textId="77777777" w:rsidTr="00646F13">
        <w:tc>
          <w:tcPr>
            <w:tcW w:w="4208" w:type="dxa"/>
          </w:tcPr>
          <w:p w14:paraId="0CAABCB6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1652EF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C7852DF" w14:textId="548DEAA5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1009C2" w14:textId="40B7211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5531BA9" w14:textId="650A4B2C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059077A" w14:textId="29AE789B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33C" w14:paraId="161EABD6" w14:textId="77777777" w:rsidTr="00646F13">
        <w:tc>
          <w:tcPr>
            <w:tcW w:w="4208" w:type="dxa"/>
          </w:tcPr>
          <w:p w14:paraId="67F0EF95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240730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E349107" w14:textId="5F6A5F53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ACBC85" w14:textId="68C70CA9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AC90147" w14:textId="52E4166C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C42B4CB" w14:textId="42B33AE6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33C" w14:paraId="2BE60E4C" w14:textId="77777777" w:rsidTr="00646F13">
        <w:tc>
          <w:tcPr>
            <w:tcW w:w="4208" w:type="dxa"/>
          </w:tcPr>
          <w:p w14:paraId="31B2ED49" w14:textId="77777777" w:rsidR="00C3433C" w:rsidRDefault="00C3433C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45DA5E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AD7219C" w14:textId="02300DE4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31593A" w14:textId="134139D0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238F424" w14:textId="67F362BC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DFADC66" w14:textId="65CE456C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33C" w14:paraId="55AAEC73" w14:textId="77777777" w:rsidTr="00646F13">
        <w:tc>
          <w:tcPr>
            <w:tcW w:w="7360" w:type="dxa"/>
            <w:gridSpan w:val="5"/>
            <w:shd w:val="clear" w:color="auto" w:fill="auto"/>
          </w:tcPr>
          <w:p w14:paraId="33BF39E6" w14:textId="77777777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A1D008D" w14:textId="379D8601" w:rsidR="00C3433C" w:rsidRDefault="00C3433C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</w:tbl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026579B7" w14:textId="77777777" w:rsidR="00C3433C" w:rsidRDefault="00C3433C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C3433C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0CA072EC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6F7AFE80" w14:textId="77777777" w:rsidR="00985482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90"/>
        <w:gridCol w:w="2130"/>
        <w:gridCol w:w="2182"/>
        <w:gridCol w:w="2172"/>
      </w:tblGrid>
      <w:tr w:rsidR="00985482" w14:paraId="6C27B97B" w14:textId="77777777" w:rsidTr="00985482">
        <w:tc>
          <w:tcPr>
            <w:tcW w:w="2190" w:type="dxa"/>
            <w:shd w:val="clear" w:color="auto" w:fill="BFBFBF" w:themeFill="background1" w:themeFillShade="BF"/>
            <w:vAlign w:val="center"/>
          </w:tcPr>
          <w:p w14:paraId="556C912F" w14:textId="2BB8E12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2130" w:type="dxa"/>
            <w:shd w:val="clear" w:color="auto" w:fill="BFBFBF" w:themeFill="background1" w:themeFillShade="BF"/>
            <w:vAlign w:val="center"/>
          </w:tcPr>
          <w:p w14:paraId="410AA53F" w14:textId="619C7B7A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182" w:type="dxa"/>
            <w:shd w:val="clear" w:color="auto" w:fill="BFBFBF" w:themeFill="background1" w:themeFillShade="BF"/>
            <w:vAlign w:val="center"/>
          </w:tcPr>
          <w:p w14:paraId="50722E50" w14:textId="059A672E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72" w:type="dxa"/>
            <w:shd w:val="clear" w:color="auto" w:fill="BFBFBF" w:themeFill="background1" w:themeFillShade="BF"/>
            <w:vAlign w:val="center"/>
          </w:tcPr>
          <w:p w14:paraId="47679764" w14:textId="1771BEE4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985482" w14:paraId="6213E0B4" w14:textId="77777777" w:rsidTr="00985482">
        <w:tc>
          <w:tcPr>
            <w:tcW w:w="2190" w:type="dxa"/>
            <w:vAlign w:val="center"/>
          </w:tcPr>
          <w:p w14:paraId="4B03A1F0" w14:textId="6F4997D4" w:rsidR="00985482" w:rsidRDefault="00985482" w:rsidP="0098548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LEMAIRE Stéphane</w:t>
            </w:r>
          </w:p>
        </w:tc>
        <w:tc>
          <w:tcPr>
            <w:tcW w:w="2130" w:type="dxa"/>
            <w:vAlign w:val="center"/>
          </w:tcPr>
          <w:p w14:paraId="65685092" w14:textId="593327F5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182" w:type="dxa"/>
            <w:vAlign w:val="center"/>
          </w:tcPr>
          <w:p w14:paraId="6DE7EFD1" w14:textId="1CD83D1D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KSMD-Gent</w:t>
            </w:r>
          </w:p>
        </w:tc>
        <w:tc>
          <w:tcPr>
            <w:tcW w:w="2172" w:type="dxa"/>
            <w:vAlign w:val="center"/>
          </w:tcPr>
          <w:p w14:paraId="75E80BA6" w14:textId="13AFA699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</w:tr>
      <w:tr w:rsidR="00985482" w14:paraId="3B465E3B" w14:textId="77777777" w:rsidTr="00985482">
        <w:tc>
          <w:tcPr>
            <w:tcW w:w="2190" w:type="dxa"/>
            <w:vAlign w:val="center"/>
          </w:tcPr>
          <w:p w14:paraId="2FA04DE8" w14:textId="0924ABE4" w:rsidR="00985482" w:rsidRDefault="00985482" w:rsidP="0098548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SYNAVE Daniel</w:t>
            </w:r>
          </w:p>
        </w:tc>
        <w:tc>
          <w:tcPr>
            <w:tcW w:w="2130" w:type="dxa"/>
            <w:vAlign w:val="center"/>
          </w:tcPr>
          <w:p w14:paraId="33D98211" w14:textId="7EC4310F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Civ</w:t>
            </w:r>
            <w:proofErr w:type="spellEnd"/>
          </w:p>
        </w:tc>
        <w:tc>
          <w:tcPr>
            <w:tcW w:w="2182" w:type="dxa"/>
            <w:vAlign w:val="center"/>
          </w:tcPr>
          <w:p w14:paraId="3A5F9646" w14:textId="609F4E44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OFO</w:t>
            </w:r>
          </w:p>
        </w:tc>
        <w:tc>
          <w:tcPr>
            <w:tcW w:w="2172" w:type="dxa"/>
            <w:vAlign w:val="center"/>
          </w:tcPr>
          <w:p w14:paraId="0014DBF1" w14:textId="5879CCB3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Nov 2013</w:t>
            </w:r>
          </w:p>
        </w:tc>
      </w:tr>
      <w:tr w:rsidR="00985482" w14:paraId="0674BEA3" w14:textId="77777777" w:rsidTr="00985482">
        <w:tc>
          <w:tcPr>
            <w:tcW w:w="2190" w:type="dxa"/>
            <w:vAlign w:val="center"/>
          </w:tcPr>
          <w:p w14:paraId="1599C153" w14:textId="199EA521" w:rsidR="00985482" w:rsidRDefault="00985482" w:rsidP="0098548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14:paraId="469A3DA2" w14:textId="6E7BACBC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263B3756" w14:textId="7777777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vAlign w:val="center"/>
          </w:tcPr>
          <w:p w14:paraId="48C69CA8" w14:textId="77777777" w:rsidR="00985482" w:rsidRDefault="00985482" w:rsidP="0098548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9C67657" w14:textId="44641813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286F2884" w14:textId="21CCC382" w:rsidR="00F74865" w:rsidRPr="006B09C2" w:rsidRDefault="00F74865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F74865" w:rsidRPr="0066660E" w14:paraId="21754F4E" w14:textId="77777777" w:rsidTr="00646F13">
        <w:tc>
          <w:tcPr>
            <w:tcW w:w="3859" w:type="dxa"/>
            <w:vAlign w:val="center"/>
          </w:tcPr>
          <w:p w14:paraId="4B72237F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4C8AD47" w14:textId="5350B5D7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84" w:type="dxa"/>
            <w:vAlign w:val="center"/>
          </w:tcPr>
          <w:p w14:paraId="51AC7D72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155539B" w14:textId="531AB7E6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14.022,00</w:t>
            </w:r>
          </w:p>
        </w:tc>
      </w:tr>
      <w:tr w:rsidR="00F74865" w:rsidRPr="0066660E" w14:paraId="5B9BED04" w14:textId="77777777" w:rsidTr="00646F13">
        <w:tc>
          <w:tcPr>
            <w:tcW w:w="3859" w:type="dxa"/>
            <w:vAlign w:val="center"/>
          </w:tcPr>
          <w:p w14:paraId="2C702FB0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6E2504C" w14:textId="238CF700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132F59E4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A9830FC" w14:textId="238AAF5C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865" w:rsidRPr="0066660E" w14:paraId="56622613" w14:textId="77777777" w:rsidTr="00646F13">
        <w:tc>
          <w:tcPr>
            <w:tcW w:w="3859" w:type="dxa"/>
            <w:vAlign w:val="center"/>
          </w:tcPr>
          <w:p w14:paraId="07E09882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E4775D6" w14:textId="0003F1E8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6807EF1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A92A21E" w14:textId="2E920F79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865" w:rsidRPr="0066660E" w14:paraId="217B8ECA" w14:textId="77777777" w:rsidTr="00646F13">
        <w:tc>
          <w:tcPr>
            <w:tcW w:w="3859" w:type="dxa"/>
            <w:vAlign w:val="center"/>
          </w:tcPr>
          <w:p w14:paraId="0E5B8431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7EB04BF" w14:textId="706F2D6C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84" w:type="dxa"/>
            <w:vAlign w:val="center"/>
          </w:tcPr>
          <w:p w14:paraId="3E21EF06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6DB98A4" w14:textId="49E68F9D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12.464,00</w:t>
            </w:r>
          </w:p>
        </w:tc>
      </w:tr>
      <w:tr w:rsidR="00F74865" w:rsidRPr="0066660E" w14:paraId="5B65BF51" w14:textId="77777777" w:rsidTr="00646F13">
        <w:tc>
          <w:tcPr>
            <w:tcW w:w="3859" w:type="dxa"/>
            <w:vAlign w:val="center"/>
          </w:tcPr>
          <w:p w14:paraId="1C21B29A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3CD81E8" w14:textId="54347222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DFD7175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EF6569E" w14:textId="40581738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865" w:rsidRPr="0066660E" w14:paraId="6C53B4DE" w14:textId="77777777" w:rsidTr="00646F13">
        <w:tc>
          <w:tcPr>
            <w:tcW w:w="3859" w:type="dxa"/>
            <w:vAlign w:val="center"/>
          </w:tcPr>
          <w:p w14:paraId="6969710C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D22C569" w14:textId="232FCC6C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9FBFDC7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3436A5A" w14:textId="3302170F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865" w:rsidRPr="0066660E" w14:paraId="18980085" w14:textId="77777777" w:rsidTr="00646F13">
        <w:tc>
          <w:tcPr>
            <w:tcW w:w="3859" w:type="dxa"/>
            <w:vAlign w:val="center"/>
          </w:tcPr>
          <w:p w14:paraId="624E8F00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AD0D1A2" w14:textId="6097752A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8071D80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40395D7" w14:textId="641CA270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865" w:rsidRPr="0066660E" w14:paraId="2552F303" w14:textId="77777777" w:rsidTr="00646F13">
        <w:tc>
          <w:tcPr>
            <w:tcW w:w="3859" w:type="dxa"/>
            <w:vAlign w:val="center"/>
          </w:tcPr>
          <w:p w14:paraId="1A58B6A0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862D677" w14:textId="4EDE6542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62CA71DD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B7F14F0" w14:textId="6EF6F6D4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865" w:rsidRPr="0066660E" w14:paraId="096552DB" w14:textId="77777777" w:rsidTr="00646F13">
        <w:tc>
          <w:tcPr>
            <w:tcW w:w="3859" w:type="dxa"/>
            <w:vAlign w:val="center"/>
          </w:tcPr>
          <w:p w14:paraId="7A4179ED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CEF7002" w14:textId="7CCE1D1E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8A8E0C1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1C338C3" w14:textId="4B2CB5A9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865" w:rsidRPr="0066660E" w14:paraId="4BD463D8" w14:textId="77777777" w:rsidTr="00646F13">
        <w:tc>
          <w:tcPr>
            <w:tcW w:w="3859" w:type="dxa"/>
            <w:vAlign w:val="center"/>
          </w:tcPr>
          <w:p w14:paraId="0F285003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8923C43" w14:textId="24A7361B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D1EA085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B00E169" w14:textId="5113A328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4865" w:rsidRPr="0066660E" w14:paraId="0306A641" w14:textId="77777777" w:rsidTr="00646F13">
        <w:tc>
          <w:tcPr>
            <w:tcW w:w="3859" w:type="dxa"/>
            <w:vAlign w:val="center"/>
          </w:tcPr>
          <w:p w14:paraId="2E07221F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2B4D221" w14:textId="459D60A3" w:rsidR="00F74865" w:rsidRPr="00ED234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384" w:type="dxa"/>
            <w:vAlign w:val="center"/>
          </w:tcPr>
          <w:p w14:paraId="4DEE3825" w14:textId="77777777" w:rsidR="00F74865" w:rsidRDefault="00F74865" w:rsidP="00646F1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6ECBC75" w14:textId="6340FB36" w:rsidR="00F74865" w:rsidRPr="0066660E" w:rsidRDefault="00F74865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26.486,00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2C697F7C" w14:textId="4892C3A4" w:rsidR="00222140" w:rsidRDefault="00222140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222140" w14:paraId="78A0A41C" w14:textId="77777777" w:rsidTr="00646F13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4C8E96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0708D4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02EA7BEB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22140" w:rsidRPr="00E74119" w14:paraId="1B3C79E2" w14:textId="77777777" w:rsidTr="00646F13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B9CA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184F47" w14:textId="77777777" w:rsidR="00222140" w:rsidRPr="00E74119" w:rsidRDefault="00222140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AA628E9" w14:textId="77777777" w:rsidR="00222140" w:rsidRPr="00E74119" w:rsidRDefault="00222140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37C75D9" w14:textId="77777777" w:rsidR="00222140" w:rsidRPr="00E74119" w:rsidRDefault="00222140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58C1BB54" w14:textId="77777777" w:rsidR="00222140" w:rsidRPr="00E74119" w:rsidRDefault="00222140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22140" w14:paraId="267D0ED5" w14:textId="77777777" w:rsidTr="00646F13">
        <w:tc>
          <w:tcPr>
            <w:tcW w:w="2835" w:type="dxa"/>
            <w:tcBorders>
              <w:top w:val="single" w:sz="4" w:space="0" w:color="auto"/>
            </w:tcBorders>
          </w:tcPr>
          <w:p w14:paraId="7A1C89F2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3E5079E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62183B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48757C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0CFFF2B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2140" w14:paraId="0E18747F" w14:textId="77777777" w:rsidTr="00646F13">
        <w:tc>
          <w:tcPr>
            <w:tcW w:w="2835" w:type="dxa"/>
          </w:tcPr>
          <w:p w14:paraId="26AEBEAC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8D5964B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F36B80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6FE671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4E847D4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2140" w14:paraId="72ECE736" w14:textId="77777777" w:rsidTr="00646F13">
        <w:tc>
          <w:tcPr>
            <w:tcW w:w="2835" w:type="dxa"/>
          </w:tcPr>
          <w:p w14:paraId="5B39F5F1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99CF52B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764B8F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3D9E17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4E6BCFD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2140" w14:paraId="1C4C55CE" w14:textId="77777777" w:rsidTr="00646F13">
        <w:tc>
          <w:tcPr>
            <w:tcW w:w="2835" w:type="dxa"/>
          </w:tcPr>
          <w:p w14:paraId="056EF064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C08E3DA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19EC86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93B1B7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2157592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2140" w14:paraId="4E099527" w14:textId="77777777" w:rsidTr="00646F13">
        <w:tc>
          <w:tcPr>
            <w:tcW w:w="2835" w:type="dxa"/>
            <w:shd w:val="clear" w:color="auto" w:fill="auto"/>
          </w:tcPr>
          <w:p w14:paraId="37848BAA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72EECBB3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0B3F0B57" w:rsidR="009358F1" w:rsidRPr="009358F1" w:rsidRDefault="00222140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555E5769" w14:textId="02351483" w:rsidR="00222140" w:rsidRPr="00D92619" w:rsidRDefault="00222140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222140" w14:paraId="16B9D708" w14:textId="77777777" w:rsidTr="00646F13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4C394E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F16DD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715CF898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22140" w:rsidRPr="00E74119" w14:paraId="70CED5B1" w14:textId="77777777" w:rsidTr="00646F13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B1276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68040C9" w14:textId="77777777" w:rsidR="00222140" w:rsidRPr="00E74119" w:rsidRDefault="00222140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1424C0B" w14:textId="77777777" w:rsidR="00222140" w:rsidRPr="00E74119" w:rsidRDefault="00222140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76C008F" w14:textId="77777777" w:rsidR="00222140" w:rsidRPr="00E74119" w:rsidRDefault="00222140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55E617D" w14:textId="77777777" w:rsidR="00222140" w:rsidRPr="00E74119" w:rsidRDefault="00222140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22140" w14:paraId="13D4231B" w14:textId="77777777" w:rsidTr="00646F13">
        <w:tc>
          <w:tcPr>
            <w:tcW w:w="2835" w:type="dxa"/>
            <w:tcBorders>
              <w:top w:val="single" w:sz="4" w:space="0" w:color="auto"/>
            </w:tcBorders>
          </w:tcPr>
          <w:p w14:paraId="49E8ECF9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D7E819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EFC02E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AC67ED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91B9FF3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2140" w14:paraId="32E27531" w14:textId="77777777" w:rsidTr="00646F13">
        <w:tc>
          <w:tcPr>
            <w:tcW w:w="2835" w:type="dxa"/>
          </w:tcPr>
          <w:p w14:paraId="4C537B4E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9AE3787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9507DD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5B909C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6C79D19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2140" w14:paraId="6FBC7C14" w14:textId="77777777" w:rsidTr="00646F13">
        <w:tc>
          <w:tcPr>
            <w:tcW w:w="2835" w:type="dxa"/>
          </w:tcPr>
          <w:p w14:paraId="34B6999D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C2FFA72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A7BC29" w14:textId="592DF499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EA3514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C032559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2140" w14:paraId="2D8FD075" w14:textId="77777777" w:rsidTr="00646F13">
        <w:tc>
          <w:tcPr>
            <w:tcW w:w="2835" w:type="dxa"/>
          </w:tcPr>
          <w:p w14:paraId="2CF106AD" w14:textId="77777777" w:rsidR="00222140" w:rsidRDefault="00222140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599D49E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7E8CF5" w14:textId="2D0CB063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F291DC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2D26C42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2140" w14:paraId="4BDE74C2" w14:textId="77777777" w:rsidTr="00646F13">
        <w:tc>
          <w:tcPr>
            <w:tcW w:w="2835" w:type="dxa"/>
            <w:shd w:val="clear" w:color="auto" w:fill="auto"/>
          </w:tcPr>
          <w:p w14:paraId="013CDFFD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769AB54" w14:textId="4887A794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14C1441A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10EC4A32" w14:textId="77777777" w:rsidR="00222140" w:rsidRDefault="00222140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  <w:sectPr w:rsidR="00222140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729E4B4D" w14:textId="77777777" w:rsidR="00222140" w:rsidRDefault="00222140" w:rsidP="00222140">
      <w:pPr>
        <w:pStyle w:val="ListParagraph"/>
        <w:numPr>
          <w:ilvl w:val="2"/>
          <w:numId w:val="14"/>
        </w:numPr>
        <w:tabs>
          <w:tab w:val="clear" w:pos="2700"/>
        </w:tabs>
        <w:ind w:left="993" w:hanging="284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222140" w14:paraId="4E7FC5AB" w14:textId="77777777" w:rsidTr="00646F13">
        <w:tc>
          <w:tcPr>
            <w:tcW w:w="1985" w:type="dxa"/>
            <w:shd w:val="clear" w:color="auto" w:fill="auto"/>
          </w:tcPr>
          <w:p w14:paraId="3DBBAF53" w14:textId="77777777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6441E1C9" w14:textId="51B8D339" w:rsidR="00222140" w:rsidRDefault="00222140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6A74303" w14:textId="41123594" w:rsidR="00222140" w:rsidRDefault="00222140" w:rsidP="00222140">
      <w:pPr>
        <w:pStyle w:val="ListParagraph"/>
        <w:ind w:left="993"/>
        <w:rPr>
          <w:sz w:val="22"/>
          <w:szCs w:val="22"/>
          <w:u w:val="single"/>
        </w:rPr>
      </w:pPr>
    </w:p>
    <w:p w14:paraId="59C67666" w14:textId="482B0D3A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711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1984"/>
        <w:gridCol w:w="1985"/>
        <w:gridCol w:w="1984"/>
      </w:tblGrid>
      <w:tr w:rsidR="009B3A48" w:rsidRPr="00D92619" w14:paraId="59C6766D" w14:textId="77777777" w:rsidTr="00222140">
        <w:tc>
          <w:tcPr>
            <w:tcW w:w="1157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3FA20485" w:rsidR="009B3A48" w:rsidRPr="004115B3" w:rsidRDefault="009B3A48" w:rsidP="00222140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222140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A33012A" w:rsidR="009B3A48" w:rsidRPr="004115B3" w:rsidRDefault="009B3A48" w:rsidP="00222140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222140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569B3B3D" w:rsidR="009B3A48" w:rsidRPr="004115B3" w:rsidRDefault="009B3A48" w:rsidP="00222140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222140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222140"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9C6766F" w14:textId="1358164C" w:rsidR="009B3A48" w:rsidRPr="00961D0B" w:rsidRDefault="00222140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38,32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59C67670" w14:textId="3B2E87A7" w:rsidR="009B3A48" w:rsidRPr="00961D0B" w:rsidRDefault="00222140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6D698B9F" w:rsidR="009B3A48" w:rsidRPr="008935DC" w:rsidRDefault="007A52B3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42039A3" w14:textId="77777777" w:rsidR="00222140" w:rsidRPr="00100C9F" w:rsidRDefault="00222140" w:rsidP="00222140">
      <w:pPr>
        <w:tabs>
          <w:tab w:val="left" w:pos="3544"/>
        </w:tabs>
        <w:ind w:left="709" w:right="-661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222140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70921DB8" w14:textId="1A6E1345" w:rsidR="00646F13" w:rsidRPr="00D92619" w:rsidRDefault="00646F13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646F13" w:rsidRPr="004B5919" w14:paraId="002E78EF" w14:textId="77777777" w:rsidTr="00646F13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B0259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5D663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0F5E8DCD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3972B249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646F13" w:rsidRPr="004B5919" w14:paraId="5FD2070C" w14:textId="77777777" w:rsidTr="00646F13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11E21735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9A11071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3008C23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70CD289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1F5B7F8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A9F9C00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830B664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:rsidRPr="004B5919" w14:paraId="470BA44D" w14:textId="77777777" w:rsidTr="00646F13">
        <w:tc>
          <w:tcPr>
            <w:tcW w:w="1271" w:type="dxa"/>
            <w:vAlign w:val="center"/>
          </w:tcPr>
          <w:p w14:paraId="176546B5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3563E16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E988B8A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D2DF3C9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6EE713C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47AF784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C76724C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:rsidRPr="004B5919" w14:paraId="1665683E" w14:textId="77777777" w:rsidTr="00646F13">
        <w:tc>
          <w:tcPr>
            <w:tcW w:w="1271" w:type="dxa"/>
            <w:vAlign w:val="center"/>
          </w:tcPr>
          <w:p w14:paraId="24AAFDE2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EDA8DC2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17D3055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AB3F317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4817466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55B4BFE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A7F0812" w14:textId="77777777" w:rsidR="00646F13" w:rsidRPr="004B5919" w:rsidRDefault="00646F13" w:rsidP="0064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43404933" w14:textId="33157CA1" w:rsidR="00646F13" w:rsidRPr="002557C8" w:rsidRDefault="00646F13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646F13" w14:paraId="56496CBD" w14:textId="77777777" w:rsidTr="00646F13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50AB7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B8C926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47099943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46F13" w:rsidRPr="00E74119" w14:paraId="18E6A41A" w14:textId="77777777" w:rsidTr="00646F13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80DA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A4FE25" w14:textId="77777777" w:rsidR="00646F13" w:rsidRPr="00E74119" w:rsidRDefault="00646F13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1B687D7" w14:textId="77777777" w:rsidR="00646F13" w:rsidRPr="00E74119" w:rsidRDefault="00646F13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28617FF" w14:textId="77777777" w:rsidR="00646F13" w:rsidRPr="00E74119" w:rsidRDefault="00646F13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4D538A1F" w14:textId="77777777" w:rsidR="00646F13" w:rsidRPr="00E74119" w:rsidRDefault="00646F13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46F13" w14:paraId="22FDE9F7" w14:textId="77777777" w:rsidTr="00646F13">
        <w:tc>
          <w:tcPr>
            <w:tcW w:w="2552" w:type="dxa"/>
            <w:tcBorders>
              <w:top w:val="single" w:sz="4" w:space="0" w:color="auto"/>
            </w:tcBorders>
          </w:tcPr>
          <w:p w14:paraId="63322EF1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73FC7EB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E53939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D0F1AF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2D4A655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14:paraId="3A296576" w14:textId="77777777" w:rsidTr="00646F13">
        <w:tc>
          <w:tcPr>
            <w:tcW w:w="2552" w:type="dxa"/>
          </w:tcPr>
          <w:p w14:paraId="02056F78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591EDB1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586163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9D0BBF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2D89719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14:paraId="070BFC3A" w14:textId="77777777" w:rsidTr="00646F13">
        <w:tc>
          <w:tcPr>
            <w:tcW w:w="2552" w:type="dxa"/>
          </w:tcPr>
          <w:p w14:paraId="61262F5D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0F3F847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886813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0D8827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82D25B2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14:paraId="41374D93" w14:textId="77777777" w:rsidTr="00646F13">
        <w:tc>
          <w:tcPr>
            <w:tcW w:w="2552" w:type="dxa"/>
          </w:tcPr>
          <w:p w14:paraId="71D7F963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5872D46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E095E5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E34643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0B4A88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14:paraId="094D189F" w14:textId="77777777" w:rsidTr="00646F13">
        <w:tc>
          <w:tcPr>
            <w:tcW w:w="2552" w:type="dxa"/>
            <w:shd w:val="clear" w:color="auto" w:fill="auto"/>
          </w:tcPr>
          <w:p w14:paraId="01A7D826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1F1BD1D2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619C3161" w:rsidR="009E27D7" w:rsidRDefault="005D1442" w:rsidP="00646F13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6A45609B" w:rsidR="005D1442" w:rsidRDefault="00646F13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4510133D" w14:textId="6DA43D32" w:rsidR="00646F13" w:rsidRDefault="00646F13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646F13" w14:paraId="3F8A66E3" w14:textId="77777777" w:rsidTr="00646F13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BEDFE8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A08B76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1F133950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46F13" w:rsidRPr="00E74119" w14:paraId="32FE9581" w14:textId="77777777" w:rsidTr="00646F13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EE7A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5E9A43" w14:textId="77777777" w:rsidR="00646F13" w:rsidRPr="00E74119" w:rsidRDefault="00646F13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750AAF3" w14:textId="77777777" w:rsidR="00646F13" w:rsidRPr="00E74119" w:rsidRDefault="00646F13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CBADF02" w14:textId="77777777" w:rsidR="00646F13" w:rsidRPr="00E74119" w:rsidRDefault="00646F13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80A0213" w14:textId="77777777" w:rsidR="00646F13" w:rsidRPr="00E74119" w:rsidRDefault="00646F13" w:rsidP="00646F1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46F13" w14:paraId="20D33E37" w14:textId="77777777" w:rsidTr="00646F13">
        <w:tc>
          <w:tcPr>
            <w:tcW w:w="2693" w:type="dxa"/>
            <w:tcBorders>
              <w:top w:val="single" w:sz="4" w:space="0" w:color="auto"/>
            </w:tcBorders>
          </w:tcPr>
          <w:p w14:paraId="6BBA406A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461871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24A3A9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A7407D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E620128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14:paraId="25BEE09F" w14:textId="77777777" w:rsidTr="00646F13">
        <w:tc>
          <w:tcPr>
            <w:tcW w:w="2693" w:type="dxa"/>
          </w:tcPr>
          <w:p w14:paraId="63067FEC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666691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797661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BF5FCC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0CAF8FE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14:paraId="59074809" w14:textId="77777777" w:rsidTr="00646F13">
        <w:tc>
          <w:tcPr>
            <w:tcW w:w="2693" w:type="dxa"/>
          </w:tcPr>
          <w:p w14:paraId="26BBFE04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0CB985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35E388" w14:textId="5ED27F6A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66A56F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6E562AC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14:paraId="3AAC0C6E" w14:textId="77777777" w:rsidTr="00646F13">
        <w:tc>
          <w:tcPr>
            <w:tcW w:w="2693" w:type="dxa"/>
          </w:tcPr>
          <w:p w14:paraId="07635C50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D910C7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65601B" w14:textId="4F8A6FD2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24E664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DA76A77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6F13" w14:paraId="7EF10DCC" w14:textId="77777777" w:rsidTr="00646F13">
        <w:tc>
          <w:tcPr>
            <w:tcW w:w="2693" w:type="dxa"/>
            <w:shd w:val="clear" w:color="auto" w:fill="auto"/>
          </w:tcPr>
          <w:p w14:paraId="7565B073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592F1979" w14:textId="224ADDA9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240092E5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2E2ADBF4" w14:textId="77777777" w:rsidR="00646F13" w:rsidRDefault="00646F13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646F13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62F88B2F" w14:textId="77777777" w:rsidR="00646F13" w:rsidRPr="00646F13" w:rsidRDefault="00646F13" w:rsidP="00646F13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646F13" w14:paraId="374DCFA3" w14:textId="77777777" w:rsidTr="00646F13">
        <w:tc>
          <w:tcPr>
            <w:tcW w:w="4224" w:type="dxa"/>
          </w:tcPr>
          <w:p w14:paraId="74007B4A" w14:textId="77777777" w:rsidR="00646F13" w:rsidRDefault="00646F13" w:rsidP="00646F1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186B154" w14:textId="77777777" w:rsidR="00646F13" w:rsidRDefault="00646F13" w:rsidP="00646F1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E4F4F37" w14:textId="06FAEA3B" w:rsidR="00646F13" w:rsidRPr="00646F13" w:rsidRDefault="00646F13" w:rsidP="00646F13">
      <w:pPr>
        <w:ind w:left="1843"/>
        <w:rPr>
          <w:sz w:val="22"/>
          <w:szCs w:val="22"/>
        </w:rPr>
      </w:pPr>
    </w:p>
    <w:p w14:paraId="59C67685" w14:textId="4DE5A748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532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1701"/>
        <w:gridCol w:w="1701"/>
        <w:gridCol w:w="1559"/>
      </w:tblGrid>
      <w:tr w:rsidR="009B3A48" w:rsidRPr="00D92619" w14:paraId="59C6768C" w14:textId="77777777" w:rsidTr="00646F13">
        <w:tc>
          <w:tcPr>
            <w:tcW w:w="1571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64FB53D2" w:rsidR="009B3A48" w:rsidRPr="004115B3" w:rsidRDefault="009B3A48" w:rsidP="00646F13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646F13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14677652" w:rsidR="009B3A48" w:rsidRPr="004115B3" w:rsidRDefault="009B3A48" w:rsidP="00646F13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646F13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0A24DC8D" w:rsidR="009B3A48" w:rsidRPr="004115B3" w:rsidRDefault="009B3A48" w:rsidP="00646F13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646F13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646F13"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8E" w14:textId="4AC0C163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646F13">
              <w:rPr>
                <w:b/>
                <w:sz w:val="22"/>
                <w:szCs w:val="22"/>
              </w:rPr>
              <w:t>,54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8F" w14:textId="1A9B92BE" w:rsidR="009B3A48" w:rsidRPr="005D1442" w:rsidRDefault="009B3A48" w:rsidP="00646F1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3D8D50AE" w:rsidR="009B3A48" w:rsidRPr="005D1442" w:rsidRDefault="007A52B3" w:rsidP="004115B3">
            <w:pPr>
              <w:jc w:val="center"/>
              <w:rPr>
                <w:b/>
                <w:color w:val="0000FF"/>
              </w:rPr>
            </w:pPr>
            <w:r w:rsidRPr="007A52B3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5E749D2" w14:textId="77777777" w:rsidR="004B3F78" w:rsidRPr="00D92619" w:rsidRDefault="004B3F78" w:rsidP="004B3F78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0A0FB150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0E2ABFB2" w14:textId="74EB7D12" w:rsidR="004B3F78" w:rsidRDefault="004B3F78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4B3F78" w14:paraId="44AC2B61" w14:textId="77777777" w:rsidTr="00982540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08DAD2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BF64E3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608E0D96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4B3F78" w:rsidRPr="00E74119" w14:paraId="201F637C" w14:textId="77777777" w:rsidTr="00982540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F3B2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E79A3C5" w14:textId="77777777" w:rsidR="004B3F78" w:rsidRPr="00E74119" w:rsidRDefault="004B3F78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3B8C8792" w14:textId="77777777" w:rsidR="004B3F78" w:rsidRPr="00E74119" w:rsidRDefault="004B3F78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1939BF10" w14:textId="77777777" w:rsidR="004B3F78" w:rsidRPr="00E74119" w:rsidRDefault="004B3F78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5763862D" w14:textId="77777777" w:rsidR="004B3F78" w:rsidRPr="00E74119" w:rsidRDefault="004B3F78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4B3F78" w14:paraId="6B895F66" w14:textId="77777777" w:rsidTr="00982540">
        <w:tc>
          <w:tcPr>
            <w:tcW w:w="4868" w:type="dxa"/>
            <w:tcBorders>
              <w:top w:val="single" w:sz="4" w:space="0" w:color="auto"/>
            </w:tcBorders>
          </w:tcPr>
          <w:p w14:paraId="6F385E8A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608FD3CF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8BD99D3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6CC2DD29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AAB5FDD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73EC5538" w14:textId="77777777" w:rsidTr="00982540">
        <w:tc>
          <w:tcPr>
            <w:tcW w:w="4868" w:type="dxa"/>
          </w:tcPr>
          <w:p w14:paraId="101DBC27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FC7CD74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F21B834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1BA46D4C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E01BE40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0E3EC26B" w14:textId="77777777" w:rsidTr="00982540">
        <w:tc>
          <w:tcPr>
            <w:tcW w:w="4868" w:type="dxa"/>
          </w:tcPr>
          <w:p w14:paraId="4C8E397B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07401282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012AB24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273C5A79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16797FE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039175DF" w14:textId="77777777" w:rsidTr="00982540">
        <w:tc>
          <w:tcPr>
            <w:tcW w:w="7252" w:type="dxa"/>
            <w:gridSpan w:val="4"/>
            <w:shd w:val="clear" w:color="auto" w:fill="auto"/>
          </w:tcPr>
          <w:p w14:paraId="18B53FDE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7C5FD593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36D949A1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</w:t>
      </w:r>
      <w:r w:rsidR="004B3F78">
        <w:rPr>
          <w:sz w:val="22"/>
          <w:szCs w:val="22"/>
        </w:rPr>
        <w:t>ger</w:t>
      </w:r>
      <w:r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2D8A020C" w14:textId="64C5D320" w:rsidR="004B3F78" w:rsidRPr="002557C8" w:rsidRDefault="004B3F78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4B3F78" w14:paraId="3EB3C9C8" w14:textId="77777777" w:rsidTr="00982540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7D47EC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3D001A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2E39B758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773B72E6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4B3F78" w14:paraId="1BD92915" w14:textId="77777777" w:rsidTr="00982540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CA9C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0798B0E" w14:textId="77777777" w:rsidR="004B3F78" w:rsidRPr="00E74119" w:rsidRDefault="004B3F78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1D85D66" w14:textId="77777777" w:rsidR="004B3F78" w:rsidRPr="00E74119" w:rsidRDefault="004B3F78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483C635" w14:textId="77777777" w:rsidR="004B3F78" w:rsidRPr="00E74119" w:rsidRDefault="004B3F78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E57A2EA" w14:textId="77777777" w:rsidR="004B3F78" w:rsidRPr="00E74119" w:rsidRDefault="004B3F78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311C5AC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4B3F78" w14:paraId="635E770B" w14:textId="77777777" w:rsidTr="00982540">
        <w:tc>
          <w:tcPr>
            <w:tcW w:w="4253" w:type="dxa"/>
          </w:tcPr>
          <w:p w14:paraId="7509DD0C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6720E12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9293FE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444DBF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673D08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09D0891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0431A4A2" w14:textId="77777777" w:rsidTr="00982540">
        <w:tc>
          <w:tcPr>
            <w:tcW w:w="4253" w:type="dxa"/>
          </w:tcPr>
          <w:p w14:paraId="3A09CF11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559927F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55EB60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33A888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D51730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CE7659A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715DAB0C" w14:textId="77777777" w:rsidTr="00982540">
        <w:tc>
          <w:tcPr>
            <w:tcW w:w="4253" w:type="dxa"/>
          </w:tcPr>
          <w:p w14:paraId="7F858CAD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72C108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64373B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A7BEC8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4ECB29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8D4A8D4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09D6CBF5" w14:textId="77777777" w:rsidTr="00982540">
        <w:tc>
          <w:tcPr>
            <w:tcW w:w="4253" w:type="dxa"/>
          </w:tcPr>
          <w:p w14:paraId="3177E9FD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5867D9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94E0F9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8794EF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6984EA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31CFB06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1D95C2AE" w14:textId="77777777" w:rsidTr="00982540">
        <w:tc>
          <w:tcPr>
            <w:tcW w:w="4253" w:type="dxa"/>
          </w:tcPr>
          <w:p w14:paraId="105B2105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0E6AF7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2A4C21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B74746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3609E1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25DCD5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5E2C6215" w14:textId="77777777" w:rsidTr="00982540">
        <w:tc>
          <w:tcPr>
            <w:tcW w:w="4253" w:type="dxa"/>
          </w:tcPr>
          <w:p w14:paraId="155A44E3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3116A5E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2A70F1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3B8A65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390B0D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769BAB3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06BF517B" w14:textId="77777777" w:rsidTr="00982540">
        <w:tc>
          <w:tcPr>
            <w:tcW w:w="4253" w:type="dxa"/>
          </w:tcPr>
          <w:p w14:paraId="67BB9F89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3E437CB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3D253D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CA5B5F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20068F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AA85485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3F78" w14:paraId="7A8B36C6" w14:textId="77777777" w:rsidTr="00982540">
        <w:tc>
          <w:tcPr>
            <w:tcW w:w="7088" w:type="dxa"/>
            <w:gridSpan w:val="5"/>
            <w:shd w:val="clear" w:color="auto" w:fill="auto"/>
          </w:tcPr>
          <w:p w14:paraId="74A58305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CA03E85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1643CB3B" w:rsidR="009B3A48" w:rsidRDefault="005D1442" w:rsidP="004B3F78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6A2417A9" w14:textId="77777777" w:rsidR="004B3F78" w:rsidRPr="004B3F78" w:rsidRDefault="004B3F78" w:rsidP="004B3F78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4B3F78" w14:paraId="1A8E856F" w14:textId="77777777" w:rsidTr="00982540">
        <w:tc>
          <w:tcPr>
            <w:tcW w:w="4366" w:type="dxa"/>
          </w:tcPr>
          <w:p w14:paraId="05AC9FEA" w14:textId="77777777" w:rsidR="004B3F78" w:rsidRDefault="004B3F78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A7F8E9A" w14:textId="77777777" w:rsidR="004B3F78" w:rsidRDefault="004B3F7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2A8B301" w14:textId="0DCF70B9" w:rsidR="004B3F78" w:rsidRPr="004B3F78" w:rsidRDefault="004B3F78" w:rsidP="004B3F78">
      <w:pPr>
        <w:ind w:left="1843"/>
        <w:rPr>
          <w:sz w:val="22"/>
          <w:szCs w:val="22"/>
        </w:rPr>
      </w:pPr>
    </w:p>
    <w:p w14:paraId="59C676A1" w14:textId="2B1AEAA6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674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1701"/>
        <w:gridCol w:w="1701"/>
        <w:gridCol w:w="1701"/>
      </w:tblGrid>
      <w:tr w:rsidR="009B3A48" w:rsidRPr="00D92619" w14:paraId="59C676A8" w14:textId="77777777" w:rsidTr="000822BA">
        <w:tc>
          <w:tcPr>
            <w:tcW w:w="1571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3E90625B" w:rsidR="009B3A48" w:rsidRPr="004115B3" w:rsidRDefault="009B3A48" w:rsidP="004B3F78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4B3F78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76290F90" w:rsidR="009B3A48" w:rsidRPr="004115B3" w:rsidRDefault="009B3A48" w:rsidP="004B3F78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4B3F78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324B3F96" w:rsidR="009B3A48" w:rsidRPr="004115B3" w:rsidRDefault="009B3A48" w:rsidP="004B3F78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4B3F78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0822BA"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AA" w14:textId="50643859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4B3F78">
              <w:rPr>
                <w:b/>
                <w:sz w:val="22"/>
                <w:szCs w:val="22"/>
              </w:rPr>
              <w:t>,54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AB" w14:textId="71C4E02D" w:rsidR="009B3A48" w:rsidRPr="005D1442" w:rsidRDefault="009B3A48" w:rsidP="004B3F78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27CC7A71" w:rsidR="009B3A48" w:rsidRPr="007A52B3" w:rsidRDefault="007A52B3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53494ECA" w:rsidR="009B3A48" w:rsidRPr="00AC33C0" w:rsidRDefault="004B3F78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495D8498" w14:textId="035B08C8" w:rsidR="009E71AE" w:rsidRPr="006C7EC9" w:rsidRDefault="009E71AE" w:rsidP="005D1442">
      <w:pPr>
        <w:ind w:left="360"/>
        <w:rPr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9E71AE" w:rsidRPr="006C7EC9" w14:paraId="54531E73" w14:textId="77777777" w:rsidTr="00982540">
        <w:tc>
          <w:tcPr>
            <w:tcW w:w="4016" w:type="dxa"/>
            <w:tcBorders>
              <w:right w:val="single" w:sz="4" w:space="0" w:color="auto"/>
            </w:tcBorders>
          </w:tcPr>
          <w:p w14:paraId="23B48F4B" w14:textId="77777777" w:rsidR="009E71AE" w:rsidRPr="006C7EC9" w:rsidRDefault="009E71AE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F315" w14:textId="6BD589D4" w:rsidR="009E71AE" w:rsidRPr="006C7EC9" w:rsidRDefault="009E71AE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A1F475F" w14:textId="77777777" w:rsidR="009E71AE" w:rsidRPr="006C7EC9" w:rsidRDefault="009E71AE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B9B6" w14:textId="77777777" w:rsidR="009E71AE" w:rsidRPr="006C7EC9" w:rsidRDefault="009E71AE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763E6FC7" w14:textId="77777777" w:rsidR="009E71AE" w:rsidRPr="006C7EC9" w:rsidRDefault="009E71AE" w:rsidP="00982540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8627" w:type="dxa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63"/>
      </w:tblGrid>
      <w:tr w:rsidR="009572E7" w:rsidRPr="00055BC6" w14:paraId="59C676BB" w14:textId="77777777" w:rsidTr="009572E7"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572E7" w:rsidRPr="00055BC6" w:rsidRDefault="009572E7" w:rsidP="00ED7AD4"/>
        </w:tc>
        <w:tc>
          <w:tcPr>
            <w:tcW w:w="78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572E7" w:rsidRPr="00055BC6" w:rsidRDefault="009572E7" w:rsidP="009E71AE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572E7" w:rsidRPr="00055BC6" w14:paraId="59C676BE" w14:textId="57E3E9CA" w:rsidTr="009572E7"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14:paraId="59C676BC" w14:textId="599D1DFE" w:rsidR="009572E7" w:rsidRPr="00055BC6" w:rsidRDefault="009572E7" w:rsidP="00C91290">
            <w:pPr>
              <w:jc w:val="center"/>
            </w:pPr>
            <w:r>
              <w:t>1.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BD" w14:textId="7B425C88" w:rsidR="009572E7" w:rsidRPr="00055BC6" w:rsidRDefault="009572E7" w:rsidP="00C91290">
            <w:r w:rsidRPr="007C78C4">
              <w:rPr>
                <w:rFonts w:ascii="Arial" w:hAnsi="Arial" w:cs="Arial"/>
                <w:sz w:val="20"/>
              </w:rPr>
              <w:t>Brandladder pers. 1</w:t>
            </w:r>
            <w:r w:rsidRPr="007C78C4">
              <w:rPr>
                <w:rFonts w:ascii="Arial" w:hAnsi="Arial" w:cs="Arial"/>
                <w:sz w:val="20"/>
                <w:vertAlign w:val="superscript"/>
              </w:rPr>
              <w:t>e</w:t>
            </w:r>
            <w:r w:rsidRPr="007C78C4">
              <w:rPr>
                <w:rFonts w:ascii="Arial" w:hAnsi="Arial" w:cs="Arial"/>
                <w:sz w:val="20"/>
              </w:rPr>
              <w:t xml:space="preserve"> verdiep. bijkomende 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evac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>.</w:t>
            </w:r>
          </w:p>
        </w:tc>
      </w:tr>
      <w:tr w:rsidR="009572E7" w:rsidRPr="00055BC6" w14:paraId="59C676C1" w14:textId="542F25BA" w:rsidTr="009572E7">
        <w:tc>
          <w:tcPr>
            <w:tcW w:w="764" w:type="dxa"/>
            <w:vAlign w:val="center"/>
          </w:tcPr>
          <w:p w14:paraId="59C676BF" w14:textId="7B946EB0" w:rsidR="009572E7" w:rsidRPr="00055BC6" w:rsidRDefault="009572E7" w:rsidP="00C91290">
            <w:pPr>
              <w:jc w:val="center"/>
            </w:pPr>
            <w:r>
              <w:t>2.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0" w14:textId="093F5277" w:rsidR="009572E7" w:rsidRPr="00055BC6" w:rsidRDefault="009572E7" w:rsidP="00C91290">
            <w:proofErr w:type="gramStart"/>
            <w:r w:rsidRPr="007C78C4">
              <w:rPr>
                <w:rFonts w:ascii="Arial" w:hAnsi="Arial" w:cs="Arial"/>
                <w:sz w:val="20"/>
              </w:rPr>
              <w:t>nooduitgangen</w:t>
            </w:r>
            <w:proofErr w:type="gramEnd"/>
            <w:r w:rsidRPr="007C78C4"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boekenmag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>. &gt;&gt; kwartier en kant boekbinderij &gt;&gt; parking) voorzien van nooddeuren met opening via staaf &gt;&gt; ontgrendeling door naar boven te heffen</w:t>
            </w:r>
          </w:p>
        </w:tc>
      </w:tr>
      <w:tr w:rsidR="009572E7" w:rsidRPr="00055BC6" w14:paraId="59C676C4" w14:textId="2B6935AE" w:rsidTr="009572E7">
        <w:tc>
          <w:tcPr>
            <w:tcW w:w="764" w:type="dxa"/>
            <w:vAlign w:val="center"/>
          </w:tcPr>
          <w:p w14:paraId="59C676C2" w14:textId="086758D7" w:rsidR="009572E7" w:rsidRPr="00055BC6" w:rsidRDefault="009572E7" w:rsidP="00C91290">
            <w:pPr>
              <w:jc w:val="center"/>
            </w:pPr>
            <w:r>
              <w:t>3.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3" w14:textId="0AEEA7FA" w:rsidR="009572E7" w:rsidRPr="00055BC6" w:rsidRDefault="009572E7" w:rsidP="00C91290">
            <w:proofErr w:type="spellStart"/>
            <w:proofErr w:type="gramStart"/>
            <w:r w:rsidRPr="007C78C4">
              <w:rPr>
                <w:rFonts w:ascii="Arial" w:hAnsi="Arial" w:cs="Arial"/>
                <w:sz w:val="20"/>
              </w:rPr>
              <w:t>branbestendige</w:t>
            </w:r>
            <w:proofErr w:type="spellEnd"/>
            <w:proofErr w:type="gramEnd"/>
            <w:r w:rsidRPr="007C78C4">
              <w:rPr>
                <w:rFonts w:ascii="Arial" w:hAnsi="Arial" w:cs="Arial"/>
                <w:sz w:val="20"/>
              </w:rPr>
              <w:t xml:space="preserve"> deur met venster &gt;&gt;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boekenmag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 xml:space="preserve">. vanuit de inkomhall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bu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def</w:t>
            </w:r>
            <w:proofErr w:type="spellEnd"/>
          </w:p>
        </w:tc>
      </w:tr>
      <w:tr w:rsidR="009572E7" w:rsidRPr="00055BC6" w14:paraId="59C676C7" w14:textId="4FC6446F" w:rsidTr="009572E7">
        <w:tc>
          <w:tcPr>
            <w:tcW w:w="764" w:type="dxa"/>
            <w:vAlign w:val="center"/>
          </w:tcPr>
          <w:p w14:paraId="59C676C5" w14:textId="07CFEE72" w:rsidR="009572E7" w:rsidRPr="00055BC6" w:rsidRDefault="009572E7" w:rsidP="00C91290">
            <w:pPr>
              <w:jc w:val="center"/>
            </w:pPr>
            <w:r>
              <w:t>4.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6" w14:textId="15020D89" w:rsidR="009572E7" w:rsidRPr="00055BC6" w:rsidRDefault="009572E7" w:rsidP="00C91290">
            <w:r w:rsidRPr="007C78C4">
              <w:rPr>
                <w:rFonts w:ascii="Arial" w:hAnsi="Arial" w:cs="Arial"/>
                <w:sz w:val="20"/>
              </w:rPr>
              <w:t xml:space="preserve">EHBO NA SLUITING &gt;&gt; </w:t>
            </w:r>
            <w:proofErr w:type="gramStart"/>
            <w:r w:rsidRPr="007C78C4">
              <w:rPr>
                <w:rFonts w:ascii="Arial" w:hAnsi="Arial" w:cs="Arial"/>
                <w:sz w:val="20"/>
              </w:rPr>
              <w:t>LEZER :</w:t>
            </w:r>
            <w:proofErr w:type="gramEnd"/>
            <w:r w:rsidRPr="007C78C4">
              <w:rPr>
                <w:rFonts w:ascii="Arial" w:hAnsi="Arial" w:cs="Arial"/>
                <w:sz w:val="20"/>
              </w:rPr>
              <w:t xml:space="preserve"> indien geen 1</w:t>
            </w:r>
            <w:r w:rsidRPr="007C78C4">
              <w:rPr>
                <w:rFonts w:ascii="Arial" w:hAnsi="Arial" w:cs="Arial"/>
                <w:sz w:val="20"/>
                <w:vertAlign w:val="superscript"/>
              </w:rPr>
              <w:t>ste</w:t>
            </w:r>
            <w:r w:rsidRPr="007C78C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hulpverl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 xml:space="preserve">. aanwezig (alleen met slachtoffer) &gt;&gt;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noodnr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 xml:space="preserve"> *333 (vroeger 1000)</w:t>
            </w:r>
          </w:p>
        </w:tc>
      </w:tr>
      <w:tr w:rsidR="009572E7" w:rsidRPr="00055BC6" w14:paraId="59C676CA" w14:textId="77777777" w:rsidTr="009572E7">
        <w:tc>
          <w:tcPr>
            <w:tcW w:w="764" w:type="dxa"/>
            <w:vAlign w:val="center"/>
          </w:tcPr>
          <w:p w14:paraId="59C676C8" w14:textId="0F08BDE8" w:rsidR="009572E7" w:rsidRPr="00055BC6" w:rsidRDefault="009572E7" w:rsidP="00C91290">
            <w:pPr>
              <w:jc w:val="center"/>
            </w:pPr>
            <w:r>
              <w:t>5.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9" w14:textId="78625973" w:rsidR="009572E7" w:rsidRPr="00055BC6" w:rsidRDefault="009572E7" w:rsidP="00C91290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C91290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9E71AE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9E71AE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91290" w:rsidRPr="00647CFE" w14:paraId="59C676D6" w14:textId="77777777" w:rsidTr="00C91290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6D3" w14:textId="77777777" w:rsidR="00C91290" w:rsidRPr="004115B3" w:rsidRDefault="00C91290" w:rsidP="00C91290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4" w14:textId="1E685F35" w:rsidR="00C91290" w:rsidRPr="00C91290" w:rsidRDefault="00C91290" w:rsidP="00C91290">
            <w:r w:rsidRPr="007C78C4">
              <w:rPr>
                <w:rFonts w:ascii="Arial" w:hAnsi="Arial" w:cs="Arial"/>
                <w:sz w:val="20"/>
              </w:rPr>
              <w:t>Brandladder pers. 1</w:t>
            </w:r>
            <w:r w:rsidRPr="007C78C4">
              <w:rPr>
                <w:rFonts w:ascii="Arial" w:hAnsi="Arial" w:cs="Arial"/>
                <w:sz w:val="20"/>
                <w:vertAlign w:val="superscript"/>
              </w:rPr>
              <w:t>e</w:t>
            </w:r>
            <w:r w:rsidRPr="007C78C4">
              <w:rPr>
                <w:rFonts w:ascii="Arial" w:hAnsi="Arial" w:cs="Arial"/>
                <w:sz w:val="20"/>
              </w:rPr>
              <w:t xml:space="preserve"> verdiep. bijkomende 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evac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59C676D5" w14:textId="25194421" w:rsidR="00C91290" w:rsidRPr="00C91290" w:rsidRDefault="00C91290" w:rsidP="00C91290">
            <w:r w:rsidRPr="007C78C4">
              <w:rPr>
                <w:rFonts w:ascii="Arial" w:hAnsi="Arial" w:cs="Arial"/>
                <w:sz w:val="20"/>
              </w:rPr>
              <w:t>UB DEF IS WACHTEND</w:t>
            </w:r>
          </w:p>
        </w:tc>
      </w:tr>
      <w:tr w:rsidR="00C91290" w14:paraId="59C676DA" w14:textId="77777777" w:rsidTr="00C91290">
        <w:tc>
          <w:tcPr>
            <w:tcW w:w="707" w:type="dxa"/>
            <w:vAlign w:val="center"/>
          </w:tcPr>
          <w:p w14:paraId="59C676D7" w14:textId="77777777" w:rsidR="00C91290" w:rsidRPr="004115B3" w:rsidRDefault="00C91290" w:rsidP="00C91290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8" w14:textId="55577197" w:rsidR="00C91290" w:rsidRPr="004115B3" w:rsidRDefault="00C91290" w:rsidP="00C91290">
            <w:proofErr w:type="gramStart"/>
            <w:r w:rsidRPr="007C78C4">
              <w:rPr>
                <w:rFonts w:ascii="Arial" w:hAnsi="Arial" w:cs="Arial"/>
                <w:sz w:val="20"/>
              </w:rPr>
              <w:t>nooduitgangen</w:t>
            </w:r>
            <w:proofErr w:type="gramEnd"/>
            <w:r w:rsidRPr="007C78C4"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boekenmag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>. &gt;&gt; kwartier en kant boekbinderij &gt;&gt; parking) voorzien van nooddeuren met opening via staaf &gt;&gt; ontgrendeling door naar boven te heffen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59C676D9" w14:textId="16AD9243" w:rsidR="00C91290" w:rsidRPr="004115B3" w:rsidRDefault="00C91290" w:rsidP="00C91290">
            <w:r w:rsidRPr="007C78C4">
              <w:rPr>
                <w:rFonts w:ascii="Arial" w:hAnsi="Arial" w:cs="Arial"/>
                <w:sz w:val="20"/>
              </w:rPr>
              <w:t>UB DEF IS WACHTEND</w:t>
            </w:r>
          </w:p>
        </w:tc>
      </w:tr>
      <w:tr w:rsidR="00C91290" w14:paraId="59C676DE" w14:textId="77777777" w:rsidTr="00C91290">
        <w:tc>
          <w:tcPr>
            <w:tcW w:w="707" w:type="dxa"/>
            <w:vAlign w:val="center"/>
          </w:tcPr>
          <w:p w14:paraId="59C676DB" w14:textId="77777777" w:rsidR="00C91290" w:rsidRPr="004115B3" w:rsidRDefault="00C91290" w:rsidP="00C91290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C" w14:textId="1BD0D71A" w:rsidR="00C91290" w:rsidRPr="004115B3" w:rsidRDefault="00C91290" w:rsidP="00C91290">
            <w:proofErr w:type="spellStart"/>
            <w:proofErr w:type="gramStart"/>
            <w:r w:rsidRPr="007C78C4">
              <w:rPr>
                <w:rFonts w:ascii="Arial" w:hAnsi="Arial" w:cs="Arial"/>
                <w:sz w:val="20"/>
              </w:rPr>
              <w:t>branbestendige</w:t>
            </w:r>
            <w:proofErr w:type="spellEnd"/>
            <w:proofErr w:type="gramEnd"/>
            <w:r w:rsidRPr="007C78C4">
              <w:rPr>
                <w:rFonts w:ascii="Arial" w:hAnsi="Arial" w:cs="Arial"/>
                <w:sz w:val="20"/>
              </w:rPr>
              <w:t xml:space="preserve"> deur met venster &gt;&gt;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boekenmag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 xml:space="preserve">. vanuit de inkomhall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bu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def</w:t>
            </w:r>
            <w:proofErr w:type="spellEnd"/>
          </w:p>
        </w:tc>
        <w:tc>
          <w:tcPr>
            <w:tcW w:w="3130" w:type="dxa"/>
            <w:shd w:val="clear" w:color="auto" w:fill="auto"/>
            <w:vAlign w:val="center"/>
          </w:tcPr>
          <w:p w14:paraId="59C676DD" w14:textId="35D8D437" w:rsidR="00C91290" w:rsidRPr="004115B3" w:rsidRDefault="00C91290" w:rsidP="00C91290">
            <w:r w:rsidRPr="007C78C4">
              <w:rPr>
                <w:rFonts w:ascii="Arial" w:hAnsi="Arial" w:cs="Arial"/>
                <w:sz w:val="20"/>
              </w:rPr>
              <w:t>UB DEF IS WACHTEND</w:t>
            </w:r>
          </w:p>
        </w:tc>
      </w:tr>
      <w:tr w:rsidR="00C91290" w14:paraId="59C676E2" w14:textId="77777777" w:rsidTr="00C91290">
        <w:tc>
          <w:tcPr>
            <w:tcW w:w="707" w:type="dxa"/>
            <w:vAlign w:val="center"/>
          </w:tcPr>
          <w:p w14:paraId="59C676DF" w14:textId="77777777" w:rsidR="00C91290" w:rsidRPr="004115B3" w:rsidRDefault="00C91290" w:rsidP="00C91290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E0" w14:textId="5A521EAA" w:rsidR="00C91290" w:rsidRPr="004115B3" w:rsidRDefault="00C91290" w:rsidP="00C91290">
            <w:r w:rsidRPr="007C78C4">
              <w:rPr>
                <w:rFonts w:ascii="Arial" w:hAnsi="Arial" w:cs="Arial"/>
                <w:sz w:val="20"/>
              </w:rPr>
              <w:t xml:space="preserve">EHBO NA SLUITING &gt;&gt; </w:t>
            </w:r>
            <w:proofErr w:type="gramStart"/>
            <w:r w:rsidRPr="007C78C4">
              <w:rPr>
                <w:rFonts w:ascii="Arial" w:hAnsi="Arial" w:cs="Arial"/>
                <w:sz w:val="20"/>
              </w:rPr>
              <w:t>LEZER :</w:t>
            </w:r>
            <w:proofErr w:type="gramEnd"/>
            <w:r w:rsidRPr="007C78C4">
              <w:rPr>
                <w:rFonts w:ascii="Arial" w:hAnsi="Arial" w:cs="Arial"/>
                <w:sz w:val="20"/>
              </w:rPr>
              <w:t xml:space="preserve"> indien geen 1</w:t>
            </w:r>
            <w:r w:rsidRPr="007C78C4">
              <w:rPr>
                <w:rFonts w:ascii="Arial" w:hAnsi="Arial" w:cs="Arial"/>
                <w:sz w:val="20"/>
                <w:vertAlign w:val="superscript"/>
              </w:rPr>
              <w:t>ste</w:t>
            </w:r>
            <w:r w:rsidRPr="007C78C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hulpverl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 xml:space="preserve">. aanwezig (alleen met slachtoffer) &gt;&gt; </w:t>
            </w:r>
            <w:proofErr w:type="spellStart"/>
            <w:r w:rsidRPr="007C78C4">
              <w:rPr>
                <w:rFonts w:ascii="Arial" w:hAnsi="Arial" w:cs="Arial"/>
                <w:sz w:val="20"/>
              </w:rPr>
              <w:t>noodnr</w:t>
            </w:r>
            <w:proofErr w:type="spellEnd"/>
            <w:r w:rsidRPr="007C78C4">
              <w:rPr>
                <w:rFonts w:ascii="Arial" w:hAnsi="Arial" w:cs="Arial"/>
                <w:sz w:val="20"/>
              </w:rPr>
              <w:t xml:space="preserve"> *333 (vroeger 1000)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59C676E1" w14:textId="1B6F540D" w:rsidR="00C91290" w:rsidRPr="004115B3" w:rsidRDefault="00C91290" w:rsidP="00C91290">
            <w:r w:rsidRPr="007C78C4">
              <w:rPr>
                <w:rFonts w:ascii="Arial" w:hAnsi="Arial" w:cs="Arial"/>
                <w:sz w:val="20"/>
              </w:rPr>
              <w:t>UB DEF IS WACHTEND</w:t>
            </w:r>
          </w:p>
        </w:tc>
      </w:tr>
      <w:tr w:rsidR="00C91290" w14:paraId="59C676E6" w14:textId="77777777" w:rsidTr="00C91290">
        <w:tc>
          <w:tcPr>
            <w:tcW w:w="707" w:type="dxa"/>
            <w:vAlign w:val="center"/>
          </w:tcPr>
          <w:p w14:paraId="59C676E3" w14:textId="77777777" w:rsidR="00C91290" w:rsidRPr="004115B3" w:rsidRDefault="00C91290" w:rsidP="00C91290">
            <w:pPr>
              <w:jc w:val="center"/>
            </w:pPr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E4" w14:textId="77777777" w:rsidR="00C91290" w:rsidRPr="004115B3" w:rsidRDefault="00C91290" w:rsidP="00C91290"/>
        </w:tc>
        <w:tc>
          <w:tcPr>
            <w:tcW w:w="3130" w:type="dxa"/>
            <w:shd w:val="clear" w:color="auto" w:fill="auto"/>
            <w:vAlign w:val="center"/>
          </w:tcPr>
          <w:p w14:paraId="59C676E5" w14:textId="77777777" w:rsidR="00C91290" w:rsidRPr="004115B3" w:rsidRDefault="00C91290" w:rsidP="00C91290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9572E7" w:rsidRPr="00055BC6" w14:paraId="2065D895" w14:textId="77777777" w:rsidTr="00671A96">
        <w:tc>
          <w:tcPr>
            <w:tcW w:w="4667" w:type="dxa"/>
          </w:tcPr>
          <w:p w14:paraId="3E34A3A0" w14:textId="77777777" w:rsidR="009572E7" w:rsidRPr="00055BC6" w:rsidRDefault="009572E7" w:rsidP="00671A96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4760460" w14:textId="77777777" w:rsidR="009572E7" w:rsidRPr="00055BC6" w:rsidRDefault="009572E7" w:rsidP="00671A96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E9282C9" w14:textId="77777777" w:rsidR="009572E7" w:rsidRPr="00055BC6" w:rsidRDefault="009572E7" w:rsidP="00671A96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15B01D6F" w14:textId="77777777" w:rsidR="009572E7" w:rsidRPr="00055BC6" w:rsidRDefault="009572E7" w:rsidP="00671A96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9572E7" w:rsidRPr="00055BC6" w14:paraId="62239B40" w14:textId="77777777" w:rsidTr="00671A96">
        <w:tc>
          <w:tcPr>
            <w:tcW w:w="4667" w:type="dxa"/>
          </w:tcPr>
          <w:p w14:paraId="7E329AE0" w14:textId="77777777" w:rsidR="009572E7" w:rsidRPr="00055BC6" w:rsidRDefault="009572E7" w:rsidP="00671A96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766C7FE7" w14:textId="77777777" w:rsidR="009572E7" w:rsidRPr="00055BC6" w:rsidRDefault="009572E7" w:rsidP="00671A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3B73BCED" w14:textId="77777777" w:rsidR="009572E7" w:rsidRPr="00055BC6" w:rsidRDefault="009572E7" w:rsidP="00671A96">
            <w:pPr>
              <w:jc w:val="center"/>
            </w:pPr>
          </w:p>
        </w:tc>
      </w:tr>
      <w:tr w:rsidR="009572E7" w:rsidRPr="00055BC6" w14:paraId="3BACB750" w14:textId="77777777" w:rsidTr="00671A96">
        <w:tc>
          <w:tcPr>
            <w:tcW w:w="4667" w:type="dxa"/>
          </w:tcPr>
          <w:p w14:paraId="0B07C736" w14:textId="77777777" w:rsidR="009572E7" w:rsidRPr="00055BC6" w:rsidRDefault="009572E7" w:rsidP="00671A96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47217BE" w14:textId="77777777" w:rsidR="009572E7" w:rsidRPr="00055BC6" w:rsidRDefault="009572E7" w:rsidP="00671A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6805A58B" w14:textId="77777777" w:rsidR="009572E7" w:rsidRPr="00055BC6" w:rsidRDefault="009572E7" w:rsidP="00671A96">
            <w:pPr>
              <w:jc w:val="center"/>
            </w:pPr>
          </w:p>
        </w:tc>
      </w:tr>
      <w:tr w:rsidR="009572E7" w:rsidRPr="00055BC6" w14:paraId="3B2E13DC" w14:textId="77777777" w:rsidTr="00671A96">
        <w:tc>
          <w:tcPr>
            <w:tcW w:w="4667" w:type="dxa"/>
          </w:tcPr>
          <w:p w14:paraId="6C014E87" w14:textId="77777777" w:rsidR="009572E7" w:rsidRPr="00055BC6" w:rsidRDefault="009572E7" w:rsidP="00671A96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092E826A" w14:textId="77777777" w:rsidR="009572E7" w:rsidRPr="00055BC6" w:rsidRDefault="009572E7" w:rsidP="00671A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584DC93D" w14:textId="77777777" w:rsidR="009572E7" w:rsidRPr="00055BC6" w:rsidRDefault="009572E7" w:rsidP="00671A96">
            <w:pPr>
              <w:jc w:val="center"/>
            </w:pPr>
          </w:p>
        </w:tc>
      </w:tr>
      <w:tr w:rsidR="009572E7" w:rsidRPr="00055BC6" w14:paraId="79993D9A" w14:textId="77777777" w:rsidTr="00671A96">
        <w:tc>
          <w:tcPr>
            <w:tcW w:w="4667" w:type="dxa"/>
          </w:tcPr>
          <w:p w14:paraId="71BCAB92" w14:textId="77777777" w:rsidR="009572E7" w:rsidRPr="00055BC6" w:rsidRDefault="009572E7" w:rsidP="00671A96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6E0EF945" w14:textId="77777777" w:rsidR="009572E7" w:rsidRPr="00055BC6" w:rsidRDefault="009572E7" w:rsidP="00671A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4F7DC85F" w14:textId="77777777" w:rsidR="009572E7" w:rsidRPr="00055BC6" w:rsidRDefault="009572E7" w:rsidP="00671A96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277CCB8A" w14:textId="77777777" w:rsidR="009572E7" w:rsidRPr="00055BC6" w:rsidRDefault="009572E7" w:rsidP="00671A96">
            <w:pPr>
              <w:jc w:val="center"/>
            </w:pPr>
          </w:p>
        </w:tc>
      </w:tr>
      <w:tr w:rsidR="009572E7" w:rsidRPr="00055BC6" w14:paraId="7762AFBF" w14:textId="77777777" w:rsidTr="00671A96">
        <w:tc>
          <w:tcPr>
            <w:tcW w:w="4667" w:type="dxa"/>
          </w:tcPr>
          <w:p w14:paraId="06DD404C" w14:textId="77777777" w:rsidR="009572E7" w:rsidRPr="00055BC6" w:rsidRDefault="009572E7" w:rsidP="00671A96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70F8671E" w14:textId="77777777" w:rsidR="009572E7" w:rsidRPr="00055BC6" w:rsidRDefault="009572E7" w:rsidP="00671A96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0498DCFE" w14:textId="77777777" w:rsidR="009572E7" w:rsidRPr="00055BC6" w:rsidRDefault="009572E7" w:rsidP="00671A96">
            <w:pPr>
              <w:jc w:val="center"/>
            </w:pPr>
            <w:r>
              <w:t>100</w:t>
            </w:r>
          </w:p>
        </w:tc>
      </w:tr>
      <w:tr w:rsidR="009572E7" w:rsidRPr="00055BC6" w14:paraId="17E24A2A" w14:textId="77777777" w:rsidTr="00671A96">
        <w:tc>
          <w:tcPr>
            <w:tcW w:w="4667" w:type="dxa"/>
          </w:tcPr>
          <w:p w14:paraId="1FFD2A6D" w14:textId="77777777" w:rsidR="009572E7" w:rsidRPr="00055BC6" w:rsidRDefault="009572E7" w:rsidP="00671A96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4E514AC6" w14:textId="77777777" w:rsidR="009572E7" w:rsidRPr="00055BC6" w:rsidRDefault="009572E7" w:rsidP="00671A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1FAE6A18" w14:textId="77777777" w:rsidR="009572E7" w:rsidRPr="00055BC6" w:rsidRDefault="009572E7" w:rsidP="00671A96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0128DE3C" w14:textId="77777777" w:rsidR="009572E7" w:rsidRPr="00055BC6" w:rsidRDefault="009572E7" w:rsidP="00671A96">
            <w:pPr>
              <w:jc w:val="center"/>
            </w:pPr>
          </w:p>
        </w:tc>
      </w:tr>
    </w:tbl>
    <w:p w14:paraId="5F43E0BC" w14:textId="77777777" w:rsidR="009572E7" w:rsidRDefault="009572E7" w:rsidP="009572E7">
      <w:pPr>
        <w:rPr>
          <w:sz w:val="22"/>
          <w:szCs w:val="22"/>
        </w:rPr>
      </w:pPr>
    </w:p>
    <w:p w14:paraId="4A116978" w14:textId="77777777" w:rsidR="009572E7" w:rsidRDefault="009572E7" w:rsidP="009572E7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19080899" w14:textId="77777777" w:rsidR="009572E7" w:rsidRPr="00055BC6" w:rsidRDefault="009572E7" w:rsidP="009572E7">
      <w:pPr>
        <w:ind w:left="70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643E8D8D" w14:textId="77777777" w:rsidR="009572E7" w:rsidRPr="00BB23C7" w:rsidRDefault="009572E7" w:rsidP="009572E7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4EC94E5C" w14:textId="77777777" w:rsidR="009572E7" w:rsidRDefault="009572E7" w:rsidP="009572E7">
      <w:pPr>
        <w:ind w:left="1418" w:hanging="284"/>
        <w:rPr>
          <w:sz w:val="22"/>
          <w:szCs w:val="22"/>
        </w:rPr>
      </w:pPr>
    </w:p>
    <w:p w14:paraId="1BD00E18" w14:textId="77777777" w:rsidR="009572E7" w:rsidRPr="00647A25" w:rsidRDefault="009572E7" w:rsidP="009572E7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17B96D10" w14:textId="77777777" w:rsidR="009572E7" w:rsidRPr="00302050" w:rsidRDefault="009572E7" w:rsidP="009572E7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3F99B716" w14:textId="77777777" w:rsidR="009572E7" w:rsidRPr="00302050" w:rsidRDefault="009572E7" w:rsidP="009572E7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07118A48" w14:textId="77777777" w:rsidR="009572E7" w:rsidRPr="00302050" w:rsidRDefault="009572E7" w:rsidP="009572E7">
      <w:pPr>
        <w:ind w:left="1418" w:hanging="284"/>
        <w:rPr>
          <w:sz w:val="22"/>
          <w:szCs w:val="22"/>
          <w:lang w:val="en-US"/>
        </w:rPr>
      </w:pPr>
    </w:p>
    <w:p w14:paraId="46F2A3FA" w14:textId="77777777" w:rsidR="009572E7" w:rsidRPr="00647A25" w:rsidRDefault="009572E7" w:rsidP="009572E7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65899405" w14:textId="77777777" w:rsidR="009572E7" w:rsidRDefault="009572E7" w:rsidP="009572E7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6A007ABA" w14:textId="77777777" w:rsidR="009572E7" w:rsidRDefault="009572E7" w:rsidP="009572E7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2F711587" w14:textId="77777777" w:rsidR="009572E7" w:rsidRPr="00647A25" w:rsidRDefault="009572E7" w:rsidP="009572E7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20" w14:textId="77777777" w:rsidR="009B3A48" w:rsidRPr="003165B5" w:rsidRDefault="009B3A48">
      <w:bookmarkStart w:id="0" w:name="_GoBack"/>
      <w:bookmarkEnd w:id="0"/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C91290">
        <w:t xml:space="preserve">De inlichtingen worden hernomen in de </w:t>
      </w:r>
      <w:r w:rsidR="006C7EC9" w:rsidRPr="00C91290">
        <w:t>B</w:t>
      </w:r>
      <w:r w:rsidRPr="00C91290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C91290">
        <w:rPr>
          <w:sz w:val="22"/>
          <w:szCs w:val="22"/>
        </w:rPr>
        <w:t xml:space="preserve">De inlichtingen worden hernomen in de </w:t>
      </w:r>
      <w:r w:rsidR="006C7EC9" w:rsidRPr="00C91290">
        <w:rPr>
          <w:sz w:val="22"/>
          <w:szCs w:val="22"/>
        </w:rPr>
        <w:t>B</w:t>
      </w:r>
      <w:r w:rsidRPr="00C91290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65BDBBD6" w14:textId="77777777" w:rsidR="00C91290" w:rsidRDefault="00C91290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C91290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3E" w14:textId="70D63BB6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9E71AE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9E71AE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9E71AE">
        <w:tc>
          <w:tcPr>
            <w:tcW w:w="7560" w:type="dxa"/>
            <w:tcBorders>
              <w:top w:val="single" w:sz="4" w:space="0" w:color="auto"/>
            </w:tcBorders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9E71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9E71AE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9E71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9E71AE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9E71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9E71AE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9E71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9E71AE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9E71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9E71AE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9E71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C91290"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7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9E71AE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1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9E71AE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C91290" w:rsidRPr="00055BC6" w14:paraId="59C67764" w14:textId="77777777" w:rsidTr="00C91290"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9C67761" w14:textId="77777777" w:rsidR="00C91290" w:rsidRPr="00055BC6" w:rsidRDefault="00C91290" w:rsidP="00C91290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2" w14:textId="71C4431B" w:rsidR="00C91290" w:rsidRPr="00055BC6" w:rsidRDefault="00C91290" w:rsidP="00C91290">
            <w:r w:rsidRPr="007C78C4">
              <w:rPr>
                <w:rFonts w:ascii="Arial" w:hAnsi="Arial" w:cs="Arial"/>
                <w:sz w:val="20"/>
              </w:rPr>
              <w:t>NOG TE TREFFEN: NIEUWE MEDISCH AANGEPASTE STOEL KAREL PONSAEERT wegens schade door medisch voorval op 01/09/2014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59C67763" w14:textId="114F4977" w:rsidR="00C91290" w:rsidRPr="00055BC6" w:rsidRDefault="00C91290" w:rsidP="00C91290">
            <w:r w:rsidRPr="007C78C4">
              <w:rPr>
                <w:rFonts w:ascii="Arial" w:hAnsi="Arial" w:cs="Arial"/>
                <w:sz w:val="20"/>
              </w:rPr>
              <w:t>betrokkene heeft nog geen aanvraag gedaan bij arbeidsgeneesheer en wenst ook geen aanvraag te doen!!!</w:t>
            </w:r>
          </w:p>
        </w:tc>
      </w:tr>
      <w:tr w:rsidR="00C91290" w:rsidRPr="00055BC6" w14:paraId="59C67768" w14:textId="77777777" w:rsidTr="00C91290">
        <w:tc>
          <w:tcPr>
            <w:tcW w:w="706" w:type="dxa"/>
            <w:vAlign w:val="center"/>
          </w:tcPr>
          <w:p w14:paraId="59C67765" w14:textId="77777777" w:rsidR="00C91290" w:rsidRPr="00055BC6" w:rsidRDefault="00C91290" w:rsidP="00C91290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6" w14:textId="29C20803" w:rsidR="00C91290" w:rsidRPr="00055BC6" w:rsidRDefault="00C91290" w:rsidP="00C91290">
            <w:r w:rsidRPr="007C78C4">
              <w:rPr>
                <w:rFonts w:ascii="Arial" w:hAnsi="Arial" w:cs="Arial"/>
                <w:sz w:val="20"/>
              </w:rPr>
              <w:t>AFVOER MEDISCH AANGEPASTE STOEL ANTITA LECLERC WEGENS PENSIOEN 01/07/2014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59C67767" w14:textId="13BA3442" w:rsidR="00C91290" w:rsidRPr="00055BC6" w:rsidRDefault="00C91290" w:rsidP="00C91290">
            <w:r w:rsidRPr="007C78C4">
              <w:rPr>
                <w:rFonts w:ascii="Arial" w:hAnsi="Arial" w:cs="Arial"/>
                <w:sz w:val="20"/>
              </w:rPr>
              <w:t>S4 - BU DEF</w:t>
            </w:r>
          </w:p>
        </w:tc>
      </w:tr>
      <w:tr w:rsidR="00C91290" w:rsidRPr="00055BC6" w14:paraId="59C6776C" w14:textId="77777777" w:rsidTr="00C91290">
        <w:tc>
          <w:tcPr>
            <w:tcW w:w="706" w:type="dxa"/>
            <w:vAlign w:val="center"/>
          </w:tcPr>
          <w:p w14:paraId="59C67769" w14:textId="77777777" w:rsidR="00C91290" w:rsidRPr="00055BC6" w:rsidRDefault="00C91290" w:rsidP="00C91290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A" w14:textId="77777777" w:rsidR="00C91290" w:rsidRPr="00055BC6" w:rsidRDefault="00C91290" w:rsidP="00C91290"/>
        </w:tc>
        <w:tc>
          <w:tcPr>
            <w:tcW w:w="3141" w:type="dxa"/>
            <w:shd w:val="clear" w:color="auto" w:fill="auto"/>
            <w:vAlign w:val="center"/>
          </w:tcPr>
          <w:p w14:paraId="59C6776B" w14:textId="77777777" w:rsidR="00C91290" w:rsidRPr="00055BC6" w:rsidRDefault="00C91290" w:rsidP="00C91290"/>
        </w:tc>
      </w:tr>
    </w:tbl>
    <w:p w14:paraId="59C67775" w14:textId="62CE7786" w:rsidR="009B3A48" w:rsidRPr="00055BC6" w:rsidRDefault="00C91290">
      <w:r>
        <w:t>0.</w:t>
      </w:r>
    </w:p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9E71AE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9E71AE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9E71AE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9E71AE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9E71AE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D" w14:textId="45958CB0" w:rsidR="004E588F" w:rsidRPr="00055BC6" w:rsidRDefault="00DA73C6" w:rsidP="009E71AE">
            <w:r>
              <w:t>NIHIL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7E" w14:textId="77777777" w:rsidR="004E588F" w:rsidRPr="00055BC6" w:rsidRDefault="004E588F" w:rsidP="009E71AE"/>
        </w:tc>
      </w:tr>
      <w:tr w:rsidR="004E588F" w:rsidRPr="00055BC6" w14:paraId="59C67783" w14:textId="77777777" w:rsidTr="009E71AE">
        <w:tc>
          <w:tcPr>
            <w:tcW w:w="720" w:type="dxa"/>
            <w:vAlign w:val="center"/>
          </w:tcPr>
          <w:p w14:paraId="59C67780" w14:textId="77777777" w:rsidR="004E588F" w:rsidRPr="00055BC6" w:rsidRDefault="004E588F" w:rsidP="009E71AE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1" w14:textId="77777777" w:rsidR="004E588F" w:rsidRPr="00055BC6" w:rsidRDefault="004E588F" w:rsidP="009E71AE"/>
        </w:tc>
        <w:tc>
          <w:tcPr>
            <w:tcW w:w="3207" w:type="dxa"/>
            <w:shd w:val="clear" w:color="auto" w:fill="auto"/>
            <w:vAlign w:val="center"/>
          </w:tcPr>
          <w:p w14:paraId="59C67782" w14:textId="77777777" w:rsidR="004E588F" w:rsidRPr="00055BC6" w:rsidRDefault="004E588F" w:rsidP="009E71AE"/>
        </w:tc>
      </w:tr>
      <w:tr w:rsidR="004E588F" w:rsidRPr="00055BC6" w14:paraId="59C67787" w14:textId="77777777" w:rsidTr="009E71AE">
        <w:tc>
          <w:tcPr>
            <w:tcW w:w="720" w:type="dxa"/>
            <w:vAlign w:val="center"/>
          </w:tcPr>
          <w:p w14:paraId="59C67784" w14:textId="77777777" w:rsidR="004E588F" w:rsidRPr="00055BC6" w:rsidRDefault="004E588F" w:rsidP="009E71AE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5" w14:textId="77777777" w:rsidR="004E588F" w:rsidRPr="00055BC6" w:rsidRDefault="004E588F" w:rsidP="009E71AE"/>
        </w:tc>
        <w:tc>
          <w:tcPr>
            <w:tcW w:w="3207" w:type="dxa"/>
            <w:shd w:val="clear" w:color="auto" w:fill="auto"/>
            <w:vAlign w:val="center"/>
          </w:tcPr>
          <w:p w14:paraId="59C67786" w14:textId="77777777" w:rsidR="004E588F" w:rsidRPr="00055BC6" w:rsidRDefault="004E588F" w:rsidP="009E71AE"/>
        </w:tc>
      </w:tr>
      <w:tr w:rsidR="004E588F" w:rsidRPr="00055BC6" w14:paraId="59C6778B" w14:textId="77777777" w:rsidTr="009E71AE">
        <w:tc>
          <w:tcPr>
            <w:tcW w:w="720" w:type="dxa"/>
            <w:vAlign w:val="center"/>
          </w:tcPr>
          <w:p w14:paraId="59C67788" w14:textId="77777777" w:rsidR="004E588F" w:rsidRPr="00055BC6" w:rsidRDefault="004E588F" w:rsidP="009E71AE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9" w14:textId="77777777" w:rsidR="004E588F" w:rsidRPr="00055BC6" w:rsidRDefault="004E588F" w:rsidP="009E71AE"/>
        </w:tc>
        <w:tc>
          <w:tcPr>
            <w:tcW w:w="3207" w:type="dxa"/>
            <w:shd w:val="clear" w:color="auto" w:fill="auto"/>
            <w:vAlign w:val="center"/>
          </w:tcPr>
          <w:p w14:paraId="59C6778A" w14:textId="77777777" w:rsidR="004E588F" w:rsidRPr="00055BC6" w:rsidRDefault="004E588F" w:rsidP="009E71AE"/>
        </w:tc>
      </w:tr>
      <w:tr w:rsidR="004E588F" w:rsidRPr="00055BC6" w14:paraId="59C6778F" w14:textId="77777777" w:rsidTr="009E71AE">
        <w:tc>
          <w:tcPr>
            <w:tcW w:w="720" w:type="dxa"/>
            <w:vAlign w:val="center"/>
          </w:tcPr>
          <w:p w14:paraId="59C6778C" w14:textId="77777777" w:rsidR="004E588F" w:rsidRPr="00055BC6" w:rsidRDefault="004E588F" w:rsidP="009E71AE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D" w14:textId="77777777" w:rsidR="004E588F" w:rsidRPr="00055BC6" w:rsidRDefault="004E588F" w:rsidP="009E71AE"/>
        </w:tc>
        <w:tc>
          <w:tcPr>
            <w:tcW w:w="3207" w:type="dxa"/>
            <w:shd w:val="clear" w:color="auto" w:fill="auto"/>
            <w:vAlign w:val="center"/>
          </w:tcPr>
          <w:p w14:paraId="59C6778E" w14:textId="77777777" w:rsidR="004E588F" w:rsidRPr="00055BC6" w:rsidRDefault="004E588F" w:rsidP="009E71AE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5B633CF0" w:rsidR="009B3A48" w:rsidRPr="006C7EC9" w:rsidRDefault="00127D0A" w:rsidP="002D0A7E">
      <w:pPr>
        <w:ind w:left="360"/>
        <w:rPr>
          <w:color w:val="365F91" w:themeColor="accent1" w:themeShade="BF"/>
        </w:rPr>
      </w:pPr>
      <w:r w:rsidRPr="00C91290">
        <w:t>Zie jaarverslag LDPBW 08</w:t>
      </w:r>
      <w:r w:rsidR="006C7EC9" w:rsidRPr="00C91290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14C8E38E" w14:textId="77777777" w:rsidR="00C91290" w:rsidRDefault="00C91290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C91290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6" w14:textId="3CDD6718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1FC47B3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Informatieverspreidi</w:t>
      </w:r>
      <w:r w:rsidR="006F7F6F">
        <w:t xml:space="preserve">ng via </w:t>
      </w:r>
      <w:proofErr w:type="spellStart"/>
      <w:r w:rsidR="006F7F6F">
        <w:t>ShairePoint</w:t>
      </w:r>
      <w:proofErr w:type="spellEnd"/>
    </w:p>
    <w:p w14:paraId="59C6779A" w14:textId="5A14464E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2290738F" w:rsidR="00EB1A68" w:rsidRPr="00055BC6" w:rsidRDefault="00EB1A68" w:rsidP="00C91290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7C9DC501" w:rsidR="00EB1A68" w:rsidRDefault="00127D0A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01A4E622" w:rsidR="00EB1A68" w:rsidRDefault="00127D0A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5173B2BA" w:rsidR="009B3A48" w:rsidRDefault="00127D0A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4187BFC6" w:rsidR="009B3A48" w:rsidRDefault="00C91290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16575F71" w:rsidR="00EB1A68" w:rsidRPr="0032165E" w:rsidRDefault="006F7F6F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59C677AC" w14:textId="30F53B7B" w:rsidR="00EB1A68" w:rsidRPr="0032165E" w:rsidRDefault="006F7F6F" w:rsidP="00BB369E">
      <w:pPr>
        <w:pStyle w:val="ListParagraph"/>
        <w:numPr>
          <w:ilvl w:val="0"/>
          <w:numId w:val="35"/>
        </w:numPr>
      </w:pPr>
      <w:proofErr w:type="spellStart"/>
      <w:r>
        <w:t>Valva</w:t>
      </w:r>
      <w:proofErr w:type="spellEnd"/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C91290" w:rsidRPr="00055BC6" w14:paraId="6BBDADC3" w14:textId="77777777" w:rsidTr="00982540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C4DDD" w14:textId="77777777" w:rsidR="00C91290" w:rsidRPr="00055BC6" w:rsidRDefault="00C91290" w:rsidP="00982540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873DC24" w14:textId="77777777" w:rsidR="00C91290" w:rsidRPr="00055BC6" w:rsidRDefault="00C91290" w:rsidP="00982540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FD14E83" w14:textId="77777777" w:rsidR="00C91290" w:rsidRPr="00055BC6" w:rsidRDefault="00C91290" w:rsidP="00982540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C91290" w:rsidRPr="00055BC6" w14:paraId="604AE1F9" w14:textId="77777777" w:rsidTr="00982540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BFF831" w14:textId="77777777" w:rsidR="00C91290" w:rsidRPr="00055BC6" w:rsidRDefault="00C91290" w:rsidP="00982540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6DA14E6F" w14:textId="77777777" w:rsidR="00C91290" w:rsidRPr="00055BC6" w:rsidRDefault="00C91290" w:rsidP="00982540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C91290" w:rsidRPr="00055BC6" w14:paraId="1F62EC41" w14:textId="77777777" w:rsidTr="00982540">
        <w:tc>
          <w:tcPr>
            <w:tcW w:w="567" w:type="dxa"/>
            <w:vAlign w:val="center"/>
          </w:tcPr>
          <w:p w14:paraId="33CBEBCB" w14:textId="77777777" w:rsidR="00C91290" w:rsidRPr="00055BC6" w:rsidRDefault="00C91290" w:rsidP="00982540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31219886" w14:textId="77777777" w:rsidR="00C91290" w:rsidRPr="00055BC6" w:rsidRDefault="00C91290" w:rsidP="00982540"/>
        </w:tc>
        <w:tc>
          <w:tcPr>
            <w:tcW w:w="3415" w:type="dxa"/>
            <w:gridSpan w:val="2"/>
          </w:tcPr>
          <w:p w14:paraId="70E514FC" w14:textId="77777777" w:rsidR="00C91290" w:rsidRPr="00055BC6" w:rsidRDefault="00C91290" w:rsidP="00982540"/>
        </w:tc>
      </w:tr>
      <w:tr w:rsidR="00C91290" w:rsidRPr="00055BC6" w14:paraId="6FB72206" w14:textId="77777777" w:rsidTr="00982540">
        <w:tc>
          <w:tcPr>
            <w:tcW w:w="567" w:type="dxa"/>
            <w:vAlign w:val="center"/>
          </w:tcPr>
          <w:p w14:paraId="310E31E3" w14:textId="77777777" w:rsidR="00C91290" w:rsidRPr="00055BC6" w:rsidRDefault="00C91290" w:rsidP="00982540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089C94C1" w14:textId="77777777" w:rsidR="00C91290" w:rsidRPr="00055BC6" w:rsidRDefault="00C91290" w:rsidP="00982540"/>
        </w:tc>
        <w:tc>
          <w:tcPr>
            <w:tcW w:w="3415" w:type="dxa"/>
            <w:gridSpan w:val="2"/>
          </w:tcPr>
          <w:p w14:paraId="7A0367EF" w14:textId="77777777" w:rsidR="00C91290" w:rsidRPr="00055BC6" w:rsidRDefault="00C91290" w:rsidP="00982540"/>
        </w:tc>
      </w:tr>
      <w:tr w:rsidR="00C91290" w:rsidRPr="00055BC6" w14:paraId="2CB59E43" w14:textId="77777777" w:rsidTr="00982540">
        <w:tc>
          <w:tcPr>
            <w:tcW w:w="567" w:type="dxa"/>
            <w:vAlign w:val="center"/>
          </w:tcPr>
          <w:p w14:paraId="5FA13717" w14:textId="77777777" w:rsidR="00C91290" w:rsidRPr="00055BC6" w:rsidRDefault="00C91290" w:rsidP="00982540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46CB5162" w14:textId="77777777" w:rsidR="00C91290" w:rsidRPr="00055BC6" w:rsidRDefault="00C91290" w:rsidP="00982540"/>
        </w:tc>
        <w:tc>
          <w:tcPr>
            <w:tcW w:w="3415" w:type="dxa"/>
            <w:gridSpan w:val="2"/>
          </w:tcPr>
          <w:p w14:paraId="00FE0940" w14:textId="77777777" w:rsidR="00C91290" w:rsidRPr="00055BC6" w:rsidRDefault="00C91290" w:rsidP="00982540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646F13" w:rsidRDefault="00646F13" w:rsidP="00373962">
      <w:r>
        <w:separator/>
      </w:r>
    </w:p>
  </w:endnote>
  <w:endnote w:type="continuationSeparator" w:id="0">
    <w:p w14:paraId="59C677CF" w14:textId="77777777" w:rsidR="00646F13" w:rsidRDefault="00646F13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3C03B0EA" w:rsidR="00646F13" w:rsidRDefault="00646F13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572E7"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572E7"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646F13" w:rsidRDefault="00646F13" w:rsidP="00373962">
      <w:r>
        <w:separator/>
      </w:r>
    </w:p>
  </w:footnote>
  <w:footnote w:type="continuationSeparator" w:id="0">
    <w:p w14:paraId="59C677CD" w14:textId="77777777" w:rsidR="00646F13" w:rsidRDefault="00646F13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646F13" w:rsidRPr="00251AAD" w:rsidRDefault="00646F13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472"/>
    <w:rsid w:val="000325A1"/>
    <w:rsid w:val="0004515B"/>
    <w:rsid w:val="000527EF"/>
    <w:rsid w:val="00055BC6"/>
    <w:rsid w:val="000822BA"/>
    <w:rsid w:val="0009495B"/>
    <w:rsid w:val="000C2928"/>
    <w:rsid w:val="000E3AFF"/>
    <w:rsid w:val="00103A60"/>
    <w:rsid w:val="00116681"/>
    <w:rsid w:val="00127D0A"/>
    <w:rsid w:val="001325A6"/>
    <w:rsid w:val="00134158"/>
    <w:rsid w:val="00134F4E"/>
    <w:rsid w:val="00153105"/>
    <w:rsid w:val="00186E7F"/>
    <w:rsid w:val="00194BB5"/>
    <w:rsid w:val="001D6110"/>
    <w:rsid w:val="00206063"/>
    <w:rsid w:val="00222140"/>
    <w:rsid w:val="00230C20"/>
    <w:rsid w:val="00251AAD"/>
    <w:rsid w:val="002557C8"/>
    <w:rsid w:val="00260044"/>
    <w:rsid w:val="002623BA"/>
    <w:rsid w:val="00285EAA"/>
    <w:rsid w:val="00290059"/>
    <w:rsid w:val="00293236"/>
    <w:rsid w:val="002A5730"/>
    <w:rsid w:val="002A5959"/>
    <w:rsid w:val="002B1A2F"/>
    <w:rsid w:val="002D0A7E"/>
    <w:rsid w:val="002D1E11"/>
    <w:rsid w:val="003067F7"/>
    <w:rsid w:val="003134AD"/>
    <w:rsid w:val="003165B5"/>
    <w:rsid w:val="0032165E"/>
    <w:rsid w:val="00325667"/>
    <w:rsid w:val="00337617"/>
    <w:rsid w:val="00337879"/>
    <w:rsid w:val="003616FD"/>
    <w:rsid w:val="00373962"/>
    <w:rsid w:val="00384012"/>
    <w:rsid w:val="0039313D"/>
    <w:rsid w:val="00393C02"/>
    <w:rsid w:val="00396BDA"/>
    <w:rsid w:val="003A385F"/>
    <w:rsid w:val="003B5095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B3F78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85F05"/>
    <w:rsid w:val="005D1442"/>
    <w:rsid w:val="005E3DE3"/>
    <w:rsid w:val="00601855"/>
    <w:rsid w:val="0063115D"/>
    <w:rsid w:val="00633C46"/>
    <w:rsid w:val="00642DB9"/>
    <w:rsid w:val="00646F13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6F7F6F"/>
    <w:rsid w:val="00725FAA"/>
    <w:rsid w:val="0073276F"/>
    <w:rsid w:val="00746351"/>
    <w:rsid w:val="00771256"/>
    <w:rsid w:val="00783318"/>
    <w:rsid w:val="007A52B3"/>
    <w:rsid w:val="007E626A"/>
    <w:rsid w:val="008102C6"/>
    <w:rsid w:val="00821921"/>
    <w:rsid w:val="008232A4"/>
    <w:rsid w:val="00827EAD"/>
    <w:rsid w:val="00830886"/>
    <w:rsid w:val="008935DC"/>
    <w:rsid w:val="00897F22"/>
    <w:rsid w:val="008C475E"/>
    <w:rsid w:val="008C47B6"/>
    <w:rsid w:val="008E13D0"/>
    <w:rsid w:val="008F7DCA"/>
    <w:rsid w:val="0090387F"/>
    <w:rsid w:val="0091425C"/>
    <w:rsid w:val="00914358"/>
    <w:rsid w:val="009321DB"/>
    <w:rsid w:val="009358F1"/>
    <w:rsid w:val="00943280"/>
    <w:rsid w:val="00943E67"/>
    <w:rsid w:val="009474ED"/>
    <w:rsid w:val="0095035A"/>
    <w:rsid w:val="009567D6"/>
    <w:rsid w:val="009572E7"/>
    <w:rsid w:val="00961D0B"/>
    <w:rsid w:val="00985482"/>
    <w:rsid w:val="009856C3"/>
    <w:rsid w:val="0099357D"/>
    <w:rsid w:val="009936A7"/>
    <w:rsid w:val="009B3A48"/>
    <w:rsid w:val="009C2DCC"/>
    <w:rsid w:val="009E27D7"/>
    <w:rsid w:val="009E68CA"/>
    <w:rsid w:val="009E71AE"/>
    <w:rsid w:val="009E77EB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C33C0"/>
    <w:rsid w:val="00AF4A2E"/>
    <w:rsid w:val="00AF552D"/>
    <w:rsid w:val="00B70EAF"/>
    <w:rsid w:val="00B764FB"/>
    <w:rsid w:val="00B8610D"/>
    <w:rsid w:val="00B87A00"/>
    <w:rsid w:val="00B9333D"/>
    <w:rsid w:val="00BB23C7"/>
    <w:rsid w:val="00BB369E"/>
    <w:rsid w:val="00BC39EC"/>
    <w:rsid w:val="00BC4E4D"/>
    <w:rsid w:val="00BF4439"/>
    <w:rsid w:val="00C152C5"/>
    <w:rsid w:val="00C334E0"/>
    <w:rsid w:val="00C3433C"/>
    <w:rsid w:val="00C4217A"/>
    <w:rsid w:val="00C5729B"/>
    <w:rsid w:val="00C66DC4"/>
    <w:rsid w:val="00C70B83"/>
    <w:rsid w:val="00C76D4A"/>
    <w:rsid w:val="00C91290"/>
    <w:rsid w:val="00C916FF"/>
    <w:rsid w:val="00CB1138"/>
    <w:rsid w:val="00D10393"/>
    <w:rsid w:val="00D3410F"/>
    <w:rsid w:val="00D8679A"/>
    <w:rsid w:val="00D91E3D"/>
    <w:rsid w:val="00D92619"/>
    <w:rsid w:val="00DA73C6"/>
    <w:rsid w:val="00DC31B5"/>
    <w:rsid w:val="00DD344D"/>
    <w:rsid w:val="00DE0F9A"/>
    <w:rsid w:val="00E02B2C"/>
    <w:rsid w:val="00E46D06"/>
    <w:rsid w:val="00E60B82"/>
    <w:rsid w:val="00E64DAA"/>
    <w:rsid w:val="00E73452"/>
    <w:rsid w:val="00E73719"/>
    <w:rsid w:val="00EA5E15"/>
    <w:rsid w:val="00EB1A68"/>
    <w:rsid w:val="00EB1FA9"/>
    <w:rsid w:val="00EB5128"/>
    <w:rsid w:val="00EC5BC3"/>
    <w:rsid w:val="00EC7EBD"/>
    <w:rsid w:val="00ED7AD4"/>
    <w:rsid w:val="00EE46F5"/>
    <w:rsid w:val="00F03E45"/>
    <w:rsid w:val="00F43F14"/>
    <w:rsid w:val="00F44EEC"/>
    <w:rsid w:val="00F54E58"/>
    <w:rsid w:val="00F64C2B"/>
    <w:rsid w:val="00F70DAB"/>
    <w:rsid w:val="00F74865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E712C659-C5AF-4286-ACBE-BE49F5C3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C912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schemas.microsoft.com/office/infopath/2007/PartnerControls"/>
    <ds:schemaRef ds:uri="http://purl.org/dc/terms/"/>
    <ds:schemaRef ds:uri="6feb3e28-cf4b-4f02-8c5e-c8457fe8e9a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150</TotalTime>
  <Pages>9</Pages>
  <Words>1658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14</cp:revision>
  <cp:lastPrinted>2016-03-17T11:36:00Z</cp:lastPrinted>
  <dcterms:created xsi:type="dcterms:W3CDTF">2019-03-04T09:46:00Z</dcterms:created>
  <dcterms:modified xsi:type="dcterms:W3CDTF">2020-02-27T12:31:00Z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