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C67626" w14:textId="4805CE39" w:rsidR="009B3A48" w:rsidRPr="00D92619" w:rsidRDefault="009B3A48" w:rsidP="000325A1">
      <w:pPr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L</w:t>
      </w:r>
      <w:r w:rsidR="0063115D">
        <w:rPr>
          <w:b/>
          <w:sz w:val="22"/>
          <w:szCs w:val="22"/>
          <w:u w:val="single"/>
        </w:rPr>
        <w:t>UIK 2</w:t>
      </w:r>
      <w:r>
        <w:rPr>
          <w:b/>
          <w:sz w:val="22"/>
          <w:szCs w:val="22"/>
          <w:u w:val="single"/>
        </w:rPr>
        <w:t xml:space="preserve">: </w:t>
      </w:r>
      <w:r w:rsidRPr="00D92619">
        <w:rPr>
          <w:b/>
          <w:sz w:val="22"/>
          <w:szCs w:val="22"/>
          <w:u w:val="single"/>
        </w:rPr>
        <w:t>J</w:t>
      </w:r>
      <w:r w:rsidR="0063115D">
        <w:rPr>
          <w:b/>
          <w:sz w:val="22"/>
          <w:szCs w:val="22"/>
          <w:u w:val="single"/>
        </w:rPr>
        <w:t xml:space="preserve">AARVERSLAG </w:t>
      </w:r>
      <w:r w:rsidR="0063115D" w:rsidRPr="008232A4">
        <w:rPr>
          <w:b/>
          <w:sz w:val="22"/>
          <w:szCs w:val="22"/>
          <w:u w:val="single"/>
        </w:rPr>
        <w:t xml:space="preserve">VAN </w:t>
      </w:r>
      <w:r w:rsidR="00DE0F9A">
        <w:rPr>
          <w:b/>
          <w:sz w:val="22"/>
          <w:szCs w:val="22"/>
          <w:u w:val="single"/>
        </w:rPr>
        <w:t>TEB</w:t>
      </w:r>
      <w:r w:rsidR="007E45E2">
        <w:rPr>
          <w:b/>
          <w:sz w:val="22"/>
          <w:szCs w:val="22"/>
          <w:u w:val="single"/>
        </w:rPr>
        <w:t>/UTB</w:t>
      </w:r>
      <w:r w:rsidR="00DE0F9A">
        <w:rPr>
          <w:b/>
          <w:sz w:val="22"/>
          <w:szCs w:val="22"/>
          <w:u w:val="single"/>
        </w:rPr>
        <w:t xml:space="preserve"> </w:t>
      </w:r>
      <w:proofErr w:type="spellStart"/>
      <w:r w:rsidR="00DE0F9A">
        <w:rPr>
          <w:b/>
          <w:sz w:val="22"/>
          <w:szCs w:val="22"/>
          <w:u w:val="single"/>
        </w:rPr>
        <w:t>Det</w:t>
      </w:r>
      <w:proofErr w:type="spellEnd"/>
      <w:r w:rsidR="00DE0F9A">
        <w:rPr>
          <w:b/>
          <w:sz w:val="22"/>
          <w:szCs w:val="22"/>
          <w:u w:val="single"/>
        </w:rPr>
        <w:t xml:space="preserve"> </w:t>
      </w:r>
      <w:proofErr w:type="gramStart"/>
      <w:r w:rsidR="00DE0F9A">
        <w:rPr>
          <w:b/>
          <w:sz w:val="22"/>
          <w:szCs w:val="22"/>
          <w:u w:val="single"/>
        </w:rPr>
        <w:t>EVERE</w:t>
      </w:r>
      <w:r w:rsidR="006B553C">
        <w:rPr>
          <w:b/>
          <w:sz w:val="22"/>
          <w:szCs w:val="22"/>
          <w:u w:val="single"/>
        </w:rPr>
        <w:t xml:space="preserve"> </w:t>
      </w:r>
      <w:r w:rsidR="009474ED">
        <w:rPr>
          <w:b/>
          <w:sz w:val="22"/>
          <w:szCs w:val="22"/>
          <w:u w:val="single"/>
        </w:rPr>
        <w:t xml:space="preserve"> </w:t>
      </w:r>
      <w:r w:rsidR="0063115D" w:rsidRPr="008232A4">
        <w:rPr>
          <w:b/>
          <w:sz w:val="22"/>
          <w:szCs w:val="22"/>
          <w:u w:val="single"/>
        </w:rPr>
        <w:t>–</w:t>
      </w:r>
      <w:proofErr w:type="gramEnd"/>
      <w:r w:rsidR="0063115D" w:rsidRPr="008232A4">
        <w:rPr>
          <w:b/>
          <w:sz w:val="22"/>
          <w:szCs w:val="22"/>
          <w:u w:val="single"/>
        </w:rPr>
        <w:t xml:space="preserve"> </w:t>
      </w:r>
      <w:r w:rsidR="006B553C">
        <w:rPr>
          <w:b/>
          <w:sz w:val="22"/>
          <w:szCs w:val="22"/>
          <w:u w:val="single"/>
        </w:rPr>
        <w:t xml:space="preserve"> </w:t>
      </w:r>
      <w:r w:rsidR="0063115D">
        <w:rPr>
          <w:b/>
          <w:sz w:val="22"/>
          <w:szCs w:val="22"/>
          <w:u w:val="single"/>
        </w:rPr>
        <w:t>JAAR</w:t>
      </w:r>
      <w:r w:rsidRPr="00D92619">
        <w:rPr>
          <w:b/>
          <w:sz w:val="22"/>
          <w:szCs w:val="22"/>
          <w:u w:val="single"/>
        </w:rPr>
        <w:t xml:space="preserve"> 20</w:t>
      </w:r>
      <w:r>
        <w:rPr>
          <w:b/>
          <w:sz w:val="22"/>
          <w:szCs w:val="22"/>
          <w:u w:val="single"/>
        </w:rPr>
        <w:t>1</w:t>
      </w:r>
      <w:r w:rsidR="007E45E2">
        <w:rPr>
          <w:b/>
          <w:sz w:val="22"/>
          <w:szCs w:val="22"/>
          <w:u w:val="single"/>
        </w:rPr>
        <w:t>8</w:t>
      </w:r>
    </w:p>
    <w:p w14:paraId="59C67627" w14:textId="77777777" w:rsidR="009B3A48" w:rsidRPr="00D92619" w:rsidRDefault="009B3A48" w:rsidP="000325A1">
      <w:pPr>
        <w:rPr>
          <w:sz w:val="22"/>
          <w:szCs w:val="22"/>
        </w:rPr>
      </w:pPr>
    </w:p>
    <w:p w14:paraId="59C67628" w14:textId="77777777" w:rsidR="009B3A48" w:rsidRPr="00D92619" w:rsidRDefault="009B3A48" w:rsidP="000325A1">
      <w:pPr>
        <w:numPr>
          <w:ilvl w:val="0"/>
          <w:numId w:val="14"/>
        </w:numPr>
        <w:tabs>
          <w:tab w:val="clear" w:pos="1080"/>
          <w:tab w:val="num" w:pos="360"/>
        </w:tabs>
        <w:ind w:left="360"/>
        <w:rPr>
          <w:sz w:val="22"/>
          <w:szCs w:val="22"/>
          <w:u w:val="single"/>
        </w:rPr>
      </w:pPr>
      <w:r w:rsidRPr="00D92619">
        <w:rPr>
          <w:b/>
          <w:sz w:val="22"/>
          <w:szCs w:val="22"/>
          <w:u w:val="single"/>
        </w:rPr>
        <w:t>Inlichtingen betreffende de eenheid</w:t>
      </w:r>
    </w:p>
    <w:p w14:paraId="59C67629" w14:textId="77777777" w:rsidR="009B3A48" w:rsidRPr="00D92619" w:rsidRDefault="009B3A48" w:rsidP="000325A1">
      <w:pPr>
        <w:rPr>
          <w:sz w:val="22"/>
          <w:szCs w:val="22"/>
        </w:rPr>
      </w:pPr>
    </w:p>
    <w:p w14:paraId="59C6762A" w14:textId="77777777" w:rsidR="009B3A48" w:rsidRPr="009474ED" w:rsidRDefault="009B3A48" w:rsidP="000325A1">
      <w:pPr>
        <w:numPr>
          <w:ilvl w:val="0"/>
          <w:numId w:val="16"/>
        </w:numPr>
        <w:tabs>
          <w:tab w:val="clear" w:pos="1080"/>
          <w:tab w:val="num" w:pos="720"/>
        </w:tabs>
        <w:ind w:left="720"/>
        <w:rPr>
          <w:sz w:val="22"/>
          <w:szCs w:val="22"/>
          <w:u w:val="single"/>
        </w:rPr>
      </w:pPr>
      <w:r w:rsidRPr="009474ED">
        <w:rPr>
          <w:sz w:val="22"/>
          <w:szCs w:val="22"/>
          <w:u w:val="single"/>
        </w:rPr>
        <w:t>Benaming en volledig adres (+ telefoonnummer Korpscommandant)</w:t>
      </w:r>
    </w:p>
    <w:tbl>
      <w:tblPr>
        <w:tblpPr w:leftFromText="180" w:rightFromText="180" w:vertAnchor="text" w:horzAnchor="margin" w:tblpXSpec="right" w:tblpY="100"/>
        <w:tblW w:w="9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80"/>
        <w:gridCol w:w="6556"/>
      </w:tblGrid>
      <w:tr w:rsidR="009474ED" w:rsidRPr="009E27D7" w14:paraId="59C6762D" w14:textId="77777777" w:rsidTr="009474ED">
        <w:trPr>
          <w:trHeight w:val="230"/>
        </w:trPr>
        <w:tc>
          <w:tcPr>
            <w:tcW w:w="2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C6762B" w14:textId="77777777" w:rsidR="009474ED" w:rsidRPr="009E27D7" w:rsidRDefault="009474ED" w:rsidP="008232A4">
            <w:pPr>
              <w:rPr>
                <w:sz w:val="22"/>
                <w:szCs w:val="22"/>
              </w:rPr>
            </w:pPr>
            <w:r w:rsidRPr="009E27D7">
              <w:rPr>
                <w:sz w:val="22"/>
                <w:szCs w:val="22"/>
              </w:rPr>
              <w:t>Eenheid:</w:t>
            </w:r>
          </w:p>
        </w:tc>
        <w:tc>
          <w:tcPr>
            <w:tcW w:w="65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9C6762C" w14:textId="495D9329" w:rsidR="009474ED" w:rsidRPr="009E27D7" w:rsidRDefault="00DE0F9A" w:rsidP="00A7343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TEB </w:t>
            </w:r>
            <w:proofErr w:type="spellStart"/>
            <w:r>
              <w:rPr>
                <w:sz w:val="22"/>
                <w:szCs w:val="22"/>
              </w:rPr>
              <w:t>Det</w:t>
            </w:r>
            <w:proofErr w:type="spellEnd"/>
            <w:r>
              <w:rPr>
                <w:sz w:val="22"/>
                <w:szCs w:val="22"/>
              </w:rPr>
              <w:t xml:space="preserve"> EVERE</w:t>
            </w:r>
          </w:p>
        </w:tc>
      </w:tr>
      <w:tr w:rsidR="009474ED" w:rsidRPr="009E27D7" w14:paraId="59C67630" w14:textId="77777777" w:rsidTr="009474ED">
        <w:trPr>
          <w:trHeight w:val="230"/>
        </w:trPr>
        <w:tc>
          <w:tcPr>
            <w:tcW w:w="2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C6762E" w14:textId="77777777" w:rsidR="009474ED" w:rsidRPr="009E27D7" w:rsidRDefault="009474ED" w:rsidP="008232A4">
            <w:pPr>
              <w:rPr>
                <w:sz w:val="22"/>
                <w:szCs w:val="22"/>
              </w:rPr>
            </w:pPr>
            <w:r w:rsidRPr="009E27D7">
              <w:rPr>
                <w:sz w:val="22"/>
                <w:szCs w:val="22"/>
              </w:rPr>
              <w:t>Kwartier:</w:t>
            </w:r>
          </w:p>
        </w:tc>
        <w:tc>
          <w:tcPr>
            <w:tcW w:w="65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9C6762F" w14:textId="3DBA0668" w:rsidR="009474ED" w:rsidRPr="009E27D7" w:rsidRDefault="006B553C" w:rsidP="008232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Koningin Elisabeth</w:t>
            </w:r>
          </w:p>
        </w:tc>
      </w:tr>
      <w:tr w:rsidR="009474ED" w:rsidRPr="009E27D7" w14:paraId="59C67633" w14:textId="77777777" w:rsidTr="009474ED">
        <w:trPr>
          <w:trHeight w:val="230"/>
        </w:trPr>
        <w:tc>
          <w:tcPr>
            <w:tcW w:w="2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C67631" w14:textId="77777777" w:rsidR="009474ED" w:rsidRPr="009E27D7" w:rsidRDefault="009474ED" w:rsidP="008232A4">
            <w:pPr>
              <w:rPr>
                <w:sz w:val="22"/>
                <w:szCs w:val="22"/>
              </w:rPr>
            </w:pPr>
            <w:r w:rsidRPr="009E27D7">
              <w:rPr>
                <w:sz w:val="22"/>
                <w:szCs w:val="22"/>
              </w:rPr>
              <w:t>Straat:</w:t>
            </w:r>
          </w:p>
        </w:tc>
        <w:tc>
          <w:tcPr>
            <w:tcW w:w="65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9C67632" w14:textId="249488DE" w:rsidR="009474ED" w:rsidRPr="009E27D7" w:rsidRDefault="006B553C" w:rsidP="008232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Eversestraat 1</w:t>
            </w:r>
          </w:p>
        </w:tc>
      </w:tr>
      <w:tr w:rsidR="009474ED" w:rsidRPr="009E27D7" w14:paraId="59C67636" w14:textId="77777777" w:rsidTr="009474ED">
        <w:trPr>
          <w:trHeight w:val="230"/>
        </w:trPr>
        <w:tc>
          <w:tcPr>
            <w:tcW w:w="2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C67634" w14:textId="77777777" w:rsidR="009474ED" w:rsidRPr="009E27D7" w:rsidRDefault="009474ED" w:rsidP="008232A4">
            <w:pPr>
              <w:rPr>
                <w:sz w:val="22"/>
                <w:szCs w:val="22"/>
              </w:rPr>
            </w:pPr>
            <w:r w:rsidRPr="009E27D7">
              <w:rPr>
                <w:sz w:val="22"/>
                <w:szCs w:val="22"/>
              </w:rPr>
              <w:t>Postnummer:</w:t>
            </w:r>
          </w:p>
        </w:tc>
        <w:tc>
          <w:tcPr>
            <w:tcW w:w="65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9C67635" w14:textId="71537241" w:rsidR="009474ED" w:rsidRPr="009E27D7" w:rsidRDefault="006B553C" w:rsidP="008232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1140</w:t>
            </w:r>
          </w:p>
        </w:tc>
      </w:tr>
      <w:tr w:rsidR="009474ED" w:rsidRPr="009E27D7" w14:paraId="59C67639" w14:textId="77777777" w:rsidTr="009474ED">
        <w:trPr>
          <w:trHeight w:val="230"/>
        </w:trPr>
        <w:tc>
          <w:tcPr>
            <w:tcW w:w="2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C67637" w14:textId="77777777" w:rsidR="009474ED" w:rsidRPr="009E27D7" w:rsidRDefault="009474ED" w:rsidP="008232A4">
            <w:pPr>
              <w:rPr>
                <w:sz w:val="22"/>
                <w:szCs w:val="22"/>
              </w:rPr>
            </w:pPr>
            <w:r w:rsidRPr="009E27D7">
              <w:rPr>
                <w:sz w:val="22"/>
                <w:szCs w:val="22"/>
              </w:rPr>
              <w:t>Gemeente:</w:t>
            </w:r>
          </w:p>
        </w:tc>
        <w:tc>
          <w:tcPr>
            <w:tcW w:w="65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9C67638" w14:textId="29531E00" w:rsidR="009474ED" w:rsidRPr="009E27D7" w:rsidRDefault="006B553C" w:rsidP="008232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EVERE</w:t>
            </w:r>
          </w:p>
        </w:tc>
      </w:tr>
      <w:tr w:rsidR="009474ED" w:rsidRPr="0009495B" w14:paraId="59C6763C" w14:textId="77777777" w:rsidTr="0009495B">
        <w:trPr>
          <w:trHeight w:val="230"/>
        </w:trPr>
        <w:tc>
          <w:tcPr>
            <w:tcW w:w="2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9C6763A" w14:textId="77777777" w:rsidR="009474ED" w:rsidRPr="009E27D7" w:rsidRDefault="009474ED" w:rsidP="00D70459">
            <w:pPr>
              <w:rPr>
                <w:sz w:val="22"/>
                <w:szCs w:val="22"/>
              </w:rPr>
            </w:pPr>
            <w:r w:rsidRPr="009E27D7">
              <w:rPr>
                <w:sz w:val="22"/>
                <w:szCs w:val="22"/>
              </w:rPr>
              <w:t>Telefoonnummer Korpscommandant:</w:t>
            </w:r>
          </w:p>
        </w:tc>
        <w:tc>
          <w:tcPr>
            <w:tcW w:w="65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C6763B" w14:textId="1DB4A6A3" w:rsidR="009474ED" w:rsidRPr="00D70459" w:rsidRDefault="00E73719" w:rsidP="00DE0F9A">
            <w:pPr>
              <w:tabs>
                <w:tab w:val="left" w:pos="850"/>
              </w:tabs>
              <w:rPr>
                <w:sz w:val="22"/>
                <w:szCs w:val="22"/>
                <w:lang w:val="en-US"/>
              </w:rPr>
            </w:pPr>
            <w:r w:rsidRPr="00D70459">
              <w:rPr>
                <w:sz w:val="22"/>
                <w:szCs w:val="22"/>
                <w:lang w:val="en-US"/>
              </w:rPr>
              <w:t>9-6321-</w:t>
            </w:r>
            <w:r w:rsidR="00DE0F9A" w:rsidRPr="00D70459">
              <w:rPr>
                <w:sz w:val="22"/>
                <w:szCs w:val="22"/>
                <w:lang w:val="en-US"/>
              </w:rPr>
              <w:t>11080</w:t>
            </w:r>
          </w:p>
        </w:tc>
      </w:tr>
      <w:tr w:rsidR="009474ED" w:rsidRPr="009E27D7" w14:paraId="59C6763F" w14:textId="77777777" w:rsidTr="009474ED">
        <w:trPr>
          <w:trHeight w:val="230"/>
        </w:trPr>
        <w:tc>
          <w:tcPr>
            <w:tcW w:w="2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C6763D" w14:textId="77777777" w:rsidR="009474ED" w:rsidRPr="009E27D7" w:rsidRDefault="009474ED" w:rsidP="008232A4">
            <w:pPr>
              <w:rPr>
                <w:sz w:val="22"/>
                <w:szCs w:val="22"/>
              </w:rPr>
            </w:pPr>
            <w:r w:rsidRPr="009E27D7">
              <w:rPr>
                <w:sz w:val="22"/>
                <w:szCs w:val="22"/>
              </w:rPr>
              <w:t>Telefoon Secretariaat:</w:t>
            </w:r>
          </w:p>
        </w:tc>
        <w:tc>
          <w:tcPr>
            <w:tcW w:w="65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C6763E" w14:textId="19D37B9B" w:rsidR="009474ED" w:rsidRPr="009E27D7" w:rsidRDefault="003E3258" w:rsidP="009474E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9-6321-10415</w:t>
            </w:r>
          </w:p>
        </w:tc>
      </w:tr>
    </w:tbl>
    <w:p w14:paraId="59C67640" w14:textId="77777777" w:rsidR="009B3A48" w:rsidRDefault="009B3A48" w:rsidP="000325A1">
      <w:pPr>
        <w:ind w:left="1260"/>
        <w:rPr>
          <w:sz w:val="22"/>
          <w:szCs w:val="22"/>
        </w:rPr>
      </w:pPr>
    </w:p>
    <w:p w14:paraId="59C67641" w14:textId="77777777" w:rsidR="009E27D7" w:rsidRDefault="009E27D7" w:rsidP="000325A1">
      <w:pPr>
        <w:ind w:left="1260"/>
        <w:rPr>
          <w:sz w:val="22"/>
          <w:szCs w:val="22"/>
        </w:rPr>
      </w:pPr>
    </w:p>
    <w:p w14:paraId="59C67642" w14:textId="77777777" w:rsidR="009B3A48" w:rsidRPr="00D92619" w:rsidRDefault="009B3A48" w:rsidP="000325A1">
      <w:pPr>
        <w:ind w:left="720" w:hanging="540"/>
        <w:rPr>
          <w:sz w:val="22"/>
          <w:szCs w:val="22"/>
        </w:rPr>
      </w:pPr>
    </w:p>
    <w:p w14:paraId="59C67643" w14:textId="77777777" w:rsidR="009B3A48" w:rsidRPr="009358F1" w:rsidRDefault="009B3A48" w:rsidP="000325A1">
      <w:pPr>
        <w:numPr>
          <w:ilvl w:val="0"/>
          <w:numId w:val="16"/>
        </w:numPr>
        <w:tabs>
          <w:tab w:val="clear" w:pos="1080"/>
          <w:tab w:val="num" w:pos="720"/>
          <w:tab w:val="num" w:pos="1260"/>
        </w:tabs>
        <w:ind w:left="720"/>
        <w:rPr>
          <w:sz w:val="22"/>
          <w:szCs w:val="22"/>
        </w:rPr>
      </w:pPr>
      <w:r w:rsidRPr="009358F1">
        <w:rPr>
          <w:sz w:val="22"/>
          <w:szCs w:val="22"/>
          <w:u w:val="single"/>
        </w:rPr>
        <w:t>Hoofdbedrijvigheid</w:t>
      </w:r>
      <w:r w:rsidRPr="009358F1">
        <w:rPr>
          <w:sz w:val="22"/>
          <w:szCs w:val="22"/>
        </w:rPr>
        <w:br/>
        <w:t>De activiteiten die door de meeste personeelsleden worden uitgevoerd:</w:t>
      </w:r>
    </w:p>
    <w:p w14:paraId="59C67644" w14:textId="4FC123BC" w:rsidR="00A20851" w:rsidRPr="009358F1" w:rsidRDefault="009E68CA" w:rsidP="00A20851">
      <w:pPr>
        <w:pStyle w:val="ListParagraph"/>
        <w:numPr>
          <w:ilvl w:val="0"/>
          <w:numId w:val="42"/>
        </w:numPr>
        <w:tabs>
          <w:tab w:val="num" w:pos="1134"/>
        </w:tabs>
        <w:ind w:left="1134" w:hanging="425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Administratie, geestelijke arbeid (</w:t>
      </w:r>
      <w:proofErr w:type="gramStart"/>
      <w:r>
        <w:rPr>
          <w:color w:val="000000" w:themeColor="text1"/>
          <w:sz w:val="22"/>
          <w:szCs w:val="22"/>
        </w:rPr>
        <w:t>studie bureau</w:t>
      </w:r>
      <w:proofErr w:type="gramEnd"/>
      <w:r>
        <w:rPr>
          <w:color w:val="000000" w:themeColor="text1"/>
          <w:sz w:val="22"/>
          <w:szCs w:val="22"/>
        </w:rPr>
        <w:t>), bedienden, beeldschermwerk</w:t>
      </w:r>
    </w:p>
    <w:p w14:paraId="59C67646" w14:textId="5DDCB1F7" w:rsidR="00A20851" w:rsidRDefault="00DE0F9A" w:rsidP="00A20851">
      <w:pPr>
        <w:pStyle w:val="ListParagraph"/>
        <w:numPr>
          <w:ilvl w:val="0"/>
          <w:numId w:val="42"/>
        </w:numPr>
        <w:tabs>
          <w:tab w:val="num" w:pos="1134"/>
        </w:tabs>
        <w:ind w:left="1134" w:hanging="425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Chauffeur</w:t>
      </w:r>
      <w:r w:rsidR="00685F27">
        <w:rPr>
          <w:color w:val="000000" w:themeColor="text1"/>
          <w:sz w:val="22"/>
          <w:szCs w:val="22"/>
        </w:rPr>
        <w:t xml:space="preserve"> lichte en zware voertuigen</w:t>
      </w:r>
    </w:p>
    <w:p w14:paraId="76A426AC" w14:textId="40651A0D" w:rsidR="00685F27" w:rsidRPr="00F44EEC" w:rsidRDefault="00D70459" w:rsidP="00A20851">
      <w:pPr>
        <w:pStyle w:val="ListParagraph"/>
        <w:numPr>
          <w:ilvl w:val="0"/>
          <w:numId w:val="42"/>
        </w:numPr>
        <w:tabs>
          <w:tab w:val="num" w:pos="1134"/>
        </w:tabs>
        <w:ind w:left="1134" w:hanging="425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Opslag, behandeling, transport of distributie van grote hoeveelheden gevaarlijke producten (licht ontvlambaar, toxisch, </w:t>
      </w:r>
      <w:proofErr w:type="gramStart"/>
      <w:r>
        <w:rPr>
          <w:color w:val="000000" w:themeColor="text1"/>
          <w:sz w:val="22"/>
          <w:szCs w:val="22"/>
        </w:rPr>
        <w:t>explosief, ..</w:t>
      </w:r>
      <w:proofErr w:type="gramEnd"/>
      <w:r>
        <w:rPr>
          <w:color w:val="000000" w:themeColor="text1"/>
          <w:sz w:val="22"/>
          <w:szCs w:val="22"/>
        </w:rPr>
        <w:t>) en werkplaatsen met een explosiegevaarlijke atmosfeer (POL-Sta, Mag, ..)</w:t>
      </w:r>
    </w:p>
    <w:p w14:paraId="59C67647" w14:textId="77777777" w:rsidR="009B3A48" w:rsidRPr="00F44EEC" w:rsidRDefault="009B3A48" w:rsidP="000325A1">
      <w:pPr>
        <w:tabs>
          <w:tab w:val="num" w:pos="1260"/>
        </w:tabs>
        <w:rPr>
          <w:color w:val="000000" w:themeColor="text1"/>
          <w:sz w:val="22"/>
          <w:szCs w:val="22"/>
        </w:rPr>
      </w:pPr>
    </w:p>
    <w:p w14:paraId="59C67648" w14:textId="77777777" w:rsidR="009E27D7" w:rsidRDefault="009E27D7" w:rsidP="000325A1">
      <w:pPr>
        <w:tabs>
          <w:tab w:val="num" w:pos="1260"/>
        </w:tabs>
        <w:rPr>
          <w:sz w:val="22"/>
          <w:szCs w:val="22"/>
        </w:rPr>
      </w:pPr>
    </w:p>
    <w:p w14:paraId="59C67649" w14:textId="42D98A11" w:rsidR="002B1A2F" w:rsidRPr="00D70459" w:rsidRDefault="002B1A2F" w:rsidP="00D70459">
      <w:pPr>
        <w:pStyle w:val="ListParagraph"/>
        <w:numPr>
          <w:ilvl w:val="0"/>
          <w:numId w:val="16"/>
        </w:numPr>
        <w:tabs>
          <w:tab w:val="clear" w:pos="1080"/>
          <w:tab w:val="num" w:pos="851"/>
        </w:tabs>
        <w:ind w:left="709" w:hanging="283"/>
        <w:rPr>
          <w:sz w:val="22"/>
          <w:szCs w:val="22"/>
        </w:rPr>
      </w:pPr>
      <w:r w:rsidRPr="00D70459">
        <w:rPr>
          <w:sz w:val="22"/>
          <w:szCs w:val="22"/>
        </w:rPr>
        <w:t>De activiteiten die het grootste risico inhouden:</w:t>
      </w:r>
    </w:p>
    <w:p w14:paraId="59C6764A" w14:textId="13112970" w:rsidR="00F834A9" w:rsidRPr="00F834A9" w:rsidRDefault="00EC7EBD" w:rsidP="00F44EEC">
      <w:pPr>
        <w:pStyle w:val="ListParagraph"/>
        <w:numPr>
          <w:ilvl w:val="0"/>
          <w:numId w:val="39"/>
        </w:numPr>
        <w:ind w:left="1134" w:hanging="425"/>
        <w:rPr>
          <w:sz w:val="22"/>
          <w:szCs w:val="22"/>
        </w:rPr>
      </w:pPr>
      <w:r>
        <w:rPr>
          <w:sz w:val="22"/>
          <w:szCs w:val="22"/>
        </w:rPr>
        <w:t xml:space="preserve">Chauffeur lichte </w:t>
      </w:r>
      <w:r w:rsidR="006F7F6F">
        <w:rPr>
          <w:sz w:val="22"/>
          <w:szCs w:val="22"/>
        </w:rPr>
        <w:t xml:space="preserve">en zware </w:t>
      </w:r>
      <w:r>
        <w:rPr>
          <w:sz w:val="22"/>
          <w:szCs w:val="22"/>
        </w:rPr>
        <w:t>voertuigen</w:t>
      </w:r>
    </w:p>
    <w:p w14:paraId="59C6764B" w14:textId="134DB323" w:rsidR="00F834A9" w:rsidRPr="00F834A9" w:rsidRDefault="006F7F6F" w:rsidP="00F44EEC">
      <w:pPr>
        <w:pStyle w:val="ListParagraph"/>
        <w:numPr>
          <w:ilvl w:val="0"/>
          <w:numId w:val="39"/>
        </w:numPr>
        <w:ind w:left="1134" w:hanging="425"/>
        <w:rPr>
          <w:sz w:val="22"/>
          <w:szCs w:val="22"/>
        </w:rPr>
      </w:pPr>
      <w:proofErr w:type="spellStart"/>
      <w:r>
        <w:rPr>
          <w:sz w:val="22"/>
          <w:szCs w:val="22"/>
        </w:rPr>
        <w:t>Maint</w:t>
      </w:r>
      <w:proofErr w:type="spellEnd"/>
      <w:r>
        <w:rPr>
          <w:sz w:val="22"/>
          <w:szCs w:val="22"/>
        </w:rPr>
        <w:t xml:space="preserve"> lichte en zware voertuigen</w:t>
      </w:r>
    </w:p>
    <w:p w14:paraId="59C6764C" w14:textId="6BB5A707" w:rsidR="00F834A9" w:rsidRPr="00F834A9" w:rsidRDefault="00D70459" w:rsidP="00F44EEC">
      <w:pPr>
        <w:pStyle w:val="ListParagraph"/>
        <w:numPr>
          <w:ilvl w:val="0"/>
          <w:numId w:val="39"/>
        </w:numPr>
        <w:ind w:left="1134" w:hanging="425"/>
        <w:rPr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Opslag, behandeling, transport of distributie van grote hoeveelheden gevaarlijke producten (licht ontvlambaar, toxisch, </w:t>
      </w:r>
      <w:proofErr w:type="gramStart"/>
      <w:r>
        <w:rPr>
          <w:color w:val="000000" w:themeColor="text1"/>
          <w:sz w:val="22"/>
          <w:szCs w:val="22"/>
        </w:rPr>
        <w:t>explosief, ..</w:t>
      </w:r>
      <w:proofErr w:type="gramEnd"/>
      <w:r>
        <w:rPr>
          <w:color w:val="000000" w:themeColor="text1"/>
          <w:sz w:val="22"/>
          <w:szCs w:val="22"/>
        </w:rPr>
        <w:t>) en werkplaatsen met een explosiegevaarlijke atmosfeer (POL-Sta, Mag, ..)</w:t>
      </w:r>
    </w:p>
    <w:p w14:paraId="59C6764D" w14:textId="77777777" w:rsidR="009B3A48" w:rsidRDefault="009B3A48" w:rsidP="000325A1">
      <w:pPr>
        <w:tabs>
          <w:tab w:val="num" w:pos="1260"/>
        </w:tabs>
        <w:rPr>
          <w:sz w:val="22"/>
          <w:szCs w:val="22"/>
        </w:rPr>
      </w:pPr>
    </w:p>
    <w:p w14:paraId="59C6764E" w14:textId="77777777" w:rsidR="009B3A48" w:rsidRDefault="009B3A48" w:rsidP="000325A1">
      <w:pPr>
        <w:tabs>
          <w:tab w:val="num" w:pos="1260"/>
        </w:tabs>
        <w:ind w:left="720"/>
        <w:rPr>
          <w:sz w:val="22"/>
          <w:szCs w:val="22"/>
        </w:rPr>
      </w:pPr>
      <w:r w:rsidRPr="009358F1">
        <w:rPr>
          <w:sz w:val="22"/>
          <w:szCs w:val="22"/>
        </w:rPr>
        <w:t>De eenheid heeft deelgenomen aan buitenlandse operaties</w:t>
      </w:r>
      <w:r w:rsidRPr="009E68CA">
        <w:rPr>
          <w:strike/>
          <w:sz w:val="22"/>
          <w:szCs w:val="22"/>
          <w:highlight w:val="lightGray"/>
        </w:rPr>
        <w:t xml:space="preserve">: </w:t>
      </w:r>
      <w:proofErr w:type="gramStart"/>
      <w:r w:rsidRPr="009E68CA">
        <w:rPr>
          <w:strike/>
          <w:sz w:val="22"/>
          <w:szCs w:val="22"/>
          <w:highlight w:val="lightGray"/>
        </w:rPr>
        <w:t>ja</w:t>
      </w:r>
      <w:r w:rsidRPr="009358F1">
        <w:rPr>
          <w:sz w:val="22"/>
          <w:szCs w:val="22"/>
          <w:highlight w:val="lightGray"/>
        </w:rPr>
        <w:t xml:space="preserve"> /</w:t>
      </w:r>
      <w:proofErr w:type="gramEnd"/>
      <w:r w:rsidRPr="009358F1">
        <w:rPr>
          <w:sz w:val="22"/>
          <w:szCs w:val="22"/>
          <w:highlight w:val="lightGray"/>
        </w:rPr>
        <w:t xml:space="preserve"> nee</w:t>
      </w:r>
    </w:p>
    <w:p w14:paraId="59C67650" w14:textId="77777777" w:rsidR="008C47B6" w:rsidRPr="008C47B6" w:rsidRDefault="008C47B6" w:rsidP="009358F1">
      <w:pPr>
        <w:tabs>
          <w:tab w:val="num" w:pos="1260"/>
        </w:tabs>
        <w:ind w:left="720"/>
        <w:rPr>
          <w:sz w:val="22"/>
          <w:szCs w:val="22"/>
          <w:u w:val="single"/>
        </w:rPr>
      </w:pPr>
    </w:p>
    <w:p w14:paraId="59C67651" w14:textId="77777777" w:rsidR="009358F1" w:rsidRPr="009358F1" w:rsidRDefault="009B3A48" w:rsidP="000325A1">
      <w:pPr>
        <w:numPr>
          <w:ilvl w:val="0"/>
          <w:numId w:val="16"/>
        </w:numPr>
        <w:tabs>
          <w:tab w:val="clear" w:pos="1080"/>
          <w:tab w:val="num" w:pos="720"/>
          <w:tab w:val="num" w:pos="1260"/>
        </w:tabs>
        <w:ind w:left="720"/>
        <w:rPr>
          <w:sz w:val="22"/>
          <w:szCs w:val="22"/>
          <w:u w:val="single"/>
        </w:rPr>
      </w:pPr>
      <w:r w:rsidRPr="009358F1">
        <w:rPr>
          <w:sz w:val="22"/>
          <w:szCs w:val="22"/>
          <w:u w:val="single"/>
        </w:rPr>
        <w:t>Gemiddelde getalsterkte van het personeel</w:t>
      </w:r>
      <w:r w:rsidR="002557C8" w:rsidRPr="009358F1">
        <w:rPr>
          <w:sz w:val="22"/>
          <w:szCs w:val="22"/>
        </w:rPr>
        <w:t xml:space="preserve"> </w:t>
      </w:r>
    </w:p>
    <w:p w14:paraId="7072744C" w14:textId="7352F793" w:rsidR="00D70459" w:rsidRDefault="00D70459" w:rsidP="009358F1">
      <w:pPr>
        <w:tabs>
          <w:tab w:val="num" w:pos="1260"/>
        </w:tabs>
        <w:ind w:left="720"/>
        <w:rPr>
          <w:sz w:val="22"/>
          <w:szCs w:val="22"/>
        </w:rPr>
      </w:pPr>
    </w:p>
    <w:tbl>
      <w:tblPr>
        <w:tblStyle w:val="TableGrid"/>
        <w:tblW w:w="8035" w:type="dxa"/>
        <w:tblInd w:w="720" w:type="dxa"/>
        <w:tblLayout w:type="fixed"/>
        <w:tblLook w:val="04A0" w:firstRow="1" w:lastRow="0" w:firstColumn="1" w:lastColumn="0" w:noHBand="0" w:noVBand="1"/>
      </w:tblPr>
      <w:tblGrid>
        <w:gridCol w:w="4208"/>
        <w:gridCol w:w="709"/>
        <w:gridCol w:w="708"/>
        <w:gridCol w:w="709"/>
        <w:gridCol w:w="709"/>
        <w:gridCol w:w="992"/>
      </w:tblGrid>
      <w:tr w:rsidR="00D70459" w14:paraId="38AC75C6" w14:textId="77777777" w:rsidTr="00D425E8">
        <w:tc>
          <w:tcPr>
            <w:tcW w:w="420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1E48197" w14:textId="77777777" w:rsidR="00D70459" w:rsidRDefault="00D70459" w:rsidP="00D425E8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64C72F7" w14:textId="77777777" w:rsidR="00D70459" w:rsidRDefault="00D70459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Mannen</w:t>
            </w:r>
          </w:p>
        </w:tc>
        <w:tc>
          <w:tcPr>
            <w:tcW w:w="1418" w:type="dxa"/>
            <w:gridSpan w:val="2"/>
            <w:shd w:val="clear" w:color="auto" w:fill="BFBFBF" w:themeFill="background1" w:themeFillShade="BF"/>
            <w:vAlign w:val="center"/>
          </w:tcPr>
          <w:p w14:paraId="1DE36A57" w14:textId="77777777" w:rsidR="00D70459" w:rsidRDefault="00D70459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Vrouwen</w:t>
            </w:r>
          </w:p>
        </w:tc>
        <w:tc>
          <w:tcPr>
            <w:tcW w:w="992" w:type="dxa"/>
            <w:vMerge w:val="restart"/>
            <w:shd w:val="clear" w:color="auto" w:fill="BFBFBF" w:themeFill="background1" w:themeFillShade="BF"/>
            <w:vAlign w:val="center"/>
          </w:tcPr>
          <w:p w14:paraId="387341B4" w14:textId="77777777" w:rsidR="00D70459" w:rsidRDefault="00D70459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</w:t>
            </w:r>
          </w:p>
        </w:tc>
      </w:tr>
      <w:tr w:rsidR="00D70459" w14:paraId="79BF938D" w14:textId="77777777" w:rsidTr="00D425E8">
        <w:tc>
          <w:tcPr>
            <w:tcW w:w="420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2F0F89" w14:textId="77777777" w:rsidR="00D70459" w:rsidRDefault="00D70459" w:rsidP="00D425E8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14:paraId="6773D61B" w14:textId="77777777" w:rsidR="00D70459" w:rsidRPr="00E74119" w:rsidRDefault="00D70459" w:rsidP="00D425E8">
            <w:pPr>
              <w:tabs>
                <w:tab w:val="num" w:pos="1260"/>
              </w:tabs>
              <w:rPr>
                <w:sz w:val="20"/>
                <w:szCs w:val="20"/>
              </w:rPr>
            </w:pPr>
            <w:r w:rsidRPr="00E74119">
              <w:rPr>
                <w:sz w:val="20"/>
                <w:szCs w:val="20"/>
              </w:rPr>
              <w:t>&lt; 21 J</w:t>
            </w:r>
          </w:p>
        </w:tc>
        <w:tc>
          <w:tcPr>
            <w:tcW w:w="708" w:type="dxa"/>
            <w:shd w:val="clear" w:color="auto" w:fill="BFBFBF" w:themeFill="background1" w:themeFillShade="BF"/>
          </w:tcPr>
          <w:p w14:paraId="61E9B3C1" w14:textId="77777777" w:rsidR="00D70459" w:rsidRPr="00E74119" w:rsidRDefault="00D70459" w:rsidP="00D425E8">
            <w:pPr>
              <w:tabs>
                <w:tab w:val="num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21 J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5DA1ED2C" w14:textId="77777777" w:rsidR="00D70459" w:rsidRPr="00E74119" w:rsidRDefault="00D70459" w:rsidP="00D425E8">
            <w:pPr>
              <w:tabs>
                <w:tab w:val="num" w:pos="1260"/>
              </w:tabs>
              <w:rPr>
                <w:sz w:val="20"/>
                <w:szCs w:val="20"/>
              </w:rPr>
            </w:pPr>
            <w:r w:rsidRPr="00E74119">
              <w:rPr>
                <w:sz w:val="20"/>
                <w:szCs w:val="20"/>
              </w:rPr>
              <w:t>&lt; 21 J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281486B4" w14:textId="77777777" w:rsidR="00D70459" w:rsidRPr="00E74119" w:rsidRDefault="00D70459" w:rsidP="00D425E8">
            <w:pPr>
              <w:tabs>
                <w:tab w:val="num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21 J</w:t>
            </w:r>
          </w:p>
        </w:tc>
        <w:tc>
          <w:tcPr>
            <w:tcW w:w="992" w:type="dxa"/>
            <w:vMerge/>
          </w:tcPr>
          <w:p w14:paraId="36807970" w14:textId="77777777" w:rsidR="00D70459" w:rsidRDefault="00D70459" w:rsidP="00D425E8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</w:tr>
      <w:tr w:rsidR="00D70459" w14:paraId="0558245B" w14:textId="77777777" w:rsidTr="00D425E8">
        <w:tc>
          <w:tcPr>
            <w:tcW w:w="4208" w:type="dxa"/>
            <w:tcBorders>
              <w:top w:val="single" w:sz="4" w:space="0" w:color="auto"/>
            </w:tcBorders>
          </w:tcPr>
          <w:p w14:paraId="458C8E92" w14:textId="77777777" w:rsidR="00D70459" w:rsidRDefault="00D70459" w:rsidP="00D425E8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Aantal militaire werknemers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3C4644BE" w14:textId="77777777" w:rsidR="00D70459" w:rsidRDefault="00D70459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6EC7EE5C" w14:textId="12B1595B" w:rsidR="00D70459" w:rsidRDefault="00D70459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07102840" w14:textId="77777777" w:rsidR="00D70459" w:rsidRDefault="00D70459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11E4D739" w14:textId="7021923F" w:rsidR="00D70459" w:rsidRDefault="00D70459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1321737C" w14:textId="03FE532E" w:rsidR="00D70459" w:rsidRDefault="00D70459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</w:tr>
      <w:tr w:rsidR="00D70459" w14:paraId="3992366D" w14:textId="77777777" w:rsidTr="00D425E8">
        <w:tc>
          <w:tcPr>
            <w:tcW w:w="4208" w:type="dxa"/>
          </w:tcPr>
          <w:p w14:paraId="21777567" w14:textId="77777777" w:rsidR="00D70459" w:rsidRDefault="00D70459" w:rsidP="00D425E8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militaire werknemers - Leerlingen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7EDFA8B0" w14:textId="77777777" w:rsidR="00D70459" w:rsidRDefault="00D70459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65575196" w14:textId="10921605" w:rsidR="00D70459" w:rsidRDefault="00D70459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61E1C5D3" w14:textId="77777777" w:rsidR="00D70459" w:rsidRDefault="00D70459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2D6F23CB" w14:textId="6F44E9EC" w:rsidR="00D70459" w:rsidRDefault="00D70459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1BBCEB0E" w14:textId="44C49939" w:rsidR="00D70459" w:rsidRDefault="00D70459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D70459" w14:paraId="0A4301F1" w14:textId="77777777" w:rsidTr="00D425E8">
        <w:tc>
          <w:tcPr>
            <w:tcW w:w="4208" w:type="dxa"/>
          </w:tcPr>
          <w:p w14:paraId="393ED23C" w14:textId="77777777" w:rsidR="00D70459" w:rsidRDefault="00D70459" w:rsidP="00D425E8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militaire werknemers – Reservisten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3A140B15" w14:textId="77777777" w:rsidR="00D70459" w:rsidRDefault="00D70459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2DFA02D1" w14:textId="055A1E15" w:rsidR="00D70459" w:rsidRDefault="00D70459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6B4ACBC3" w14:textId="77777777" w:rsidR="00D70459" w:rsidRDefault="00D70459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2F77EEC1" w14:textId="6324C8E6" w:rsidR="00D70459" w:rsidRDefault="00D70459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270F1FC8" w14:textId="01FFDAA4" w:rsidR="00D70459" w:rsidRDefault="00D70459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D70459" w14:paraId="3308D154" w14:textId="77777777" w:rsidTr="00D425E8">
        <w:tc>
          <w:tcPr>
            <w:tcW w:w="4208" w:type="dxa"/>
          </w:tcPr>
          <w:p w14:paraId="47AE3C90" w14:textId="77777777" w:rsidR="00D70459" w:rsidRDefault="00D70459" w:rsidP="00D425E8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burger werknemers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02563B21" w14:textId="77777777" w:rsidR="00D70459" w:rsidRDefault="00D70459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41271A29" w14:textId="60108890" w:rsidR="00D70459" w:rsidRDefault="00D70459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14236114" w14:textId="77777777" w:rsidR="00D70459" w:rsidRDefault="00D70459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2C500001" w14:textId="7A4044B8" w:rsidR="00D70459" w:rsidRDefault="00D70459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141CE1A2" w14:textId="2A7CEFA5" w:rsidR="00D70459" w:rsidRDefault="00D70459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D70459" w14:paraId="1679879E" w14:textId="77777777" w:rsidTr="00D425E8">
        <w:tc>
          <w:tcPr>
            <w:tcW w:w="4208" w:type="dxa"/>
          </w:tcPr>
          <w:p w14:paraId="7453564F" w14:textId="77777777" w:rsidR="00D70459" w:rsidRDefault="00D70459" w:rsidP="00D425E8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Job Studenten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3C2309E3" w14:textId="77777777" w:rsidR="00D70459" w:rsidRDefault="00D70459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273F269A" w14:textId="77777777" w:rsidR="00D70459" w:rsidRDefault="00D70459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3CB8B351" w14:textId="77777777" w:rsidR="00D70459" w:rsidRDefault="00D70459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14C40E4F" w14:textId="77777777" w:rsidR="00D70459" w:rsidRDefault="00D70459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4065A50C" w14:textId="77777777" w:rsidR="00D70459" w:rsidRDefault="00D70459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D70459" w14:paraId="7F55D195" w14:textId="77777777" w:rsidTr="00D425E8">
        <w:tc>
          <w:tcPr>
            <w:tcW w:w="4208" w:type="dxa"/>
          </w:tcPr>
          <w:p w14:paraId="4F546C19" w14:textId="77777777" w:rsidR="00D70459" w:rsidRDefault="00D70459" w:rsidP="00D425E8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stagiaires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74C3E1A8" w14:textId="77777777" w:rsidR="00D70459" w:rsidRDefault="00D70459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19B4DD6C" w14:textId="77777777" w:rsidR="00D70459" w:rsidRDefault="00D70459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4A9F4795" w14:textId="77777777" w:rsidR="00D70459" w:rsidRDefault="00D70459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5B8A06AE" w14:textId="77777777" w:rsidR="00D70459" w:rsidRDefault="00D70459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592F1C19" w14:textId="77777777" w:rsidR="00D70459" w:rsidRDefault="00D70459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D70459" w14:paraId="62163414" w14:textId="77777777" w:rsidTr="00D425E8">
        <w:tc>
          <w:tcPr>
            <w:tcW w:w="4208" w:type="dxa"/>
          </w:tcPr>
          <w:p w14:paraId="1A562D8E" w14:textId="77777777" w:rsidR="00D70459" w:rsidRDefault="00D70459" w:rsidP="00D425E8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vrijwilligers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771E4DC4" w14:textId="77777777" w:rsidR="00D70459" w:rsidRDefault="00D70459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609A4659" w14:textId="77777777" w:rsidR="00D70459" w:rsidRDefault="00D70459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19899EC6" w14:textId="77777777" w:rsidR="00D70459" w:rsidRDefault="00D70459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4F9CCE9F" w14:textId="77777777" w:rsidR="00D70459" w:rsidRDefault="00D70459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4DAF888C" w14:textId="77777777" w:rsidR="00D70459" w:rsidRDefault="00D70459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D70459" w14:paraId="4D64B35E" w14:textId="77777777" w:rsidTr="00D425E8">
        <w:tc>
          <w:tcPr>
            <w:tcW w:w="4208" w:type="dxa"/>
          </w:tcPr>
          <w:p w14:paraId="08D8DF93" w14:textId="77777777" w:rsidR="00D70459" w:rsidRDefault="00D70459" w:rsidP="00D425E8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personen onder alternatieve straf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0305CAFF" w14:textId="77777777" w:rsidR="00D70459" w:rsidRDefault="00D70459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10493BC8" w14:textId="77777777" w:rsidR="00D70459" w:rsidRDefault="00D70459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64872267" w14:textId="77777777" w:rsidR="00D70459" w:rsidRDefault="00D70459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2F3FA37C" w14:textId="77777777" w:rsidR="00D70459" w:rsidRDefault="00D70459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376F8C43" w14:textId="77777777" w:rsidR="00D70459" w:rsidRDefault="00D70459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D70459" w14:paraId="1C09A17B" w14:textId="77777777" w:rsidTr="00D425E8">
        <w:tc>
          <w:tcPr>
            <w:tcW w:w="4208" w:type="dxa"/>
          </w:tcPr>
          <w:p w14:paraId="2B41EC80" w14:textId="77777777" w:rsidR="00D70459" w:rsidRDefault="00D70459" w:rsidP="00D425E8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personen onder gerechtelijke straf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1B1AABB1" w14:textId="77777777" w:rsidR="00D70459" w:rsidRDefault="00D70459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693959D3" w14:textId="77777777" w:rsidR="00D70459" w:rsidRDefault="00D70459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5837DA27" w14:textId="77777777" w:rsidR="00D70459" w:rsidRDefault="00D70459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71B8F696" w14:textId="77777777" w:rsidR="00D70459" w:rsidRDefault="00D70459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5FD8D253" w14:textId="77777777" w:rsidR="00D70459" w:rsidRDefault="00D70459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D70459" w14:paraId="0F6A4967" w14:textId="77777777" w:rsidTr="00D425E8">
        <w:tc>
          <w:tcPr>
            <w:tcW w:w="4208" w:type="dxa"/>
          </w:tcPr>
          <w:p w14:paraId="3884B1AB" w14:textId="77777777" w:rsidR="00D70459" w:rsidRDefault="00D70459" w:rsidP="00D425E8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Andere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55A0B99F" w14:textId="77777777" w:rsidR="00D70459" w:rsidRDefault="00D70459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11FDF410" w14:textId="77777777" w:rsidR="00D70459" w:rsidRDefault="00D70459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5688C17C" w14:textId="77777777" w:rsidR="00D70459" w:rsidRDefault="00D70459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57738A50" w14:textId="77777777" w:rsidR="00D70459" w:rsidRDefault="00D70459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068DF7DB" w14:textId="77777777" w:rsidR="00D70459" w:rsidRDefault="00D70459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D70459" w14:paraId="74F5AD45" w14:textId="77777777" w:rsidTr="00D425E8">
        <w:tc>
          <w:tcPr>
            <w:tcW w:w="7043" w:type="dxa"/>
            <w:gridSpan w:val="5"/>
            <w:shd w:val="clear" w:color="auto" w:fill="auto"/>
          </w:tcPr>
          <w:p w14:paraId="7B8EBAC6" w14:textId="77777777" w:rsidR="00D70459" w:rsidRDefault="00D70459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 werknemers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2DA02D46" w14:textId="6A500D78" w:rsidR="00D70459" w:rsidRDefault="00D70459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</w:tr>
    </w:tbl>
    <w:p w14:paraId="59C67652" w14:textId="068D2934" w:rsidR="009B3A48" w:rsidRDefault="009B3A48" w:rsidP="009358F1">
      <w:pPr>
        <w:tabs>
          <w:tab w:val="num" w:pos="1260"/>
        </w:tabs>
        <w:ind w:left="720"/>
        <w:rPr>
          <w:sz w:val="22"/>
          <w:szCs w:val="22"/>
        </w:rPr>
      </w:pPr>
    </w:p>
    <w:p w14:paraId="59C67653" w14:textId="77777777" w:rsidR="009358F1" w:rsidRPr="00F43F14" w:rsidRDefault="009358F1" w:rsidP="009358F1">
      <w:pPr>
        <w:tabs>
          <w:tab w:val="num" w:pos="1260"/>
        </w:tabs>
        <w:ind w:left="720"/>
        <w:rPr>
          <w:sz w:val="22"/>
          <w:szCs w:val="22"/>
          <w:u w:val="single"/>
        </w:rPr>
      </w:pPr>
    </w:p>
    <w:p w14:paraId="59C67654" w14:textId="77777777" w:rsidR="009358F1" w:rsidRPr="009358F1" w:rsidRDefault="009B3A48" w:rsidP="00F44EEC">
      <w:pPr>
        <w:numPr>
          <w:ilvl w:val="0"/>
          <w:numId w:val="16"/>
        </w:numPr>
        <w:tabs>
          <w:tab w:val="clear" w:pos="1080"/>
          <w:tab w:val="num" w:pos="720"/>
          <w:tab w:val="num" w:pos="1260"/>
        </w:tabs>
        <w:ind w:left="720"/>
        <w:rPr>
          <w:sz w:val="22"/>
          <w:szCs w:val="22"/>
        </w:rPr>
      </w:pPr>
      <w:r w:rsidRPr="009358F1">
        <w:rPr>
          <w:sz w:val="22"/>
          <w:szCs w:val="22"/>
          <w:u w:val="single"/>
        </w:rPr>
        <w:lastRenderedPageBreak/>
        <w:t>Naam van de hulpverlener(s): benaming en adres van het (erkend) organisme dat het diploma of het certificaat heeft afgeleverd</w:t>
      </w:r>
      <w:r w:rsidR="00F44EEC" w:rsidRPr="009358F1">
        <w:rPr>
          <w:sz w:val="22"/>
          <w:szCs w:val="22"/>
          <w:u w:val="single"/>
        </w:rPr>
        <w:t xml:space="preserve"> </w:t>
      </w:r>
    </w:p>
    <w:p w14:paraId="07CFFFD9" w14:textId="77777777" w:rsidR="003E3258" w:rsidRPr="009358F1" w:rsidRDefault="009358F1" w:rsidP="009358F1">
      <w:pPr>
        <w:tabs>
          <w:tab w:val="num" w:pos="1260"/>
        </w:tabs>
        <w:ind w:left="720"/>
        <w:rPr>
          <w:sz w:val="22"/>
          <w:szCs w:val="22"/>
        </w:rPr>
      </w:pPr>
      <w:r>
        <w:rPr>
          <w:sz w:val="22"/>
          <w:szCs w:val="22"/>
        </w:rPr>
        <w:br/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182"/>
        <w:gridCol w:w="2124"/>
        <w:gridCol w:w="2178"/>
        <w:gridCol w:w="2190"/>
      </w:tblGrid>
      <w:tr w:rsidR="003E3258" w14:paraId="6C653A59" w14:textId="77777777" w:rsidTr="003E3258">
        <w:tc>
          <w:tcPr>
            <w:tcW w:w="2348" w:type="dxa"/>
            <w:shd w:val="clear" w:color="auto" w:fill="BFBFBF" w:themeFill="background1" w:themeFillShade="BF"/>
            <w:vAlign w:val="center"/>
          </w:tcPr>
          <w:p w14:paraId="1FEE83EC" w14:textId="72E37FD0" w:rsidR="003E3258" w:rsidRDefault="003E3258" w:rsidP="003E325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NAAM</w:t>
            </w:r>
          </w:p>
        </w:tc>
        <w:tc>
          <w:tcPr>
            <w:tcW w:w="2348" w:type="dxa"/>
            <w:shd w:val="clear" w:color="auto" w:fill="BFBFBF" w:themeFill="background1" w:themeFillShade="BF"/>
            <w:vAlign w:val="center"/>
          </w:tcPr>
          <w:p w14:paraId="1C47B03B" w14:textId="7E484BF3" w:rsidR="003E3258" w:rsidRDefault="003E3258" w:rsidP="003E325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Graad</w:t>
            </w:r>
          </w:p>
        </w:tc>
        <w:tc>
          <w:tcPr>
            <w:tcW w:w="2349" w:type="dxa"/>
            <w:shd w:val="clear" w:color="auto" w:fill="BFBFBF" w:themeFill="background1" w:themeFillShade="BF"/>
            <w:vAlign w:val="center"/>
          </w:tcPr>
          <w:p w14:paraId="05408374" w14:textId="50C283C5" w:rsidR="003E3258" w:rsidRDefault="003E3258" w:rsidP="003E325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Adres (erkend) organisme</w:t>
            </w:r>
          </w:p>
        </w:tc>
        <w:tc>
          <w:tcPr>
            <w:tcW w:w="2349" w:type="dxa"/>
            <w:shd w:val="clear" w:color="auto" w:fill="BFBFBF" w:themeFill="background1" w:themeFillShade="BF"/>
            <w:vAlign w:val="center"/>
          </w:tcPr>
          <w:p w14:paraId="16FFBF93" w14:textId="30AE89FD" w:rsidR="003E3258" w:rsidRDefault="003E3258" w:rsidP="003E325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Datum laatste recyclage</w:t>
            </w:r>
          </w:p>
        </w:tc>
      </w:tr>
      <w:tr w:rsidR="003E3258" w14:paraId="6AB12353" w14:textId="77777777" w:rsidTr="003E3258">
        <w:tc>
          <w:tcPr>
            <w:tcW w:w="2348" w:type="dxa"/>
            <w:vAlign w:val="center"/>
          </w:tcPr>
          <w:p w14:paraId="027C6145" w14:textId="69611FBD" w:rsidR="003E3258" w:rsidRDefault="00D70459" w:rsidP="003E3258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FANTINI</w:t>
            </w:r>
          </w:p>
        </w:tc>
        <w:tc>
          <w:tcPr>
            <w:tcW w:w="2348" w:type="dxa"/>
            <w:vAlign w:val="center"/>
          </w:tcPr>
          <w:p w14:paraId="78AC4E22" w14:textId="0B66C5E2" w:rsidR="003E3258" w:rsidRDefault="00D70459" w:rsidP="003E325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1SG</w:t>
            </w:r>
          </w:p>
        </w:tc>
        <w:tc>
          <w:tcPr>
            <w:tcW w:w="2349" w:type="dxa"/>
            <w:vAlign w:val="center"/>
          </w:tcPr>
          <w:p w14:paraId="053E65CB" w14:textId="46680980" w:rsidR="003E3258" w:rsidRPr="003E3258" w:rsidRDefault="00D70459" w:rsidP="003E3258">
            <w:pPr>
              <w:tabs>
                <w:tab w:val="num" w:pos="126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CC MED NOH</w:t>
            </w:r>
          </w:p>
        </w:tc>
        <w:tc>
          <w:tcPr>
            <w:tcW w:w="2349" w:type="dxa"/>
            <w:vAlign w:val="center"/>
          </w:tcPr>
          <w:p w14:paraId="45D3D577" w14:textId="127E285F" w:rsidR="003E3258" w:rsidRDefault="00D70459" w:rsidP="003E325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06/12/2019</w:t>
            </w:r>
          </w:p>
        </w:tc>
      </w:tr>
      <w:tr w:rsidR="003E3258" w14:paraId="57FA389F" w14:textId="77777777" w:rsidTr="003E3258">
        <w:tc>
          <w:tcPr>
            <w:tcW w:w="2348" w:type="dxa"/>
            <w:vAlign w:val="center"/>
          </w:tcPr>
          <w:p w14:paraId="28A512FA" w14:textId="4B9C165A" w:rsidR="003E3258" w:rsidRDefault="003E3258" w:rsidP="003E3258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MOREAU</w:t>
            </w:r>
          </w:p>
        </w:tc>
        <w:tc>
          <w:tcPr>
            <w:tcW w:w="2348" w:type="dxa"/>
            <w:vAlign w:val="center"/>
          </w:tcPr>
          <w:p w14:paraId="5FD5C2E8" w14:textId="5A3553EA" w:rsidR="003E3258" w:rsidRDefault="003E3258" w:rsidP="003E325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1CC</w:t>
            </w:r>
          </w:p>
        </w:tc>
        <w:tc>
          <w:tcPr>
            <w:tcW w:w="2349" w:type="dxa"/>
            <w:vAlign w:val="center"/>
          </w:tcPr>
          <w:p w14:paraId="26A32011" w14:textId="4BC2B455" w:rsidR="003E3258" w:rsidRDefault="00D70459" w:rsidP="00D7045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18"/>
                <w:szCs w:val="18"/>
              </w:rPr>
              <w:t>CC MED NOH</w:t>
            </w:r>
          </w:p>
        </w:tc>
        <w:tc>
          <w:tcPr>
            <w:tcW w:w="2349" w:type="dxa"/>
            <w:vAlign w:val="center"/>
          </w:tcPr>
          <w:p w14:paraId="5B11E139" w14:textId="4C9495B7" w:rsidR="003E3258" w:rsidRDefault="00D70459" w:rsidP="003E325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05/12/2019</w:t>
            </w:r>
          </w:p>
        </w:tc>
      </w:tr>
      <w:tr w:rsidR="003E3258" w14:paraId="74C052CB" w14:textId="77777777" w:rsidTr="003E3258">
        <w:tc>
          <w:tcPr>
            <w:tcW w:w="2348" w:type="dxa"/>
            <w:vAlign w:val="center"/>
          </w:tcPr>
          <w:p w14:paraId="355B21B3" w14:textId="77777777" w:rsidR="003E3258" w:rsidRDefault="003E3258" w:rsidP="003E3258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2348" w:type="dxa"/>
            <w:vAlign w:val="center"/>
          </w:tcPr>
          <w:p w14:paraId="0428A620" w14:textId="77777777" w:rsidR="003E3258" w:rsidRDefault="003E3258" w:rsidP="003E325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349" w:type="dxa"/>
            <w:vAlign w:val="center"/>
          </w:tcPr>
          <w:p w14:paraId="2679C1CA" w14:textId="77777777" w:rsidR="003E3258" w:rsidRDefault="003E3258" w:rsidP="003E325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349" w:type="dxa"/>
            <w:vAlign w:val="center"/>
          </w:tcPr>
          <w:p w14:paraId="280C23A6" w14:textId="77777777" w:rsidR="003E3258" w:rsidRDefault="003E3258" w:rsidP="003E325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</w:p>
        </w:tc>
      </w:tr>
    </w:tbl>
    <w:p w14:paraId="59C67657" w14:textId="3E611360" w:rsidR="009358F1" w:rsidRDefault="009358F1">
      <w:pPr>
        <w:rPr>
          <w:b/>
          <w:sz w:val="22"/>
          <w:szCs w:val="22"/>
          <w:u w:val="single"/>
        </w:rPr>
      </w:pPr>
    </w:p>
    <w:p w14:paraId="59C67658" w14:textId="77777777" w:rsidR="009B3A48" w:rsidRDefault="009B3A48" w:rsidP="001325A6">
      <w:pPr>
        <w:numPr>
          <w:ilvl w:val="0"/>
          <w:numId w:val="14"/>
        </w:numPr>
        <w:tabs>
          <w:tab w:val="clear" w:pos="1080"/>
          <w:tab w:val="num" w:pos="360"/>
        </w:tabs>
        <w:ind w:left="360"/>
        <w:rPr>
          <w:b/>
          <w:sz w:val="22"/>
          <w:szCs w:val="22"/>
          <w:u w:val="single"/>
        </w:rPr>
      </w:pPr>
      <w:r w:rsidRPr="00D92619">
        <w:rPr>
          <w:b/>
          <w:sz w:val="22"/>
          <w:szCs w:val="22"/>
          <w:u w:val="single"/>
        </w:rPr>
        <w:t>Inlichtingen betreffende de overkomen ongevallen</w:t>
      </w:r>
    </w:p>
    <w:p w14:paraId="59C67659" w14:textId="77777777" w:rsidR="009B3A48" w:rsidRDefault="009B3A48" w:rsidP="006B09C2">
      <w:pPr>
        <w:rPr>
          <w:b/>
          <w:sz w:val="22"/>
          <w:szCs w:val="22"/>
          <w:u w:val="single"/>
        </w:rPr>
      </w:pPr>
    </w:p>
    <w:p w14:paraId="59C6765A" w14:textId="77777777" w:rsidR="009358F1" w:rsidRPr="009358F1" w:rsidRDefault="009B3A48" w:rsidP="006B09C2">
      <w:pPr>
        <w:numPr>
          <w:ilvl w:val="1"/>
          <w:numId w:val="14"/>
        </w:numPr>
        <w:tabs>
          <w:tab w:val="clear" w:pos="1800"/>
          <w:tab w:val="num" w:pos="720"/>
        </w:tabs>
        <w:ind w:left="720"/>
        <w:rPr>
          <w:b/>
          <w:sz w:val="22"/>
          <w:szCs w:val="22"/>
          <w:u w:val="single"/>
        </w:rPr>
      </w:pPr>
      <w:r w:rsidRPr="009358F1">
        <w:rPr>
          <w:sz w:val="22"/>
          <w:szCs w:val="22"/>
          <w:u w:val="single"/>
        </w:rPr>
        <w:t>Aantal uren blootstelling van het risico</w:t>
      </w:r>
      <w:r w:rsidR="002557C8" w:rsidRPr="009358F1">
        <w:rPr>
          <w:sz w:val="22"/>
          <w:szCs w:val="22"/>
        </w:rPr>
        <w:t xml:space="preserve"> </w:t>
      </w:r>
    </w:p>
    <w:p w14:paraId="02B449C8" w14:textId="71707B7B" w:rsidR="00D70459" w:rsidRPr="006B09C2" w:rsidRDefault="00D70459" w:rsidP="009358F1">
      <w:pPr>
        <w:ind w:left="720"/>
        <w:rPr>
          <w:b/>
          <w:sz w:val="22"/>
          <w:szCs w:val="22"/>
          <w:u w:val="single"/>
        </w:rPr>
      </w:pPr>
    </w:p>
    <w:tbl>
      <w:tblPr>
        <w:tblStyle w:val="TableGrid"/>
        <w:tblW w:w="9594" w:type="dxa"/>
        <w:tblInd w:w="720" w:type="dxa"/>
        <w:tblLook w:val="04A0" w:firstRow="1" w:lastRow="0" w:firstColumn="1" w:lastColumn="0" w:noHBand="0" w:noVBand="1"/>
      </w:tblPr>
      <w:tblGrid>
        <w:gridCol w:w="4066"/>
        <w:gridCol w:w="425"/>
        <w:gridCol w:w="3828"/>
        <w:gridCol w:w="1275"/>
      </w:tblGrid>
      <w:tr w:rsidR="00D70459" w:rsidRPr="0066660E" w14:paraId="3A7B196E" w14:textId="77777777" w:rsidTr="00D425E8">
        <w:tc>
          <w:tcPr>
            <w:tcW w:w="4066" w:type="dxa"/>
            <w:vAlign w:val="center"/>
          </w:tcPr>
          <w:p w14:paraId="597F41B1" w14:textId="77777777" w:rsidR="00D70459" w:rsidRDefault="00D70459" w:rsidP="00D425E8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militaire werknemers</w:t>
            </w:r>
          </w:p>
        </w:tc>
        <w:tc>
          <w:tcPr>
            <w:tcW w:w="425" w:type="dxa"/>
            <w:shd w:val="clear" w:color="auto" w:fill="DDD9C3" w:themeFill="background2" w:themeFillShade="E6"/>
            <w:vAlign w:val="center"/>
          </w:tcPr>
          <w:p w14:paraId="0207FA73" w14:textId="5893A54E" w:rsidR="00D70459" w:rsidRPr="00ED234E" w:rsidRDefault="00D70459" w:rsidP="00D425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3828" w:type="dxa"/>
            <w:vAlign w:val="center"/>
          </w:tcPr>
          <w:p w14:paraId="071FBB6A" w14:textId="77777777" w:rsidR="00D70459" w:rsidRDefault="00D70459" w:rsidP="00D425E8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gepresteerde arbeidsuren</w:t>
            </w: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14:paraId="6765765F" w14:textId="42A3F119" w:rsidR="00D70459" w:rsidRPr="0066660E" w:rsidRDefault="00D70459" w:rsidP="00D425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9.348,00</w:t>
            </w:r>
          </w:p>
        </w:tc>
      </w:tr>
      <w:tr w:rsidR="00D70459" w:rsidRPr="0066660E" w14:paraId="6E0089E2" w14:textId="77777777" w:rsidTr="00D425E8">
        <w:tc>
          <w:tcPr>
            <w:tcW w:w="4066" w:type="dxa"/>
            <w:vAlign w:val="center"/>
          </w:tcPr>
          <w:p w14:paraId="1F8B7657" w14:textId="77777777" w:rsidR="00D70459" w:rsidRDefault="00D70459" w:rsidP="00D425E8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militaire werknemers - Leerlingen</w:t>
            </w:r>
          </w:p>
        </w:tc>
        <w:tc>
          <w:tcPr>
            <w:tcW w:w="425" w:type="dxa"/>
            <w:shd w:val="clear" w:color="auto" w:fill="DDD9C3" w:themeFill="background2" w:themeFillShade="E6"/>
            <w:vAlign w:val="center"/>
          </w:tcPr>
          <w:p w14:paraId="4447B83A" w14:textId="2053FC4E" w:rsidR="00D70459" w:rsidRPr="00ED234E" w:rsidRDefault="00D70459" w:rsidP="00D425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828" w:type="dxa"/>
            <w:vAlign w:val="center"/>
          </w:tcPr>
          <w:p w14:paraId="0E7373FF" w14:textId="77777777" w:rsidR="00D70459" w:rsidRDefault="00D70459" w:rsidP="00D425E8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gepresteerde arbeidsuren</w:t>
            </w: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14:paraId="7E35B8D4" w14:textId="41B11C00" w:rsidR="00D70459" w:rsidRPr="0066660E" w:rsidRDefault="00D70459" w:rsidP="00D425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D70459" w:rsidRPr="0066660E" w14:paraId="4E505B8F" w14:textId="77777777" w:rsidTr="00D425E8">
        <w:tc>
          <w:tcPr>
            <w:tcW w:w="4066" w:type="dxa"/>
            <w:vAlign w:val="center"/>
          </w:tcPr>
          <w:p w14:paraId="25B6A075" w14:textId="77777777" w:rsidR="00D70459" w:rsidRDefault="00D70459" w:rsidP="00D425E8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militaire werknemers – Reservisten</w:t>
            </w:r>
          </w:p>
        </w:tc>
        <w:tc>
          <w:tcPr>
            <w:tcW w:w="425" w:type="dxa"/>
            <w:shd w:val="clear" w:color="auto" w:fill="DDD9C3" w:themeFill="background2" w:themeFillShade="E6"/>
            <w:vAlign w:val="center"/>
          </w:tcPr>
          <w:p w14:paraId="6A367DFF" w14:textId="01F38663" w:rsidR="00D70459" w:rsidRPr="00ED234E" w:rsidRDefault="00D70459" w:rsidP="00D425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828" w:type="dxa"/>
            <w:vAlign w:val="center"/>
          </w:tcPr>
          <w:p w14:paraId="478C8324" w14:textId="77777777" w:rsidR="00D70459" w:rsidRDefault="00D70459" w:rsidP="00D425E8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gepresteerde arbeidsuren</w:t>
            </w: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14:paraId="748FDE4E" w14:textId="35D399FC" w:rsidR="00D70459" w:rsidRPr="0066660E" w:rsidRDefault="00D70459" w:rsidP="00D425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D70459" w:rsidRPr="0066660E" w14:paraId="15A77004" w14:textId="77777777" w:rsidTr="00D425E8">
        <w:tc>
          <w:tcPr>
            <w:tcW w:w="4066" w:type="dxa"/>
            <w:vAlign w:val="center"/>
          </w:tcPr>
          <w:p w14:paraId="7BD55549" w14:textId="77777777" w:rsidR="00D70459" w:rsidRDefault="00D70459" w:rsidP="00D425E8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burger werknemers</w:t>
            </w:r>
          </w:p>
        </w:tc>
        <w:tc>
          <w:tcPr>
            <w:tcW w:w="425" w:type="dxa"/>
            <w:shd w:val="clear" w:color="auto" w:fill="DDD9C3" w:themeFill="background2" w:themeFillShade="E6"/>
            <w:vAlign w:val="center"/>
          </w:tcPr>
          <w:p w14:paraId="4235D7A4" w14:textId="3B80D704" w:rsidR="00D70459" w:rsidRPr="00ED234E" w:rsidRDefault="00D70459" w:rsidP="00D425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828" w:type="dxa"/>
            <w:vAlign w:val="center"/>
          </w:tcPr>
          <w:p w14:paraId="269E8DD0" w14:textId="77777777" w:rsidR="00D70459" w:rsidRDefault="00D70459" w:rsidP="00D425E8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gepresteerde arbeidsuren</w:t>
            </w: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14:paraId="2BB3393C" w14:textId="74B6312F" w:rsidR="00D70459" w:rsidRPr="0066660E" w:rsidRDefault="00D70459" w:rsidP="00D425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1.558,00</w:t>
            </w:r>
          </w:p>
        </w:tc>
      </w:tr>
      <w:tr w:rsidR="00D70459" w:rsidRPr="0066660E" w14:paraId="65F305A5" w14:textId="77777777" w:rsidTr="00D425E8">
        <w:tc>
          <w:tcPr>
            <w:tcW w:w="4066" w:type="dxa"/>
            <w:vAlign w:val="center"/>
          </w:tcPr>
          <w:p w14:paraId="53810C4A" w14:textId="77777777" w:rsidR="00D70459" w:rsidRDefault="00D70459" w:rsidP="00D425E8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Job Studenten</w:t>
            </w:r>
          </w:p>
        </w:tc>
        <w:tc>
          <w:tcPr>
            <w:tcW w:w="425" w:type="dxa"/>
            <w:shd w:val="clear" w:color="auto" w:fill="DDD9C3" w:themeFill="background2" w:themeFillShade="E6"/>
            <w:vAlign w:val="center"/>
          </w:tcPr>
          <w:p w14:paraId="18C14DA0" w14:textId="584EA765" w:rsidR="00D70459" w:rsidRPr="00ED234E" w:rsidRDefault="00D70459" w:rsidP="00D425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828" w:type="dxa"/>
            <w:vAlign w:val="center"/>
          </w:tcPr>
          <w:p w14:paraId="4ACBA554" w14:textId="77777777" w:rsidR="00D70459" w:rsidRDefault="00D70459" w:rsidP="00D425E8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gepresteerde arbeidsuren</w:t>
            </w: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14:paraId="019255D2" w14:textId="428EB124" w:rsidR="00D70459" w:rsidRPr="0066660E" w:rsidRDefault="00D70459" w:rsidP="00D425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D70459" w:rsidRPr="0066660E" w14:paraId="489FD15E" w14:textId="77777777" w:rsidTr="00D425E8">
        <w:tc>
          <w:tcPr>
            <w:tcW w:w="4066" w:type="dxa"/>
            <w:vAlign w:val="center"/>
          </w:tcPr>
          <w:p w14:paraId="372C792A" w14:textId="77777777" w:rsidR="00D70459" w:rsidRDefault="00D70459" w:rsidP="00D425E8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stagiaires</w:t>
            </w:r>
          </w:p>
        </w:tc>
        <w:tc>
          <w:tcPr>
            <w:tcW w:w="425" w:type="dxa"/>
            <w:shd w:val="clear" w:color="auto" w:fill="DDD9C3" w:themeFill="background2" w:themeFillShade="E6"/>
            <w:vAlign w:val="center"/>
          </w:tcPr>
          <w:p w14:paraId="4031069E" w14:textId="702732A1" w:rsidR="00D70459" w:rsidRPr="00ED234E" w:rsidRDefault="00D70459" w:rsidP="00D425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828" w:type="dxa"/>
            <w:vAlign w:val="center"/>
          </w:tcPr>
          <w:p w14:paraId="33D7A461" w14:textId="77777777" w:rsidR="00D70459" w:rsidRDefault="00D70459" w:rsidP="00D425E8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gepresteerde arbeidsuren</w:t>
            </w: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14:paraId="72C9F3ED" w14:textId="02911A7F" w:rsidR="00D70459" w:rsidRPr="0066660E" w:rsidRDefault="00D70459" w:rsidP="00D425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D70459" w:rsidRPr="0066660E" w14:paraId="1648E2B7" w14:textId="77777777" w:rsidTr="00D425E8">
        <w:tc>
          <w:tcPr>
            <w:tcW w:w="4066" w:type="dxa"/>
            <w:vAlign w:val="center"/>
          </w:tcPr>
          <w:p w14:paraId="362FF02C" w14:textId="77777777" w:rsidR="00D70459" w:rsidRDefault="00D70459" w:rsidP="00D425E8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vrijwilligers</w:t>
            </w:r>
          </w:p>
        </w:tc>
        <w:tc>
          <w:tcPr>
            <w:tcW w:w="425" w:type="dxa"/>
            <w:shd w:val="clear" w:color="auto" w:fill="DDD9C3" w:themeFill="background2" w:themeFillShade="E6"/>
            <w:vAlign w:val="center"/>
          </w:tcPr>
          <w:p w14:paraId="681D8679" w14:textId="1FB5DA1B" w:rsidR="00D70459" w:rsidRPr="00ED234E" w:rsidRDefault="00D70459" w:rsidP="00D425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828" w:type="dxa"/>
            <w:vAlign w:val="center"/>
          </w:tcPr>
          <w:p w14:paraId="4FBCBC87" w14:textId="77777777" w:rsidR="00D70459" w:rsidRDefault="00D70459" w:rsidP="00D425E8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gepresteerde arbeidsuren</w:t>
            </w: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14:paraId="16996874" w14:textId="7DB8B175" w:rsidR="00D70459" w:rsidRPr="0066660E" w:rsidRDefault="00D70459" w:rsidP="00D425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D70459" w:rsidRPr="0066660E" w14:paraId="7C1EEDEA" w14:textId="77777777" w:rsidTr="00D425E8">
        <w:tc>
          <w:tcPr>
            <w:tcW w:w="4066" w:type="dxa"/>
            <w:vAlign w:val="center"/>
          </w:tcPr>
          <w:p w14:paraId="052E3F48" w14:textId="77777777" w:rsidR="00D70459" w:rsidRDefault="00D70459" w:rsidP="00D425E8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personen onder alternatieve straf</w:t>
            </w:r>
          </w:p>
        </w:tc>
        <w:tc>
          <w:tcPr>
            <w:tcW w:w="425" w:type="dxa"/>
            <w:shd w:val="clear" w:color="auto" w:fill="DDD9C3" w:themeFill="background2" w:themeFillShade="E6"/>
            <w:vAlign w:val="center"/>
          </w:tcPr>
          <w:p w14:paraId="5A3E547E" w14:textId="5E56104E" w:rsidR="00D70459" w:rsidRPr="00ED234E" w:rsidRDefault="00D70459" w:rsidP="00D425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828" w:type="dxa"/>
            <w:vAlign w:val="center"/>
          </w:tcPr>
          <w:p w14:paraId="243C4D7A" w14:textId="77777777" w:rsidR="00D70459" w:rsidRDefault="00D70459" w:rsidP="00D425E8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gepresteerde arbeidsuren</w:t>
            </w: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14:paraId="387503C8" w14:textId="2B019F91" w:rsidR="00D70459" w:rsidRPr="0066660E" w:rsidRDefault="00D70459" w:rsidP="00D425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D70459" w:rsidRPr="0066660E" w14:paraId="1FA31F44" w14:textId="77777777" w:rsidTr="00D425E8">
        <w:tc>
          <w:tcPr>
            <w:tcW w:w="4066" w:type="dxa"/>
            <w:vAlign w:val="center"/>
          </w:tcPr>
          <w:p w14:paraId="499A172E" w14:textId="77777777" w:rsidR="00D70459" w:rsidRDefault="00D70459" w:rsidP="00D425E8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personen onder gerechtelijke straf</w:t>
            </w:r>
          </w:p>
        </w:tc>
        <w:tc>
          <w:tcPr>
            <w:tcW w:w="425" w:type="dxa"/>
            <w:shd w:val="clear" w:color="auto" w:fill="DDD9C3" w:themeFill="background2" w:themeFillShade="E6"/>
            <w:vAlign w:val="center"/>
          </w:tcPr>
          <w:p w14:paraId="37780C37" w14:textId="15E12974" w:rsidR="00D70459" w:rsidRPr="00ED234E" w:rsidRDefault="00D70459" w:rsidP="00D425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828" w:type="dxa"/>
            <w:vAlign w:val="center"/>
          </w:tcPr>
          <w:p w14:paraId="13795EEB" w14:textId="77777777" w:rsidR="00D70459" w:rsidRDefault="00D70459" w:rsidP="00D425E8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gepresteerde arbeidsuren</w:t>
            </w: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14:paraId="323B150B" w14:textId="54314BDD" w:rsidR="00D70459" w:rsidRPr="0066660E" w:rsidRDefault="00D70459" w:rsidP="00D425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D70459" w:rsidRPr="0066660E" w14:paraId="2A8F0617" w14:textId="77777777" w:rsidTr="00D425E8">
        <w:tc>
          <w:tcPr>
            <w:tcW w:w="4066" w:type="dxa"/>
            <w:vAlign w:val="center"/>
          </w:tcPr>
          <w:p w14:paraId="4FF32621" w14:textId="77777777" w:rsidR="00D70459" w:rsidRDefault="00D70459" w:rsidP="00D425E8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Andere</w:t>
            </w:r>
          </w:p>
        </w:tc>
        <w:tc>
          <w:tcPr>
            <w:tcW w:w="425" w:type="dxa"/>
            <w:shd w:val="clear" w:color="auto" w:fill="DDD9C3" w:themeFill="background2" w:themeFillShade="E6"/>
            <w:vAlign w:val="center"/>
          </w:tcPr>
          <w:p w14:paraId="3E0AA332" w14:textId="0BBA724B" w:rsidR="00D70459" w:rsidRPr="00ED234E" w:rsidRDefault="00D70459" w:rsidP="00D425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828" w:type="dxa"/>
            <w:vAlign w:val="center"/>
          </w:tcPr>
          <w:p w14:paraId="39237B86" w14:textId="77777777" w:rsidR="00D70459" w:rsidRDefault="00D70459" w:rsidP="00D425E8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gepresteerde arbeidsuren</w:t>
            </w: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14:paraId="21468CA9" w14:textId="2CAB69EA" w:rsidR="00D70459" w:rsidRPr="0066660E" w:rsidRDefault="00D70459" w:rsidP="00D425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D70459" w:rsidRPr="0066660E" w14:paraId="7090977A" w14:textId="77777777" w:rsidTr="00D425E8">
        <w:tc>
          <w:tcPr>
            <w:tcW w:w="4066" w:type="dxa"/>
            <w:vAlign w:val="center"/>
          </w:tcPr>
          <w:p w14:paraId="4BE959E6" w14:textId="77777777" w:rsidR="00D70459" w:rsidRDefault="00D70459" w:rsidP="00D425E8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Totaal aantal werknemers </w:t>
            </w:r>
          </w:p>
        </w:tc>
        <w:tc>
          <w:tcPr>
            <w:tcW w:w="425" w:type="dxa"/>
            <w:shd w:val="clear" w:color="auto" w:fill="DDD9C3" w:themeFill="background2" w:themeFillShade="E6"/>
            <w:vAlign w:val="center"/>
          </w:tcPr>
          <w:p w14:paraId="522AB993" w14:textId="13CC31A7" w:rsidR="00D70459" w:rsidRPr="00ED234E" w:rsidRDefault="00D70459" w:rsidP="00D425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3828" w:type="dxa"/>
            <w:vAlign w:val="center"/>
          </w:tcPr>
          <w:p w14:paraId="4C1E2141" w14:textId="77777777" w:rsidR="00D70459" w:rsidRDefault="00D70459" w:rsidP="00D425E8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Totaal aantal gepresteerde arbeidsuren</w:t>
            </w: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14:paraId="3AEEA72F" w14:textId="0F3185FA" w:rsidR="00D70459" w:rsidRPr="0066660E" w:rsidRDefault="00D70459" w:rsidP="00D425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10.906,00</w:t>
            </w:r>
          </w:p>
        </w:tc>
      </w:tr>
    </w:tbl>
    <w:p w14:paraId="59C6765C" w14:textId="77777777" w:rsidR="009B3A48" w:rsidRPr="00D92619" w:rsidRDefault="009B3A48" w:rsidP="000325A1">
      <w:pPr>
        <w:ind w:left="720"/>
        <w:rPr>
          <w:sz w:val="22"/>
          <w:szCs w:val="22"/>
        </w:rPr>
      </w:pPr>
    </w:p>
    <w:p w14:paraId="59C6765D" w14:textId="77777777" w:rsidR="009B3A48" w:rsidRPr="009358F1" w:rsidRDefault="009B3A48" w:rsidP="006B09C2">
      <w:pPr>
        <w:numPr>
          <w:ilvl w:val="1"/>
          <w:numId w:val="14"/>
        </w:numPr>
        <w:tabs>
          <w:tab w:val="clear" w:pos="1800"/>
          <w:tab w:val="num" w:pos="720"/>
        </w:tabs>
        <w:ind w:left="720"/>
        <w:rPr>
          <w:sz w:val="22"/>
          <w:szCs w:val="22"/>
          <w:u w:val="single"/>
        </w:rPr>
      </w:pPr>
      <w:r w:rsidRPr="009358F1">
        <w:rPr>
          <w:sz w:val="22"/>
          <w:szCs w:val="22"/>
          <w:u w:val="single"/>
        </w:rPr>
        <w:t>Aantal ongevallen</w:t>
      </w:r>
    </w:p>
    <w:p w14:paraId="59C6765E" w14:textId="77777777" w:rsidR="009358F1" w:rsidRDefault="009B3A48" w:rsidP="006B09C2">
      <w:pPr>
        <w:numPr>
          <w:ilvl w:val="2"/>
          <w:numId w:val="14"/>
        </w:numPr>
        <w:tabs>
          <w:tab w:val="clear" w:pos="2700"/>
          <w:tab w:val="num" w:pos="1080"/>
        </w:tabs>
        <w:ind w:left="1080"/>
        <w:rPr>
          <w:sz w:val="22"/>
          <w:szCs w:val="22"/>
        </w:rPr>
      </w:pPr>
      <w:r w:rsidRPr="00D92619">
        <w:rPr>
          <w:sz w:val="22"/>
          <w:szCs w:val="22"/>
        </w:rPr>
        <w:t>Militair personeel</w:t>
      </w:r>
      <w:r w:rsidR="002557C8">
        <w:rPr>
          <w:sz w:val="22"/>
          <w:szCs w:val="22"/>
        </w:rPr>
        <w:t xml:space="preserve"> </w:t>
      </w:r>
    </w:p>
    <w:p w14:paraId="57B98D19" w14:textId="41603B3E" w:rsidR="0065143C" w:rsidRDefault="0065143C" w:rsidP="009358F1">
      <w:pPr>
        <w:ind w:left="1080"/>
        <w:rPr>
          <w:i/>
          <w:color w:val="FF0000"/>
          <w:sz w:val="22"/>
          <w:szCs w:val="22"/>
        </w:rPr>
      </w:pPr>
    </w:p>
    <w:tbl>
      <w:tblPr>
        <w:tblStyle w:val="TableGrid"/>
        <w:tblW w:w="0" w:type="auto"/>
        <w:tblInd w:w="1101" w:type="dxa"/>
        <w:tblLayout w:type="fixed"/>
        <w:tblLook w:val="04A0" w:firstRow="1" w:lastRow="0" w:firstColumn="1" w:lastColumn="0" w:noHBand="0" w:noVBand="1"/>
      </w:tblPr>
      <w:tblGrid>
        <w:gridCol w:w="2835"/>
        <w:gridCol w:w="708"/>
        <w:gridCol w:w="709"/>
        <w:gridCol w:w="709"/>
        <w:gridCol w:w="711"/>
      </w:tblGrid>
      <w:tr w:rsidR="0065143C" w14:paraId="6F1F8DBF" w14:textId="77777777" w:rsidTr="00D425E8">
        <w:tc>
          <w:tcPr>
            <w:tcW w:w="2835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466ECAD" w14:textId="77777777" w:rsidR="0065143C" w:rsidRDefault="0065143C" w:rsidP="00D425E8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B924E3C" w14:textId="77777777" w:rsidR="0065143C" w:rsidRDefault="0065143C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Mannen</w:t>
            </w:r>
          </w:p>
        </w:tc>
        <w:tc>
          <w:tcPr>
            <w:tcW w:w="1420" w:type="dxa"/>
            <w:gridSpan w:val="2"/>
            <w:shd w:val="clear" w:color="auto" w:fill="BFBFBF" w:themeFill="background1" w:themeFillShade="BF"/>
            <w:vAlign w:val="center"/>
          </w:tcPr>
          <w:p w14:paraId="36D04623" w14:textId="77777777" w:rsidR="0065143C" w:rsidRDefault="0065143C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Vrouwen</w:t>
            </w:r>
          </w:p>
        </w:tc>
      </w:tr>
      <w:tr w:rsidR="0065143C" w:rsidRPr="00E74119" w14:paraId="680D298C" w14:textId="77777777" w:rsidTr="00D425E8">
        <w:tc>
          <w:tcPr>
            <w:tcW w:w="283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8DBAD8" w14:textId="77777777" w:rsidR="0065143C" w:rsidRDefault="0065143C" w:rsidP="00D425E8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14:paraId="6045BE05" w14:textId="77777777" w:rsidR="0065143C" w:rsidRPr="00E74119" w:rsidRDefault="0065143C" w:rsidP="00D425E8">
            <w:pPr>
              <w:tabs>
                <w:tab w:val="num" w:pos="1260"/>
              </w:tabs>
              <w:rPr>
                <w:sz w:val="20"/>
                <w:szCs w:val="20"/>
              </w:rPr>
            </w:pPr>
            <w:r w:rsidRPr="00E74119">
              <w:rPr>
                <w:sz w:val="20"/>
                <w:szCs w:val="20"/>
              </w:rPr>
              <w:t>&lt; 21 J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6E979F94" w14:textId="77777777" w:rsidR="0065143C" w:rsidRPr="00E74119" w:rsidRDefault="0065143C" w:rsidP="00D425E8">
            <w:pPr>
              <w:tabs>
                <w:tab w:val="num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21 J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49D1E1D5" w14:textId="77777777" w:rsidR="0065143C" w:rsidRPr="00E74119" w:rsidRDefault="0065143C" w:rsidP="00D425E8">
            <w:pPr>
              <w:tabs>
                <w:tab w:val="num" w:pos="1260"/>
              </w:tabs>
              <w:rPr>
                <w:sz w:val="20"/>
                <w:szCs w:val="20"/>
              </w:rPr>
            </w:pPr>
            <w:r w:rsidRPr="00E74119">
              <w:rPr>
                <w:sz w:val="20"/>
                <w:szCs w:val="20"/>
              </w:rPr>
              <w:t>&lt; 21 J</w:t>
            </w:r>
          </w:p>
        </w:tc>
        <w:tc>
          <w:tcPr>
            <w:tcW w:w="711" w:type="dxa"/>
            <w:shd w:val="clear" w:color="auto" w:fill="BFBFBF" w:themeFill="background1" w:themeFillShade="BF"/>
          </w:tcPr>
          <w:p w14:paraId="13D185F8" w14:textId="77777777" w:rsidR="0065143C" w:rsidRPr="00E74119" w:rsidRDefault="0065143C" w:rsidP="00D425E8">
            <w:pPr>
              <w:tabs>
                <w:tab w:val="num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21 J</w:t>
            </w:r>
          </w:p>
        </w:tc>
      </w:tr>
      <w:tr w:rsidR="0065143C" w14:paraId="606ACAB7" w14:textId="77777777" w:rsidTr="00D425E8">
        <w:tc>
          <w:tcPr>
            <w:tcW w:w="2835" w:type="dxa"/>
            <w:tcBorders>
              <w:top w:val="single" w:sz="4" w:space="0" w:color="auto"/>
            </w:tcBorders>
          </w:tcPr>
          <w:p w14:paraId="5BFFD160" w14:textId="77777777" w:rsidR="0065143C" w:rsidRDefault="0065143C" w:rsidP="00D425E8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Dodelijke ongevallen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001030D6" w14:textId="77777777" w:rsidR="0065143C" w:rsidRDefault="0065143C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082E36DF" w14:textId="77777777" w:rsidR="0065143C" w:rsidRDefault="0065143C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6FFBB42B" w14:textId="77777777" w:rsidR="0065143C" w:rsidRDefault="0065143C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11" w:type="dxa"/>
            <w:shd w:val="clear" w:color="auto" w:fill="DDD9C3" w:themeFill="background2" w:themeFillShade="E6"/>
            <w:vAlign w:val="center"/>
          </w:tcPr>
          <w:p w14:paraId="263BD518" w14:textId="77777777" w:rsidR="0065143C" w:rsidRDefault="0065143C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65143C" w14:paraId="072C9F31" w14:textId="77777777" w:rsidTr="00D425E8">
        <w:tc>
          <w:tcPr>
            <w:tcW w:w="2835" w:type="dxa"/>
          </w:tcPr>
          <w:p w14:paraId="7BEFB5E1" w14:textId="77777777" w:rsidR="0065143C" w:rsidRDefault="0065143C" w:rsidP="00D425E8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Blijvende ongeschiktheid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36216C0E" w14:textId="77777777" w:rsidR="0065143C" w:rsidRDefault="0065143C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3B3B1D8B" w14:textId="77777777" w:rsidR="0065143C" w:rsidRDefault="0065143C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65E929C5" w14:textId="77777777" w:rsidR="0065143C" w:rsidRDefault="0065143C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11" w:type="dxa"/>
            <w:shd w:val="clear" w:color="auto" w:fill="DDD9C3" w:themeFill="background2" w:themeFillShade="E6"/>
            <w:vAlign w:val="center"/>
          </w:tcPr>
          <w:p w14:paraId="3CF46753" w14:textId="77777777" w:rsidR="0065143C" w:rsidRDefault="0065143C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65143C" w14:paraId="399EA81B" w14:textId="77777777" w:rsidTr="00D425E8">
        <w:tc>
          <w:tcPr>
            <w:tcW w:w="2835" w:type="dxa"/>
          </w:tcPr>
          <w:p w14:paraId="55E3CB94" w14:textId="77777777" w:rsidR="0065143C" w:rsidRDefault="0065143C" w:rsidP="00D425E8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Tijdelijke ongeschiktheid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1F05D01F" w14:textId="77777777" w:rsidR="0065143C" w:rsidRDefault="0065143C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3D0E098E" w14:textId="4BA087ED" w:rsidR="0065143C" w:rsidRDefault="0065143C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5E9173B0" w14:textId="77777777" w:rsidR="0065143C" w:rsidRDefault="0065143C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11" w:type="dxa"/>
            <w:shd w:val="clear" w:color="auto" w:fill="DDD9C3" w:themeFill="background2" w:themeFillShade="E6"/>
            <w:vAlign w:val="center"/>
          </w:tcPr>
          <w:p w14:paraId="0D0FFE62" w14:textId="77777777" w:rsidR="0065143C" w:rsidRDefault="0065143C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65143C" w14:paraId="3D080931" w14:textId="77777777" w:rsidTr="00D425E8">
        <w:tc>
          <w:tcPr>
            <w:tcW w:w="2835" w:type="dxa"/>
          </w:tcPr>
          <w:p w14:paraId="16A3D79F" w14:textId="77777777" w:rsidR="0065143C" w:rsidRDefault="0065143C" w:rsidP="00D425E8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2693B100" w14:textId="77777777" w:rsidR="0065143C" w:rsidRDefault="0065143C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0AFA165C" w14:textId="2D594320" w:rsidR="0065143C" w:rsidRDefault="0065143C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3738743B" w14:textId="77777777" w:rsidR="0065143C" w:rsidRDefault="0065143C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11" w:type="dxa"/>
            <w:shd w:val="clear" w:color="auto" w:fill="DDD9C3" w:themeFill="background2" w:themeFillShade="E6"/>
            <w:vAlign w:val="center"/>
          </w:tcPr>
          <w:p w14:paraId="0BCFC6BD" w14:textId="77777777" w:rsidR="0065143C" w:rsidRDefault="0065143C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65143C" w14:paraId="39AD6169" w14:textId="77777777" w:rsidTr="00D425E8">
        <w:tc>
          <w:tcPr>
            <w:tcW w:w="2835" w:type="dxa"/>
            <w:shd w:val="clear" w:color="auto" w:fill="auto"/>
          </w:tcPr>
          <w:p w14:paraId="7855700B" w14:textId="77777777" w:rsidR="0065143C" w:rsidRDefault="0065143C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 militairen</w:t>
            </w:r>
          </w:p>
        </w:tc>
        <w:tc>
          <w:tcPr>
            <w:tcW w:w="2837" w:type="dxa"/>
            <w:gridSpan w:val="4"/>
            <w:shd w:val="clear" w:color="auto" w:fill="DDD9C3" w:themeFill="background2" w:themeFillShade="E6"/>
          </w:tcPr>
          <w:p w14:paraId="00B84EA3" w14:textId="363F9B2D" w:rsidR="0065143C" w:rsidRDefault="0065143C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14:paraId="59C67661" w14:textId="77777777" w:rsidR="00055BC6" w:rsidRDefault="00055BC6">
      <w:pPr>
        <w:rPr>
          <w:sz w:val="22"/>
          <w:szCs w:val="22"/>
        </w:rPr>
      </w:pPr>
    </w:p>
    <w:p w14:paraId="59C67662" w14:textId="3125F6C4" w:rsidR="009358F1" w:rsidRPr="009358F1" w:rsidRDefault="009B3A48" w:rsidP="0073276F">
      <w:pPr>
        <w:numPr>
          <w:ilvl w:val="2"/>
          <w:numId w:val="14"/>
        </w:numPr>
        <w:tabs>
          <w:tab w:val="clear" w:pos="2700"/>
          <w:tab w:val="num" w:pos="1080"/>
        </w:tabs>
        <w:ind w:left="1080"/>
        <w:rPr>
          <w:sz w:val="22"/>
          <w:szCs w:val="22"/>
        </w:rPr>
      </w:pPr>
      <w:r w:rsidRPr="009358F1">
        <w:rPr>
          <w:sz w:val="22"/>
          <w:szCs w:val="22"/>
        </w:rPr>
        <w:t>Burgerpersoneel</w:t>
      </w:r>
      <w:r w:rsidR="002557C8" w:rsidRPr="009358F1">
        <w:rPr>
          <w:sz w:val="22"/>
          <w:szCs w:val="22"/>
        </w:rPr>
        <w:t xml:space="preserve"> </w:t>
      </w:r>
    </w:p>
    <w:p w14:paraId="269A189E" w14:textId="016863BE" w:rsidR="0065143C" w:rsidRPr="00D92619" w:rsidRDefault="0065143C" w:rsidP="009358F1">
      <w:pPr>
        <w:ind w:left="1080"/>
        <w:rPr>
          <w:sz w:val="22"/>
          <w:szCs w:val="22"/>
        </w:rPr>
      </w:pPr>
    </w:p>
    <w:tbl>
      <w:tblPr>
        <w:tblStyle w:val="TableGrid"/>
        <w:tblW w:w="0" w:type="auto"/>
        <w:tblInd w:w="1101" w:type="dxa"/>
        <w:tblLayout w:type="fixed"/>
        <w:tblLook w:val="04A0" w:firstRow="1" w:lastRow="0" w:firstColumn="1" w:lastColumn="0" w:noHBand="0" w:noVBand="1"/>
      </w:tblPr>
      <w:tblGrid>
        <w:gridCol w:w="2835"/>
        <w:gridCol w:w="708"/>
        <w:gridCol w:w="709"/>
        <w:gridCol w:w="709"/>
        <w:gridCol w:w="711"/>
      </w:tblGrid>
      <w:tr w:rsidR="0065143C" w14:paraId="617A6655" w14:textId="77777777" w:rsidTr="00D425E8">
        <w:tc>
          <w:tcPr>
            <w:tcW w:w="2835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0AF2BAF" w14:textId="77777777" w:rsidR="0065143C" w:rsidRDefault="0065143C" w:rsidP="00D425E8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B2B9A96" w14:textId="77777777" w:rsidR="0065143C" w:rsidRDefault="0065143C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Mannen</w:t>
            </w:r>
          </w:p>
        </w:tc>
        <w:tc>
          <w:tcPr>
            <w:tcW w:w="1420" w:type="dxa"/>
            <w:gridSpan w:val="2"/>
            <w:shd w:val="clear" w:color="auto" w:fill="BFBFBF" w:themeFill="background1" w:themeFillShade="BF"/>
            <w:vAlign w:val="center"/>
          </w:tcPr>
          <w:p w14:paraId="32D6474F" w14:textId="77777777" w:rsidR="0065143C" w:rsidRDefault="0065143C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Vrouwen</w:t>
            </w:r>
          </w:p>
        </w:tc>
      </w:tr>
      <w:tr w:rsidR="0065143C" w:rsidRPr="00E74119" w14:paraId="4BEACD03" w14:textId="77777777" w:rsidTr="00D425E8">
        <w:tc>
          <w:tcPr>
            <w:tcW w:w="283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B4B368" w14:textId="77777777" w:rsidR="0065143C" w:rsidRDefault="0065143C" w:rsidP="00D425E8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14:paraId="42535F2B" w14:textId="77777777" w:rsidR="0065143C" w:rsidRPr="00E74119" w:rsidRDefault="0065143C" w:rsidP="00D425E8">
            <w:pPr>
              <w:tabs>
                <w:tab w:val="num" w:pos="1260"/>
              </w:tabs>
              <w:rPr>
                <w:sz w:val="20"/>
                <w:szCs w:val="20"/>
              </w:rPr>
            </w:pPr>
            <w:r w:rsidRPr="00E74119">
              <w:rPr>
                <w:sz w:val="20"/>
                <w:szCs w:val="20"/>
              </w:rPr>
              <w:t>&lt; 21 J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1376CBEA" w14:textId="77777777" w:rsidR="0065143C" w:rsidRPr="00E74119" w:rsidRDefault="0065143C" w:rsidP="00D425E8">
            <w:pPr>
              <w:tabs>
                <w:tab w:val="num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21 J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4F799AEF" w14:textId="77777777" w:rsidR="0065143C" w:rsidRPr="00E74119" w:rsidRDefault="0065143C" w:rsidP="00D425E8">
            <w:pPr>
              <w:tabs>
                <w:tab w:val="num" w:pos="1260"/>
              </w:tabs>
              <w:rPr>
                <w:sz w:val="20"/>
                <w:szCs w:val="20"/>
              </w:rPr>
            </w:pPr>
            <w:r w:rsidRPr="00E74119">
              <w:rPr>
                <w:sz w:val="20"/>
                <w:szCs w:val="20"/>
              </w:rPr>
              <w:t>&lt; 21 J</w:t>
            </w:r>
          </w:p>
        </w:tc>
        <w:tc>
          <w:tcPr>
            <w:tcW w:w="711" w:type="dxa"/>
            <w:shd w:val="clear" w:color="auto" w:fill="BFBFBF" w:themeFill="background1" w:themeFillShade="BF"/>
          </w:tcPr>
          <w:p w14:paraId="0739B53E" w14:textId="77777777" w:rsidR="0065143C" w:rsidRPr="00E74119" w:rsidRDefault="0065143C" w:rsidP="00D425E8">
            <w:pPr>
              <w:tabs>
                <w:tab w:val="num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21 J</w:t>
            </w:r>
          </w:p>
        </w:tc>
      </w:tr>
      <w:tr w:rsidR="0065143C" w14:paraId="74180C20" w14:textId="77777777" w:rsidTr="00D425E8">
        <w:tc>
          <w:tcPr>
            <w:tcW w:w="2835" w:type="dxa"/>
            <w:tcBorders>
              <w:top w:val="single" w:sz="4" w:space="0" w:color="auto"/>
            </w:tcBorders>
          </w:tcPr>
          <w:p w14:paraId="09C7BC7E" w14:textId="77777777" w:rsidR="0065143C" w:rsidRDefault="0065143C" w:rsidP="00D425E8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Dodelijke ongevallen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4E96DD6D" w14:textId="77777777" w:rsidR="0065143C" w:rsidRDefault="0065143C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0CB98C85" w14:textId="77777777" w:rsidR="0065143C" w:rsidRDefault="0065143C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45508FB3" w14:textId="77777777" w:rsidR="0065143C" w:rsidRDefault="0065143C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11" w:type="dxa"/>
            <w:shd w:val="clear" w:color="auto" w:fill="DDD9C3" w:themeFill="background2" w:themeFillShade="E6"/>
            <w:vAlign w:val="center"/>
          </w:tcPr>
          <w:p w14:paraId="3EA5A782" w14:textId="77777777" w:rsidR="0065143C" w:rsidRDefault="0065143C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65143C" w14:paraId="62485DEC" w14:textId="77777777" w:rsidTr="00D425E8">
        <w:tc>
          <w:tcPr>
            <w:tcW w:w="2835" w:type="dxa"/>
          </w:tcPr>
          <w:p w14:paraId="59962906" w14:textId="77777777" w:rsidR="0065143C" w:rsidRDefault="0065143C" w:rsidP="00D425E8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Blijvende ongeschiktheid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70B0BFB1" w14:textId="77777777" w:rsidR="0065143C" w:rsidRDefault="0065143C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47B6D473" w14:textId="77777777" w:rsidR="0065143C" w:rsidRDefault="0065143C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4C011006" w14:textId="77777777" w:rsidR="0065143C" w:rsidRDefault="0065143C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11" w:type="dxa"/>
            <w:shd w:val="clear" w:color="auto" w:fill="DDD9C3" w:themeFill="background2" w:themeFillShade="E6"/>
            <w:vAlign w:val="center"/>
          </w:tcPr>
          <w:p w14:paraId="5FD0A49F" w14:textId="77777777" w:rsidR="0065143C" w:rsidRDefault="0065143C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65143C" w14:paraId="03D44AAC" w14:textId="77777777" w:rsidTr="00D425E8">
        <w:tc>
          <w:tcPr>
            <w:tcW w:w="2835" w:type="dxa"/>
          </w:tcPr>
          <w:p w14:paraId="0D4811BC" w14:textId="77777777" w:rsidR="0065143C" w:rsidRDefault="0065143C" w:rsidP="00D425E8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Tijdelijke ongeschiktheid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20DD1B76" w14:textId="77777777" w:rsidR="0065143C" w:rsidRDefault="0065143C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5D734041" w14:textId="77777777" w:rsidR="0065143C" w:rsidRDefault="0065143C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2974D4E8" w14:textId="77777777" w:rsidR="0065143C" w:rsidRDefault="0065143C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11" w:type="dxa"/>
            <w:shd w:val="clear" w:color="auto" w:fill="DDD9C3" w:themeFill="background2" w:themeFillShade="E6"/>
            <w:vAlign w:val="center"/>
          </w:tcPr>
          <w:p w14:paraId="02189337" w14:textId="77777777" w:rsidR="0065143C" w:rsidRDefault="0065143C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65143C" w14:paraId="2B959449" w14:textId="77777777" w:rsidTr="00D425E8">
        <w:tc>
          <w:tcPr>
            <w:tcW w:w="2835" w:type="dxa"/>
          </w:tcPr>
          <w:p w14:paraId="024169FA" w14:textId="77777777" w:rsidR="0065143C" w:rsidRDefault="0065143C" w:rsidP="00D425E8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228B5CDA" w14:textId="77777777" w:rsidR="0065143C" w:rsidRDefault="0065143C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5775D4E4" w14:textId="77777777" w:rsidR="0065143C" w:rsidRDefault="0065143C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5E751388" w14:textId="77777777" w:rsidR="0065143C" w:rsidRDefault="0065143C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11" w:type="dxa"/>
            <w:shd w:val="clear" w:color="auto" w:fill="DDD9C3" w:themeFill="background2" w:themeFillShade="E6"/>
            <w:vAlign w:val="center"/>
          </w:tcPr>
          <w:p w14:paraId="4C7B270A" w14:textId="77777777" w:rsidR="0065143C" w:rsidRDefault="0065143C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65143C" w14:paraId="133874C0" w14:textId="77777777" w:rsidTr="00D425E8">
        <w:tc>
          <w:tcPr>
            <w:tcW w:w="2835" w:type="dxa"/>
            <w:shd w:val="clear" w:color="auto" w:fill="auto"/>
          </w:tcPr>
          <w:p w14:paraId="24666C58" w14:textId="77777777" w:rsidR="0065143C" w:rsidRDefault="0065143C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 burgers</w:t>
            </w:r>
          </w:p>
        </w:tc>
        <w:tc>
          <w:tcPr>
            <w:tcW w:w="2837" w:type="dxa"/>
            <w:gridSpan w:val="4"/>
            <w:shd w:val="clear" w:color="auto" w:fill="DDD9C3" w:themeFill="background2" w:themeFillShade="E6"/>
          </w:tcPr>
          <w:p w14:paraId="08572BD0" w14:textId="77777777" w:rsidR="0065143C" w:rsidRDefault="0065143C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14:paraId="59C67665" w14:textId="77777777" w:rsidR="009B3A48" w:rsidRPr="00D92619" w:rsidRDefault="009B3A48" w:rsidP="000325A1">
      <w:pPr>
        <w:rPr>
          <w:sz w:val="22"/>
          <w:szCs w:val="22"/>
        </w:rPr>
      </w:pPr>
    </w:p>
    <w:p w14:paraId="2E7B0CB0" w14:textId="0F5C3C32" w:rsidR="0065143C" w:rsidRDefault="0065143C" w:rsidP="0065143C">
      <w:pPr>
        <w:pStyle w:val="ListParagraph"/>
        <w:numPr>
          <w:ilvl w:val="2"/>
          <w:numId w:val="14"/>
        </w:numPr>
        <w:tabs>
          <w:tab w:val="clear" w:pos="2700"/>
        </w:tabs>
        <w:ind w:left="993" w:hanging="284"/>
        <w:rPr>
          <w:sz w:val="22"/>
          <w:szCs w:val="22"/>
          <w:u w:val="single"/>
        </w:rPr>
      </w:pPr>
      <w:r>
        <w:rPr>
          <w:sz w:val="22"/>
          <w:szCs w:val="22"/>
        </w:rPr>
        <w:t>Totaal personeel (militair/burger).</w:t>
      </w:r>
      <w:r>
        <w:rPr>
          <w:sz w:val="22"/>
          <w:szCs w:val="22"/>
        </w:rPr>
        <w:br/>
      </w:r>
    </w:p>
    <w:tbl>
      <w:tblPr>
        <w:tblStyle w:val="TableGrid"/>
        <w:tblW w:w="0" w:type="auto"/>
        <w:tblInd w:w="1129" w:type="dxa"/>
        <w:tblLayout w:type="fixed"/>
        <w:tblLook w:val="04A0" w:firstRow="1" w:lastRow="0" w:firstColumn="1" w:lastColumn="0" w:noHBand="0" w:noVBand="1"/>
      </w:tblPr>
      <w:tblGrid>
        <w:gridCol w:w="1985"/>
        <w:gridCol w:w="709"/>
      </w:tblGrid>
      <w:tr w:rsidR="0065143C" w14:paraId="540A15CC" w14:textId="77777777" w:rsidTr="00D425E8">
        <w:tc>
          <w:tcPr>
            <w:tcW w:w="1985" w:type="dxa"/>
            <w:shd w:val="clear" w:color="auto" w:fill="auto"/>
          </w:tcPr>
          <w:p w14:paraId="41A27B63" w14:textId="77777777" w:rsidR="0065143C" w:rsidRDefault="0065143C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 Personeel</w:t>
            </w:r>
          </w:p>
        </w:tc>
        <w:tc>
          <w:tcPr>
            <w:tcW w:w="709" w:type="dxa"/>
            <w:shd w:val="clear" w:color="auto" w:fill="DDD9C3" w:themeFill="background2" w:themeFillShade="E6"/>
          </w:tcPr>
          <w:p w14:paraId="11646883" w14:textId="1761AF05" w:rsidR="0065143C" w:rsidRDefault="00B1210B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14:paraId="67697E7C" w14:textId="05D0989A" w:rsidR="0065143C" w:rsidRDefault="0065143C" w:rsidP="0065143C">
      <w:pPr>
        <w:pStyle w:val="ListParagraph"/>
        <w:ind w:left="993"/>
        <w:rPr>
          <w:sz w:val="22"/>
          <w:szCs w:val="22"/>
          <w:u w:val="single"/>
        </w:rPr>
      </w:pPr>
    </w:p>
    <w:p w14:paraId="61BA5E1C" w14:textId="77777777" w:rsidR="0065143C" w:rsidRDefault="0065143C" w:rsidP="00C334E0">
      <w:pPr>
        <w:pStyle w:val="ListParagraph"/>
        <w:numPr>
          <w:ilvl w:val="1"/>
          <w:numId w:val="14"/>
        </w:numPr>
        <w:tabs>
          <w:tab w:val="clear" w:pos="1800"/>
          <w:tab w:val="num" w:pos="709"/>
        </w:tabs>
        <w:ind w:left="709"/>
        <w:rPr>
          <w:sz w:val="22"/>
          <w:szCs w:val="22"/>
          <w:u w:val="single"/>
        </w:rPr>
        <w:sectPr w:rsidR="0065143C" w:rsidSect="003165B5">
          <w:headerReference w:type="default" r:id="rId10"/>
          <w:footerReference w:type="default" r:id="rId11"/>
          <w:pgSz w:w="12240" w:h="15840"/>
          <w:pgMar w:top="1134" w:right="1418" w:bottom="1134" w:left="1418" w:header="709" w:footer="709" w:gutter="0"/>
          <w:cols w:space="708"/>
          <w:docGrid w:linePitch="360"/>
        </w:sectPr>
      </w:pPr>
    </w:p>
    <w:p w14:paraId="59C67666" w14:textId="0BE816AB" w:rsidR="002557C8" w:rsidRPr="00C334E0" w:rsidRDefault="009B3A48" w:rsidP="00C334E0">
      <w:pPr>
        <w:pStyle w:val="ListParagraph"/>
        <w:numPr>
          <w:ilvl w:val="1"/>
          <w:numId w:val="14"/>
        </w:numPr>
        <w:tabs>
          <w:tab w:val="clear" w:pos="1800"/>
          <w:tab w:val="num" w:pos="709"/>
        </w:tabs>
        <w:ind w:left="709"/>
        <w:rPr>
          <w:sz w:val="22"/>
          <w:szCs w:val="22"/>
          <w:u w:val="single"/>
        </w:rPr>
      </w:pPr>
      <w:r w:rsidRPr="00C334E0">
        <w:rPr>
          <w:sz w:val="22"/>
          <w:szCs w:val="22"/>
          <w:u w:val="single"/>
        </w:rPr>
        <w:lastRenderedPageBreak/>
        <w:t>Frequentiegraad van het beschouwde jaar en de twee vorige jaren</w:t>
      </w:r>
    </w:p>
    <w:p w14:paraId="59C67668" w14:textId="77777777" w:rsidR="009B3A48" w:rsidRPr="00D92619" w:rsidRDefault="009B3A48" w:rsidP="000325A1">
      <w:pPr>
        <w:rPr>
          <w:sz w:val="22"/>
          <w:szCs w:val="22"/>
        </w:rPr>
      </w:pPr>
    </w:p>
    <w:tbl>
      <w:tblPr>
        <w:tblW w:w="8820" w:type="dxa"/>
        <w:tblInd w:w="828" w:type="dxa"/>
        <w:tblBorders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1800"/>
        <w:gridCol w:w="1980"/>
        <w:gridCol w:w="2160"/>
      </w:tblGrid>
      <w:tr w:rsidR="009B3A48" w:rsidRPr="00D92619" w14:paraId="59C6766D" w14:textId="77777777" w:rsidTr="007D0CE9">
        <w:tc>
          <w:tcPr>
            <w:tcW w:w="2880" w:type="dxa"/>
            <w:tcBorders>
              <w:top w:val="nil"/>
            </w:tcBorders>
            <w:shd w:val="clear" w:color="auto" w:fill="auto"/>
          </w:tcPr>
          <w:p w14:paraId="59C67669" w14:textId="77777777" w:rsidR="009B3A48" w:rsidRPr="004115B3" w:rsidRDefault="009B3A48" w:rsidP="0043277E"/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9C6766A" w14:textId="66541D06" w:rsidR="009B3A48" w:rsidRPr="004115B3" w:rsidRDefault="009B3A48" w:rsidP="007D0CE9">
            <w:pPr>
              <w:jc w:val="center"/>
            </w:pPr>
            <w:r w:rsidRPr="004115B3">
              <w:rPr>
                <w:sz w:val="22"/>
                <w:szCs w:val="22"/>
              </w:rPr>
              <w:t>Jaar X-2 (20</w:t>
            </w:r>
            <w:r w:rsidR="00055BC6">
              <w:rPr>
                <w:sz w:val="22"/>
                <w:szCs w:val="22"/>
              </w:rPr>
              <w:t>1</w:t>
            </w:r>
            <w:r w:rsidR="007D0CE9">
              <w:rPr>
                <w:sz w:val="22"/>
                <w:szCs w:val="22"/>
              </w:rPr>
              <w:t>7</w:t>
            </w:r>
            <w:r w:rsidRPr="004115B3">
              <w:rPr>
                <w:sz w:val="22"/>
                <w:szCs w:val="22"/>
              </w:rPr>
              <w:t>)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9C6766B" w14:textId="71DB5479" w:rsidR="009B3A48" w:rsidRPr="004115B3" w:rsidRDefault="009B3A48" w:rsidP="003E3258">
            <w:pPr>
              <w:jc w:val="center"/>
            </w:pPr>
            <w:r w:rsidRPr="004115B3">
              <w:rPr>
                <w:sz w:val="22"/>
                <w:szCs w:val="22"/>
              </w:rPr>
              <w:t>Jaar X-1 (20</w:t>
            </w:r>
            <w:r w:rsidR="009C2DCC">
              <w:rPr>
                <w:sz w:val="22"/>
                <w:szCs w:val="22"/>
              </w:rPr>
              <w:t>1</w:t>
            </w:r>
            <w:r w:rsidR="007D0CE9">
              <w:rPr>
                <w:sz w:val="22"/>
                <w:szCs w:val="22"/>
              </w:rPr>
              <w:t>8</w:t>
            </w:r>
            <w:r w:rsidRPr="004115B3">
              <w:rPr>
                <w:sz w:val="22"/>
                <w:szCs w:val="22"/>
              </w:rPr>
              <w:t>)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9C6766C" w14:textId="25677784" w:rsidR="009B3A48" w:rsidRPr="004115B3" w:rsidRDefault="009B3A48" w:rsidP="007D0CE9">
            <w:pPr>
              <w:jc w:val="center"/>
            </w:pPr>
            <w:r w:rsidRPr="004115B3">
              <w:rPr>
                <w:sz w:val="22"/>
                <w:szCs w:val="22"/>
              </w:rPr>
              <w:t>Jaar X (201</w:t>
            </w:r>
            <w:r w:rsidR="007D0CE9">
              <w:rPr>
                <w:sz w:val="22"/>
                <w:szCs w:val="22"/>
              </w:rPr>
              <w:t>9</w:t>
            </w:r>
            <w:r w:rsidRPr="004115B3">
              <w:rPr>
                <w:sz w:val="22"/>
                <w:szCs w:val="22"/>
              </w:rPr>
              <w:t>)</w:t>
            </w:r>
          </w:p>
        </w:tc>
      </w:tr>
      <w:tr w:rsidR="009B3A48" w:rsidRPr="00D92619" w14:paraId="59C67672" w14:textId="77777777" w:rsidTr="007D0CE9">
        <w:tc>
          <w:tcPr>
            <w:tcW w:w="28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9C6766E" w14:textId="77777777" w:rsidR="009B3A48" w:rsidRPr="004115B3" w:rsidRDefault="009B3A48" w:rsidP="00C334E0">
            <w:proofErr w:type="spellStart"/>
            <w:r w:rsidRPr="004115B3">
              <w:rPr>
                <w:sz w:val="22"/>
                <w:szCs w:val="22"/>
              </w:rPr>
              <w:t>F</w:t>
            </w:r>
            <w:r w:rsidR="00C334E0">
              <w:rPr>
                <w:sz w:val="22"/>
                <w:szCs w:val="22"/>
              </w:rPr>
              <w:t>g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</w:tcBorders>
            <w:shd w:val="clear" w:color="auto" w:fill="auto"/>
          </w:tcPr>
          <w:p w14:paraId="59C6766F" w14:textId="77777777" w:rsidR="009B3A48" w:rsidRPr="00961D0B" w:rsidRDefault="009B3A48" w:rsidP="004115B3">
            <w:pPr>
              <w:jc w:val="center"/>
              <w:rPr>
                <w:b/>
                <w:color w:val="000000" w:themeColor="text1"/>
              </w:rPr>
            </w:pPr>
            <w:r w:rsidRPr="00961D0B">
              <w:rPr>
                <w:b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980" w:type="dxa"/>
            <w:tcBorders>
              <w:top w:val="single" w:sz="4" w:space="0" w:color="auto"/>
            </w:tcBorders>
            <w:shd w:val="clear" w:color="auto" w:fill="auto"/>
          </w:tcPr>
          <w:p w14:paraId="59C67670" w14:textId="77777777" w:rsidR="009B3A48" w:rsidRPr="00961D0B" w:rsidRDefault="009B3A48" w:rsidP="004115B3">
            <w:pPr>
              <w:jc w:val="center"/>
              <w:rPr>
                <w:b/>
                <w:color w:val="000000" w:themeColor="text1"/>
              </w:rPr>
            </w:pPr>
            <w:r w:rsidRPr="00961D0B">
              <w:rPr>
                <w:b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2160" w:type="dxa"/>
            <w:tcBorders>
              <w:top w:val="single" w:sz="4" w:space="0" w:color="auto"/>
            </w:tcBorders>
            <w:shd w:val="clear" w:color="auto" w:fill="DDD9C3" w:themeFill="background2" w:themeFillShade="E6"/>
          </w:tcPr>
          <w:p w14:paraId="59C67671" w14:textId="570F2A2D" w:rsidR="009B3A48" w:rsidRPr="008935DC" w:rsidRDefault="003E3258" w:rsidP="004115B3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0</w:t>
            </w:r>
          </w:p>
        </w:tc>
      </w:tr>
    </w:tbl>
    <w:p w14:paraId="59C67673" w14:textId="77777777" w:rsidR="009B3A48" w:rsidRPr="00D92619" w:rsidRDefault="009B3A48" w:rsidP="000325A1">
      <w:pPr>
        <w:rPr>
          <w:sz w:val="22"/>
          <w:szCs w:val="22"/>
        </w:rPr>
      </w:pPr>
    </w:p>
    <w:p w14:paraId="59C67674" w14:textId="385FCCD2" w:rsidR="009B3A48" w:rsidRPr="007D0CE9" w:rsidRDefault="007D0CE9" w:rsidP="007D0CE9">
      <w:pPr>
        <w:tabs>
          <w:tab w:val="left" w:pos="3544"/>
        </w:tabs>
        <w:ind w:left="709" w:right="-377"/>
        <w:rPr>
          <w:sz w:val="22"/>
          <w:szCs w:val="22"/>
        </w:rPr>
      </w:pPr>
      <w:r w:rsidRPr="00BF67D2">
        <w:rPr>
          <w:sz w:val="22"/>
          <w:szCs w:val="22"/>
        </w:rPr>
        <w:t>Frequentiegraad (</w:t>
      </w:r>
      <w:proofErr w:type="spellStart"/>
      <w:r w:rsidRPr="00BF67D2">
        <w:rPr>
          <w:sz w:val="22"/>
          <w:szCs w:val="22"/>
        </w:rPr>
        <w:t>Fg</w:t>
      </w:r>
      <w:proofErr w:type="spellEnd"/>
      <w:r w:rsidRPr="00BF67D2">
        <w:rPr>
          <w:sz w:val="22"/>
          <w:szCs w:val="22"/>
        </w:rPr>
        <w:t xml:space="preserve">) = </w:t>
      </w:r>
      <w:r w:rsidRPr="004C5BE0">
        <w:rPr>
          <w:sz w:val="22"/>
          <w:szCs w:val="22"/>
        </w:rPr>
        <w:t>Totaal aantal ongevallen x 1000000/</w:t>
      </w:r>
      <w:r>
        <w:rPr>
          <w:sz w:val="22"/>
          <w:szCs w:val="22"/>
        </w:rPr>
        <w:t>Aantal uren blootstelling</w:t>
      </w:r>
      <w:r>
        <w:rPr>
          <w:sz w:val="22"/>
          <w:szCs w:val="22"/>
        </w:rPr>
        <w:br/>
      </w:r>
      <w:r>
        <w:rPr>
          <w:sz w:val="22"/>
          <w:szCs w:val="22"/>
        </w:rPr>
        <w:br/>
      </w:r>
      <w:proofErr w:type="spellStart"/>
      <w:r>
        <w:t>Fg</w:t>
      </w:r>
      <w:proofErr w:type="spellEnd"/>
      <w:r>
        <w:t xml:space="preserve"> = 100 komt overeen met:</w:t>
      </w:r>
      <w:r>
        <w:tab/>
      </w:r>
      <w:r>
        <w:sym w:font="Wingdings" w:char="F06C"/>
      </w:r>
      <w:r>
        <w:t xml:space="preserve"> 1 op 6 werknemers heeft jaarlijks een arbeidsongeval;</w:t>
      </w:r>
      <w:r>
        <w:br/>
        <w:t xml:space="preserve"> </w:t>
      </w:r>
      <w:r>
        <w:tab/>
      </w:r>
      <w:r>
        <w:sym w:font="Wingdings" w:char="F06C"/>
      </w:r>
      <w:r>
        <w:t xml:space="preserve"> 100 arbeidsongevallen in loopbaan van 15 werknemers;</w:t>
      </w:r>
      <w:r>
        <w:br/>
        <w:t xml:space="preserve"> </w:t>
      </w:r>
      <w:r>
        <w:tab/>
      </w:r>
      <w:r>
        <w:sym w:font="Wingdings" w:char="F06C"/>
      </w:r>
      <w:r>
        <w:t xml:space="preserve"> 7 arbeidsongevallen per werknemer in loopbaan van 40 jaar</w:t>
      </w:r>
    </w:p>
    <w:p w14:paraId="59C67675" w14:textId="77777777" w:rsidR="009B3A48" w:rsidRPr="007D0CE9" w:rsidRDefault="009B3A48" w:rsidP="000325A1">
      <w:pPr>
        <w:rPr>
          <w:sz w:val="22"/>
          <w:szCs w:val="22"/>
        </w:rPr>
      </w:pPr>
    </w:p>
    <w:p w14:paraId="59C67676" w14:textId="77777777" w:rsidR="005D1442" w:rsidRPr="005D1442" w:rsidRDefault="009B3A48" w:rsidP="0073276F">
      <w:pPr>
        <w:numPr>
          <w:ilvl w:val="1"/>
          <w:numId w:val="14"/>
        </w:numPr>
        <w:tabs>
          <w:tab w:val="clear" w:pos="1800"/>
          <w:tab w:val="num" w:pos="720"/>
        </w:tabs>
        <w:ind w:left="720"/>
        <w:rPr>
          <w:sz w:val="22"/>
          <w:szCs w:val="22"/>
          <w:u w:val="single"/>
        </w:rPr>
      </w:pPr>
      <w:r w:rsidRPr="005D1442">
        <w:rPr>
          <w:sz w:val="22"/>
          <w:szCs w:val="22"/>
          <w:u w:val="single"/>
        </w:rPr>
        <w:t>Ongevallen in het kader van de militaire specificiteit</w:t>
      </w:r>
      <w:r w:rsidR="002557C8" w:rsidRPr="005D1442">
        <w:rPr>
          <w:sz w:val="22"/>
          <w:szCs w:val="22"/>
        </w:rPr>
        <w:t xml:space="preserve"> </w:t>
      </w:r>
    </w:p>
    <w:p w14:paraId="440B84E8" w14:textId="49EEB12A" w:rsidR="007D0CE9" w:rsidRPr="00D92619" w:rsidRDefault="007D0CE9" w:rsidP="005D1442">
      <w:pPr>
        <w:ind w:left="720"/>
        <w:rPr>
          <w:sz w:val="22"/>
          <w:szCs w:val="22"/>
          <w:u w:val="single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264"/>
        <w:gridCol w:w="1236"/>
        <w:gridCol w:w="1236"/>
        <w:gridCol w:w="1235"/>
        <w:gridCol w:w="1236"/>
        <w:gridCol w:w="1236"/>
        <w:gridCol w:w="1236"/>
      </w:tblGrid>
      <w:tr w:rsidR="007D0CE9" w:rsidRPr="004B5919" w14:paraId="7E653436" w14:textId="77777777" w:rsidTr="00D425E8"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F69100" w14:textId="77777777" w:rsidR="007D0CE9" w:rsidRPr="004B5919" w:rsidRDefault="007D0CE9" w:rsidP="00D425E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42" w:type="dxa"/>
            <w:gridSpan w:val="2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62562DF" w14:textId="77777777" w:rsidR="007D0CE9" w:rsidRPr="004B5919" w:rsidRDefault="007D0CE9" w:rsidP="00D425E8">
            <w:pPr>
              <w:jc w:val="center"/>
              <w:rPr>
                <w:sz w:val="22"/>
                <w:szCs w:val="22"/>
              </w:rPr>
            </w:pPr>
            <w:r w:rsidRPr="004B5919">
              <w:rPr>
                <w:sz w:val="22"/>
                <w:szCs w:val="22"/>
              </w:rPr>
              <w:t>Sport</w:t>
            </w:r>
          </w:p>
        </w:tc>
        <w:tc>
          <w:tcPr>
            <w:tcW w:w="2543" w:type="dxa"/>
            <w:gridSpan w:val="2"/>
            <w:shd w:val="clear" w:color="auto" w:fill="D9D9D9" w:themeFill="background1" w:themeFillShade="D9"/>
            <w:vAlign w:val="center"/>
          </w:tcPr>
          <w:p w14:paraId="134EF5DB" w14:textId="77777777" w:rsidR="007D0CE9" w:rsidRPr="004B5919" w:rsidRDefault="007D0CE9" w:rsidP="00D425E8">
            <w:pPr>
              <w:jc w:val="center"/>
              <w:rPr>
                <w:sz w:val="22"/>
                <w:szCs w:val="22"/>
              </w:rPr>
            </w:pPr>
            <w:r w:rsidRPr="004B5919">
              <w:rPr>
                <w:sz w:val="22"/>
                <w:szCs w:val="22"/>
              </w:rPr>
              <w:t>Man &amp; Oef</w:t>
            </w:r>
          </w:p>
        </w:tc>
        <w:tc>
          <w:tcPr>
            <w:tcW w:w="2544" w:type="dxa"/>
            <w:gridSpan w:val="2"/>
            <w:shd w:val="clear" w:color="auto" w:fill="D9D9D9" w:themeFill="background1" w:themeFillShade="D9"/>
            <w:vAlign w:val="center"/>
          </w:tcPr>
          <w:p w14:paraId="573A9B50" w14:textId="77777777" w:rsidR="007D0CE9" w:rsidRPr="004B5919" w:rsidRDefault="007D0CE9" w:rsidP="00D425E8">
            <w:pPr>
              <w:jc w:val="center"/>
              <w:rPr>
                <w:sz w:val="22"/>
                <w:szCs w:val="22"/>
              </w:rPr>
            </w:pPr>
            <w:r w:rsidRPr="004B5919">
              <w:rPr>
                <w:sz w:val="22"/>
                <w:szCs w:val="22"/>
              </w:rPr>
              <w:t>Ops</w:t>
            </w:r>
          </w:p>
        </w:tc>
      </w:tr>
      <w:tr w:rsidR="007D0CE9" w:rsidRPr="004B5919" w14:paraId="1255B63F" w14:textId="77777777" w:rsidTr="00D425E8">
        <w:tc>
          <w:tcPr>
            <w:tcW w:w="1271" w:type="dxa"/>
            <w:tcBorders>
              <w:top w:val="single" w:sz="4" w:space="0" w:color="auto"/>
            </w:tcBorders>
            <w:vAlign w:val="center"/>
          </w:tcPr>
          <w:p w14:paraId="0B90E7E4" w14:textId="77777777" w:rsidR="007D0CE9" w:rsidRPr="004B5919" w:rsidRDefault="007D0CE9" w:rsidP="00D425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Militairen</w:t>
            </w:r>
          </w:p>
        </w:tc>
        <w:tc>
          <w:tcPr>
            <w:tcW w:w="1271" w:type="dxa"/>
            <w:shd w:val="clear" w:color="auto" w:fill="DDD9C3" w:themeFill="background2" w:themeFillShade="E6"/>
            <w:vAlign w:val="center"/>
          </w:tcPr>
          <w:p w14:paraId="511CDB70" w14:textId="77777777" w:rsidR="007D0CE9" w:rsidRPr="004B5919" w:rsidRDefault="007D0CE9" w:rsidP="00D425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1" w:type="dxa"/>
            <w:shd w:val="clear" w:color="auto" w:fill="DDD9C3" w:themeFill="background2" w:themeFillShade="E6"/>
            <w:vAlign w:val="center"/>
          </w:tcPr>
          <w:p w14:paraId="5B1B27B6" w14:textId="77777777" w:rsidR="007D0CE9" w:rsidRPr="004B5919" w:rsidRDefault="007D0CE9" w:rsidP="00D425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1" w:type="dxa"/>
            <w:shd w:val="clear" w:color="auto" w:fill="DDD9C3" w:themeFill="background2" w:themeFillShade="E6"/>
            <w:vAlign w:val="center"/>
          </w:tcPr>
          <w:p w14:paraId="3BCF4AA8" w14:textId="77777777" w:rsidR="007D0CE9" w:rsidRPr="004B5919" w:rsidRDefault="007D0CE9" w:rsidP="00D425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2" w:type="dxa"/>
            <w:shd w:val="clear" w:color="auto" w:fill="DDD9C3" w:themeFill="background2" w:themeFillShade="E6"/>
            <w:vAlign w:val="center"/>
          </w:tcPr>
          <w:p w14:paraId="1A6FEB32" w14:textId="77777777" w:rsidR="007D0CE9" w:rsidRPr="004B5919" w:rsidRDefault="007D0CE9" w:rsidP="00D425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2" w:type="dxa"/>
            <w:shd w:val="clear" w:color="auto" w:fill="DDD9C3" w:themeFill="background2" w:themeFillShade="E6"/>
            <w:vAlign w:val="center"/>
          </w:tcPr>
          <w:p w14:paraId="529EA0AC" w14:textId="77777777" w:rsidR="007D0CE9" w:rsidRPr="004B5919" w:rsidRDefault="007D0CE9" w:rsidP="00D425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2" w:type="dxa"/>
            <w:shd w:val="clear" w:color="auto" w:fill="DDD9C3" w:themeFill="background2" w:themeFillShade="E6"/>
            <w:vAlign w:val="center"/>
          </w:tcPr>
          <w:p w14:paraId="2A86D993" w14:textId="77777777" w:rsidR="007D0CE9" w:rsidRPr="004B5919" w:rsidRDefault="007D0CE9" w:rsidP="00D425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D0CE9" w:rsidRPr="004B5919" w14:paraId="6DAAF452" w14:textId="77777777" w:rsidTr="00D425E8">
        <w:tc>
          <w:tcPr>
            <w:tcW w:w="1271" w:type="dxa"/>
            <w:vAlign w:val="center"/>
          </w:tcPr>
          <w:p w14:paraId="7D3D3A31" w14:textId="77777777" w:rsidR="007D0CE9" w:rsidRPr="004B5919" w:rsidRDefault="007D0CE9" w:rsidP="00D425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Burgers</w:t>
            </w:r>
          </w:p>
        </w:tc>
        <w:tc>
          <w:tcPr>
            <w:tcW w:w="1271" w:type="dxa"/>
            <w:shd w:val="clear" w:color="auto" w:fill="DDD9C3" w:themeFill="background2" w:themeFillShade="E6"/>
            <w:vAlign w:val="center"/>
          </w:tcPr>
          <w:p w14:paraId="30EE698E" w14:textId="77777777" w:rsidR="007D0CE9" w:rsidRPr="004B5919" w:rsidRDefault="007D0CE9" w:rsidP="00D425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1" w:type="dxa"/>
            <w:shd w:val="clear" w:color="auto" w:fill="DDD9C3" w:themeFill="background2" w:themeFillShade="E6"/>
            <w:vAlign w:val="center"/>
          </w:tcPr>
          <w:p w14:paraId="45543AE3" w14:textId="77777777" w:rsidR="007D0CE9" w:rsidRPr="004B5919" w:rsidRDefault="007D0CE9" w:rsidP="00D425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1" w:type="dxa"/>
            <w:shd w:val="clear" w:color="auto" w:fill="DDD9C3" w:themeFill="background2" w:themeFillShade="E6"/>
            <w:vAlign w:val="center"/>
          </w:tcPr>
          <w:p w14:paraId="4B63E92F" w14:textId="77777777" w:rsidR="007D0CE9" w:rsidRPr="004B5919" w:rsidRDefault="007D0CE9" w:rsidP="00D425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2" w:type="dxa"/>
            <w:shd w:val="clear" w:color="auto" w:fill="DDD9C3" w:themeFill="background2" w:themeFillShade="E6"/>
            <w:vAlign w:val="center"/>
          </w:tcPr>
          <w:p w14:paraId="52F59E4B" w14:textId="77777777" w:rsidR="007D0CE9" w:rsidRPr="004B5919" w:rsidRDefault="007D0CE9" w:rsidP="00D425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2" w:type="dxa"/>
            <w:shd w:val="clear" w:color="auto" w:fill="DDD9C3" w:themeFill="background2" w:themeFillShade="E6"/>
            <w:vAlign w:val="center"/>
          </w:tcPr>
          <w:p w14:paraId="33C68481" w14:textId="77777777" w:rsidR="007D0CE9" w:rsidRPr="004B5919" w:rsidRDefault="007D0CE9" w:rsidP="00D425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2" w:type="dxa"/>
            <w:shd w:val="clear" w:color="auto" w:fill="DDD9C3" w:themeFill="background2" w:themeFillShade="E6"/>
            <w:vAlign w:val="center"/>
          </w:tcPr>
          <w:p w14:paraId="61D619DC" w14:textId="77777777" w:rsidR="007D0CE9" w:rsidRPr="004B5919" w:rsidRDefault="007D0CE9" w:rsidP="00D425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D0CE9" w:rsidRPr="004B5919" w14:paraId="24CB867F" w14:textId="77777777" w:rsidTr="00D425E8">
        <w:tc>
          <w:tcPr>
            <w:tcW w:w="1271" w:type="dxa"/>
            <w:vAlign w:val="center"/>
          </w:tcPr>
          <w:p w14:paraId="526BE11A" w14:textId="77777777" w:rsidR="007D0CE9" w:rsidRPr="004B5919" w:rsidRDefault="007D0CE9" w:rsidP="00D425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</w:t>
            </w:r>
          </w:p>
        </w:tc>
        <w:tc>
          <w:tcPr>
            <w:tcW w:w="1271" w:type="dxa"/>
            <w:shd w:val="clear" w:color="auto" w:fill="DDD9C3" w:themeFill="background2" w:themeFillShade="E6"/>
            <w:vAlign w:val="center"/>
          </w:tcPr>
          <w:p w14:paraId="0FA79144" w14:textId="77777777" w:rsidR="007D0CE9" w:rsidRPr="004B5919" w:rsidRDefault="007D0CE9" w:rsidP="00D425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1" w:type="dxa"/>
            <w:shd w:val="clear" w:color="auto" w:fill="DDD9C3" w:themeFill="background2" w:themeFillShade="E6"/>
            <w:vAlign w:val="center"/>
          </w:tcPr>
          <w:p w14:paraId="2A7CA9FB" w14:textId="77777777" w:rsidR="007D0CE9" w:rsidRPr="004B5919" w:rsidRDefault="007D0CE9" w:rsidP="00D425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1" w:type="dxa"/>
            <w:shd w:val="clear" w:color="auto" w:fill="DDD9C3" w:themeFill="background2" w:themeFillShade="E6"/>
            <w:vAlign w:val="center"/>
          </w:tcPr>
          <w:p w14:paraId="0B91D894" w14:textId="77777777" w:rsidR="007D0CE9" w:rsidRPr="004B5919" w:rsidRDefault="007D0CE9" w:rsidP="00D425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2" w:type="dxa"/>
            <w:shd w:val="clear" w:color="auto" w:fill="DDD9C3" w:themeFill="background2" w:themeFillShade="E6"/>
            <w:vAlign w:val="center"/>
          </w:tcPr>
          <w:p w14:paraId="752E69CC" w14:textId="77777777" w:rsidR="007D0CE9" w:rsidRPr="004B5919" w:rsidRDefault="007D0CE9" w:rsidP="00D425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2" w:type="dxa"/>
            <w:shd w:val="clear" w:color="auto" w:fill="DDD9C3" w:themeFill="background2" w:themeFillShade="E6"/>
            <w:vAlign w:val="center"/>
          </w:tcPr>
          <w:p w14:paraId="109DB49E" w14:textId="77777777" w:rsidR="007D0CE9" w:rsidRPr="004B5919" w:rsidRDefault="007D0CE9" w:rsidP="00D425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2" w:type="dxa"/>
            <w:shd w:val="clear" w:color="auto" w:fill="DDD9C3" w:themeFill="background2" w:themeFillShade="E6"/>
            <w:vAlign w:val="center"/>
          </w:tcPr>
          <w:p w14:paraId="0D26CE78" w14:textId="77777777" w:rsidR="007D0CE9" w:rsidRPr="004B5919" w:rsidRDefault="007D0CE9" w:rsidP="00D425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14:paraId="59C67678" w14:textId="77777777" w:rsidR="00055BC6" w:rsidRDefault="00055BC6">
      <w:pPr>
        <w:rPr>
          <w:sz w:val="22"/>
          <w:szCs w:val="22"/>
          <w:u w:val="single"/>
        </w:rPr>
      </w:pPr>
    </w:p>
    <w:p w14:paraId="59C67679" w14:textId="77777777" w:rsidR="009B3A48" w:rsidRPr="00D92619" w:rsidRDefault="009B3A48" w:rsidP="0073276F">
      <w:pPr>
        <w:numPr>
          <w:ilvl w:val="1"/>
          <w:numId w:val="14"/>
        </w:numPr>
        <w:tabs>
          <w:tab w:val="clear" w:pos="1800"/>
          <w:tab w:val="num" w:pos="720"/>
        </w:tabs>
        <w:ind w:left="720"/>
        <w:rPr>
          <w:sz w:val="22"/>
          <w:szCs w:val="22"/>
          <w:u w:val="single"/>
        </w:rPr>
      </w:pPr>
      <w:r w:rsidRPr="00D92619">
        <w:rPr>
          <w:sz w:val="22"/>
          <w:szCs w:val="22"/>
          <w:u w:val="single"/>
        </w:rPr>
        <w:t>Duur van de werkelijke en forfaitaire ongeschiktheden ingevolge die ongevallen</w:t>
      </w:r>
    </w:p>
    <w:p w14:paraId="59C6767A" w14:textId="77777777" w:rsidR="009B3A48" w:rsidRPr="00D92619" w:rsidRDefault="009B3A48" w:rsidP="000325A1">
      <w:pPr>
        <w:rPr>
          <w:sz w:val="22"/>
          <w:szCs w:val="22"/>
        </w:rPr>
      </w:pPr>
    </w:p>
    <w:p w14:paraId="59C6767B" w14:textId="77777777" w:rsidR="009B3A48" w:rsidRPr="00D92619" w:rsidRDefault="009B3A48" w:rsidP="0073276F">
      <w:pPr>
        <w:numPr>
          <w:ilvl w:val="0"/>
          <w:numId w:val="27"/>
        </w:numPr>
        <w:rPr>
          <w:sz w:val="22"/>
          <w:szCs w:val="22"/>
        </w:rPr>
      </w:pPr>
      <w:r w:rsidRPr="00D92619">
        <w:rPr>
          <w:sz w:val="22"/>
          <w:szCs w:val="22"/>
          <w:u w:val="single"/>
        </w:rPr>
        <w:t>Werkelijke ongeschiktheden</w:t>
      </w:r>
    </w:p>
    <w:p w14:paraId="59C6767C" w14:textId="77777777" w:rsidR="009B3A48" w:rsidRDefault="009B3A48" w:rsidP="000325A1">
      <w:pPr>
        <w:ind w:left="1080"/>
        <w:rPr>
          <w:sz w:val="22"/>
          <w:szCs w:val="22"/>
        </w:rPr>
      </w:pPr>
    </w:p>
    <w:p w14:paraId="59C6767D" w14:textId="77777777" w:rsidR="009B3A48" w:rsidRPr="0073276F" w:rsidRDefault="009B3A48" w:rsidP="0073276F">
      <w:pPr>
        <w:numPr>
          <w:ilvl w:val="1"/>
          <w:numId w:val="27"/>
        </w:numPr>
        <w:tabs>
          <w:tab w:val="clear" w:pos="1800"/>
          <w:tab w:val="num" w:pos="1440"/>
        </w:tabs>
        <w:ind w:left="1440"/>
        <w:rPr>
          <w:sz w:val="22"/>
          <w:szCs w:val="22"/>
        </w:rPr>
      </w:pPr>
      <w:r w:rsidRPr="00D92619">
        <w:rPr>
          <w:sz w:val="22"/>
          <w:szCs w:val="22"/>
          <w:u w:val="single"/>
        </w:rPr>
        <w:t>Aantal werkelijk verloren kalenderdagen</w:t>
      </w:r>
    </w:p>
    <w:p w14:paraId="59C6767E" w14:textId="77777777" w:rsidR="009B3A48" w:rsidRPr="00D92619" w:rsidRDefault="009B3A48" w:rsidP="0073276F">
      <w:pPr>
        <w:ind w:left="1080"/>
        <w:rPr>
          <w:sz w:val="22"/>
          <w:szCs w:val="22"/>
        </w:rPr>
      </w:pPr>
    </w:p>
    <w:p w14:paraId="59C6767F" w14:textId="77777777" w:rsidR="005D1442" w:rsidRPr="005D1442" w:rsidRDefault="009B3A48" w:rsidP="0073276F">
      <w:pPr>
        <w:numPr>
          <w:ilvl w:val="2"/>
          <w:numId w:val="27"/>
        </w:numPr>
        <w:tabs>
          <w:tab w:val="clear" w:pos="2700"/>
          <w:tab w:val="num" w:pos="1800"/>
        </w:tabs>
        <w:ind w:left="1800"/>
        <w:rPr>
          <w:sz w:val="22"/>
          <w:szCs w:val="22"/>
          <w:u w:val="single"/>
        </w:rPr>
      </w:pPr>
      <w:r w:rsidRPr="00D92619">
        <w:rPr>
          <w:sz w:val="22"/>
          <w:szCs w:val="22"/>
        </w:rPr>
        <w:t>Militair personeel</w:t>
      </w:r>
      <w:r w:rsidR="002557C8">
        <w:rPr>
          <w:sz w:val="22"/>
          <w:szCs w:val="22"/>
        </w:rPr>
        <w:t xml:space="preserve"> </w:t>
      </w:r>
    </w:p>
    <w:p w14:paraId="31B09B59" w14:textId="69BB415E" w:rsidR="00775974" w:rsidRPr="002557C8" w:rsidRDefault="00775974" w:rsidP="005D1442">
      <w:pPr>
        <w:ind w:left="1800"/>
        <w:rPr>
          <w:i/>
          <w:color w:val="FF0000"/>
          <w:sz w:val="22"/>
          <w:szCs w:val="22"/>
        </w:rPr>
      </w:pPr>
    </w:p>
    <w:tbl>
      <w:tblPr>
        <w:tblStyle w:val="TableGrid"/>
        <w:tblW w:w="0" w:type="auto"/>
        <w:tblInd w:w="1843" w:type="dxa"/>
        <w:tblLayout w:type="fixed"/>
        <w:tblLook w:val="04A0" w:firstRow="1" w:lastRow="0" w:firstColumn="1" w:lastColumn="0" w:noHBand="0" w:noVBand="1"/>
      </w:tblPr>
      <w:tblGrid>
        <w:gridCol w:w="2552"/>
        <w:gridCol w:w="850"/>
        <w:gridCol w:w="709"/>
        <w:gridCol w:w="709"/>
        <w:gridCol w:w="708"/>
      </w:tblGrid>
      <w:tr w:rsidR="00AA096A" w14:paraId="06F7DC3B" w14:textId="77777777" w:rsidTr="003468A8">
        <w:tc>
          <w:tcPr>
            <w:tcW w:w="2552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85B1FCF" w14:textId="77777777" w:rsidR="00AA096A" w:rsidRDefault="00AA096A" w:rsidP="003468A8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ADFF3E1" w14:textId="77777777" w:rsidR="00AA096A" w:rsidRDefault="00AA096A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Mannen</w:t>
            </w:r>
          </w:p>
        </w:tc>
        <w:tc>
          <w:tcPr>
            <w:tcW w:w="1417" w:type="dxa"/>
            <w:gridSpan w:val="2"/>
            <w:shd w:val="clear" w:color="auto" w:fill="BFBFBF" w:themeFill="background1" w:themeFillShade="BF"/>
            <w:vAlign w:val="center"/>
          </w:tcPr>
          <w:p w14:paraId="7C9BFAF7" w14:textId="77777777" w:rsidR="00AA096A" w:rsidRDefault="00AA096A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Vrouwen</w:t>
            </w:r>
          </w:p>
        </w:tc>
      </w:tr>
      <w:tr w:rsidR="00AA096A" w:rsidRPr="00E74119" w14:paraId="02D20CE0" w14:textId="77777777" w:rsidTr="003468A8">
        <w:tc>
          <w:tcPr>
            <w:tcW w:w="2552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C878B5" w14:textId="77777777" w:rsidR="00AA096A" w:rsidRDefault="00AA096A" w:rsidP="003468A8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14:paraId="3ECB9737" w14:textId="77777777" w:rsidR="00AA096A" w:rsidRPr="00E74119" w:rsidRDefault="00AA096A" w:rsidP="003468A8">
            <w:pPr>
              <w:tabs>
                <w:tab w:val="num" w:pos="1260"/>
              </w:tabs>
              <w:rPr>
                <w:sz w:val="20"/>
                <w:szCs w:val="20"/>
              </w:rPr>
            </w:pPr>
            <w:r w:rsidRPr="00E74119">
              <w:rPr>
                <w:sz w:val="20"/>
                <w:szCs w:val="20"/>
              </w:rPr>
              <w:t>&lt; 21 J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2374DC58" w14:textId="77777777" w:rsidR="00AA096A" w:rsidRPr="00E74119" w:rsidRDefault="00AA096A" w:rsidP="003468A8">
            <w:pPr>
              <w:tabs>
                <w:tab w:val="num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21 J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5535DAC2" w14:textId="77777777" w:rsidR="00AA096A" w:rsidRPr="00E74119" w:rsidRDefault="00AA096A" w:rsidP="003468A8">
            <w:pPr>
              <w:tabs>
                <w:tab w:val="num" w:pos="1260"/>
              </w:tabs>
              <w:rPr>
                <w:sz w:val="20"/>
                <w:szCs w:val="20"/>
              </w:rPr>
            </w:pPr>
            <w:r w:rsidRPr="00E74119">
              <w:rPr>
                <w:sz w:val="20"/>
                <w:szCs w:val="20"/>
              </w:rPr>
              <w:t>&lt; 21 J</w:t>
            </w:r>
          </w:p>
        </w:tc>
        <w:tc>
          <w:tcPr>
            <w:tcW w:w="708" w:type="dxa"/>
            <w:shd w:val="clear" w:color="auto" w:fill="BFBFBF" w:themeFill="background1" w:themeFillShade="BF"/>
          </w:tcPr>
          <w:p w14:paraId="0E162690" w14:textId="77777777" w:rsidR="00AA096A" w:rsidRPr="00E74119" w:rsidRDefault="00AA096A" w:rsidP="003468A8">
            <w:pPr>
              <w:tabs>
                <w:tab w:val="num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21 J</w:t>
            </w:r>
          </w:p>
        </w:tc>
      </w:tr>
      <w:tr w:rsidR="00AA096A" w14:paraId="2BDC24FE" w14:textId="77777777" w:rsidTr="003468A8">
        <w:tc>
          <w:tcPr>
            <w:tcW w:w="2552" w:type="dxa"/>
            <w:tcBorders>
              <w:top w:val="single" w:sz="4" w:space="0" w:color="auto"/>
            </w:tcBorders>
          </w:tcPr>
          <w:p w14:paraId="4F44A772" w14:textId="77777777" w:rsidR="00AA096A" w:rsidRDefault="00AA096A" w:rsidP="003468A8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Dodelijke ongevallen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17D8917E" w14:textId="77777777" w:rsidR="00AA096A" w:rsidRDefault="00AA096A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6A52476B" w14:textId="77777777" w:rsidR="00AA096A" w:rsidRDefault="00AA096A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718AB9FF" w14:textId="77777777" w:rsidR="00AA096A" w:rsidRDefault="00AA096A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720E5B94" w14:textId="77777777" w:rsidR="00AA096A" w:rsidRDefault="00AA096A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A096A" w14:paraId="212C8DF2" w14:textId="77777777" w:rsidTr="003468A8">
        <w:tc>
          <w:tcPr>
            <w:tcW w:w="2552" w:type="dxa"/>
          </w:tcPr>
          <w:p w14:paraId="3783F13A" w14:textId="77777777" w:rsidR="00AA096A" w:rsidRDefault="00AA096A" w:rsidP="003468A8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Blijvende ongeschiktheid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5BCA0673" w14:textId="77777777" w:rsidR="00AA096A" w:rsidRDefault="00AA096A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70665572" w14:textId="77777777" w:rsidR="00AA096A" w:rsidRDefault="00AA096A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20E8F74B" w14:textId="77777777" w:rsidR="00AA096A" w:rsidRDefault="00AA096A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2463BBE9" w14:textId="77777777" w:rsidR="00AA096A" w:rsidRDefault="00AA096A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A096A" w14:paraId="6AD541F8" w14:textId="77777777" w:rsidTr="003468A8">
        <w:tc>
          <w:tcPr>
            <w:tcW w:w="2552" w:type="dxa"/>
          </w:tcPr>
          <w:p w14:paraId="454E4E83" w14:textId="77777777" w:rsidR="00AA096A" w:rsidRDefault="00AA096A" w:rsidP="003468A8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Tijdelijke ongeschiktheid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6826CA02" w14:textId="77777777" w:rsidR="00AA096A" w:rsidRDefault="00AA096A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3320A770" w14:textId="77777777" w:rsidR="00AA096A" w:rsidRDefault="00AA096A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06C43F12" w14:textId="77777777" w:rsidR="00AA096A" w:rsidRDefault="00AA096A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31B43EAD" w14:textId="77777777" w:rsidR="00AA096A" w:rsidRDefault="00AA096A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A096A" w14:paraId="467006B7" w14:textId="77777777" w:rsidTr="003468A8">
        <w:tc>
          <w:tcPr>
            <w:tcW w:w="2552" w:type="dxa"/>
          </w:tcPr>
          <w:p w14:paraId="1250C01B" w14:textId="77777777" w:rsidR="00AA096A" w:rsidRDefault="00AA096A" w:rsidP="003468A8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3EE68CC6" w14:textId="77777777" w:rsidR="00AA096A" w:rsidRDefault="00AA096A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2DB34DEA" w14:textId="77777777" w:rsidR="00AA096A" w:rsidRDefault="00AA096A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52C0D682" w14:textId="77777777" w:rsidR="00AA096A" w:rsidRDefault="00AA096A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4AF22486" w14:textId="77777777" w:rsidR="00AA096A" w:rsidRDefault="00AA096A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A096A" w14:paraId="40A5BB8E" w14:textId="77777777" w:rsidTr="003468A8">
        <w:tc>
          <w:tcPr>
            <w:tcW w:w="2552" w:type="dxa"/>
            <w:shd w:val="clear" w:color="auto" w:fill="auto"/>
          </w:tcPr>
          <w:p w14:paraId="52BE72BF" w14:textId="77777777" w:rsidR="00AA096A" w:rsidRDefault="00AA096A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 militairen</w:t>
            </w:r>
          </w:p>
        </w:tc>
        <w:tc>
          <w:tcPr>
            <w:tcW w:w="2976" w:type="dxa"/>
            <w:gridSpan w:val="4"/>
            <w:shd w:val="clear" w:color="auto" w:fill="DDD9C3" w:themeFill="background2" w:themeFillShade="E6"/>
          </w:tcPr>
          <w:p w14:paraId="6F44E22D" w14:textId="77777777" w:rsidR="00AA096A" w:rsidRDefault="00AA096A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14:paraId="59C67681" w14:textId="07C2256F" w:rsidR="009E27D7" w:rsidRDefault="005D1442" w:rsidP="00775974">
      <w:pPr>
        <w:ind w:left="1800"/>
        <w:rPr>
          <w:sz w:val="22"/>
          <w:szCs w:val="22"/>
        </w:rPr>
      </w:pPr>
      <w:r w:rsidRPr="002557C8">
        <w:rPr>
          <w:i/>
          <w:color w:val="FF0000"/>
          <w:sz w:val="22"/>
          <w:szCs w:val="22"/>
        </w:rPr>
        <w:t xml:space="preserve"> </w:t>
      </w:r>
    </w:p>
    <w:p w14:paraId="59C67682" w14:textId="5D6EC2C3" w:rsidR="005D1442" w:rsidRDefault="00775974" w:rsidP="0073276F">
      <w:pPr>
        <w:numPr>
          <w:ilvl w:val="2"/>
          <w:numId w:val="27"/>
        </w:numPr>
        <w:tabs>
          <w:tab w:val="clear" w:pos="2700"/>
          <w:tab w:val="num" w:pos="1800"/>
        </w:tabs>
        <w:ind w:left="1800"/>
        <w:rPr>
          <w:sz w:val="22"/>
          <w:szCs w:val="22"/>
        </w:rPr>
      </w:pPr>
      <w:r>
        <w:rPr>
          <w:sz w:val="22"/>
          <w:szCs w:val="22"/>
        </w:rPr>
        <w:t>Burger</w:t>
      </w:r>
      <w:r w:rsidR="009B3A48" w:rsidRPr="00D92619">
        <w:rPr>
          <w:sz w:val="22"/>
          <w:szCs w:val="22"/>
        </w:rPr>
        <w:t>personee</w:t>
      </w:r>
      <w:r w:rsidR="009B3A48">
        <w:rPr>
          <w:sz w:val="22"/>
          <w:szCs w:val="22"/>
        </w:rPr>
        <w:t>l</w:t>
      </w:r>
      <w:r w:rsidR="002557C8">
        <w:rPr>
          <w:sz w:val="22"/>
          <w:szCs w:val="22"/>
        </w:rPr>
        <w:t xml:space="preserve"> </w:t>
      </w:r>
    </w:p>
    <w:p w14:paraId="209F3B6B" w14:textId="6EB3476F" w:rsidR="00775974" w:rsidRDefault="00775974" w:rsidP="005D1442">
      <w:pPr>
        <w:ind w:left="1800"/>
        <w:rPr>
          <w:sz w:val="22"/>
          <w:szCs w:val="22"/>
        </w:rPr>
      </w:pPr>
    </w:p>
    <w:tbl>
      <w:tblPr>
        <w:tblStyle w:val="TableGrid"/>
        <w:tblW w:w="0" w:type="auto"/>
        <w:tblInd w:w="1843" w:type="dxa"/>
        <w:tblLayout w:type="fixed"/>
        <w:tblLook w:val="04A0" w:firstRow="1" w:lastRow="0" w:firstColumn="1" w:lastColumn="0" w:noHBand="0" w:noVBand="1"/>
      </w:tblPr>
      <w:tblGrid>
        <w:gridCol w:w="2693"/>
        <w:gridCol w:w="709"/>
        <w:gridCol w:w="709"/>
        <w:gridCol w:w="709"/>
        <w:gridCol w:w="708"/>
      </w:tblGrid>
      <w:tr w:rsidR="00AA096A" w14:paraId="55F0E843" w14:textId="77777777" w:rsidTr="003468A8">
        <w:tc>
          <w:tcPr>
            <w:tcW w:w="2693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F47CD33" w14:textId="77777777" w:rsidR="00AA096A" w:rsidRDefault="00AA096A" w:rsidP="003468A8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097E109" w14:textId="77777777" w:rsidR="00AA096A" w:rsidRDefault="00AA096A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Mannen</w:t>
            </w:r>
          </w:p>
        </w:tc>
        <w:tc>
          <w:tcPr>
            <w:tcW w:w="1417" w:type="dxa"/>
            <w:gridSpan w:val="2"/>
            <w:shd w:val="clear" w:color="auto" w:fill="BFBFBF" w:themeFill="background1" w:themeFillShade="BF"/>
            <w:vAlign w:val="center"/>
          </w:tcPr>
          <w:p w14:paraId="6DA1095B" w14:textId="77777777" w:rsidR="00AA096A" w:rsidRDefault="00AA096A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Vrouwen</w:t>
            </w:r>
          </w:p>
        </w:tc>
      </w:tr>
      <w:tr w:rsidR="00AA096A" w:rsidRPr="00E74119" w14:paraId="244569B2" w14:textId="77777777" w:rsidTr="003468A8">
        <w:tc>
          <w:tcPr>
            <w:tcW w:w="2693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0B2417" w14:textId="77777777" w:rsidR="00AA096A" w:rsidRDefault="00AA096A" w:rsidP="003468A8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14:paraId="4474405A" w14:textId="77777777" w:rsidR="00AA096A" w:rsidRPr="00E74119" w:rsidRDefault="00AA096A" w:rsidP="003468A8">
            <w:pPr>
              <w:tabs>
                <w:tab w:val="num" w:pos="1260"/>
              </w:tabs>
              <w:rPr>
                <w:sz w:val="20"/>
                <w:szCs w:val="20"/>
              </w:rPr>
            </w:pPr>
            <w:r w:rsidRPr="00E74119">
              <w:rPr>
                <w:sz w:val="20"/>
                <w:szCs w:val="20"/>
              </w:rPr>
              <w:t>&lt; 21 J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3AD586CD" w14:textId="77777777" w:rsidR="00AA096A" w:rsidRPr="00E74119" w:rsidRDefault="00AA096A" w:rsidP="003468A8">
            <w:pPr>
              <w:tabs>
                <w:tab w:val="num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21 J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2CA1329A" w14:textId="77777777" w:rsidR="00AA096A" w:rsidRPr="00E74119" w:rsidRDefault="00AA096A" w:rsidP="003468A8">
            <w:pPr>
              <w:tabs>
                <w:tab w:val="num" w:pos="1260"/>
              </w:tabs>
              <w:rPr>
                <w:sz w:val="20"/>
                <w:szCs w:val="20"/>
              </w:rPr>
            </w:pPr>
            <w:r w:rsidRPr="00E74119">
              <w:rPr>
                <w:sz w:val="20"/>
                <w:szCs w:val="20"/>
              </w:rPr>
              <w:t>&lt; 21 J</w:t>
            </w:r>
          </w:p>
        </w:tc>
        <w:tc>
          <w:tcPr>
            <w:tcW w:w="708" w:type="dxa"/>
            <w:shd w:val="clear" w:color="auto" w:fill="BFBFBF" w:themeFill="background1" w:themeFillShade="BF"/>
          </w:tcPr>
          <w:p w14:paraId="3F1F0667" w14:textId="77777777" w:rsidR="00AA096A" w:rsidRPr="00E74119" w:rsidRDefault="00AA096A" w:rsidP="003468A8">
            <w:pPr>
              <w:tabs>
                <w:tab w:val="num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21 J</w:t>
            </w:r>
          </w:p>
        </w:tc>
      </w:tr>
      <w:tr w:rsidR="00AA096A" w14:paraId="2F1F71BC" w14:textId="77777777" w:rsidTr="003468A8">
        <w:tc>
          <w:tcPr>
            <w:tcW w:w="2693" w:type="dxa"/>
            <w:tcBorders>
              <w:top w:val="single" w:sz="4" w:space="0" w:color="auto"/>
            </w:tcBorders>
          </w:tcPr>
          <w:p w14:paraId="15F4A80F" w14:textId="77777777" w:rsidR="00AA096A" w:rsidRDefault="00AA096A" w:rsidP="003468A8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Dodelijke ongevallen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65E00B7B" w14:textId="77777777" w:rsidR="00AA096A" w:rsidRDefault="00AA096A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5F256B30" w14:textId="77777777" w:rsidR="00AA096A" w:rsidRDefault="00AA096A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398DF3CB" w14:textId="77777777" w:rsidR="00AA096A" w:rsidRDefault="00AA096A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15CE870B" w14:textId="77777777" w:rsidR="00AA096A" w:rsidRDefault="00AA096A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A096A" w14:paraId="7FBC0379" w14:textId="77777777" w:rsidTr="003468A8">
        <w:tc>
          <w:tcPr>
            <w:tcW w:w="2693" w:type="dxa"/>
          </w:tcPr>
          <w:p w14:paraId="645B10BC" w14:textId="77777777" w:rsidR="00AA096A" w:rsidRDefault="00AA096A" w:rsidP="003468A8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Blijvende ongeschiktheid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149DFB87" w14:textId="77777777" w:rsidR="00AA096A" w:rsidRDefault="00AA096A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0BC72DDB" w14:textId="77777777" w:rsidR="00AA096A" w:rsidRDefault="00AA096A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7336ECCB" w14:textId="77777777" w:rsidR="00AA096A" w:rsidRDefault="00AA096A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1D271777" w14:textId="77777777" w:rsidR="00AA096A" w:rsidRDefault="00AA096A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A096A" w14:paraId="4224955A" w14:textId="77777777" w:rsidTr="003468A8">
        <w:tc>
          <w:tcPr>
            <w:tcW w:w="2693" w:type="dxa"/>
          </w:tcPr>
          <w:p w14:paraId="6ADE3197" w14:textId="77777777" w:rsidR="00AA096A" w:rsidRDefault="00AA096A" w:rsidP="003468A8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Tijdelijke ongeschiktheid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692158C7" w14:textId="77777777" w:rsidR="00AA096A" w:rsidRDefault="00AA096A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3F57ABED" w14:textId="77777777" w:rsidR="00AA096A" w:rsidRDefault="00AA096A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216B7093" w14:textId="77777777" w:rsidR="00AA096A" w:rsidRDefault="00AA096A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31CA8A33" w14:textId="77777777" w:rsidR="00AA096A" w:rsidRDefault="00AA096A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A096A" w14:paraId="5DE8047B" w14:textId="77777777" w:rsidTr="003468A8">
        <w:tc>
          <w:tcPr>
            <w:tcW w:w="2693" w:type="dxa"/>
          </w:tcPr>
          <w:p w14:paraId="10827AD6" w14:textId="77777777" w:rsidR="00AA096A" w:rsidRDefault="00AA096A" w:rsidP="003468A8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78AF0EBF" w14:textId="77777777" w:rsidR="00AA096A" w:rsidRDefault="00AA096A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6ED5BFA0" w14:textId="77777777" w:rsidR="00AA096A" w:rsidRDefault="00AA096A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19256246" w14:textId="77777777" w:rsidR="00AA096A" w:rsidRDefault="00AA096A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4A37E8BA" w14:textId="77777777" w:rsidR="00AA096A" w:rsidRDefault="00AA096A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A096A" w14:paraId="099322F8" w14:textId="77777777" w:rsidTr="003468A8">
        <w:tc>
          <w:tcPr>
            <w:tcW w:w="2693" w:type="dxa"/>
            <w:shd w:val="clear" w:color="auto" w:fill="auto"/>
          </w:tcPr>
          <w:p w14:paraId="2900C584" w14:textId="77777777" w:rsidR="00AA096A" w:rsidRDefault="00AA096A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 burgers</w:t>
            </w:r>
          </w:p>
        </w:tc>
        <w:tc>
          <w:tcPr>
            <w:tcW w:w="2835" w:type="dxa"/>
            <w:gridSpan w:val="4"/>
            <w:shd w:val="clear" w:color="auto" w:fill="DDD9C3" w:themeFill="background2" w:themeFillShade="E6"/>
          </w:tcPr>
          <w:p w14:paraId="1DA622D6" w14:textId="77777777" w:rsidR="00AA096A" w:rsidRDefault="00AA096A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14:paraId="59C67684" w14:textId="77777777" w:rsidR="009B3A48" w:rsidRDefault="009B3A48" w:rsidP="0073276F">
      <w:pPr>
        <w:rPr>
          <w:sz w:val="22"/>
          <w:szCs w:val="22"/>
          <w:u w:val="single"/>
        </w:rPr>
      </w:pPr>
      <w:bookmarkStart w:id="0" w:name="_GoBack"/>
      <w:bookmarkEnd w:id="0"/>
    </w:p>
    <w:p w14:paraId="22982BE0" w14:textId="51D50F4B" w:rsidR="00775974" w:rsidRPr="00775974" w:rsidRDefault="00775974" w:rsidP="00775974">
      <w:pPr>
        <w:numPr>
          <w:ilvl w:val="2"/>
          <w:numId w:val="27"/>
        </w:numPr>
        <w:tabs>
          <w:tab w:val="clear" w:pos="2700"/>
        </w:tabs>
        <w:ind w:left="1843" w:hanging="425"/>
        <w:rPr>
          <w:sz w:val="22"/>
          <w:szCs w:val="22"/>
        </w:rPr>
      </w:pPr>
      <w:r>
        <w:rPr>
          <w:sz w:val="22"/>
          <w:szCs w:val="22"/>
        </w:rPr>
        <w:t>Totaal personeel (militair/burger).</w:t>
      </w:r>
      <w:r>
        <w:rPr>
          <w:sz w:val="22"/>
          <w:szCs w:val="22"/>
        </w:rPr>
        <w:br/>
      </w:r>
    </w:p>
    <w:tbl>
      <w:tblPr>
        <w:tblStyle w:val="TableGrid"/>
        <w:tblW w:w="4932" w:type="dxa"/>
        <w:tblInd w:w="1980" w:type="dxa"/>
        <w:tblLayout w:type="fixed"/>
        <w:tblLook w:val="04A0" w:firstRow="1" w:lastRow="0" w:firstColumn="1" w:lastColumn="0" w:noHBand="0" w:noVBand="1"/>
      </w:tblPr>
      <w:tblGrid>
        <w:gridCol w:w="4224"/>
        <w:gridCol w:w="708"/>
      </w:tblGrid>
      <w:tr w:rsidR="00775974" w14:paraId="6B7ACDA6" w14:textId="77777777" w:rsidTr="00D425E8">
        <w:tc>
          <w:tcPr>
            <w:tcW w:w="4224" w:type="dxa"/>
          </w:tcPr>
          <w:p w14:paraId="42D80711" w14:textId="77777777" w:rsidR="00775974" w:rsidRDefault="00775974" w:rsidP="00D425E8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Totaal aantal dagen AGR werknemers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7493F715" w14:textId="0DADFF41" w:rsidR="00775974" w:rsidRDefault="007A1E90" w:rsidP="007A1E9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14:paraId="04F4E5DB" w14:textId="370A5629" w:rsidR="00775974" w:rsidRPr="00775974" w:rsidRDefault="00775974" w:rsidP="00775974">
      <w:pPr>
        <w:ind w:left="1843"/>
        <w:rPr>
          <w:sz w:val="22"/>
          <w:szCs w:val="22"/>
        </w:rPr>
      </w:pPr>
    </w:p>
    <w:p w14:paraId="6F42A01E" w14:textId="77777777" w:rsidR="00775974" w:rsidRDefault="00775974" w:rsidP="00B8610D">
      <w:pPr>
        <w:numPr>
          <w:ilvl w:val="1"/>
          <w:numId w:val="27"/>
        </w:numPr>
        <w:tabs>
          <w:tab w:val="clear" w:pos="1800"/>
          <w:tab w:val="num" w:pos="1440"/>
        </w:tabs>
        <w:ind w:left="1440"/>
        <w:rPr>
          <w:sz w:val="22"/>
          <w:szCs w:val="22"/>
          <w:u w:val="single"/>
        </w:rPr>
        <w:sectPr w:rsidR="00775974" w:rsidSect="003165B5">
          <w:pgSz w:w="12240" w:h="15840"/>
          <w:pgMar w:top="1134" w:right="1418" w:bottom="1134" w:left="1418" w:header="709" w:footer="709" w:gutter="0"/>
          <w:cols w:space="708"/>
          <w:docGrid w:linePitch="360"/>
        </w:sectPr>
      </w:pPr>
    </w:p>
    <w:p w14:paraId="59C67685" w14:textId="7D9243DE" w:rsidR="009B3A48" w:rsidRPr="009856C3" w:rsidRDefault="009B3A48" w:rsidP="00B8610D">
      <w:pPr>
        <w:numPr>
          <w:ilvl w:val="1"/>
          <w:numId w:val="27"/>
        </w:numPr>
        <w:tabs>
          <w:tab w:val="clear" w:pos="1800"/>
          <w:tab w:val="num" w:pos="1440"/>
        </w:tabs>
        <w:ind w:left="1440"/>
        <w:rPr>
          <w:sz w:val="22"/>
          <w:szCs w:val="22"/>
        </w:rPr>
      </w:pPr>
      <w:r w:rsidRPr="00D92619">
        <w:rPr>
          <w:sz w:val="22"/>
          <w:szCs w:val="22"/>
          <w:u w:val="single"/>
        </w:rPr>
        <w:lastRenderedPageBreak/>
        <w:t>Werkelijke ernstgraad van het beschouwde jaar en de twee vorige jaren</w:t>
      </w:r>
    </w:p>
    <w:p w14:paraId="59C67687" w14:textId="77777777" w:rsidR="009B3A48" w:rsidRPr="00D92619" w:rsidRDefault="009B3A48" w:rsidP="000325A1">
      <w:pPr>
        <w:rPr>
          <w:sz w:val="22"/>
          <w:szCs w:val="22"/>
        </w:rPr>
      </w:pPr>
    </w:p>
    <w:tbl>
      <w:tblPr>
        <w:tblW w:w="8100" w:type="dxa"/>
        <w:tblInd w:w="1548" w:type="dxa"/>
        <w:tblBorders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60"/>
        <w:gridCol w:w="2160"/>
        <w:gridCol w:w="1980"/>
        <w:gridCol w:w="1800"/>
      </w:tblGrid>
      <w:tr w:rsidR="009B3A48" w:rsidRPr="00D92619" w14:paraId="59C6768C" w14:textId="77777777" w:rsidTr="00775974">
        <w:tc>
          <w:tcPr>
            <w:tcW w:w="2160" w:type="dxa"/>
            <w:shd w:val="clear" w:color="auto" w:fill="auto"/>
          </w:tcPr>
          <w:p w14:paraId="59C67688" w14:textId="77777777" w:rsidR="009B3A48" w:rsidRPr="004115B3" w:rsidRDefault="009B3A48" w:rsidP="0043277E"/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9C67689" w14:textId="57AA6F48" w:rsidR="009B3A48" w:rsidRPr="004115B3" w:rsidRDefault="009B3A48" w:rsidP="00775974">
            <w:pPr>
              <w:jc w:val="center"/>
            </w:pPr>
            <w:r w:rsidRPr="004115B3">
              <w:rPr>
                <w:sz w:val="22"/>
                <w:szCs w:val="22"/>
              </w:rPr>
              <w:t>Jaar X-2(20</w:t>
            </w:r>
            <w:r w:rsidR="00961D0B">
              <w:rPr>
                <w:sz w:val="22"/>
                <w:szCs w:val="22"/>
              </w:rPr>
              <w:t>1</w:t>
            </w:r>
            <w:r w:rsidR="00775974">
              <w:rPr>
                <w:sz w:val="22"/>
                <w:szCs w:val="22"/>
              </w:rPr>
              <w:t>7</w:t>
            </w:r>
            <w:r w:rsidRPr="004115B3">
              <w:rPr>
                <w:sz w:val="22"/>
                <w:szCs w:val="22"/>
              </w:rPr>
              <w:t>)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9C6768A" w14:textId="2F48CC50" w:rsidR="009B3A48" w:rsidRPr="004115B3" w:rsidRDefault="009B3A48" w:rsidP="00194BB5">
            <w:pPr>
              <w:jc w:val="center"/>
            </w:pPr>
            <w:r w:rsidRPr="004115B3">
              <w:rPr>
                <w:sz w:val="22"/>
                <w:szCs w:val="22"/>
              </w:rPr>
              <w:t>Jaar X-1(20</w:t>
            </w:r>
            <w:r w:rsidR="009C2DCC">
              <w:rPr>
                <w:sz w:val="22"/>
                <w:szCs w:val="22"/>
              </w:rPr>
              <w:t>1</w:t>
            </w:r>
            <w:r w:rsidR="00775974">
              <w:rPr>
                <w:sz w:val="22"/>
                <w:szCs w:val="22"/>
              </w:rPr>
              <w:t>8</w:t>
            </w:r>
            <w:r w:rsidRPr="004115B3">
              <w:rPr>
                <w:sz w:val="22"/>
                <w:szCs w:val="22"/>
              </w:rPr>
              <w:t>)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9C6768B" w14:textId="247681A9" w:rsidR="009B3A48" w:rsidRPr="004115B3" w:rsidRDefault="009B3A48" w:rsidP="00775974">
            <w:pPr>
              <w:jc w:val="center"/>
            </w:pPr>
            <w:r w:rsidRPr="004115B3">
              <w:rPr>
                <w:sz w:val="22"/>
                <w:szCs w:val="22"/>
              </w:rPr>
              <w:t>Jaar X(201</w:t>
            </w:r>
            <w:r w:rsidR="00775974">
              <w:rPr>
                <w:sz w:val="22"/>
                <w:szCs w:val="22"/>
              </w:rPr>
              <w:t>9</w:t>
            </w:r>
            <w:r w:rsidRPr="004115B3">
              <w:rPr>
                <w:sz w:val="22"/>
                <w:szCs w:val="22"/>
              </w:rPr>
              <w:t>)</w:t>
            </w:r>
          </w:p>
        </w:tc>
      </w:tr>
      <w:tr w:rsidR="009B3A48" w:rsidRPr="00D92619" w14:paraId="59C67691" w14:textId="77777777" w:rsidTr="00775974"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9C6768D" w14:textId="77777777" w:rsidR="009B3A48" w:rsidRPr="004115B3" w:rsidRDefault="009B3A48" w:rsidP="0043277E">
            <w:r w:rsidRPr="004115B3">
              <w:rPr>
                <w:sz w:val="22"/>
                <w:szCs w:val="22"/>
              </w:rPr>
              <w:t>Eg</w:t>
            </w:r>
          </w:p>
        </w:tc>
        <w:tc>
          <w:tcPr>
            <w:tcW w:w="2160" w:type="dxa"/>
            <w:tcBorders>
              <w:top w:val="single" w:sz="4" w:space="0" w:color="auto"/>
            </w:tcBorders>
            <w:shd w:val="clear" w:color="auto" w:fill="auto"/>
          </w:tcPr>
          <w:p w14:paraId="59C6768E" w14:textId="77777777" w:rsidR="009B3A48" w:rsidRPr="005D1442" w:rsidRDefault="009B3A48" w:rsidP="004115B3">
            <w:pPr>
              <w:jc w:val="center"/>
              <w:rPr>
                <w:b/>
              </w:rPr>
            </w:pPr>
            <w:r w:rsidRPr="005D1442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980" w:type="dxa"/>
            <w:tcBorders>
              <w:top w:val="single" w:sz="4" w:space="0" w:color="auto"/>
            </w:tcBorders>
            <w:shd w:val="clear" w:color="auto" w:fill="auto"/>
          </w:tcPr>
          <w:p w14:paraId="59C6768F" w14:textId="77777777" w:rsidR="009B3A48" w:rsidRPr="005D1442" w:rsidRDefault="009B3A48" w:rsidP="004115B3">
            <w:pPr>
              <w:jc w:val="center"/>
              <w:rPr>
                <w:b/>
              </w:rPr>
            </w:pPr>
            <w:r w:rsidRPr="005D1442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</w:tcBorders>
            <w:shd w:val="clear" w:color="auto" w:fill="DDD9C3" w:themeFill="background2" w:themeFillShade="E6"/>
          </w:tcPr>
          <w:p w14:paraId="59C67690" w14:textId="55910264" w:rsidR="009B3A48" w:rsidRPr="005D1442" w:rsidRDefault="003E3258" w:rsidP="004115B3">
            <w:pPr>
              <w:jc w:val="center"/>
              <w:rPr>
                <w:b/>
                <w:color w:val="0000FF"/>
              </w:rPr>
            </w:pPr>
            <w:r w:rsidRPr="003E3258">
              <w:rPr>
                <w:b/>
              </w:rPr>
              <w:t>0</w:t>
            </w:r>
          </w:p>
        </w:tc>
      </w:tr>
    </w:tbl>
    <w:p w14:paraId="59C67692" w14:textId="77777777" w:rsidR="009B3A48" w:rsidRPr="00D92619" w:rsidRDefault="009B3A48" w:rsidP="000325A1">
      <w:pPr>
        <w:rPr>
          <w:sz w:val="22"/>
          <w:szCs w:val="22"/>
        </w:rPr>
      </w:pPr>
    </w:p>
    <w:p w14:paraId="59C67693" w14:textId="4FABB750" w:rsidR="009B3A48" w:rsidRPr="00D92619" w:rsidRDefault="00775974" w:rsidP="00B8610D">
      <w:pPr>
        <w:ind w:left="1440"/>
        <w:rPr>
          <w:sz w:val="22"/>
          <w:szCs w:val="22"/>
        </w:rPr>
      </w:pPr>
      <w:r>
        <w:rPr>
          <w:sz w:val="22"/>
          <w:szCs w:val="22"/>
        </w:rPr>
        <w:t>Werkelijke ernstgraad (Eg) = Aantal dagen AGR</w:t>
      </w:r>
      <w:r w:rsidRPr="00D92619">
        <w:rPr>
          <w:sz w:val="22"/>
          <w:szCs w:val="22"/>
        </w:rPr>
        <w:t xml:space="preserve"> x 1000/</w:t>
      </w:r>
      <w:r>
        <w:rPr>
          <w:sz w:val="22"/>
          <w:szCs w:val="22"/>
        </w:rPr>
        <w:t>Totaal arbeidsuren</w:t>
      </w:r>
      <w:r>
        <w:rPr>
          <w:sz w:val="22"/>
          <w:szCs w:val="22"/>
        </w:rPr>
        <w:br/>
      </w:r>
      <w:r>
        <w:rPr>
          <w:sz w:val="22"/>
          <w:szCs w:val="22"/>
        </w:rPr>
        <w:br/>
      </w:r>
      <w:r>
        <w:t xml:space="preserve">- </w:t>
      </w:r>
      <w:proofErr w:type="spellStart"/>
      <w:r>
        <w:t>Egw</w:t>
      </w:r>
      <w:proofErr w:type="spellEnd"/>
      <w:r>
        <w:t xml:space="preserve"> = 1 komt overeen met : 1,5 dagen afwezigheid per jaar voor alle werknemers</w:t>
      </w:r>
    </w:p>
    <w:p w14:paraId="59C67695" w14:textId="4E5C1FC7" w:rsidR="00055BC6" w:rsidRDefault="00055BC6">
      <w:pPr>
        <w:rPr>
          <w:sz w:val="22"/>
          <w:szCs w:val="22"/>
          <w:u w:val="single"/>
        </w:rPr>
      </w:pPr>
    </w:p>
    <w:p w14:paraId="59C67696" w14:textId="77777777" w:rsidR="009B3A48" w:rsidRPr="00D92619" w:rsidRDefault="009B3A48" w:rsidP="000325A1">
      <w:pPr>
        <w:numPr>
          <w:ilvl w:val="0"/>
          <w:numId w:val="27"/>
        </w:numPr>
        <w:rPr>
          <w:sz w:val="22"/>
          <w:szCs w:val="22"/>
        </w:rPr>
      </w:pPr>
      <w:r w:rsidRPr="00D92619">
        <w:rPr>
          <w:sz w:val="22"/>
          <w:szCs w:val="22"/>
          <w:u w:val="single"/>
        </w:rPr>
        <w:t>Forfaitaire ongeschiktheden</w:t>
      </w:r>
    </w:p>
    <w:p w14:paraId="59C67697" w14:textId="77777777" w:rsidR="009B3A48" w:rsidRPr="00D92619" w:rsidRDefault="009B3A48" w:rsidP="000325A1">
      <w:pPr>
        <w:rPr>
          <w:sz w:val="22"/>
          <w:szCs w:val="22"/>
        </w:rPr>
      </w:pPr>
    </w:p>
    <w:p w14:paraId="59C67698" w14:textId="77777777" w:rsidR="009B3A48" w:rsidRPr="00D92619" w:rsidRDefault="009B3A48" w:rsidP="00B8610D">
      <w:pPr>
        <w:numPr>
          <w:ilvl w:val="1"/>
          <w:numId w:val="27"/>
        </w:numPr>
        <w:tabs>
          <w:tab w:val="clear" w:pos="1800"/>
          <w:tab w:val="num" w:pos="1440"/>
        </w:tabs>
        <w:ind w:left="1440"/>
        <w:rPr>
          <w:sz w:val="22"/>
          <w:szCs w:val="22"/>
        </w:rPr>
      </w:pPr>
      <w:r w:rsidRPr="00D92619">
        <w:rPr>
          <w:sz w:val="22"/>
          <w:szCs w:val="22"/>
          <w:u w:val="single"/>
        </w:rPr>
        <w:t>Aantal dagen forfaitaire ongeschiktheid</w:t>
      </w:r>
    </w:p>
    <w:p w14:paraId="59C67699" w14:textId="77777777" w:rsidR="009B3A48" w:rsidRDefault="009B3A48" w:rsidP="000325A1">
      <w:pPr>
        <w:rPr>
          <w:sz w:val="22"/>
          <w:szCs w:val="22"/>
        </w:rPr>
      </w:pPr>
    </w:p>
    <w:p w14:paraId="59C6769A" w14:textId="77777777" w:rsidR="005D1442" w:rsidRDefault="009B3A48" w:rsidP="00B8610D">
      <w:pPr>
        <w:numPr>
          <w:ilvl w:val="2"/>
          <w:numId w:val="27"/>
        </w:numPr>
        <w:tabs>
          <w:tab w:val="clear" w:pos="2700"/>
          <w:tab w:val="num" w:pos="1800"/>
        </w:tabs>
        <w:ind w:left="1800"/>
        <w:rPr>
          <w:sz w:val="22"/>
          <w:szCs w:val="22"/>
        </w:rPr>
      </w:pPr>
      <w:r>
        <w:rPr>
          <w:sz w:val="22"/>
          <w:szCs w:val="22"/>
        </w:rPr>
        <w:t>Militair personeel</w:t>
      </w:r>
      <w:r w:rsidR="009856C3">
        <w:rPr>
          <w:sz w:val="22"/>
          <w:szCs w:val="22"/>
        </w:rPr>
        <w:t xml:space="preserve"> </w:t>
      </w:r>
    </w:p>
    <w:p w14:paraId="7F3B7D17" w14:textId="29E3F366" w:rsidR="00775974" w:rsidRDefault="00775974" w:rsidP="005D1442">
      <w:pPr>
        <w:ind w:left="1800"/>
        <w:rPr>
          <w:sz w:val="22"/>
          <w:szCs w:val="22"/>
        </w:rPr>
      </w:pPr>
    </w:p>
    <w:tbl>
      <w:tblPr>
        <w:tblStyle w:val="TableGrid"/>
        <w:tblW w:w="8046" w:type="dxa"/>
        <w:tblInd w:w="1843" w:type="dxa"/>
        <w:tblLayout w:type="fixed"/>
        <w:tblLook w:val="04A0" w:firstRow="1" w:lastRow="0" w:firstColumn="1" w:lastColumn="0" w:noHBand="0" w:noVBand="1"/>
      </w:tblPr>
      <w:tblGrid>
        <w:gridCol w:w="4868"/>
        <w:gridCol w:w="793"/>
        <w:gridCol w:w="794"/>
        <w:gridCol w:w="797"/>
        <w:gridCol w:w="794"/>
      </w:tblGrid>
      <w:tr w:rsidR="00775974" w14:paraId="7348D30B" w14:textId="77777777" w:rsidTr="00D425E8">
        <w:tc>
          <w:tcPr>
            <w:tcW w:w="486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83ADFE8" w14:textId="77777777" w:rsidR="00775974" w:rsidRDefault="00775974" w:rsidP="00D425E8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1587" w:type="dxa"/>
            <w:gridSpan w:val="2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5AC8731" w14:textId="77777777" w:rsidR="00775974" w:rsidRDefault="00775974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Mannen</w:t>
            </w:r>
          </w:p>
        </w:tc>
        <w:tc>
          <w:tcPr>
            <w:tcW w:w="1591" w:type="dxa"/>
            <w:gridSpan w:val="2"/>
            <w:shd w:val="clear" w:color="auto" w:fill="BFBFBF" w:themeFill="background1" w:themeFillShade="BF"/>
            <w:vAlign w:val="center"/>
          </w:tcPr>
          <w:p w14:paraId="76CB60AD" w14:textId="77777777" w:rsidR="00775974" w:rsidRDefault="00775974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Vrouwen</w:t>
            </w:r>
          </w:p>
        </w:tc>
      </w:tr>
      <w:tr w:rsidR="00775974" w:rsidRPr="00E74119" w14:paraId="3DCDC526" w14:textId="77777777" w:rsidTr="00D425E8">
        <w:tc>
          <w:tcPr>
            <w:tcW w:w="486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D5331F" w14:textId="77777777" w:rsidR="00775974" w:rsidRDefault="00775974" w:rsidP="00D425E8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793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14:paraId="4D171C47" w14:textId="77777777" w:rsidR="00775974" w:rsidRPr="00E74119" w:rsidRDefault="00775974" w:rsidP="00D425E8">
            <w:pPr>
              <w:tabs>
                <w:tab w:val="num" w:pos="1260"/>
              </w:tabs>
              <w:rPr>
                <w:sz w:val="20"/>
                <w:szCs w:val="20"/>
              </w:rPr>
            </w:pPr>
            <w:r w:rsidRPr="00E74119">
              <w:rPr>
                <w:sz w:val="20"/>
                <w:szCs w:val="20"/>
              </w:rPr>
              <w:t>&lt; 21 J</w:t>
            </w:r>
          </w:p>
        </w:tc>
        <w:tc>
          <w:tcPr>
            <w:tcW w:w="794" w:type="dxa"/>
            <w:shd w:val="clear" w:color="auto" w:fill="BFBFBF" w:themeFill="background1" w:themeFillShade="BF"/>
          </w:tcPr>
          <w:p w14:paraId="0AA4BED7" w14:textId="77777777" w:rsidR="00775974" w:rsidRPr="00E74119" w:rsidRDefault="00775974" w:rsidP="00D425E8">
            <w:pPr>
              <w:tabs>
                <w:tab w:val="num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21 J</w:t>
            </w:r>
          </w:p>
        </w:tc>
        <w:tc>
          <w:tcPr>
            <w:tcW w:w="797" w:type="dxa"/>
            <w:shd w:val="clear" w:color="auto" w:fill="BFBFBF" w:themeFill="background1" w:themeFillShade="BF"/>
          </w:tcPr>
          <w:p w14:paraId="6D39F8EC" w14:textId="77777777" w:rsidR="00775974" w:rsidRPr="00E74119" w:rsidRDefault="00775974" w:rsidP="00D425E8">
            <w:pPr>
              <w:tabs>
                <w:tab w:val="num" w:pos="1260"/>
              </w:tabs>
              <w:rPr>
                <w:sz w:val="20"/>
                <w:szCs w:val="20"/>
              </w:rPr>
            </w:pPr>
            <w:r w:rsidRPr="00E74119">
              <w:rPr>
                <w:sz w:val="20"/>
                <w:szCs w:val="20"/>
              </w:rPr>
              <w:t>&lt; 21 J</w:t>
            </w:r>
          </w:p>
        </w:tc>
        <w:tc>
          <w:tcPr>
            <w:tcW w:w="794" w:type="dxa"/>
            <w:shd w:val="clear" w:color="auto" w:fill="BFBFBF" w:themeFill="background1" w:themeFillShade="BF"/>
          </w:tcPr>
          <w:p w14:paraId="640F6620" w14:textId="77777777" w:rsidR="00775974" w:rsidRPr="00E74119" w:rsidRDefault="00775974" w:rsidP="00D425E8">
            <w:pPr>
              <w:tabs>
                <w:tab w:val="num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21 J</w:t>
            </w:r>
          </w:p>
        </w:tc>
      </w:tr>
      <w:tr w:rsidR="00775974" w14:paraId="5EAE6351" w14:textId="77777777" w:rsidTr="00D425E8">
        <w:tc>
          <w:tcPr>
            <w:tcW w:w="4868" w:type="dxa"/>
            <w:tcBorders>
              <w:top w:val="single" w:sz="4" w:space="0" w:color="auto"/>
            </w:tcBorders>
          </w:tcPr>
          <w:p w14:paraId="1A110F62" w14:textId="77777777" w:rsidR="00775974" w:rsidRDefault="00775974" w:rsidP="00D425E8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Aantal militaire werknemers</w:t>
            </w:r>
          </w:p>
        </w:tc>
        <w:tc>
          <w:tcPr>
            <w:tcW w:w="793" w:type="dxa"/>
            <w:shd w:val="clear" w:color="auto" w:fill="DDD9C3" w:themeFill="background2" w:themeFillShade="E6"/>
            <w:vAlign w:val="center"/>
          </w:tcPr>
          <w:p w14:paraId="1B87EE82" w14:textId="77777777" w:rsidR="00775974" w:rsidRDefault="00775974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94" w:type="dxa"/>
            <w:shd w:val="clear" w:color="auto" w:fill="DDD9C3" w:themeFill="background2" w:themeFillShade="E6"/>
            <w:vAlign w:val="center"/>
          </w:tcPr>
          <w:p w14:paraId="48D5A4C7" w14:textId="77777777" w:rsidR="00775974" w:rsidRDefault="00775974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97" w:type="dxa"/>
            <w:shd w:val="clear" w:color="auto" w:fill="DDD9C3" w:themeFill="background2" w:themeFillShade="E6"/>
            <w:vAlign w:val="center"/>
          </w:tcPr>
          <w:p w14:paraId="471F3EEF" w14:textId="77777777" w:rsidR="00775974" w:rsidRDefault="00775974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94" w:type="dxa"/>
            <w:shd w:val="clear" w:color="auto" w:fill="DDD9C3" w:themeFill="background2" w:themeFillShade="E6"/>
            <w:vAlign w:val="center"/>
          </w:tcPr>
          <w:p w14:paraId="14BE2C18" w14:textId="77777777" w:rsidR="00775974" w:rsidRDefault="00775974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75974" w14:paraId="6AD26D0A" w14:textId="77777777" w:rsidTr="00D425E8">
        <w:tc>
          <w:tcPr>
            <w:tcW w:w="4868" w:type="dxa"/>
          </w:tcPr>
          <w:p w14:paraId="63250905" w14:textId="77777777" w:rsidR="00775974" w:rsidRDefault="00775974" w:rsidP="00D425E8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militaire werknemers - Leerlingen</w:t>
            </w:r>
          </w:p>
        </w:tc>
        <w:tc>
          <w:tcPr>
            <w:tcW w:w="793" w:type="dxa"/>
            <w:shd w:val="clear" w:color="auto" w:fill="DDD9C3" w:themeFill="background2" w:themeFillShade="E6"/>
            <w:vAlign w:val="center"/>
          </w:tcPr>
          <w:p w14:paraId="1ED7E28E" w14:textId="77777777" w:rsidR="00775974" w:rsidRDefault="00775974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94" w:type="dxa"/>
            <w:shd w:val="clear" w:color="auto" w:fill="DDD9C3" w:themeFill="background2" w:themeFillShade="E6"/>
            <w:vAlign w:val="center"/>
          </w:tcPr>
          <w:p w14:paraId="5B1B1DFA" w14:textId="77777777" w:rsidR="00775974" w:rsidRDefault="00775974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97" w:type="dxa"/>
            <w:shd w:val="clear" w:color="auto" w:fill="DDD9C3" w:themeFill="background2" w:themeFillShade="E6"/>
            <w:vAlign w:val="center"/>
          </w:tcPr>
          <w:p w14:paraId="3A59E918" w14:textId="77777777" w:rsidR="00775974" w:rsidRDefault="00775974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94" w:type="dxa"/>
            <w:shd w:val="clear" w:color="auto" w:fill="DDD9C3" w:themeFill="background2" w:themeFillShade="E6"/>
            <w:vAlign w:val="center"/>
          </w:tcPr>
          <w:p w14:paraId="26501F6D" w14:textId="77777777" w:rsidR="00775974" w:rsidRDefault="00775974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75974" w14:paraId="3AF9B8AC" w14:textId="77777777" w:rsidTr="00D425E8">
        <w:tc>
          <w:tcPr>
            <w:tcW w:w="4868" w:type="dxa"/>
          </w:tcPr>
          <w:p w14:paraId="25AE0DAC" w14:textId="77777777" w:rsidR="00775974" w:rsidRDefault="00775974" w:rsidP="00D425E8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militaire werknemers – Reservisten</w:t>
            </w:r>
          </w:p>
        </w:tc>
        <w:tc>
          <w:tcPr>
            <w:tcW w:w="793" w:type="dxa"/>
            <w:shd w:val="clear" w:color="auto" w:fill="DDD9C3" w:themeFill="background2" w:themeFillShade="E6"/>
            <w:vAlign w:val="center"/>
          </w:tcPr>
          <w:p w14:paraId="214F4ED6" w14:textId="77777777" w:rsidR="00775974" w:rsidRDefault="00775974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94" w:type="dxa"/>
            <w:shd w:val="clear" w:color="auto" w:fill="DDD9C3" w:themeFill="background2" w:themeFillShade="E6"/>
            <w:vAlign w:val="center"/>
          </w:tcPr>
          <w:p w14:paraId="7A9028ED" w14:textId="77777777" w:rsidR="00775974" w:rsidRDefault="00775974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97" w:type="dxa"/>
            <w:shd w:val="clear" w:color="auto" w:fill="DDD9C3" w:themeFill="background2" w:themeFillShade="E6"/>
            <w:vAlign w:val="center"/>
          </w:tcPr>
          <w:p w14:paraId="077F0D5A" w14:textId="77777777" w:rsidR="00775974" w:rsidRDefault="00775974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94" w:type="dxa"/>
            <w:shd w:val="clear" w:color="auto" w:fill="DDD9C3" w:themeFill="background2" w:themeFillShade="E6"/>
            <w:vAlign w:val="center"/>
          </w:tcPr>
          <w:p w14:paraId="302FF5E9" w14:textId="77777777" w:rsidR="00775974" w:rsidRDefault="00775974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75974" w14:paraId="0091645A" w14:textId="77777777" w:rsidTr="00D425E8">
        <w:tc>
          <w:tcPr>
            <w:tcW w:w="7252" w:type="dxa"/>
            <w:gridSpan w:val="4"/>
            <w:shd w:val="clear" w:color="auto" w:fill="auto"/>
          </w:tcPr>
          <w:p w14:paraId="192E6DD6" w14:textId="77777777" w:rsidR="00775974" w:rsidRDefault="00775974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 militairen</w:t>
            </w:r>
          </w:p>
        </w:tc>
        <w:tc>
          <w:tcPr>
            <w:tcW w:w="794" w:type="dxa"/>
            <w:shd w:val="clear" w:color="auto" w:fill="DDD9C3" w:themeFill="background2" w:themeFillShade="E6"/>
          </w:tcPr>
          <w:p w14:paraId="25386BEF" w14:textId="77777777" w:rsidR="00775974" w:rsidRDefault="00775974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14:paraId="59C6769C" w14:textId="77777777" w:rsidR="009E27D7" w:rsidRDefault="009E27D7">
      <w:pPr>
        <w:rPr>
          <w:sz w:val="22"/>
          <w:szCs w:val="22"/>
        </w:rPr>
      </w:pPr>
    </w:p>
    <w:p w14:paraId="59C6769D" w14:textId="76A6DBE1" w:rsidR="005D1442" w:rsidRDefault="00775974" w:rsidP="00B8610D">
      <w:pPr>
        <w:numPr>
          <w:ilvl w:val="2"/>
          <w:numId w:val="27"/>
        </w:numPr>
        <w:tabs>
          <w:tab w:val="clear" w:pos="2700"/>
          <w:tab w:val="num" w:pos="1800"/>
        </w:tabs>
        <w:ind w:left="1800"/>
        <w:rPr>
          <w:sz w:val="22"/>
          <w:szCs w:val="22"/>
        </w:rPr>
      </w:pPr>
      <w:r>
        <w:rPr>
          <w:sz w:val="22"/>
          <w:szCs w:val="22"/>
        </w:rPr>
        <w:t>Burger</w:t>
      </w:r>
      <w:r w:rsidR="009B3A48">
        <w:rPr>
          <w:sz w:val="22"/>
          <w:szCs w:val="22"/>
        </w:rPr>
        <w:t>personeel</w:t>
      </w:r>
      <w:r w:rsidR="009856C3">
        <w:rPr>
          <w:sz w:val="22"/>
          <w:szCs w:val="22"/>
        </w:rPr>
        <w:t xml:space="preserve"> </w:t>
      </w:r>
    </w:p>
    <w:p w14:paraId="5774E0ED" w14:textId="6B37F759" w:rsidR="00775974" w:rsidRPr="002557C8" w:rsidRDefault="00775974" w:rsidP="005D1442">
      <w:pPr>
        <w:ind w:left="1800"/>
        <w:rPr>
          <w:i/>
          <w:color w:val="FF0000"/>
          <w:sz w:val="22"/>
          <w:szCs w:val="22"/>
        </w:rPr>
      </w:pPr>
    </w:p>
    <w:tbl>
      <w:tblPr>
        <w:tblStyle w:val="TableGrid"/>
        <w:tblW w:w="7938" w:type="dxa"/>
        <w:tblInd w:w="1951" w:type="dxa"/>
        <w:tblLayout w:type="fixed"/>
        <w:tblLook w:val="04A0" w:firstRow="1" w:lastRow="0" w:firstColumn="1" w:lastColumn="0" w:noHBand="0" w:noVBand="1"/>
      </w:tblPr>
      <w:tblGrid>
        <w:gridCol w:w="4253"/>
        <w:gridCol w:w="708"/>
        <w:gridCol w:w="709"/>
        <w:gridCol w:w="709"/>
        <w:gridCol w:w="709"/>
        <w:gridCol w:w="850"/>
      </w:tblGrid>
      <w:tr w:rsidR="00775974" w14:paraId="10F0C702" w14:textId="77777777" w:rsidTr="00D425E8">
        <w:tc>
          <w:tcPr>
            <w:tcW w:w="4253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9E5BE03" w14:textId="77777777" w:rsidR="00775974" w:rsidRDefault="00775974" w:rsidP="00D425E8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DB751BB" w14:textId="77777777" w:rsidR="00775974" w:rsidRDefault="00775974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Mannen</w:t>
            </w:r>
          </w:p>
        </w:tc>
        <w:tc>
          <w:tcPr>
            <w:tcW w:w="1418" w:type="dxa"/>
            <w:gridSpan w:val="2"/>
            <w:shd w:val="clear" w:color="auto" w:fill="BFBFBF" w:themeFill="background1" w:themeFillShade="BF"/>
            <w:vAlign w:val="center"/>
          </w:tcPr>
          <w:p w14:paraId="3CC74834" w14:textId="77777777" w:rsidR="00775974" w:rsidRDefault="00775974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Vrouwen</w:t>
            </w:r>
          </w:p>
        </w:tc>
        <w:tc>
          <w:tcPr>
            <w:tcW w:w="850" w:type="dxa"/>
            <w:vMerge w:val="restart"/>
            <w:shd w:val="clear" w:color="auto" w:fill="BFBFBF" w:themeFill="background1" w:themeFillShade="BF"/>
            <w:vAlign w:val="center"/>
          </w:tcPr>
          <w:p w14:paraId="4429C17E" w14:textId="77777777" w:rsidR="00775974" w:rsidRDefault="00775974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</w:t>
            </w:r>
          </w:p>
        </w:tc>
      </w:tr>
      <w:tr w:rsidR="00775974" w14:paraId="74E7AD42" w14:textId="77777777" w:rsidTr="00D425E8">
        <w:tc>
          <w:tcPr>
            <w:tcW w:w="4253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0F4F1A" w14:textId="77777777" w:rsidR="00775974" w:rsidRDefault="00775974" w:rsidP="00D425E8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14:paraId="665A54D6" w14:textId="77777777" w:rsidR="00775974" w:rsidRPr="00E74119" w:rsidRDefault="00775974" w:rsidP="00D425E8">
            <w:pPr>
              <w:tabs>
                <w:tab w:val="num" w:pos="1260"/>
              </w:tabs>
              <w:rPr>
                <w:sz w:val="20"/>
                <w:szCs w:val="20"/>
              </w:rPr>
            </w:pPr>
            <w:r w:rsidRPr="00E74119">
              <w:rPr>
                <w:sz w:val="20"/>
                <w:szCs w:val="20"/>
              </w:rPr>
              <w:t>&lt; 21 J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32757F05" w14:textId="77777777" w:rsidR="00775974" w:rsidRPr="00E74119" w:rsidRDefault="00775974" w:rsidP="00D425E8">
            <w:pPr>
              <w:tabs>
                <w:tab w:val="num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21 J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6096ABCB" w14:textId="77777777" w:rsidR="00775974" w:rsidRPr="00E74119" w:rsidRDefault="00775974" w:rsidP="00D425E8">
            <w:pPr>
              <w:tabs>
                <w:tab w:val="num" w:pos="1260"/>
              </w:tabs>
              <w:rPr>
                <w:sz w:val="20"/>
                <w:szCs w:val="20"/>
              </w:rPr>
            </w:pPr>
            <w:r w:rsidRPr="00E74119">
              <w:rPr>
                <w:sz w:val="20"/>
                <w:szCs w:val="20"/>
              </w:rPr>
              <w:t>&lt; 21 J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0F4987CE" w14:textId="77777777" w:rsidR="00775974" w:rsidRPr="00E74119" w:rsidRDefault="00775974" w:rsidP="00D425E8">
            <w:pPr>
              <w:tabs>
                <w:tab w:val="num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21 J</w:t>
            </w:r>
          </w:p>
        </w:tc>
        <w:tc>
          <w:tcPr>
            <w:tcW w:w="850" w:type="dxa"/>
            <w:vMerge/>
          </w:tcPr>
          <w:p w14:paraId="12EBA362" w14:textId="77777777" w:rsidR="00775974" w:rsidRDefault="00775974" w:rsidP="00D425E8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</w:tr>
      <w:tr w:rsidR="00775974" w14:paraId="4E96468B" w14:textId="77777777" w:rsidTr="00D425E8">
        <w:tc>
          <w:tcPr>
            <w:tcW w:w="4253" w:type="dxa"/>
          </w:tcPr>
          <w:p w14:paraId="76EEA1D4" w14:textId="77777777" w:rsidR="00775974" w:rsidRDefault="00775974" w:rsidP="00D425E8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burger werknemers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3BC32EBD" w14:textId="77777777" w:rsidR="00775974" w:rsidRDefault="00775974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49E4D1B7" w14:textId="77777777" w:rsidR="00775974" w:rsidRDefault="00775974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6A4E3723" w14:textId="77777777" w:rsidR="00775974" w:rsidRDefault="00775974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55A63BDD" w14:textId="77777777" w:rsidR="00775974" w:rsidRDefault="00775974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65537AAE" w14:textId="77777777" w:rsidR="00775974" w:rsidRDefault="00775974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75974" w14:paraId="1DFBA006" w14:textId="77777777" w:rsidTr="00D425E8">
        <w:tc>
          <w:tcPr>
            <w:tcW w:w="4253" w:type="dxa"/>
          </w:tcPr>
          <w:p w14:paraId="761D1A75" w14:textId="77777777" w:rsidR="00775974" w:rsidRDefault="00775974" w:rsidP="00D425E8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Job Studenten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558D0425" w14:textId="77777777" w:rsidR="00775974" w:rsidRDefault="00775974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1DE4F335" w14:textId="77777777" w:rsidR="00775974" w:rsidRDefault="00775974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73530414" w14:textId="77777777" w:rsidR="00775974" w:rsidRDefault="00775974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52D06C93" w14:textId="77777777" w:rsidR="00775974" w:rsidRDefault="00775974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20E2203E" w14:textId="77777777" w:rsidR="00775974" w:rsidRDefault="00775974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75974" w14:paraId="5FFD6054" w14:textId="77777777" w:rsidTr="00D425E8">
        <w:tc>
          <w:tcPr>
            <w:tcW w:w="4253" w:type="dxa"/>
          </w:tcPr>
          <w:p w14:paraId="5936D42E" w14:textId="77777777" w:rsidR="00775974" w:rsidRDefault="00775974" w:rsidP="00D425E8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stagiaires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2776C5EC" w14:textId="77777777" w:rsidR="00775974" w:rsidRDefault="00775974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1293C714" w14:textId="77777777" w:rsidR="00775974" w:rsidRDefault="00775974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4A4903A9" w14:textId="77777777" w:rsidR="00775974" w:rsidRDefault="00775974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6E1E497A" w14:textId="77777777" w:rsidR="00775974" w:rsidRDefault="00775974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1AF5BA6B" w14:textId="77777777" w:rsidR="00775974" w:rsidRDefault="00775974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75974" w14:paraId="1F607917" w14:textId="77777777" w:rsidTr="00D425E8">
        <w:tc>
          <w:tcPr>
            <w:tcW w:w="4253" w:type="dxa"/>
          </w:tcPr>
          <w:p w14:paraId="16655EF8" w14:textId="77777777" w:rsidR="00775974" w:rsidRDefault="00775974" w:rsidP="00D425E8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vrijwilligers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49F90B83" w14:textId="77777777" w:rsidR="00775974" w:rsidRDefault="00775974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723B7C00" w14:textId="77777777" w:rsidR="00775974" w:rsidRDefault="00775974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6F10FCEA" w14:textId="77777777" w:rsidR="00775974" w:rsidRDefault="00775974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79C39304" w14:textId="77777777" w:rsidR="00775974" w:rsidRDefault="00775974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5EEC03F3" w14:textId="77777777" w:rsidR="00775974" w:rsidRDefault="00775974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75974" w14:paraId="4E741A1C" w14:textId="77777777" w:rsidTr="00D425E8">
        <w:tc>
          <w:tcPr>
            <w:tcW w:w="4253" w:type="dxa"/>
          </w:tcPr>
          <w:p w14:paraId="53122BD7" w14:textId="77777777" w:rsidR="00775974" w:rsidRDefault="00775974" w:rsidP="00D425E8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personen onder alternatieve straf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7B28B1B1" w14:textId="77777777" w:rsidR="00775974" w:rsidRDefault="00775974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6335C44A" w14:textId="77777777" w:rsidR="00775974" w:rsidRDefault="00775974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20B847CA" w14:textId="77777777" w:rsidR="00775974" w:rsidRDefault="00775974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58A6E25A" w14:textId="77777777" w:rsidR="00775974" w:rsidRDefault="00775974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15468BF6" w14:textId="77777777" w:rsidR="00775974" w:rsidRDefault="00775974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75974" w14:paraId="49BCAC97" w14:textId="77777777" w:rsidTr="00D425E8">
        <w:tc>
          <w:tcPr>
            <w:tcW w:w="4253" w:type="dxa"/>
          </w:tcPr>
          <w:p w14:paraId="571A716C" w14:textId="77777777" w:rsidR="00775974" w:rsidRDefault="00775974" w:rsidP="00D425E8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personen onder gerechtelijke straf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2C7E207D" w14:textId="77777777" w:rsidR="00775974" w:rsidRDefault="00775974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7DB13698" w14:textId="77777777" w:rsidR="00775974" w:rsidRDefault="00775974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12886799" w14:textId="77777777" w:rsidR="00775974" w:rsidRDefault="00775974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15FB0E29" w14:textId="77777777" w:rsidR="00775974" w:rsidRDefault="00775974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5B5AE980" w14:textId="77777777" w:rsidR="00775974" w:rsidRDefault="00775974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75974" w14:paraId="4DE22542" w14:textId="77777777" w:rsidTr="00D425E8">
        <w:tc>
          <w:tcPr>
            <w:tcW w:w="4253" w:type="dxa"/>
          </w:tcPr>
          <w:p w14:paraId="6635F592" w14:textId="77777777" w:rsidR="00775974" w:rsidRDefault="00775974" w:rsidP="00D425E8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Andere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3F1ABE47" w14:textId="77777777" w:rsidR="00775974" w:rsidRDefault="00775974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00027447" w14:textId="77777777" w:rsidR="00775974" w:rsidRDefault="00775974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79336A08" w14:textId="77777777" w:rsidR="00775974" w:rsidRDefault="00775974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4477B57C" w14:textId="77777777" w:rsidR="00775974" w:rsidRDefault="00775974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3F7A3222" w14:textId="77777777" w:rsidR="00775974" w:rsidRDefault="00775974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75974" w14:paraId="1912F93F" w14:textId="77777777" w:rsidTr="00D425E8">
        <w:tc>
          <w:tcPr>
            <w:tcW w:w="7088" w:type="dxa"/>
            <w:gridSpan w:val="5"/>
            <w:shd w:val="clear" w:color="auto" w:fill="auto"/>
          </w:tcPr>
          <w:p w14:paraId="77BC25D2" w14:textId="77777777" w:rsidR="00775974" w:rsidRDefault="00775974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 burgers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0803E91F" w14:textId="77777777" w:rsidR="00775974" w:rsidRDefault="00775974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14:paraId="59C676A0" w14:textId="16C2B21A" w:rsidR="009B3A48" w:rsidRPr="00D92619" w:rsidRDefault="005D1442" w:rsidP="00775974">
      <w:pPr>
        <w:ind w:left="1800"/>
        <w:rPr>
          <w:sz w:val="22"/>
          <w:szCs w:val="22"/>
        </w:rPr>
      </w:pPr>
      <w:r w:rsidRPr="002557C8">
        <w:rPr>
          <w:i/>
          <w:color w:val="FF0000"/>
          <w:sz w:val="22"/>
          <w:szCs w:val="22"/>
        </w:rPr>
        <w:t xml:space="preserve"> </w:t>
      </w:r>
    </w:p>
    <w:p w14:paraId="08945AEA" w14:textId="69F04E8F" w:rsidR="00775974" w:rsidRPr="00775974" w:rsidRDefault="00775974" w:rsidP="00775974">
      <w:pPr>
        <w:numPr>
          <w:ilvl w:val="2"/>
          <w:numId w:val="27"/>
        </w:numPr>
        <w:tabs>
          <w:tab w:val="clear" w:pos="2700"/>
        </w:tabs>
        <w:ind w:left="1843" w:hanging="425"/>
        <w:rPr>
          <w:sz w:val="22"/>
          <w:szCs w:val="22"/>
        </w:rPr>
      </w:pPr>
      <w:r>
        <w:rPr>
          <w:sz w:val="22"/>
          <w:szCs w:val="22"/>
        </w:rPr>
        <w:t>Totaal personeel (militair/burger).</w:t>
      </w:r>
      <w:r>
        <w:rPr>
          <w:sz w:val="22"/>
          <w:szCs w:val="22"/>
        </w:rPr>
        <w:br/>
      </w:r>
    </w:p>
    <w:tbl>
      <w:tblPr>
        <w:tblStyle w:val="TableGrid"/>
        <w:tblW w:w="5074" w:type="dxa"/>
        <w:tblInd w:w="1838" w:type="dxa"/>
        <w:tblLayout w:type="fixed"/>
        <w:tblLook w:val="04A0" w:firstRow="1" w:lastRow="0" w:firstColumn="1" w:lastColumn="0" w:noHBand="0" w:noVBand="1"/>
      </w:tblPr>
      <w:tblGrid>
        <w:gridCol w:w="4366"/>
        <w:gridCol w:w="708"/>
      </w:tblGrid>
      <w:tr w:rsidR="00775974" w14:paraId="2C9CABEA" w14:textId="77777777" w:rsidTr="00D425E8">
        <w:tc>
          <w:tcPr>
            <w:tcW w:w="4366" w:type="dxa"/>
          </w:tcPr>
          <w:p w14:paraId="3E7068FF" w14:textId="77777777" w:rsidR="00775974" w:rsidRDefault="00775974" w:rsidP="00D425E8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Totaal aantal forfaitaire dagen werknemers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7978DBFF" w14:textId="77777777" w:rsidR="00775974" w:rsidRDefault="00775974" w:rsidP="00D425E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14:paraId="1CA3D394" w14:textId="534B3DF2" w:rsidR="00775974" w:rsidRPr="00775974" w:rsidRDefault="00775974" w:rsidP="00775974">
      <w:pPr>
        <w:ind w:left="1843"/>
        <w:rPr>
          <w:sz w:val="22"/>
          <w:szCs w:val="22"/>
        </w:rPr>
      </w:pPr>
    </w:p>
    <w:p w14:paraId="59C676A1" w14:textId="393E0DCA" w:rsidR="009B3A48" w:rsidRPr="009856C3" w:rsidRDefault="009B3A48" w:rsidP="00B8610D">
      <w:pPr>
        <w:numPr>
          <w:ilvl w:val="1"/>
          <w:numId w:val="27"/>
        </w:numPr>
        <w:tabs>
          <w:tab w:val="clear" w:pos="1800"/>
          <w:tab w:val="num" w:pos="1440"/>
        </w:tabs>
        <w:ind w:left="1440"/>
        <w:rPr>
          <w:sz w:val="22"/>
          <w:szCs w:val="22"/>
        </w:rPr>
      </w:pPr>
      <w:r w:rsidRPr="00D92619">
        <w:rPr>
          <w:sz w:val="22"/>
          <w:szCs w:val="22"/>
          <w:u w:val="single"/>
        </w:rPr>
        <w:t>Globale ernstgraad van het beschouwde jaar en de twee vorige jaren</w:t>
      </w:r>
    </w:p>
    <w:p w14:paraId="59C676A2" w14:textId="5D34D2EF" w:rsidR="009856C3" w:rsidRPr="00D92619" w:rsidRDefault="009856C3" w:rsidP="009856C3">
      <w:pPr>
        <w:ind w:left="1440"/>
        <w:rPr>
          <w:sz w:val="22"/>
          <w:szCs w:val="22"/>
        </w:rPr>
      </w:pPr>
    </w:p>
    <w:p w14:paraId="59C676A3" w14:textId="77777777" w:rsidR="009B3A48" w:rsidRPr="00D92619" w:rsidRDefault="009B3A48" w:rsidP="000325A1">
      <w:pPr>
        <w:rPr>
          <w:sz w:val="22"/>
          <w:szCs w:val="22"/>
        </w:rPr>
      </w:pPr>
    </w:p>
    <w:tbl>
      <w:tblPr>
        <w:tblW w:w="8100" w:type="dxa"/>
        <w:tblInd w:w="1548" w:type="dxa"/>
        <w:tblBorders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1800"/>
        <w:gridCol w:w="1800"/>
        <w:gridCol w:w="1620"/>
      </w:tblGrid>
      <w:tr w:rsidR="009B3A48" w:rsidRPr="00D92619" w14:paraId="59C676A8" w14:textId="77777777" w:rsidTr="00775974">
        <w:tc>
          <w:tcPr>
            <w:tcW w:w="2880" w:type="dxa"/>
            <w:shd w:val="clear" w:color="auto" w:fill="auto"/>
          </w:tcPr>
          <w:p w14:paraId="59C676A4" w14:textId="77777777" w:rsidR="009B3A48" w:rsidRPr="004115B3" w:rsidRDefault="009B3A48" w:rsidP="0043277E"/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9C676A5" w14:textId="08C1B0FF" w:rsidR="009B3A48" w:rsidRPr="004115B3" w:rsidRDefault="009B3A48" w:rsidP="00775974">
            <w:pPr>
              <w:jc w:val="center"/>
            </w:pPr>
            <w:r w:rsidRPr="004115B3">
              <w:rPr>
                <w:sz w:val="22"/>
                <w:szCs w:val="22"/>
              </w:rPr>
              <w:t>Jaar X-2(20</w:t>
            </w:r>
            <w:r w:rsidR="009856C3">
              <w:rPr>
                <w:sz w:val="22"/>
                <w:szCs w:val="22"/>
              </w:rPr>
              <w:t>1</w:t>
            </w:r>
            <w:r w:rsidR="00775974">
              <w:rPr>
                <w:sz w:val="22"/>
                <w:szCs w:val="22"/>
              </w:rPr>
              <w:t>7</w:t>
            </w:r>
            <w:r w:rsidRPr="004115B3">
              <w:rPr>
                <w:sz w:val="22"/>
                <w:szCs w:val="22"/>
              </w:rPr>
              <w:t>)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9C676A6" w14:textId="1D17DB1D" w:rsidR="009B3A48" w:rsidRPr="004115B3" w:rsidRDefault="009B3A48" w:rsidP="00775974">
            <w:pPr>
              <w:jc w:val="center"/>
            </w:pPr>
            <w:r w:rsidRPr="004115B3">
              <w:rPr>
                <w:sz w:val="22"/>
                <w:szCs w:val="22"/>
              </w:rPr>
              <w:t>Jaar X-1(20</w:t>
            </w:r>
            <w:r w:rsidR="009C2DCC">
              <w:rPr>
                <w:sz w:val="22"/>
                <w:szCs w:val="22"/>
              </w:rPr>
              <w:t>1</w:t>
            </w:r>
            <w:r w:rsidR="00775974">
              <w:rPr>
                <w:sz w:val="22"/>
                <w:szCs w:val="22"/>
              </w:rPr>
              <w:t>8</w:t>
            </w:r>
            <w:r w:rsidRPr="004115B3">
              <w:rPr>
                <w:sz w:val="22"/>
                <w:szCs w:val="22"/>
              </w:rPr>
              <w:t>)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9C676A7" w14:textId="4844BE54" w:rsidR="009B3A48" w:rsidRPr="004115B3" w:rsidRDefault="009B3A48" w:rsidP="00775974">
            <w:pPr>
              <w:jc w:val="center"/>
            </w:pPr>
            <w:r w:rsidRPr="004115B3">
              <w:rPr>
                <w:sz w:val="22"/>
                <w:szCs w:val="22"/>
              </w:rPr>
              <w:t>Jaar X(201</w:t>
            </w:r>
            <w:r w:rsidR="00775974">
              <w:rPr>
                <w:sz w:val="22"/>
                <w:szCs w:val="22"/>
              </w:rPr>
              <w:t>9</w:t>
            </w:r>
            <w:r w:rsidRPr="004115B3">
              <w:rPr>
                <w:sz w:val="22"/>
                <w:szCs w:val="22"/>
              </w:rPr>
              <w:t>)</w:t>
            </w:r>
          </w:p>
        </w:tc>
      </w:tr>
      <w:tr w:rsidR="009B3A48" w:rsidRPr="00D92619" w14:paraId="59C676AD" w14:textId="77777777" w:rsidTr="00775974">
        <w:tc>
          <w:tcPr>
            <w:tcW w:w="28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9C676A9" w14:textId="77777777" w:rsidR="009B3A48" w:rsidRPr="004115B3" w:rsidRDefault="009B3A48" w:rsidP="0043277E">
            <w:proofErr w:type="spellStart"/>
            <w:r w:rsidRPr="004115B3">
              <w:rPr>
                <w:sz w:val="22"/>
                <w:szCs w:val="22"/>
              </w:rPr>
              <w:t>GEg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</w:tcBorders>
            <w:shd w:val="clear" w:color="auto" w:fill="auto"/>
          </w:tcPr>
          <w:p w14:paraId="59C676AA" w14:textId="77777777" w:rsidR="009B3A48" w:rsidRPr="005D1442" w:rsidRDefault="009B3A48" w:rsidP="004115B3">
            <w:pPr>
              <w:jc w:val="center"/>
              <w:rPr>
                <w:b/>
              </w:rPr>
            </w:pPr>
            <w:r w:rsidRPr="005D1442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</w:tcBorders>
            <w:shd w:val="clear" w:color="auto" w:fill="auto"/>
          </w:tcPr>
          <w:p w14:paraId="59C676AB" w14:textId="77777777" w:rsidR="009B3A48" w:rsidRPr="005D1442" w:rsidRDefault="009B3A48" w:rsidP="004115B3">
            <w:pPr>
              <w:jc w:val="center"/>
              <w:rPr>
                <w:b/>
              </w:rPr>
            </w:pPr>
            <w:r w:rsidRPr="005D1442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</w:tcBorders>
            <w:shd w:val="clear" w:color="auto" w:fill="DDD9C3" w:themeFill="background2" w:themeFillShade="E6"/>
          </w:tcPr>
          <w:p w14:paraId="59C676AC" w14:textId="64AC8794" w:rsidR="009B3A48" w:rsidRPr="003E3258" w:rsidRDefault="003E3258" w:rsidP="004115B3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</w:tbl>
    <w:p w14:paraId="59C676AE" w14:textId="77777777" w:rsidR="009B3A48" w:rsidRPr="00D92619" w:rsidRDefault="009B3A48" w:rsidP="000325A1">
      <w:pPr>
        <w:rPr>
          <w:sz w:val="22"/>
          <w:szCs w:val="22"/>
        </w:rPr>
      </w:pPr>
    </w:p>
    <w:p w14:paraId="59C676AF" w14:textId="0CA3ED0F" w:rsidR="009B3A48" w:rsidRPr="00AC33C0" w:rsidRDefault="00775974" w:rsidP="00AC33C0">
      <w:pPr>
        <w:ind w:left="1418"/>
        <w:rPr>
          <w:sz w:val="22"/>
          <w:szCs w:val="22"/>
          <w:lang w:val="de-DE"/>
        </w:rPr>
      </w:pPr>
      <w:r>
        <w:rPr>
          <w:sz w:val="22"/>
          <w:szCs w:val="22"/>
        </w:rPr>
        <w:t>Globale ernstgraad (Eg) = (Aantal dagen AGR + aantal forfaitaire dagen)</w:t>
      </w:r>
      <w:r w:rsidRPr="00D92619">
        <w:rPr>
          <w:sz w:val="22"/>
          <w:szCs w:val="22"/>
        </w:rPr>
        <w:t xml:space="preserve"> x 1000/</w:t>
      </w:r>
      <w:r>
        <w:rPr>
          <w:sz w:val="22"/>
          <w:szCs w:val="22"/>
        </w:rPr>
        <w:t>Totaal uren blootstelling.</w:t>
      </w:r>
    </w:p>
    <w:p w14:paraId="59C676B0" w14:textId="77777777" w:rsidR="009B3A48" w:rsidRPr="00AC33C0" w:rsidRDefault="009B3A48" w:rsidP="000325A1">
      <w:pPr>
        <w:rPr>
          <w:sz w:val="22"/>
          <w:szCs w:val="22"/>
          <w:lang w:val="de-DE"/>
        </w:rPr>
      </w:pPr>
    </w:p>
    <w:p w14:paraId="59C676B1" w14:textId="77777777" w:rsidR="009856C3" w:rsidRPr="00AC33C0" w:rsidRDefault="009856C3" w:rsidP="000325A1">
      <w:pPr>
        <w:rPr>
          <w:sz w:val="22"/>
          <w:szCs w:val="22"/>
          <w:lang w:val="de-DE"/>
        </w:rPr>
      </w:pPr>
    </w:p>
    <w:p w14:paraId="0277F539" w14:textId="77777777" w:rsidR="00775974" w:rsidRDefault="00775974" w:rsidP="00B8610D">
      <w:pPr>
        <w:numPr>
          <w:ilvl w:val="0"/>
          <w:numId w:val="14"/>
        </w:numPr>
        <w:tabs>
          <w:tab w:val="clear" w:pos="1080"/>
          <w:tab w:val="num" w:pos="360"/>
        </w:tabs>
        <w:ind w:left="360"/>
        <w:rPr>
          <w:b/>
          <w:sz w:val="22"/>
          <w:szCs w:val="22"/>
          <w:u w:val="single"/>
        </w:rPr>
        <w:sectPr w:rsidR="00775974" w:rsidSect="00775974">
          <w:pgSz w:w="12240" w:h="15840"/>
          <w:pgMar w:top="1134" w:right="1183" w:bottom="1134" w:left="1418" w:header="709" w:footer="709" w:gutter="0"/>
          <w:cols w:space="708"/>
          <w:docGrid w:linePitch="360"/>
        </w:sectPr>
      </w:pPr>
    </w:p>
    <w:p w14:paraId="59C676B2" w14:textId="2BB60F5C" w:rsidR="009856C3" w:rsidRPr="009856C3" w:rsidRDefault="009B3A48" w:rsidP="00B8610D">
      <w:pPr>
        <w:numPr>
          <w:ilvl w:val="0"/>
          <w:numId w:val="14"/>
        </w:numPr>
        <w:tabs>
          <w:tab w:val="clear" w:pos="1080"/>
          <w:tab w:val="num" w:pos="360"/>
        </w:tabs>
        <w:ind w:left="360"/>
        <w:rPr>
          <w:sz w:val="22"/>
          <w:szCs w:val="22"/>
        </w:rPr>
      </w:pPr>
      <w:r w:rsidRPr="00D92619">
        <w:rPr>
          <w:b/>
          <w:sz w:val="22"/>
          <w:szCs w:val="22"/>
          <w:u w:val="single"/>
        </w:rPr>
        <w:lastRenderedPageBreak/>
        <w:t>Inlichtingen betreffende de ongevallen op de weg naar en van het werk</w:t>
      </w:r>
    </w:p>
    <w:p w14:paraId="37D8C0CB" w14:textId="019FF17F" w:rsidR="00775974" w:rsidRPr="006C7EC9" w:rsidRDefault="00775974" w:rsidP="005D1442">
      <w:pPr>
        <w:ind w:left="360"/>
        <w:rPr>
          <w:i/>
          <w:color w:val="365F91" w:themeColor="accent1" w:themeShade="BF"/>
          <w:sz w:val="22"/>
          <w:szCs w:val="22"/>
        </w:rPr>
      </w:pP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16"/>
        <w:gridCol w:w="444"/>
        <w:gridCol w:w="962"/>
        <w:gridCol w:w="431"/>
        <w:gridCol w:w="2205"/>
      </w:tblGrid>
      <w:tr w:rsidR="00775974" w:rsidRPr="006C7EC9" w14:paraId="65FF744B" w14:textId="77777777" w:rsidTr="00D425E8">
        <w:tc>
          <w:tcPr>
            <w:tcW w:w="4016" w:type="dxa"/>
            <w:tcBorders>
              <w:right w:val="single" w:sz="4" w:space="0" w:color="auto"/>
            </w:tcBorders>
          </w:tcPr>
          <w:p w14:paraId="11690BA8" w14:textId="77777777" w:rsidR="00775974" w:rsidRPr="006C7EC9" w:rsidRDefault="00775974" w:rsidP="00D425E8">
            <w:pPr>
              <w:rPr>
                <w:color w:val="365F91" w:themeColor="accent1" w:themeShade="BF"/>
                <w:sz w:val="22"/>
                <w:szCs w:val="22"/>
              </w:rPr>
            </w:pPr>
            <w:r w:rsidRPr="00494BF5">
              <w:rPr>
                <w:sz w:val="22"/>
                <w:szCs w:val="22"/>
              </w:rPr>
              <w:t>Totaal aantal ongevallen op de arbeidsweg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0F2B1" w14:textId="6F7F3713" w:rsidR="00775974" w:rsidRPr="006C7EC9" w:rsidRDefault="00775974" w:rsidP="00D425E8">
            <w:pPr>
              <w:jc w:val="center"/>
              <w:rPr>
                <w:color w:val="365F91" w:themeColor="accent1" w:themeShade="BF"/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</w:tcPr>
          <w:p w14:paraId="079B2ECB" w14:textId="77777777" w:rsidR="00775974" w:rsidRPr="006C7EC9" w:rsidRDefault="00775974" w:rsidP="00D425E8">
            <w:pPr>
              <w:rPr>
                <w:color w:val="365F91" w:themeColor="accent1" w:themeShade="BF"/>
                <w:sz w:val="22"/>
                <w:szCs w:val="22"/>
              </w:rPr>
            </w:pPr>
            <w:r w:rsidRPr="00494BF5">
              <w:rPr>
                <w:sz w:val="22"/>
                <w:szCs w:val="22"/>
              </w:rPr>
              <w:t>waarvan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EE7F4" w14:textId="77777777" w:rsidR="00775974" w:rsidRPr="006C7EC9" w:rsidRDefault="00775974" w:rsidP="00D425E8">
            <w:pPr>
              <w:jc w:val="center"/>
              <w:rPr>
                <w:color w:val="365F91" w:themeColor="accent1" w:themeShade="BF"/>
                <w:sz w:val="22"/>
                <w:szCs w:val="22"/>
              </w:rPr>
            </w:pPr>
            <w:r w:rsidRPr="00494BF5">
              <w:rPr>
                <w:sz w:val="22"/>
                <w:szCs w:val="22"/>
              </w:rPr>
              <w:t>0</w:t>
            </w:r>
          </w:p>
        </w:tc>
        <w:tc>
          <w:tcPr>
            <w:tcW w:w="2205" w:type="dxa"/>
            <w:tcBorders>
              <w:left w:val="single" w:sz="4" w:space="0" w:color="auto"/>
            </w:tcBorders>
          </w:tcPr>
          <w:p w14:paraId="3EF55D0C" w14:textId="77777777" w:rsidR="00775974" w:rsidRPr="006C7EC9" w:rsidRDefault="00775974" w:rsidP="00D425E8">
            <w:pPr>
              <w:rPr>
                <w:color w:val="365F91" w:themeColor="accent1" w:themeShade="BF"/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  <w:r w:rsidRPr="00494BF5">
              <w:rPr>
                <w:sz w:val="22"/>
                <w:szCs w:val="22"/>
              </w:rPr>
              <w:t>odelijke</w:t>
            </w:r>
            <w:r>
              <w:rPr>
                <w:sz w:val="22"/>
                <w:szCs w:val="22"/>
              </w:rPr>
              <w:t>.</w:t>
            </w:r>
          </w:p>
        </w:tc>
      </w:tr>
    </w:tbl>
    <w:p w14:paraId="59C676B4" w14:textId="77777777" w:rsidR="009B3A48" w:rsidRPr="00D92619" w:rsidRDefault="009B3A48" w:rsidP="000325A1">
      <w:pPr>
        <w:rPr>
          <w:sz w:val="22"/>
          <w:szCs w:val="22"/>
        </w:rPr>
      </w:pPr>
    </w:p>
    <w:p w14:paraId="59C676B5" w14:textId="77777777" w:rsidR="009B3A48" w:rsidRPr="00ED7AD4" w:rsidRDefault="009B3A48" w:rsidP="00ED7AD4">
      <w:pPr>
        <w:numPr>
          <w:ilvl w:val="0"/>
          <w:numId w:val="14"/>
        </w:numPr>
        <w:tabs>
          <w:tab w:val="clear" w:pos="1080"/>
          <w:tab w:val="num" w:pos="360"/>
        </w:tabs>
        <w:ind w:left="360"/>
        <w:rPr>
          <w:b/>
          <w:sz w:val="22"/>
          <w:szCs w:val="22"/>
          <w:u w:val="single"/>
        </w:rPr>
      </w:pPr>
      <w:r w:rsidRPr="00ED7AD4">
        <w:rPr>
          <w:b/>
          <w:sz w:val="22"/>
          <w:szCs w:val="22"/>
          <w:u w:val="single"/>
        </w:rPr>
        <w:t>Inlichtingen betreffende de veiligheid</w:t>
      </w:r>
    </w:p>
    <w:p w14:paraId="59C676B6" w14:textId="77777777" w:rsidR="009B3A48" w:rsidRDefault="009B3A48" w:rsidP="00ED7AD4">
      <w:pPr>
        <w:rPr>
          <w:sz w:val="22"/>
          <w:szCs w:val="22"/>
        </w:rPr>
      </w:pPr>
    </w:p>
    <w:p w14:paraId="59C676B7" w14:textId="77777777" w:rsidR="009B3A48" w:rsidRPr="005D1442" w:rsidRDefault="009B3A48" w:rsidP="00ED7AD4">
      <w:pPr>
        <w:numPr>
          <w:ilvl w:val="0"/>
          <w:numId w:val="30"/>
        </w:numPr>
        <w:tabs>
          <w:tab w:val="clear" w:pos="1800"/>
          <w:tab w:val="num" w:pos="720"/>
        </w:tabs>
        <w:ind w:left="720"/>
        <w:rPr>
          <w:sz w:val="22"/>
          <w:szCs w:val="22"/>
        </w:rPr>
      </w:pPr>
      <w:r w:rsidRPr="005D1442">
        <w:rPr>
          <w:sz w:val="22"/>
          <w:szCs w:val="22"/>
        </w:rPr>
        <w:t>Maatregelen genomen om de veiligheid te verzekeren</w:t>
      </w:r>
    </w:p>
    <w:p w14:paraId="59C676B8" w14:textId="77777777" w:rsidR="009B3A48" w:rsidRDefault="009B3A48" w:rsidP="00ED7AD4">
      <w:pPr>
        <w:rPr>
          <w:sz w:val="22"/>
          <w:szCs w:val="22"/>
        </w:rPr>
      </w:pPr>
    </w:p>
    <w:tbl>
      <w:tblPr>
        <w:tblW w:w="0" w:type="auto"/>
        <w:tblInd w:w="7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6"/>
        <w:gridCol w:w="8072"/>
      </w:tblGrid>
      <w:tr w:rsidR="001325A6" w:rsidRPr="00055BC6" w14:paraId="59C676BB" w14:textId="77777777" w:rsidTr="00775974"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C676B9" w14:textId="77777777" w:rsidR="009B3A48" w:rsidRPr="00055BC6" w:rsidRDefault="009B3A48" w:rsidP="00ED7AD4"/>
        </w:tc>
        <w:tc>
          <w:tcPr>
            <w:tcW w:w="8072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9C676BA" w14:textId="77777777" w:rsidR="009B3A48" w:rsidRPr="00055BC6" w:rsidRDefault="009B3A48" w:rsidP="004115B3">
            <w:pPr>
              <w:jc w:val="center"/>
            </w:pPr>
            <w:r w:rsidRPr="00055BC6">
              <w:rPr>
                <w:sz w:val="22"/>
                <w:szCs w:val="22"/>
              </w:rPr>
              <w:t>Getroffen maatregelen</w:t>
            </w:r>
          </w:p>
        </w:tc>
      </w:tr>
      <w:tr w:rsidR="0090387F" w:rsidRPr="00055BC6" w14:paraId="59C676BE" w14:textId="77777777" w:rsidTr="00775974">
        <w:tc>
          <w:tcPr>
            <w:tcW w:w="776" w:type="dxa"/>
            <w:tcBorders>
              <w:top w:val="single" w:sz="4" w:space="0" w:color="auto"/>
            </w:tcBorders>
          </w:tcPr>
          <w:p w14:paraId="59C676BC" w14:textId="599D1DFE" w:rsidR="0090387F" w:rsidRPr="00055BC6" w:rsidRDefault="0090387F" w:rsidP="00ED7AD4">
            <w:r>
              <w:t>1.</w:t>
            </w:r>
          </w:p>
        </w:tc>
        <w:tc>
          <w:tcPr>
            <w:tcW w:w="8072" w:type="dxa"/>
            <w:shd w:val="clear" w:color="auto" w:fill="auto"/>
          </w:tcPr>
          <w:p w14:paraId="59C676BD" w14:textId="7CB792E9" w:rsidR="0090387F" w:rsidRPr="00055BC6" w:rsidRDefault="00775974" w:rsidP="004E588F">
            <w:r>
              <w:t>Geen</w:t>
            </w:r>
          </w:p>
        </w:tc>
      </w:tr>
      <w:tr w:rsidR="0090387F" w:rsidRPr="00055BC6" w14:paraId="59C676C1" w14:textId="77777777" w:rsidTr="005D1442">
        <w:tc>
          <w:tcPr>
            <w:tcW w:w="776" w:type="dxa"/>
          </w:tcPr>
          <w:p w14:paraId="59C676BF" w14:textId="7B946EB0" w:rsidR="0090387F" w:rsidRPr="00055BC6" w:rsidRDefault="0090387F" w:rsidP="00ED7AD4">
            <w:r>
              <w:t>2.</w:t>
            </w:r>
          </w:p>
        </w:tc>
        <w:tc>
          <w:tcPr>
            <w:tcW w:w="8072" w:type="dxa"/>
            <w:shd w:val="clear" w:color="auto" w:fill="auto"/>
          </w:tcPr>
          <w:p w14:paraId="59C676C0" w14:textId="4E34E56A" w:rsidR="0090387F" w:rsidRPr="00055BC6" w:rsidRDefault="0090387F" w:rsidP="004E588F"/>
        </w:tc>
      </w:tr>
      <w:tr w:rsidR="0090387F" w:rsidRPr="00055BC6" w14:paraId="59C676C4" w14:textId="77777777" w:rsidTr="006F7F6F">
        <w:tc>
          <w:tcPr>
            <w:tcW w:w="776" w:type="dxa"/>
          </w:tcPr>
          <w:p w14:paraId="59C676C2" w14:textId="086758D7" w:rsidR="0090387F" w:rsidRPr="00055BC6" w:rsidRDefault="0090387F" w:rsidP="00ED7AD4">
            <w:r>
              <w:t>3.</w:t>
            </w:r>
          </w:p>
        </w:tc>
        <w:tc>
          <w:tcPr>
            <w:tcW w:w="8072" w:type="dxa"/>
            <w:shd w:val="clear" w:color="auto" w:fill="auto"/>
            <w:vAlign w:val="center"/>
          </w:tcPr>
          <w:p w14:paraId="59C676C3" w14:textId="5E5200FA" w:rsidR="0090387F" w:rsidRPr="00055BC6" w:rsidRDefault="0090387F" w:rsidP="006F7F6F"/>
        </w:tc>
      </w:tr>
      <w:tr w:rsidR="0090387F" w:rsidRPr="00055BC6" w14:paraId="59C676C7" w14:textId="77777777" w:rsidTr="006F7F6F">
        <w:tc>
          <w:tcPr>
            <w:tcW w:w="776" w:type="dxa"/>
          </w:tcPr>
          <w:p w14:paraId="59C676C5" w14:textId="07CFEE72" w:rsidR="0090387F" w:rsidRPr="00055BC6" w:rsidRDefault="0090387F" w:rsidP="00ED7AD4">
            <w:r>
              <w:t>4.</w:t>
            </w:r>
          </w:p>
        </w:tc>
        <w:tc>
          <w:tcPr>
            <w:tcW w:w="8072" w:type="dxa"/>
            <w:shd w:val="clear" w:color="auto" w:fill="auto"/>
            <w:vAlign w:val="center"/>
          </w:tcPr>
          <w:p w14:paraId="59C676C6" w14:textId="0AFC5F20" w:rsidR="0090387F" w:rsidRPr="00055BC6" w:rsidRDefault="0090387F" w:rsidP="006F7F6F"/>
        </w:tc>
      </w:tr>
      <w:tr w:rsidR="0090387F" w:rsidRPr="00055BC6" w14:paraId="59C676CA" w14:textId="77777777" w:rsidTr="006F7F6F">
        <w:tc>
          <w:tcPr>
            <w:tcW w:w="776" w:type="dxa"/>
          </w:tcPr>
          <w:p w14:paraId="59C676C8" w14:textId="0F08BDE8" w:rsidR="0090387F" w:rsidRPr="00055BC6" w:rsidRDefault="006F7F6F" w:rsidP="00ED7AD4">
            <w:r>
              <w:t>5.</w:t>
            </w:r>
          </w:p>
        </w:tc>
        <w:tc>
          <w:tcPr>
            <w:tcW w:w="8072" w:type="dxa"/>
            <w:shd w:val="clear" w:color="auto" w:fill="auto"/>
            <w:vAlign w:val="center"/>
          </w:tcPr>
          <w:p w14:paraId="59C676C9" w14:textId="7BF4FC19" w:rsidR="0090387F" w:rsidRPr="00055BC6" w:rsidRDefault="0090387F" w:rsidP="006F7F6F"/>
        </w:tc>
      </w:tr>
    </w:tbl>
    <w:p w14:paraId="59C676CB" w14:textId="77777777" w:rsidR="009B3A48" w:rsidRDefault="009B3A48" w:rsidP="00ED7AD4">
      <w:pPr>
        <w:rPr>
          <w:sz w:val="22"/>
          <w:szCs w:val="22"/>
        </w:rPr>
      </w:pPr>
    </w:p>
    <w:p w14:paraId="59C676CC" w14:textId="77777777" w:rsidR="009E27D7" w:rsidRDefault="009E27D7">
      <w:pPr>
        <w:rPr>
          <w:sz w:val="22"/>
          <w:szCs w:val="22"/>
        </w:rPr>
      </w:pPr>
    </w:p>
    <w:p w14:paraId="59C676CD" w14:textId="77777777" w:rsidR="009B3A48" w:rsidRPr="005D1442" w:rsidRDefault="009B3A48" w:rsidP="00ED7AD4">
      <w:pPr>
        <w:numPr>
          <w:ilvl w:val="0"/>
          <w:numId w:val="30"/>
        </w:numPr>
        <w:tabs>
          <w:tab w:val="clear" w:pos="1800"/>
          <w:tab w:val="num" w:pos="720"/>
        </w:tabs>
        <w:ind w:left="720"/>
        <w:rPr>
          <w:sz w:val="22"/>
          <w:szCs w:val="22"/>
        </w:rPr>
      </w:pPr>
      <w:r w:rsidRPr="005D1442">
        <w:rPr>
          <w:sz w:val="22"/>
          <w:szCs w:val="22"/>
        </w:rPr>
        <w:t>Voorstellen om de veiligheid te verzekeren die aan het BOC werden voorgelegd, met de vermelding van de gevolgen die eraan gegeven werden.</w:t>
      </w:r>
    </w:p>
    <w:p w14:paraId="59C676CE" w14:textId="77777777" w:rsidR="009B3A48" w:rsidRDefault="009B3A48" w:rsidP="00ED7AD4">
      <w:pPr>
        <w:rPr>
          <w:sz w:val="22"/>
          <w:szCs w:val="22"/>
        </w:rPr>
      </w:pP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0"/>
        <w:gridCol w:w="4865"/>
        <w:gridCol w:w="3207"/>
      </w:tblGrid>
      <w:tr w:rsidR="009B3A48" w14:paraId="59C676D2" w14:textId="77777777" w:rsidTr="00775974"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C676CF" w14:textId="77777777" w:rsidR="009B3A48" w:rsidRPr="004115B3" w:rsidRDefault="009B3A48" w:rsidP="00ED7AD4"/>
        </w:tc>
        <w:tc>
          <w:tcPr>
            <w:tcW w:w="4865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9C676D0" w14:textId="77777777" w:rsidR="009B3A48" w:rsidRPr="004115B3" w:rsidRDefault="009B3A48" w:rsidP="004115B3">
            <w:pPr>
              <w:jc w:val="center"/>
            </w:pPr>
            <w:r w:rsidRPr="004115B3">
              <w:rPr>
                <w:sz w:val="22"/>
                <w:szCs w:val="22"/>
              </w:rPr>
              <w:t>Voorstellen</w:t>
            </w:r>
          </w:p>
        </w:tc>
        <w:tc>
          <w:tcPr>
            <w:tcW w:w="320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9C676D1" w14:textId="77777777" w:rsidR="009B3A48" w:rsidRPr="004115B3" w:rsidRDefault="009B3A48" w:rsidP="004115B3">
            <w:pPr>
              <w:jc w:val="center"/>
            </w:pPr>
            <w:r w:rsidRPr="004115B3">
              <w:rPr>
                <w:sz w:val="22"/>
                <w:szCs w:val="22"/>
              </w:rPr>
              <w:t>Gevolgen</w:t>
            </w:r>
          </w:p>
        </w:tc>
      </w:tr>
      <w:tr w:rsidR="00C70B83" w:rsidRPr="00647CFE" w14:paraId="59C676D6" w14:textId="77777777" w:rsidTr="00775974">
        <w:tc>
          <w:tcPr>
            <w:tcW w:w="720" w:type="dxa"/>
            <w:tcBorders>
              <w:top w:val="single" w:sz="4" w:space="0" w:color="auto"/>
            </w:tcBorders>
          </w:tcPr>
          <w:p w14:paraId="59C676D3" w14:textId="77777777" w:rsidR="00C70B83" w:rsidRPr="004115B3" w:rsidRDefault="00C70B83" w:rsidP="00ED7AD4">
            <w:r w:rsidRPr="004115B3">
              <w:rPr>
                <w:sz w:val="22"/>
                <w:szCs w:val="22"/>
              </w:rPr>
              <w:t>1.</w:t>
            </w:r>
          </w:p>
        </w:tc>
        <w:tc>
          <w:tcPr>
            <w:tcW w:w="4865" w:type="dxa"/>
            <w:shd w:val="clear" w:color="auto" w:fill="auto"/>
          </w:tcPr>
          <w:p w14:paraId="59C676D4" w14:textId="1388E524" w:rsidR="00C70B83" w:rsidRPr="00647CFE" w:rsidRDefault="00775974" w:rsidP="004E588F">
            <w:pPr>
              <w:rPr>
                <w:lang w:val="fr-BE"/>
              </w:rPr>
            </w:pPr>
            <w:proofErr w:type="spellStart"/>
            <w:r>
              <w:rPr>
                <w:lang w:val="fr-BE"/>
              </w:rPr>
              <w:t>Geen</w:t>
            </w:r>
            <w:proofErr w:type="spellEnd"/>
          </w:p>
        </w:tc>
        <w:tc>
          <w:tcPr>
            <w:tcW w:w="3207" w:type="dxa"/>
            <w:shd w:val="clear" w:color="auto" w:fill="auto"/>
          </w:tcPr>
          <w:p w14:paraId="59C676D5" w14:textId="5F2C5EC3" w:rsidR="00C70B83" w:rsidRPr="00647CFE" w:rsidRDefault="00C70B83" w:rsidP="004E588F">
            <w:pPr>
              <w:rPr>
                <w:lang w:val="fr-BE"/>
              </w:rPr>
            </w:pPr>
          </w:p>
        </w:tc>
      </w:tr>
      <w:tr w:rsidR="00C70B83" w14:paraId="59C676DA" w14:textId="77777777" w:rsidTr="005D1442">
        <w:tc>
          <w:tcPr>
            <w:tcW w:w="720" w:type="dxa"/>
          </w:tcPr>
          <w:p w14:paraId="59C676D7" w14:textId="77777777" w:rsidR="00C70B83" w:rsidRPr="004115B3" w:rsidRDefault="00C70B83" w:rsidP="00ED7AD4">
            <w:r w:rsidRPr="004115B3">
              <w:rPr>
                <w:sz w:val="22"/>
                <w:szCs w:val="22"/>
              </w:rPr>
              <w:t>2.</w:t>
            </w:r>
          </w:p>
        </w:tc>
        <w:tc>
          <w:tcPr>
            <w:tcW w:w="4865" w:type="dxa"/>
            <w:shd w:val="clear" w:color="auto" w:fill="auto"/>
          </w:tcPr>
          <w:p w14:paraId="59C676D8" w14:textId="77777777" w:rsidR="00C70B83" w:rsidRPr="004115B3" w:rsidRDefault="00C70B83" w:rsidP="00ED7AD4"/>
        </w:tc>
        <w:tc>
          <w:tcPr>
            <w:tcW w:w="3207" w:type="dxa"/>
            <w:shd w:val="clear" w:color="auto" w:fill="auto"/>
          </w:tcPr>
          <w:p w14:paraId="59C676D9" w14:textId="77777777" w:rsidR="00C70B83" w:rsidRPr="004115B3" w:rsidRDefault="00C70B83" w:rsidP="00ED7AD4"/>
        </w:tc>
      </w:tr>
      <w:tr w:rsidR="00C70B83" w14:paraId="59C676DE" w14:textId="77777777" w:rsidTr="005D1442">
        <w:tc>
          <w:tcPr>
            <w:tcW w:w="720" w:type="dxa"/>
          </w:tcPr>
          <w:p w14:paraId="59C676DB" w14:textId="77777777" w:rsidR="00C70B83" w:rsidRPr="004115B3" w:rsidRDefault="00C70B83" w:rsidP="00ED7AD4">
            <w:r w:rsidRPr="004115B3">
              <w:rPr>
                <w:sz w:val="22"/>
                <w:szCs w:val="22"/>
              </w:rPr>
              <w:t>3.</w:t>
            </w:r>
          </w:p>
        </w:tc>
        <w:tc>
          <w:tcPr>
            <w:tcW w:w="4865" w:type="dxa"/>
            <w:shd w:val="clear" w:color="auto" w:fill="auto"/>
          </w:tcPr>
          <w:p w14:paraId="59C676DC" w14:textId="77777777" w:rsidR="00C70B83" w:rsidRPr="004115B3" w:rsidRDefault="00C70B83" w:rsidP="00ED7AD4"/>
        </w:tc>
        <w:tc>
          <w:tcPr>
            <w:tcW w:w="3207" w:type="dxa"/>
            <w:shd w:val="clear" w:color="auto" w:fill="auto"/>
          </w:tcPr>
          <w:p w14:paraId="59C676DD" w14:textId="77777777" w:rsidR="00C70B83" w:rsidRPr="004115B3" w:rsidRDefault="00C70B83" w:rsidP="00ED7AD4"/>
        </w:tc>
      </w:tr>
      <w:tr w:rsidR="00C70B83" w14:paraId="59C676E2" w14:textId="77777777" w:rsidTr="005D1442">
        <w:tc>
          <w:tcPr>
            <w:tcW w:w="720" w:type="dxa"/>
          </w:tcPr>
          <w:p w14:paraId="59C676DF" w14:textId="77777777" w:rsidR="00C70B83" w:rsidRPr="004115B3" w:rsidRDefault="00C70B83" w:rsidP="00ED7AD4">
            <w:r w:rsidRPr="004115B3">
              <w:rPr>
                <w:sz w:val="22"/>
                <w:szCs w:val="22"/>
              </w:rPr>
              <w:t>4.</w:t>
            </w:r>
          </w:p>
        </w:tc>
        <w:tc>
          <w:tcPr>
            <w:tcW w:w="4865" w:type="dxa"/>
            <w:shd w:val="clear" w:color="auto" w:fill="auto"/>
          </w:tcPr>
          <w:p w14:paraId="59C676E0" w14:textId="77777777" w:rsidR="00C70B83" w:rsidRPr="004115B3" w:rsidRDefault="00C70B83" w:rsidP="00ED7AD4"/>
        </w:tc>
        <w:tc>
          <w:tcPr>
            <w:tcW w:w="3207" w:type="dxa"/>
            <w:shd w:val="clear" w:color="auto" w:fill="auto"/>
          </w:tcPr>
          <w:p w14:paraId="59C676E1" w14:textId="77777777" w:rsidR="00C70B83" w:rsidRPr="004115B3" w:rsidRDefault="00C70B83" w:rsidP="00ED7AD4"/>
        </w:tc>
      </w:tr>
      <w:tr w:rsidR="00C70B83" w14:paraId="59C676E6" w14:textId="77777777" w:rsidTr="005D1442">
        <w:tc>
          <w:tcPr>
            <w:tcW w:w="720" w:type="dxa"/>
          </w:tcPr>
          <w:p w14:paraId="59C676E3" w14:textId="77777777" w:rsidR="00C70B83" w:rsidRPr="004115B3" w:rsidRDefault="00C70B83" w:rsidP="00ED7AD4">
            <w:r w:rsidRPr="004115B3">
              <w:rPr>
                <w:sz w:val="22"/>
                <w:szCs w:val="22"/>
              </w:rPr>
              <w:t>5.</w:t>
            </w:r>
          </w:p>
        </w:tc>
        <w:tc>
          <w:tcPr>
            <w:tcW w:w="4865" w:type="dxa"/>
            <w:shd w:val="clear" w:color="auto" w:fill="auto"/>
          </w:tcPr>
          <w:p w14:paraId="59C676E4" w14:textId="349CF073" w:rsidR="00C70B83" w:rsidRPr="004115B3" w:rsidRDefault="002C7494" w:rsidP="002C7494">
            <w:pPr>
              <w:tabs>
                <w:tab w:val="left" w:pos="1440"/>
              </w:tabs>
            </w:pPr>
            <w:r>
              <w:tab/>
            </w:r>
          </w:p>
        </w:tc>
        <w:tc>
          <w:tcPr>
            <w:tcW w:w="3207" w:type="dxa"/>
            <w:shd w:val="clear" w:color="auto" w:fill="auto"/>
          </w:tcPr>
          <w:p w14:paraId="59C676E5" w14:textId="77777777" w:rsidR="00C70B83" w:rsidRPr="004115B3" w:rsidRDefault="00C70B83" w:rsidP="00ED7AD4"/>
        </w:tc>
      </w:tr>
      <w:tr w:rsidR="00C70B83" w14:paraId="59C676EA" w14:textId="77777777" w:rsidTr="005D1442">
        <w:tc>
          <w:tcPr>
            <w:tcW w:w="720" w:type="dxa"/>
          </w:tcPr>
          <w:p w14:paraId="59C676E7" w14:textId="77777777" w:rsidR="00C70B83" w:rsidRPr="004115B3" w:rsidRDefault="00C70B83" w:rsidP="00ED7AD4"/>
        </w:tc>
        <w:tc>
          <w:tcPr>
            <w:tcW w:w="4865" w:type="dxa"/>
            <w:shd w:val="clear" w:color="auto" w:fill="auto"/>
          </w:tcPr>
          <w:p w14:paraId="59C676E8" w14:textId="77777777" w:rsidR="00C70B83" w:rsidRPr="004115B3" w:rsidRDefault="00C70B83" w:rsidP="00ED7AD4"/>
        </w:tc>
        <w:tc>
          <w:tcPr>
            <w:tcW w:w="3207" w:type="dxa"/>
            <w:shd w:val="clear" w:color="auto" w:fill="auto"/>
          </w:tcPr>
          <w:p w14:paraId="59C676E9" w14:textId="77777777" w:rsidR="00C70B83" w:rsidRPr="004115B3" w:rsidRDefault="00C70B83" w:rsidP="00ED7AD4"/>
        </w:tc>
      </w:tr>
    </w:tbl>
    <w:p w14:paraId="59C676EB" w14:textId="77777777" w:rsidR="009B3A48" w:rsidRDefault="009B3A48" w:rsidP="00ED7AD4">
      <w:pPr>
        <w:rPr>
          <w:sz w:val="22"/>
          <w:szCs w:val="22"/>
        </w:rPr>
      </w:pPr>
    </w:p>
    <w:p w14:paraId="59C676EC" w14:textId="77777777" w:rsidR="004E75D5" w:rsidRDefault="004E75D5" w:rsidP="004E75D5">
      <w:pPr>
        <w:ind w:left="720"/>
        <w:rPr>
          <w:sz w:val="22"/>
          <w:szCs w:val="22"/>
        </w:rPr>
      </w:pPr>
    </w:p>
    <w:p w14:paraId="59C676ED" w14:textId="77777777" w:rsidR="004E75D5" w:rsidRDefault="004E75D5" w:rsidP="004E75D5">
      <w:pPr>
        <w:ind w:left="720"/>
        <w:rPr>
          <w:sz w:val="22"/>
          <w:szCs w:val="22"/>
        </w:rPr>
      </w:pPr>
    </w:p>
    <w:p w14:paraId="59C676EE" w14:textId="77777777" w:rsidR="009B3A48" w:rsidRPr="005D1442" w:rsidRDefault="009B3A48" w:rsidP="00897F22">
      <w:pPr>
        <w:numPr>
          <w:ilvl w:val="0"/>
          <w:numId w:val="30"/>
        </w:numPr>
        <w:tabs>
          <w:tab w:val="clear" w:pos="1800"/>
          <w:tab w:val="num" w:pos="720"/>
        </w:tabs>
        <w:ind w:left="720"/>
        <w:rPr>
          <w:sz w:val="22"/>
          <w:szCs w:val="22"/>
        </w:rPr>
      </w:pPr>
      <w:r w:rsidRPr="005D1442">
        <w:rPr>
          <w:sz w:val="22"/>
          <w:szCs w:val="22"/>
        </w:rPr>
        <w:t>Aantal verplichte bezoeken door erkende organismen</w:t>
      </w:r>
    </w:p>
    <w:p w14:paraId="59C676EF" w14:textId="77777777" w:rsidR="009B3A48" w:rsidRPr="00055BC6" w:rsidRDefault="009B3A48" w:rsidP="00ED7AD4">
      <w:pPr>
        <w:rPr>
          <w:sz w:val="22"/>
          <w:szCs w:val="22"/>
        </w:rPr>
      </w:pP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67"/>
        <w:gridCol w:w="1453"/>
        <w:gridCol w:w="1620"/>
        <w:gridCol w:w="1052"/>
      </w:tblGrid>
      <w:tr w:rsidR="00775974" w:rsidRPr="00055BC6" w14:paraId="03F74BF5" w14:textId="77777777" w:rsidTr="00D425E8">
        <w:tc>
          <w:tcPr>
            <w:tcW w:w="4667" w:type="dxa"/>
            <w:shd w:val="clear" w:color="auto" w:fill="D9D9D9" w:themeFill="background1" w:themeFillShade="D9"/>
            <w:vAlign w:val="center"/>
          </w:tcPr>
          <w:p w14:paraId="734F5B45" w14:textId="77777777" w:rsidR="00775974" w:rsidRPr="00055BC6" w:rsidRDefault="00775974" w:rsidP="00D425E8">
            <w:pPr>
              <w:jc w:val="center"/>
            </w:pPr>
            <w:r w:rsidRPr="00055BC6">
              <w:rPr>
                <w:sz w:val="22"/>
                <w:szCs w:val="22"/>
              </w:rPr>
              <w:t>Aard van de onderzochte toestellen en installaties</w:t>
            </w:r>
          </w:p>
        </w:tc>
        <w:tc>
          <w:tcPr>
            <w:tcW w:w="1453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66D4E4B" w14:textId="77777777" w:rsidR="00775974" w:rsidRPr="00055BC6" w:rsidRDefault="00775974" w:rsidP="00D425E8">
            <w:pPr>
              <w:jc w:val="center"/>
            </w:pPr>
            <w:r w:rsidRPr="00055BC6">
              <w:rPr>
                <w:sz w:val="22"/>
                <w:szCs w:val="22"/>
              </w:rPr>
              <w:t>Aantal te controleren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A616032" w14:textId="77777777" w:rsidR="00775974" w:rsidRPr="00055BC6" w:rsidRDefault="00775974" w:rsidP="00D425E8">
            <w:pPr>
              <w:jc w:val="center"/>
            </w:pPr>
            <w:r w:rsidRPr="00055BC6">
              <w:rPr>
                <w:sz w:val="22"/>
                <w:szCs w:val="22"/>
              </w:rPr>
              <w:t>Aantal gecontroleerd</w:t>
            </w:r>
          </w:p>
        </w:tc>
        <w:tc>
          <w:tcPr>
            <w:tcW w:w="105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4B44CE9" w14:textId="77777777" w:rsidR="00775974" w:rsidRPr="00055BC6" w:rsidRDefault="00775974" w:rsidP="00D425E8">
            <w:pPr>
              <w:jc w:val="center"/>
            </w:pPr>
            <w:r w:rsidRPr="00055BC6">
              <w:rPr>
                <w:sz w:val="22"/>
                <w:szCs w:val="22"/>
              </w:rPr>
              <w:t>%</w:t>
            </w:r>
          </w:p>
        </w:tc>
      </w:tr>
      <w:tr w:rsidR="00775974" w:rsidRPr="00055BC6" w14:paraId="3A7574FA" w14:textId="77777777" w:rsidTr="00D425E8">
        <w:tc>
          <w:tcPr>
            <w:tcW w:w="4667" w:type="dxa"/>
            <w:vAlign w:val="center"/>
          </w:tcPr>
          <w:p w14:paraId="4129AA27" w14:textId="77777777" w:rsidR="00775974" w:rsidRPr="00055BC6" w:rsidRDefault="00775974" w:rsidP="00D425E8">
            <w:r w:rsidRPr="00055BC6">
              <w:rPr>
                <w:sz w:val="22"/>
                <w:szCs w:val="22"/>
              </w:rPr>
              <w:t>Heftoestellen (liften, kranen, hoogwerkers, …)</w:t>
            </w:r>
          </w:p>
        </w:tc>
        <w:tc>
          <w:tcPr>
            <w:tcW w:w="3073" w:type="dxa"/>
            <w:gridSpan w:val="2"/>
            <w:shd w:val="clear" w:color="auto" w:fill="auto"/>
            <w:vAlign w:val="center"/>
          </w:tcPr>
          <w:p w14:paraId="76718430" w14:textId="77777777" w:rsidR="00775974" w:rsidRPr="00055BC6" w:rsidRDefault="00775974" w:rsidP="00D425E8">
            <w:pPr>
              <w:jc w:val="center"/>
            </w:pPr>
            <w:r>
              <w:t>Zie verslag LDPBW</w:t>
            </w:r>
          </w:p>
        </w:tc>
        <w:tc>
          <w:tcPr>
            <w:tcW w:w="1052" w:type="dxa"/>
            <w:shd w:val="clear" w:color="auto" w:fill="auto"/>
            <w:vAlign w:val="center"/>
          </w:tcPr>
          <w:p w14:paraId="7BE92676" w14:textId="77777777" w:rsidR="00775974" w:rsidRPr="00055BC6" w:rsidRDefault="00775974" w:rsidP="00D425E8">
            <w:pPr>
              <w:jc w:val="center"/>
            </w:pPr>
          </w:p>
        </w:tc>
      </w:tr>
      <w:tr w:rsidR="00775974" w:rsidRPr="00055BC6" w14:paraId="32431CBF" w14:textId="77777777" w:rsidTr="00D425E8">
        <w:tc>
          <w:tcPr>
            <w:tcW w:w="4667" w:type="dxa"/>
            <w:vAlign w:val="center"/>
          </w:tcPr>
          <w:p w14:paraId="47157B41" w14:textId="77777777" w:rsidR="00775974" w:rsidRPr="00055BC6" w:rsidRDefault="00775974" w:rsidP="00D425E8">
            <w:r w:rsidRPr="00055BC6">
              <w:rPr>
                <w:sz w:val="22"/>
                <w:szCs w:val="22"/>
              </w:rPr>
              <w:t>Elektrische hoogspanningsinstallaties</w:t>
            </w:r>
          </w:p>
        </w:tc>
        <w:tc>
          <w:tcPr>
            <w:tcW w:w="3073" w:type="dxa"/>
            <w:gridSpan w:val="2"/>
            <w:shd w:val="clear" w:color="auto" w:fill="auto"/>
            <w:vAlign w:val="center"/>
          </w:tcPr>
          <w:p w14:paraId="1E263DB0" w14:textId="77777777" w:rsidR="00775974" w:rsidRPr="00055BC6" w:rsidRDefault="00775974" w:rsidP="00D425E8">
            <w:pPr>
              <w:jc w:val="center"/>
            </w:pPr>
            <w:r>
              <w:t>Zie verslag LDPBW</w:t>
            </w:r>
          </w:p>
        </w:tc>
        <w:tc>
          <w:tcPr>
            <w:tcW w:w="1052" w:type="dxa"/>
            <w:shd w:val="clear" w:color="auto" w:fill="auto"/>
            <w:vAlign w:val="center"/>
          </w:tcPr>
          <w:p w14:paraId="3C1950F2" w14:textId="77777777" w:rsidR="00775974" w:rsidRPr="00055BC6" w:rsidRDefault="00775974" w:rsidP="00D425E8">
            <w:pPr>
              <w:jc w:val="center"/>
            </w:pPr>
          </w:p>
        </w:tc>
      </w:tr>
      <w:tr w:rsidR="00775974" w:rsidRPr="00055BC6" w14:paraId="00965782" w14:textId="77777777" w:rsidTr="00D425E8">
        <w:tc>
          <w:tcPr>
            <w:tcW w:w="4667" w:type="dxa"/>
            <w:vAlign w:val="center"/>
          </w:tcPr>
          <w:p w14:paraId="53B29424" w14:textId="77777777" w:rsidR="00775974" w:rsidRPr="00055BC6" w:rsidRDefault="00775974" w:rsidP="00D425E8">
            <w:r w:rsidRPr="00055BC6">
              <w:rPr>
                <w:sz w:val="22"/>
                <w:szCs w:val="22"/>
              </w:rPr>
              <w:t>Elektrische laagspanningsinstallaties</w:t>
            </w:r>
          </w:p>
        </w:tc>
        <w:tc>
          <w:tcPr>
            <w:tcW w:w="3073" w:type="dxa"/>
            <w:gridSpan w:val="2"/>
            <w:shd w:val="clear" w:color="auto" w:fill="auto"/>
            <w:vAlign w:val="center"/>
          </w:tcPr>
          <w:p w14:paraId="04EA113B" w14:textId="77777777" w:rsidR="00775974" w:rsidRPr="00055BC6" w:rsidRDefault="00775974" w:rsidP="00D425E8">
            <w:pPr>
              <w:jc w:val="center"/>
            </w:pPr>
            <w:r>
              <w:t>Zie verslag LDPBW</w:t>
            </w:r>
          </w:p>
        </w:tc>
        <w:tc>
          <w:tcPr>
            <w:tcW w:w="1052" w:type="dxa"/>
            <w:shd w:val="clear" w:color="auto" w:fill="auto"/>
            <w:vAlign w:val="center"/>
          </w:tcPr>
          <w:p w14:paraId="22A3CA58" w14:textId="77777777" w:rsidR="00775974" w:rsidRPr="00055BC6" w:rsidRDefault="00775974" w:rsidP="00D425E8">
            <w:pPr>
              <w:jc w:val="center"/>
            </w:pPr>
          </w:p>
        </w:tc>
      </w:tr>
      <w:tr w:rsidR="00775974" w:rsidRPr="00055BC6" w14:paraId="30737240" w14:textId="77777777" w:rsidTr="00D425E8">
        <w:tc>
          <w:tcPr>
            <w:tcW w:w="4667" w:type="dxa"/>
            <w:vAlign w:val="center"/>
          </w:tcPr>
          <w:p w14:paraId="22A7B8EC" w14:textId="77777777" w:rsidR="00775974" w:rsidRPr="00055BC6" w:rsidRDefault="00775974" w:rsidP="00D425E8">
            <w:r w:rsidRPr="00055BC6">
              <w:rPr>
                <w:sz w:val="22"/>
                <w:szCs w:val="22"/>
              </w:rPr>
              <w:t>Stoomtoestellen</w:t>
            </w:r>
          </w:p>
        </w:tc>
        <w:tc>
          <w:tcPr>
            <w:tcW w:w="1453" w:type="dxa"/>
            <w:shd w:val="clear" w:color="auto" w:fill="auto"/>
            <w:vAlign w:val="center"/>
          </w:tcPr>
          <w:p w14:paraId="176DED09" w14:textId="77777777" w:rsidR="00775974" w:rsidRPr="00055BC6" w:rsidRDefault="00775974" w:rsidP="00D425E8">
            <w:pPr>
              <w:jc w:val="center"/>
            </w:pPr>
            <w:r>
              <w:t>NVT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6F2B3331" w14:textId="77777777" w:rsidR="00775974" w:rsidRPr="00055BC6" w:rsidRDefault="00775974" w:rsidP="00D425E8">
            <w:pPr>
              <w:jc w:val="center"/>
            </w:pPr>
          </w:p>
        </w:tc>
        <w:tc>
          <w:tcPr>
            <w:tcW w:w="1052" w:type="dxa"/>
            <w:shd w:val="clear" w:color="auto" w:fill="auto"/>
            <w:vAlign w:val="center"/>
          </w:tcPr>
          <w:p w14:paraId="6757DAD8" w14:textId="77777777" w:rsidR="00775974" w:rsidRPr="00055BC6" w:rsidRDefault="00775974" w:rsidP="00D425E8">
            <w:pPr>
              <w:jc w:val="center"/>
            </w:pPr>
          </w:p>
        </w:tc>
      </w:tr>
      <w:tr w:rsidR="00775974" w:rsidRPr="00055BC6" w14:paraId="364D0F4F" w14:textId="77777777" w:rsidTr="00D425E8">
        <w:tc>
          <w:tcPr>
            <w:tcW w:w="4667" w:type="dxa"/>
            <w:vAlign w:val="center"/>
          </w:tcPr>
          <w:p w14:paraId="57F2DCA9" w14:textId="77777777" w:rsidR="00775974" w:rsidRPr="00055BC6" w:rsidRDefault="00775974" w:rsidP="00D425E8">
            <w:r w:rsidRPr="00055BC6">
              <w:rPr>
                <w:sz w:val="22"/>
                <w:szCs w:val="22"/>
              </w:rPr>
              <w:t>Brandblusmiddelen</w:t>
            </w:r>
            <w:r>
              <w:rPr>
                <w:sz w:val="22"/>
                <w:szCs w:val="22"/>
              </w:rPr>
              <w:t xml:space="preserve"> (mobiele/draagbare)</w:t>
            </w:r>
          </w:p>
        </w:tc>
        <w:tc>
          <w:tcPr>
            <w:tcW w:w="3073" w:type="dxa"/>
            <w:gridSpan w:val="2"/>
            <w:shd w:val="clear" w:color="auto" w:fill="auto"/>
            <w:vAlign w:val="center"/>
          </w:tcPr>
          <w:p w14:paraId="1B083050" w14:textId="77777777" w:rsidR="00775974" w:rsidRPr="00055BC6" w:rsidRDefault="00775974" w:rsidP="00D425E8">
            <w:pPr>
              <w:jc w:val="center"/>
            </w:pPr>
            <w:r>
              <w:t>Via kwartier</w:t>
            </w:r>
          </w:p>
        </w:tc>
        <w:tc>
          <w:tcPr>
            <w:tcW w:w="1052" w:type="dxa"/>
            <w:shd w:val="clear" w:color="auto" w:fill="auto"/>
            <w:vAlign w:val="center"/>
          </w:tcPr>
          <w:p w14:paraId="24323CA3" w14:textId="77777777" w:rsidR="00775974" w:rsidRPr="00055BC6" w:rsidRDefault="00775974" w:rsidP="00D425E8">
            <w:pPr>
              <w:jc w:val="center"/>
            </w:pPr>
            <w:r>
              <w:t>100</w:t>
            </w:r>
          </w:p>
        </w:tc>
      </w:tr>
      <w:tr w:rsidR="00775974" w:rsidRPr="00055BC6" w14:paraId="1A3FCFA5" w14:textId="77777777" w:rsidTr="00D425E8">
        <w:tc>
          <w:tcPr>
            <w:tcW w:w="4667" w:type="dxa"/>
            <w:vAlign w:val="center"/>
          </w:tcPr>
          <w:p w14:paraId="45511839" w14:textId="77777777" w:rsidR="00775974" w:rsidRPr="00055BC6" w:rsidRDefault="00775974" w:rsidP="00D425E8">
            <w:r w:rsidRPr="00055BC6">
              <w:rPr>
                <w:sz w:val="22"/>
                <w:szCs w:val="22"/>
              </w:rPr>
              <w:t>Ande</w:t>
            </w:r>
            <w:r>
              <w:rPr>
                <w:sz w:val="22"/>
                <w:szCs w:val="22"/>
              </w:rPr>
              <w:t>re (bv. Harnassen, gordels, …)</w:t>
            </w:r>
          </w:p>
        </w:tc>
        <w:tc>
          <w:tcPr>
            <w:tcW w:w="1453" w:type="dxa"/>
            <w:shd w:val="clear" w:color="auto" w:fill="auto"/>
            <w:vAlign w:val="center"/>
          </w:tcPr>
          <w:p w14:paraId="531B2A55" w14:textId="77777777" w:rsidR="00775974" w:rsidRPr="00055BC6" w:rsidRDefault="00775974" w:rsidP="00D425E8">
            <w:pPr>
              <w:jc w:val="center"/>
            </w:pPr>
            <w:r>
              <w:t>NVT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5433E0BC" w14:textId="77777777" w:rsidR="00775974" w:rsidRPr="00055BC6" w:rsidRDefault="00775974" w:rsidP="00D425E8">
            <w:pPr>
              <w:jc w:val="center"/>
            </w:pPr>
          </w:p>
        </w:tc>
        <w:tc>
          <w:tcPr>
            <w:tcW w:w="1052" w:type="dxa"/>
            <w:shd w:val="clear" w:color="auto" w:fill="auto"/>
            <w:vAlign w:val="center"/>
          </w:tcPr>
          <w:p w14:paraId="65416EAD" w14:textId="77777777" w:rsidR="00775974" w:rsidRPr="00055BC6" w:rsidRDefault="00775974" w:rsidP="00D425E8">
            <w:pPr>
              <w:jc w:val="center"/>
            </w:pPr>
          </w:p>
        </w:tc>
      </w:tr>
    </w:tbl>
    <w:p w14:paraId="1D0DBCE4" w14:textId="77777777" w:rsidR="00775974" w:rsidRDefault="00775974" w:rsidP="00775974">
      <w:pPr>
        <w:rPr>
          <w:sz w:val="22"/>
          <w:szCs w:val="22"/>
        </w:rPr>
      </w:pPr>
    </w:p>
    <w:p w14:paraId="2C50AE57" w14:textId="77777777" w:rsidR="00775974" w:rsidRDefault="00775974" w:rsidP="00775974">
      <w:pPr>
        <w:ind w:left="851"/>
        <w:rPr>
          <w:sz w:val="22"/>
          <w:szCs w:val="22"/>
        </w:rPr>
      </w:pPr>
      <w:r>
        <w:rPr>
          <w:sz w:val="22"/>
          <w:szCs w:val="22"/>
        </w:rPr>
        <w:t>De verplichte bezoeken door erkende organismen vallen onder de verantwoordelijkheid van het kwartier en worden bijgehouden door het 1</w:t>
      </w:r>
      <w:r w:rsidRPr="00AE22F3">
        <w:rPr>
          <w:sz w:val="22"/>
          <w:szCs w:val="22"/>
          <w:vertAlign w:val="superscript"/>
        </w:rPr>
        <w:t>ste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Ech</w:t>
      </w:r>
      <w:proofErr w:type="spellEnd"/>
      <w:r>
        <w:rPr>
          <w:sz w:val="22"/>
          <w:szCs w:val="22"/>
        </w:rPr>
        <w:t xml:space="preserve"> Infra en de S4 van het </w:t>
      </w:r>
      <w:proofErr w:type="spellStart"/>
      <w:r>
        <w:rPr>
          <w:sz w:val="22"/>
          <w:szCs w:val="22"/>
        </w:rPr>
        <w:t>Bn</w:t>
      </w:r>
      <w:proofErr w:type="spellEnd"/>
      <w:r>
        <w:rPr>
          <w:sz w:val="22"/>
          <w:szCs w:val="22"/>
        </w:rPr>
        <w:t xml:space="preserve"> HK </w:t>
      </w:r>
      <w:proofErr w:type="spellStart"/>
      <w:r>
        <w:rPr>
          <w:sz w:val="22"/>
          <w:szCs w:val="22"/>
        </w:rPr>
        <w:t>Def</w:t>
      </w:r>
      <w:proofErr w:type="spellEnd"/>
      <w:r>
        <w:rPr>
          <w:sz w:val="22"/>
          <w:szCs w:val="22"/>
        </w:rPr>
        <w:t xml:space="preserve"> St KKE (mobiele en draagbare blusmiddelen). De verslagen worden niet aan de eenheden overgemaakt. Een samenvattende tabel van deze keuringen/controles hieronder terugvinden.</w:t>
      </w:r>
    </w:p>
    <w:p w14:paraId="2E3D02BE" w14:textId="77777777" w:rsidR="00775974" w:rsidRPr="00055BC6" w:rsidRDefault="00775974" w:rsidP="00775974">
      <w:pPr>
        <w:ind w:left="709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759F0345" w14:textId="77777777" w:rsidR="00775974" w:rsidRPr="00BB23C7" w:rsidRDefault="00775974" w:rsidP="00775974">
      <w:pPr>
        <w:ind w:left="2880" w:hanging="1887"/>
        <w:rPr>
          <w:sz w:val="22"/>
          <w:szCs w:val="22"/>
        </w:rPr>
      </w:pPr>
      <w:r w:rsidRPr="00BB23C7">
        <w:rPr>
          <w:sz w:val="22"/>
          <w:szCs w:val="22"/>
        </w:rPr>
        <w:t>-Naam en adres organisme 1</w:t>
      </w:r>
    </w:p>
    <w:p w14:paraId="704D5C82" w14:textId="77777777" w:rsidR="00775974" w:rsidRDefault="00775974" w:rsidP="00775974">
      <w:pPr>
        <w:ind w:left="1418" w:hanging="284"/>
        <w:rPr>
          <w:sz w:val="22"/>
          <w:szCs w:val="22"/>
        </w:rPr>
      </w:pPr>
    </w:p>
    <w:p w14:paraId="62E2DD89" w14:textId="77777777" w:rsidR="00775974" w:rsidRPr="00647A25" w:rsidRDefault="00775974" w:rsidP="00775974">
      <w:pPr>
        <w:ind w:left="1134"/>
        <w:rPr>
          <w:sz w:val="22"/>
          <w:szCs w:val="22"/>
        </w:rPr>
      </w:pPr>
      <w:r>
        <w:rPr>
          <w:sz w:val="22"/>
          <w:szCs w:val="22"/>
        </w:rPr>
        <w:t xml:space="preserve">DG MR </w:t>
      </w:r>
      <w:proofErr w:type="spellStart"/>
      <w:r>
        <w:rPr>
          <w:sz w:val="22"/>
          <w:szCs w:val="22"/>
        </w:rPr>
        <w:t>Mgt</w:t>
      </w:r>
      <w:proofErr w:type="spellEnd"/>
      <w:r>
        <w:rPr>
          <w:sz w:val="22"/>
          <w:szCs w:val="22"/>
        </w:rPr>
        <w:t>/R</w:t>
      </w:r>
      <w:r>
        <w:rPr>
          <w:sz w:val="22"/>
          <w:szCs w:val="22"/>
        </w:rPr>
        <w:br/>
        <w:t>Eversestraat 1 - 1140 Evere</w:t>
      </w:r>
      <w:r>
        <w:rPr>
          <w:sz w:val="22"/>
          <w:szCs w:val="22"/>
        </w:rPr>
        <w:br/>
      </w:r>
    </w:p>
    <w:p w14:paraId="3459C9C8" w14:textId="77777777" w:rsidR="00775974" w:rsidRPr="00302050" w:rsidRDefault="00775974" w:rsidP="00775974">
      <w:pPr>
        <w:ind w:left="2880" w:hanging="1887"/>
        <w:rPr>
          <w:sz w:val="22"/>
          <w:szCs w:val="22"/>
          <w:lang w:val="en-US"/>
        </w:rPr>
      </w:pPr>
      <w:r w:rsidRPr="00302050">
        <w:rPr>
          <w:sz w:val="22"/>
          <w:szCs w:val="22"/>
          <w:lang w:val="en-US"/>
        </w:rPr>
        <w:lastRenderedPageBreak/>
        <w:t>-</w:t>
      </w:r>
      <w:proofErr w:type="spellStart"/>
      <w:r w:rsidRPr="00302050">
        <w:rPr>
          <w:sz w:val="22"/>
          <w:szCs w:val="22"/>
          <w:lang w:val="en-US"/>
        </w:rPr>
        <w:t>Naam</w:t>
      </w:r>
      <w:proofErr w:type="spellEnd"/>
      <w:r w:rsidRPr="00302050">
        <w:rPr>
          <w:sz w:val="22"/>
          <w:szCs w:val="22"/>
          <w:lang w:val="en-US"/>
        </w:rPr>
        <w:t xml:space="preserve"> </w:t>
      </w:r>
      <w:proofErr w:type="spellStart"/>
      <w:r w:rsidRPr="00302050">
        <w:rPr>
          <w:sz w:val="22"/>
          <w:szCs w:val="22"/>
          <w:lang w:val="en-US"/>
        </w:rPr>
        <w:t>en</w:t>
      </w:r>
      <w:proofErr w:type="spellEnd"/>
      <w:r w:rsidRPr="00302050">
        <w:rPr>
          <w:sz w:val="22"/>
          <w:szCs w:val="22"/>
          <w:lang w:val="en-US"/>
        </w:rPr>
        <w:t xml:space="preserve"> </w:t>
      </w:r>
      <w:proofErr w:type="spellStart"/>
      <w:r w:rsidRPr="00302050">
        <w:rPr>
          <w:sz w:val="22"/>
          <w:szCs w:val="22"/>
          <w:lang w:val="en-US"/>
        </w:rPr>
        <w:t>adres</w:t>
      </w:r>
      <w:proofErr w:type="spellEnd"/>
      <w:r w:rsidRPr="00302050">
        <w:rPr>
          <w:sz w:val="22"/>
          <w:szCs w:val="22"/>
          <w:lang w:val="en-US"/>
        </w:rPr>
        <w:t xml:space="preserve"> </w:t>
      </w:r>
      <w:proofErr w:type="spellStart"/>
      <w:r w:rsidRPr="00302050">
        <w:rPr>
          <w:sz w:val="22"/>
          <w:szCs w:val="22"/>
          <w:lang w:val="en-US"/>
        </w:rPr>
        <w:t>organisme</w:t>
      </w:r>
      <w:proofErr w:type="spellEnd"/>
      <w:r w:rsidRPr="00302050">
        <w:rPr>
          <w:sz w:val="22"/>
          <w:szCs w:val="22"/>
          <w:lang w:val="en-US"/>
        </w:rPr>
        <w:t xml:space="preserve"> 2</w:t>
      </w:r>
    </w:p>
    <w:p w14:paraId="739EBE8B" w14:textId="77777777" w:rsidR="00775974" w:rsidRPr="00302050" w:rsidRDefault="00775974" w:rsidP="00775974">
      <w:pPr>
        <w:ind w:left="1134"/>
        <w:rPr>
          <w:sz w:val="22"/>
          <w:szCs w:val="22"/>
          <w:lang w:val="en-US"/>
        </w:rPr>
      </w:pPr>
      <w:r w:rsidRPr="00302050">
        <w:rPr>
          <w:sz w:val="22"/>
          <w:szCs w:val="22"/>
          <w:lang w:val="en-US"/>
        </w:rPr>
        <w:br/>
        <w:t>RELAITRON Innovating Fire, Security &amp; Integrated Solutions</w:t>
      </w:r>
      <w:r w:rsidRPr="00302050">
        <w:rPr>
          <w:sz w:val="22"/>
          <w:szCs w:val="22"/>
          <w:lang w:val="en-US"/>
        </w:rPr>
        <w:br/>
        <w:t xml:space="preserve">Rue </w:t>
      </w:r>
      <w:proofErr w:type="spellStart"/>
      <w:r w:rsidRPr="00302050">
        <w:rPr>
          <w:sz w:val="22"/>
          <w:szCs w:val="22"/>
          <w:lang w:val="en-US"/>
        </w:rPr>
        <w:t>Birminghamstraat</w:t>
      </w:r>
      <w:proofErr w:type="spellEnd"/>
      <w:r w:rsidRPr="00302050">
        <w:rPr>
          <w:sz w:val="22"/>
          <w:szCs w:val="22"/>
          <w:lang w:val="en-US"/>
        </w:rPr>
        <w:t xml:space="preserve"> 110 - 1070 Brussel</w:t>
      </w:r>
    </w:p>
    <w:p w14:paraId="2C00BFE0" w14:textId="77777777" w:rsidR="00775974" w:rsidRPr="00302050" w:rsidRDefault="00775974" w:rsidP="00775974">
      <w:pPr>
        <w:ind w:left="1418" w:hanging="284"/>
        <w:rPr>
          <w:sz w:val="22"/>
          <w:szCs w:val="22"/>
          <w:lang w:val="en-US"/>
        </w:rPr>
      </w:pPr>
    </w:p>
    <w:p w14:paraId="33CDC513" w14:textId="77777777" w:rsidR="00775974" w:rsidRPr="00647A25" w:rsidRDefault="00775974" w:rsidP="00775974">
      <w:pPr>
        <w:ind w:left="2880" w:hanging="1887"/>
        <w:rPr>
          <w:sz w:val="22"/>
          <w:szCs w:val="22"/>
        </w:rPr>
      </w:pPr>
      <w:r w:rsidRPr="005D1442">
        <w:rPr>
          <w:sz w:val="22"/>
          <w:szCs w:val="22"/>
        </w:rPr>
        <w:t>-</w:t>
      </w:r>
      <w:r>
        <w:rPr>
          <w:sz w:val="22"/>
          <w:szCs w:val="22"/>
        </w:rPr>
        <w:t xml:space="preserve"> </w:t>
      </w:r>
      <w:r w:rsidRPr="005D1442">
        <w:rPr>
          <w:sz w:val="22"/>
          <w:szCs w:val="22"/>
        </w:rPr>
        <w:t>Naam en adres organisme 3</w:t>
      </w:r>
    </w:p>
    <w:p w14:paraId="780E356D" w14:textId="77777777" w:rsidR="00775974" w:rsidRDefault="00775974" w:rsidP="00775974">
      <w:pPr>
        <w:ind w:left="1134"/>
        <w:rPr>
          <w:sz w:val="22"/>
          <w:szCs w:val="22"/>
        </w:rPr>
      </w:pPr>
      <w:r>
        <w:rPr>
          <w:sz w:val="22"/>
          <w:szCs w:val="22"/>
        </w:rPr>
        <w:br/>
        <w:t>BTV</w:t>
      </w:r>
      <w:r>
        <w:rPr>
          <w:sz w:val="22"/>
          <w:szCs w:val="22"/>
        </w:rPr>
        <w:br/>
      </w:r>
      <w:proofErr w:type="spellStart"/>
      <w:r>
        <w:rPr>
          <w:sz w:val="22"/>
          <w:szCs w:val="22"/>
        </w:rPr>
        <w:t>Ruisbroeksesteenweg</w:t>
      </w:r>
      <w:proofErr w:type="spellEnd"/>
      <w:r>
        <w:rPr>
          <w:sz w:val="22"/>
          <w:szCs w:val="22"/>
        </w:rPr>
        <w:t xml:space="preserve"> 75 - 1190 Brussel</w:t>
      </w:r>
      <w:r>
        <w:rPr>
          <w:sz w:val="22"/>
          <w:szCs w:val="22"/>
        </w:rPr>
        <w:br/>
      </w:r>
    </w:p>
    <w:p w14:paraId="54249A65" w14:textId="77777777" w:rsidR="00775974" w:rsidRDefault="00775974" w:rsidP="00775974">
      <w:pPr>
        <w:ind w:left="993"/>
        <w:rPr>
          <w:sz w:val="22"/>
          <w:szCs w:val="22"/>
        </w:rPr>
      </w:pPr>
      <w:r>
        <w:rPr>
          <w:sz w:val="22"/>
          <w:szCs w:val="22"/>
        </w:rPr>
        <w:t>- Naam en adres organisme 4</w:t>
      </w:r>
      <w:r>
        <w:rPr>
          <w:sz w:val="22"/>
          <w:szCs w:val="22"/>
        </w:rPr>
        <w:br/>
      </w:r>
      <w:r>
        <w:rPr>
          <w:sz w:val="22"/>
          <w:szCs w:val="22"/>
        </w:rPr>
        <w:br/>
        <w:t xml:space="preserve">  SOMATI </w:t>
      </w:r>
      <w:proofErr w:type="spellStart"/>
      <w:r>
        <w:rPr>
          <w:sz w:val="22"/>
          <w:szCs w:val="22"/>
        </w:rPr>
        <w:t>Fie</w:t>
      </w:r>
      <w:proofErr w:type="spellEnd"/>
      <w:r>
        <w:rPr>
          <w:sz w:val="22"/>
          <w:szCs w:val="22"/>
        </w:rPr>
        <w:br/>
        <w:t xml:space="preserve">  Industrielaan 19A, 9320 </w:t>
      </w:r>
      <w:proofErr w:type="spellStart"/>
      <w:r>
        <w:rPr>
          <w:sz w:val="22"/>
          <w:szCs w:val="22"/>
        </w:rPr>
        <w:t>Erembodegem</w:t>
      </w:r>
      <w:proofErr w:type="spellEnd"/>
      <w:r>
        <w:rPr>
          <w:sz w:val="22"/>
          <w:szCs w:val="22"/>
        </w:rPr>
        <w:br/>
      </w:r>
    </w:p>
    <w:p w14:paraId="59C6771E" w14:textId="1B440204" w:rsidR="00647A25" w:rsidRPr="00647A25" w:rsidRDefault="00775974" w:rsidP="00775974">
      <w:pPr>
        <w:ind w:left="1418" w:hanging="284"/>
        <w:rPr>
          <w:sz w:val="22"/>
          <w:szCs w:val="22"/>
        </w:rPr>
      </w:pPr>
      <w:r>
        <w:rPr>
          <w:sz w:val="22"/>
          <w:szCs w:val="22"/>
        </w:rPr>
        <w:t>- EUROFINS Belgium</w:t>
      </w:r>
    </w:p>
    <w:p w14:paraId="59C67720" w14:textId="77777777" w:rsidR="009B3A48" w:rsidRPr="003165B5" w:rsidRDefault="009B3A48"/>
    <w:p w14:paraId="59C67721" w14:textId="77777777" w:rsidR="003165B5" w:rsidRDefault="003165B5">
      <w:pPr>
        <w:rPr>
          <w:b/>
          <w:u w:val="single"/>
        </w:rPr>
      </w:pPr>
    </w:p>
    <w:p w14:paraId="59C67722" w14:textId="77777777" w:rsidR="009B3A48" w:rsidRPr="00D91E3D" w:rsidRDefault="009B3A48" w:rsidP="00D91E3D">
      <w:pPr>
        <w:numPr>
          <w:ilvl w:val="0"/>
          <w:numId w:val="14"/>
        </w:numPr>
        <w:tabs>
          <w:tab w:val="clear" w:pos="1080"/>
          <w:tab w:val="num" w:pos="360"/>
        </w:tabs>
        <w:ind w:left="360"/>
        <w:rPr>
          <w:b/>
          <w:u w:val="single"/>
        </w:rPr>
      </w:pPr>
      <w:r w:rsidRPr="00D91E3D">
        <w:rPr>
          <w:b/>
          <w:u w:val="single"/>
        </w:rPr>
        <w:t>Inlichtingen betreffende de gezondheid van de werknemers</w:t>
      </w:r>
    </w:p>
    <w:p w14:paraId="59C67723" w14:textId="77777777" w:rsidR="009B3A48" w:rsidRDefault="009B3A48"/>
    <w:p w14:paraId="59C67724" w14:textId="77777777" w:rsidR="009B3A48" w:rsidRPr="006C7EC9" w:rsidRDefault="00647A25" w:rsidP="00D91E3D">
      <w:pPr>
        <w:ind w:left="360"/>
        <w:rPr>
          <w:color w:val="365F91" w:themeColor="accent1" w:themeShade="BF"/>
        </w:rPr>
      </w:pPr>
      <w:r w:rsidRPr="00775974">
        <w:t xml:space="preserve">De inlichtingen worden hernomen in de </w:t>
      </w:r>
      <w:r w:rsidR="006C7EC9" w:rsidRPr="00775974">
        <w:t>B</w:t>
      </w:r>
      <w:r w:rsidRPr="00775974">
        <w:t>ijlage C van het luik 1 van het JV</w:t>
      </w:r>
    </w:p>
    <w:p w14:paraId="59C67727" w14:textId="77777777" w:rsidR="00186E7F" w:rsidRDefault="00186E7F"/>
    <w:p w14:paraId="59C67728" w14:textId="77777777" w:rsidR="009B3A48" w:rsidRDefault="009B3A48" w:rsidP="00D91E3D">
      <w:pPr>
        <w:numPr>
          <w:ilvl w:val="0"/>
          <w:numId w:val="14"/>
        </w:numPr>
        <w:tabs>
          <w:tab w:val="clear" w:pos="1080"/>
          <w:tab w:val="num" w:pos="360"/>
        </w:tabs>
        <w:ind w:left="360"/>
        <w:rPr>
          <w:b/>
          <w:u w:val="single"/>
        </w:rPr>
      </w:pPr>
      <w:r w:rsidRPr="00D91E3D">
        <w:rPr>
          <w:b/>
          <w:u w:val="single"/>
        </w:rPr>
        <w:t>Inlichtingen met betrekking tot de hygiëne van de arbeid en de werkplaatsen</w:t>
      </w:r>
    </w:p>
    <w:p w14:paraId="59C67729" w14:textId="77777777" w:rsidR="009B3A48" w:rsidRPr="00D91E3D" w:rsidRDefault="009B3A48" w:rsidP="00D91E3D">
      <w:pPr>
        <w:rPr>
          <w:b/>
          <w:u w:val="single"/>
        </w:rPr>
      </w:pPr>
    </w:p>
    <w:p w14:paraId="59C6772A" w14:textId="77777777" w:rsidR="009B3A48" w:rsidRDefault="009B3A48" w:rsidP="00D91E3D">
      <w:pPr>
        <w:numPr>
          <w:ilvl w:val="0"/>
          <w:numId w:val="31"/>
        </w:numPr>
        <w:tabs>
          <w:tab w:val="clear" w:pos="1800"/>
          <w:tab w:val="num" w:pos="720"/>
        </w:tabs>
        <w:ind w:left="720"/>
        <w:rPr>
          <w:sz w:val="22"/>
          <w:szCs w:val="22"/>
        </w:rPr>
      </w:pPr>
      <w:r>
        <w:rPr>
          <w:sz w:val="22"/>
          <w:szCs w:val="22"/>
        </w:rPr>
        <w:t>Maatregelen getroffen tot bevordering van de hygiëne van de arbeid en van de werkplaatsen.</w:t>
      </w:r>
    </w:p>
    <w:p w14:paraId="59C6772B" w14:textId="77777777" w:rsidR="009B3A48" w:rsidRDefault="009B3A48" w:rsidP="003A385F">
      <w:pPr>
        <w:rPr>
          <w:sz w:val="22"/>
          <w:szCs w:val="22"/>
        </w:rPr>
      </w:pPr>
    </w:p>
    <w:p w14:paraId="59C6772C" w14:textId="77777777" w:rsidR="009B3A48" w:rsidRPr="00775974" w:rsidRDefault="009B3A48" w:rsidP="003A385F">
      <w:pPr>
        <w:ind w:left="720"/>
        <w:rPr>
          <w:sz w:val="22"/>
          <w:szCs w:val="22"/>
        </w:rPr>
      </w:pPr>
      <w:r w:rsidRPr="00775974">
        <w:rPr>
          <w:sz w:val="22"/>
          <w:szCs w:val="22"/>
        </w:rPr>
        <w:t xml:space="preserve">De inlichtingen worden hernomen in de </w:t>
      </w:r>
      <w:r w:rsidR="006C7EC9" w:rsidRPr="00775974">
        <w:rPr>
          <w:sz w:val="22"/>
          <w:szCs w:val="22"/>
        </w:rPr>
        <w:t>B</w:t>
      </w:r>
      <w:r w:rsidRPr="00775974">
        <w:rPr>
          <w:sz w:val="22"/>
          <w:szCs w:val="22"/>
        </w:rPr>
        <w:t>ijlage C van het luik 1 van het JV.</w:t>
      </w:r>
    </w:p>
    <w:p w14:paraId="59C6772D" w14:textId="77777777" w:rsidR="009B3A48" w:rsidRDefault="009B3A48"/>
    <w:p w14:paraId="59C6772E" w14:textId="77777777" w:rsidR="009B3A48" w:rsidRPr="000C2928" w:rsidRDefault="009B3A48" w:rsidP="003A385F">
      <w:pPr>
        <w:numPr>
          <w:ilvl w:val="0"/>
          <w:numId w:val="31"/>
        </w:numPr>
        <w:tabs>
          <w:tab w:val="clear" w:pos="1800"/>
          <w:tab w:val="num" w:pos="720"/>
        </w:tabs>
        <w:ind w:left="720"/>
      </w:pPr>
      <w:r w:rsidRPr="000C2928">
        <w:t>Suggesties op het vlak van arbeidssalubriteit en –hygiëne voorgelegd aan het BOC met opgave van het gevolg dat eraan werd gegeven naar gelang zij uitgaan van:</w:t>
      </w:r>
    </w:p>
    <w:p w14:paraId="59C6772F" w14:textId="77777777" w:rsidR="009B3A48" w:rsidRPr="009E27D7" w:rsidRDefault="009B3A48" w:rsidP="003A385F"/>
    <w:p w14:paraId="59C67730" w14:textId="77777777" w:rsidR="009B3A48" w:rsidRPr="000C2928" w:rsidRDefault="009B3A48" w:rsidP="003A385F">
      <w:pPr>
        <w:numPr>
          <w:ilvl w:val="3"/>
          <w:numId w:val="14"/>
        </w:numPr>
        <w:tabs>
          <w:tab w:val="num" w:pos="1080"/>
        </w:tabs>
        <w:ind w:left="1080"/>
      </w:pPr>
      <w:proofErr w:type="gramStart"/>
      <w:r w:rsidRPr="000C2928">
        <w:t>de</w:t>
      </w:r>
      <w:proofErr w:type="gramEnd"/>
      <w:r w:rsidRPr="000C2928">
        <w:t xml:space="preserve"> werkgever</w:t>
      </w:r>
    </w:p>
    <w:p w14:paraId="59C67731" w14:textId="77777777" w:rsidR="009B3A48" w:rsidRDefault="009B3A48" w:rsidP="003A385F">
      <w:pPr>
        <w:ind w:left="1080"/>
      </w:pPr>
    </w:p>
    <w:p w14:paraId="59C67732" w14:textId="05DB81DC" w:rsidR="00EB1A68" w:rsidRDefault="00DA73C6" w:rsidP="003A385F">
      <w:pPr>
        <w:ind w:left="1080"/>
      </w:pPr>
      <w:r>
        <w:t>NIHIL</w:t>
      </w:r>
    </w:p>
    <w:p w14:paraId="59C67733" w14:textId="77777777" w:rsidR="009B3A48" w:rsidRDefault="009B3A48" w:rsidP="003A385F">
      <w:pPr>
        <w:ind w:left="1080"/>
      </w:pPr>
    </w:p>
    <w:p w14:paraId="59C67734" w14:textId="77777777" w:rsidR="009B3A48" w:rsidRPr="000C2928" w:rsidRDefault="009B3A48" w:rsidP="003A385F">
      <w:pPr>
        <w:numPr>
          <w:ilvl w:val="3"/>
          <w:numId w:val="14"/>
        </w:numPr>
        <w:tabs>
          <w:tab w:val="num" w:pos="1080"/>
        </w:tabs>
        <w:ind w:left="1080"/>
      </w:pPr>
      <w:proofErr w:type="gramStart"/>
      <w:r w:rsidRPr="000C2928">
        <w:t>de</w:t>
      </w:r>
      <w:proofErr w:type="gramEnd"/>
      <w:r w:rsidRPr="000C2928">
        <w:t xml:space="preserve"> vertegenwoordigers van de werknemers</w:t>
      </w:r>
    </w:p>
    <w:p w14:paraId="59C67735" w14:textId="77777777" w:rsidR="009B3A48" w:rsidRDefault="009B3A48" w:rsidP="003A385F">
      <w:pPr>
        <w:ind w:left="1080"/>
      </w:pPr>
    </w:p>
    <w:p w14:paraId="59C67736" w14:textId="51118B05" w:rsidR="00EB1A68" w:rsidRDefault="00DA73C6" w:rsidP="003A385F">
      <w:pPr>
        <w:ind w:left="1080"/>
      </w:pPr>
      <w:r>
        <w:t>NIHIL</w:t>
      </w:r>
    </w:p>
    <w:p w14:paraId="59C67737" w14:textId="77777777" w:rsidR="00EB1A68" w:rsidRDefault="00EB1A68" w:rsidP="003A385F">
      <w:pPr>
        <w:ind w:left="1080"/>
      </w:pPr>
    </w:p>
    <w:p w14:paraId="59C67738" w14:textId="77777777" w:rsidR="009B3A48" w:rsidRDefault="009B3A48"/>
    <w:p w14:paraId="59C67739" w14:textId="77777777" w:rsidR="009B3A48" w:rsidRPr="000C2928" w:rsidRDefault="009B3A48" w:rsidP="003A385F">
      <w:pPr>
        <w:numPr>
          <w:ilvl w:val="3"/>
          <w:numId w:val="14"/>
        </w:numPr>
        <w:tabs>
          <w:tab w:val="num" w:pos="1080"/>
        </w:tabs>
        <w:ind w:left="1080"/>
      </w:pPr>
      <w:proofErr w:type="gramStart"/>
      <w:r w:rsidRPr="000C2928">
        <w:t>de</w:t>
      </w:r>
      <w:proofErr w:type="gramEnd"/>
      <w:r w:rsidRPr="000C2928">
        <w:t xml:space="preserve"> preventieadviseur-arbeidsgeneesheer</w:t>
      </w:r>
    </w:p>
    <w:p w14:paraId="59C6773A" w14:textId="77777777" w:rsidR="009B3A48" w:rsidRDefault="009B3A48" w:rsidP="003A385F">
      <w:pPr>
        <w:ind w:left="1080"/>
      </w:pPr>
    </w:p>
    <w:p w14:paraId="59C6773B" w14:textId="290F1E34" w:rsidR="00EB1A68" w:rsidRDefault="00DA73C6" w:rsidP="003A385F">
      <w:pPr>
        <w:ind w:left="1080"/>
      </w:pPr>
      <w:r>
        <w:t>NIHIL</w:t>
      </w:r>
    </w:p>
    <w:p w14:paraId="59C6773C" w14:textId="77777777" w:rsidR="00EB1A68" w:rsidRDefault="00EB1A68" w:rsidP="003A385F">
      <w:pPr>
        <w:ind w:left="1080"/>
      </w:pPr>
    </w:p>
    <w:p w14:paraId="59C6773D" w14:textId="77777777" w:rsidR="009B3A48" w:rsidRDefault="009B3A48"/>
    <w:p w14:paraId="12587A2F" w14:textId="77777777" w:rsidR="00775974" w:rsidRDefault="00775974" w:rsidP="003A385F">
      <w:pPr>
        <w:numPr>
          <w:ilvl w:val="0"/>
          <w:numId w:val="31"/>
        </w:numPr>
        <w:tabs>
          <w:tab w:val="clear" w:pos="1800"/>
          <w:tab w:val="num" w:pos="720"/>
        </w:tabs>
        <w:ind w:left="720"/>
        <w:sectPr w:rsidR="00775974" w:rsidSect="00775974">
          <w:pgSz w:w="12240" w:h="15840"/>
          <w:pgMar w:top="1134" w:right="1183" w:bottom="1134" w:left="1418" w:header="709" w:footer="709" w:gutter="0"/>
          <w:cols w:space="708"/>
          <w:docGrid w:linePitch="360"/>
        </w:sectPr>
      </w:pPr>
    </w:p>
    <w:p w14:paraId="59C6773E" w14:textId="4F914031" w:rsidR="009B3A48" w:rsidRDefault="009B3A48" w:rsidP="003A385F">
      <w:pPr>
        <w:numPr>
          <w:ilvl w:val="0"/>
          <w:numId w:val="31"/>
        </w:numPr>
        <w:tabs>
          <w:tab w:val="clear" w:pos="1800"/>
          <w:tab w:val="num" w:pos="720"/>
        </w:tabs>
        <w:ind w:left="720"/>
      </w:pPr>
      <w:r>
        <w:lastRenderedPageBreak/>
        <w:t>Aantal klachten geformuleerd door het personeel en onderzocht door het BOC betreffende:</w:t>
      </w:r>
    </w:p>
    <w:p w14:paraId="59C6773F" w14:textId="77777777" w:rsidR="009B3A48" w:rsidRDefault="009B3A48" w:rsidP="003A385F">
      <w:pPr>
        <w:ind w:left="360"/>
      </w:pP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60"/>
        <w:gridCol w:w="1232"/>
      </w:tblGrid>
      <w:tr w:rsidR="009B3A48" w:rsidRPr="00055BC6" w14:paraId="59C67742" w14:textId="77777777" w:rsidTr="00775974"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C67740" w14:textId="77777777" w:rsidR="009B3A48" w:rsidRPr="00055BC6" w:rsidRDefault="009B3A48" w:rsidP="003A385F"/>
        </w:tc>
        <w:tc>
          <w:tcPr>
            <w:tcW w:w="1232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9C67741" w14:textId="77777777" w:rsidR="009B3A48" w:rsidRPr="00055BC6" w:rsidRDefault="009B3A48" w:rsidP="004115B3">
            <w:pPr>
              <w:jc w:val="center"/>
            </w:pPr>
            <w:r w:rsidRPr="00055BC6">
              <w:t>Aantal</w:t>
            </w:r>
          </w:p>
        </w:tc>
      </w:tr>
      <w:tr w:rsidR="001325A6" w:rsidRPr="00055BC6" w14:paraId="59C67745" w14:textId="77777777" w:rsidTr="00775974">
        <w:tc>
          <w:tcPr>
            <w:tcW w:w="7560" w:type="dxa"/>
            <w:tcBorders>
              <w:top w:val="single" w:sz="4" w:space="0" w:color="auto"/>
            </w:tcBorders>
          </w:tcPr>
          <w:p w14:paraId="59C67743" w14:textId="77777777" w:rsidR="009B3A48" w:rsidRPr="00055BC6" w:rsidRDefault="009B3A48" w:rsidP="003A385F">
            <w:r w:rsidRPr="00055BC6">
              <w:t>De salubriteit van de arbeidslokalen</w:t>
            </w:r>
          </w:p>
        </w:tc>
        <w:tc>
          <w:tcPr>
            <w:tcW w:w="1232" w:type="dxa"/>
            <w:shd w:val="clear" w:color="auto" w:fill="auto"/>
            <w:vAlign w:val="center"/>
          </w:tcPr>
          <w:p w14:paraId="59C67744" w14:textId="77777777" w:rsidR="009B3A48" w:rsidRPr="00775974" w:rsidRDefault="009B3A48" w:rsidP="00775974">
            <w:pPr>
              <w:jc w:val="center"/>
            </w:pPr>
            <w:r w:rsidRPr="00775974">
              <w:t>0</w:t>
            </w:r>
          </w:p>
        </w:tc>
      </w:tr>
      <w:tr w:rsidR="001325A6" w:rsidRPr="00055BC6" w14:paraId="59C67748" w14:textId="77777777" w:rsidTr="00775974">
        <w:tc>
          <w:tcPr>
            <w:tcW w:w="7560" w:type="dxa"/>
          </w:tcPr>
          <w:p w14:paraId="59C67746" w14:textId="77777777" w:rsidR="009B3A48" w:rsidRPr="00055BC6" w:rsidRDefault="009B3A48" w:rsidP="003A385F">
            <w:r w:rsidRPr="00055BC6">
              <w:t>De collectieve beschermingsmiddelen</w:t>
            </w:r>
          </w:p>
        </w:tc>
        <w:tc>
          <w:tcPr>
            <w:tcW w:w="1232" w:type="dxa"/>
            <w:shd w:val="clear" w:color="auto" w:fill="auto"/>
            <w:vAlign w:val="center"/>
          </w:tcPr>
          <w:p w14:paraId="59C67747" w14:textId="77777777" w:rsidR="009B3A48" w:rsidRPr="00775974" w:rsidRDefault="009B3A48" w:rsidP="00775974">
            <w:pPr>
              <w:jc w:val="center"/>
            </w:pPr>
            <w:r w:rsidRPr="00775974">
              <w:t>0</w:t>
            </w:r>
          </w:p>
        </w:tc>
      </w:tr>
      <w:tr w:rsidR="001325A6" w:rsidRPr="00055BC6" w14:paraId="59C6774B" w14:textId="77777777" w:rsidTr="00775974">
        <w:tc>
          <w:tcPr>
            <w:tcW w:w="7560" w:type="dxa"/>
          </w:tcPr>
          <w:p w14:paraId="59C67749" w14:textId="77777777" w:rsidR="009B3A48" w:rsidRPr="00055BC6" w:rsidRDefault="009B3A48" w:rsidP="003A385F">
            <w:r w:rsidRPr="00055BC6">
              <w:t>De individuele beschermingsmiddelen</w:t>
            </w:r>
          </w:p>
        </w:tc>
        <w:tc>
          <w:tcPr>
            <w:tcW w:w="1232" w:type="dxa"/>
            <w:shd w:val="clear" w:color="auto" w:fill="auto"/>
            <w:vAlign w:val="center"/>
          </w:tcPr>
          <w:p w14:paraId="59C6774A" w14:textId="77777777" w:rsidR="009B3A48" w:rsidRPr="00775974" w:rsidRDefault="009B3A48" w:rsidP="00775974">
            <w:pPr>
              <w:jc w:val="center"/>
            </w:pPr>
            <w:r w:rsidRPr="00775974">
              <w:t>0</w:t>
            </w:r>
          </w:p>
        </w:tc>
      </w:tr>
      <w:tr w:rsidR="001325A6" w:rsidRPr="00055BC6" w14:paraId="59C6774E" w14:textId="77777777" w:rsidTr="00775974">
        <w:tc>
          <w:tcPr>
            <w:tcW w:w="7560" w:type="dxa"/>
          </w:tcPr>
          <w:p w14:paraId="59C6774C" w14:textId="77777777" w:rsidR="009B3A48" w:rsidRPr="00055BC6" w:rsidRDefault="009B3A48" w:rsidP="003A385F">
            <w:r w:rsidRPr="00055BC6">
              <w:t>Het in toepassing brengen van maatregelen ter bestrijding van de arbeidshinder</w:t>
            </w:r>
          </w:p>
        </w:tc>
        <w:tc>
          <w:tcPr>
            <w:tcW w:w="1232" w:type="dxa"/>
            <w:shd w:val="clear" w:color="auto" w:fill="auto"/>
            <w:vAlign w:val="center"/>
          </w:tcPr>
          <w:p w14:paraId="59C6774D" w14:textId="77777777" w:rsidR="009B3A48" w:rsidRPr="00775974" w:rsidRDefault="009B3A48" w:rsidP="00775974">
            <w:pPr>
              <w:jc w:val="center"/>
            </w:pPr>
            <w:r w:rsidRPr="00775974">
              <w:t>0</w:t>
            </w:r>
          </w:p>
        </w:tc>
      </w:tr>
      <w:tr w:rsidR="001325A6" w:rsidRPr="00055BC6" w14:paraId="59C67751" w14:textId="77777777" w:rsidTr="00775974">
        <w:tc>
          <w:tcPr>
            <w:tcW w:w="7560" w:type="dxa"/>
          </w:tcPr>
          <w:p w14:paraId="59C6774F" w14:textId="77777777" w:rsidR="009B3A48" w:rsidRPr="00055BC6" w:rsidRDefault="009B3A48" w:rsidP="003A385F">
            <w:r w:rsidRPr="00055BC6">
              <w:t>De manier waarop de cel AMT bevoegd voor de kwartiergroepering werkt</w:t>
            </w:r>
          </w:p>
        </w:tc>
        <w:tc>
          <w:tcPr>
            <w:tcW w:w="1232" w:type="dxa"/>
            <w:shd w:val="clear" w:color="auto" w:fill="auto"/>
            <w:vAlign w:val="center"/>
          </w:tcPr>
          <w:p w14:paraId="59C67750" w14:textId="77777777" w:rsidR="009B3A48" w:rsidRPr="00775974" w:rsidRDefault="009B3A48" w:rsidP="00775974">
            <w:pPr>
              <w:jc w:val="center"/>
            </w:pPr>
            <w:r w:rsidRPr="00775974">
              <w:t>0</w:t>
            </w:r>
          </w:p>
        </w:tc>
      </w:tr>
      <w:tr w:rsidR="001325A6" w:rsidRPr="00055BC6" w14:paraId="59C67754" w14:textId="77777777" w:rsidTr="00775974">
        <w:tc>
          <w:tcPr>
            <w:tcW w:w="7560" w:type="dxa"/>
          </w:tcPr>
          <w:p w14:paraId="59C67752" w14:textId="77777777" w:rsidR="009B3A48" w:rsidRPr="00055BC6" w:rsidRDefault="009B3A48" w:rsidP="003A385F">
            <w:r w:rsidRPr="00055BC6">
              <w:t>De manier waarop de in toepassing van de arbeidsongevallenwet opgerichte medische, verplegende of farmaceutische dienst werkt</w:t>
            </w:r>
          </w:p>
        </w:tc>
        <w:tc>
          <w:tcPr>
            <w:tcW w:w="1232" w:type="dxa"/>
            <w:shd w:val="clear" w:color="auto" w:fill="auto"/>
            <w:vAlign w:val="center"/>
          </w:tcPr>
          <w:p w14:paraId="59C67753" w14:textId="77777777" w:rsidR="009B3A48" w:rsidRPr="00775974" w:rsidRDefault="009B3A48" w:rsidP="00775974">
            <w:pPr>
              <w:jc w:val="center"/>
            </w:pPr>
            <w:r w:rsidRPr="00775974">
              <w:t>0</w:t>
            </w:r>
          </w:p>
        </w:tc>
      </w:tr>
    </w:tbl>
    <w:p w14:paraId="59C67755" w14:textId="77777777" w:rsidR="009B3A48" w:rsidRDefault="009B3A48" w:rsidP="003A385F">
      <w:pPr>
        <w:ind w:left="360"/>
      </w:pPr>
    </w:p>
    <w:p w14:paraId="59C67756" w14:textId="77777777" w:rsidR="009856C3" w:rsidRDefault="009856C3" w:rsidP="009856C3">
      <w:pPr>
        <w:numPr>
          <w:ilvl w:val="0"/>
          <w:numId w:val="31"/>
        </w:numPr>
        <w:tabs>
          <w:tab w:val="clear" w:pos="1800"/>
        </w:tabs>
        <w:ind w:left="851" w:hanging="425"/>
      </w:pPr>
      <w:r>
        <w:t>Bestaan van de asbestinventaris op het niveau kwartier.</w:t>
      </w:r>
    </w:p>
    <w:p w14:paraId="59C67757" w14:textId="77777777" w:rsidR="009856C3" w:rsidRDefault="009856C3" w:rsidP="009856C3">
      <w:pPr>
        <w:ind w:left="851"/>
        <w:rPr>
          <w:i/>
          <w:color w:val="FF0000"/>
        </w:rPr>
      </w:pPr>
      <w:r>
        <w:t>Bestaat er een asbestinventaris</w:t>
      </w:r>
      <w:r w:rsidRPr="000C2928">
        <w:t xml:space="preserve">? </w:t>
      </w:r>
      <w:r w:rsidRPr="000C2928">
        <w:rPr>
          <w:highlight w:val="lightGray"/>
        </w:rPr>
        <w:t>Ja/</w:t>
      </w:r>
      <w:r w:rsidRPr="00DA73C6">
        <w:rPr>
          <w:strike/>
          <w:highlight w:val="lightGray"/>
        </w:rPr>
        <w:t>Nee</w:t>
      </w:r>
      <w:r>
        <w:t xml:space="preserve"> </w:t>
      </w:r>
      <w:r w:rsidRPr="009856C3">
        <w:rPr>
          <w:i/>
          <w:color w:val="FF0000"/>
        </w:rPr>
        <w:t>(</w:t>
      </w:r>
      <w:r w:rsidRPr="00EB1A68">
        <w:rPr>
          <w:b/>
          <w:i/>
          <w:color w:val="FF0000"/>
        </w:rPr>
        <w:t>Schrappen wat niet past</w:t>
      </w:r>
      <w:r w:rsidRPr="009856C3">
        <w:rPr>
          <w:i/>
          <w:color w:val="FF0000"/>
        </w:rPr>
        <w:t>)</w:t>
      </w:r>
    </w:p>
    <w:p w14:paraId="59C67758" w14:textId="77777777" w:rsidR="000C2928" w:rsidRDefault="000C2928" w:rsidP="009856C3">
      <w:pPr>
        <w:ind w:left="851"/>
      </w:pPr>
    </w:p>
    <w:p w14:paraId="59C67759" w14:textId="77777777" w:rsidR="009B3A48" w:rsidRPr="002D0A7E" w:rsidRDefault="009B3A48" w:rsidP="002D0A7E">
      <w:pPr>
        <w:numPr>
          <w:ilvl w:val="0"/>
          <w:numId w:val="14"/>
        </w:numPr>
        <w:tabs>
          <w:tab w:val="clear" w:pos="1080"/>
          <w:tab w:val="num" w:pos="360"/>
        </w:tabs>
        <w:ind w:left="360"/>
        <w:rPr>
          <w:b/>
          <w:u w:val="single"/>
        </w:rPr>
      </w:pPr>
      <w:r w:rsidRPr="002D0A7E">
        <w:rPr>
          <w:b/>
          <w:u w:val="single"/>
        </w:rPr>
        <w:t>Inlichtingen betreffende de verfraaiing van de werkplaatsen</w:t>
      </w:r>
    </w:p>
    <w:p w14:paraId="59C6775A" w14:textId="77777777" w:rsidR="009B3A48" w:rsidRDefault="009B3A48"/>
    <w:p w14:paraId="59C6775B" w14:textId="77777777" w:rsidR="009B3A48" w:rsidRPr="000C2928" w:rsidRDefault="009B3A48" w:rsidP="002D0A7E">
      <w:pPr>
        <w:numPr>
          <w:ilvl w:val="0"/>
          <w:numId w:val="32"/>
        </w:numPr>
        <w:tabs>
          <w:tab w:val="clear" w:pos="1800"/>
          <w:tab w:val="num" w:pos="720"/>
        </w:tabs>
        <w:ind w:left="720"/>
      </w:pPr>
      <w:r w:rsidRPr="000C2928">
        <w:t>Maatregelen genomen met het oog op de verfraaiing der werk werkplaatsen</w:t>
      </w:r>
    </w:p>
    <w:p w14:paraId="59C6775C" w14:textId="77777777" w:rsidR="009B3A48" w:rsidRPr="00055BC6" w:rsidRDefault="009B3A48"/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0"/>
        <w:gridCol w:w="4865"/>
        <w:gridCol w:w="3207"/>
      </w:tblGrid>
      <w:tr w:rsidR="001325A6" w:rsidRPr="00055BC6" w14:paraId="59C67760" w14:textId="77777777" w:rsidTr="00775974"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C6775D" w14:textId="77777777" w:rsidR="009B3A48" w:rsidRPr="00055BC6" w:rsidRDefault="009B3A48" w:rsidP="00F74C76"/>
        </w:tc>
        <w:tc>
          <w:tcPr>
            <w:tcW w:w="4865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9C6775E" w14:textId="77777777" w:rsidR="009B3A48" w:rsidRPr="00055BC6" w:rsidRDefault="009B3A48" w:rsidP="004115B3">
            <w:pPr>
              <w:jc w:val="center"/>
            </w:pPr>
            <w:r w:rsidRPr="00055BC6">
              <w:rPr>
                <w:sz w:val="22"/>
                <w:szCs w:val="22"/>
              </w:rPr>
              <w:t>Getroffen maatregelen</w:t>
            </w:r>
          </w:p>
        </w:tc>
        <w:tc>
          <w:tcPr>
            <w:tcW w:w="320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9C6775F" w14:textId="77777777" w:rsidR="009B3A48" w:rsidRPr="00055BC6" w:rsidRDefault="009B3A48" w:rsidP="004115B3">
            <w:pPr>
              <w:jc w:val="center"/>
            </w:pPr>
            <w:r w:rsidRPr="00055BC6">
              <w:rPr>
                <w:sz w:val="22"/>
                <w:szCs w:val="22"/>
              </w:rPr>
              <w:t>Initiatiefnemer</w:t>
            </w:r>
          </w:p>
        </w:tc>
      </w:tr>
      <w:tr w:rsidR="004E588F" w:rsidRPr="00055BC6" w14:paraId="59C67764" w14:textId="77777777" w:rsidTr="00775974">
        <w:tc>
          <w:tcPr>
            <w:tcW w:w="720" w:type="dxa"/>
            <w:tcBorders>
              <w:top w:val="single" w:sz="4" w:space="0" w:color="auto"/>
            </w:tcBorders>
          </w:tcPr>
          <w:p w14:paraId="59C67761" w14:textId="77777777" w:rsidR="004E588F" w:rsidRPr="00055BC6" w:rsidRDefault="004E588F" w:rsidP="00F74C76">
            <w:r w:rsidRPr="00055BC6">
              <w:rPr>
                <w:sz w:val="22"/>
                <w:szCs w:val="22"/>
              </w:rPr>
              <w:t>1.</w:t>
            </w:r>
          </w:p>
        </w:tc>
        <w:tc>
          <w:tcPr>
            <w:tcW w:w="4865" w:type="dxa"/>
            <w:shd w:val="clear" w:color="auto" w:fill="auto"/>
          </w:tcPr>
          <w:p w14:paraId="59C67762" w14:textId="44066D22" w:rsidR="004E588F" w:rsidRPr="00055BC6" w:rsidRDefault="00DA73C6" w:rsidP="004E588F">
            <w:r>
              <w:t>NIHIL</w:t>
            </w:r>
          </w:p>
        </w:tc>
        <w:tc>
          <w:tcPr>
            <w:tcW w:w="3207" w:type="dxa"/>
            <w:shd w:val="clear" w:color="auto" w:fill="auto"/>
          </w:tcPr>
          <w:p w14:paraId="59C67763" w14:textId="77777777" w:rsidR="004E588F" w:rsidRPr="00055BC6" w:rsidRDefault="004E588F" w:rsidP="00EB1A68"/>
        </w:tc>
      </w:tr>
      <w:tr w:rsidR="004E588F" w:rsidRPr="00055BC6" w14:paraId="59C67768" w14:textId="77777777" w:rsidTr="000C2928">
        <w:tc>
          <w:tcPr>
            <w:tcW w:w="720" w:type="dxa"/>
          </w:tcPr>
          <w:p w14:paraId="59C67765" w14:textId="77777777" w:rsidR="004E588F" w:rsidRPr="00055BC6" w:rsidRDefault="004E588F" w:rsidP="00F74C76">
            <w:r w:rsidRPr="00055BC6">
              <w:rPr>
                <w:sz w:val="22"/>
                <w:szCs w:val="22"/>
              </w:rPr>
              <w:t>2.</w:t>
            </w:r>
          </w:p>
        </w:tc>
        <w:tc>
          <w:tcPr>
            <w:tcW w:w="4865" w:type="dxa"/>
            <w:shd w:val="clear" w:color="auto" w:fill="auto"/>
          </w:tcPr>
          <w:p w14:paraId="59C67766" w14:textId="77777777" w:rsidR="004E588F" w:rsidRPr="00055BC6" w:rsidRDefault="004E588F" w:rsidP="004E588F"/>
        </w:tc>
        <w:tc>
          <w:tcPr>
            <w:tcW w:w="3207" w:type="dxa"/>
            <w:shd w:val="clear" w:color="auto" w:fill="auto"/>
          </w:tcPr>
          <w:p w14:paraId="59C67767" w14:textId="77777777" w:rsidR="004E588F" w:rsidRPr="00055BC6" w:rsidRDefault="004E588F" w:rsidP="00EB1A68"/>
        </w:tc>
      </w:tr>
      <w:tr w:rsidR="004E588F" w:rsidRPr="00055BC6" w14:paraId="59C6776C" w14:textId="77777777" w:rsidTr="000C2928">
        <w:tc>
          <w:tcPr>
            <w:tcW w:w="720" w:type="dxa"/>
          </w:tcPr>
          <w:p w14:paraId="59C67769" w14:textId="77777777" w:rsidR="004E588F" w:rsidRPr="00055BC6" w:rsidRDefault="004E588F" w:rsidP="00F74C76">
            <w:r w:rsidRPr="00055BC6">
              <w:rPr>
                <w:sz w:val="22"/>
                <w:szCs w:val="22"/>
              </w:rPr>
              <w:t>3.</w:t>
            </w:r>
          </w:p>
        </w:tc>
        <w:tc>
          <w:tcPr>
            <w:tcW w:w="4865" w:type="dxa"/>
            <w:shd w:val="clear" w:color="auto" w:fill="auto"/>
          </w:tcPr>
          <w:p w14:paraId="59C6776A" w14:textId="77777777" w:rsidR="004E588F" w:rsidRPr="00055BC6" w:rsidRDefault="004E588F" w:rsidP="004E588F"/>
        </w:tc>
        <w:tc>
          <w:tcPr>
            <w:tcW w:w="3207" w:type="dxa"/>
            <w:shd w:val="clear" w:color="auto" w:fill="auto"/>
          </w:tcPr>
          <w:p w14:paraId="59C6776B" w14:textId="77777777" w:rsidR="004E588F" w:rsidRPr="00055BC6" w:rsidRDefault="004E588F" w:rsidP="00EB1A68"/>
        </w:tc>
      </w:tr>
      <w:tr w:rsidR="004E588F" w:rsidRPr="00055BC6" w14:paraId="59C67770" w14:textId="77777777" w:rsidTr="000C2928">
        <w:tc>
          <w:tcPr>
            <w:tcW w:w="720" w:type="dxa"/>
          </w:tcPr>
          <w:p w14:paraId="59C6776D" w14:textId="77777777" w:rsidR="004E588F" w:rsidRPr="00055BC6" w:rsidRDefault="004E588F" w:rsidP="00F74C76">
            <w:r w:rsidRPr="00055BC6">
              <w:rPr>
                <w:sz w:val="22"/>
                <w:szCs w:val="22"/>
              </w:rPr>
              <w:t>4.</w:t>
            </w:r>
          </w:p>
        </w:tc>
        <w:tc>
          <w:tcPr>
            <w:tcW w:w="4865" w:type="dxa"/>
            <w:shd w:val="clear" w:color="auto" w:fill="auto"/>
          </w:tcPr>
          <w:p w14:paraId="59C6776E" w14:textId="77777777" w:rsidR="004E588F" w:rsidRPr="00055BC6" w:rsidRDefault="004E588F" w:rsidP="00F74C76"/>
        </w:tc>
        <w:tc>
          <w:tcPr>
            <w:tcW w:w="3207" w:type="dxa"/>
            <w:shd w:val="clear" w:color="auto" w:fill="auto"/>
          </w:tcPr>
          <w:p w14:paraId="59C6776F" w14:textId="77777777" w:rsidR="004E588F" w:rsidRPr="00055BC6" w:rsidRDefault="004E588F" w:rsidP="00F74C76"/>
        </w:tc>
      </w:tr>
      <w:tr w:rsidR="004E588F" w:rsidRPr="00055BC6" w14:paraId="59C67774" w14:textId="77777777" w:rsidTr="000C2928">
        <w:tc>
          <w:tcPr>
            <w:tcW w:w="720" w:type="dxa"/>
          </w:tcPr>
          <w:p w14:paraId="59C67771" w14:textId="77777777" w:rsidR="004E588F" w:rsidRPr="00055BC6" w:rsidRDefault="004E588F" w:rsidP="00F74C76">
            <w:r w:rsidRPr="00055BC6">
              <w:rPr>
                <w:sz w:val="22"/>
                <w:szCs w:val="22"/>
              </w:rPr>
              <w:t>5.</w:t>
            </w:r>
          </w:p>
        </w:tc>
        <w:tc>
          <w:tcPr>
            <w:tcW w:w="4865" w:type="dxa"/>
            <w:shd w:val="clear" w:color="auto" w:fill="auto"/>
          </w:tcPr>
          <w:p w14:paraId="59C67772" w14:textId="77777777" w:rsidR="004E588F" w:rsidRPr="00055BC6" w:rsidRDefault="004E588F" w:rsidP="00F74C76"/>
        </w:tc>
        <w:tc>
          <w:tcPr>
            <w:tcW w:w="3207" w:type="dxa"/>
            <w:shd w:val="clear" w:color="auto" w:fill="auto"/>
          </w:tcPr>
          <w:p w14:paraId="59C67773" w14:textId="77777777" w:rsidR="004E588F" w:rsidRPr="00055BC6" w:rsidRDefault="004E588F" w:rsidP="00F74C76"/>
        </w:tc>
      </w:tr>
    </w:tbl>
    <w:p w14:paraId="59C67775" w14:textId="77777777" w:rsidR="009B3A48" w:rsidRPr="00055BC6" w:rsidRDefault="009B3A48"/>
    <w:p w14:paraId="59C67776" w14:textId="77777777" w:rsidR="009B3A48" w:rsidRPr="000C2928" w:rsidRDefault="009B3A48" w:rsidP="002D0A7E">
      <w:pPr>
        <w:numPr>
          <w:ilvl w:val="0"/>
          <w:numId w:val="32"/>
        </w:numPr>
        <w:tabs>
          <w:tab w:val="clear" w:pos="1800"/>
          <w:tab w:val="num" w:pos="720"/>
        </w:tabs>
        <w:ind w:left="720"/>
      </w:pPr>
      <w:r w:rsidRPr="000C2928">
        <w:t>Voorstellen betreffende de verfraaiing die aan het BOC werden voorgelegd, met de vermelding van de gevolgen die eraan gegeven werden.</w:t>
      </w:r>
    </w:p>
    <w:p w14:paraId="59C67777" w14:textId="77777777" w:rsidR="009B3A48" w:rsidRPr="00055BC6" w:rsidRDefault="009B3A48" w:rsidP="002D0A7E"/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0"/>
        <w:gridCol w:w="4865"/>
        <w:gridCol w:w="3207"/>
      </w:tblGrid>
      <w:tr w:rsidR="001325A6" w:rsidRPr="00055BC6" w14:paraId="59C6777B" w14:textId="77777777" w:rsidTr="00775974"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C67778" w14:textId="77777777" w:rsidR="009B3A48" w:rsidRPr="00055BC6" w:rsidRDefault="009B3A48" w:rsidP="00F74C76"/>
        </w:tc>
        <w:tc>
          <w:tcPr>
            <w:tcW w:w="4865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9C67779" w14:textId="77777777" w:rsidR="009B3A48" w:rsidRPr="00055BC6" w:rsidRDefault="009B3A48" w:rsidP="004115B3">
            <w:pPr>
              <w:jc w:val="center"/>
            </w:pPr>
            <w:r w:rsidRPr="00055BC6">
              <w:rPr>
                <w:sz w:val="22"/>
                <w:szCs w:val="22"/>
              </w:rPr>
              <w:t>Voorstellen</w:t>
            </w:r>
          </w:p>
        </w:tc>
        <w:tc>
          <w:tcPr>
            <w:tcW w:w="320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9C6777A" w14:textId="77777777" w:rsidR="009B3A48" w:rsidRPr="00055BC6" w:rsidRDefault="009B3A48" w:rsidP="004115B3">
            <w:pPr>
              <w:jc w:val="center"/>
            </w:pPr>
            <w:r w:rsidRPr="00055BC6">
              <w:rPr>
                <w:sz w:val="22"/>
                <w:szCs w:val="22"/>
              </w:rPr>
              <w:t>Gevolgen</w:t>
            </w:r>
          </w:p>
        </w:tc>
      </w:tr>
      <w:tr w:rsidR="004E588F" w:rsidRPr="00055BC6" w14:paraId="59C6777F" w14:textId="77777777" w:rsidTr="00775974">
        <w:tc>
          <w:tcPr>
            <w:tcW w:w="720" w:type="dxa"/>
            <w:tcBorders>
              <w:top w:val="single" w:sz="4" w:space="0" w:color="auto"/>
            </w:tcBorders>
          </w:tcPr>
          <w:p w14:paraId="59C6777C" w14:textId="77777777" w:rsidR="004E588F" w:rsidRPr="00055BC6" w:rsidRDefault="004E588F" w:rsidP="00F74C76">
            <w:r w:rsidRPr="00055BC6">
              <w:rPr>
                <w:sz w:val="22"/>
                <w:szCs w:val="22"/>
              </w:rPr>
              <w:t>1.</w:t>
            </w:r>
          </w:p>
        </w:tc>
        <w:tc>
          <w:tcPr>
            <w:tcW w:w="4865" w:type="dxa"/>
            <w:shd w:val="clear" w:color="auto" w:fill="auto"/>
          </w:tcPr>
          <w:p w14:paraId="59C6777D" w14:textId="45958CB0" w:rsidR="004E588F" w:rsidRPr="00055BC6" w:rsidRDefault="00DA73C6" w:rsidP="004E588F">
            <w:r>
              <w:t>NIHIL</w:t>
            </w:r>
          </w:p>
        </w:tc>
        <w:tc>
          <w:tcPr>
            <w:tcW w:w="3207" w:type="dxa"/>
            <w:shd w:val="clear" w:color="auto" w:fill="auto"/>
          </w:tcPr>
          <w:p w14:paraId="59C6777E" w14:textId="77777777" w:rsidR="004E588F" w:rsidRPr="00055BC6" w:rsidRDefault="004E588F" w:rsidP="004E588F"/>
        </w:tc>
      </w:tr>
      <w:tr w:rsidR="004E588F" w:rsidRPr="00055BC6" w14:paraId="59C67783" w14:textId="77777777" w:rsidTr="000C2928">
        <w:tc>
          <w:tcPr>
            <w:tcW w:w="720" w:type="dxa"/>
          </w:tcPr>
          <w:p w14:paraId="59C67780" w14:textId="77777777" w:rsidR="004E588F" w:rsidRPr="00055BC6" w:rsidRDefault="004E588F" w:rsidP="00F74C76">
            <w:r w:rsidRPr="00055BC6">
              <w:rPr>
                <w:sz w:val="22"/>
                <w:szCs w:val="22"/>
              </w:rPr>
              <w:t>2.</w:t>
            </w:r>
          </w:p>
        </w:tc>
        <w:tc>
          <w:tcPr>
            <w:tcW w:w="4865" w:type="dxa"/>
            <w:shd w:val="clear" w:color="auto" w:fill="auto"/>
          </w:tcPr>
          <w:p w14:paraId="59C67781" w14:textId="77777777" w:rsidR="004E588F" w:rsidRPr="00055BC6" w:rsidRDefault="004E588F" w:rsidP="00F74C76"/>
        </w:tc>
        <w:tc>
          <w:tcPr>
            <w:tcW w:w="3207" w:type="dxa"/>
            <w:shd w:val="clear" w:color="auto" w:fill="auto"/>
          </w:tcPr>
          <w:p w14:paraId="59C67782" w14:textId="77777777" w:rsidR="004E588F" w:rsidRPr="00055BC6" w:rsidRDefault="004E588F" w:rsidP="00F74C76"/>
        </w:tc>
      </w:tr>
      <w:tr w:rsidR="004E588F" w:rsidRPr="00055BC6" w14:paraId="59C67787" w14:textId="77777777" w:rsidTr="000C2928">
        <w:tc>
          <w:tcPr>
            <w:tcW w:w="720" w:type="dxa"/>
          </w:tcPr>
          <w:p w14:paraId="59C67784" w14:textId="77777777" w:rsidR="004E588F" w:rsidRPr="00055BC6" w:rsidRDefault="004E588F" w:rsidP="00F74C76">
            <w:r w:rsidRPr="00055BC6">
              <w:rPr>
                <w:sz w:val="22"/>
                <w:szCs w:val="22"/>
              </w:rPr>
              <w:t>3.</w:t>
            </w:r>
          </w:p>
        </w:tc>
        <w:tc>
          <w:tcPr>
            <w:tcW w:w="4865" w:type="dxa"/>
            <w:shd w:val="clear" w:color="auto" w:fill="auto"/>
          </w:tcPr>
          <w:p w14:paraId="59C67785" w14:textId="77777777" w:rsidR="004E588F" w:rsidRPr="00055BC6" w:rsidRDefault="004E588F" w:rsidP="00F74C76"/>
        </w:tc>
        <w:tc>
          <w:tcPr>
            <w:tcW w:w="3207" w:type="dxa"/>
            <w:shd w:val="clear" w:color="auto" w:fill="auto"/>
          </w:tcPr>
          <w:p w14:paraId="59C67786" w14:textId="77777777" w:rsidR="004E588F" w:rsidRPr="00055BC6" w:rsidRDefault="004E588F" w:rsidP="00F74C76"/>
        </w:tc>
      </w:tr>
      <w:tr w:rsidR="004E588F" w:rsidRPr="00055BC6" w14:paraId="59C6778B" w14:textId="77777777" w:rsidTr="000C2928">
        <w:tc>
          <w:tcPr>
            <w:tcW w:w="720" w:type="dxa"/>
          </w:tcPr>
          <w:p w14:paraId="59C67788" w14:textId="77777777" w:rsidR="004E588F" w:rsidRPr="00055BC6" w:rsidRDefault="004E588F" w:rsidP="00F74C76">
            <w:r w:rsidRPr="00055BC6">
              <w:rPr>
                <w:sz w:val="22"/>
                <w:szCs w:val="22"/>
              </w:rPr>
              <w:t>4.</w:t>
            </w:r>
          </w:p>
        </w:tc>
        <w:tc>
          <w:tcPr>
            <w:tcW w:w="4865" w:type="dxa"/>
            <w:shd w:val="clear" w:color="auto" w:fill="auto"/>
          </w:tcPr>
          <w:p w14:paraId="59C67789" w14:textId="77777777" w:rsidR="004E588F" w:rsidRPr="00055BC6" w:rsidRDefault="004E588F" w:rsidP="00F74C76"/>
        </w:tc>
        <w:tc>
          <w:tcPr>
            <w:tcW w:w="3207" w:type="dxa"/>
            <w:shd w:val="clear" w:color="auto" w:fill="auto"/>
          </w:tcPr>
          <w:p w14:paraId="59C6778A" w14:textId="77777777" w:rsidR="004E588F" w:rsidRPr="00055BC6" w:rsidRDefault="004E588F" w:rsidP="00F74C76"/>
        </w:tc>
      </w:tr>
      <w:tr w:rsidR="004E588F" w:rsidRPr="00055BC6" w14:paraId="59C6778F" w14:textId="77777777" w:rsidTr="000C2928">
        <w:tc>
          <w:tcPr>
            <w:tcW w:w="720" w:type="dxa"/>
          </w:tcPr>
          <w:p w14:paraId="59C6778C" w14:textId="77777777" w:rsidR="004E588F" w:rsidRPr="00055BC6" w:rsidRDefault="004E588F" w:rsidP="00F74C76">
            <w:r w:rsidRPr="00055BC6">
              <w:rPr>
                <w:sz w:val="22"/>
                <w:szCs w:val="22"/>
              </w:rPr>
              <w:t>5.</w:t>
            </w:r>
          </w:p>
        </w:tc>
        <w:tc>
          <w:tcPr>
            <w:tcW w:w="4865" w:type="dxa"/>
            <w:shd w:val="clear" w:color="auto" w:fill="auto"/>
          </w:tcPr>
          <w:p w14:paraId="59C6778D" w14:textId="77777777" w:rsidR="004E588F" w:rsidRPr="00055BC6" w:rsidRDefault="004E588F" w:rsidP="00F74C76"/>
        </w:tc>
        <w:tc>
          <w:tcPr>
            <w:tcW w:w="3207" w:type="dxa"/>
            <w:shd w:val="clear" w:color="auto" w:fill="auto"/>
          </w:tcPr>
          <w:p w14:paraId="59C6778E" w14:textId="77777777" w:rsidR="004E588F" w:rsidRPr="00055BC6" w:rsidRDefault="004E588F" w:rsidP="00F74C76"/>
        </w:tc>
      </w:tr>
    </w:tbl>
    <w:p w14:paraId="59C67790" w14:textId="77777777" w:rsidR="009B3A48" w:rsidRPr="00055BC6" w:rsidRDefault="009B3A48" w:rsidP="002D0A7E"/>
    <w:p w14:paraId="59C67791" w14:textId="77777777" w:rsidR="009B3A48" w:rsidRPr="002D0A7E" w:rsidRDefault="009B3A48" w:rsidP="002D0A7E">
      <w:pPr>
        <w:numPr>
          <w:ilvl w:val="0"/>
          <w:numId w:val="14"/>
        </w:numPr>
        <w:tabs>
          <w:tab w:val="clear" w:pos="1080"/>
          <w:tab w:val="num" w:pos="360"/>
        </w:tabs>
        <w:ind w:left="360"/>
        <w:rPr>
          <w:b/>
          <w:u w:val="single"/>
        </w:rPr>
      </w:pPr>
      <w:r w:rsidRPr="002D0A7E">
        <w:rPr>
          <w:b/>
          <w:u w:val="single"/>
        </w:rPr>
        <w:t>Inlichtingen betreffende de preventie van de psychosociale belasting veroorzaakt door het werk</w:t>
      </w:r>
    </w:p>
    <w:p w14:paraId="59C67792" w14:textId="77777777" w:rsidR="009B3A48" w:rsidRDefault="009B3A48" w:rsidP="002D0A7E"/>
    <w:p w14:paraId="59C67793" w14:textId="31714AA7" w:rsidR="009B3A48" w:rsidRPr="006C7EC9" w:rsidRDefault="003E3258" w:rsidP="002D0A7E">
      <w:pPr>
        <w:ind w:left="360"/>
        <w:rPr>
          <w:color w:val="365F91" w:themeColor="accent1" w:themeShade="BF"/>
        </w:rPr>
      </w:pPr>
      <w:r w:rsidRPr="00775974">
        <w:t>Zie jaarverslag LDPBW 08</w:t>
      </w:r>
      <w:r w:rsidR="006C7EC9" w:rsidRPr="00775974">
        <w:t xml:space="preserve"> – Psychosociale belasting</w:t>
      </w:r>
    </w:p>
    <w:p w14:paraId="59C67794" w14:textId="77777777" w:rsidR="000C2928" w:rsidRPr="000C2928" w:rsidRDefault="000C2928" w:rsidP="002D0A7E"/>
    <w:p w14:paraId="59C67795" w14:textId="77777777" w:rsidR="006C7EC9" w:rsidRDefault="006C7EC9">
      <w:pPr>
        <w:rPr>
          <w:b/>
          <w:u w:val="single"/>
        </w:rPr>
      </w:pPr>
    </w:p>
    <w:p w14:paraId="09D8A575" w14:textId="77777777" w:rsidR="00775974" w:rsidRDefault="00775974" w:rsidP="002D0A7E">
      <w:pPr>
        <w:numPr>
          <w:ilvl w:val="0"/>
          <w:numId w:val="14"/>
        </w:numPr>
        <w:tabs>
          <w:tab w:val="clear" w:pos="1080"/>
          <w:tab w:val="num" w:pos="360"/>
        </w:tabs>
        <w:ind w:left="360"/>
        <w:rPr>
          <w:b/>
          <w:u w:val="single"/>
        </w:rPr>
        <w:sectPr w:rsidR="00775974" w:rsidSect="00775974">
          <w:pgSz w:w="12240" w:h="15840"/>
          <w:pgMar w:top="1134" w:right="1183" w:bottom="1134" w:left="1418" w:header="709" w:footer="709" w:gutter="0"/>
          <w:cols w:space="708"/>
          <w:docGrid w:linePitch="360"/>
        </w:sectPr>
      </w:pPr>
    </w:p>
    <w:p w14:paraId="59C67796" w14:textId="19EF3BDF" w:rsidR="009B3A48" w:rsidRPr="002D0A7E" w:rsidRDefault="009B3A48" w:rsidP="002D0A7E">
      <w:pPr>
        <w:numPr>
          <w:ilvl w:val="0"/>
          <w:numId w:val="14"/>
        </w:numPr>
        <w:tabs>
          <w:tab w:val="clear" w:pos="1080"/>
          <w:tab w:val="num" w:pos="360"/>
        </w:tabs>
        <w:ind w:left="360"/>
        <w:rPr>
          <w:b/>
          <w:u w:val="single"/>
        </w:rPr>
      </w:pPr>
      <w:r>
        <w:rPr>
          <w:b/>
          <w:u w:val="single"/>
        </w:rPr>
        <w:lastRenderedPageBreak/>
        <w:t>Aangewende vormings-, voorlichtings-  en propagandamiddelen</w:t>
      </w:r>
    </w:p>
    <w:p w14:paraId="59C67797" w14:textId="77777777" w:rsidR="009B3A48" w:rsidRDefault="009B3A48" w:rsidP="002D0A7E"/>
    <w:p w14:paraId="59C67798" w14:textId="77777777" w:rsidR="009B3A48" w:rsidRPr="000C2928" w:rsidRDefault="009B3A48" w:rsidP="002D0A7E">
      <w:pPr>
        <w:numPr>
          <w:ilvl w:val="0"/>
          <w:numId w:val="33"/>
        </w:numPr>
        <w:tabs>
          <w:tab w:val="clear" w:pos="1800"/>
          <w:tab w:val="num" w:pos="720"/>
        </w:tabs>
        <w:ind w:left="720"/>
      </w:pPr>
      <w:r w:rsidRPr="000C2928">
        <w:t>Op initiatief van de eenheid</w:t>
      </w:r>
    </w:p>
    <w:p w14:paraId="59C67799" w14:textId="11FC47B3" w:rsidR="009B3A48" w:rsidRDefault="00647CFE" w:rsidP="004E588F">
      <w:pPr>
        <w:numPr>
          <w:ilvl w:val="0"/>
          <w:numId w:val="34"/>
        </w:numPr>
        <w:tabs>
          <w:tab w:val="clear" w:pos="1800"/>
          <w:tab w:val="num" w:pos="1080"/>
        </w:tabs>
        <w:ind w:left="1080"/>
      </w:pPr>
      <w:r>
        <w:t>Informatieverspreidi</w:t>
      </w:r>
      <w:r w:rsidR="006F7F6F">
        <w:t xml:space="preserve">ng via </w:t>
      </w:r>
      <w:proofErr w:type="spellStart"/>
      <w:r w:rsidR="006F7F6F">
        <w:t>ShairePoint</w:t>
      </w:r>
      <w:proofErr w:type="spellEnd"/>
    </w:p>
    <w:p w14:paraId="59C6779A" w14:textId="5A14464E" w:rsidR="00EB1A68" w:rsidRDefault="00EB1A68" w:rsidP="004E588F">
      <w:pPr>
        <w:numPr>
          <w:ilvl w:val="0"/>
          <w:numId w:val="34"/>
        </w:numPr>
        <w:tabs>
          <w:tab w:val="clear" w:pos="1800"/>
          <w:tab w:val="num" w:pos="1080"/>
        </w:tabs>
        <w:ind w:left="1080"/>
      </w:pPr>
    </w:p>
    <w:p w14:paraId="59C6779D" w14:textId="53D04B7E" w:rsidR="00EB1A68" w:rsidRPr="00055BC6" w:rsidRDefault="00EB1A68" w:rsidP="00CD50CE">
      <w:pPr>
        <w:numPr>
          <w:ilvl w:val="0"/>
          <w:numId w:val="34"/>
        </w:numPr>
        <w:tabs>
          <w:tab w:val="clear" w:pos="1800"/>
          <w:tab w:val="num" w:pos="1080"/>
        </w:tabs>
        <w:ind w:left="1080"/>
      </w:pPr>
    </w:p>
    <w:p w14:paraId="59C6779E" w14:textId="77777777" w:rsidR="009B3A48" w:rsidRDefault="009B3A48" w:rsidP="004E588F">
      <w:pPr>
        <w:ind w:firstLine="709"/>
      </w:pPr>
    </w:p>
    <w:p w14:paraId="59C6779F" w14:textId="77777777" w:rsidR="009B3A48" w:rsidRPr="000C2928" w:rsidRDefault="009B3A48" w:rsidP="002D0A7E">
      <w:pPr>
        <w:numPr>
          <w:ilvl w:val="0"/>
          <w:numId w:val="33"/>
        </w:numPr>
        <w:tabs>
          <w:tab w:val="clear" w:pos="1800"/>
          <w:tab w:val="num" w:pos="720"/>
        </w:tabs>
        <w:ind w:left="720"/>
      </w:pPr>
      <w:r w:rsidRPr="000C2928">
        <w:t>Op initiatief van de LDPBW</w:t>
      </w:r>
    </w:p>
    <w:p w14:paraId="59C677A0" w14:textId="4A191501" w:rsidR="00EB1A68" w:rsidRDefault="00685F27" w:rsidP="002D0A7E">
      <w:pPr>
        <w:numPr>
          <w:ilvl w:val="0"/>
          <w:numId w:val="34"/>
        </w:numPr>
        <w:tabs>
          <w:tab w:val="clear" w:pos="1800"/>
          <w:tab w:val="num" w:pos="1080"/>
        </w:tabs>
        <w:ind w:left="1080"/>
      </w:pPr>
      <w:r>
        <w:t>SharePoint LDPBW 08</w:t>
      </w:r>
    </w:p>
    <w:p w14:paraId="59C677A1" w14:textId="5E7D753E" w:rsidR="00EB1A68" w:rsidRDefault="00685F27" w:rsidP="002D0A7E">
      <w:pPr>
        <w:numPr>
          <w:ilvl w:val="0"/>
          <w:numId w:val="34"/>
        </w:numPr>
        <w:tabs>
          <w:tab w:val="clear" w:pos="1800"/>
          <w:tab w:val="num" w:pos="1080"/>
        </w:tabs>
        <w:ind w:left="1080"/>
      </w:pPr>
      <w:r>
        <w:t>SharePoint IDPBW</w:t>
      </w:r>
    </w:p>
    <w:p w14:paraId="59C677A3" w14:textId="7E3AFD2E" w:rsidR="009B3A48" w:rsidRDefault="00685F27" w:rsidP="00EB1A68">
      <w:pPr>
        <w:numPr>
          <w:ilvl w:val="0"/>
          <w:numId w:val="34"/>
        </w:numPr>
        <w:tabs>
          <w:tab w:val="clear" w:pos="1800"/>
          <w:tab w:val="num" w:pos="1080"/>
        </w:tabs>
        <w:ind w:left="1080"/>
      </w:pPr>
      <w:r>
        <w:t xml:space="preserve">App </w:t>
      </w:r>
      <w:proofErr w:type="spellStart"/>
      <w:r>
        <w:t>Safety@Work</w:t>
      </w:r>
      <w:proofErr w:type="spellEnd"/>
    </w:p>
    <w:p w14:paraId="59C677A4" w14:textId="6463CC9C" w:rsidR="009B3A48" w:rsidRDefault="00CD50CE" w:rsidP="002D0A7E">
      <w:pPr>
        <w:numPr>
          <w:ilvl w:val="0"/>
          <w:numId w:val="34"/>
        </w:numPr>
        <w:tabs>
          <w:tab w:val="clear" w:pos="1800"/>
          <w:tab w:val="num" w:pos="1080"/>
        </w:tabs>
        <w:ind w:left="1080"/>
      </w:pPr>
      <w:r>
        <w:t>Uitdelen signalisatiebanden fietsers en voetgangers woon-werkverkeer.</w:t>
      </w:r>
    </w:p>
    <w:p w14:paraId="59C677A5" w14:textId="77777777" w:rsidR="009B3A48" w:rsidRDefault="009B3A48" w:rsidP="002D0A7E"/>
    <w:p w14:paraId="59C677A6" w14:textId="77777777" w:rsidR="00EB1A68" w:rsidRDefault="00EB1A68">
      <w:pPr>
        <w:rPr>
          <w:b/>
          <w:u w:val="single"/>
        </w:rPr>
      </w:pPr>
    </w:p>
    <w:p w14:paraId="59C677A7" w14:textId="77777777" w:rsidR="009B3A48" w:rsidRPr="000C2928" w:rsidRDefault="009B3A48" w:rsidP="002D0A7E">
      <w:pPr>
        <w:numPr>
          <w:ilvl w:val="0"/>
          <w:numId w:val="14"/>
        </w:numPr>
        <w:tabs>
          <w:tab w:val="clear" w:pos="1080"/>
          <w:tab w:val="num" w:pos="360"/>
        </w:tabs>
        <w:ind w:left="360"/>
        <w:rPr>
          <w:b/>
          <w:u w:val="single"/>
        </w:rPr>
      </w:pPr>
      <w:r w:rsidRPr="000C2928">
        <w:rPr>
          <w:b/>
          <w:u w:val="single"/>
        </w:rPr>
        <w:t>Verspreiding van de documenten voor het personeel</w:t>
      </w:r>
    </w:p>
    <w:p w14:paraId="59C677A8" w14:textId="77777777" w:rsidR="009B3A48" w:rsidRPr="00055BC6" w:rsidRDefault="009B3A48" w:rsidP="002D0A7E"/>
    <w:p w14:paraId="59C677AB" w14:textId="16575F71" w:rsidR="00EB1A68" w:rsidRPr="0032165E" w:rsidRDefault="006F7F6F" w:rsidP="00BB369E">
      <w:pPr>
        <w:pStyle w:val="ListParagraph"/>
        <w:numPr>
          <w:ilvl w:val="0"/>
          <w:numId w:val="35"/>
        </w:numPr>
      </w:pPr>
      <w:proofErr w:type="spellStart"/>
      <w:r>
        <w:t>Shairepoint</w:t>
      </w:r>
      <w:proofErr w:type="spellEnd"/>
    </w:p>
    <w:p w14:paraId="59C677AC" w14:textId="30F53B7B" w:rsidR="00EB1A68" w:rsidRPr="0032165E" w:rsidRDefault="006F7F6F" w:rsidP="00BB369E">
      <w:pPr>
        <w:pStyle w:val="ListParagraph"/>
        <w:numPr>
          <w:ilvl w:val="0"/>
          <w:numId w:val="35"/>
        </w:numPr>
      </w:pPr>
      <w:proofErr w:type="spellStart"/>
      <w:r>
        <w:t>Valva</w:t>
      </w:r>
      <w:proofErr w:type="spellEnd"/>
    </w:p>
    <w:p w14:paraId="59C677AD" w14:textId="77777777" w:rsidR="00BB369E" w:rsidRPr="0032165E" w:rsidRDefault="00BB369E" w:rsidP="00BB369E">
      <w:pPr>
        <w:pStyle w:val="ListParagraph"/>
        <w:numPr>
          <w:ilvl w:val="0"/>
          <w:numId w:val="35"/>
        </w:numPr>
      </w:pPr>
    </w:p>
    <w:p w14:paraId="59C677AE" w14:textId="77777777" w:rsidR="009B3A48" w:rsidRPr="0032165E" w:rsidRDefault="009B3A48" w:rsidP="00BB369E">
      <w:pPr>
        <w:ind w:left="360"/>
      </w:pPr>
    </w:p>
    <w:p w14:paraId="59C677AF" w14:textId="77777777" w:rsidR="009B3A48" w:rsidRPr="0032165E" w:rsidRDefault="009B3A48" w:rsidP="002D0A7E"/>
    <w:p w14:paraId="59C677B0" w14:textId="77777777" w:rsidR="009B3A48" w:rsidRPr="000C2928" w:rsidRDefault="009B3A48" w:rsidP="002D0A7E">
      <w:pPr>
        <w:numPr>
          <w:ilvl w:val="0"/>
          <w:numId w:val="14"/>
        </w:numPr>
        <w:tabs>
          <w:tab w:val="clear" w:pos="1080"/>
          <w:tab w:val="num" w:pos="360"/>
        </w:tabs>
        <w:ind w:left="360"/>
        <w:rPr>
          <w:b/>
          <w:u w:val="single"/>
        </w:rPr>
      </w:pPr>
      <w:r w:rsidRPr="000C2928">
        <w:rPr>
          <w:b/>
          <w:u w:val="single"/>
        </w:rPr>
        <w:t>De lijst van de activiteiten van het lokaal preventieplan voor het dienstjaar dat volgt op het jaar waarop het jaarverslag betrekking heeft en desgevallend de uitvoeringstermijnen wanneer dit dienstjaar wordt overschreden</w:t>
      </w:r>
    </w:p>
    <w:p w14:paraId="59C677B1" w14:textId="77777777" w:rsidR="009B3A48" w:rsidRPr="00055BC6" w:rsidRDefault="009B3A48"/>
    <w:tbl>
      <w:tblPr>
        <w:tblW w:w="8788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4806"/>
        <w:gridCol w:w="13"/>
        <w:gridCol w:w="3402"/>
      </w:tblGrid>
      <w:tr w:rsidR="00CD50CE" w:rsidRPr="00055BC6" w14:paraId="132FDE0D" w14:textId="77777777" w:rsidTr="00D425E8"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DA1A9D" w14:textId="77777777" w:rsidR="00CD50CE" w:rsidRPr="00055BC6" w:rsidRDefault="00CD50CE" w:rsidP="00D425E8"/>
        </w:tc>
        <w:tc>
          <w:tcPr>
            <w:tcW w:w="4819" w:type="dxa"/>
            <w:gridSpan w:val="2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1E3BF6FE" w14:textId="77777777" w:rsidR="00CD50CE" w:rsidRPr="00055BC6" w:rsidRDefault="00CD50CE" w:rsidP="00D425E8">
            <w:pPr>
              <w:jc w:val="center"/>
            </w:pPr>
            <w:r w:rsidRPr="00055BC6">
              <w:rPr>
                <w:sz w:val="22"/>
                <w:szCs w:val="22"/>
              </w:rPr>
              <w:t>Thema</w:t>
            </w:r>
          </w:p>
        </w:tc>
        <w:tc>
          <w:tcPr>
            <w:tcW w:w="3402" w:type="dxa"/>
            <w:shd w:val="clear" w:color="auto" w:fill="D9D9D9" w:themeFill="background1" w:themeFillShade="D9"/>
          </w:tcPr>
          <w:p w14:paraId="7D7F2EB5" w14:textId="77777777" w:rsidR="00CD50CE" w:rsidRPr="00055BC6" w:rsidRDefault="00CD50CE" w:rsidP="00D425E8">
            <w:pPr>
              <w:jc w:val="center"/>
            </w:pPr>
            <w:r w:rsidRPr="00055BC6">
              <w:rPr>
                <w:sz w:val="22"/>
                <w:szCs w:val="22"/>
              </w:rPr>
              <w:t>Uitvoeringstermijn</w:t>
            </w:r>
          </w:p>
        </w:tc>
      </w:tr>
      <w:tr w:rsidR="00CD50CE" w:rsidRPr="00055BC6" w14:paraId="3CAB112D" w14:textId="77777777" w:rsidTr="00D425E8">
        <w:trPr>
          <w:trHeight w:val="589"/>
        </w:trPr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2E665BC9" w14:textId="77777777" w:rsidR="00CD50CE" w:rsidRPr="00055BC6" w:rsidRDefault="00CD50CE" w:rsidP="00D425E8">
            <w:pPr>
              <w:jc w:val="center"/>
            </w:pPr>
            <w:r w:rsidRPr="00055BC6">
              <w:rPr>
                <w:sz w:val="22"/>
                <w:szCs w:val="22"/>
              </w:rPr>
              <w:t>1.</w:t>
            </w:r>
          </w:p>
        </w:tc>
        <w:tc>
          <w:tcPr>
            <w:tcW w:w="8221" w:type="dxa"/>
            <w:gridSpan w:val="3"/>
            <w:vAlign w:val="center"/>
          </w:tcPr>
          <w:p w14:paraId="27DBF74D" w14:textId="77777777" w:rsidR="00CD50CE" w:rsidRPr="00055BC6" w:rsidRDefault="00CD50CE" w:rsidP="00D425E8">
            <w:pPr>
              <w:jc w:val="center"/>
            </w:pPr>
            <w:r>
              <w:t>Het LPP dient eerst op het BOC van 11 Mar voorgelegd te worden.</w:t>
            </w:r>
            <w:r>
              <w:br/>
              <w:t xml:space="preserve">Het LPP kan nadien op onze </w:t>
            </w:r>
            <w:hyperlink r:id="rId12" w:history="1">
              <w:r w:rsidRPr="00322EE8">
                <w:rPr>
                  <w:rStyle w:val="Hyperlink"/>
                </w:rPr>
                <w:t>SharePoint</w:t>
              </w:r>
            </w:hyperlink>
            <w:r>
              <w:t xml:space="preserve"> geraadpleegd/gedownload worden</w:t>
            </w:r>
          </w:p>
        </w:tc>
      </w:tr>
      <w:tr w:rsidR="00CD50CE" w:rsidRPr="00055BC6" w14:paraId="0D150982" w14:textId="77777777" w:rsidTr="00D425E8">
        <w:tc>
          <w:tcPr>
            <w:tcW w:w="567" w:type="dxa"/>
            <w:vAlign w:val="center"/>
          </w:tcPr>
          <w:p w14:paraId="09BEBAC6" w14:textId="77777777" w:rsidR="00CD50CE" w:rsidRPr="00055BC6" w:rsidRDefault="00CD50CE" w:rsidP="00D425E8">
            <w:pPr>
              <w:jc w:val="center"/>
            </w:pPr>
            <w:r w:rsidRPr="00055BC6">
              <w:rPr>
                <w:sz w:val="22"/>
                <w:szCs w:val="22"/>
              </w:rPr>
              <w:t>2.</w:t>
            </w:r>
          </w:p>
        </w:tc>
        <w:tc>
          <w:tcPr>
            <w:tcW w:w="4806" w:type="dxa"/>
          </w:tcPr>
          <w:p w14:paraId="75100615" w14:textId="77777777" w:rsidR="00CD50CE" w:rsidRPr="00055BC6" w:rsidRDefault="00CD50CE" w:rsidP="00D425E8"/>
        </w:tc>
        <w:tc>
          <w:tcPr>
            <w:tcW w:w="3415" w:type="dxa"/>
            <w:gridSpan w:val="2"/>
          </w:tcPr>
          <w:p w14:paraId="02C650C3" w14:textId="77777777" w:rsidR="00CD50CE" w:rsidRPr="00055BC6" w:rsidRDefault="00CD50CE" w:rsidP="00D425E8"/>
        </w:tc>
      </w:tr>
      <w:tr w:rsidR="00CD50CE" w:rsidRPr="00055BC6" w14:paraId="49DBCFC2" w14:textId="77777777" w:rsidTr="00D425E8">
        <w:tc>
          <w:tcPr>
            <w:tcW w:w="567" w:type="dxa"/>
            <w:vAlign w:val="center"/>
          </w:tcPr>
          <w:p w14:paraId="7B1A6A56" w14:textId="77777777" w:rsidR="00CD50CE" w:rsidRPr="00055BC6" w:rsidRDefault="00CD50CE" w:rsidP="00D425E8">
            <w:pPr>
              <w:jc w:val="center"/>
            </w:pPr>
            <w:r w:rsidRPr="00055BC6">
              <w:rPr>
                <w:sz w:val="22"/>
                <w:szCs w:val="22"/>
              </w:rPr>
              <w:t>3.</w:t>
            </w:r>
          </w:p>
        </w:tc>
        <w:tc>
          <w:tcPr>
            <w:tcW w:w="4806" w:type="dxa"/>
          </w:tcPr>
          <w:p w14:paraId="3F6E5939" w14:textId="77777777" w:rsidR="00CD50CE" w:rsidRPr="00055BC6" w:rsidRDefault="00CD50CE" w:rsidP="00D425E8"/>
        </w:tc>
        <w:tc>
          <w:tcPr>
            <w:tcW w:w="3415" w:type="dxa"/>
            <w:gridSpan w:val="2"/>
          </w:tcPr>
          <w:p w14:paraId="0761B14F" w14:textId="77777777" w:rsidR="00CD50CE" w:rsidRPr="00055BC6" w:rsidRDefault="00CD50CE" w:rsidP="00D425E8"/>
        </w:tc>
      </w:tr>
      <w:tr w:rsidR="00CD50CE" w:rsidRPr="00055BC6" w14:paraId="044ECBE9" w14:textId="77777777" w:rsidTr="00D425E8">
        <w:tc>
          <w:tcPr>
            <w:tcW w:w="567" w:type="dxa"/>
            <w:vAlign w:val="center"/>
          </w:tcPr>
          <w:p w14:paraId="10BE17D3" w14:textId="77777777" w:rsidR="00CD50CE" w:rsidRPr="00055BC6" w:rsidRDefault="00CD50CE" w:rsidP="00D425E8">
            <w:pPr>
              <w:jc w:val="center"/>
            </w:pPr>
            <w:r w:rsidRPr="00055BC6">
              <w:rPr>
                <w:sz w:val="22"/>
                <w:szCs w:val="22"/>
              </w:rPr>
              <w:t>4.</w:t>
            </w:r>
          </w:p>
        </w:tc>
        <w:tc>
          <w:tcPr>
            <w:tcW w:w="4806" w:type="dxa"/>
          </w:tcPr>
          <w:p w14:paraId="67A4C507" w14:textId="77777777" w:rsidR="00CD50CE" w:rsidRPr="00055BC6" w:rsidRDefault="00CD50CE" w:rsidP="00D425E8"/>
        </w:tc>
        <w:tc>
          <w:tcPr>
            <w:tcW w:w="3415" w:type="dxa"/>
            <w:gridSpan w:val="2"/>
          </w:tcPr>
          <w:p w14:paraId="37279368" w14:textId="77777777" w:rsidR="00CD50CE" w:rsidRPr="00055BC6" w:rsidRDefault="00CD50CE" w:rsidP="00D425E8"/>
        </w:tc>
      </w:tr>
      <w:tr w:rsidR="00CD50CE" w:rsidRPr="00055BC6" w14:paraId="349331BE" w14:textId="77777777" w:rsidTr="00D425E8">
        <w:tc>
          <w:tcPr>
            <w:tcW w:w="567" w:type="dxa"/>
            <w:vAlign w:val="center"/>
          </w:tcPr>
          <w:p w14:paraId="5DF155ED" w14:textId="77777777" w:rsidR="00CD50CE" w:rsidRPr="00055BC6" w:rsidRDefault="00CD50CE" w:rsidP="00D425E8">
            <w:pPr>
              <w:jc w:val="center"/>
            </w:pPr>
            <w:r>
              <w:t>5.</w:t>
            </w:r>
          </w:p>
        </w:tc>
        <w:tc>
          <w:tcPr>
            <w:tcW w:w="4806" w:type="dxa"/>
          </w:tcPr>
          <w:p w14:paraId="0E7A4C5A" w14:textId="77777777" w:rsidR="00CD50CE" w:rsidRPr="00055BC6" w:rsidRDefault="00CD50CE" w:rsidP="00D425E8"/>
        </w:tc>
        <w:tc>
          <w:tcPr>
            <w:tcW w:w="3415" w:type="dxa"/>
            <w:gridSpan w:val="2"/>
          </w:tcPr>
          <w:p w14:paraId="04CFD7B7" w14:textId="77777777" w:rsidR="00CD50CE" w:rsidRPr="00055BC6" w:rsidRDefault="00CD50CE" w:rsidP="00D425E8"/>
        </w:tc>
      </w:tr>
    </w:tbl>
    <w:p w14:paraId="59C677CA" w14:textId="77777777" w:rsidR="009B3A48" w:rsidRPr="00055BC6" w:rsidRDefault="009B3A48"/>
    <w:p w14:paraId="59C677CB" w14:textId="77777777" w:rsidR="009B3A48" w:rsidRDefault="009B3A48"/>
    <w:sectPr w:rsidR="009B3A48" w:rsidSect="00775974">
      <w:pgSz w:w="12240" w:h="15840"/>
      <w:pgMar w:top="1134" w:right="1183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C677CE" w14:textId="77777777" w:rsidR="00725FAA" w:rsidRDefault="00725FAA" w:rsidP="00373962">
      <w:r>
        <w:separator/>
      </w:r>
    </w:p>
  </w:endnote>
  <w:endnote w:type="continuationSeparator" w:id="0">
    <w:p w14:paraId="59C677CF" w14:textId="77777777" w:rsidR="00725FAA" w:rsidRDefault="00725FAA" w:rsidP="003739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C677D1" w14:textId="46E02B07" w:rsidR="008C47B6" w:rsidRDefault="008C47B6" w:rsidP="0043277E">
    <w:pPr>
      <w:pStyle w:val="Footer"/>
      <w:jc w:val="right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AA096A">
      <w:rPr>
        <w:rStyle w:val="PageNumber"/>
        <w:noProof/>
      </w:rPr>
      <w:t>8</w:t>
    </w:r>
    <w:r>
      <w:rPr>
        <w:rStyle w:val="PageNumber"/>
      </w:rPr>
      <w:fldChar w:fldCharType="end"/>
    </w:r>
    <w:r>
      <w:rPr>
        <w:rStyle w:val="PageNumber"/>
      </w:rPr>
      <w:t xml:space="preserve"> van </w:t>
    </w:r>
    <w:r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>
      <w:rPr>
        <w:rStyle w:val="PageNumber"/>
      </w:rPr>
      <w:fldChar w:fldCharType="separate"/>
    </w:r>
    <w:r w:rsidR="00AA096A">
      <w:rPr>
        <w:rStyle w:val="PageNumber"/>
        <w:noProof/>
      </w:rPr>
      <w:t>8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C677CC" w14:textId="77777777" w:rsidR="00725FAA" w:rsidRDefault="00725FAA" w:rsidP="00373962">
      <w:r>
        <w:separator/>
      </w:r>
    </w:p>
  </w:footnote>
  <w:footnote w:type="continuationSeparator" w:id="0">
    <w:p w14:paraId="59C677CD" w14:textId="77777777" w:rsidR="00725FAA" w:rsidRDefault="00725FAA" w:rsidP="003739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C677D0" w14:textId="14C23610" w:rsidR="008C47B6" w:rsidRPr="00251AAD" w:rsidRDefault="008C47B6" w:rsidP="0043277E">
    <w:pPr>
      <w:pStyle w:val="Header"/>
      <w:jc w:val="right"/>
      <w:rPr>
        <w:lang w:val="fr-BE"/>
      </w:rPr>
    </w:pPr>
    <w:r>
      <w:rPr>
        <w:lang w:val="fr-BE"/>
      </w:rPr>
      <w:t xml:space="preserve">LDPBW </w:t>
    </w:r>
    <w:r w:rsidR="006B553C" w:rsidRPr="006B553C">
      <w:rPr>
        <w:lang w:val="fr-BE"/>
      </w:rPr>
      <w:t>08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96519"/>
    <w:multiLevelType w:val="multilevel"/>
    <w:tmpl w:val="0546913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" w15:restartNumberingAfterBreak="0">
    <w:nsid w:val="04CE0F43"/>
    <w:multiLevelType w:val="multilevel"/>
    <w:tmpl w:val="DDDE39B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decimal"/>
      <w:lvlText w:val="(%3)"/>
      <w:lvlJc w:val="left"/>
      <w:pPr>
        <w:tabs>
          <w:tab w:val="num" w:pos="2700"/>
        </w:tabs>
        <w:ind w:left="270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" w15:restartNumberingAfterBreak="0">
    <w:nsid w:val="071D196F"/>
    <w:multiLevelType w:val="hybridMultilevel"/>
    <w:tmpl w:val="E6587A0C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79F7EEE"/>
    <w:multiLevelType w:val="multilevel"/>
    <w:tmpl w:val="6310C1E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" w15:restartNumberingAfterBreak="0">
    <w:nsid w:val="10D31F72"/>
    <w:multiLevelType w:val="multilevel"/>
    <w:tmpl w:val="E76CB4F6"/>
    <w:lvl w:ilvl="0">
      <w:start w:val="5"/>
      <w:numFmt w:val="decimal"/>
      <w:lvlText w:val="%1.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5" w15:restartNumberingAfterBreak="0">
    <w:nsid w:val="139F62BC"/>
    <w:multiLevelType w:val="multilevel"/>
    <w:tmpl w:val="A294913E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6" w15:restartNumberingAfterBreak="0">
    <w:nsid w:val="16946780"/>
    <w:multiLevelType w:val="hybridMultilevel"/>
    <w:tmpl w:val="540E30F6"/>
    <w:lvl w:ilvl="0" w:tplc="04090019">
      <w:start w:val="1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7A00187"/>
    <w:multiLevelType w:val="hybridMultilevel"/>
    <w:tmpl w:val="8AB23832"/>
    <w:lvl w:ilvl="0" w:tplc="08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7EC6F86"/>
    <w:multiLevelType w:val="multilevel"/>
    <w:tmpl w:val="196A692A"/>
    <w:lvl w:ilvl="0">
      <w:start w:val="6"/>
      <w:numFmt w:val="decimal"/>
      <w:lvlText w:val="%1.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9" w15:restartNumberingAfterBreak="0">
    <w:nsid w:val="19A46CE6"/>
    <w:multiLevelType w:val="multilevel"/>
    <w:tmpl w:val="47248146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0" w15:restartNumberingAfterBreak="0">
    <w:nsid w:val="1BCE75CA"/>
    <w:multiLevelType w:val="multilevel"/>
    <w:tmpl w:val="96105C5A"/>
    <w:lvl w:ilvl="0">
      <w:start w:val="6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11" w15:restartNumberingAfterBreak="0">
    <w:nsid w:val="1EE26A57"/>
    <w:multiLevelType w:val="hybridMultilevel"/>
    <w:tmpl w:val="C0C8595E"/>
    <w:lvl w:ilvl="0" w:tplc="04090019">
      <w:start w:val="1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1F7B78C4"/>
    <w:multiLevelType w:val="hybridMultilevel"/>
    <w:tmpl w:val="83FA942A"/>
    <w:lvl w:ilvl="0" w:tplc="99DE822C">
      <w:start w:val="1"/>
      <w:numFmt w:val="lowerRoman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217B10D9"/>
    <w:multiLevelType w:val="hybridMultilevel"/>
    <w:tmpl w:val="8BE20780"/>
    <w:lvl w:ilvl="0" w:tplc="22F682D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4" w15:restartNumberingAfterBreak="0">
    <w:nsid w:val="2241540E"/>
    <w:multiLevelType w:val="multilevel"/>
    <w:tmpl w:val="C4CEA4D2"/>
    <w:lvl w:ilvl="0">
      <w:start w:val="6"/>
      <w:numFmt w:val="decimal"/>
      <w:lvlText w:val="%1.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15" w15:restartNumberingAfterBreak="0">
    <w:nsid w:val="236815C1"/>
    <w:multiLevelType w:val="hybridMultilevel"/>
    <w:tmpl w:val="799E2F6C"/>
    <w:lvl w:ilvl="0" w:tplc="08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25154F63"/>
    <w:multiLevelType w:val="hybridMultilevel"/>
    <w:tmpl w:val="DDDE39B0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8C7E4DD2">
      <w:start w:val="1"/>
      <w:numFmt w:val="decimal"/>
      <w:lvlText w:val="(%3)"/>
      <w:lvlJc w:val="left"/>
      <w:pPr>
        <w:tabs>
          <w:tab w:val="num" w:pos="2700"/>
        </w:tabs>
        <w:ind w:left="2700" w:hanging="360"/>
      </w:pPr>
      <w:rPr>
        <w:rFonts w:ascii="Times New Roman" w:eastAsia="Times New Roman" w:hAnsi="Times New Roman"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7" w15:restartNumberingAfterBreak="0">
    <w:nsid w:val="2D0C64DD"/>
    <w:multiLevelType w:val="hybridMultilevel"/>
    <w:tmpl w:val="C084431C"/>
    <w:lvl w:ilvl="0" w:tplc="04090019">
      <w:start w:val="1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2DD15637"/>
    <w:multiLevelType w:val="hybridMultilevel"/>
    <w:tmpl w:val="B85C1DC6"/>
    <w:lvl w:ilvl="0" w:tplc="BCDAA806">
      <w:start w:val="1"/>
      <w:numFmt w:val="upperRoman"/>
      <w:lvlText w:val="%1."/>
      <w:lvlJc w:val="right"/>
      <w:pPr>
        <w:tabs>
          <w:tab w:val="num" w:pos="180"/>
        </w:tabs>
        <w:ind w:left="180" w:hanging="360"/>
      </w:pPr>
      <w:rPr>
        <w:rFonts w:cs="Times New Roman" w:hint="default"/>
        <w:b/>
      </w:rPr>
    </w:lvl>
    <w:lvl w:ilvl="1" w:tplc="94FAE578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9" w15:restartNumberingAfterBreak="0">
    <w:nsid w:val="302544E0"/>
    <w:multiLevelType w:val="multilevel"/>
    <w:tmpl w:val="94168E16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0" w15:restartNumberingAfterBreak="0">
    <w:nsid w:val="335D39F8"/>
    <w:multiLevelType w:val="hybridMultilevel"/>
    <w:tmpl w:val="18BAEDAE"/>
    <w:lvl w:ilvl="0" w:tplc="CF20AD46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21" w15:restartNumberingAfterBreak="0">
    <w:nsid w:val="3B475672"/>
    <w:multiLevelType w:val="multilevel"/>
    <w:tmpl w:val="94168E16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2" w15:restartNumberingAfterBreak="0">
    <w:nsid w:val="416A45F2"/>
    <w:multiLevelType w:val="hybridMultilevel"/>
    <w:tmpl w:val="5D88A14A"/>
    <w:lvl w:ilvl="0" w:tplc="CC1CDDC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  <w:b/>
      </w:rPr>
    </w:lvl>
    <w:lvl w:ilvl="1" w:tplc="9F2E4988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 w:hint="default"/>
        <w:b w:val="0"/>
      </w:rPr>
    </w:lvl>
    <w:lvl w:ilvl="2" w:tplc="04090011">
      <w:start w:val="1"/>
      <w:numFmt w:val="decimal"/>
      <w:lvlText w:val="%3)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3" w:tplc="3CC0E102">
      <w:start w:val="5"/>
      <w:numFmt w:val="bullet"/>
      <w:lvlText w:val="-"/>
      <w:lvlJc w:val="left"/>
      <w:pPr>
        <w:tabs>
          <w:tab w:val="num" w:pos="928"/>
        </w:tabs>
        <w:ind w:left="928" w:hanging="360"/>
      </w:pPr>
      <w:rPr>
        <w:rFonts w:ascii="Times New Roman" w:eastAsia="Times New Roman" w:hAnsi="Times New Roman"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3" w15:restartNumberingAfterBreak="0">
    <w:nsid w:val="421C6B00"/>
    <w:multiLevelType w:val="hybridMultilevel"/>
    <w:tmpl w:val="60F06A4C"/>
    <w:lvl w:ilvl="0" w:tplc="040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3D6CC0E6">
      <w:start w:val="1"/>
      <w:numFmt w:val="decimal"/>
      <w:lvlText w:val="(%4)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42DE6E44"/>
    <w:multiLevelType w:val="hybridMultilevel"/>
    <w:tmpl w:val="1048066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D039CD"/>
    <w:multiLevelType w:val="multilevel"/>
    <w:tmpl w:val="EECE0DFA"/>
    <w:lvl w:ilvl="0">
      <w:start w:val="6"/>
      <w:numFmt w:val="decimal"/>
      <w:lvlText w:val="%1.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26" w15:restartNumberingAfterBreak="0">
    <w:nsid w:val="48372B05"/>
    <w:multiLevelType w:val="hybridMultilevel"/>
    <w:tmpl w:val="6CD21C30"/>
    <w:lvl w:ilvl="0" w:tplc="04090019">
      <w:start w:val="1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48663730"/>
    <w:multiLevelType w:val="multilevel"/>
    <w:tmpl w:val="94168E16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8" w15:restartNumberingAfterBreak="0">
    <w:nsid w:val="515731D1"/>
    <w:multiLevelType w:val="hybridMultilevel"/>
    <w:tmpl w:val="BCC09CAE"/>
    <w:lvl w:ilvl="0" w:tplc="08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54FE5871"/>
    <w:multiLevelType w:val="hybridMultilevel"/>
    <w:tmpl w:val="85AC7D6E"/>
    <w:lvl w:ilvl="0" w:tplc="08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5BFE649C"/>
    <w:multiLevelType w:val="multilevel"/>
    <w:tmpl w:val="47248146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1" w15:restartNumberingAfterBreak="0">
    <w:nsid w:val="6363199D"/>
    <w:multiLevelType w:val="multilevel"/>
    <w:tmpl w:val="F516D2A4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2" w15:restartNumberingAfterBreak="0">
    <w:nsid w:val="640159A0"/>
    <w:multiLevelType w:val="multilevel"/>
    <w:tmpl w:val="4784F48A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1260"/>
        </w:tabs>
        <w:ind w:left="126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33" w15:restartNumberingAfterBreak="0">
    <w:nsid w:val="65D32601"/>
    <w:multiLevelType w:val="hybridMultilevel"/>
    <w:tmpl w:val="A6B2AB70"/>
    <w:lvl w:ilvl="0" w:tplc="22FECB96">
      <w:start w:val="1"/>
      <w:numFmt w:val="upperRoman"/>
      <w:lvlText w:val="%1I."/>
      <w:lvlJc w:val="righ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4404BC8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 w15:restartNumberingAfterBreak="0">
    <w:nsid w:val="674463CC"/>
    <w:multiLevelType w:val="multilevel"/>
    <w:tmpl w:val="7F7A0BC0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5" w15:restartNumberingAfterBreak="0">
    <w:nsid w:val="67DC3471"/>
    <w:multiLevelType w:val="multilevel"/>
    <w:tmpl w:val="196A692A"/>
    <w:lvl w:ilvl="0">
      <w:start w:val="6"/>
      <w:numFmt w:val="decimal"/>
      <w:lvlText w:val="%1.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36" w15:restartNumberingAfterBreak="0">
    <w:nsid w:val="68E72F5D"/>
    <w:multiLevelType w:val="hybridMultilevel"/>
    <w:tmpl w:val="5EAAF6CA"/>
    <w:lvl w:ilvl="0" w:tplc="9C32D746">
      <w:start w:val="1"/>
      <w:numFmt w:val="lowerRoman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6C79308B"/>
    <w:multiLevelType w:val="hybridMultilevel"/>
    <w:tmpl w:val="01D23C3C"/>
    <w:lvl w:ilvl="0" w:tplc="9C32D746">
      <w:start w:val="1"/>
      <w:numFmt w:val="lowerRoman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 w15:restartNumberingAfterBreak="0">
    <w:nsid w:val="6C944596"/>
    <w:multiLevelType w:val="hybridMultilevel"/>
    <w:tmpl w:val="8BE20780"/>
    <w:lvl w:ilvl="0" w:tplc="22F682D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9" w15:restartNumberingAfterBreak="0">
    <w:nsid w:val="6ED24FED"/>
    <w:multiLevelType w:val="multilevel"/>
    <w:tmpl w:val="1184773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0" w15:restartNumberingAfterBreak="0">
    <w:nsid w:val="7B6105AB"/>
    <w:multiLevelType w:val="hybridMultilevel"/>
    <w:tmpl w:val="57D2A186"/>
    <w:lvl w:ilvl="0" w:tplc="04090019">
      <w:start w:val="1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3"/>
  </w:num>
  <w:num w:numId="2">
    <w:abstractNumId w:val="20"/>
  </w:num>
  <w:num w:numId="3">
    <w:abstractNumId w:val="33"/>
  </w:num>
  <w:num w:numId="4">
    <w:abstractNumId w:val="4"/>
  </w:num>
  <w:num w:numId="5">
    <w:abstractNumId w:val="32"/>
  </w:num>
  <w:num w:numId="6">
    <w:abstractNumId w:val="10"/>
  </w:num>
  <w:num w:numId="7">
    <w:abstractNumId w:val="18"/>
  </w:num>
  <w:num w:numId="8">
    <w:abstractNumId w:val="36"/>
  </w:num>
  <w:num w:numId="9">
    <w:abstractNumId w:val="35"/>
  </w:num>
  <w:num w:numId="10">
    <w:abstractNumId w:val="14"/>
  </w:num>
  <w:num w:numId="11">
    <w:abstractNumId w:val="37"/>
  </w:num>
  <w:num w:numId="12">
    <w:abstractNumId w:val="25"/>
  </w:num>
  <w:num w:numId="13">
    <w:abstractNumId w:val="12"/>
  </w:num>
  <w:num w:numId="14">
    <w:abstractNumId w:val="22"/>
  </w:num>
  <w:num w:numId="15">
    <w:abstractNumId w:val="39"/>
  </w:num>
  <w:num w:numId="16">
    <w:abstractNumId w:val="38"/>
  </w:num>
  <w:num w:numId="17">
    <w:abstractNumId w:val="5"/>
  </w:num>
  <w:num w:numId="18">
    <w:abstractNumId w:val="27"/>
  </w:num>
  <w:num w:numId="19">
    <w:abstractNumId w:val="19"/>
  </w:num>
  <w:num w:numId="20">
    <w:abstractNumId w:val="21"/>
  </w:num>
  <w:num w:numId="21">
    <w:abstractNumId w:val="9"/>
  </w:num>
  <w:num w:numId="22">
    <w:abstractNumId w:val="30"/>
  </w:num>
  <w:num w:numId="23">
    <w:abstractNumId w:val="31"/>
  </w:num>
  <w:num w:numId="24">
    <w:abstractNumId w:val="34"/>
  </w:num>
  <w:num w:numId="25">
    <w:abstractNumId w:val="0"/>
  </w:num>
  <w:num w:numId="26">
    <w:abstractNumId w:val="8"/>
  </w:num>
  <w:num w:numId="27">
    <w:abstractNumId w:val="16"/>
  </w:num>
  <w:num w:numId="28">
    <w:abstractNumId w:val="3"/>
  </w:num>
  <w:num w:numId="29">
    <w:abstractNumId w:val="1"/>
  </w:num>
  <w:num w:numId="30">
    <w:abstractNumId w:val="11"/>
  </w:num>
  <w:num w:numId="31">
    <w:abstractNumId w:val="26"/>
  </w:num>
  <w:num w:numId="32">
    <w:abstractNumId w:val="17"/>
  </w:num>
  <w:num w:numId="33">
    <w:abstractNumId w:val="40"/>
  </w:num>
  <w:num w:numId="34">
    <w:abstractNumId w:val="2"/>
  </w:num>
  <w:num w:numId="35">
    <w:abstractNumId w:val="24"/>
  </w:num>
  <w:num w:numId="36">
    <w:abstractNumId w:val="28"/>
  </w:num>
  <w:num w:numId="37">
    <w:abstractNumId w:val="7"/>
  </w:num>
  <w:num w:numId="38">
    <w:abstractNumId w:val="15"/>
  </w:num>
  <w:num w:numId="39">
    <w:abstractNumId w:val="29"/>
  </w:num>
  <w:num w:numId="40">
    <w:abstractNumId w:val="6"/>
  </w:num>
  <w:num w:numId="41">
    <w:abstractNumId w:val="3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9"/>
  </w:num>
  <w:num w:numId="4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3AD6"/>
    <w:rsid w:val="00000E4A"/>
    <w:rsid w:val="00005472"/>
    <w:rsid w:val="000325A1"/>
    <w:rsid w:val="000527EF"/>
    <w:rsid w:val="00055BC6"/>
    <w:rsid w:val="0009495B"/>
    <w:rsid w:val="000C2928"/>
    <w:rsid w:val="000E3AFF"/>
    <w:rsid w:val="00116681"/>
    <w:rsid w:val="001325A6"/>
    <w:rsid w:val="00134158"/>
    <w:rsid w:val="00186E7F"/>
    <w:rsid w:val="00194BB5"/>
    <w:rsid w:val="001D6110"/>
    <w:rsid w:val="00206063"/>
    <w:rsid w:val="00230C20"/>
    <w:rsid w:val="00251AAD"/>
    <w:rsid w:val="002557C8"/>
    <w:rsid w:val="00260044"/>
    <w:rsid w:val="002623BA"/>
    <w:rsid w:val="00285EAA"/>
    <w:rsid w:val="00293236"/>
    <w:rsid w:val="002A5730"/>
    <w:rsid w:val="002B1A2F"/>
    <w:rsid w:val="002C7494"/>
    <w:rsid w:val="002D0A7E"/>
    <w:rsid w:val="002D1E11"/>
    <w:rsid w:val="003067F7"/>
    <w:rsid w:val="003134AD"/>
    <w:rsid w:val="003165B5"/>
    <w:rsid w:val="0032165E"/>
    <w:rsid w:val="00337617"/>
    <w:rsid w:val="00337879"/>
    <w:rsid w:val="003616FD"/>
    <w:rsid w:val="00373962"/>
    <w:rsid w:val="00384012"/>
    <w:rsid w:val="0039313D"/>
    <w:rsid w:val="00393C02"/>
    <w:rsid w:val="00396BDA"/>
    <w:rsid w:val="003A385F"/>
    <w:rsid w:val="003B5095"/>
    <w:rsid w:val="003E3258"/>
    <w:rsid w:val="003E558B"/>
    <w:rsid w:val="003E58B6"/>
    <w:rsid w:val="003F7243"/>
    <w:rsid w:val="004115B3"/>
    <w:rsid w:val="0043277E"/>
    <w:rsid w:val="00434BAF"/>
    <w:rsid w:val="004716CA"/>
    <w:rsid w:val="00491B88"/>
    <w:rsid w:val="00495C21"/>
    <w:rsid w:val="004A441D"/>
    <w:rsid w:val="004E588F"/>
    <w:rsid w:val="004E75D5"/>
    <w:rsid w:val="00503535"/>
    <w:rsid w:val="00505B4A"/>
    <w:rsid w:val="00505C48"/>
    <w:rsid w:val="00513AD6"/>
    <w:rsid w:val="00514C56"/>
    <w:rsid w:val="005312A8"/>
    <w:rsid w:val="00571E3C"/>
    <w:rsid w:val="00585F05"/>
    <w:rsid w:val="005D1442"/>
    <w:rsid w:val="005E3DE3"/>
    <w:rsid w:val="00601855"/>
    <w:rsid w:val="0063115D"/>
    <w:rsid w:val="00633C46"/>
    <w:rsid w:val="00642DB9"/>
    <w:rsid w:val="00647A25"/>
    <w:rsid w:val="00647CFE"/>
    <w:rsid w:val="0065143C"/>
    <w:rsid w:val="0065417A"/>
    <w:rsid w:val="00674CC4"/>
    <w:rsid w:val="00685F27"/>
    <w:rsid w:val="006B09C2"/>
    <w:rsid w:val="006B553C"/>
    <w:rsid w:val="006C6F2F"/>
    <w:rsid w:val="006C7EC9"/>
    <w:rsid w:val="006E73D5"/>
    <w:rsid w:val="006F7F6F"/>
    <w:rsid w:val="00725FAA"/>
    <w:rsid w:val="0073276F"/>
    <w:rsid w:val="00746351"/>
    <w:rsid w:val="00771256"/>
    <w:rsid w:val="00775974"/>
    <w:rsid w:val="00783318"/>
    <w:rsid w:val="007A1E90"/>
    <w:rsid w:val="007D0CE9"/>
    <w:rsid w:val="007E45E2"/>
    <w:rsid w:val="008102C6"/>
    <w:rsid w:val="00821921"/>
    <w:rsid w:val="008232A4"/>
    <w:rsid w:val="00827EAD"/>
    <w:rsid w:val="00830886"/>
    <w:rsid w:val="008935DC"/>
    <w:rsid w:val="00897F22"/>
    <w:rsid w:val="008C475E"/>
    <w:rsid w:val="008C47B6"/>
    <w:rsid w:val="008E13D0"/>
    <w:rsid w:val="008F7DCA"/>
    <w:rsid w:val="0090387F"/>
    <w:rsid w:val="0091425C"/>
    <w:rsid w:val="00914358"/>
    <w:rsid w:val="009321DB"/>
    <w:rsid w:val="009358F1"/>
    <w:rsid w:val="00943280"/>
    <w:rsid w:val="00943E67"/>
    <w:rsid w:val="009474ED"/>
    <w:rsid w:val="009567D6"/>
    <w:rsid w:val="00961D0B"/>
    <w:rsid w:val="009856C3"/>
    <w:rsid w:val="0099357D"/>
    <w:rsid w:val="009936A7"/>
    <w:rsid w:val="009B3A48"/>
    <w:rsid w:val="009C2DCC"/>
    <w:rsid w:val="009E27D7"/>
    <w:rsid w:val="009E68CA"/>
    <w:rsid w:val="009E77EB"/>
    <w:rsid w:val="009F5ACF"/>
    <w:rsid w:val="00A05BC6"/>
    <w:rsid w:val="00A076DD"/>
    <w:rsid w:val="00A20851"/>
    <w:rsid w:val="00A34F82"/>
    <w:rsid w:val="00A66AEA"/>
    <w:rsid w:val="00A73439"/>
    <w:rsid w:val="00A97072"/>
    <w:rsid w:val="00A9721C"/>
    <w:rsid w:val="00AA096A"/>
    <w:rsid w:val="00AC33C0"/>
    <w:rsid w:val="00AF4A2E"/>
    <w:rsid w:val="00AF552D"/>
    <w:rsid w:val="00B1210B"/>
    <w:rsid w:val="00B70EAF"/>
    <w:rsid w:val="00B764FB"/>
    <w:rsid w:val="00B8610D"/>
    <w:rsid w:val="00B87A00"/>
    <w:rsid w:val="00B9333D"/>
    <w:rsid w:val="00BB23C7"/>
    <w:rsid w:val="00BB369E"/>
    <w:rsid w:val="00BC39EC"/>
    <w:rsid w:val="00BC4E4D"/>
    <w:rsid w:val="00BF4439"/>
    <w:rsid w:val="00C152C5"/>
    <w:rsid w:val="00C334E0"/>
    <w:rsid w:val="00C4217A"/>
    <w:rsid w:val="00C5729B"/>
    <w:rsid w:val="00C66DC4"/>
    <w:rsid w:val="00C70B83"/>
    <w:rsid w:val="00C76D4A"/>
    <w:rsid w:val="00C916FF"/>
    <w:rsid w:val="00CB1138"/>
    <w:rsid w:val="00CD50CE"/>
    <w:rsid w:val="00D10393"/>
    <w:rsid w:val="00D3410F"/>
    <w:rsid w:val="00D70459"/>
    <w:rsid w:val="00D8679A"/>
    <w:rsid w:val="00D91E3D"/>
    <w:rsid w:val="00D92619"/>
    <w:rsid w:val="00DA73C6"/>
    <w:rsid w:val="00DC31B5"/>
    <w:rsid w:val="00DD344D"/>
    <w:rsid w:val="00DE0F9A"/>
    <w:rsid w:val="00E02B2C"/>
    <w:rsid w:val="00E46D06"/>
    <w:rsid w:val="00E60B82"/>
    <w:rsid w:val="00E64DAA"/>
    <w:rsid w:val="00E73452"/>
    <w:rsid w:val="00E73719"/>
    <w:rsid w:val="00EA5E15"/>
    <w:rsid w:val="00EB1A68"/>
    <w:rsid w:val="00EB1FA9"/>
    <w:rsid w:val="00EB5128"/>
    <w:rsid w:val="00EC5BC3"/>
    <w:rsid w:val="00EC7EBD"/>
    <w:rsid w:val="00ED7AD4"/>
    <w:rsid w:val="00EE46F5"/>
    <w:rsid w:val="00F03E45"/>
    <w:rsid w:val="00F43F14"/>
    <w:rsid w:val="00F44EEC"/>
    <w:rsid w:val="00F54E58"/>
    <w:rsid w:val="00F64C2B"/>
    <w:rsid w:val="00F70DAB"/>
    <w:rsid w:val="00F74C76"/>
    <w:rsid w:val="00F834A9"/>
    <w:rsid w:val="00FB5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9C67626"/>
  <w15:docId w15:val="{413F701F-601D-40B9-8959-EBC3432C3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1B88"/>
    <w:rPr>
      <w:sz w:val="24"/>
      <w:szCs w:val="24"/>
      <w:lang w:val="nl-B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0325A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0325A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0527EF"/>
    <w:rPr>
      <w:rFonts w:cs="Times New Roman"/>
      <w:sz w:val="24"/>
      <w:szCs w:val="24"/>
      <w:lang w:val="nl-BE"/>
    </w:rPr>
  </w:style>
  <w:style w:type="paragraph" w:styleId="Footer">
    <w:name w:val="footer"/>
    <w:basedOn w:val="Normal"/>
    <w:link w:val="FooterChar"/>
    <w:uiPriority w:val="99"/>
    <w:rsid w:val="000325A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0527EF"/>
    <w:rPr>
      <w:rFonts w:cs="Times New Roman"/>
      <w:sz w:val="24"/>
      <w:szCs w:val="24"/>
      <w:lang w:val="nl-BE"/>
    </w:rPr>
  </w:style>
  <w:style w:type="character" w:styleId="PageNumber">
    <w:name w:val="page number"/>
    <w:basedOn w:val="DefaultParagraphFont"/>
    <w:uiPriority w:val="99"/>
    <w:rsid w:val="000325A1"/>
    <w:rPr>
      <w:rFonts w:cs="Times New Roman"/>
    </w:rPr>
  </w:style>
  <w:style w:type="paragraph" w:styleId="ListParagraph">
    <w:name w:val="List Paragraph"/>
    <w:basedOn w:val="Normal"/>
    <w:uiPriority w:val="34"/>
    <w:qFormat/>
    <w:rsid w:val="009E27D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3115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115D"/>
    <w:rPr>
      <w:rFonts w:ascii="Tahoma" w:hAnsi="Tahoma" w:cs="Tahoma"/>
      <w:sz w:val="16"/>
      <w:szCs w:val="16"/>
      <w:lang w:val="nl-BE"/>
    </w:rPr>
  </w:style>
  <w:style w:type="character" w:styleId="Hyperlink">
    <w:name w:val="Hyperlink"/>
    <w:basedOn w:val="DefaultParagraphFont"/>
    <w:uiPriority w:val="99"/>
    <w:unhideWhenUsed/>
    <w:rsid w:val="00CD50C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03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44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20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20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20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20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20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20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20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units.mil.intra/sites/DGHWB/SIPPT_IDPBW_Risk_Management/LDPBW_SLPPT8/Pages/LPP_PLP.aspx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otelaere.b\AppData\Local\Microsoft\Windows\Temporary%20Internet%20Files\Content.Outlook\KL7IKZ50\Jaarverslag%20-%20Luik%202%20-%20blanco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D4D6197D494A4FB8E12DFC4911B3CC" ma:contentTypeVersion="6" ma:contentTypeDescription="Create a new document." ma:contentTypeScope="" ma:versionID="4527822e2b61f870076a219ccce0c60e">
  <xsd:schema xmlns:xsd="http://www.w3.org/2001/XMLSchema" xmlns:xs="http://www.w3.org/2001/XMLSchema" xmlns:p="http://schemas.microsoft.com/office/2006/metadata/properties" xmlns:ns2="6feb3e28-cf4b-4f02-8c5e-c8457fe8e9a7" targetNamespace="http://schemas.microsoft.com/office/2006/metadata/properties" ma:root="true" ma:fieldsID="1995a04b8a1509fb84af9333c77e2309" ns2:_="">
    <xsd:import namespace="6feb3e28-cf4b-4f02-8c5e-c8457fe8e9a7"/>
    <xsd:element name="properties">
      <xsd:complexType>
        <xsd:sequence>
          <xsd:element name="documentManagement">
            <xsd:complexType>
              <xsd:all>
                <xsd:element ref="ns2:Taal" minOccurs="0"/>
                <xsd:element ref="ns2:Level2" minOccurs="0"/>
                <xsd:element ref="ns2:Level2_x003a_Menu_2_fr" minOccurs="0"/>
                <xsd:element ref="ns2:Level2_x003a_menu_2_nl" minOccurs="0"/>
                <xsd:element ref="ns2:description_fr" minOccurs="0"/>
                <xsd:element ref="ns2:description_n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eb3e28-cf4b-4f02-8c5e-c8457fe8e9a7" elementFormDefault="qualified">
    <xsd:import namespace="http://schemas.microsoft.com/office/2006/documentManagement/types"/>
    <xsd:import namespace="http://schemas.microsoft.com/office/infopath/2007/PartnerControls"/>
    <xsd:element name="Taal" ma:index="8" nillable="true" ma:displayName="Taal" ma:internalName="Taal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N"/>
                    <xsd:enumeration value="F"/>
                    <xsd:enumeration value="NF"/>
                    <xsd:enumeration value="GB"/>
                  </xsd:restriction>
                </xsd:simpleType>
              </xsd:element>
            </xsd:sequence>
          </xsd:extension>
        </xsd:complexContent>
      </xsd:complexType>
    </xsd:element>
    <xsd:element name="Level2" ma:index="9" nillable="true" ma:displayName="Level2" ma:list="{ea9d09a8-d461-47d5-b1d2-11ae6a123f98}" ma:internalName="Level2" ma:showField="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evel2_x003a_Menu_2_fr" ma:index="10" nillable="true" ma:displayName="Level2:Menu_2_fr" ma:list="{ea9d09a8-d461-47d5-b1d2-11ae6a123f98}" ma:internalName="Level2_x003a_Menu_2_fr" ma:readOnly="true" ma:showField="Title" ma:web="9f66eb8d-2bd9-450f-8742-c7633094ed6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evel2_x003a_menu_2_nl" ma:index="11" nillable="true" ma:displayName="Level2:menu_2_nl" ma:list="{ea9d09a8-d461-47d5-b1d2-11ae6a123f98}" ma:internalName="Level2_x003a_menu_2_nl" ma:readOnly="true" ma:showField="menu_2_nl" ma:web="9f66eb8d-2bd9-450f-8742-c7633094ed6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escription_fr" ma:index="12" nillable="true" ma:displayName="description_fr" ma:internalName="description_fr">
      <xsd:simpleType>
        <xsd:restriction base="dms:Note"/>
      </xsd:simpleType>
    </xsd:element>
    <xsd:element name="description_nl" ma:index="13" nillable="true" ma:displayName="description_nl" ma:internalName="description_nl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evel2 xmlns="6feb3e28-cf4b-4f02-8c5e-c8457fe8e9a7"/>
    <description_fr xmlns="6feb3e28-cf4b-4f02-8c5e-c8457fe8e9a7" xsi:nil="true"/>
    <Taal xmlns="6feb3e28-cf4b-4f02-8c5e-c8457fe8e9a7"/>
    <description_nl xmlns="6feb3e28-cf4b-4f02-8c5e-c8457fe8e9a7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40F8E45-C092-4D61-8A50-4D1B661AE6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eb3e28-cf4b-4f02-8c5e-c8457fe8e9a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3B5ABA5-7ED8-49E8-97CF-B6638F69AE52}">
  <ds:schemaRefs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6feb3e28-cf4b-4f02-8c5e-c8457fe8e9a7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2571311D-21BB-4FFE-B943-78EBC28DC2F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Jaarverslag - Luik 2 - blanco.dotx</Template>
  <TotalTime>39</TotalTime>
  <Pages>8</Pages>
  <Words>1539</Words>
  <Characters>8542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Luik2: Jaarverslag van B KOKS – jaar 2010</vt:lpstr>
    </vt:vector>
  </TitlesOfParts>
  <Company>IDCN</Company>
  <LinksUpToDate>false</LinksUpToDate>
  <CharactersWithSpaces>10061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Luik2: Jaarverslag van B KOKS – jaar 2010</dc:title>
  <dc:creator>Gotelaere Bart</dc:creator>
  <cp:lastModifiedBy>Choubane Housene</cp:lastModifiedBy>
  <cp:revision>10</cp:revision>
  <cp:lastPrinted>2020-02-24T07:45:00Z</cp:lastPrinted>
  <dcterms:created xsi:type="dcterms:W3CDTF">2019-03-04T09:31:00Z</dcterms:created>
  <dcterms:modified xsi:type="dcterms:W3CDTF">2020-02-24T13:03:00Z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0x01010011D4D6197D494A4FB8E12DFC4911B3CC</vt:lpwstr>
  </property>
</Properties>
</file>