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16FE2D87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proofErr w:type="spellStart"/>
      <w:r w:rsidR="003E1F1B">
        <w:rPr>
          <w:b/>
          <w:sz w:val="22"/>
          <w:szCs w:val="22"/>
          <w:u w:val="single"/>
        </w:rPr>
        <w:t>Kab</w:t>
      </w:r>
      <w:proofErr w:type="spellEnd"/>
      <w:r w:rsidR="003E1F1B">
        <w:rPr>
          <w:b/>
          <w:sz w:val="22"/>
          <w:szCs w:val="22"/>
          <w:u w:val="single"/>
        </w:rPr>
        <w:t xml:space="preserve"> </w:t>
      </w:r>
      <w:proofErr w:type="gramStart"/>
      <w:r w:rsidR="003E1F1B">
        <w:rPr>
          <w:b/>
          <w:sz w:val="22"/>
          <w:szCs w:val="22"/>
          <w:u w:val="single"/>
        </w:rPr>
        <w:t>CHOD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0134C0">
        <w:rPr>
          <w:b/>
          <w:sz w:val="22"/>
          <w:szCs w:val="22"/>
          <w:u w:val="single"/>
        </w:rPr>
        <w:t>9.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06755990" w:rsidR="009474ED" w:rsidRPr="009E27D7" w:rsidRDefault="003E1F1B" w:rsidP="000E3AF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Kab</w:t>
            </w:r>
            <w:proofErr w:type="spellEnd"/>
            <w:r>
              <w:rPr>
                <w:sz w:val="22"/>
                <w:szCs w:val="22"/>
              </w:rPr>
              <w:t xml:space="preserve"> CHOD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4B1C019B" w:rsidR="009474ED" w:rsidRPr="00A8123F" w:rsidRDefault="00E02B2C" w:rsidP="003E1F1B">
            <w:pPr>
              <w:rPr>
                <w:sz w:val="22"/>
                <w:szCs w:val="22"/>
              </w:rPr>
            </w:pPr>
            <w:r w:rsidRPr="00A8123F">
              <w:rPr>
                <w:sz w:val="22"/>
                <w:szCs w:val="22"/>
              </w:rPr>
              <w:t>9-</w:t>
            </w:r>
            <w:r w:rsidR="003E558B" w:rsidRPr="00A8123F">
              <w:rPr>
                <w:sz w:val="22"/>
                <w:szCs w:val="22"/>
              </w:rPr>
              <w:t>6321-</w:t>
            </w:r>
            <w:r w:rsidR="003E1F1B" w:rsidRPr="00A8123F">
              <w:rPr>
                <w:sz w:val="22"/>
                <w:szCs w:val="22"/>
              </w:rPr>
              <w:t>16806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1FA1FA85" w:rsidR="009474ED" w:rsidRPr="009E27D7" w:rsidRDefault="00A8123F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9-6321-16805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A5F700F" w:rsidR="00F834A9" w:rsidRPr="00F834A9" w:rsidRDefault="00D10393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5A5AB0B6" w:rsidR="00F834A9" w:rsidRPr="00F834A9" w:rsidRDefault="00D10393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6CE7AA41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39A40544" w14:textId="15943E6C" w:rsidR="003F0694" w:rsidRDefault="003F0694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3F0694" w14:paraId="2144AD94" w14:textId="77777777" w:rsidTr="00982540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6AD805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EE1B3E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56981B26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245663F0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F0694" w14:paraId="70342CFE" w14:textId="77777777" w:rsidTr="00982540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D3DD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DA3C1F8" w14:textId="77777777" w:rsidR="003F0694" w:rsidRPr="00E74119" w:rsidRDefault="003F0694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5E550429" w14:textId="77777777" w:rsidR="003F0694" w:rsidRPr="00E74119" w:rsidRDefault="003F0694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E8D7427" w14:textId="77777777" w:rsidR="003F0694" w:rsidRPr="00E74119" w:rsidRDefault="003F0694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13AE0584" w14:textId="77777777" w:rsidR="003F0694" w:rsidRPr="00E74119" w:rsidRDefault="003F0694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16164A7C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F0694" w14:paraId="74FB1005" w14:textId="77777777" w:rsidTr="00982540">
        <w:tc>
          <w:tcPr>
            <w:tcW w:w="4208" w:type="dxa"/>
            <w:tcBorders>
              <w:top w:val="single" w:sz="4" w:space="0" w:color="auto"/>
            </w:tcBorders>
          </w:tcPr>
          <w:p w14:paraId="1CAF0416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3C848E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9B5F6C8" w14:textId="0E37D33A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C91D2B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270B6AD" w14:textId="0908542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91CE7F2" w14:textId="38F71A2F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</w:tr>
      <w:tr w:rsidR="003F0694" w14:paraId="6D123CAF" w14:textId="77777777" w:rsidTr="00982540">
        <w:tc>
          <w:tcPr>
            <w:tcW w:w="4208" w:type="dxa"/>
          </w:tcPr>
          <w:p w14:paraId="5EA2793D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1208E2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0EB72E9" w14:textId="148F70A2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A41FF3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A6A75CE" w14:textId="71C0538B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1365973" w14:textId="257BDDDD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F0694" w14:paraId="2AD7B6C8" w14:textId="77777777" w:rsidTr="00982540">
        <w:tc>
          <w:tcPr>
            <w:tcW w:w="4208" w:type="dxa"/>
          </w:tcPr>
          <w:p w14:paraId="6FAEF058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475A07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D559456" w14:textId="1792F8EA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288043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7CD35BA" w14:textId="25FE4B43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692DA90" w14:textId="2C0982E3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F0694" w14:paraId="2F228187" w14:textId="77777777" w:rsidTr="00982540">
        <w:tc>
          <w:tcPr>
            <w:tcW w:w="4208" w:type="dxa"/>
          </w:tcPr>
          <w:p w14:paraId="308BE2C9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88017B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9AD7199" w14:textId="6F634BD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EBD0F9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ABCD653" w14:textId="48747B32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976D6FE" w14:textId="54530D84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F0694" w14:paraId="1CA02278" w14:textId="77777777" w:rsidTr="00982540">
        <w:tc>
          <w:tcPr>
            <w:tcW w:w="4208" w:type="dxa"/>
          </w:tcPr>
          <w:p w14:paraId="59CFD4CF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23EEF4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E92D3BF" w14:textId="79927816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D1F658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EE44B08" w14:textId="2C29E0E6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1F7389" w14:textId="3A35D02C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F0694" w14:paraId="5E964282" w14:textId="77777777" w:rsidTr="00982540">
        <w:tc>
          <w:tcPr>
            <w:tcW w:w="4208" w:type="dxa"/>
          </w:tcPr>
          <w:p w14:paraId="465704F3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65B054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F2A3605" w14:textId="0223F21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673DCC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0BAAF1A" w14:textId="1405BD9F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4DC32D1" w14:textId="06BFA5D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F0694" w14:paraId="5D247268" w14:textId="77777777" w:rsidTr="00982540">
        <w:tc>
          <w:tcPr>
            <w:tcW w:w="4208" w:type="dxa"/>
          </w:tcPr>
          <w:p w14:paraId="45825E9D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74860D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2477278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FF45F4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12B6BBE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9D14A84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F0694" w14:paraId="24E5EBFA" w14:textId="77777777" w:rsidTr="00982540">
        <w:tc>
          <w:tcPr>
            <w:tcW w:w="4208" w:type="dxa"/>
          </w:tcPr>
          <w:p w14:paraId="5A45F26C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71EFA0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602B786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4766D2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4069A4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121B33D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F0694" w14:paraId="747E9A7E" w14:textId="77777777" w:rsidTr="00982540">
        <w:tc>
          <w:tcPr>
            <w:tcW w:w="4208" w:type="dxa"/>
          </w:tcPr>
          <w:p w14:paraId="239A8DDE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415264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402B0E1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48669A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2950AFE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AD3A571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F0694" w14:paraId="6771053C" w14:textId="77777777" w:rsidTr="00982540">
        <w:tc>
          <w:tcPr>
            <w:tcW w:w="4208" w:type="dxa"/>
          </w:tcPr>
          <w:p w14:paraId="37F9C7B0" w14:textId="77777777" w:rsidR="003F0694" w:rsidRDefault="003F0694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6E84C8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EE897F8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1AB81E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8164B7E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A5AC629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F0694" w14:paraId="39C32D94" w14:textId="77777777" w:rsidTr="00982540">
        <w:tc>
          <w:tcPr>
            <w:tcW w:w="7360" w:type="dxa"/>
            <w:gridSpan w:val="5"/>
            <w:shd w:val="clear" w:color="auto" w:fill="auto"/>
          </w:tcPr>
          <w:p w14:paraId="75E2AFAD" w14:textId="77777777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47A7ABC" w14:textId="0E319A94" w:rsidR="003F0694" w:rsidRDefault="003F0694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</w:tr>
    </w:tbl>
    <w:p w14:paraId="59C67652" w14:textId="4D1F0232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43908380" w14:textId="77777777" w:rsidR="003F0694" w:rsidRDefault="003F0694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3F0694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53F044E9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169DCB02" w14:textId="77777777" w:rsidR="006D4A5B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21"/>
        <w:gridCol w:w="2115"/>
        <w:gridCol w:w="2178"/>
        <w:gridCol w:w="2160"/>
      </w:tblGrid>
      <w:tr w:rsidR="006D4A5B" w14:paraId="52A50E47" w14:textId="77777777" w:rsidTr="006D4A5B">
        <w:tc>
          <w:tcPr>
            <w:tcW w:w="2348" w:type="dxa"/>
            <w:shd w:val="clear" w:color="auto" w:fill="BFBFBF" w:themeFill="background1" w:themeFillShade="BF"/>
            <w:vAlign w:val="center"/>
          </w:tcPr>
          <w:p w14:paraId="6CB47052" w14:textId="59A57CB7" w:rsidR="006D4A5B" w:rsidRDefault="006D4A5B" w:rsidP="006D4A5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2348" w:type="dxa"/>
            <w:shd w:val="clear" w:color="auto" w:fill="BFBFBF" w:themeFill="background1" w:themeFillShade="BF"/>
            <w:vAlign w:val="center"/>
          </w:tcPr>
          <w:p w14:paraId="6145DCB1" w14:textId="218F3FE0" w:rsidR="006D4A5B" w:rsidRDefault="006D4A5B" w:rsidP="006D4A5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349" w:type="dxa"/>
            <w:shd w:val="clear" w:color="auto" w:fill="BFBFBF" w:themeFill="background1" w:themeFillShade="BF"/>
            <w:vAlign w:val="center"/>
          </w:tcPr>
          <w:p w14:paraId="50306983" w14:textId="2598DB44" w:rsidR="006D4A5B" w:rsidRDefault="006D4A5B" w:rsidP="006D4A5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349" w:type="dxa"/>
            <w:shd w:val="clear" w:color="auto" w:fill="BFBFBF" w:themeFill="background1" w:themeFillShade="BF"/>
            <w:vAlign w:val="center"/>
          </w:tcPr>
          <w:p w14:paraId="6C4CA00D" w14:textId="057FFEAD" w:rsidR="006D4A5B" w:rsidRDefault="006D4A5B" w:rsidP="006D4A5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6D4A5B" w14:paraId="22072996" w14:textId="77777777" w:rsidTr="006D4A5B">
        <w:tc>
          <w:tcPr>
            <w:tcW w:w="2348" w:type="dxa"/>
            <w:vAlign w:val="center"/>
          </w:tcPr>
          <w:p w14:paraId="2121A7DD" w14:textId="351DBADD" w:rsidR="006D4A5B" w:rsidRDefault="009E3878" w:rsidP="006D4A5B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IANCHELLO</w:t>
            </w:r>
          </w:p>
        </w:tc>
        <w:tc>
          <w:tcPr>
            <w:tcW w:w="2348" w:type="dxa"/>
            <w:vAlign w:val="center"/>
          </w:tcPr>
          <w:p w14:paraId="23319C9C" w14:textId="7495B133" w:rsidR="006D4A5B" w:rsidRDefault="009E3878" w:rsidP="006D4A5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CLC</w:t>
            </w:r>
          </w:p>
        </w:tc>
        <w:tc>
          <w:tcPr>
            <w:tcW w:w="2349" w:type="dxa"/>
            <w:vAlign w:val="center"/>
          </w:tcPr>
          <w:p w14:paraId="4151BF8C" w14:textId="77777777" w:rsidR="006D4A5B" w:rsidRDefault="006D4A5B" w:rsidP="006D4A5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782E4482" w14:textId="4A68BD3A" w:rsidR="006D4A5B" w:rsidRDefault="009E3878" w:rsidP="006D4A5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Sep 2019</w:t>
            </w:r>
          </w:p>
        </w:tc>
      </w:tr>
    </w:tbl>
    <w:p w14:paraId="59C67657" w14:textId="2D5A5374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211DD44F" w14:textId="36E82996" w:rsidR="009E3878" w:rsidRPr="006B09C2" w:rsidRDefault="009E3878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9E3878" w:rsidRPr="0066660E" w14:paraId="13CB9D96" w14:textId="77777777" w:rsidTr="00982540">
        <w:tc>
          <w:tcPr>
            <w:tcW w:w="3859" w:type="dxa"/>
            <w:vAlign w:val="center"/>
          </w:tcPr>
          <w:p w14:paraId="10669A64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B3DB0F0" w14:textId="17A469EE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384" w:type="dxa"/>
            <w:vAlign w:val="center"/>
          </w:tcPr>
          <w:p w14:paraId="18B9D363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BEF3B88" w14:textId="7C26149E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73.342,00</w:t>
            </w:r>
          </w:p>
        </w:tc>
      </w:tr>
      <w:tr w:rsidR="009E3878" w:rsidRPr="0066660E" w14:paraId="2C3EAA4B" w14:textId="77777777" w:rsidTr="00982540">
        <w:tc>
          <w:tcPr>
            <w:tcW w:w="3859" w:type="dxa"/>
            <w:vAlign w:val="center"/>
          </w:tcPr>
          <w:p w14:paraId="05693A6B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0F2D3D1" w14:textId="17F0C7DC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6EB4D490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A4B77C6" w14:textId="3861D512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E3878" w:rsidRPr="0066660E" w14:paraId="0A5B1958" w14:textId="77777777" w:rsidTr="00982540">
        <w:tc>
          <w:tcPr>
            <w:tcW w:w="3859" w:type="dxa"/>
            <w:vAlign w:val="center"/>
          </w:tcPr>
          <w:p w14:paraId="7B17BE08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8E24159" w14:textId="0463FACB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AF1EAB1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DC56FB4" w14:textId="02448A4A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E3878" w:rsidRPr="0066660E" w14:paraId="3636B9B8" w14:textId="77777777" w:rsidTr="00982540">
        <w:tc>
          <w:tcPr>
            <w:tcW w:w="3859" w:type="dxa"/>
            <w:vAlign w:val="center"/>
          </w:tcPr>
          <w:p w14:paraId="63E80D59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854FB01" w14:textId="468E6C89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84" w:type="dxa"/>
            <w:vAlign w:val="center"/>
          </w:tcPr>
          <w:p w14:paraId="4F2E2FE0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9EF8E66" w14:textId="43175B8F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4.674,00</w:t>
            </w:r>
          </w:p>
        </w:tc>
      </w:tr>
      <w:tr w:rsidR="009E3878" w:rsidRPr="0066660E" w14:paraId="2ADB0CDA" w14:textId="77777777" w:rsidTr="00982540">
        <w:tc>
          <w:tcPr>
            <w:tcW w:w="3859" w:type="dxa"/>
            <w:vAlign w:val="center"/>
          </w:tcPr>
          <w:p w14:paraId="6C7F9970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62E5678" w14:textId="1E1BD0A3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6AB8324D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76EA5CA" w14:textId="758B3EF8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E3878" w:rsidRPr="0066660E" w14:paraId="2FD812FC" w14:textId="77777777" w:rsidTr="00982540">
        <w:tc>
          <w:tcPr>
            <w:tcW w:w="3859" w:type="dxa"/>
            <w:vAlign w:val="center"/>
          </w:tcPr>
          <w:p w14:paraId="3088D233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BF4C18D" w14:textId="7A9703F5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7B1FB97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20DA0A2" w14:textId="20EDFF7B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E3878" w:rsidRPr="0066660E" w14:paraId="5DB46803" w14:textId="77777777" w:rsidTr="00982540">
        <w:tc>
          <w:tcPr>
            <w:tcW w:w="3859" w:type="dxa"/>
            <w:vAlign w:val="center"/>
          </w:tcPr>
          <w:p w14:paraId="0F5D26DD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3A8B38C" w14:textId="66F2FC29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9FCAB5E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D47271D" w14:textId="3C2DA81F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E3878" w:rsidRPr="0066660E" w14:paraId="1882DAF7" w14:textId="77777777" w:rsidTr="00982540">
        <w:tc>
          <w:tcPr>
            <w:tcW w:w="3859" w:type="dxa"/>
            <w:vAlign w:val="center"/>
          </w:tcPr>
          <w:p w14:paraId="6D072B41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7135998" w14:textId="42A83E8D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C60F528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EA9F0AC" w14:textId="0442FC01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E3878" w:rsidRPr="0066660E" w14:paraId="61DD4C99" w14:textId="77777777" w:rsidTr="00982540">
        <w:tc>
          <w:tcPr>
            <w:tcW w:w="3859" w:type="dxa"/>
            <w:vAlign w:val="center"/>
          </w:tcPr>
          <w:p w14:paraId="6F16FF75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0532184" w14:textId="640FAF9A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039A216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E0C1DBA" w14:textId="56A503E9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E3878" w:rsidRPr="0066660E" w14:paraId="40BC673B" w14:textId="77777777" w:rsidTr="00982540">
        <w:tc>
          <w:tcPr>
            <w:tcW w:w="3859" w:type="dxa"/>
            <w:vAlign w:val="center"/>
          </w:tcPr>
          <w:p w14:paraId="01D0764F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5575751" w14:textId="23239E5F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2BD951E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E0E96CF" w14:textId="7F7720B3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E3878" w:rsidRPr="0066660E" w14:paraId="63D4B1C7" w14:textId="77777777" w:rsidTr="00982540">
        <w:tc>
          <w:tcPr>
            <w:tcW w:w="3859" w:type="dxa"/>
            <w:vAlign w:val="center"/>
          </w:tcPr>
          <w:p w14:paraId="16D108CB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C4B1CB9" w14:textId="36364A0A" w:rsidR="009E3878" w:rsidRPr="00ED234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3384" w:type="dxa"/>
            <w:vAlign w:val="center"/>
          </w:tcPr>
          <w:p w14:paraId="1899E244" w14:textId="77777777" w:rsidR="009E3878" w:rsidRDefault="009E3878" w:rsidP="0098254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28A0452" w14:textId="57C6358D" w:rsidR="009E3878" w:rsidRPr="0066660E" w:rsidRDefault="009E3878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81.016,00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479165F" w14:textId="6C066F89" w:rsidR="00916DDC" w:rsidRDefault="00916DDC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916DDC" w14:paraId="2CC7145E" w14:textId="77777777" w:rsidTr="00982540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5C1B52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90E656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5DE1715E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16DDC" w:rsidRPr="00E74119" w14:paraId="371D373D" w14:textId="77777777" w:rsidTr="00982540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1F3B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E6C0667" w14:textId="77777777" w:rsidR="00916DDC" w:rsidRPr="00E74119" w:rsidRDefault="00916DDC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13E93E2" w14:textId="77777777" w:rsidR="00916DDC" w:rsidRPr="00E74119" w:rsidRDefault="00916DDC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8BBFF53" w14:textId="77777777" w:rsidR="00916DDC" w:rsidRPr="00E74119" w:rsidRDefault="00916DDC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4F3ECBCC" w14:textId="77777777" w:rsidR="00916DDC" w:rsidRPr="00E74119" w:rsidRDefault="00916DDC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16DDC" w14:paraId="11681383" w14:textId="77777777" w:rsidTr="00982540">
        <w:tc>
          <w:tcPr>
            <w:tcW w:w="2835" w:type="dxa"/>
            <w:tcBorders>
              <w:top w:val="single" w:sz="4" w:space="0" w:color="auto"/>
            </w:tcBorders>
          </w:tcPr>
          <w:p w14:paraId="76DCE8BD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D982BD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794BAD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58FC79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2DA7285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6DDC" w14:paraId="21D0890C" w14:textId="77777777" w:rsidTr="00982540">
        <w:tc>
          <w:tcPr>
            <w:tcW w:w="2835" w:type="dxa"/>
          </w:tcPr>
          <w:p w14:paraId="60C14F19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3046000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E3CBC0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0C4006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800CD4C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6DDC" w14:paraId="6C2222CF" w14:textId="77777777" w:rsidTr="00982540">
        <w:tc>
          <w:tcPr>
            <w:tcW w:w="2835" w:type="dxa"/>
          </w:tcPr>
          <w:p w14:paraId="582650D0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F726BF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965430" w14:textId="0BCD48E2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28975F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E43DA7F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6DDC" w14:paraId="27E37456" w14:textId="77777777" w:rsidTr="00982540">
        <w:tc>
          <w:tcPr>
            <w:tcW w:w="2835" w:type="dxa"/>
          </w:tcPr>
          <w:p w14:paraId="749E55E2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51B483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86F7B4" w14:textId="0947BF96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D9A6CF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AE114AF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6DDC" w14:paraId="259E18D5" w14:textId="77777777" w:rsidTr="00982540">
        <w:tc>
          <w:tcPr>
            <w:tcW w:w="2835" w:type="dxa"/>
            <w:shd w:val="clear" w:color="auto" w:fill="auto"/>
          </w:tcPr>
          <w:p w14:paraId="5BF2DD55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0F21FAC5" w14:textId="6A436B2A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069F225C" w:rsidR="009358F1" w:rsidRPr="009358F1" w:rsidRDefault="00916DDC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12366B44" w14:textId="4CBE303C" w:rsidR="00916DDC" w:rsidRPr="00D92619" w:rsidRDefault="00916DDC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916DDC" w14:paraId="4DF53DF8" w14:textId="77777777" w:rsidTr="00982540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BDCFEB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DE3766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70001367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16DDC" w:rsidRPr="00E74119" w14:paraId="36E64F26" w14:textId="77777777" w:rsidTr="00982540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2E21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F919C6E" w14:textId="77777777" w:rsidR="00916DDC" w:rsidRPr="00E74119" w:rsidRDefault="00916DDC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02AE5C8" w14:textId="77777777" w:rsidR="00916DDC" w:rsidRPr="00E74119" w:rsidRDefault="00916DDC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8BDD784" w14:textId="77777777" w:rsidR="00916DDC" w:rsidRPr="00E74119" w:rsidRDefault="00916DDC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76019CB9" w14:textId="77777777" w:rsidR="00916DDC" w:rsidRPr="00E74119" w:rsidRDefault="00916DDC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16DDC" w14:paraId="1175E655" w14:textId="77777777" w:rsidTr="00982540">
        <w:tc>
          <w:tcPr>
            <w:tcW w:w="2835" w:type="dxa"/>
            <w:tcBorders>
              <w:top w:val="single" w:sz="4" w:space="0" w:color="auto"/>
            </w:tcBorders>
          </w:tcPr>
          <w:p w14:paraId="3C77295D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7AB658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B21479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C8633C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C93E99C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6DDC" w14:paraId="695F9A18" w14:textId="77777777" w:rsidTr="00982540">
        <w:tc>
          <w:tcPr>
            <w:tcW w:w="2835" w:type="dxa"/>
          </w:tcPr>
          <w:p w14:paraId="73120A7E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62965C8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32739C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8A0C3A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203DDC6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6DDC" w14:paraId="2B6DE355" w14:textId="77777777" w:rsidTr="00982540">
        <w:tc>
          <w:tcPr>
            <w:tcW w:w="2835" w:type="dxa"/>
          </w:tcPr>
          <w:p w14:paraId="13A76829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853A46B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D76733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9EF08F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97F8067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6DDC" w14:paraId="5CF6C859" w14:textId="77777777" w:rsidTr="00982540">
        <w:tc>
          <w:tcPr>
            <w:tcW w:w="2835" w:type="dxa"/>
          </w:tcPr>
          <w:p w14:paraId="31B70DB8" w14:textId="77777777" w:rsidR="00916DDC" w:rsidRDefault="00916DDC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6961D84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F72A57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204032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04B89EB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16DDC" w14:paraId="32B5A526" w14:textId="77777777" w:rsidTr="00982540">
        <w:tc>
          <w:tcPr>
            <w:tcW w:w="2835" w:type="dxa"/>
            <w:shd w:val="clear" w:color="auto" w:fill="auto"/>
          </w:tcPr>
          <w:p w14:paraId="0270DF38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3F301580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5AC285CE" w14:textId="77777777" w:rsidR="00916DDC" w:rsidRDefault="00916DDC" w:rsidP="00916DDC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916DDC" w14:paraId="755AF98B" w14:textId="77777777" w:rsidTr="00982540">
        <w:tc>
          <w:tcPr>
            <w:tcW w:w="1985" w:type="dxa"/>
            <w:shd w:val="clear" w:color="auto" w:fill="auto"/>
          </w:tcPr>
          <w:p w14:paraId="73940926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12FE46E" w14:textId="77777777" w:rsidR="00916DDC" w:rsidRDefault="00916DDC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4E04B270" w14:textId="0A1ECD9C" w:rsidR="00916DDC" w:rsidRDefault="00916DDC" w:rsidP="00916DDC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0848056C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lastRenderedPageBreak/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916DDC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5DD41251" w:rsidR="009B3A48" w:rsidRPr="004115B3" w:rsidRDefault="009B3A48" w:rsidP="00916DDC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916DDC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E1FB266" w:rsidR="009B3A48" w:rsidRPr="004115B3" w:rsidRDefault="009B3A48" w:rsidP="00916DDC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916DDC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53A93A18" w:rsidR="009B3A48" w:rsidRPr="004115B3" w:rsidRDefault="009B3A48" w:rsidP="00916DDC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916DDC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916DDC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3509C349" w:rsidR="009B3A48" w:rsidRPr="008935DC" w:rsidRDefault="00916DDC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12,34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36FC68D8" w14:textId="77777777" w:rsidR="00916DDC" w:rsidRPr="00100C9F" w:rsidRDefault="00916DDC" w:rsidP="00916DDC">
      <w:pPr>
        <w:tabs>
          <w:tab w:val="left" w:pos="3544"/>
        </w:tabs>
        <w:ind w:left="709" w:right="-661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916DDC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569919E4" w14:textId="09EA9082" w:rsidR="008C332D" w:rsidRPr="00D92619" w:rsidRDefault="008C332D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8C332D" w:rsidRPr="004B5919" w14:paraId="73E5EFE5" w14:textId="77777777" w:rsidTr="00982540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1B9D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7436F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5172B44B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387B7936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8C332D" w:rsidRPr="004B5919" w14:paraId="16EBFED5" w14:textId="77777777" w:rsidTr="00982540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573117E1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16DFDF7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3B49D6F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30887B7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94B2988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3852D22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7216351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:rsidRPr="004B5919" w14:paraId="0702E4CC" w14:textId="77777777" w:rsidTr="00982540">
        <w:tc>
          <w:tcPr>
            <w:tcW w:w="1271" w:type="dxa"/>
            <w:vAlign w:val="center"/>
          </w:tcPr>
          <w:p w14:paraId="769BF423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7F1DCD9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4B24DAA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75A74FB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446B5B2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7B558E4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31FD388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:rsidRPr="004B5919" w14:paraId="4AFDBB2C" w14:textId="77777777" w:rsidTr="00982540">
        <w:tc>
          <w:tcPr>
            <w:tcW w:w="1271" w:type="dxa"/>
            <w:vAlign w:val="center"/>
          </w:tcPr>
          <w:p w14:paraId="1510182A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57BC3A0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80C85BA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372F7AE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C949025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A6AD5A6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F9324F5" w14:textId="77777777" w:rsidR="008C332D" w:rsidRPr="004B5919" w:rsidRDefault="008C332D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726CE1AC" w14:textId="7E669C5F" w:rsidR="008C332D" w:rsidRPr="002557C8" w:rsidRDefault="008C332D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8C332D" w14:paraId="223CE8B6" w14:textId="77777777" w:rsidTr="00982540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1A6FFB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46CA9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69D818D1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8C332D" w:rsidRPr="00E74119" w14:paraId="3D021095" w14:textId="77777777" w:rsidTr="00982540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5F58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D2E628C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7877BCF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3A5A412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4940149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8C332D" w14:paraId="7B2B7146" w14:textId="77777777" w:rsidTr="00982540">
        <w:tc>
          <w:tcPr>
            <w:tcW w:w="2552" w:type="dxa"/>
            <w:tcBorders>
              <w:top w:val="single" w:sz="4" w:space="0" w:color="auto"/>
            </w:tcBorders>
          </w:tcPr>
          <w:p w14:paraId="1342ED69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99AA15A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2CA2C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6CB4A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05A819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4FBF7560" w14:textId="77777777" w:rsidTr="00982540">
        <w:tc>
          <w:tcPr>
            <w:tcW w:w="2552" w:type="dxa"/>
          </w:tcPr>
          <w:p w14:paraId="4CA57354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24642B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7B5C1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8811B6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61C1E34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2752583B" w14:textId="77777777" w:rsidTr="00982540">
        <w:tc>
          <w:tcPr>
            <w:tcW w:w="2552" w:type="dxa"/>
          </w:tcPr>
          <w:p w14:paraId="7F06BE76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0C5A5DC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78BF76" w14:textId="0BC59E7B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560A34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D23BF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67F8D4B5" w14:textId="77777777" w:rsidTr="00982540">
        <w:tc>
          <w:tcPr>
            <w:tcW w:w="2552" w:type="dxa"/>
          </w:tcPr>
          <w:p w14:paraId="1D0F9472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9BE980D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DC253C" w14:textId="73BEF46B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8D21AC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51AA23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12920090" w14:textId="77777777" w:rsidTr="00982540">
        <w:tc>
          <w:tcPr>
            <w:tcW w:w="2552" w:type="dxa"/>
            <w:shd w:val="clear" w:color="auto" w:fill="auto"/>
          </w:tcPr>
          <w:p w14:paraId="5005155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6E10B8E4" w14:textId="54473031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</w:tbl>
    <w:p w14:paraId="59C67681" w14:textId="73F20712" w:rsidR="009E27D7" w:rsidRDefault="005D1442" w:rsidP="008C332D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5AE3135A" w:rsidR="005D1442" w:rsidRDefault="008C332D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45F2F7E9" w14:textId="1D3BF06C" w:rsidR="008C332D" w:rsidRDefault="008C332D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8C332D" w14:paraId="728FBD76" w14:textId="77777777" w:rsidTr="00982540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1D7B37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0CB11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2CF29D7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8C332D" w:rsidRPr="00E74119" w14:paraId="45DC5BDD" w14:textId="77777777" w:rsidTr="00982540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52E7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6CD2549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71C324B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FC239BD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92E0757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8C332D" w14:paraId="15364B13" w14:textId="77777777" w:rsidTr="00982540">
        <w:tc>
          <w:tcPr>
            <w:tcW w:w="2693" w:type="dxa"/>
            <w:tcBorders>
              <w:top w:val="single" w:sz="4" w:space="0" w:color="auto"/>
            </w:tcBorders>
          </w:tcPr>
          <w:p w14:paraId="31BCFD29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48D97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CCC18B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29B44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BF51BB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38928F90" w14:textId="77777777" w:rsidTr="00982540">
        <w:tc>
          <w:tcPr>
            <w:tcW w:w="2693" w:type="dxa"/>
          </w:tcPr>
          <w:p w14:paraId="5EEAE5D4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7FCC41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CBDC70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D4943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4718E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0DE3CADF" w14:textId="77777777" w:rsidTr="00982540">
        <w:tc>
          <w:tcPr>
            <w:tcW w:w="2693" w:type="dxa"/>
          </w:tcPr>
          <w:p w14:paraId="699A4BB8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57CBD3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3352C4" w14:textId="7D92FD0F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FAFF5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23B501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701C9AA7" w14:textId="77777777" w:rsidTr="00982540">
        <w:tc>
          <w:tcPr>
            <w:tcW w:w="2693" w:type="dxa"/>
          </w:tcPr>
          <w:p w14:paraId="76EA88E0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91FE9A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E10BEC" w14:textId="2518617F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933C7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848CDB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0134F494" w14:textId="77777777" w:rsidTr="00982540">
        <w:tc>
          <w:tcPr>
            <w:tcW w:w="2693" w:type="dxa"/>
            <w:shd w:val="clear" w:color="auto" w:fill="auto"/>
          </w:tcPr>
          <w:p w14:paraId="1465E47E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23FB77F0" w14:textId="472D6FEC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55F8CC20" w14:textId="77777777" w:rsidR="008C332D" w:rsidRPr="008C332D" w:rsidRDefault="008C332D" w:rsidP="008C332D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8C332D" w14:paraId="6607E0D9" w14:textId="77777777" w:rsidTr="00982540">
        <w:tc>
          <w:tcPr>
            <w:tcW w:w="4224" w:type="dxa"/>
          </w:tcPr>
          <w:p w14:paraId="44BBD864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5695C53" w14:textId="7E53A8E8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</w:tbl>
    <w:p w14:paraId="12677053" w14:textId="321E7845" w:rsidR="008C332D" w:rsidRPr="008C332D" w:rsidRDefault="008C332D" w:rsidP="008C332D">
      <w:pPr>
        <w:ind w:left="1843"/>
        <w:rPr>
          <w:sz w:val="22"/>
          <w:szCs w:val="22"/>
        </w:rPr>
      </w:pPr>
    </w:p>
    <w:p w14:paraId="4883A1AD" w14:textId="77777777" w:rsidR="008C332D" w:rsidRDefault="008C332D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8C332D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85" w14:textId="571129F6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8C332D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12CD8060" w:rsidR="009B3A48" w:rsidRPr="004115B3" w:rsidRDefault="009B3A48" w:rsidP="008C332D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8C332D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0C57E8B5" w:rsidR="009B3A48" w:rsidRPr="004115B3" w:rsidRDefault="009B3A48" w:rsidP="008C332D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8C332D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223ABDBE" w:rsidR="009B3A48" w:rsidRPr="004115B3" w:rsidRDefault="009B3A48" w:rsidP="008C332D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8C332D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8C332D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78FEC08D" w:rsidR="009B3A48" w:rsidRPr="005D1442" w:rsidRDefault="00CE608D" w:rsidP="004115B3">
            <w:pPr>
              <w:jc w:val="center"/>
              <w:rPr>
                <w:b/>
                <w:color w:val="0000FF"/>
              </w:rPr>
            </w:pPr>
            <w:r w:rsidRPr="00CE608D">
              <w:rPr>
                <w:b/>
              </w:rPr>
              <w:t>0</w:t>
            </w:r>
            <w:r w:rsidR="008C332D">
              <w:rPr>
                <w:b/>
              </w:rPr>
              <w:t>,32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66FFEC7B" w14:textId="77777777" w:rsidR="008C332D" w:rsidRPr="00D92619" w:rsidRDefault="008C332D" w:rsidP="008C332D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084522A4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33E5F686" w14:textId="5B1861E8" w:rsidR="008C332D" w:rsidRDefault="008C332D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8C332D" w14:paraId="49FD9E20" w14:textId="77777777" w:rsidTr="00982540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2F451B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7AC8CA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4975DF20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8C332D" w:rsidRPr="00E74119" w14:paraId="7F1C968C" w14:textId="77777777" w:rsidTr="00982540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00C0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5319865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1AB041F2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76DE9FED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55AA3E15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8C332D" w14:paraId="652262EB" w14:textId="77777777" w:rsidTr="00982540">
        <w:tc>
          <w:tcPr>
            <w:tcW w:w="4868" w:type="dxa"/>
            <w:tcBorders>
              <w:top w:val="single" w:sz="4" w:space="0" w:color="auto"/>
            </w:tcBorders>
          </w:tcPr>
          <w:p w14:paraId="06C880C8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5013F50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BE6C4EB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4F1D3194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E03DC2C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0FD7FC8F" w14:textId="77777777" w:rsidTr="00982540">
        <w:tc>
          <w:tcPr>
            <w:tcW w:w="4868" w:type="dxa"/>
          </w:tcPr>
          <w:p w14:paraId="7339B087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07361F1C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2543696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33BEE1EC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CEDF4E0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36F3B80C" w14:textId="77777777" w:rsidTr="00982540">
        <w:tc>
          <w:tcPr>
            <w:tcW w:w="4868" w:type="dxa"/>
          </w:tcPr>
          <w:p w14:paraId="6C00C2DA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74401B4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A637D2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35C660CC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167C3B1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6ADFCB0F" w14:textId="77777777" w:rsidTr="00982540">
        <w:tc>
          <w:tcPr>
            <w:tcW w:w="7252" w:type="dxa"/>
            <w:gridSpan w:val="4"/>
            <w:shd w:val="clear" w:color="auto" w:fill="auto"/>
          </w:tcPr>
          <w:p w14:paraId="3EE88445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792711B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3474D2B5" w:rsidR="005D1442" w:rsidRDefault="008C332D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0B10A210" w14:textId="4E17098A" w:rsidR="008C332D" w:rsidRPr="002557C8" w:rsidRDefault="008C332D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8C332D" w14:paraId="74BDC2E2" w14:textId="77777777" w:rsidTr="00982540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25F16B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AB52CB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193DCB7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086F6FB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8C332D" w14:paraId="78E9F7B9" w14:textId="77777777" w:rsidTr="00982540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3EA4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B71F669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E071C60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1D836AA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EB5DC8B" w14:textId="77777777" w:rsidR="008C332D" w:rsidRPr="00E74119" w:rsidRDefault="008C332D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1DA9098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8C332D" w14:paraId="3ABD0025" w14:textId="77777777" w:rsidTr="00982540">
        <w:tc>
          <w:tcPr>
            <w:tcW w:w="4253" w:type="dxa"/>
          </w:tcPr>
          <w:p w14:paraId="42D1729C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826B4FE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FA6ACE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E06ED3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087695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CBA1B7A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4BF12448" w14:textId="77777777" w:rsidTr="00982540">
        <w:tc>
          <w:tcPr>
            <w:tcW w:w="4253" w:type="dxa"/>
          </w:tcPr>
          <w:p w14:paraId="7FBB69C6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3D5C511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F60BF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3701EA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514466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9B9E774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2BF8AB56" w14:textId="77777777" w:rsidTr="00982540">
        <w:tc>
          <w:tcPr>
            <w:tcW w:w="4253" w:type="dxa"/>
          </w:tcPr>
          <w:p w14:paraId="7D09C182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A5192E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7CCF4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28B54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BF4081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D1A7B4A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255490FD" w14:textId="77777777" w:rsidTr="00982540">
        <w:tc>
          <w:tcPr>
            <w:tcW w:w="4253" w:type="dxa"/>
          </w:tcPr>
          <w:p w14:paraId="7DD1D9FB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6A466EB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0D4593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32EA26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4D9429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39D95C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167D9CD5" w14:textId="77777777" w:rsidTr="00982540">
        <w:tc>
          <w:tcPr>
            <w:tcW w:w="4253" w:type="dxa"/>
          </w:tcPr>
          <w:p w14:paraId="384B0969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B4D045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A6B9B7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2F625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DD9588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2BE382B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29EFEFD7" w14:textId="77777777" w:rsidTr="00982540">
        <w:tc>
          <w:tcPr>
            <w:tcW w:w="4253" w:type="dxa"/>
          </w:tcPr>
          <w:p w14:paraId="6BF65305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3DBD72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D917FC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79CFDA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27A599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208E2C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5A5A2857" w14:textId="77777777" w:rsidTr="00982540">
        <w:tc>
          <w:tcPr>
            <w:tcW w:w="4253" w:type="dxa"/>
          </w:tcPr>
          <w:p w14:paraId="74D0C9E5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8DE4F47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941EA6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68A78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F1104F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40B8E2D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332D" w14:paraId="5E5532B8" w14:textId="77777777" w:rsidTr="00982540">
        <w:tc>
          <w:tcPr>
            <w:tcW w:w="7088" w:type="dxa"/>
            <w:gridSpan w:val="5"/>
            <w:shd w:val="clear" w:color="auto" w:fill="auto"/>
          </w:tcPr>
          <w:p w14:paraId="4FCA8332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717FD17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245E4F91" w:rsidR="009B3A48" w:rsidRDefault="005D1442" w:rsidP="008C332D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0FDC58F8" w14:textId="77777777" w:rsidR="008C332D" w:rsidRPr="008C332D" w:rsidRDefault="008C332D" w:rsidP="008C332D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8C332D" w14:paraId="5BB8C8D5" w14:textId="77777777" w:rsidTr="00982540">
        <w:tc>
          <w:tcPr>
            <w:tcW w:w="4366" w:type="dxa"/>
          </w:tcPr>
          <w:p w14:paraId="134DD559" w14:textId="77777777" w:rsidR="008C332D" w:rsidRDefault="008C332D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BFE741A" w14:textId="77777777" w:rsidR="008C332D" w:rsidRDefault="008C332D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5FAA1DF" w14:textId="15D10C94" w:rsidR="008C332D" w:rsidRPr="008C332D" w:rsidRDefault="008C332D" w:rsidP="008C332D">
      <w:pPr>
        <w:ind w:left="1843"/>
        <w:rPr>
          <w:sz w:val="22"/>
          <w:szCs w:val="22"/>
        </w:rPr>
      </w:pPr>
    </w:p>
    <w:p w14:paraId="59C676A1" w14:textId="0A804598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28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800"/>
      </w:tblGrid>
      <w:tr w:rsidR="008C332D" w:rsidRPr="00D92619" w14:paraId="59C676A8" w14:textId="77777777" w:rsidTr="008C332D">
        <w:tc>
          <w:tcPr>
            <w:tcW w:w="2880" w:type="dxa"/>
            <w:shd w:val="clear" w:color="auto" w:fill="auto"/>
          </w:tcPr>
          <w:p w14:paraId="59C676A4" w14:textId="77777777" w:rsidR="008C332D" w:rsidRPr="004115B3" w:rsidRDefault="008C332D" w:rsidP="008C332D"/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666A25" w14:textId="60602734" w:rsidR="008C332D" w:rsidRPr="004115B3" w:rsidRDefault="008C332D" w:rsidP="008C332D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>
              <w:rPr>
                <w:sz w:val="22"/>
                <w:szCs w:val="22"/>
              </w:rPr>
              <w:t>17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02F3F1" w14:textId="63CCD3EC" w:rsidR="008C332D" w:rsidRPr="004115B3" w:rsidRDefault="008C332D" w:rsidP="008C332D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>
              <w:rPr>
                <w:sz w:val="22"/>
                <w:szCs w:val="22"/>
              </w:rPr>
              <w:t>18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5550FA" w14:textId="43EB035D" w:rsidR="008C332D" w:rsidRPr="004115B3" w:rsidRDefault="008C332D" w:rsidP="008C332D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8C332D" w:rsidRPr="00D92619" w14:paraId="59C676AD" w14:textId="77777777" w:rsidTr="008C332D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8C332D" w:rsidRPr="004115B3" w:rsidRDefault="008C332D" w:rsidP="008C332D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1A7D226" w14:textId="29ECDF94" w:rsidR="008C332D" w:rsidRPr="005D1442" w:rsidRDefault="008C332D" w:rsidP="008C332D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E35AFBA" w14:textId="7F49ED9B" w:rsidR="008C332D" w:rsidRPr="005D1442" w:rsidRDefault="008C332D" w:rsidP="008C332D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1CA36E0E" w14:textId="27F0EFD4" w:rsidR="008C332D" w:rsidRPr="005D1442" w:rsidRDefault="008C332D" w:rsidP="008C332D">
            <w:pPr>
              <w:jc w:val="center"/>
              <w:rPr>
                <w:b/>
              </w:rPr>
            </w:pPr>
            <w:r w:rsidRPr="00CE608D">
              <w:rPr>
                <w:b/>
              </w:rPr>
              <w:t>0</w:t>
            </w:r>
            <w:r>
              <w:rPr>
                <w:b/>
              </w:rPr>
              <w:t>,32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48AECF0C" w:rsidR="009B3A48" w:rsidRPr="00AC33C0" w:rsidRDefault="008C332D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469518FE" w14:textId="77777777" w:rsidR="008C332D" w:rsidRPr="006C7EC9" w:rsidRDefault="005D1442" w:rsidP="005D1442">
      <w:pPr>
        <w:ind w:left="360"/>
        <w:rPr>
          <w:i/>
          <w:color w:val="365F91" w:themeColor="accent1" w:themeShade="BF"/>
          <w:sz w:val="22"/>
          <w:szCs w:val="22"/>
        </w:rPr>
      </w:pPr>
      <w:r>
        <w:rPr>
          <w:i/>
          <w:color w:val="FF0000"/>
          <w:sz w:val="22"/>
          <w:szCs w:val="22"/>
        </w:rPr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8C332D" w:rsidRPr="006C7EC9" w14:paraId="780CA28F" w14:textId="77777777" w:rsidTr="00982540">
        <w:tc>
          <w:tcPr>
            <w:tcW w:w="4016" w:type="dxa"/>
            <w:tcBorders>
              <w:right w:val="single" w:sz="4" w:space="0" w:color="auto"/>
            </w:tcBorders>
          </w:tcPr>
          <w:p w14:paraId="60ECA4A9" w14:textId="77777777" w:rsidR="008C332D" w:rsidRPr="006C7EC9" w:rsidRDefault="008C332D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BFCF" w14:textId="6FC8FDC7" w:rsidR="008C332D" w:rsidRPr="006C7EC9" w:rsidRDefault="008C332D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4D4C4EED" w14:textId="77777777" w:rsidR="008C332D" w:rsidRPr="006C7EC9" w:rsidRDefault="008C332D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B524" w14:textId="77777777" w:rsidR="008C332D" w:rsidRPr="006C7EC9" w:rsidRDefault="008C332D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623DCDCA" w14:textId="77777777" w:rsidR="008C332D" w:rsidRPr="006C7EC9" w:rsidRDefault="008C332D" w:rsidP="00982540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lastRenderedPageBreak/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63"/>
      </w:tblGrid>
      <w:tr w:rsidR="001325A6" w:rsidRPr="00055BC6" w14:paraId="59C676BB" w14:textId="77777777" w:rsidTr="009A637A"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9A637A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9A637A"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9A637A">
            <w:pPr>
              <w:jc w:val="center"/>
            </w:pPr>
            <w:r>
              <w:t>1.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BD" w14:textId="7BCE9AF9" w:rsidR="0090387F" w:rsidRPr="00055BC6" w:rsidRDefault="009A637A" w:rsidP="009A637A">
            <w:r>
              <w:t>Geen</w:t>
            </w:r>
          </w:p>
        </w:tc>
      </w:tr>
      <w:tr w:rsidR="0090387F" w:rsidRPr="00055BC6" w14:paraId="59C676C1" w14:textId="77777777" w:rsidTr="009A637A">
        <w:tc>
          <w:tcPr>
            <w:tcW w:w="764" w:type="dxa"/>
            <w:vAlign w:val="center"/>
          </w:tcPr>
          <w:p w14:paraId="59C676BF" w14:textId="7B946EB0" w:rsidR="0090387F" w:rsidRPr="00055BC6" w:rsidRDefault="0090387F" w:rsidP="009A637A">
            <w:pPr>
              <w:jc w:val="center"/>
            </w:pPr>
            <w:r>
              <w:t>2.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0" w14:textId="3104BDB6" w:rsidR="0090387F" w:rsidRPr="00055BC6" w:rsidRDefault="0090387F" w:rsidP="009A637A"/>
        </w:tc>
      </w:tr>
      <w:tr w:rsidR="0090387F" w:rsidRPr="00055BC6" w14:paraId="59C676C4" w14:textId="77777777" w:rsidTr="009A637A">
        <w:tc>
          <w:tcPr>
            <w:tcW w:w="764" w:type="dxa"/>
            <w:vAlign w:val="center"/>
          </w:tcPr>
          <w:p w14:paraId="59C676C2" w14:textId="086758D7" w:rsidR="0090387F" w:rsidRPr="00055BC6" w:rsidRDefault="0090387F" w:rsidP="009A637A">
            <w:pPr>
              <w:jc w:val="center"/>
            </w:pPr>
            <w:r>
              <w:t>3.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3" w14:textId="554C7EE7" w:rsidR="0090387F" w:rsidRPr="00055BC6" w:rsidRDefault="0090387F" w:rsidP="009A637A"/>
        </w:tc>
      </w:tr>
      <w:tr w:rsidR="0090387F" w:rsidRPr="00055BC6" w14:paraId="59C676C7" w14:textId="77777777" w:rsidTr="009A637A">
        <w:tc>
          <w:tcPr>
            <w:tcW w:w="764" w:type="dxa"/>
            <w:vAlign w:val="center"/>
          </w:tcPr>
          <w:p w14:paraId="59C676C5" w14:textId="07CFEE72" w:rsidR="0090387F" w:rsidRPr="00055BC6" w:rsidRDefault="0090387F" w:rsidP="009A637A">
            <w:pPr>
              <w:jc w:val="center"/>
            </w:pPr>
            <w:r>
              <w:t>4.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6" w14:textId="1E6F4FCA" w:rsidR="0090387F" w:rsidRPr="00055BC6" w:rsidRDefault="0090387F" w:rsidP="009A637A"/>
        </w:tc>
      </w:tr>
    </w:tbl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9A637A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9A637A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9A637A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9A637A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9A637A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4" w14:textId="7A3C7AB5" w:rsidR="00C70B83" w:rsidRPr="00647CFE" w:rsidRDefault="009A637A" w:rsidP="009A637A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130" w:type="dxa"/>
            <w:shd w:val="clear" w:color="auto" w:fill="auto"/>
            <w:vAlign w:val="center"/>
          </w:tcPr>
          <w:p w14:paraId="59C676D5" w14:textId="5F2C5EC3" w:rsidR="00C70B83" w:rsidRPr="00647CFE" w:rsidRDefault="00C70B83" w:rsidP="009A637A">
            <w:pPr>
              <w:rPr>
                <w:lang w:val="fr-BE"/>
              </w:rPr>
            </w:pPr>
          </w:p>
        </w:tc>
      </w:tr>
      <w:tr w:rsidR="00C70B83" w14:paraId="59C676DA" w14:textId="77777777" w:rsidTr="009A637A">
        <w:tc>
          <w:tcPr>
            <w:tcW w:w="707" w:type="dxa"/>
            <w:vAlign w:val="center"/>
          </w:tcPr>
          <w:p w14:paraId="59C676D7" w14:textId="77777777" w:rsidR="00C70B83" w:rsidRPr="004115B3" w:rsidRDefault="00C70B83" w:rsidP="009A637A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8" w14:textId="77777777" w:rsidR="00C70B83" w:rsidRPr="004115B3" w:rsidRDefault="00C70B83" w:rsidP="009A637A"/>
        </w:tc>
        <w:tc>
          <w:tcPr>
            <w:tcW w:w="3130" w:type="dxa"/>
            <w:shd w:val="clear" w:color="auto" w:fill="auto"/>
            <w:vAlign w:val="center"/>
          </w:tcPr>
          <w:p w14:paraId="59C676D9" w14:textId="77777777" w:rsidR="00C70B83" w:rsidRPr="004115B3" w:rsidRDefault="00C70B83" w:rsidP="009A637A"/>
        </w:tc>
      </w:tr>
      <w:tr w:rsidR="00C70B83" w14:paraId="59C676DE" w14:textId="77777777" w:rsidTr="009A637A">
        <w:tc>
          <w:tcPr>
            <w:tcW w:w="707" w:type="dxa"/>
            <w:vAlign w:val="center"/>
          </w:tcPr>
          <w:p w14:paraId="59C676DB" w14:textId="77777777" w:rsidR="00C70B83" w:rsidRPr="004115B3" w:rsidRDefault="00C70B83" w:rsidP="009A637A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C" w14:textId="77777777" w:rsidR="00C70B83" w:rsidRPr="004115B3" w:rsidRDefault="00C70B83" w:rsidP="009A637A"/>
        </w:tc>
        <w:tc>
          <w:tcPr>
            <w:tcW w:w="3130" w:type="dxa"/>
            <w:shd w:val="clear" w:color="auto" w:fill="auto"/>
            <w:vAlign w:val="center"/>
          </w:tcPr>
          <w:p w14:paraId="59C676DD" w14:textId="77777777" w:rsidR="00C70B83" w:rsidRPr="004115B3" w:rsidRDefault="00C70B83" w:rsidP="009A637A"/>
        </w:tc>
      </w:tr>
      <w:tr w:rsidR="00C70B83" w14:paraId="59C676E2" w14:textId="77777777" w:rsidTr="009A637A">
        <w:tc>
          <w:tcPr>
            <w:tcW w:w="707" w:type="dxa"/>
            <w:vAlign w:val="center"/>
          </w:tcPr>
          <w:p w14:paraId="59C676DF" w14:textId="77777777" w:rsidR="00C70B83" w:rsidRPr="004115B3" w:rsidRDefault="00C70B83" w:rsidP="009A637A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E0" w14:textId="77777777" w:rsidR="00C70B83" w:rsidRPr="004115B3" w:rsidRDefault="00C70B83" w:rsidP="009A637A"/>
        </w:tc>
        <w:tc>
          <w:tcPr>
            <w:tcW w:w="3130" w:type="dxa"/>
            <w:shd w:val="clear" w:color="auto" w:fill="auto"/>
            <w:vAlign w:val="center"/>
          </w:tcPr>
          <w:p w14:paraId="59C676E1" w14:textId="77777777" w:rsidR="00C70B83" w:rsidRPr="004115B3" w:rsidRDefault="00C70B83" w:rsidP="009A637A"/>
        </w:tc>
      </w:tr>
    </w:tbl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9A637A" w:rsidRPr="00055BC6" w14:paraId="1BB2D91F" w14:textId="77777777" w:rsidTr="00982540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7DA49282" w14:textId="77777777" w:rsidR="009A637A" w:rsidRPr="00055BC6" w:rsidRDefault="009A637A" w:rsidP="00982540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57CBD" w14:textId="77777777" w:rsidR="009A637A" w:rsidRPr="00055BC6" w:rsidRDefault="009A637A" w:rsidP="00982540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F2DB5" w14:textId="77777777" w:rsidR="009A637A" w:rsidRPr="00055BC6" w:rsidRDefault="009A637A" w:rsidP="00982540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96ACC" w14:textId="77777777" w:rsidR="009A637A" w:rsidRPr="00055BC6" w:rsidRDefault="009A637A" w:rsidP="00982540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9A637A" w:rsidRPr="00055BC6" w14:paraId="085B7682" w14:textId="77777777" w:rsidTr="00982540">
        <w:tc>
          <w:tcPr>
            <w:tcW w:w="4667" w:type="dxa"/>
            <w:vAlign w:val="center"/>
          </w:tcPr>
          <w:p w14:paraId="374038E7" w14:textId="77777777" w:rsidR="009A637A" w:rsidRPr="00055BC6" w:rsidRDefault="009A637A" w:rsidP="00982540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35D3CA10" w14:textId="77777777" w:rsidR="009A637A" w:rsidRPr="00055BC6" w:rsidRDefault="009A637A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8FBA0FB" w14:textId="77777777" w:rsidR="009A637A" w:rsidRPr="00055BC6" w:rsidRDefault="009A637A" w:rsidP="00982540">
            <w:pPr>
              <w:jc w:val="center"/>
            </w:pPr>
          </w:p>
        </w:tc>
      </w:tr>
      <w:tr w:rsidR="009A637A" w:rsidRPr="00055BC6" w14:paraId="03F0E675" w14:textId="77777777" w:rsidTr="00982540">
        <w:tc>
          <w:tcPr>
            <w:tcW w:w="4667" w:type="dxa"/>
            <w:vAlign w:val="center"/>
          </w:tcPr>
          <w:p w14:paraId="37DE0AFB" w14:textId="77777777" w:rsidR="009A637A" w:rsidRPr="00055BC6" w:rsidRDefault="009A637A" w:rsidP="00982540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5C580A09" w14:textId="77777777" w:rsidR="009A637A" w:rsidRPr="00055BC6" w:rsidRDefault="009A637A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885E6B8" w14:textId="77777777" w:rsidR="009A637A" w:rsidRPr="00055BC6" w:rsidRDefault="009A637A" w:rsidP="00982540">
            <w:pPr>
              <w:jc w:val="center"/>
            </w:pPr>
          </w:p>
        </w:tc>
      </w:tr>
      <w:tr w:rsidR="009A637A" w:rsidRPr="00055BC6" w14:paraId="64AA3B17" w14:textId="77777777" w:rsidTr="00982540">
        <w:tc>
          <w:tcPr>
            <w:tcW w:w="4667" w:type="dxa"/>
            <w:vAlign w:val="center"/>
          </w:tcPr>
          <w:p w14:paraId="4BC5C02A" w14:textId="77777777" w:rsidR="009A637A" w:rsidRPr="00055BC6" w:rsidRDefault="009A637A" w:rsidP="00982540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C69E4CB" w14:textId="77777777" w:rsidR="009A637A" w:rsidRPr="00055BC6" w:rsidRDefault="009A637A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57B4246" w14:textId="77777777" w:rsidR="009A637A" w:rsidRPr="00055BC6" w:rsidRDefault="009A637A" w:rsidP="00982540">
            <w:pPr>
              <w:jc w:val="center"/>
            </w:pPr>
          </w:p>
        </w:tc>
      </w:tr>
      <w:tr w:rsidR="009A637A" w:rsidRPr="00055BC6" w14:paraId="1CA6EB78" w14:textId="77777777" w:rsidTr="00982540">
        <w:tc>
          <w:tcPr>
            <w:tcW w:w="4667" w:type="dxa"/>
            <w:vAlign w:val="center"/>
          </w:tcPr>
          <w:p w14:paraId="71A9BC04" w14:textId="77777777" w:rsidR="009A637A" w:rsidRPr="00055BC6" w:rsidRDefault="009A637A" w:rsidP="00982540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79EDD6B" w14:textId="77777777" w:rsidR="009A637A" w:rsidRPr="00055BC6" w:rsidRDefault="009A637A" w:rsidP="00982540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A0FE01" w14:textId="77777777" w:rsidR="009A637A" w:rsidRPr="00055BC6" w:rsidRDefault="009A637A" w:rsidP="00982540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F3D45AD" w14:textId="77777777" w:rsidR="009A637A" w:rsidRPr="00055BC6" w:rsidRDefault="009A637A" w:rsidP="00982540">
            <w:pPr>
              <w:jc w:val="center"/>
            </w:pPr>
          </w:p>
        </w:tc>
      </w:tr>
      <w:tr w:rsidR="009A637A" w:rsidRPr="00055BC6" w14:paraId="4C7C9F01" w14:textId="77777777" w:rsidTr="00982540">
        <w:tc>
          <w:tcPr>
            <w:tcW w:w="4667" w:type="dxa"/>
            <w:vAlign w:val="center"/>
          </w:tcPr>
          <w:p w14:paraId="4AA42A8B" w14:textId="77777777" w:rsidR="009A637A" w:rsidRPr="00055BC6" w:rsidRDefault="009A637A" w:rsidP="00982540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700E912" w14:textId="77777777" w:rsidR="009A637A" w:rsidRPr="00055BC6" w:rsidRDefault="009A637A" w:rsidP="00982540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8FA1176" w14:textId="77777777" w:rsidR="009A637A" w:rsidRPr="00055BC6" w:rsidRDefault="009A637A" w:rsidP="00982540">
            <w:pPr>
              <w:jc w:val="center"/>
            </w:pPr>
            <w:r>
              <w:t>100</w:t>
            </w:r>
          </w:p>
        </w:tc>
      </w:tr>
      <w:tr w:rsidR="009A637A" w:rsidRPr="00055BC6" w14:paraId="073DE8EC" w14:textId="77777777" w:rsidTr="00982540">
        <w:tc>
          <w:tcPr>
            <w:tcW w:w="4667" w:type="dxa"/>
            <w:vAlign w:val="center"/>
          </w:tcPr>
          <w:p w14:paraId="63ECB99C" w14:textId="77777777" w:rsidR="009A637A" w:rsidRPr="00055BC6" w:rsidRDefault="009A637A" w:rsidP="00982540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B99841F" w14:textId="77777777" w:rsidR="009A637A" w:rsidRPr="00055BC6" w:rsidRDefault="009A637A" w:rsidP="00982540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6E42B3" w14:textId="77777777" w:rsidR="009A637A" w:rsidRPr="00055BC6" w:rsidRDefault="009A637A" w:rsidP="00982540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700191A9" w14:textId="77777777" w:rsidR="009A637A" w:rsidRPr="00055BC6" w:rsidRDefault="009A637A" w:rsidP="00982540">
            <w:pPr>
              <w:jc w:val="center"/>
            </w:pPr>
          </w:p>
        </w:tc>
      </w:tr>
    </w:tbl>
    <w:p w14:paraId="6D1D6831" w14:textId="77777777" w:rsidR="009A637A" w:rsidRDefault="009A637A" w:rsidP="009A637A">
      <w:pPr>
        <w:rPr>
          <w:sz w:val="22"/>
          <w:szCs w:val="22"/>
        </w:rPr>
      </w:pPr>
    </w:p>
    <w:p w14:paraId="1C33246D" w14:textId="77777777" w:rsidR="009A637A" w:rsidRDefault="009A637A" w:rsidP="009A637A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7109308D" w14:textId="77777777" w:rsidR="009A637A" w:rsidRPr="00055BC6" w:rsidRDefault="009A637A" w:rsidP="009A637A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89891F4" w14:textId="77777777" w:rsidR="009A637A" w:rsidRPr="00BB23C7" w:rsidRDefault="009A637A" w:rsidP="009A637A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6023F383" w14:textId="77777777" w:rsidR="009A637A" w:rsidRDefault="009A637A" w:rsidP="009A637A">
      <w:pPr>
        <w:ind w:left="1418" w:hanging="284"/>
        <w:rPr>
          <w:sz w:val="22"/>
          <w:szCs w:val="22"/>
        </w:rPr>
      </w:pPr>
    </w:p>
    <w:p w14:paraId="5E41D96E" w14:textId="77777777" w:rsidR="009A637A" w:rsidRPr="00647A25" w:rsidRDefault="009A637A" w:rsidP="009A637A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1F3F3FEF" w14:textId="77777777" w:rsidR="009A637A" w:rsidRPr="00302050" w:rsidRDefault="009A637A" w:rsidP="009A637A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588467AC" w14:textId="77777777" w:rsidR="009A637A" w:rsidRPr="00302050" w:rsidRDefault="009A637A" w:rsidP="009A637A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6A8A25FF" w14:textId="77777777" w:rsidR="009A637A" w:rsidRPr="00302050" w:rsidRDefault="009A637A" w:rsidP="009A637A">
      <w:pPr>
        <w:ind w:left="1418" w:hanging="284"/>
        <w:rPr>
          <w:sz w:val="22"/>
          <w:szCs w:val="22"/>
          <w:lang w:val="en-US"/>
        </w:rPr>
      </w:pPr>
    </w:p>
    <w:p w14:paraId="50E092C9" w14:textId="77777777" w:rsidR="009A637A" w:rsidRPr="00647A25" w:rsidRDefault="009A637A" w:rsidP="009A637A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526BF91E" w14:textId="77777777" w:rsidR="009A637A" w:rsidRDefault="009A637A" w:rsidP="009A637A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1340D469" w14:textId="77777777" w:rsidR="009A637A" w:rsidRDefault="009A637A" w:rsidP="009A637A">
      <w:pPr>
        <w:ind w:left="993"/>
        <w:rPr>
          <w:sz w:val="22"/>
          <w:szCs w:val="22"/>
        </w:rPr>
      </w:pPr>
      <w:r>
        <w:rPr>
          <w:sz w:val="22"/>
          <w:szCs w:val="22"/>
        </w:rPr>
        <w:lastRenderedPageBreak/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392171D3" w14:textId="77777777" w:rsidR="009A637A" w:rsidRPr="003165B5" w:rsidRDefault="009A637A" w:rsidP="009A637A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17208F">
        <w:t xml:space="preserve">De inlichtingen worden hernomen in de </w:t>
      </w:r>
      <w:r w:rsidR="006C7EC9" w:rsidRPr="0017208F">
        <w:t>B</w:t>
      </w:r>
      <w:r w:rsidRPr="0017208F">
        <w:t>ijlage C van het luik 1 van het JV</w:t>
      </w:r>
    </w:p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17208F">
        <w:rPr>
          <w:sz w:val="22"/>
          <w:szCs w:val="22"/>
        </w:rPr>
        <w:t xml:space="preserve">De inlichtingen worden hernomen in de </w:t>
      </w:r>
      <w:r w:rsidR="006C7EC9" w:rsidRPr="0017208F">
        <w:rPr>
          <w:sz w:val="22"/>
          <w:szCs w:val="22"/>
        </w:rPr>
        <w:t>B</w:t>
      </w:r>
      <w:r w:rsidRPr="0017208F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9A637A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9A637A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9A637A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9A637A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9A637A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9A637A">
        <w:tc>
          <w:tcPr>
            <w:tcW w:w="7560" w:type="dxa"/>
            <w:vAlign w:val="center"/>
          </w:tcPr>
          <w:p w14:paraId="59C67746" w14:textId="77777777" w:rsidR="009B3A48" w:rsidRPr="00055BC6" w:rsidRDefault="009B3A48" w:rsidP="009A637A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9A637A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9A637A">
        <w:tc>
          <w:tcPr>
            <w:tcW w:w="7560" w:type="dxa"/>
            <w:vAlign w:val="center"/>
          </w:tcPr>
          <w:p w14:paraId="59C67749" w14:textId="77777777" w:rsidR="009B3A48" w:rsidRPr="00055BC6" w:rsidRDefault="009B3A48" w:rsidP="009A637A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9A637A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9A637A">
        <w:tc>
          <w:tcPr>
            <w:tcW w:w="7560" w:type="dxa"/>
            <w:vAlign w:val="center"/>
          </w:tcPr>
          <w:p w14:paraId="59C6774C" w14:textId="77777777" w:rsidR="009B3A48" w:rsidRPr="00055BC6" w:rsidRDefault="009B3A48" w:rsidP="009A637A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9A637A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9A637A">
        <w:tc>
          <w:tcPr>
            <w:tcW w:w="7560" w:type="dxa"/>
            <w:vAlign w:val="center"/>
          </w:tcPr>
          <w:p w14:paraId="59C6774F" w14:textId="77777777" w:rsidR="009B3A48" w:rsidRPr="00055BC6" w:rsidRDefault="009B3A48" w:rsidP="009A637A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9A637A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9A637A">
        <w:tc>
          <w:tcPr>
            <w:tcW w:w="7560" w:type="dxa"/>
            <w:vAlign w:val="center"/>
          </w:tcPr>
          <w:p w14:paraId="59C67752" w14:textId="77777777" w:rsidR="009B3A48" w:rsidRPr="00055BC6" w:rsidRDefault="009B3A48" w:rsidP="009A637A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9A637A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3607F6E4" w14:textId="77777777" w:rsidR="0017208F" w:rsidRDefault="0017208F" w:rsidP="009856C3">
      <w:pPr>
        <w:numPr>
          <w:ilvl w:val="0"/>
          <w:numId w:val="31"/>
        </w:numPr>
        <w:tabs>
          <w:tab w:val="clear" w:pos="1800"/>
        </w:tabs>
        <w:ind w:left="851" w:hanging="425"/>
        <w:sectPr w:rsidR="0017208F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56" w14:textId="62822666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lastRenderedPageBreak/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9A637A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9A637A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9A637A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9A637A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2" w14:textId="1F08FDEE" w:rsidR="004E588F" w:rsidRPr="00055BC6" w:rsidRDefault="0017208F" w:rsidP="009A637A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77777777" w:rsidR="004E588F" w:rsidRPr="00055BC6" w:rsidRDefault="004E588F" w:rsidP="009A637A"/>
        </w:tc>
      </w:tr>
      <w:tr w:rsidR="004E588F" w:rsidRPr="00055BC6" w14:paraId="59C67768" w14:textId="77777777" w:rsidTr="009A637A">
        <w:tc>
          <w:tcPr>
            <w:tcW w:w="720" w:type="dxa"/>
            <w:vAlign w:val="center"/>
          </w:tcPr>
          <w:p w14:paraId="59C67765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6" w14:textId="77777777" w:rsidR="004E588F" w:rsidRPr="00055BC6" w:rsidRDefault="004E588F" w:rsidP="009A637A"/>
        </w:tc>
        <w:tc>
          <w:tcPr>
            <w:tcW w:w="3207" w:type="dxa"/>
            <w:shd w:val="clear" w:color="auto" w:fill="auto"/>
            <w:vAlign w:val="center"/>
          </w:tcPr>
          <w:p w14:paraId="59C67767" w14:textId="77777777" w:rsidR="004E588F" w:rsidRPr="00055BC6" w:rsidRDefault="004E588F" w:rsidP="009A637A"/>
        </w:tc>
      </w:tr>
      <w:tr w:rsidR="004E588F" w:rsidRPr="00055BC6" w14:paraId="59C6776C" w14:textId="77777777" w:rsidTr="009A637A">
        <w:tc>
          <w:tcPr>
            <w:tcW w:w="720" w:type="dxa"/>
            <w:vAlign w:val="center"/>
          </w:tcPr>
          <w:p w14:paraId="59C67769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A" w14:textId="77777777" w:rsidR="004E588F" w:rsidRPr="00055BC6" w:rsidRDefault="004E588F" w:rsidP="009A637A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9A637A"/>
        </w:tc>
      </w:tr>
      <w:tr w:rsidR="004E588F" w:rsidRPr="00055BC6" w14:paraId="59C67770" w14:textId="77777777" w:rsidTr="009A637A">
        <w:tc>
          <w:tcPr>
            <w:tcW w:w="720" w:type="dxa"/>
            <w:vAlign w:val="center"/>
          </w:tcPr>
          <w:p w14:paraId="59C6776D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E" w14:textId="77777777" w:rsidR="004E588F" w:rsidRPr="00055BC6" w:rsidRDefault="004E588F" w:rsidP="009A637A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9A637A"/>
        </w:tc>
      </w:tr>
      <w:tr w:rsidR="004E588F" w:rsidRPr="00055BC6" w14:paraId="59C67774" w14:textId="77777777" w:rsidTr="009A637A">
        <w:tc>
          <w:tcPr>
            <w:tcW w:w="720" w:type="dxa"/>
            <w:vAlign w:val="center"/>
          </w:tcPr>
          <w:p w14:paraId="59C67771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2" w14:textId="77777777" w:rsidR="004E588F" w:rsidRPr="00055BC6" w:rsidRDefault="004E588F" w:rsidP="009A637A"/>
        </w:tc>
        <w:tc>
          <w:tcPr>
            <w:tcW w:w="3207" w:type="dxa"/>
            <w:shd w:val="clear" w:color="auto" w:fill="auto"/>
            <w:vAlign w:val="center"/>
          </w:tcPr>
          <w:p w14:paraId="59C67773" w14:textId="77777777" w:rsidR="004E588F" w:rsidRPr="00055BC6" w:rsidRDefault="004E588F" w:rsidP="009A637A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9A637A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9A637A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9A637A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9A637A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D" w14:textId="32E87E82" w:rsidR="004E588F" w:rsidRPr="00055BC6" w:rsidRDefault="0017208F" w:rsidP="009A637A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7E" w14:textId="77777777" w:rsidR="004E588F" w:rsidRPr="00055BC6" w:rsidRDefault="004E588F" w:rsidP="009A637A"/>
        </w:tc>
      </w:tr>
      <w:tr w:rsidR="004E588F" w:rsidRPr="00055BC6" w14:paraId="59C67783" w14:textId="77777777" w:rsidTr="009A637A">
        <w:tc>
          <w:tcPr>
            <w:tcW w:w="720" w:type="dxa"/>
            <w:vAlign w:val="center"/>
          </w:tcPr>
          <w:p w14:paraId="59C67780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1" w14:textId="77777777" w:rsidR="004E588F" w:rsidRPr="00055BC6" w:rsidRDefault="004E588F" w:rsidP="009A637A"/>
        </w:tc>
        <w:tc>
          <w:tcPr>
            <w:tcW w:w="3207" w:type="dxa"/>
            <w:shd w:val="clear" w:color="auto" w:fill="auto"/>
            <w:vAlign w:val="center"/>
          </w:tcPr>
          <w:p w14:paraId="59C67782" w14:textId="77777777" w:rsidR="004E588F" w:rsidRPr="00055BC6" w:rsidRDefault="004E588F" w:rsidP="009A637A"/>
        </w:tc>
      </w:tr>
      <w:tr w:rsidR="004E588F" w:rsidRPr="00055BC6" w14:paraId="59C67787" w14:textId="77777777" w:rsidTr="009A637A">
        <w:tc>
          <w:tcPr>
            <w:tcW w:w="720" w:type="dxa"/>
            <w:vAlign w:val="center"/>
          </w:tcPr>
          <w:p w14:paraId="59C67784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5" w14:textId="77777777" w:rsidR="004E588F" w:rsidRPr="00055BC6" w:rsidRDefault="004E588F" w:rsidP="009A637A"/>
        </w:tc>
        <w:tc>
          <w:tcPr>
            <w:tcW w:w="3207" w:type="dxa"/>
            <w:shd w:val="clear" w:color="auto" w:fill="auto"/>
            <w:vAlign w:val="center"/>
          </w:tcPr>
          <w:p w14:paraId="59C67786" w14:textId="77777777" w:rsidR="004E588F" w:rsidRPr="00055BC6" w:rsidRDefault="004E588F" w:rsidP="009A637A"/>
        </w:tc>
      </w:tr>
      <w:tr w:rsidR="004E588F" w:rsidRPr="00055BC6" w14:paraId="59C6778B" w14:textId="77777777" w:rsidTr="009A637A">
        <w:tc>
          <w:tcPr>
            <w:tcW w:w="720" w:type="dxa"/>
            <w:vAlign w:val="center"/>
          </w:tcPr>
          <w:p w14:paraId="59C67788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9" w14:textId="77777777" w:rsidR="004E588F" w:rsidRPr="00055BC6" w:rsidRDefault="004E588F" w:rsidP="009A637A"/>
        </w:tc>
        <w:tc>
          <w:tcPr>
            <w:tcW w:w="3207" w:type="dxa"/>
            <w:shd w:val="clear" w:color="auto" w:fill="auto"/>
            <w:vAlign w:val="center"/>
          </w:tcPr>
          <w:p w14:paraId="59C6778A" w14:textId="77777777" w:rsidR="004E588F" w:rsidRPr="00055BC6" w:rsidRDefault="004E588F" w:rsidP="009A637A"/>
        </w:tc>
      </w:tr>
      <w:tr w:rsidR="004E588F" w:rsidRPr="00055BC6" w14:paraId="59C6778F" w14:textId="77777777" w:rsidTr="009A637A">
        <w:tc>
          <w:tcPr>
            <w:tcW w:w="720" w:type="dxa"/>
            <w:vAlign w:val="center"/>
          </w:tcPr>
          <w:p w14:paraId="59C6778C" w14:textId="77777777" w:rsidR="004E588F" w:rsidRPr="00055BC6" w:rsidRDefault="004E588F" w:rsidP="009A637A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D" w14:textId="77777777" w:rsidR="004E588F" w:rsidRPr="00055BC6" w:rsidRDefault="004E588F" w:rsidP="009A637A"/>
        </w:tc>
        <w:tc>
          <w:tcPr>
            <w:tcW w:w="3207" w:type="dxa"/>
            <w:shd w:val="clear" w:color="auto" w:fill="auto"/>
            <w:vAlign w:val="center"/>
          </w:tcPr>
          <w:p w14:paraId="59C6778E" w14:textId="77777777" w:rsidR="004E588F" w:rsidRPr="00055BC6" w:rsidRDefault="004E588F" w:rsidP="009A637A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13FA5106" w:rsidR="009B3A48" w:rsidRPr="006C7EC9" w:rsidRDefault="00E024CC" w:rsidP="002D0A7E">
      <w:pPr>
        <w:ind w:left="360"/>
        <w:rPr>
          <w:color w:val="365F91" w:themeColor="accent1" w:themeShade="BF"/>
        </w:rPr>
      </w:pPr>
      <w:r w:rsidRPr="0017208F">
        <w:t>Zie jaarverslag LDPBW08</w:t>
      </w:r>
      <w:r w:rsidR="006C7EC9" w:rsidRPr="0017208F">
        <w:t xml:space="preserve"> – Psychosociale belasting</w:t>
      </w:r>
    </w:p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8469B64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Informatieverspreiding via </w:t>
      </w:r>
      <w:proofErr w:type="spellStart"/>
      <w:r>
        <w:t>ShairePoint</w:t>
      </w:r>
      <w:proofErr w:type="spellEnd"/>
      <w:r>
        <w:t xml:space="preserve">, </w:t>
      </w:r>
      <w:proofErr w:type="spellStart"/>
      <w:r>
        <w:t>Msg</w:t>
      </w:r>
      <w:proofErr w:type="spellEnd"/>
      <w:r>
        <w:t>, Email, onthaalbrochure</w:t>
      </w:r>
    </w:p>
    <w:p w14:paraId="59C6779D" w14:textId="6B6C9D98" w:rsidR="00EB1A68" w:rsidRPr="00055BC6" w:rsidRDefault="00EB1A68" w:rsidP="001720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3DDFB255" w:rsidR="00EB1A68" w:rsidRDefault="00E024CC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</w:t>
      </w:r>
    </w:p>
    <w:p w14:paraId="59C677A1" w14:textId="5395A108" w:rsidR="00EB1A68" w:rsidRDefault="00E024CC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18BFA0EB" w:rsidR="009B3A48" w:rsidRDefault="00E024CC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381C5D4F" w:rsidR="009B3A48" w:rsidRDefault="0017208F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4CCEA822" w:rsidR="00EB1A68" w:rsidRPr="0032165E" w:rsidRDefault="00EB1A68" w:rsidP="00BB369E">
      <w:pPr>
        <w:pStyle w:val="ListParagraph"/>
        <w:numPr>
          <w:ilvl w:val="0"/>
          <w:numId w:val="35"/>
        </w:numPr>
      </w:pPr>
    </w:p>
    <w:p w14:paraId="59C677AC" w14:textId="77777777" w:rsidR="00EB1A68" w:rsidRPr="0032165E" w:rsidRDefault="00EB1A68" w:rsidP="00BB369E">
      <w:pPr>
        <w:pStyle w:val="ListParagraph"/>
        <w:numPr>
          <w:ilvl w:val="0"/>
          <w:numId w:val="35"/>
        </w:numPr>
      </w:pP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17208F" w:rsidRPr="00055BC6" w14:paraId="00DBC0A7" w14:textId="77777777" w:rsidTr="00982540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F57F4" w14:textId="77777777" w:rsidR="0017208F" w:rsidRPr="00055BC6" w:rsidRDefault="0017208F" w:rsidP="00982540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83E1BF5" w14:textId="77777777" w:rsidR="0017208F" w:rsidRPr="00055BC6" w:rsidRDefault="0017208F" w:rsidP="00982540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1C36A8F" w14:textId="77777777" w:rsidR="0017208F" w:rsidRPr="00055BC6" w:rsidRDefault="0017208F" w:rsidP="00982540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17208F" w:rsidRPr="00055BC6" w14:paraId="473DCF4F" w14:textId="77777777" w:rsidTr="00982540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97A6BD6" w14:textId="77777777" w:rsidR="0017208F" w:rsidRPr="00055BC6" w:rsidRDefault="0017208F" w:rsidP="00982540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3887A7D1" w14:textId="77777777" w:rsidR="0017208F" w:rsidRPr="00055BC6" w:rsidRDefault="0017208F" w:rsidP="00982540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17208F" w:rsidRPr="00055BC6" w14:paraId="708FA365" w14:textId="77777777" w:rsidTr="00982540">
        <w:tc>
          <w:tcPr>
            <w:tcW w:w="567" w:type="dxa"/>
            <w:vAlign w:val="center"/>
          </w:tcPr>
          <w:p w14:paraId="2946EBB5" w14:textId="77777777" w:rsidR="0017208F" w:rsidRPr="00055BC6" w:rsidRDefault="0017208F" w:rsidP="00982540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20CD48B6" w14:textId="77777777" w:rsidR="0017208F" w:rsidRPr="00055BC6" w:rsidRDefault="0017208F" w:rsidP="00982540"/>
        </w:tc>
        <w:tc>
          <w:tcPr>
            <w:tcW w:w="3415" w:type="dxa"/>
            <w:gridSpan w:val="2"/>
          </w:tcPr>
          <w:p w14:paraId="7E6B2C4E" w14:textId="77777777" w:rsidR="0017208F" w:rsidRPr="00055BC6" w:rsidRDefault="0017208F" w:rsidP="00982540"/>
        </w:tc>
      </w:tr>
      <w:tr w:rsidR="0017208F" w:rsidRPr="00055BC6" w14:paraId="6337C870" w14:textId="77777777" w:rsidTr="00982540">
        <w:tc>
          <w:tcPr>
            <w:tcW w:w="567" w:type="dxa"/>
            <w:vAlign w:val="center"/>
          </w:tcPr>
          <w:p w14:paraId="517C4BA8" w14:textId="77777777" w:rsidR="0017208F" w:rsidRPr="00055BC6" w:rsidRDefault="0017208F" w:rsidP="00982540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286F5083" w14:textId="77777777" w:rsidR="0017208F" w:rsidRPr="00055BC6" w:rsidRDefault="0017208F" w:rsidP="00982540"/>
        </w:tc>
        <w:tc>
          <w:tcPr>
            <w:tcW w:w="3415" w:type="dxa"/>
            <w:gridSpan w:val="2"/>
          </w:tcPr>
          <w:p w14:paraId="51707B52" w14:textId="77777777" w:rsidR="0017208F" w:rsidRPr="00055BC6" w:rsidRDefault="0017208F" w:rsidP="00982540"/>
        </w:tc>
      </w:tr>
      <w:tr w:rsidR="0017208F" w:rsidRPr="00055BC6" w14:paraId="4DD680D3" w14:textId="77777777" w:rsidTr="00982540">
        <w:tc>
          <w:tcPr>
            <w:tcW w:w="567" w:type="dxa"/>
            <w:vAlign w:val="center"/>
          </w:tcPr>
          <w:p w14:paraId="6E114DBF" w14:textId="77777777" w:rsidR="0017208F" w:rsidRPr="00055BC6" w:rsidRDefault="0017208F" w:rsidP="00982540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28E08928" w14:textId="77777777" w:rsidR="0017208F" w:rsidRPr="00055BC6" w:rsidRDefault="0017208F" w:rsidP="00982540"/>
        </w:tc>
        <w:tc>
          <w:tcPr>
            <w:tcW w:w="3415" w:type="dxa"/>
            <w:gridSpan w:val="2"/>
          </w:tcPr>
          <w:p w14:paraId="48FA853E" w14:textId="77777777" w:rsidR="0017208F" w:rsidRPr="00055BC6" w:rsidRDefault="0017208F" w:rsidP="00982540"/>
        </w:tc>
      </w:tr>
    </w:tbl>
    <w:p w14:paraId="59C677CA" w14:textId="77777777" w:rsidR="009B3A48" w:rsidRPr="00055BC6" w:rsidRDefault="009B3A48">
      <w:bookmarkStart w:id="0" w:name="_GoBack"/>
      <w:bookmarkEnd w:id="0"/>
    </w:p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725FAA" w:rsidRDefault="00725FAA" w:rsidP="00373962">
      <w:r>
        <w:separator/>
      </w:r>
    </w:p>
  </w:endnote>
  <w:endnote w:type="continuationSeparator" w:id="0">
    <w:p w14:paraId="59C677CF" w14:textId="77777777" w:rsidR="00725FAA" w:rsidRDefault="00725FAA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3048C209" w:rsidR="008C47B6" w:rsidRDefault="008C47B6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7208F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7208F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725FAA" w:rsidRDefault="00725FAA" w:rsidP="00373962">
      <w:r>
        <w:separator/>
      </w:r>
    </w:p>
  </w:footnote>
  <w:footnote w:type="continuationSeparator" w:id="0">
    <w:p w14:paraId="59C677CD" w14:textId="77777777" w:rsidR="00725FAA" w:rsidRDefault="00725FAA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8C47B6" w:rsidRPr="00251AAD" w:rsidRDefault="008C47B6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="006B553C"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134C0"/>
    <w:rsid w:val="000325A1"/>
    <w:rsid w:val="000527EF"/>
    <w:rsid w:val="00055BC6"/>
    <w:rsid w:val="000C2928"/>
    <w:rsid w:val="000E3AFF"/>
    <w:rsid w:val="00116681"/>
    <w:rsid w:val="001325A6"/>
    <w:rsid w:val="00134158"/>
    <w:rsid w:val="0017208F"/>
    <w:rsid w:val="00186E7F"/>
    <w:rsid w:val="00194BB5"/>
    <w:rsid w:val="001D6110"/>
    <w:rsid w:val="00206063"/>
    <w:rsid w:val="00230C20"/>
    <w:rsid w:val="00251AAD"/>
    <w:rsid w:val="002557C8"/>
    <w:rsid w:val="00260044"/>
    <w:rsid w:val="00285EAA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13D"/>
    <w:rsid w:val="00393C02"/>
    <w:rsid w:val="00396BDA"/>
    <w:rsid w:val="003A385F"/>
    <w:rsid w:val="003E1F1B"/>
    <w:rsid w:val="003E558B"/>
    <w:rsid w:val="003E58B6"/>
    <w:rsid w:val="003F0694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85F05"/>
    <w:rsid w:val="005D1442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D4A5B"/>
    <w:rsid w:val="006E73D5"/>
    <w:rsid w:val="00725FAA"/>
    <w:rsid w:val="0073276F"/>
    <w:rsid w:val="00771256"/>
    <w:rsid w:val="00783318"/>
    <w:rsid w:val="008102C6"/>
    <w:rsid w:val="008232A4"/>
    <w:rsid w:val="00827EAD"/>
    <w:rsid w:val="00830886"/>
    <w:rsid w:val="008935DC"/>
    <w:rsid w:val="00897F22"/>
    <w:rsid w:val="008C332D"/>
    <w:rsid w:val="008C475E"/>
    <w:rsid w:val="008C47B6"/>
    <w:rsid w:val="008E13D0"/>
    <w:rsid w:val="008F7DCA"/>
    <w:rsid w:val="0090387F"/>
    <w:rsid w:val="0091425C"/>
    <w:rsid w:val="00916DDC"/>
    <w:rsid w:val="009321DB"/>
    <w:rsid w:val="009358F1"/>
    <w:rsid w:val="00943280"/>
    <w:rsid w:val="00943E67"/>
    <w:rsid w:val="009474ED"/>
    <w:rsid w:val="009567D6"/>
    <w:rsid w:val="00961D0B"/>
    <w:rsid w:val="009856C3"/>
    <w:rsid w:val="009936A7"/>
    <w:rsid w:val="009A637A"/>
    <w:rsid w:val="009B3A48"/>
    <w:rsid w:val="009C2DCC"/>
    <w:rsid w:val="009E27D7"/>
    <w:rsid w:val="009E3878"/>
    <w:rsid w:val="009E68CA"/>
    <w:rsid w:val="009E77EB"/>
    <w:rsid w:val="009F5ACF"/>
    <w:rsid w:val="00A05BC6"/>
    <w:rsid w:val="00A076DD"/>
    <w:rsid w:val="00A20851"/>
    <w:rsid w:val="00A30FF0"/>
    <w:rsid w:val="00A34F82"/>
    <w:rsid w:val="00A66AEA"/>
    <w:rsid w:val="00A8123F"/>
    <w:rsid w:val="00A97072"/>
    <w:rsid w:val="00A9721C"/>
    <w:rsid w:val="00AC33C0"/>
    <w:rsid w:val="00AF4A2E"/>
    <w:rsid w:val="00AF552D"/>
    <w:rsid w:val="00B70EAF"/>
    <w:rsid w:val="00B764FB"/>
    <w:rsid w:val="00B8610D"/>
    <w:rsid w:val="00B87A00"/>
    <w:rsid w:val="00BB23C7"/>
    <w:rsid w:val="00BB369E"/>
    <w:rsid w:val="00BC39EC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CE608D"/>
    <w:rsid w:val="00D10393"/>
    <w:rsid w:val="00D3410F"/>
    <w:rsid w:val="00D8679A"/>
    <w:rsid w:val="00D91E3D"/>
    <w:rsid w:val="00D92619"/>
    <w:rsid w:val="00DA73C6"/>
    <w:rsid w:val="00DC31B5"/>
    <w:rsid w:val="00DD344D"/>
    <w:rsid w:val="00E024CC"/>
    <w:rsid w:val="00E02B2C"/>
    <w:rsid w:val="00E1296D"/>
    <w:rsid w:val="00E60B82"/>
    <w:rsid w:val="00E64DAA"/>
    <w:rsid w:val="00E73452"/>
    <w:rsid w:val="00EA5E15"/>
    <w:rsid w:val="00EB1A68"/>
    <w:rsid w:val="00EB5128"/>
    <w:rsid w:val="00EC5BC3"/>
    <w:rsid w:val="00ED7AD4"/>
    <w:rsid w:val="00EE46F5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5BB945FE-B0AE-42DB-997F-457C19CD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1720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6feb3e28-cf4b-4f02-8c5e-c8457fe8e9a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41</TotalTime>
  <Pages>8</Pages>
  <Words>1465</Words>
  <Characters>8075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12</cp:revision>
  <cp:lastPrinted>2016-03-17T08:47:00Z</cp:lastPrinted>
  <dcterms:created xsi:type="dcterms:W3CDTF">2019-03-01T13:41:00Z</dcterms:created>
  <dcterms:modified xsi:type="dcterms:W3CDTF">2020-02-25T08:03:00Z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