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C82834C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8B1F15">
        <w:rPr>
          <w:b/>
          <w:sz w:val="22"/>
          <w:szCs w:val="22"/>
          <w:u w:val="single"/>
        </w:rPr>
        <w:t>IG</w:t>
      </w:r>
      <w:r w:rsidR="00705406">
        <w:rPr>
          <w:b/>
          <w:sz w:val="22"/>
          <w:szCs w:val="22"/>
          <w:u w:val="single"/>
        </w:rPr>
        <w:t xml:space="preserve"> &amp; ILE</w:t>
      </w:r>
      <w:bookmarkStart w:id="0" w:name="_GoBack"/>
      <w:bookmarkEnd w:id="0"/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 xml:space="preserve">–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613095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16D224E1" w:rsidR="009474ED" w:rsidRPr="009E27D7" w:rsidRDefault="008B1F15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</w:t>
            </w:r>
            <w:r w:rsidR="00FE62F1">
              <w:rPr>
                <w:sz w:val="22"/>
                <w:szCs w:val="22"/>
              </w:rPr>
              <w:t xml:space="preserve"> &amp; ILE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09495B">
            <w:pPr>
              <w:jc w:val="center"/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281389FA" w:rsidR="009474ED" w:rsidRPr="0009495B" w:rsidRDefault="00E73719" w:rsidP="00EC7EBD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E73719">
              <w:rPr>
                <w:rFonts w:ascii="Verdana" w:hAnsi="Verdana"/>
                <w:sz w:val="16"/>
                <w:szCs w:val="16"/>
                <w:lang w:val="en-US"/>
              </w:rPr>
              <w:t>9-6321-</w:t>
            </w:r>
            <w:r w:rsidR="008B1F15">
              <w:rPr>
                <w:rFonts w:ascii="Verdana" w:hAnsi="Verdana"/>
                <w:sz w:val="16"/>
                <w:szCs w:val="16"/>
                <w:lang w:val="en-US"/>
              </w:rPr>
              <w:t>18142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716AA647" w:rsidR="009474ED" w:rsidRPr="009E27D7" w:rsidRDefault="008B1F15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9-6321-18119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56A5E099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</w:t>
      </w:r>
      <w:r w:rsidR="00890F34">
        <w:rPr>
          <w:color w:val="000000" w:themeColor="text1"/>
          <w:sz w:val="22"/>
          <w:szCs w:val="22"/>
        </w:rPr>
        <w:t>tie, geestelijke arbeid (studie</w:t>
      </w:r>
      <w:r>
        <w:rPr>
          <w:color w:val="000000" w:themeColor="text1"/>
          <w:sz w:val="22"/>
          <w:szCs w:val="22"/>
        </w:rPr>
        <w:t>bureau), bedienden, beeldschermwerk</w:t>
      </w:r>
    </w:p>
    <w:p w14:paraId="59C67646" w14:textId="7BDDF76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52A241C8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4A9F0C28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 xml:space="preserve">: </w:t>
      </w:r>
      <w:proofErr w:type="gramStart"/>
      <w:r w:rsidRPr="009E68CA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66637766" w14:textId="1F45FA87" w:rsidR="00890F34" w:rsidRDefault="00890F34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890F34" w14:paraId="7FEF2A59" w14:textId="77777777" w:rsidTr="003468A8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E8665D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ABBD40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5D881451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48805FFC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890F34" w14:paraId="77977C34" w14:textId="77777777" w:rsidTr="003468A8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9670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6F01523" w14:textId="77777777" w:rsidR="00890F34" w:rsidRPr="00E74119" w:rsidRDefault="00890F34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3367C060" w14:textId="77777777" w:rsidR="00890F34" w:rsidRPr="00E74119" w:rsidRDefault="00890F34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E4BE27E" w14:textId="77777777" w:rsidR="00890F34" w:rsidRPr="00E74119" w:rsidRDefault="00890F34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303CB76B" w14:textId="77777777" w:rsidR="00890F34" w:rsidRPr="00E74119" w:rsidRDefault="00890F34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24554DD4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890F34" w14:paraId="088A39A8" w14:textId="77777777" w:rsidTr="003468A8">
        <w:tc>
          <w:tcPr>
            <w:tcW w:w="4208" w:type="dxa"/>
            <w:tcBorders>
              <w:top w:val="single" w:sz="4" w:space="0" w:color="auto"/>
            </w:tcBorders>
          </w:tcPr>
          <w:p w14:paraId="0984CDF5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DDD53E" w14:textId="3E12888E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74A8FED" w14:textId="14CD7716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80603A" w14:textId="59049BA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1F83E7A" w14:textId="5042ED7F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B81AB03" w14:textId="39DFFD5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29,25</w:t>
            </w:r>
          </w:p>
        </w:tc>
      </w:tr>
      <w:tr w:rsidR="00890F34" w14:paraId="1B833AAE" w14:textId="77777777" w:rsidTr="003468A8">
        <w:tc>
          <w:tcPr>
            <w:tcW w:w="4208" w:type="dxa"/>
          </w:tcPr>
          <w:p w14:paraId="39D291E9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34741B" w14:textId="36BF47EB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D570F32" w14:textId="33DEA015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EEAD68" w14:textId="0040ABD5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7F4A1E" w14:textId="51A5DC8A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84B4ADA" w14:textId="5781C36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F34" w14:paraId="09C385AC" w14:textId="77777777" w:rsidTr="003468A8">
        <w:tc>
          <w:tcPr>
            <w:tcW w:w="4208" w:type="dxa"/>
          </w:tcPr>
          <w:p w14:paraId="146EE281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F438AA" w14:textId="463FCF18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02ECEBD" w14:textId="41EB575F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BE0199" w14:textId="40A85A4F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503BB9" w14:textId="403676D6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3100CB0" w14:textId="272BC366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90F34" w14:paraId="3DD5F577" w14:textId="77777777" w:rsidTr="003468A8">
        <w:tc>
          <w:tcPr>
            <w:tcW w:w="4208" w:type="dxa"/>
          </w:tcPr>
          <w:p w14:paraId="2CEBC0C5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4F22A0" w14:textId="66EFEE95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5F044E4" w14:textId="1958432F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8FC6E6" w14:textId="11B1E4F3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FCE7139" w14:textId="672E2431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DDA615C" w14:textId="05C040EE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890F34" w14:paraId="39B0C952" w14:textId="77777777" w:rsidTr="003468A8">
        <w:tc>
          <w:tcPr>
            <w:tcW w:w="4208" w:type="dxa"/>
          </w:tcPr>
          <w:p w14:paraId="5436B790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2CE747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FB17213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72103A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3E56C4B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3785064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F34" w14:paraId="33F9FEA2" w14:textId="77777777" w:rsidTr="003468A8">
        <w:tc>
          <w:tcPr>
            <w:tcW w:w="4208" w:type="dxa"/>
          </w:tcPr>
          <w:p w14:paraId="4E282315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D6C3BA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E1FB45F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579FD0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9ADFC8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87C0BE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F34" w14:paraId="723D8B4B" w14:textId="77777777" w:rsidTr="003468A8">
        <w:tc>
          <w:tcPr>
            <w:tcW w:w="4208" w:type="dxa"/>
          </w:tcPr>
          <w:p w14:paraId="18AA5CE1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B9D6EA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676AB2C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917A7F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51526DD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780C621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F34" w14:paraId="56B8A188" w14:textId="77777777" w:rsidTr="003468A8">
        <w:tc>
          <w:tcPr>
            <w:tcW w:w="4208" w:type="dxa"/>
          </w:tcPr>
          <w:p w14:paraId="3E15BC00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DA1A4C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42FCEB1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194A86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A4CB192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B452566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F34" w14:paraId="6471AA59" w14:textId="77777777" w:rsidTr="003468A8">
        <w:tc>
          <w:tcPr>
            <w:tcW w:w="4208" w:type="dxa"/>
          </w:tcPr>
          <w:p w14:paraId="0419B268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DDE4A5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39975DE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4B9D04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D37459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72368A1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F34" w14:paraId="06920A7B" w14:textId="77777777" w:rsidTr="003468A8">
        <w:tc>
          <w:tcPr>
            <w:tcW w:w="4208" w:type="dxa"/>
          </w:tcPr>
          <w:p w14:paraId="77A10B92" w14:textId="77777777" w:rsidR="00890F34" w:rsidRDefault="00890F34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45C7D0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80F666F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D96B24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CF03479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619CB1D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F34" w14:paraId="3E96E667" w14:textId="77777777" w:rsidTr="003468A8">
        <w:tc>
          <w:tcPr>
            <w:tcW w:w="7360" w:type="dxa"/>
            <w:gridSpan w:val="5"/>
            <w:shd w:val="clear" w:color="auto" w:fill="auto"/>
          </w:tcPr>
          <w:p w14:paraId="2BA8B639" w14:textId="77777777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26382A0" w14:textId="32022E24" w:rsidR="00890F34" w:rsidRDefault="00890F34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42,25</w:t>
            </w:r>
          </w:p>
        </w:tc>
      </w:tr>
    </w:tbl>
    <w:p w14:paraId="59C67652" w14:textId="35F72C18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3A59B5B0" w14:textId="77777777" w:rsidR="00890F34" w:rsidRDefault="00890F34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890F34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1E017E5F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5357DBE3" w14:textId="77777777" w:rsidR="001045D6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993"/>
        <w:gridCol w:w="2856"/>
        <w:gridCol w:w="2148"/>
      </w:tblGrid>
      <w:tr w:rsidR="001045D6" w14:paraId="54C80F3E" w14:textId="77777777" w:rsidTr="001045D6">
        <w:tc>
          <w:tcPr>
            <w:tcW w:w="2677" w:type="dxa"/>
            <w:shd w:val="clear" w:color="auto" w:fill="BFBFBF" w:themeFill="background1" w:themeFillShade="BF"/>
            <w:vAlign w:val="center"/>
          </w:tcPr>
          <w:p w14:paraId="06918521" w14:textId="556D6458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7ACEED3" w14:textId="6BA18094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856" w:type="dxa"/>
            <w:shd w:val="clear" w:color="auto" w:fill="BFBFBF" w:themeFill="background1" w:themeFillShade="BF"/>
            <w:vAlign w:val="center"/>
          </w:tcPr>
          <w:p w14:paraId="6052D218" w14:textId="570DD82B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48" w:type="dxa"/>
            <w:shd w:val="clear" w:color="auto" w:fill="BFBFBF" w:themeFill="background1" w:themeFillShade="BF"/>
            <w:vAlign w:val="center"/>
          </w:tcPr>
          <w:p w14:paraId="6452BA75" w14:textId="0199FB71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1045D6" w14:paraId="25219DE3" w14:textId="77777777" w:rsidTr="001045D6">
        <w:tc>
          <w:tcPr>
            <w:tcW w:w="2677" w:type="dxa"/>
            <w:vAlign w:val="center"/>
          </w:tcPr>
          <w:p w14:paraId="19FD9737" w14:textId="009EAEAE" w:rsidR="001045D6" w:rsidRDefault="001045D6" w:rsidP="001045D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RUWET Lutgarde</w:t>
            </w:r>
          </w:p>
        </w:tc>
        <w:tc>
          <w:tcPr>
            <w:tcW w:w="993" w:type="dxa"/>
            <w:vAlign w:val="center"/>
          </w:tcPr>
          <w:p w14:paraId="309EDCB8" w14:textId="04B8A6A1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Civ</w:t>
            </w:r>
            <w:proofErr w:type="spellEnd"/>
          </w:p>
        </w:tc>
        <w:tc>
          <w:tcPr>
            <w:tcW w:w="2856" w:type="dxa"/>
            <w:vAlign w:val="center"/>
          </w:tcPr>
          <w:p w14:paraId="59863A1C" w14:textId="0A54F0B7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MHKA</w:t>
            </w:r>
          </w:p>
        </w:tc>
        <w:tc>
          <w:tcPr>
            <w:tcW w:w="2148" w:type="dxa"/>
            <w:vAlign w:val="center"/>
          </w:tcPr>
          <w:p w14:paraId="0D703804" w14:textId="585267A8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Sep 2018</w:t>
            </w:r>
          </w:p>
        </w:tc>
      </w:tr>
      <w:tr w:rsidR="001045D6" w14:paraId="64D7DC22" w14:textId="77777777" w:rsidTr="001045D6">
        <w:tc>
          <w:tcPr>
            <w:tcW w:w="2677" w:type="dxa"/>
            <w:vAlign w:val="center"/>
          </w:tcPr>
          <w:p w14:paraId="15B2DC4B" w14:textId="4225A438" w:rsidR="001045D6" w:rsidRDefault="001045D6" w:rsidP="001045D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BOSSUYT </w:t>
            </w:r>
            <w:proofErr w:type="spellStart"/>
            <w:r>
              <w:rPr>
                <w:sz w:val="22"/>
                <w:szCs w:val="22"/>
              </w:rPr>
              <w:t>Jaqcues</w:t>
            </w:r>
            <w:proofErr w:type="spellEnd"/>
          </w:p>
        </w:tc>
        <w:tc>
          <w:tcPr>
            <w:tcW w:w="993" w:type="dxa"/>
            <w:vAlign w:val="center"/>
          </w:tcPr>
          <w:p w14:paraId="09B9E006" w14:textId="158D0BEE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856" w:type="dxa"/>
            <w:vAlign w:val="center"/>
          </w:tcPr>
          <w:p w14:paraId="3AD3F130" w14:textId="77777777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dxa"/>
            <w:vAlign w:val="center"/>
          </w:tcPr>
          <w:p w14:paraId="6FD8A250" w14:textId="77777777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1045D6" w14:paraId="3BC1CDB2" w14:textId="77777777" w:rsidTr="001045D6">
        <w:tc>
          <w:tcPr>
            <w:tcW w:w="2677" w:type="dxa"/>
            <w:vAlign w:val="center"/>
          </w:tcPr>
          <w:p w14:paraId="7007C86B" w14:textId="0916B3F8" w:rsidR="001045D6" w:rsidRDefault="001045D6" w:rsidP="001045D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VERSCHUEREN Sabine</w:t>
            </w:r>
          </w:p>
        </w:tc>
        <w:tc>
          <w:tcPr>
            <w:tcW w:w="993" w:type="dxa"/>
            <w:vAlign w:val="center"/>
          </w:tcPr>
          <w:p w14:paraId="75A09E9A" w14:textId="5D639E54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Civ</w:t>
            </w:r>
            <w:proofErr w:type="spellEnd"/>
          </w:p>
        </w:tc>
        <w:tc>
          <w:tcPr>
            <w:tcW w:w="2856" w:type="dxa"/>
            <w:vAlign w:val="center"/>
          </w:tcPr>
          <w:p w14:paraId="2DF16791" w14:textId="25043DF0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MHKA</w:t>
            </w:r>
          </w:p>
        </w:tc>
        <w:tc>
          <w:tcPr>
            <w:tcW w:w="2148" w:type="dxa"/>
            <w:vAlign w:val="center"/>
          </w:tcPr>
          <w:p w14:paraId="211EF5A0" w14:textId="37FF4A30" w:rsidR="001045D6" w:rsidRDefault="001045D6" w:rsidP="001045D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07-09 Nov 2018</w:t>
            </w:r>
          </w:p>
        </w:tc>
      </w:tr>
    </w:tbl>
    <w:p w14:paraId="59C67657" w14:textId="38052672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09828184" w14:textId="6DEF7716" w:rsidR="00AD564E" w:rsidRPr="006B09C2" w:rsidRDefault="00AD564E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AD564E" w:rsidRPr="0066660E" w14:paraId="42E59224" w14:textId="77777777" w:rsidTr="003468A8">
        <w:tc>
          <w:tcPr>
            <w:tcW w:w="3859" w:type="dxa"/>
            <w:vAlign w:val="center"/>
          </w:tcPr>
          <w:p w14:paraId="6EAF6012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9057871" w14:textId="6CE08D14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29,25</w:t>
            </w:r>
          </w:p>
        </w:tc>
        <w:tc>
          <w:tcPr>
            <w:tcW w:w="3384" w:type="dxa"/>
            <w:vAlign w:val="center"/>
          </w:tcPr>
          <w:p w14:paraId="41EA6217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7C1DA6E" w14:textId="44EE7ECD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45.571,50</w:t>
            </w:r>
          </w:p>
        </w:tc>
      </w:tr>
      <w:tr w:rsidR="00AD564E" w:rsidRPr="0066660E" w14:paraId="2B51B4C5" w14:textId="77777777" w:rsidTr="003468A8">
        <w:tc>
          <w:tcPr>
            <w:tcW w:w="3859" w:type="dxa"/>
            <w:vAlign w:val="center"/>
          </w:tcPr>
          <w:p w14:paraId="7C24434B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6369ABF" w14:textId="43A9BFAE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7DB46A9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232A0DA" w14:textId="10578B76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564E" w:rsidRPr="0066660E" w14:paraId="346BA695" w14:textId="77777777" w:rsidTr="003468A8">
        <w:tc>
          <w:tcPr>
            <w:tcW w:w="3859" w:type="dxa"/>
            <w:vAlign w:val="center"/>
          </w:tcPr>
          <w:p w14:paraId="7890C0C8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440A2FA" w14:textId="31CB2710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84" w:type="dxa"/>
            <w:vAlign w:val="center"/>
          </w:tcPr>
          <w:p w14:paraId="1EB9476F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4F63568" w14:textId="1CBD28A3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1.086,00</w:t>
            </w:r>
          </w:p>
        </w:tc>
      </w:tr>
      <w:tr w:rsidR="00AD564E" w:rsidRPr="0066660E" w14:paraId="004E36BF" w14:textId="77777777" w:rsidTr="003468A8">
        <w:tc>
          <w:tcPr>
            <w:tcW w:w="3859" w:type="dxa"/>
            <w:vAlign w:val="center"/>
          </w:tcPr>
          <w:p w14:paraId="20E266C4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288D2F5E" w14:textId="21C49EE2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84" w:type="dxa"/>
            <w:vAlign w:val="center"/>
          </w:tcPr>
          <w:p w14:paraId="4B5EEB89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37EBE10" w14:textId="205C5F66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17.138,00</w:t>
            </w:r>
          </w:p>
        </w:tc>
      </w:tr>
      <w:tr w:rsidR="00AD564E" w:rsidRPr="0066660E" w14:paraId="4CCC7D3C" w14:textId="77777777" w:rsidTr="003468A8">
        <w:tc>
          <w:tcPr>
            <w:tcW w:w="3859" w:type="dxa"/>
            <w:vAlign w:val="center"/>
          </w:tcPr>
          <w:p w14:paraId="5396E313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E9237C1" w14:textId="15FC9657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A71C5E6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9C1D9C6" w14:textId="2D7BD6A3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564E" w:rsidRPr="0066660E" w14:paraId="57DAE26C" w14:textId="77777777" w:rsidTr="003468A8">
        <w:tc>
          <w:tcPr>
            <w:tcW w:w="3859" w:type="dxa"/>
            <w:vAlign w:val="center"/>
          </w:tcPr>
          <w:p w14:paraId="5BED4DBF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9CC8841" w14:textId="0D783EEF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69406B8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7D2AA45" w14:textId="531AF819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564E" w:rsidRPr="0066660E" w14:paraId="4AB50E89" w14:textId="77777777" w:rsidTr="003468A8">
        <w:tc>
          <w:tcPr>
            <w:tcW w:w="3859" w:type="dxa"/>
            <w:vAlign w:val="center"/>
          </w:tcPr>
          <w:p w14:paraId="032D1C69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4A78D15" w14:textId="6C61D034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ADC4D86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096F801" w14:textId="3371448D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564E" w:rsidRPr="0066660E" w14:paraId="3099D638" w14:textId="77777777" w:rsidTr="003468A8">
        <w:tc>
          <w:tcPr>
            <w:tcW w:w="3859" w:type="dxa"/>
            <w:vAlign w:val="center"/>
          </w:tcPr>
          <w:p w14:paraId="1EFB853F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23395CF" w14:textId="363DE1C2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006EA77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45D768D" w14:textId="3DA7E1F7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564E" w:rsidRPr="0066660E" w14:paraId="673CD787" w14:textId="77777777" w:rsidTr="003468A8">
        <w:tc>
          <w:tcPr>
            <w:tcW w:w="3859" w:type="dxa"/>
            <w:vAlign w:val="center"/>
          </w:tcPr>
          <w:p w14:paraId="18BBDF0A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A683B0D" w14:textId="7C81643C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BAE5950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AA501A5" w14:textId="55F9EE4E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564E" w:rsidRPr="0066660E" w14:paraId="52EBAAD7" w14:textId="77777777" w:rsidTr="003468A8">
        <w:tc>
          <w:tcPr>
            <w:tcW w:w="3859" w:type="dxa"/>
            <w:vAlign w:val="center"/>
          </w:tcPr>
          <w:p w14:paraId="242545EA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4F7DCC0" w14:textId="04C869A4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3DC9B2C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139D6A0" w14:textId="79F09474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564E" w:rsidRPr="0066660E" w14:paraId="78C516FA" w14:textId="77777777" w:rsidTr="003468A8">
        <w:tc>
          <w:tcPr>
            <w:tcW w:w="3859" w:type="dxa"/>
            <w:vAlign w:val="center"/>
          </w:tcPr>
          <w:p w14:paraId="3605D78B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92AB662" w14:textId="0B4C75E4" w:rsidR="00AD564E" w:rsidRPr="00ED234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42,25</w:t>
            </w:r>
          </w:p>
        </w:tc>
        <w:tc>
          <w:tcPr>
            <w:tcW w:w="3384" w:type="dxa"/>
            <w:vAlign w:val="center"/>
          </w:tcPr>
          <w:p w14:paraId="16A37AA3" w14:textId="77777777" w:rsidR="00AD564E" w:rsidRDefault="00AD564E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8A47910" w14:textId="484C6588" w:rsidR="00AD564E" w:rsidRPr="0066660E" w:rsidRDefault="00AD564E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63.795,50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19CB0B98" w14:textId="21CC41C3" w:rsidR="009122FD" w:rsidRDefault="009122FD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122FD" w14:paraId="3A3B0BBF" w14:textId="77777777" w:rsidTr="003468A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889139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380ABB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5000654D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122FD" w:rsidRPr="00E74119" w14:paraId="3FC7FD9C" w14:textId="77777777" w:rsidTr="003468A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E70E3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47D676B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9F53B20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FEA30DC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6615A09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122FD" w14:paraId="5F8C9A7C" w14:textId="77777777" w:rsidTr="003468A8">
        <w:tc>
          <w:tcPr>
            <w:tcW w:w="2835" w:type="dxa"/>
            <w:tcBorders>
              <w:top w:val="single" w:sz="4" w:space="0" w:color="auto"/>
            </w:tcBorders>
          </w:tcPr>
          <w:p w14:paraId="76592A8D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C25E1B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A10774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A7B837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5531656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2238DA1C" w14:textId="77777777" w:rsidTr="003468A8">
        <w:tc>
          <w:tcPr>
            <w:tcW w:w="2835" w:type="dxa"/>
          </w:tcPr>
          <w:p w14:paraId="300F7E8F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D7702EC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B802CF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508854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38AE325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04B29090" w14:textId="77777777" w:rsidTr="003468A8">
        <w:tc>
          <w:tcPr>
            <w:tcW w:w="2835" w:type="dxa"/>
          </w:tcPr>
          <w:p w14:paraId="7A142B93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2D8AA93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14B31F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28B7DB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B220F53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5B2D39C1" w14:textId="77777777" w:rsidTr="003468A8">
        <w:tc>
          <w:tcPr>
            <w:tcW w:w="2835" w:type="dxa"/>
          </w:tcPr>
          <w:p w14:paraId="51609AA3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2192D25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E59453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77EA40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7628FA3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67C30D23" w14:textId="77777777" w:rsidTr="003468A8">
        <w:tc>
          <w:tcPr>
            <w:tcW w:w="2835" w:type="dxa"/>
            <w:shd w:val="clear" w:color="auto" w:fill="auto"/>
          </w:tcPr>
          <w:p w14:paraId="710D7D46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D8BD04E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48323794" w:rsidR="009358F1" w:rsidRPr="009358F1" w:rsidRDefault="009122FD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7C7EBF35" w14:textId="1FA40BBA" w:rsidR="009122FD" w:rsidRPr="00D92619" w:rsidRDefault="009122FD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122FD" w14:paraId="75A7E931" w14:textId="77777777" w:rsidTr="003468A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A44B9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AB3968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69C64091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122FD" w:rsidRPr="00E74119" w14:paraId="5E16E281" w14:textId="77777777" w:rsidTr="003468A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9F9EE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4E6067D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793B9E3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94EF016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45D65CB" w14:textId="77777777" w:rsidR="009122FD" w:rsidRPr="00E74119" w:rsidRDefault="009122FD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122FD" w14:paraId="4EA2B372" w14:textId="77777777" w:rsidTr="003468A8">
        <w:tc>
          <w:tcPr>
            <w:tcW w:w="2835" w:type="dxa"/>
            <w:tcBorders>
              <w:top w:val="single" w:sz="4" w:space="0" w:color="auto"/>
            </w:tcBorders>
          </w:tcPr>
          <w:p w14:paraId="2EFC4CD3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1C0BF4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034630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A88244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A9A5B05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3DB216E5" w14:textId="77777777" w:rsidTr="003468A8">
        <w:tc>
          <w:tcPr>
            <w:tcW w:w="2835" w:type="dxa"/>
          </w:tcPr>
          <w:p w14:paraId="52CAF414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029109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82E415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74BCFE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1831B11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751DC77C" w14:textId="77777777" w:rsidTr="003468A8">
        <w:tc>
          <w:tcPr>
            <w:tcW w:w="2835" w:type="dxa"/>
          </w:tcPr>
          <w:p w14:paraId="7425201C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4DD8F8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89733D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16E07F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4AF535C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05824A72" w14:textId="77777777" w:rsidTr="003468A8">
        <w:tc>
          <w:tcPr>
            <w:tcW w:w="2835" w:type="dxa"/>
          </w:tcPr>
          <w:p w14:paraId="127AE2CD" w14:textId="77777777" w:rsidR="009122FD" w:rsidRDefault="009122FD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F5B849A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FACF47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EEADA2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3880DB3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14:paraId="782DFECC" w14:textId="77777777" w:rsidTr="003468A8">
        <w:tc>
          <w:tcPr>
            <w:tcW w:w="2835" w:type="dxa"/>
            <w:shd w:val="clear" w:color="auto" w:fill="auto"/>
          </w:tcPr>
          <w:p w14:paraId="726EB6A7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C620A33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77CC87B2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4FDC38DE" w14:textId="77777777" w:rsidR="009122FD" w:rsidRDefault="009122FD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  <w:sectPr w:rsidR="009122FD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428B6A05" w14:textId="4466EAD6" w:rsidR="009122FD" w:rsidRPr="009122FD" w:rsidRDefault="009122FD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</w:rPr>
      </w:pPr>
      <w:r w:rsidRPr="009122FD"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9122FD" w14:paraId="705C35B7" w14:textId="77777777" w:rsidTr="003468A8">
        <w:tc>
          <w:tcPr>
            <w:tcW w:w="1985" w:type="dxa"/>
            <w:shd w:val="clear" w:color="auto" w:fill="auto"/>
          </w:tcPr>
          <w:p w14:paraId="796F23F8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37C3DF59" w14:textId="77777777" w:rsidR="009122FD" w:rsidRDefault="009122FD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F71E04D" w14:textId="6910BF65" w:rsidR="009122FD" w:rsidRPr="009122FD" w:rsidRDefault="009122FD" w:rsidP="009122FD">
      <w:pPr>
        <w:pStyle w:val="ListParagraph"/>
        <w:ind w:left="709"/>
        <w:rPr>
          <w:sz w:val="22"/>
          <w:szCs w:val="22"/>
        </w:rPr>
      </w:pPr>
    </w:p>
    <w:p w14:paraId="59C67666" w14:textId="16A1922F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9122FD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61EDFFAB" w:rsidR="009B3A48" w:rsidRPr="004115B3" w:rsidRDefault="009B3A48" w:rsidP="001045D6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9122FD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506D3F17" w:rsidR="009B3A48" w:rsidRPr="004115B3" w:rsidRDefault="009B3A48" w:rsidP="009122FD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9122FD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6F9654D0" w:rsidR="009B3A48" w:rsidRPr="004115B3" w:rsidRDefault="009B3A48" w:rsidP="009122FD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9122FD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9122FD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0B257761" w:rsidR="009B3A48" w:rsidRPr="008935DC" w:rsidRDefault="001045D6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1F7B427B" w:rsidR="009B3A48" w:rsidRPr="009122FD" w:rsidRDefault="009122FD" w:rsidP="009122FD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9122FD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043A0C9D" w14:textId="5DDFEDA9" w:rsidR="009122FD" w:rsidRPr="00D92619" w:rsidRDefault="009122FD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9122FD" w:rsidRPr="004B5919" w14:paraId="307C833E" w14:textId="77777777" w:rsidTr="003468A8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28A4C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06657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36E3048D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E327342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9122FD" w:rsidRPr="004B5919" w14:paraId="7F15A17A" w14:textId="77777777" w:rsidTr="003468A8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3C3BA51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6CF7244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F5F876D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EDB29A7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8D9C955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60D774D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DA6B25D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:rsidRPr="004B5919" w14:paraId="59F85FAC" w14:textId="77777777" w:rsidTr="003468A8">
        <w:tc>
          <w:tcPr>
            <w:tcW w:w="1271" w:type="dxa"/>
            <w:vAlign w:val="center"/>
          </w:tcPr>
          <w:p w14:paraId="7BE0C3B9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8C17A87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18683A8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0758C31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88FE435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33285C5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442991B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22FD" w:rsidRPr="004B5919" w14:paraId="177189B3" w14:textId="77777777" w:rsidTr="003468A8">
        <w:tc>
          <w:tcPr>
            <w:tcW w:w="1271" w:type="dxa"/>
            <w:vAlign w:val="center"/>
          </w:tcPr>
          <w:p w14:paraId="287B3289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94E7E93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35A87D8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31A5D61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57D5271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3D08ACC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2699478" w14:textId="77777777" w:rsidR="009122FD" w:rsidRPr="004B5919" w:rsidRDefault="009122FD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16173521" w14:textId="514C864C" w:rsidR="009122FD" w:rsidRPr="002557C8" w:rsidRDefault="009122FD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A37D85" w14:paraId="623227AB" w14:textId="77777777" w:rsidTr="003468A8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6EBB7F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1BA4C5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328CE4CC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37D85" w:rsidRPr="00E74119" w14:paraId="2DAF64CE" w14:textId="77777777" w:rsidTr="003468A8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C8DA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CAE2517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FD1D1A6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F64B587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3594EF5C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37D85" w14:paraId="6F416A8F" w14:textId="77777777" w:rsidTr="003468A8">
        <w:tc>
          <w:tcPr>
            <w:tcW w:w="2552" w:type="dxa"/>
            <w:tcBorders>
              <w:top w:val="single" w:sz="4" w:space="0" w:color="auto"/>
            </w:tcBorders>
          </w:tcPr>
          <w:p w14:paraId="3CBAF825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CE7DF4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C2E3A9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A4CB7F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1F9FC8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271CFF6D" w14:textId="77777777" w:rsidTr="003468A8">
        <w:tc>
          <w:tcPr>
            <w:tcW w:w="2552" w:type="dxa"/>
          </w:tcPr>
          <w:p w14:paraId="3BA1E4EA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D7C43E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905332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D46262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CF0C70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21919549" w14:textId="77777777" w:rsidTr="003468A8">
        <w:tc>
          <w:tcPr>
            <w:tcW w:w="2552" w:type="dxa"/>
          </w:tcPr>
          <w:p w14:paraId="1E7FD12A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888068F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706EAD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528457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9ABDEDE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0B21BAEE" w14:textId="77777777" w:rsidTr="003468A8">
        <w:tc>
          <w:tcPr>
            <w:tcW w:w="2552" w:type="dxa"/>
          </w:tcPr>
          <w:p w14:paraId="6918D28E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85284E6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C15A4D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B2016E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EDC16A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14F7D005" w14:textId="77777777" w:rsidTr="003468A8">
        <w:tc>
          <w:tcPr>
            <w:tcW w:w="2552" w:type="dxa"/>
            <w:shd w:val="clear" w:color="auto" w:fill="auto"/>
          </w:tcPr>
          <w:p w14:paraId="280CF183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1399F926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67D86889" w:rsidR="009E27D7" w:rsidRDefault="005D1442" w:rsidP="009122FD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0976449E" w:rsidR="005D1442" w:rsidRDefault="009122FD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2C509988" w14:textId="47A987EC" w:rsidR="009122FD" w:rsidRDefault="009122FD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A37D85" w14:paraId="212A1101" w14:textId="77777777" w:rsidTr="003468A8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B9BCFE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941658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7729FF0A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37D85" w:rsidRPr="00E74119" w14:paraId="2188044B" w14:textId="77777777" w:rsidTr="003468A8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1C44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D852CB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2ECF36B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742EFCA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3DF600C3" w14:textId="77777777" w:rsidR="00A37D85" w:rsidRPr="00E74119" w:rsidRDefault="00A37D85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37D85" w14:paraId="116C6DCA" w14:textId="77777777" w:rsidTr="003468A8">
        <w:tc>
          <w:tcPr>
            <w:tcW w:w="2693" w:type="dxa"/>
            <w:tcBorders>
              <w:top w:val="single" w:sz="4" w:space="0" w:color="auto"/>
            </w:tcBorders>
          </w:tcPr>
          <w:p w14:paraId="7A1987B6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78427C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9B6224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10E9C7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7E543F2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3C083078" w14:textId="77777777" w:rsidTr="003468A8">
        <w:tc>
          <w:tcPr>
            <w:tcW w:w="2693" w:type="dxa"/>
          </w:tcPr>
          <w:p w14:paraId="07BC8DD1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993D93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DC2882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0B09F3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3897988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65CC2EDC" w14:textId="77777777" w:rsidTr="003468A8">
        <w:tc>
          <w:tcPr>
            <w:tcW w:w="2693" w:type="dxa"/>
          </w:tcPr>
          <w:p w14:paraId="2138522C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B52F04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D95571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AF913E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763AC0D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21BDA955" w14:textId="77777777" w:rsidTr="003468A8">
        <w:tc>
          <w:tcPr>
            <w:tcW w:w="2693" w:type="dxa"/>
          </w:tcPr>
          <w:p w14:paraId="652E9A57" w14:textId="77777777" w:rsidR="00A37D85" w:rsidRDefault="00A37D85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E3F570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4BB0DE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CCECB1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A13D69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7D85" w14:paraId="3E5D8812" w14:textId="77777777" w:rsidTr="003468A8">
        <w:tc>
          <w:tcPr>
            <w:tcW w:w="2693" w:type="dxa"/>
            <w:shd w:val="clear" w:color="auto" w:fill="auto"/>
          </w:tcPr>
          <w:p w14:paraId="0415E099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56560DD5" w14:textId="77777777" w:rsidR="00A37D85" w:rsidRDefault="00A37D8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2D443276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07DC6615" w14:textId="77777777" w:rsidR="009122FD" w:rsidRDefault="009122FD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9122FD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7E6B4CC2" w14:textId="729D974B" w:rsidR="000B4250" w:rsidRPr="009122FD" w:rsidRDefault="009122FD" w:rsidP="009122FD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0B4250" w14:paraId="534D9B4C" w14:textId="77777777" w:rsidTr="003468A8">
        <w:tc>
          <w:tcPr>
            <w:tcW w:w="4224" w:type="dxa"/>
          </w:tcPr>
          <w:p w14:paraId="756CBC63" w14:textId="77777777" w:rsidR="000B4250" w:rsidRDefault="000B425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84235D" w14:textId="77777777" w:rsidR="000B4250" w:rsidRDefault="000B425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B53E77A" w14:textId="43DC8872" w:rsidR="009122FD" w:rsidRPr="009122FD" w:rsidRDefault="009122FD" w:rsidP="000B4250">
      <w:pPr>
        <w:ind w:left="1843"/>
        <w:rPr>
          <w:sz w:val="22"/>
          <w:szCs w:val="22"/>
        </w:rPr>
      </w:pPr>
    </w:p>
    <w:p w14:paraId="59C67685" w14:textId="7CB0F27F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6" w14:textId="17FD6465" w:rsidR="009856C3" w:rsidRPr="005D1442" w:rsidRDefault="009856C3" w:rsidP="009856C3">
      <w:pPr>
        <w:ind w:left="1440"/>
        <w:rPr>
          <w:sz w:val="22"/>
          <w:szCs w:val="22"/>
        </w:rPr>
      </w:pP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9427FB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36866B90" w:rsidR="009B3A48" w:rsidRPr="004115B3" w:rsidRDefault="009B3A48" w:rsidP="009427FB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9427FB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0341CE15" w:rsidR="009B3A48" w:rsidRPr="004115B3" w:rsidRDefault="009B3A48" w:rsidP="009427FB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9427FB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4061E920" w:rsidR="009B3A48" w:rsidRPr="004115B3" w:rsidRDefault="009B3A48" w:rsidP="009427FB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9427FB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9427FB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1406312C" w:rsidR="009B3A48" w:rsidRPr="005D1442" w:rsidRDefault="001045D6" w:rsidP="004115B3">
            <w:pPr>
              <w:jc w:val="center"/>
              <w:rPr>
                <w:b/>
                <w:color w:val="0000FF"/>
              </w:rPr>
            </w:pPr>
            <w:r w:rsidRPr="001045D6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56B845A4" w:rsidR="009B3A48" w:rsidRPr="00D92619" w:rsidRDefault="009427FB" w:rsidP="009427FB">
      <w:pPr>
        <w:ind w:left="1440" w:right="-235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7EC42E70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53272EDF" w14:textId="6FC9B640" w:rsidR="009427FB" w:rsidRDefault="009427FB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9427FB" w14:paraId="11ED43C3" w14:textId="77777777" w:rsidTr="003468A8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3E1334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7384D6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1BBBE282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427FB" w:rsidRPr="00E74119" w14:paraId="0DC8AB6A" w14:textId="77777777" w:rsidTr="003468A8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3B99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BF4396A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134B99BC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56558F72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2B6CF390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427FB" w14:paraId="4855D4F9" w14:textId="77777777" w:rsidTr="003468A8">
        <w:tc>
          <w:tcPr>
            <w:tcW w:w="4868" w:type="dxa"/>
            <w:tcBorders>
              <w:top w:val="single" w:sz="4" w:space="0" w:color="auto"/>
            </w:tcBorders>
          </w:tcPr>
          <w:p w14:paraId="6664BBA6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417FCDB5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F038300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24C58692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8C85446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02677503" w14:textId="77777777" w:rsidTr="003468A8">
        <w:tc>
          <w:tcPr>
            <w:tcW w:w="4868" w:type="dxa"/>
          </w:tcPr>
          <w:p w14:paraId="1FD8429B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467FE83C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3FD1AEB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FFE6A0A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E36ABBE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4C76B553" w14:textId="77777777" w:rsidTr="003468A8">
        <w:tc>
          <w:tcPr>
            <w:tcW w:w="4868" w:type="dxa"/>
          </w:tcPr>
          <w:p w14:paraId="5600B786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748D7BCD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2D35C6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18DFCF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F2F810E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10743B40" w14:textId="77777777" w:rsidTr="003468A8">
        <w:tc>
          <w:tcPr>
            <w:tcW w:w="7252" w:type="dxa"/>
            <w:gridSpan w:val="4"/>
            <w:shd w:val="clear" w:color="auto" w:fill="auto"/>
          </w:tcPr>
          <w:p w14:paraId="011716A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6DCDEFC5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388CD98D" w:rsidR="005D1442" w:rsidRDefault="009427FB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21A682F9" w14:textId="13437346" w:rsidR="009427FB" w:rsidRPr="002557C8" w:rsidRDefault="009427FB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9427FB" w14:paraId="14CF5A12" w14:textId="77777777" w:rsidTr="003468A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FB50AB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26B2A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BE60931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52FB7BF5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9427FB" w14:paraId="2DB35495" w14:textId="77777777" w:rsidTr="003468A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25E0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D1CEB33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977E1DC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720A910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02931D" w14:textId="77777777" w:rsidR="009427FB" w:rsidRPr="00E74119" w:rsidRDefault="009427FB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2CD2CA9B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9427FB" w14:paraId="48B5BAB7" w14:textId="77777777" w:rsidTr="003468A8">
        <w:tc>
          <w:tcPr>
            <w:tcW w:w="4253" w:type="dxa"/>
          </w:tcPr>
          <w:p w14:paraId="53C09B6A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170FB2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C1DF81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A82869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23281A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7C62CE9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70D488B3" w14:textId="77777777" w:rsidTr="003468A8">
        <w:tc>
          <w:tcPr>
            <w:tcW w:w="4253" w:type="dxa"/>
          </w:tcPr>
          <w:p w14:paraId="7EC8D0AC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8FA60A6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5ABE69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479099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82F7E1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B6C325B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229BE32C" w14:textId="77777777" w:rsidTr="003468A8">
        <w:tc>
          <w:tcPr>
            <w:tcW w:w="4253" w:type="dxa"/>
          </w:tcPr>
          <w:p w14:paraId="248D2B59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6C4B399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2ACC3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EA7AA9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705CD7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A68DD4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126686B5" w14:textId="77777777" w:rsidTr="003468A8">
        <w:tc>
          <w:tcPr>
            <w:tcW w:w="4253" w:type="dxa"/>
          </w:tcPr>
          <w:p w14:paraId="5166CAB4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7B2C50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5FD97E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27AE48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55F57E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B7CDF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63064A82" w14:textId="77777777" w:rsidTr="003468A8">
        <w:tc>
          <w:tcPr>
            <w:tcW w:w="4253" w:type="dxa"/>
          </w:tcPr>
          <w:p w14:paraId="024A83C8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FAE41B4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1BA37B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5B97A6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D59FB6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05CCBE0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2DCF3713" w14:textId="77777777" w:rsidTr="003468A8">
        <w:tc>
          <w:tcPr>
            <w:tcW w:w="4253" w:type="dxa"/>
          </w:tcPr>
          <w:p w14:paraId="036539EB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D6B93E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170E12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837EA4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9E129A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43C7131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01B1A2A7" w14:textId="77777777" w:rsidTr="003468A8">
        <w:tc>
          <w:tcPr>
            <w:tcW w:w="4253" w:type="dxa"/>
          </w:tcPr>
          <w:p w14:paraId="01809851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D6008A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39F054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C581C8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10C97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C0EDFEF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27FB" w14:paraId="649E791D" w14:textId="77777777" w:rsidTr="003468A8">
        <w:tc>
          <w:tcPr>
            <w:tcW w:w="7088" w:type="dxa"/>
            <w:gridSpan w:val="5"/>
            <w:shd w:val="clear" w:color="auto" w:fill="auto"/>
          </w:tcPr>
          <w:p w14:paraId="16B99772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8F39B6C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A0" w14:textId="34FF2DCC" w:rsidR="009B3A48" w:rsidRPr="00D92619" w:rsidRDefault="005D1442" w:rsidP="009427FB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1D00A1C" w14:textId="2CFE63F4" w:rsidR="009427FB" w:rsidRPr="009427FB" w:rsidRDefault="009427FB" w:rsidP="009427FB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9427FB" w14:paraId="08397CA8" w14:textId="77777777" w:rsidTr="003468A8">
        <w:tc>
          <w:tcPr>
            <w:tcW w:w="4366" w:type="dxa"/>
          </w:tcPr>
          <w:p w14:paraId="3520B1D5" w14:textId="77777777" w:rsidR="009427FB" w:rsidRDefault="009427FB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53142B" w14:textId="77777777" w:rsidR="009427FB" w:rsidRDefault="009427FB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442CE69" w14:textId="2F545866" w:rsidR="009427FB" w:rsidRPr="009427FB" w:rsidRDefault="009427FB" w:rsidP="009427FB">
      <w:pPr>
        <w:ind w:left="1843"/>
        <w:rPr>
          <w:sz w:val="22"/>
          <w:szCs w:val="22"/>
        </w:rPr>
      </w:pPr>
    </w:p>
    <w:p w14:paraId="59C676A1" w14:textId="4A9153A5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9427FB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7D1B4DE4" w:rsidR="009B3A48" w:rsidRPr="004115B3" w:rsidRDefault="009B3A48" w:rsidP="009427FB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9427FB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5080FDA7" w:rsidR="009B3A48" w:rsidRPr="004115B3" w:rsidRDefault="009B3A48" w:rsidP="009427FB">
            <w:pPr>
              <w:jc w:val="center"/>
            </w:pPr>
            <w:r w:rsidRPr="004115B3">
              <w:rPr>
                <w:sz w:val="22"/>
                <w:szCs w:val="22"/>
              </w:rPr>
              <w:t>Jaar X-1(</w:t>
            </w:r>
            <w:r w:rsidR="009427FB">
              <w:rPr>
                <w:sz w:val="22"/>
                <w:szCs w:val="22"/>
              </w:rPr>
              <w:t>2018)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4A5B73DD" w:rsidR="009B3A48" w:rsidRPr="004115B3" w:rsidRDefault="009B3A48" w:rsidP="009427FB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9427FB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9427FB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21F9D8B9" w:rsidR="009B3A48" w:rsidRPr="005D1442" w:rsidRDefault="009427FB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13707165" w:rsidR="009B3A48" w:rsidRPr="005D1442" w:rsidRDefault="009427FB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675A4BCE" w:rsidR="009B3A48" w:rsidRPr="005D1442" w:rsidRDefault="001045D6" w:rsidP="004115B3">
            <w:pPr>
              <w:jc w:val="center"/>
              <w:rPr>
                <w:b/>
                <w:color w:val="0000FF"/>
              </w:rPr>
            </w:pPr>
            <w:r w:rsidRPr="001045D6"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72A4DC59" w:rsidR="009B3A48" w:rsidRPr="00AC33C0" w:rsidRDefault="009427FB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51535E17" w14:textId="0E0C9BBC" w:rsidR="009427FB" w:rsidRPr="006C7EC9" w:rsidRDefault="009427FB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9427FB" w:rsidRPr="006C7EC9" w14:paraId="51A99F17" w14:textId="77777777" w:rsidTr="003468A8">
        <w:tc>
          <w:tcPr>
            <w:tcW w:w="4016" w:type="dxa"/>
            <w:tcBorders>
              <w:right w:val="single" w:sz="4" w:space="0" w:color="auto"/>
            </w:tcBorders>
          </w:tcPr>
          <w:p w14:paraId="064D7977" w14:textId="77777777" w:rsidR="009427FB" w:rsidRPr="006C7EC9" w:rsidRDefault="009427FB" w:rsidP="003468A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8D4A" w14:textId="28DB3263" w:rsidR="009427FB" w:rsidRPr="006C7EC9" w:rsidRDefault="009427FB" w:rsidP="003468A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6BEE3F86" w14:textId="77777777" w:rsidR="009427FB" w:rsidRPr="006C7EC9" w:rsidRDefault="009427FB" w:rsidP="003468A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EA3F" w14:textId="77777777" w:rsidR="009427FB" w:rsidRPr="006C7EC9" w:rsidRDefault="009427FB" w:rsidP="003468A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0B24264" w14:textId="77777777" w:rsidR="009427FB" w:rsidRPr="006C7EC9" w:rsidRDefault="009427FB" w:rsidP="003468A8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53295F6" w:rsidR="009B3A48" w:rsidRPr="00D92619" w:rsidRDefault="005D1442" w:rsidP="009427FB">
      <w:pPr>
        <w:ind w:left="360"/>
        <w:rPr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64"/>
      </w:tblGrid>
      <w:tr w:rsidR="001325A6" w:rsidRPr="00055BC6" w14:paraId="59C676BB" w14:textId="77777777" w:rsidTr="000D5319"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0D5319">
        <w:tc>
          <w:tcPr>
            <w:tcW w:w="763" w:type="dxa"/>
            <w:tcBorders>
              <w:top w:val="single" w:sz="4" w:space="0" w:color="auto"/>
            </w:tcBorders>
          </w:tcPr>
          <w:p w14:paraId="59C676BC" w14:textId="599D1DFE" w:rsidR="0090387F" w:rsidRPr="00055BC6" w:rsidRDefault="0090387F" w:rsidP="00ED7AD4">
            <w:r>
              <w:t>1.</w:t>
            </w:r>
          </w:p>
        </w:tc>
        <w:tc>
          <w:tcPr>
            <w:tcW w:w="7864" w:type="dxa"/>
            <w:shd w:val="clear" w:color="auto" w:fill="auto"/>
          </w:tcPr>
          <w:p w14:paraId="59C676BD" w14:textId="2CAAE8F5" w:rsidR="0090387F" w:rsidRPr="00055BC6" w:rsidRDefault="000D5319" w:rsidP="004E588F">
            <w:r>
              <w:t>Lokaal 3.33 voorlopig afgesloten sinds 2018, diverse WO werden opgemaakt teneinde het instortingsgevaar aan te pakken. Doch tot op heden geen reactie.</w:t>
            </w:r>
            <w:r>
              <w:br/>
              <w:t>Inmiddels is er al een tweede lokaal dat eigenlijk afgesloten zou moeten worden. Indien deze tendens zich voortzet dient een nieuw onderkomen gezocht te worden voor de dienst.</w:t>
            </w:r>
          </w:p>
        </w:tc>
      </w:tr>
      <w:tr w:rsidR="0090387F" w:rsidRPr="00055BC6" w14:paraId="59C676C1" w14:textId="77777777" w:rsidTr="000D5319">
        <w:tc>
          <w:tcPr>
            <w:tcW w:w="763" w:type="dxa"/>
          </w:tcPr>
          <w:p w14:paraId="59C676BF" w14:textId="7B946EB0" w:rsidR="0090387F" w:rsidRPr="00055BC6" w:rsidRDefault="0090387F" w:rsidP="00ED7AD4">
            <w:r>
              <w:t>2.</w:t>
            </w:r>
          </w:p>
        </w:tc>
        <w:tc>
          <w:tcPr>
            <w:tcW w:w="7864" w:type="dxa"/>
            <w:shd w:val="clear" w:color="auto" w:fill="auto"/>
          </w:tcPr>
          <w:p w14:paraId="59C676C0" w14:textId="3649CE05" w:rsidR="0090387F" w:rsidRPr="00055BC6" w:rsidRDefault="0090387F" w:rsidP="004E588F"/>
        </w:tc>
      </w:tr>
      <w:tr w:rsidR="0090387F" w:rsidRPr="00055BC6" w14:paraId="59C676C4" w14:textId="77777777" w:rsidTr="000D5319">
        <w:tc>
          <w:tcPr>
            <w:tcW w:w="763" w:type="dxa"/>
          </w:tcPr>
          <w:p w14:paraId="59C676C2" w14:textId="086758D7" w:rsidR="0090387F" w:rsidRPr="00055BC6" w:rsidRDefault="0090387F" w:rsidP="00ED7AD4">
            <w:r>
              <w:t>3.</w:t>
            </w:r>
          </w:p>
        </w:tc>
        <w:tc>
          <w:tcPr>
            <w:tcW w:w="7864" w:type="dxa"/>
            <w:shd w:val="clear" w:color="auto" w:fill="auto"/>
          </w:tcPr>
          <w:p w14:paraId="59C676C3" w14:textId="48715F8C" w:rsidR="0090387F" w:rsidRPr="00055BC6" w:rsidRDefault="0090387F" w:rsidP="001D6110"/>
        </w:tc>
      </w:tr>
    </w:tbl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0D5319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0D5319">
        <w:tc>
          <w:tcPr>
            <w:tcW w:w="707" w:type="dxa"/>
            <w:tcBorders>
              <w:top w:val="single" w:sz="4" w:space="0" w:color="auto"/>
            </w:tcBorders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14:paraId="59C676D4" w14:textId="374E1CAC" w:rsidR="00C70B83" w:rsidRPr="00647CFE" w:rsidRDefault="000D5319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130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0D5319">
        <w:tc>
          <w:tcPr>
            <w:tcW w:w="707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0D5319">
        <w:tc>
          <w:tcPr>
            <w:tcW w:w="707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0D5319">
        <w:tc>
          <w:tcPr>
            <w:tcW w:w="707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</w:tbl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0D5319" w:rsidRPr="00055BC6" w14:paraId="72744407" w14:textId="77777777" w:rsidTr="003468A8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1A4EB7F1" w14:textId="77777777" w:rsidR="000D5319" w:rsidRPr="00055BC6" w:rsidRDefault="000D5319" w:rsidP="003468A8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F35970" w14:textId="77777777" w:rsidR="000D5319" w:rsidRPr="00055BC6" w:rsidRDefault="000D5319" w:rsidP="003468A8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B0312" w14:textId="77777777" w:rsidR="000D5319" w:rsidRPr="00055BC6" w:rsidRDefault="000D5319" w:rsidP="003468A8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73CC" w14:textId="77777777" w:rsidR="000D5319" w:rsidRPr="00055BC6" w:rsidRDefault="000D5319" w:rsidP="003468A8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0D5319" w:rsidRPr="00055BC6" w14:paraId="35612FF2" w14:textId="77777777" w:rsidTr="003468A8">
        <w:tc>
          <w:tcPr>
            <w:tcW w:w="4667" w:type="dxa"/>
            <w:vAlign w:val="center"/>
          </w:tcPr>
          <w:p w14:paraId="7162C876" w14:textId="77777777" w:rsidR="000D5319" w:rsidRPr="00055BC6" w:rsidRDefault="000D5319" w:rsidP="003468A8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5B143E3" w14:textId="77777777" w:rsidR="000D5319" w:rsidRPr="00055BC6" w:rsidRDefault="000D5319" w:rsidP="003468A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C864065" w14:textId="77777777" w:rsidR="000D5319" w:rsidRPr="00055BC6" w:rsidRDefault="000D5319" w:rsidP="003468A8">
            <w:pPr>
              <w:jc w:val="center"/>
            </w:pPr>
          </w:p>
        </w:tc>
      </w:tr>
      <w:tr w:rsidR="000D5319" w:rsidRPr="00055BC6" w14:paraId="0F86FBB0" w14:textId="77777777" w:rsidTr="003468A8">
        <w:tc>
          <w:tcPr>
            <w:tcW w:w="4667" w:type="dxa"/>
            <w:vAlign w:val="center"/>
          </w:tcPr>
          <w:p w14:paraId="6C7914CD" w14:textId="77777777" w:rsidR="000D5319" w:rsidRPr="00055BC6" w:rsidRDefault="000D5319" w:rsidP="003468A8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C1FFE05" w14:textId="77777777" w:rsidR="000D5319" w:rsidRPr="00055BC6" w:rsidRDefault="000D5319" w:rsidP="003468A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2610844" w14:textId="77777777" w:rsidR="000D5319" w:rsidRPr="00055BC6" w:rsidRDefault="000D5319" w:rsidP="003468A8">
            <w:pPr>
              <w:jc w:val="center"/>
            </w:pPr>
          </w:p>
        </w:tc>
      </w:tr>
      <w:tr w:rsidR="000D5319" w:rsidRPr="00055BC6" w14:paraId="63E93266" w14:textId="77777777" w:rsidTr="003468A8">
        <w:tc>
          <w:tcPr>
            <w:tcW w:w="4667" w:type="dxa"/>
            <w:vAlign w:val="center"/>
          </w:tcPr>
          <w:p w14:paraId="48724077" w14:textId="77777777" w:rsidR="000D5319" w:rsidRPr="00055BC6" w:rsidRDefault="000D5319" w:rsidP="003468A8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21FF18A" w14:textId="77777777" w:rsidR="000D5319" w:rsidRPr="00055BC6" w:rsidRDefault="000D5319" w:rsidP="003468A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E8232F1" w14:textId="77777777" w:rsidR="000D5319" w:rsidRPr="00055BC6" w:rsidRDefault="000D5319" w:rsidP="003468A8">
            <w:pPr>
              <w:jc w:val="center"/>
            </w:pPr>
          </w:p>
        </w:tc>
      </w:tr>
      <w:tr w:rsidR="000D5319" w:rsidRPr="00055BC6" w14:paraId="669C5115" w14:textId="77777777" w:rsidTr="003468A8">
        <w:tc>
          <w:tcPr>
            <w:tcW w:w="4667" w:type="dxa"/>
            <w:vAlign w:val="center"/>
          </w:tcPr>
          <w:p w14:paraId="043F4DCC" w14:textId="77777777" w:rsidR="000D5319" w:rsidRPr="00055BC6" w:rsidRDefault="000D5319" w:rsidP="003468A8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B983D51" w14:textId="77777777" w:rsidR="000D5319" w:rsidRPr="00055BC6" w:rsidRDefault="000D5319" w:rsidP="003468A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74F45C" w14:textId="77777777" w:rsidR="000D5319" w:rsidRPr="00055BC6" w:rsidRDefault="000D5319" w:rsidP="003468A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23CF6682" w14:textId="77777777" w:rsidR="000D5319" w:rsidRPr="00055BC6" w:rsidRDefault="000D5319" w:rsidP="003468A8">
            <w:pPr>
              <w:jc w:val="center"/>
            </w:pPr>
          </w:p>
        </w:tc>
      </w:tr>
      <w:tr w:rsidR="000D5319" w:rsidRPr="00055BC6" w14:paraId="1DB31E05" w14:textId="77777777" w:rsidTr="003468A8">
        <w:tc>
          <w:tcPr>
            <w:tcW w:w="4667" w:type="dxa"/>
            <w:vAlign w:val="center"/>
          </w:tcPr>
          <w:p w14:paraId="15DF73E4" w14:textId="77777777" w:rsidR="000D5319" w:rsidRPr="00055BC6" w:rsidRDefault="000D5319" w:rsidP="003468A8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386D9C77" w14:textId="77777777" w:rsidR="000D5319" w:rsidRPr="00055BC6" w:rsidRDefault="000D5319" w:rsidP="003468A8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0184244" w14:textId="77777777" w:rsidR="000D5319" w:rsidRPr="00055BC6" w:rsidRDefault="000D5319" w:rsidP="003468A8">
            <w:pPr>
              <w:jc w:val="center"/>
            </w:pPr>
            <w:r>
              <w:t>100</w:t>
            </w:r>
          </w:p>
        </w:tc>
      </w:tr>
      <w:tr w:rsidR="000D5319" w:rsidRPr="00055BC6" w14:paraId="4AFE83C5" w14:textId="77777777" w:rsidTr="003468A8">
        <w:tc>
          <w:tcPr>
            <w:tcW w:w="4667" w:type="dxa"/>
            <w:vAlign w:val="center"/>
          </w:tcPr>
          <w:p w14:paraId="7B936E32" w14:textId="77777777" w:rsidR="000D5319" w:rsidRPr="00055BC6" w:rsidRDefault="000D5319" w:rsidP="003468A8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1F75FD6" w14:textId="77777777" w:rsidR="000D5319" w:rsidRPr="00055BC6" w:rsidRDefault="000D5319" w:rsidP="003468A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246F54" w14:textId="77777777" w:rsidR="000D5319" w:rsidRPr="00055BC6" w:rsidRDefault="000D5319" w:rsidP="003468A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12CFDA83" w14:textId="77777777" w:rsidR="000D5319" w:rsidRPr="00055BC6" w:rsidRDefault="000D5319" w:rsidP="003468A8">
            <w:pPr>
              <w:jc w:val="center"/>
            </w:pPr>
          </w:p>
        </w:tc>
      </w:tr>
    </w:tbl>
    <w:p w14:paraId="2111EE8A" w14:textId="77777777" w:rsidR="000D5319" w:rsidRDefault="000D5319" w:rsidP="000D5319">
      <w:pPr>
        <w:rPr>
          <w:sz w:val="22"/>
          <w:szCs w:val="22"/>
        </w:rPr>
      </w:pPr>
    </w:p>
    <w:p w14:paraId="47F8F308" w14:textId="77777777" w:rsidR="000D5319" w:rsidRDefault="000D5319" w:rsidP="000D5319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34905E03" w14:textId="77777777" w:rsidR="000D5319" w:rsidRPr="00055BC6" w:rsidRDefault="000D5319" w:rsidP="000D5319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1736658" w14:textId="77777777" w:rsidR="000D5319" w:rsidRPr="00BB23C7" w:rsidRDefault="000D5319" w:rsidP="000D5319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6329FBDC" w14:textId="77777777" w:rsidR="000D5319" w:rsidRDefault="000D5319" w:rsidP="000D5319">
      <w:pPr>
        <w:ind w:left="1418" w:hanging="284"/>
        <w:rPr>
          <w:sz w:val="22"/>
          <w:szCs w:val="22"/>
        </w:rPr>
      </w:pPr>
    </w:p>
    <w:p w14:paraId="5CB0021C" w14:textId="77777777" w:rsidR="000D5319" w:rsidRPr="00647A25" w:rsidRDefault="000D5319" w:rsidP="000D5319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674DC82F" w14:textId="77777777" w:rsidR="000D5319" w:rsidRPr="00302050" w:rsidRDefault="000D5319" w:rsidP="000D5319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2E058F03" w14:textId="77777777" w:rsidR="000D5319" w:rsidRPr="00302050" w:rsidRDefault="000D5319" w:rsidP="000D5319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lastRenderedPageBreak/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264C3B0F" w14:textId="77777777" w:rsidR="000D5319" w:rsidRPr="00302050" w:rsidRDefault="000D5319" w:rsidP="000D5319">
      <w:pPr>
        <w:ind w:left="1418" w:hanging="284"/>
        <w:rPr>
          <w:sz w:val="22"/>
          <w:szCs w:val="22"/>
          <w:lang w:val="en-US"/>
        </w:rPr>
      </w:pPr>
    </w:p>
    <w:p w14:paraId="5582878A" w14:textId="77777777" w:rsidR="000D5319" w:rsidRPr="00647A25" w:rsidRDefault="000D5319" w:rsidP="000D5319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0B9691DA" w14:textId="77777777" w:rsidR="000D5319" w:rsidRDefault="000D5319" w:rsidP="000D5319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2A660E12" w14:textId="77777777" w:rsidR="000D5319" w:rsidRDefault="000D5319" w:rsidP="000D5319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20" w14:textId="28369305" w:rsidR="009B3A48" w:rsidRPr="003165B5" w:rsidRDefault="000D5319" w:rsidP="000D5319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0D5319">
        <w:t xml:space="preserve">De inlichtingen worden hernomen in de </w:t>
      </w:r>
      <w:r w:rsidR="006C7EC9" w:rsidRPr="000D5319">
        <w:t>B</w:t>
      </w:r>
      <w:r w:rsidRPr="000D5319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0D5319">
        <w:rPr>
          <w:sz w:val="22"/>
          <w:szCs w:val="22"/>
        </w:rPr>
        <w:t xml:space="preserve">De inlichtingen worden hernomen in de </w:t>
      </w:r>
      <w:r w:rsidR="006C7EC9" w:rsidRPr="000D5319">
        <w:rPr>
          <w:sz w:val="22"/>
          <w:szCs w:val="22"/>
        </w:rPr>
        <w:t>B</w:t>
      </w:r>
      <w:r w:rsidRPr="000D5319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werkgever</w:t>
      </w:r>
    </w:p>
    <w:p w14:paraId="59C67731" w14:textId="77777777" w:rsidR="009B3A48" w:rsidRDefault="009B3A48" w:rsidP="003A385F">
      <w:pPr>
        <w:ind w:left="1080"/>
      </w:pPr>
    </w:p>
    <w:p w14:paraId="59C67732" w14:textId="687907C9" w:rsidR="00EB1A68" w:rsidRDefault="000D5319" w:rsidP="003A385F">
      <w:pPr>
        <w:ind w:left="1080"/>
      </w:pPr>
      <w:r>
        <w:t>Reeds verschillende keren werd melding gemaakt van het feit dat bij IG twee lokalen dienden afgesloten te worden wegens loskomend plafond.</w:t>
      </w:r>
      <w:r>
        <w:br/>
        <w:t>Tot op heden geen reactie! Voortgang aan de toiletten: zeer traag vorderend.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31C9AC2D" w:rsidR="00EB1A68" w:rsidRPr="000D5319" w:rsidRDefault="000D5319" w:rsidP="003A385F">
      <w:pPr>
        <w:ind w:left="1080"/>
      </w:pPr>
      <w:r w:rsidRPr="000D5319">
        <w:rPr>
          <w:i/>
        </w:rPr>
        <w:t>Door onderbezetting van de cel AMT is het zeer moeilijk geworden een correcte opvolging en een tijdige opvolging van de planning gezondheidsbeoordelingen bij te houden.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74C33BB9" w14:textId="77777777" w:rsidR="000D5319" w:rsidRDefault="000D5319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0D5319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E" w14:textId="0BAC86FC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0D5319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0D5319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0D5319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0D5319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D5319" w:rsidRDefault="009B3A48" w:rsidP="000D5319">
            <w:pPr>
              <w:jc w:val="center"/>
            </w:pPr>
            <w:r w:rsidRPr="000D5319">
              <w:t>0</w:t>
            </w:r>
          </w:p>
        </w:tc>
      </w:tr>
      <w:tr w:rsidR="001325A6" w:rsidRPr="00055BC6" w14:paraId="59C67748" w14:textId="77777777" w:rsidTr="000D5319">
        <w:tc>
          <w:tcPr>
            <w:tcW w:w="7560" w:type="dxa"/>
            <w:vAlign w:val="center"/>
          </w:tcPr>
          <w:p w14:paraId="59C67746" w14:textId="77777777" w:rsidR="009B3A48" w:rsidRPr="00055BC6" w:rsidRDefault="009B3A48" w:rsidP="000D5319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D5319" w:rsidRDefault="009B3A48" w:rsidP="000D5319">
            <w:pPr>
              <w:jc w:val="center"/>
            </w:pPr>
            <w:r w:rsidRPr="000D5319">
              <w:t>0</w:t>
            </w:r>
          </w:p>
        </w:tc>
      </w:tr>
      <w:tr w:rsidR="001325A6" w:rsidRPr="00055BC6" w14:paraId="59C6774B" w14:textId="77777777" w:rsidTr="000D5319">
        <w:tc>
          <w:tcPr>
            <w:tcW w:w="7560" w:type="dxa"/>
            <w:vAlign w:val="center"/>
          </w:tcPr>
          <w:p w14:paraId="59C67749" w14:textId="77777777" w:rsidR="009B3A48" w:rsidRPr="00055BC6" w:rsidRDefault="009B3A48" w:rsidP="000D5319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D5319" w:rsidRDefault="009B3A48" w:rsidP="000D5319">
            <w:pPr>
              <w:jc w:val="center"/>
            </w:pPr>
            <w:r w:rsidRPr="000D5319">
              <w:t>0</w:t>
            </w:r>
          </w:p>
        </w:tc>
      </w:tr>
      <w:tr w:rsidR="001325A6" w:rsidRPr="00055BC6" w14:paraId="59C6774E" w14:textId="77777777" w:rsidTr="000D5319">
        <w:tc>
          <w:tcPr>
            <w:tcW w:w="7560" w:type="dxa"/>
            <w:vAlign w:val="center"/>
          </w:tcPr>
          <w:p w14:paraId="59C6774C" w14:textId="77777777" w:rsidR="009B3A48" w:rsidRPr="00055BC6" w:rsidRDefault="009B3A48" w:rsidP="000D5319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D5319" w:rsidRDefault="009B3A48" w:rsidP="000D5319">
            <w:pPr>
              <w:jc w:val="center"/>
            </w:pPr>
            <w:r w:rsidRPr="000D5319">
              <w:t>0</w:t>
            </w:r>
          </w:p>
        </w:tc>
      </w:tr>
      <w:tr w:rsidR="001325A6" w:rsidRPr="00055BC6" w14:paraId="59C67751" w14:textId="77777777" w:rsidTr="000D5319">
        <w:tc>
          <w:tcPr>
            <w:tcW w:w="7560" w:type="dxa"/>
            <w:vAlign w:val="center"/>
          </w:tcPr>
          <w:p w14:paraId="59C6774F" w14:textId="6BA9207F" w:rsidR="009B3A48" w:rsidRPr="00AF166A" w:rsidRDefault="009B3A48" w:rsidP="000D531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28A0FB0" w:rsidR="009B3A48" w:rsidRPr="000D5319" w:rsidRDefault="000D5319" w:rsidP="000D5319">
            <w:pPr>
              <w:jc w:val="center"/>
            </w:pPr>
            <w:r w:rsidRPr="000D5319">
              <w:t>0</w:t>
            </w:r>
          </w:p>
        </w:tc>
      </w:tr>
      <w:tr w:rsidR="001325A6" w:rsidRPr="00055BC6" w14:paraId="59C67754" w14:textId="77777777" w:rsidTr="000D5319">
        <w:tc>
          <w:tcPr>
            <w:tcW w:w="7560" w:type="dxa"/>
            <w:vAlign w:val="center"/>
          </w:tcPr>
          <w:p w14:paraId="59C67752" w14:textId="77777777" w:rsidR="009B3A48" w:rsidRPr="00055BC6" w:rsidRDefault="009B3A48" w:rsidP="000D5319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D5319" w:rsidRDefault="009B3A48" w:rsidP="000D5319">
            <w:pPr>
              <w:jc w:val="center"/>
            </w:pPr>
            <w:r w:rsidRPr="000D5319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0D5319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0D5319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0D5319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D5319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5256DBE2" w:rsidR="004E588F" w:rsidRPr="00055BC6" w:rsidRDefault="000D5319" w:rsidP="000D5319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77777777" w:rsidR="004E588F" w:rsidRPr="00055BC6" w:rsidRDefault="004E588F" w:rsidP="000D5319"/>
        </w:tc>
      </w:tr>
      <w:tr w:rsidR="004E588F" w:rsidRPr="00055BC6" w14:paraId="59C67768" w14:textId="77777777" w:rsidTr="000D5319">
        <w:tc>
          <w:tcPr>
            <w:tcW w:w="720" w:type="dxa"/>
            <w:vAlign w:val="center"/>
          </w:tcPr>
          <w:p w14:paraId="59C67765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67" w14:textId="77777777" w:rsidR="004E588F" w:rsidRPr="00055BC6" w:rsidRDefault="004E588F" w:rsidP="000D5319"/>
        </w:tc>
      </w:tr>
      <w:tr w:rsidR="004E588F" w:rsidRPr="00055BC6" w14:paraId="59C6776C" w14:textId="77777777" w:rsidTr="000D5319">
        <w:tc>
          <w:tcPr>
            <w:tcW w:w="720" w:type="dxa"/>
            <w:vAlign w:val="center"/>
          </w:tcPr>
          <w:p w14:paraId="59C67769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0D5319"/>
        </w:tc>
      </w:tr>
      <w:tr w:rsidR="004E588F" w:rsidRPr="00055BC6" w14:paraId="59C67770" w14:textId="77777777" w:rsidTr="000D5319">
        <w:tc>
          <w:tcPr>
            <w:tcW w:w="720" w:type="dxa"/>
            <w:vAlign w:val="center"/>
          </w:tcPr>
          <w:p w14:paraId="59C6776D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0D5319"/>
        </w:tc>
      </w:tr>
      <w:tr w:rsidR="004E588F" w:rsidRPr="00055BC6" w14:paraId="59C67774" w14:textId="77777777" w:rsidTr="000D5319">
        <w:tc>
          <w:tcPr>
            <w:tcW w:w="720" w:type="dxa"/>
            <w:vAlign w:val="center"/>
          </w:tcPr>
          <w:p w14:paraId="59C67771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2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0D5319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0D5319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0D5319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0D5319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D5319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0B44268F" w:rsidR="004E588F" w:rsidRPr="00055BC6" w:rsidRDefault="000D5319" w:rsidP="000D5319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0D5319"/>
        </w:tc>
      </w:tr>
      <w:tr w:rsidR="004E588F" w:rsidRPr="00055BC6" w14:paraId="59C67783" w14:textId="77777777" w:rsidTr="000D5319">
        <w:tc>
          <w:tcPr>
            <w:tcW w:w="720" w:type="dxa"/>
            <w:vAlign w:val="center"/>
          </w:tcPr>
          <w:p w14:paraId="59C67780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0D5319"/>
        </w:tc>
      </w:tr>
      <w:tr w:rsidR="004E588F" w:rsidRPr="00055BC6" w14:paraId="59C67787" w14:textId="77777777" w:rsidTr="000D5319">
        <w:tc>
          <w:tcPr>
            <w:tcW w:w="720" w:type="dxa"/>
            <w:vAlign w:val="center"/>
          </w:tcPr>
          <w:p w14:paraId="59C67784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0D5319"/>
        </w:tc>
      </w:tr>
      <w:tr w:rsidR="004E588F" w:rsidRPr="00055BC6" w14:paraId="59C6778B" w14:textId="77777777" w:rsidTr="000D5319">
        <w:tc>
          <w:tcPr>
            <w:tcW w:w="720" w:type="dxa"/>
            <w:vAlign w:val="center"/>
          </w:tcPr>
          <w:p w14:paraId="59C67788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0D5319"/>
        </w:tc>
      </w:tr>
      <w:tr w:rsidR="004E588F" w:rsidRPr="00055BC6" w14:paraId="59C6778F" w14:textId="77777777" w:rsidTr="000D5319">
        <w:tc>
          <w:tcPr>
            <w:tcW w:w="720" w:type="dxa"/>
            <w:vAlign w:val="center"/>
          </w:tcPr>
          <w:p w14:paraId="59C6778C" w14:textId="77777777" w:rsidR="004E588F" w:rsidRPr="00055BC6" w:rsidRDefault="004E588F" w:rsidP="000D5319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D" w14:textId="77777777" w:rsidR="004E588F" w:rsidRPr="00055BC6" w:rsidRDefault="004E588F" w:rsidP="000D5319"/>
        </w:tc>
        <w:tc>
          <w:tcPr>
            <w:tcW w:w="3207" w:type="dxa"/>
            <w:shd w:val="clear" w:color="auto" w:fill="auto"/>
            <w:vAlign w:val="center"/>
          </w:tcPr>
          <w:p w14:paraId="59C6778E" w14:textId="77777777" w:rsidR="004E588F" w:rsidRPr="00055BC6" w:rsidRDefault="004E588F" w:rsidP="000D5319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315B8135" w:rsidR="009B3A48" w:rsidRPr="006C7EC9" w:rsidRDefault="00AF166A" w:rsidP="002D0A7E">
      <w:pPr>
        <w:ind w:left="360"/>
        <w:rPr>
          <w:color w:val="365F91" w:themeColor="accent1" w:themeShade="BF"/>
        </w:rPr>
      </w:pPr>
      <w:r w:rsidRPr="000D5319">
        <w:t>Zie jaarverslag LDPBW 08</w:t>
      </w:r>
      <w:r w:rsidR="006C7EC9" w:rsidRPr="000D5319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6C86FE54" w14:textId="77777777" w:rsidR="000D5319" w:rsidRDefault="000D5319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0D5319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6" w14:textId="2FA51E45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797E74F9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Informatieverspreidi</w:t>
      </w:r>
      <w:r w:rsidR="00821921">
        <w:t xml:space="preserve">ng via </w:t>
      </w:r>
      <w:proofErr w:type="spellStart"/>
      <w:r w:rsidR="00821921">
        <w:t>ShairePoint</w:t>
      </w:r>
      <w:proofErr w:type="spellEnd"/>
      <w:r w:rsidR="00821921">
        <w:t>, Email</w:t>
      </w:r>
    </w:p>
    <w:p w14:paraId="59C6779A" w14:textId="5A14464E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B" w14:textId="0C46C9C1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C" w14:textId="024D5A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44E0E323" w:rsidR="00EB1A68" w:rsidRDefault="00AF166A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562F01E9" w:rsidR="00EB1A68" w:rsidRDefault="00AF166A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1796410B" w:rsidR="009B3A48" w:rsidRDefault="00AF166A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11C5AD12" w:rsidR="009B3A48" w:rsidRDefault="000D5319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24681B0B" w:rsidR="00EB1A68" w:rsidRPr="0032165E" w:rsidRDefault="001F1335" w:rsidP="00BB369E">
      <w:pPr>
        <w:pStyle w:val="ListParagraph"/>
        <w:numPr>
          <w:ilvl w:val="0"/>
          <w:numId w:val="35"/>
        </w:numPr>
      </w:pPr>
      <w:r>
        <w:t>Email</w:t>
      </w:r>
    </w:p>
    <w:p w14:paraId="59C677AC" w14:textId="1825F1BC" w:rsidR="00EB1A68" w:rsidRPr="0032165E" w:rsidRDefault="001F1335" w:rsidP="00BB369E">
      <w:pPr>
        <w:pStyle w:val="ListParagraph"/>
        <w:numPr>
          <w:ilvl w:val="0"/>
          <w:numId w:val="35"/>
        </w:numPr>
      </w:pPr>
      <w:r>
        <w:t>SharePoint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1F1335" w:rsidRPr="00055BC6" w14:paraId="6F7F4E3F" w14:textId="77777777" w:rsidTr="003468A8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F3DD6" w14:textId="77777777" w:rsidR="001F1335" w:rsidRPr="00055BC6" w:rsidRDefault="001F1335" w:rsidP="003468A8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163F15D" w14:textId="77777777" w:rsidR="001F1335" w:rsidRPr="00055BC6" w:rsidRDefault="001F1335" w:rsidP="003468A8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22F6697" w14:textId="77777777" w:rsidR="001F1335" w:rsidRPr="00055BC6" w:rsidRDefault="001F1335" w:rsidP="003468A8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1F1335" w:rsidRPr="00055BC6" w14:paraId="201CF117" w14:textId="77777777" w:rsidTr="003468A8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E9CB37" w14:textId="77777777" w:rsidR="001F1335" w:rsidRPr="00055BC6" w:rsidRDefault="001F1335" w:rsidP="003468A8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0125BEFF" w14:textId="77777777" w:rsidR="001F1335" w:rsidRPr="00055BC6" w:rsidRDefault="001F1335" w:rsidP="003468A8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1F1335" w:rsidRPr="00055BC6" w14:paraId="7544A85F" w14:textId="77777777" w:rsidTr="003468A8">
        <w:tc>
          <w:tcPr>
            <w:tcW w:w="567" w:type="dxa"/>
            <w:vAlign w:val="center"/>
          </w:tcPr>
          <w:p w14:paraId="1159CF87" w14:textId="77777777" w:rsidR="001F1335" w:rsidRPr="00055BC6" w:rsidRDefault="001F1335" w:rsidP="003468A8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3D7B1C03" w14:textId="77777777" w:rsidR="001F1335" w:rsidRPr="00055BC6" w:rsidRDefault="001F1335" w:rsidP="003468A8"/>
        </w:tc>
        <w:tc>
          <w:tcPr>
            <w:tcW w:w="3415" w:type="dxa"/>
            <w:gridSpan w:val="2"/>
          </w:tcPr>
          <w:p w14:paraId="36EE767F" w14:textId="77777777" w:rsidR="001F1335" w:rsidRPr="00055BC6" w:rsidRDefault="001F1335" w:rsidP="003468A8"/>
        </w:tc>
      </w:tr>
      <w:tr w:rsidR="001F1335" w:rsidRPr="00055BC6" w14:paraId="39500875" w14:textId="77777777" w:rsidTr="003468A8">
        <w:tc>
          <w:tcPr>
            <w:tcW w:w="567" w:type="dxa"/>
            <w:vAlign w:val="center"/>
          </w:tcPr>
          <w:p w14:paraId="65FC343A" w14:textId="77777777" w:rsidR="001F1335" w:rsidRPr="00055BC6" w:rsidRDefault="001F1335" w:rsidP="003468A8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176C8EAF" w14:textId="77777777" w:rsidR="001F1335" w:rsidRPr="00055BC6" w:rsidRDefault="001F1335" w:rsidP="003468A8"/>
        </w:tc>
        <w:tc>
          <w:tcPr>
            <w:tcW w:w="3415" w:type="dxa"/>
            <w:gridSpan w:val="2"/>
          </w:tcPr>
          <w:p w14:paraId="3AAA7B7C" w14:textId="77777777" w:rsidR="001F1335" w:rsidRPr="00055BC6" w:rsidRDefault="001F1335" w:rsidP="003468A8"/>
        </w:tc>
      </w:tr>
      <w:tr w:rsidR="001F1335" w:rsidRPr="00055BC6" w14:paraId="34F26E7E" w14:textId="77777777" w:rsidTr="003468A8">
        <w:tc>
          <w:tcPr>
            <w:tcW w:w="567" w:type="dxa"/>
            <w:vAlign w:val="center"/>
          </w:tcPr>
          <w:p w14:paraId="4E614420" w14:textId="77777777" w:rsidR="001F1335" w:rsidRPr="00055BC6" w:rsidRDefault="001F1335" w:rsidP="003468A8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047F4E61" w14:textId="77777777" w:rsidR="001F1335" w:rsidRPr="00055BC6" w:rsidRDefault="001F1335" w:rsidP="003468A8"/>
        </w:tc>
        <w:tc>
          <w:tcPr>
            <w:tcW w:w="3415" w:type="dxa"/>
            <w:gridSpan w:val="2"/>
          </w:tcPr>
          <w:p w14:paraId="22EE8F0B" w14:textId="77777777" w:rsidR="001F1335" w:rsidRPr="00055BC6" w:rsidRDefault="001F1335" w:rsidP="003468A8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725FAA" w:rsidRDefault="00725FAA" w:rsidP="00373962">
      <w:r>
        <w:separator/>
      </w:r>
    </w:p>
  </w:endnote>
  <w:endnote w:type="continuationSeparator" w:id="0">
    <w:p w14:paraId="59C677CF" w14:textId="77777777" w:rsidR="00725FAA" w:rsidRDefault="00725FA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222191EB" w:rsidR="008C47B6" w:rsidRDefault="008C47B6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05406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05406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725FAA" w:rsidRDefault="00725FAA" w:rsidP="00373962">
      <w:r>
        <w:separator/>
      </w:r>
    </w:p>
  </w:footnote>
  <w:footnote w:type="continuationSeparator" w:id="0">
    <w:p w14:paraId="59C677CD" w14:textId="77777777" w:rsidR="00725FAA" w:rsidRDefault="00725FA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8C47B6" w:rsidRPr="00251AAD" w:rsidRDefault="008C47B6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="006B553C"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325A1"/>
    <w:rsid w:val="000527EF"/>
    <w:rsid w:val="00055BC6"/>
    <w:rsid w:val="0009495B"/>
    <w:rsid w:val="000B4250"/>
    <w:rsid w:val="000C2928"/>
    <w:rsid w:val="000D5319"/>
    <w:rsid w:val="000E3AFF"/>
    <w:rsid w:val="001045D6"/>
    <w:rsid w:val="00116681"/>
    <w:rsid w:val="001325A6"/>
    <w:rsid w:val="00134158"/>
    <w:rsid w:val="00186E7F"/>
    <w:rsid w:val="00194BB5"/>
    <w:rsid w:val="001D6110"/>
    <w:rsid w:val="001F1335"/>
    <w:rsid w:val="00206063"/>
    <w:rsid w:val="00230C20"/>
    <w:rsid w:val="00251AAD"/>
    <w:rsid w:val="002557C8"/>
    <w:rsid w:val="00260044"/>
    <w:rsid w:val="002623BA"/>
    <w:rsid w:val="00285EAA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B5095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D1442"/>
    <w:rsid w:val="005E3DE3"/>
    <w:rsid w:val="00601855"/>
    <w:rsid w:val="0061309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705406"/>
    <w:rsid w:val="00725FAA"/>
    <w:rsid w:val="0073276F"/>
    <w:rsid w:val="00746351"/>
    <w:rsid w:val="00771256"/>
    <w:rsid w:val="00783318"/>
    <w:rsid w:val="008102C6"/>
    <w:rsid w:val="00821921"/>
    <w:rsid w:val="008232A4"/>
    <w:rsid w:val="00827EAD"/>
    <w:rsid w:val="00830886"/>
    <w:rsid w:val="00890F34"/>
    <w:rsid w:val="008935DC"/>
    <w:rsid w:val="00897F22"/>
    <w:rsid w:val="008B1F15"/>
    <w:rsid w:val="008C475E"/>
    <w:rsid w:val="008C47B6"/>
    <w:rsid w:val="008E13D0"/>
    <w:rsid w:val="008F7DCA"/>
    <w:rsid w:val="0090387F"/>
    <w:rsid w:val="009122FD"/>
    <w:rsid w:val="0091425C"/>
    <w:rsid w:val="00914358"/>
    <w:rsid w:val="009321DB"/>
    <w:rsid w:val="009358F1"/>
    <w:rsid w:val="009427FB"/>
    <w:rsid w:val="00943280"/>
    <w:rsid w:val="00943E67"/>
    <w:rsid w:val="009474ED"/>
    <w:rsid w:val="009567D6"/>
    <w:rsid w:val="00961D0B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37D85"/>
    <w:rsid w:val="00A66AEA"/>
    <w:rsid w:val="00A73439"/>
    <w:rsid w:val="00A97072"/>
    <w:rsid w:val="00A9721C"/>
    <w:rsid w:val="00AC33C0"/>
    <w:rsid w:val="00AD564E"/>
    <w:rsid w:val="00AF166A"/>
    <w:rsid w:val="00AF4A2E"/>
    <w:rsid w:val="00AF552D"/>
    <w:rsid w:val="00B70EAF"/>
    <w:rsid w:val="00B764FB"/>
    <w:rsid w:val="00B83E42"/>
    <w:rsid w:val="00B8610D"/>
    <w:rsid w:val="00B87A00"/>
    <w:rsid w:val="00B9333D"/>
    <w:rsid w:val="00BB23C7"/>
    <w:rsid w:val="00BB369E"/>
    <w:rsid w:val="00BC39EC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D10393"/>
    <w:rsid w:val="00D3410F"/>
    <w:rsid w:val="00D8679A"/>
    <w:rsid w:val="00D91E3D"/>
    <w:rsid w:val="00D92619"/>
    <w:rsid w:val="00DA73C6"/>
    <w:rsid w:val="00DC31B5"/>
    <w:rsid w:val="00DD344D"/>
    <w:rsid w:val="00E02B2C"/>
    <w:rsid w:val="00E60B82"/>
    <w:rsid w:val="00E64DAA"/>
    <w:rsid w:val="00E73452"/>
    <w:rsid w:val="00E73719"/>
    <w:rsid w:val="00EA5E15"/>
    <w:rsid w:val="00EB1A68"/>
    <w:rsid w:val="00EB1FA9"/>
    <w:rsid w:val="00EB5128"/>
    <w:rsid w:val="00EC5BC3"/>
    <w:rsid w:val="00EC7EBD"/>
    <w:rsid w:val="00ED7AD4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  <w:rsid w:val="00FE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B826A524-489B-4B95-A0BC-ACA7D10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1F13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feb3e28-cf4b-4f02-8c5e-c8457fe8e9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254</TotalTime>
  <Pages>8</Pages>
  <Words>1587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13</cp:revision>
  <cp:lastPrinted>2016-03-17T11:17:00Z</cp:lastPrinted>
  <dcterms:created xsi:type="dcterms:W3CDTF">2019-03-04T10:11:00Z</dcterms:created>
  <dcterms:modified xsi:type="dcterms:W3CDTF">2020-02-27T11:28:00Z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