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C67626" w14:textId="660DE922" w:rsidR="009B3A48" w:rsidRPr="00D92619" w:rsidRDefault="009B3A48" w:rsidP="000325A1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L</w:t>
      </w:r>
      <w:r w:rsidR="0063115D">
        <w:rPr>
          <w:b/>
          <w:sz w:val="22"/>
          <w:szCs w:val="22"/>
          <w:u w:val="single"/>
        </w:rPr>
        <w:t>UIK 2</w:t>
      </w:r>
      <w:r>
        <w:rPr>
          <w:b/>
          <w:sz w:val="22"/>
          <w:szCs w:val="22"/>
          <w:u w:val="single"/>
        </w:rPr>
        <w:t xml:space="preserve">: </w:t>
      </w:r>
      <w:r w:rsidRPr="00D92619">
        <w:rPr>
          <w:b/>
          <w:sz w:val="22"/>
          <w:szCs w:val="22"/>
          <w:u w:val="single"/>
        </w:rPr>
        <w:t>J</w:t>
      </w:r>
      <w:r w:rsidR="0063115D">
        <w:rPr>
          <w:b/>
          <w:sz w:val="22"/>
          <w:szCs w:val="22"/>
          <w:u w:val="single"/>
        </w:rPr>
        <w:t xml:space="preserve">AARVERSLAG </w:t>
      </w:r>
      <w:r w:rsidR="0063115D" w:rsidRPr="008232A4">
        <w:rPr>
          <w:b/>
          <w:sz w:val="22"/>
          <w:szCs w:val="22"/>
          <w:u w:val="single"/>
        </w:rPr>
        <w:t xml:space="preserve">VAN </w:t>
      </w:r>
      <w:r w:rsidR="004A3C39">
        <w:rPr>
          <w:b/>
          <w:sz w:val="22"/>
          <w:szCs w:val="22"/>
          <w:u w:val="single"/>
        </w:rPr>
        <w:t>BE Part FINABEL</w:t>
      </w:r>
      <w:r w:rsidR="006B553C">
        <w:rPr>
          <w:b/>
          <w:sz w:val="22"/>
          <w:szCs w:val="22"/>
          <w:u w:val="single"/>
        </w:rPr>
        <w:t xml:space="preserve"> </w:t>
      </w:r>
      <w:r w:rsidR="009474ED">
        <w:rPr>
          <w:b/>
          <w:sz w:val="22"/>
          <w:szCs w:val="22"/>
          <w:u w:val="single"/>
        </w:rPr>
        <w:t xml:space="preserve"> </w:t>
      </w:r>
      <w:r w:rsidR="0063115D" w:rsidRPr="008232A4">
        <w:rPr>
          <w:b/>
          <w:sz w:val="22"/>
          <w:szCs w:val="22"/>
          <w:u w:val="single"/>
        </w:rPr>
        <w:t xml:space="preserve">– </w:t>
      </w:r>
      <w:r w:rsidR="006B553C">
        <w:rPr>
          <w:b/>
          <w:sz w:val="22"/>
          <w:szCs w:val="22"/>
          <w:u w:val="single"/>
        </w:rPr>
        <w:t xml:space="preserve"> </w:t>
      </w:r>
      <w:r w:rsidR="0063115D">
        <w:rPr>
          <w:b/>
          <w:sz w:val="22"/>
          <w:szCs w:val="22"/>
          <w:u w:val="single"/>
        </w:rPr>
        <w:t>JAAR</w:t>
      </w:r>
      <w:r w:rsidRPr="00D92619">
        <w:rPr>
          <w:b/>
          <w:sz w:val="22"/>
          <w:szCs w:val="22"/>
          <w:u w:val="single"/>
        </w:rPr>
        <w:t xml:space="preserve"> 20</w:t>
      </w:r>
      <w:r>
        <w:rPr>
          <w:b/>
          <w:sz w:val="22"/>
          <w:szCs w:val="22"/>
          <w:u w:val="single"/>
        </w:rPr>
        <w:t>1</w:t>
      </w:r>
      <w:r w:rsidR="005F6574">
        <w:rPr>
          <w:b/>
          <w:sz w:val="22"/>
          <w:szCs w:val="22"/>
          <w:u w:val="single"/>
        </w:rPr>
        <w:t>9</w:t>
      </w:r>
    </w:p>
    <w:p w14:paraId="59C67627" w14:textId="77777777" w:rsidR="009B3A48" w:rsidRPr="00D92619" w:rsidRDefault="009B3A48" w:rsidP="000325A1">
      <w:pPr>
        <w:rPr>
          <w:sz w:val="22"/>
          <w:szCs w:val="22"/>
        </w:rPr>
      </w:pPr>
    </w:p>
    <w:p w14:paraId="59C67628" w14:textId="77777777" w:rsidR="009B3A48" w:rsidRPr="00D92619" w:rsidRDefault="009B3A48" w:rsidP="000325A1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sz w:val="22"/>
          <w:szCs w:val="22"/>
          <w:u w:val="single"/>
        </w:rPr>
      </w:pPr>
      <w:r w:rsidRPr="00D92619">
        <w:rPr>
          <w:b/>
          <w:sz w:val="22"/>
          <w:szCs w:val="22"/>
          <w:u w:val="single"/>
        </w:rPr>
        <w:t>Inlichtingen betreffende de eenheid</w:t>
      </w:r>
    </w:p>
    <w:p w14:paraId="59C67629" w14:textId="77777777" w:rsidR="009B3A48" w:rsidRPr="00D92619" w:rsidRDefault="009B3A48" w:rsidP="000325A1">
      <w:pPr>
        <w:rPr>
          <w:sz w:val="22"/>
          <w:szCs w:val="22"/>
        </w:rPr>
      </w:pPr>
    </w:p>
    <w:p w14:paraId="59C6762A" w14:textId="77777777" w:rsidR="009B3A48" w:rsidRPr="009474ED" w:rsidRDefault="009B3A48" w:rsidP="000325A1">
      <w:pPr>
        <w:numPr>
          <w:ilvl w:val="0"/>
          <w:numId w:val="16"/>
        </w:numPr>
        <w:tabs>
          <w:tab w:val="clear" w:pos="1080"/>
          <w:tab w:val="num" w:pos="720"/>
        </w:tabs>
        <w:ind w:left="720"/>
        <w:rPr>
          <w:sz w:val="22"/>
          <w:szCs w:val="22"/>
          <w:u w:val="single"/>
        </w:rPr>
      </w:pPr>
      <w:r w:rsidRPr="009474ED">
        <w:rPr>
          <w:sz w:val="22"/>
          <w:szCs w:val="22"/>
          <w:u w:val="single"/>
        </w:rPr>
        <w:t>Benaming en volledig adres (+ telefoonnummer Korpscommandant)</w:t>
      </w:r>
    </w:p>
    <w:tbl>
      <w:tblPr>
        <w:tblpPr w:leftFromText="180" w:rightFromText="180" w:vertAnchor="text" w:horzAnchor="margin" w:tblpXSpec="right" w:tblpY="100"/>
        <w:tblW w:w="9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0"/>
        <w:gridCol w:w="6556"/>
      </w:tblGrid>
      <w:tr w:rsidR="009474ED" w:rsidRPr="009E27D7" w14:paraId="59C6762D" w14:textId="77777777" w:rsidTr="009474ED">
        <w:trPr>
          <w:trHeight w:val="230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2B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Eenheid: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6762C" w14:textId="29B324E7" w:rsidR="009474ED" w:rsidRPr="009E27D7" w:rsidRDefault="00D709CA" w:rsidP="00A734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 Part FINABEL</w:t>
            </w:r>
          </w:p>
        </w:tc>
      </w:tr>
      <w:tr w:rsidR="009474ED" w:rsidRPr="009E27D7" w14:paraId="59C67630" w14:textId="77777777" w:rsidTr="009474ED">
        <w:trPr>
          <w:trHeight w:val="230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2E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Kwartier: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6762F" w14:textId="3DBA0668" w:rsidR="009474ED" w:rsidRPr="009E27D7" w:rsidRDefault="006B553C" w:rsidP="008232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Koningin Elisabeth</w:t>
            </w:r>
          </w:p>
        </w:tc>
      </w:tr>
      <w:tr w:rsidR="009474ED" w:rsidRPr="009E27D7" w14:paraId="59C67633" w14:textId="77777777" w:rsidTr="009474ED">
        <w:trPr>
          <w:trHeight w:val="230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31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Straat: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67632" w14:textId="249488DE" w:rsidR="009474ED" w:rsidRPr="009E27D7" w:rsidRDefault="006B553C" w:rsidP="008232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Eversestraat 1</w:t>
            </w:r>
          </w:p>
        </w:tc>
      </w:tr>
      <w:tr w:rsidR="009474ED" w:rsidRPr="009E27D7" w14:paraId="59C67636" w14:textId="77777777" w:rsidTr="009474ED">
        <w:trPr>
          <w:trHeight w:val="230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34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Postnummer: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67635" w14:textId="71537241" w:rsidR="009474ED" w:rsidRPr="009E27D7" w:rsidRDefault="006B553C" w:rsidP="008232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1140</w:t>
            </w:r>
          </w:p>
        </w:tc>
      </w:tr>
      <w:tr w:rsidR="009474ED" w:rsidRPr="009E27D7" w14:paraId="59C67639" w14:textId="77777777" w:rsidTr="009474ED">
        <w:trPr>
          <w:trHeight w:val="230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37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Gemeente: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67638" w14:textId="29531E00" w:rsidR="009474ED" w:rsidRPr="009E27D7" w:rsidRDefault="006B553C" w:rsidP="008232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EVERE</w:t>
            </w:r>
          </w:p>
        </w:tc>
      </w:tr>
      <w:tr w:rsidR="009474ED" w:rsidRPr="0009495B" w14:paraId="59C6763C" w14:textId="77777777" w:rsidTr="0009495B">
        <w:trPr>
          <w:trHeight w:val="230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9C6763A" w14:textId="77777777" w:rsidR="009474ED" w:rsidRPr="009E27D7" w:rsidRDefault="009474ED" w:rsidP="0009495B">
            <w:pPr>
              <w:jc w:val="center"/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Telefoonnummer Korpscommandant: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C6763B" w14:textId="613F2F4E" w:rsidR="009474ED" w:rsidRPr="0009495B" w:rsidRDefault="00E73719" w:rsidP="00D709CA">
            <w:pPr>
              <w:tabs>
                <w:tab w:val="left" w:pos="850"/>
              </w:tabs>
              <w:rPr>
                <w:sz w:val="22"/>
                <w:szCs w:val="22"/>
                <w:lang w:val="en-US"/>
              </w:rPr>
            </w:pPr>
            <w:r w:rsidRPr="00E73719">
              <w:rPr>
                <w:rFonts w:ascii="Verdana" w:hAnsi="Verdana"/>
                <w:sz w:val="16"/>
                <w:szCs w:val="16"/>
                <w:lang w:val="en-US"/>
              </w:rPr>
              <w:t>9-</w:t>
            </w:r>
            <w:r w:rsidR="00BD126F">
              <w:rPr>
                <w:rFonts w:ascii="Verdana" w:hAnsi="Verdana"/>
                <w:sz w:val="16"/>
                <w:szCs w:val="16"/>
                <w:lang w:val="en-US"/>
              </w:rPr>
              <w:t>6321-</w:t>
            </w:r>
            <w:r w:rsidR="00D709CA">
              <w:rPr>
                <w:rFonts w:ascii="Verdana" w:hAnsi="Verdana"/>
                <w:sz w:val="16"/>
                <w:szCs w:val="16"/>
                <w:lang w:val="en-US"/>
              </w:rPr>
              <w:t>17958</w:t>
            </w:r>
          </w:p>
        </w:tc>
      </w:tr>
      <w:tr w:rsidR="009474ED" w:rsidRPr="009E27D7" w14:paraId="59C6763F" w14:textId="77777777" w:rsidTr="009474ED">
        <w:trPr>
          <w:trHeight w:val="230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3D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Telefoon Secretariaat: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C6763E" w14:textId="77777777" w:rsidR="009474ED" w:rsidRPr="009E27D7" w:rsidRDefault="009474ED" w:rsidP="009474ED">
            <w:pPr>
              <w:rPr>
                <w:sz w:val="22"/>
                <w:szCs w:val="22"/>
              </w:rPr>
            </w:pPr>
          </w:p>
        </w:tc>
      </w:tr>
    </w:tbl>
    <w:p w14:paraId="59C67640" w14:textId="77777777" w:rsidR="009B3A48" w:rsidRDefault="009B3A48" w:rsidP="000325A1">
      <w:pPr>
        <w:ind w:left="1260"/>
        <w:rPr>
          <w:sz w:val="22"/>
          <w:szCs w:val="22"/>
        </w:rPr>
      </w:pPr>
    </w:p>
    <w:p w14:paraId="59C67641" w14:textId="77777777" w:rsidR="009E27D7" w:rsidRDefault="009E27D7" w:rsidP="000325A1">
      <w:pPr>
        <w:ind w:left="1260"/>
        <w:rPr>
          <w:sz w:val="22"/>
          <w:szCs w:val="22"/>
        </w:rPr>
      </w:pPr>
    </w:p>
    <w:p w14:paraId="59C67642" w14:textId="77777777" w:rsidR="009B3A48" w:rsidRPr="00D92619" w:rsidRDefault="009B3A48" w:rsidP="000325A1">
      <w:pPr>
        <w:ind w:left="720" w:hanging="540"/>
        <w:rPr>
          <w:sz w:val="22"/>
          <w:szCs w:val="22"/>
        </w:rPr>
      </w:pPr>
    </w:p>
    <w:p w14:paraId="59C67643" w14:textId="77777777" w:rsidR="009B3A48" w:rsidRPr="009358F1" w:rsidRDefault="009B3A48" w:rsidP="000325A1">
      <w:pPr>
        <w:numPr>
          <w:ilvl w:val="0"/>
          <w:numId w:val="16"/>
        </w:numPr>
        <w:tabs>
          <w:tab w:val="clear" w:pos="1080"/>
          <w:tab w:val="num" w:pos="720"/>
          <w:tab w:val="num" w:pos="1260"/>
        </w:tabs>
        <w:ind w:left="720"/>
        <w:rPr>
          <w:sz w:val="22"/>
          <w:szCs w:val="22"/>
        </w:rPr>
      </w:pPr>
      <w:r w:rsidRPr="009358F1">
        <w:rPr>
          <w:sz w:val="22"/>
          <w:szCs w:val="22"/>
          <w:u w:val="single"/>
        </w:rPr>
        <w:t>Hoofdbedrijvigheid</w:t>
      </w:r>
      <w:r w:rsidRPr="009358F1">
        <w:rPr>
          <w:sz w:val="22"/>
          <w:szCs w:val="22"/>
        </w:rPr>
        <w:br/>
        <w:t>De activiteiten die door de meeste personeelsleden worden uitgevoerd:</w:t>
      </w:r>
    </w:p>
    <w:p w14:paraId="59C67644" w14:textId="67E9FBE6" w:rsidR="00A20851" w:rsidRPr="009358F1" w:rsidRDefault="009E68CA" w:rsidP="00A20851">
      <w:pPr>
        <w:pStyle w:val="ListParagraph"/>
        <w:numPr>
          <w:ilvl w:val="0"/>
          <w:numId w:val="42"/>
        </w:numPr>
        <w:tabs>
          <w:tab w:val="num" w:pos="1134"/>
        </w:tabs>
        <w:ind w:left="1134" w:hanging="425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Administratie, geestelijke arbeid (studiebureau), bedienden, beeldschermwerk</w:t>
      </w:r>
    </w:p>
    <w:p w14:paraId="59C67646" w14:textId="6E355146" w:rsidR="00A20851" w:rsidRPr="00F44EEC" w:rsidRDefault="00A20851" w:rsidP="00A20851">
      <w:pPr>
        <w:pStyle w:val="ListParagraph"/>
        <w:numPr>
          <w:ilvl w:val="0"/>
          <w:numId w:val="42"/>
        </w:numPr>
        <w:tabs>
          <w:tab w:val="num" w:pos="1134"/>
        </w:tabs>
        <w:ind w:left="1134" w:hanging="425"/>
        <w:rPr>
          <w:color w:val="000000" w:themeColor="text1"/>
          <w:sz w:val="22"/>
          <w:szCs w:val="22"/>
        </w:rPr>
      </w:pPr>
    </w:p>
    <w:p w14:paraId="59C67647" w14:textId="77777777" w:rsidR="009B3A48" w:rsidRPr="00F44EEC" w:rsidRDefault="009B3A48" w:rsidP="000325A1">
      <w:pPr>
        <w:tabs>
          <w:tab w:val="num" w:pos="1260"/>
        </w:tabs>
        <w:rPr>
          <w:color w:val="000000" w:themeColor="text1"/>
          <w:sz w:val="22"/>
          <w:szCs w:val="22"/>
        </w:rPr>
      </w:pPr>
    </w:p>
    <w:p w14:paraId="59C67648" w14:textId="77777777" w:rsidR="009E27D7" w:rsidRDefault="009E27D7" w:rsidP="000325A1">
      <w:pPr>
        <w:tabs>
          <w:tab w:val="num" w:pos="1260"/>
        </w:tabs>
        <w:rPr>
          <w:sz w:val="22"/>
          <w:szCs w:val="22"/>
        </w:rPr>
      </w:pPr>
    </w:p>
    <w:p w14:paraId="59C67649" w14:textId="77777777" w:rsidR="002B1A2F" w:rsidRDefault="002B1A2F" w:rsidP="002B1A2F">
      <w:pPr>
        <w:tabs>
          <w:tab w:val="num" w:pos="1260"/>
        </w:tabs>
        <w:ind w:left="720"/>
        <w:rPr>
          <w:sz w:val="22"/>
          <w:szCs w:val="22"/>
        </w:rPr>
      </w:pPr>
      <w:r w:rsidRPr="009358F1">
        <w:rPr>
          <w:sz w:val="22"/>
          <w:szCs w:val="22"/>
        </w:rPr>
        <w:t>De activiteiten die het grootste risico inhouden:</w:t>
      </w:r>
    </w:p>
    <w:p w14:paraId="59C6764A" w14:textId="1DB7842C" w:rsidR="00F834A9" w:rsidRPr="00F834A9" w:rsidRDefault="00EC7EBD" w:rsidP="00F44EEC">
      <w:pPr>
        <w:pStyle w:val="ListParagraph"/>
        <w:numPr>
          <w:ilvl w:val="0"/>
          <w:numId w:val="39"/>
        </w:numPr>
        <w:ind w:left="1134" w:hanging="425"/>
        <w:rPr>
          <w:sz w:val="22"/>
          <w:szCs w:val="22"/>
        </w:rPr>
      </w:pPr>
      <w:r>
        <w:rPr>
          <w:sz w:val="22"/>
          <w:szCs w:val="22"/>
        </w:rPr>
        <w:t>Chauffeur lichte voertuigen</w:t>
      </w:r>
    </w:p>
    <w:p w14:paraId="59C6764B" w14:textId="0A9927C1" w:rsidR="00F834A9" w:rsidRPr="00F834A9" w:rsidRDefault="00BD126F" w:rsidP="00F44EEC">
      <w:pPr>
        <w:pStyle w:val="ListParagraph"/>
        <w:numPr>
          <w:ilvl w:val="0"/>
          <w:numId w:val="39"/>
        </w:numPr>
        <w:ind w:left="1134" w:hanging="425"/>
        <w:rPr>
          <w:sz w:val="22"/>
          <w:szCs w:val="22"/>
        </w:rPr>
      </w:pPr>
      <w:r>
        <w:rPr>
          <w:sz w:val="22"/>
          <w:szCs w:val="22"/>
        </w:rPr>
        <w:t>Beeldschermwerk</w:t>
      </w:r>
    </w:p>
    <w:p w14:paraId="59C6764C" w14:textId="70871E0F" w:rsidR="00F834A9" w:rsidRPr="00F834A9" w:rsidRDefault="00F834A9" w:rsidP="00F44EEC">
      <w:pPr>
        <w:pStyle w:val="ListParagraph"/>
        <w:numPr>
          <w:ilvl w:val="0"/>
          <w:numId w:val="39"/>
        </w:numPr>
        <w:ind w:left="1134" w:hanging="425"/>
        <w:rPr>
          <w:sz w:val="22"/>
          <w:szCs w:val="22"/>
        </w:rPr>
      </w:pPr>
    </w:p>
    <w:p w14:paraId="59C6764D" w14:textId="77777777" w:rsidR="009B3A48" w:rsidRDefault="009B3A48" w:rsidP="000325A1">
      <w:pPr>
        <w:tabs>
          <w:tab w:val="num" w:pos="1260"/>
        </w:tabs>
        <w:rPr>
          <w:sz w:val="22"/>
          <w:szCs w:val="22"/>
        </w:rPr>
      </w:pPr>
    </w:p>
    <w:p w14:paraId="59C6764E" w14:textId="77777777" w:rsidR="009B3A48" w:rsidRDefault="009B3A48" w:rsidP="000325A1">
      <w:pPr>
        <w:tabs>
          <w:tab w:val="num" w:pos="1260"/>
        </w:tabs>
        <w:ind w:left="720"/>
        <w:rPr>
          <w:sz w:val="22"/>
          <w:szCs w:val="22"/>
        </w:rPr>
      </w:pPr>
      <w:r w:rsidRPr="009358F1">
        <w:rPr>
          <w:sz w:val="22"/>
          <w:szCs w:val="22"/>
        </w:rPr>
        <w:t>De eenheid heeft deelgenomen aan buitenlandse operaties</w:t>
      </w:r>
      <w:r w:rsidRPr="009E68CA">
        <w:rPr>
          <w:strike/>
          <w:sz w:val="22"/>
          <w:szCs w:val="22"/>
          <w:highlight w:val="lightGray"/>
        </w:rPr>
        <w:t>: ja</w:t>
      </w:r>
      <w:r w:rsidRPr="009358F1">
        <w:rPr>
          <w:sz w:val="22"/>
          <w:szCs w:val="22"/>
          <w:highlight w:val="lightGray"/>
        </w:rPr>
        <w:t xml:space="preserve"> / nee</w:t>
      </w:r>
    </w:p>
    <w:p w14:paraId="59C6764F" w14:textId="77777777" w:rsidR="009B3A48" w:rsidRPr="00D92619" w:rsidRDefault="009B3A48" w:rsidP="000325A1">
      <w:pPr>
        <w:rPr>
          <w:sz w:val="22"/>
          <w:szCs w:val="22"/>
        </w:rPr>
      </w:pPr>
    </w:p>
    <w:p w14:paraId="59C67650" w14:textId="77777777" w:rsidR="008C47B6" w:rsidRPr="008C47B6" w:rsidRDefault="008C47B6" w:rsidP="009358F1">
      <w:pPr>
        <w:tabs>
          <w:tab w:val="num" w:pos="1260"/>
        </w:tabs>
        <w:ind w:left="720"/>
        <w:rPr>
          <w:sz w:val="22"/>
          <w:szCs w:val="22"/>
          <w:u w:val="single"/>
        </w:rPr>
      </w:pPr>
    </w:p>
    <w:p w14:paraId="59C67651" w14:textId="77777777" w:rsidR="009358F1" w:rsidRPr="009358F1" w:rsidRDefault="009B3A48" w:rsidP="000325A1">
      <w:pPr>
        <w:numPr>
          <w:ilvl w:val="0"/>
          <w:numId w:val="16"/>
        </w:numPr>
        <w:tabs>
          <w:tab w:val="clear" w:pos="1080"/>
          <w:tab w:val="num" w:pos="720"/>
          <w:tab w:val="num" w:pos="1260"/>
        </w:tabs>
        <w:ind w:left="720"/>
        <w:rPr>
          <w:sz w:val="22"/>
          <w:szCs w:val="22"/>
          <w:u w:val="single"/>
        </w:rPr>
      </w:pPr>
      <w:r w:rsidRPr="009358F1">
        <w:rPr>
          <w:sz w:val="22"/>
          <w:szCs w:val="22"/>
          <w:u w:val="single"/>
        </w:rPr>
        <w:t>Gemiddelde getalsterkte van het personeel</w:t>
      </w:r>
      <w:r w:rsidR="002557C8" w:rsidRPr="009358F1">
        <w:rPr>
          <w:sz w:val="22"/>
          <w:szCs w:val="22"/>
        </w:rPr>
        <w:t xml:space="preserve"> </w:t>
      </w:r>
    </w:p>
    <w:p w14:paraId="7B4E3A76" w14:textId="77777777" w:rsidR="00E74119" w:rsidRDefault="009358F1" w:rsidP="009358F1">
      <w:pPr>
        <w:tabs>
          <w:tab w:val="num" w:pos="1260"/>
        </w:tabs>
        <w:ind w:left="720"/>
        <w:rPr>
          <w:sz w:val="22"/>
          <w:szCs w:val="22"/>
        </w:rPr>
      </w:pPr>
      <w:r>
        <w:rPr>
          <w:sz w:val="22"/>
          <w:szCs w:val="22"/>
        </w:rPr>
        <w:br/>
      </w:r>
    </w:p>
    <w:tbl>
      <w:tblPr>
        <w:tblStyle w:val="TableGrid"/>
        <w:tblW w:w="8035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4208"/>
        <w:gridCol w:w="709"/>
        <w:gridCol w:w="708"/>
        <w:gridCol w:w="709"/>
        <w:gridCol w:w="709"/>
        <w:gridCol w:w="992"/>
      </w:tblGrid>
      <w:tr w:rsidR="00E74119" w14:paraId="16D994F5" w14:textId="77777777" w:rsidTr="004B5919">
        <w:tc>
          <w:tcPr>
            <w:tcW w:w="420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E78356A" w14:textId="77777777" w:rsidR="00E74119" w:rsidRDefault="00E74119" w:rsidP="009358F1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6417D04" w14:textId="30AEDB42" w:rsidR="00E74119" w:rsidRDefault="00E74119" w:rsidP="00E741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18" w:type="dxa"/>
            <w:gridSpan w:val="2"/>
            <w:shd w:val="clear" w:color="auto" w:fill="BFBFBF" w:themeFill="background1" w:themeFillShade="BF"/>
            <w:vAlign w:val="center"/>
          </w:tcPr>
          <w:p w14:paraId="45BDC407" w14:textId="6A94712C" w:rsidR="00E74119" w:rsidRDefault="00E74119" w:rsidP="00E741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  <w:tc>
          <w:tcPr>
            <w:tcW w:w="992" w:type="dxa"/>
            <w:vMerge w:val="restart"/>
            <w:shd w:val="clear" w:color="auto" w:fill="BFBFBF" w:themeFill="background1" w:themeFillShade="BF"/>
            <w:vAlign w:val="center"/>
          </w:tcPr>
          <w:p w14:paraId="1C161969" w14:textId="14C0051D" w:rsidR="00E74119" w:rsidRDefault="00E74119" w:rsidP="00E741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</w:tr>
      <w:tr w:rsidR="00E74119" w14:paraId="3134BA6B" w14:textId="77777777" w:rsidTr="004B5919">
        <w:tc>
          <w:tcPr>
            <w:tcW w:w="420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9A548" w14:textId="77777777" w:rsidR="00E74119" w:rsidRDefault="00E74119" w:rsidP="00E74119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160694A0" w14:textId="1D66D86A" w:rsidR="00E74119" w:rsidRPr="00E74119" w:rsidRDefault="00E74119" w:rsidP="00E74119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8" w:type="dxa"/>
            <w:shd w:val="clear" w:color="auto" w:fill="BFBFBF" w:themeFill="background1" w:themeFillShade="BF"/>
          </w:tcPr>
          <w:p w14:paraId="15806CF5" w14:textId="2204A4EE" w:rsidR="00E74119" w:rsidRPr="00E74119" w:rsidRDefault="00E74119" w:rsidP="00E74119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7AE0BAA2" w14:textId="0EA010B2" w:rsidR="00E74119" w:rsidRPr="00E74119" w:rsidRDefault="00E74119" w:rsidP="00E74119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1A64CB92" w14:textId="2DAD2653" w:rsidR="00E74119" w:rsidRPr="00E74119" w:rsidRDefault="00E74119" w:rsidP="00E74119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992" w:type="dxa"/>
            <w:vMerge/>
          </w:tcPr>
          <w:p w14:paraId="27E2571D" w14:textId="77777777" w:rsidR="00E74119" w:rsidRDefault="00E74119" w:rsidP="00E74119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</w:tr>
      <w:tr w:rsidR="004B5919" w14:paraId="0B8E60C4" w14:textId="77777777" w:rsidTr="004B5919">
        <w:tc>
          <w:tcPr>
            <w:tcW w:w="4208" w:type="dxa"/>
            <w:tcBorders>
              <w:top w:val="single" w:sz="4" w:space="0" w:color="auto"/>
            </w:tcBorders>
          </w:tcPr>
          <w:p w14:paraId="34343D3E" w14:textId="56DA4DF8" w:rsidR="00E74119" w:rsidRDefault="00E74119" w:rsidP="00E74119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Aantal militaire werknemers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31E3CE1" w14:textId="4503D032" w:rsidR="00E74119" w:rsidRDefault="00F9534A" w:rsidP="00BA4F5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4A1256E9" w14:textId="6615127E" w:rsidR="00E74119" w:rsidRDefault="00F9534A" w:rsidP="00BA4F5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C9CF3F3" w14:textId="46AC5FF6" w:rsidR="00E74119" w:rsidRDefault="00F9534A" w:rsidP="00BA4F5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C4779CE" w14:textId="338D8225" w:rsidR="00E74119" w:rsidRDefault="00F9534A" w:rsidP="00BA4F5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0D18CD73" w14:textId="65BA71F1" w:rsidR="00E74119" w:rsidRDefault="00F9534A" w:rsidP="00BA4F5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4B5919" w14:paraId="7E8522F0" w14:textId="77777777" w:rsidTr="004B5919">
        <w:tc>
          <w:tcPr>
            <w:tcW w:w="4208" w:type="dxa"/>
          </w:tcPr>
          <w:p w14:paraId="7022E437" w14:textId="2AD5DEE4" w:rsidR="004B5919" w:rsidRDefault="004B5919" w:rsidP="004B5919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- Leerlingen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59A07D9" w14:textId="1CF6C6FC" w:rsidR="004B5919" w:rsidRDefault="004B5919" w:rsidP="004B59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012BB8AC" w14:textId="7B0E42B6" w:rsidR="004B5919" w:rsidRDefault="004B5919" w:rsidP="004B59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55851BD" w14:textId="55A3D453" w:rsidR="004B5919" w:rsidRDefault="004B5919" w:rsidP="004B59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8447C6E" w14:textId="6CF8BF8F" w:rsidR="004B5919" w:rsidRDefault="004B5919" w:rsidP="004B59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666652D8" w14:textId="18D2CDB8" w:rsidR="004B5919" w:rsidRDefault="004B5919" w:rsidP="004B59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B5919" w14:paraId="37E6A1D6" w14:textId="77777777" w:rsidTr="004B5919">
        <w:tc>
          <w:tcPr>
            <w:tcW w:w="4208" w:type="dxa"/>
          </w:tcPr>
          <w:p w14:paraId="74601CD9" w14:textId="69D4A5F2" w:rsidR="004B5919" w:rsidRDefault="004B5919" w:rsidP="004B5919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– Reservisten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63FA725" w14:textId="6D541E52" w:rsidR="004B5919" w:rsidRDefault="004B5919" w:rsidP="004B59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72FC0916" w14:textId="4F1C194A" w:rsidR="004B5919" w:rsidRDefault="004B5919" w:rsidP="004B59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9F5783E" w14:textId="0402FC23" w:rsidR="004B5919" w:rsidRDefault="004B5919" w:rsidP="004B59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912C80D" w14:textId="018F6C70" w:rsidR="004B5919" w:rsidRDefault="004B5919" w:rsidP="004B59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10917949" w14:textId="763FAE1F" w:rsidR="004B5919" w:rsidRDefault="004B5919" w:rsidP="004B59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B5919" w14:paraId="47EC7684" w14:textId="77777777" w:rsidTr="004B5919">
        <w:tc>
          <w:tcPr>
            <w:tcW w:w="4208" w:type="dxa"/>
          </w:tcPr>
          <w:p w14:paraId="46DFA4B1" w14:textId="1DEF1BF1" w:rsidR="004B5919" w:rsidRDefault="004B5919" w:rsidP="004B5919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burger werknemers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CBE0587" w14:textId="0B4C0588" w:rsidR="004B5919" w:rsidRDefault="004B5919" w:rsidP="004B59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70E6BCBE" w14:textId="7E7CF218" w:rsidR="004B5919" w:rsidRDefault="004B5919" w:rsidP="004B59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EE3C7C6" w14:textId="1A606BB2" w:rsidR="004B5919" w:rsidRDefault="004B5919" w:rsidP="004B59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373CF6B" w14:textId="00105194" w:rsidR="004B5919" w:rsidRDefault="004B5919" w:rsidP="004B59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6CE92990" w14:textId="0D1639F0" w:rsidR="004B5919" w:rsidRDefault="004B5919" w:rsidP="004B59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B5919" w14:paraId="0A523067" w14:textId="77777777" w:rsidTr="004B5919">
        <w:tc>
          <w:tcPr>
            <w:tcW w:w="4208" w:type="dxa"/>
          </w:tcPr>
          <w:p w14:paraId="522EFF7E" w14:textId="790FBD05" w:rsidR="004B5919" w:rsidRDefault="004B5919" w:rsidP="004B5919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Job Studenten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00C7790" w14:textId="755EBE8E" w:rsidR="004B5919" w:rsidRDefault="004B5919" w:rsidP="004B59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2953B3A5" w14:textId="4EC13EA7" w:rsidR="004B5919" w:rsidRDefault="004B5919" w:rsidP="004B59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B1F7CD0" w14:textId="668D6A40" w:rsidR="004B5919" w:rsidRDefault="004B5919" w:rsidP="004B59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203F00F" w14:textId="5A32146E" w:rsidR="004B5919" w:rsidRDefault="004B5919" w:rsidP="004B59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7C1D47A3" w14:textId="4E46B17A" w:rsidR="004B5919" w:rsidRDefault="004B5919" w:rsidP="004B59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B5919" w14:paraId="73615144" w14:textId="77777777" w:rsidTr="004B5919">
        <w:tc>
          <w:tcPr>
            <w:tcW w:w="4208" w:type="dxa"/>
          </w:tcPr>
          <w:p w14:paraId="5112B4D3" w14:textId="6BD36C2A" w:rsidR="004B5919" w:rsidRDefault="004B5919" w:rsidP="004B5919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stagiaires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5AFF19F" w14:textId="2184EB4F" w:rsidR="004B5919" w:rsidRDefault="004B5919" w:rsidP="004B59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59D53AF9" w14:textId="03440906" w:rsidR="004B5919" w:rsidRDefault="004B5919" w:rsidP="004B59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44456F8" w14:textId="641ADE0E" w:rsidR="004B5919" w:rsidRDefault="004B5919" w:rsidP="004B59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CC9533E" w14:textId="75C5A5BD" w:rsidR="004B5919" w:rsidRDefault="004B5919" w:rsidP="004B59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428B419F" w14:textId="3A742EA9" w:rsidR="004B5919" w:rsidRDefault="004B5919" w:rsidP="004B59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B5919" w14:paraId="2C8437BD" w14:textId="77777777" w:rsidTr="004B5919">
        <w:tc>
          <w:tcPr>
            <w:tcW w:w="4208" w:type="dxa"/>
          </w:tcPr>
          <w:p w14:paraId="74B21E64" w14:textId="28E97122" w:rsidR="004B5919" w:rsidRDefault="004B5919" w:rsidP="004B5919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vrijwilligers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044D604" w14:textId="2DD67756" w:rsidR="004B5919" w:rsidRDefault="004B5919" w:rsidP="004B59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1BD342AE" w14:textId="17ACDBD6" w:rsidR="004B5919" w:rsidRDefault="004B5919" w:rsidP="004B59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2B1BDFE" w14:textId="5D7A600E" w:rsidR="004B5919" w:rsidRDefault="004B5919" w:rsidP="004B59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7D27644" w14:textId="3AC3E595" w:rsidR="004B5919" w:rsidRDefault="004B5919" w:rsidP="004B59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700FE2FF" w14:textId="084B5F92" w:rsidR="004B5919" w:rsidRDefault="004B5919" w:rsidP="004B59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B5919" w14:paraId="71EF7C80" w14:textId="77777777" w:rsidTr="004B5919">
        <w:tc>
          <w:tcPr>
            <w:tcW w:w="4208" w:type="dxa"/>
          </w:tcPr>
          <w:p w14:paraId="240DC8D2" w14:textId="1EA5F228" w:rsidR="004B5919" w:rsidRDefault="004B5919" w:rsidP="004B5919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alternatieve straf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FDDE48D" w14:textId="6DBD907C" w:rsidR="004B5919" w:rsidRDefault="004B5919" w:rsidP="004B59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3E95BAE8" w14:textId="1C5CD837" w:rsidR="004B5919" w:rsidRDefault="004B5919" w:rsidP="004B59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1302D47" w14:textId="30DF7080" w:rsidR="004B5919" w:rsidRDefault="004B5919" w:rsidP="004B59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045ABDA" w14:textId="06EBB306" w:rsidR="004B5919" w:rsidRDefault="004B5919" w:rsidP="004B59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0BDE805F" w14:textId="1B3F9C76" w:rsidR="004B5919" w:rsidRDefault="004B5919" w:rsidP="004B59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B5919" w14:paraId="34835BD3" w14:textId="77777777" w:rsidTr="004B5919">
        <w:tc>
          <w:tcPr>
            <w:tcW w:w="4208" w:type="dxa"/>
          </w:tcPr>
          <w:p w14:paraId="40B315E3" w14:textId="5F47A2F9" w:rsidR="004B5919" w:rsidRDefault="004B5919" w:rsidP="004B5919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gerechtelijke straf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15B6B99" w14:textId="1404CC93" w:rsidR="004B5919" w:rsidRDefault="004B5919" w:rsidP="004B59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1B3BA706" w14:textId="1728EB09" w:rsidR="004B5919" w:rsidRDefault="004B5919" w:rsidP="004B59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A834DDF" w14:textId="17CD84A0" w:rsidR="004B5919" w:rsidRDefault="004B5919" w:rsidP="004B59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A4F42CB" w14:textId="4265A51F" w:rsidR="004B5919" w:rsidRDefault="004B5919" w:rsidP="004B59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4DC25D55" w14:textId="507C7C8A" w:rsidR="004B5919" w:rsidRDefault="004B5919" w:rsidP="004B59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B5919" w14:paraId="38696B22" w14:textId="77777777" w:rsidTr="004B5919">
        <w:tc>
          <w:tcPr>
            <w:tcW w:w="4208" w:type="dxa"/>
          </w:tcPr>
          <w:p w14:paraId="68659523" w14:textId="5A441E5F" w:rsidR="004B5919" w:rsidRDefault="004B5919" w:rsidP="004B5919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Andere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C173DD4" w14:textId="0B31D3CE" w:rsidR="004B5919" w:rsidRDefault="004B5919" w:rsidP="004B59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42ABA6E3" w14:textId="11974A66" w:rsidR="004B5919" w:rsidRDefault="004B5919" w:rsidP="004B59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E2E2722" w14:textId="740DE63F" w:rsidR="004B5919" w:rsidRDefault="004B5919" w:rsidP="004B59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BA026EE" w14:textId="5446EBC2" w:rsidR="004B5919" w:rsidRDefault="004B5919" w:rsidP="004B59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2A0261A9" w14:textId="3FCF4878" w:rsidR="004B5919" w:rsidRDefault="004B5919" w:rsidP="004B59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B5919" w14:paraId="082530DC" w14:textId="77777777" w:rsidTr="004B5919">
        <w:tc>
          <w:tcPr>
            <w:tcW w:w="7043" w:type="dxa"/>
            <w:gridSpan w:val="5"/>
            <w:shd w:val="clear" w:color="auto" w:fill="auto"/>
          </w:tcPr>
          <w:p w14:paraId="429AF4C6" w14:textId="3802A1CE" w:rsidR="004B5919" w:rsidRDefault="004B5919" w:rsidP="004B59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werknemers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4DAD305D" w14:textId="2ABC46CF" w:rsidR="004B5919" w:rsidRDefault="004B5919" w:rsidP="004B59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</w:tbl>
    <w:p w14:paraId="59C67652" w14:textId="05E9F44F" w:rsidR="009B3A48" w:rsidRDefault="009B3A48" w:rsidP="009358F1">
      <w:pPr>
        <w:tabs>
          <w:tab w:val="num" w:pos="1260"/>
        </w:tabs>
        <w:ind w:left="720"/>
        <w:rPr>
          <w:sz w:val="22"/>
          <w:szCs w:val="22"/>
        </w:rPr>
      </w:pPr>
    </w:p>
    <w:p w14:paraId="59C67653" w14:textId="77777777" w:rsidR="009358F1" w:rsidRPr="00F43F14" w:rsidRDefault="009358F1" w:rsidP="009358F1">
      <w:pPr>
        <w:tabs>
          <w:tab w:val="num" w:pos="1260"/>
        </w:tabs>
        <w:ind w:left="720"/>
        <w:rPr>
          <w:sz w:val="22"/>
          <w:szCs w:val="22"/>
          <w:u w:val="single"/>
        </w:rPr>
      </w:pPr>
    </w:p>
    <w:p w14:paraId="59C67654" w14:textId="77777777" w:rsidR="009358F1" w:rsidRPr="009358F1" w:rsidRDefault="009B3A48" w:rsidP="00F44EEC">
      <w:pPr>
        <w:numPr>
          <w:ilvl w:val="0"/>
          <w:numId w:val="16"/>
        </w:numPr>
        <w:tabs>
          <w:tab w:val="clear" w:pos="1080"/>
          <w:tab w:val="num" w:pos="720"/>
          <w:tab w:val="num" w:pos="1260"/>
        </w:tabs>
        <w:ind w:left="720"/>
        <w:rPr>
          <w:sz w:val="22"/>
          <w:szCs w:val="22"/>
        </w:rPr>
      </w:pPr>
      <w:r w:rsidRPr="009358F1">
        <w:rPr>
          <w:sz w:val="22"/>
          <w:szCs w:val="22"/>
          <w:u w:val="single"/>
        </w:rPr>
        <w:t>Naam van de hulpverlener(s): benaming en adres van het (erkend) organisme dat het diploma of het certificaat heeft afgeleverd</w:t>
      </w:r>
      <w:r w:rsidR="00F44EEC" w:rsidRPr="009358F1">
        <w:rPr>
          <w:sz w:val="22"/>
          <w:szCs w:val="22"/>
          <w:u w:val="single"/>
        </w:rPr>
        <w:t xml:space="preserve"> </w:t>
      </w:r>
    </w:p>
    <w:p w14:paraId="59C67655" w14:textId="024D86E3" w:rsidR="009B3A48" w:rsidRPr="009358F1" w:rsidRDefault="009358F1" w:rsidP="009358F1">
      <w:pPr>
        <w:tabs>
          <w:tab w:val="num" w:pos="1260"/>
        </w:tabs>
        <w:ind w:left="720"/>
        <w:rPr>
          <w:sz w:val="22"/>
          <w:szCs w:val="22"/>
        </w:rPr>
      </w:pPr>
      <w:r>
        <w:rPr>
          <w:sz w:val="22"/>
          <w:szCs w:val="22"/>
        </w:rPr>
        <w:br/>
      </w:r>
      <w:r w:rsidR="00ED234E" w:rsidRPr="00ED234E">
        <w:rPr>
          <w:sz w:val="22"/>
          <w:szCs w:val="22"/>
        </w:rPr>
        <w:t>Geen</w:t>
      </w:r>
    </w:p>
    <w:p w14:paraId="59C67658" w14:textId="77777777" w:rsidR="009B3A48" w:rsidRDefault="009B3A48" w:rsidP="001325A6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sz w:val="22"/>
          <w:szCs w:val="22"/>
          <w:u w:val="single"/>
        </w:rPr>
      </w:pPr>
      <w:r w:rsidRPr="00D92619">
        <w:rPr>
          <w:b/>
          <w:sz w:val="22"/>
          <w:szCs w:val="22"/>
          <w:u w:val="single"/>
        </w:rPr>
        <w:lastRenderedPageBreak/>
        <w:t>Inlichtingen betreffende de overkomen ongevallen</w:t>
      </w:r>
    </w:p>
    <w:p w14:paraId="59C67659" w14:textId="77777777" w:rsidR="009B3A48" w:rsidRDefault="009B3A48" w:rsidP="006B09C2">
      <w:pPr>
        <w:rPr>
          <w:b/>
          <w:sz w:val="22"/>
          <w:szCs w:val="22"/>
          <w:u w:val="single"/>
        </w:rPr>
      </w:pPr>
    </w:p>
    <w:p w14:paraId="59C6765A" w14:textId="77777777" w:rsidR="009358F1" w:rsidRPr="009358F1" w:rsidRDefault="009B3A48" w:rsidP="006B09C2">
      <w:pPr>
        <w:numPr>
          <w:ilvl w:val="1"/>
          <w:numId w:val="14"/>
        </w:numPr>
        <w:tabs>
          <w:tab w:val="clear" w:pos="1800"/>
          <w:tab w:val="num" w:pos="720"/>
        </w:tabs>
        <w:ind w:left="720"/>
        <w:rPr>
          <w:b/>
          <w:sz w:val="22"/>
          <w:szCs w:val="22"/>
          <w:u w:val="single"/>
        </w:rPr>
      </w:pPr>
      <w:r w:rsidRPr="009358F1">
        <w:rPr>
          <w:sz w:val="22"/>
          <w:szCs w:val="22"/>
          <w:u w:val="single"/>
        </w:rPr>
        <w:t>Aantal uren blootstelling van het risico</w:t>
      </w:r>
      <w:r w:rsidR="002557C8" w:rsidRPr="009358F1">
        <w:rPr>
          <w:sz w:val="22"/>
          <w:szCs w:val="22"/>
        </w:rPr>
        <w:t xml:space="preserve"> </w:t>
      </w:r>
    </w:p>
    <w:p w14:paraId="3A45DACE" w14:textId="77777777" w:rsidR="00ED234E" w:rsidRPr="006B09C2" w:rsidRDefault="009358F1" w:rsidP="009358F1">
      <w:pPr>
        <w:ind w:left="720"/>
        <w:rPr>
          <w:b/>
          <w:sz w:val="22"/>
          <w:szCs w:val="22"/>
          <w:u w:val="single"/>
        </w:rPr>
      </w:pPr>
      <w:r>
        <w:rPr>
          <w:sz w:val="22"/>
          <w:szCs w:val="22"/>
        </w:rPr>
        <w:br/>
      </w:r>
    </w:p>
    <w:tbl>
      <w:tblPr>
        <w:tblStyle w:val="TableGrid"/>
        <w:tblW w:w="9594" w:type="dxa"/>
        <w:tblInd w:w="720" w:type="dxa"/>
        <w:tblLook w:val="04A0" w:firstRow="1" w:lastRow="0" w:firstColumn="1" w:lastColumn="0" w:noHBand="0" w:noVBand="1"/>
      </w:tblPr>
      <w:tblGrid>
        <w:gridCol w:w="4066"/>
        <w:gridCol w:w="425"/>
        <w:gridCol w:w="3828"/>
        <w:gridCol w:w="1275"/>
      </w:tblGrid>
      <w:tr w:rsidR="00ED234E" w14:paraId="3D22B01C" w14:textId="77777777" w:rsidTr="0066660E">
        <w:tc>
          <w:tcPr>
            <w:tcW w:w="4066" w:type="dxa"/>
          </w:tcPr>
          <w:p w14:paraId="4ED46711" w14:textId="19215256" w:rsidR="00ED234E" w:rsidRDefault="00ED234E" w:rsidP="009358F1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</w:t>
            </w:r>
          </w:p>
        </w:tc>
        <w:tc>
          <w:tcPr>
            <w:tcW w:w="425" w:type="dxa"/>
            <w:shd w:val="clear" w:color="auto" w:fill="DDD9C3" w:themeFill="background2" w:themeFillShade="E6"/>
          </w:tcPr>
          <w:p w14:paraId="4582DD3A" w14:textId="4CA08555" w:rsidR="00ED234E" w:rsidRPr="00ED234E" w:rsidRDefault="00ED234E" w:rsidP="009358F1">
            <w:pPr>
              <w:rPr>
                <w:sz w:val="22"/>
                <w:szCs w:val="22"/>
              </w:rPr>
            </w:pPr>
            <w:r w:rsidRPr="00ED234E">
              <w:rPr>
                <w:sz w:val="22"/>
                <w:szCs w:val="22"/>
              </w:rPr>
              <w:t>3</w:t>
            </w:r>
          </w:p>
        </w:tc>
        <w:tc>
          <w:tcPr>
            <w:tcW w:w="3828" w:type="dxa"/>
          </w:tcPr>
          <w:p w14:paraId="3AAC0931" w14:textId="73A985EE" w:rsidR="00ED234E" w:rsidRDefault="00ED234E" w:rsidP="009358F1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74E981BA" w14:textId="53D14FAC" w:rsidR="00ED234E" w:rsidRPr="0066660E" w:rsidRDefault="0066660E" w:rsidP="0066660E">
            <w:pPr>
              <w:jc w:val="center"/>
              <w:rPr>
                <w:sz w:val="22"/>
                <w:szCs w:val="22"/>
              </w:rPr>
            </w:pPr>
            <w:r w:rsidRPr="0066660E">
              <w:rPr>
                <w:sz w:val="22"/>
                <w:szCs w:val="22"/>
              </w:rPr>
              <w:t>4.</w:t>
            </w:r>
            <w:r>
              <w:rPr>
                <w:sz w:val="22"/>
                <w:szCs w:val="22"/>
              </w:rPr>
              <w:t>674,00</w:t>
            </w:r>
          </w:p>
        </w:tc>
      </w:tr>
      <w:tr w:rsidR="00ED234E" w14:paraId="0F28A3B3" w14:textId="77777777" w:rsidTr="0066660E">
        <w:tc>
          <w:tcPr>
            <w:tcW w:w="4066" w:type="dxa"/>
          </w:tcPr>
          <w:p w14:paraId="76CAFF9B" w14:textId="63082235" w:rsidR="00ED234E" w:rsidRDefault="00ED234E" w:rsidP="00ED234E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- Leerlingen</w:t>
            </w:r>
          </w:p>
        </w:tc>
        <w:tc>
          <w:tcPr>
            <w:tcW w:w="425" w:type="dxa"/>
            <w:shd w:val="clear" w:color="auto" w:fill="DDD9C3" w:themeFill="background2" w:themeFillShade="E6"/>
          </w:tcPr>
          <w:p w14:paraId="64BCCA8D" w14:textId="6F47005F" w:rsidR="00ED234E" w:rsidRPr="00ED234E" w:rsidRDefault="00ED234E" w:rsidP="00ED23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28" w:type="dxa"/>
          </w:tcPr>
          <w:p w14:paraId="35D44922" w14:textId="56B692E1" w:rsidR="00ED234E" w:rsidRDefault="00ED234E" w:rsidP="00ED234E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2C0677A4" w14:textId="14026C0A" w:rsidR="00ED234E" w:rsidRPr="0066660E" w:rsidRDefault="0066660E" w:rsidP="006666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D234E" w14:paraId="291E20F7" w14:textId="77777777" w:rsidTr="0066660E">
        <w:tc>
          <w:tcPr>
            <w:tcW w:w="4066" w:type="dxa"/>
          </w:tcPr>
          <w:p w14:paraId="251CCAB1" w14:textId="4970DCED" w:rsidR="00ED234E" w:rsidRDefault="00ED234E" w:rsidP="00ED234E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– Reservisten</w:t>
            </w:r>
          </w:p>
        </w:tc>
        <w:tc>
          <w:tcPr>
            <w:tcW w:w="425" w:type="dxa"/>
            <w:shd w:val="clear" w:color="auto" w:fill="DDD9C3" w:themeFill="background2" w:themeFillShade="E6"/>
          </w:tcPr>
          <w:p w14:paraId="5C98B8C6" w14:textId="7DA8C3C2" w:rsidR="00ED234E" w:rsidRPr="00ED234E" w:rsidRDefault="00ED234E" w:rsidP="00ED23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28" w:type="dxa"/>
          </w:tcPr>
          <w:p w14:paraId="0593DACF" w14:textId="2DF11329" w:rsidR="00ED234E" w:rsidRDefault="00ED234E" w:rsidP="00ED234E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143DFCF6" w14:textId="6396545B" w:rsidR="00ED234E" w:rsidRPr="0066660E" w:rsidRDefault="0066660E" w:rsidP="006666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D234E" w14:paraId="34E0A1D6" w14:textId="77777777" w:rsidTr="0066660E">
        <w:tc>
          <w:tcPr>
            <w:tcW w:w="4066" w:type="dxa"/>
          </w:tcPr>
          <w:p w14:paraId="03E37508" w14:textId="29CED340" w:rsidR="00ED234E" w:rsidRDefault="00ED234E" w:rsidP="00ED234E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burger werknemers</w:t>
            </w:r>
          </w:p>
        </w:tc>
        <w:tc>
          <w:tcPr>
            <w:tcW w:w="425" w:type="dxa"/>
            <w:shd w:val="clear" w:color="auto" w:fill="DDD9C3" w:themeFill="background2" w:themeFillShade="E6"/>
          </w:tcPr>
          <w:p w14:paraId="480D6A74" w14:textId="0DEED64A" w:rsidR="00ED234E" w:rsidRPr="00ED234E" w:rsidRDefault="00ED234E" w:rsidP="00ED23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28" w:type="dxa"/>
          </w:tcPr>
          <w:p w14:paraId="03130857" w14:textId="00295843" w:rsidR="00ED234E" w:rsidRDefault="00ED234E" w:rsidP="00ED234E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0C33A8D5" w14:textId="0A20C002" w:rsidR="00ED234E" w:rsidRPr="0066660E" w:rsidRDefault="0066660E" w:rsidP="006666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D234E" w14:paraId="6518F821" w14:textId="77777777" w:rsidTr="0066660E">
        <w:tc>
          <w:tcPr>
            <w:tcW w:w="4066" w:type="dxa"/>
          </w:tcPr>
          <w:p w14:paraId="28AD70E4" w14:textId="5EEA2BB2" w:rsidR="00ED234E" w:rsidRDefault="00ED234E" w:rsidP="00ED234E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Job Studenten</w:t>
            </w:r>
          </w:p>
        </w:tc>
        <w:tc>
          <w:tcPr>
            <w:tcW w:w="425" w:type="dxa"/>
            <w:shd w:val="clear" w:color="auto" w:fill="DDD9C3" w:themeFill="background2" w:themeFillShade="E6"/>
          </w:tcPr>
          <w:p w14:paraId="20D0A379" w14:textId="2D313475" w:rsidR="00ED234E" w:rsidRPr="00ED234E" w:rsidRDefault="00ED234E" w:rsidP="00ED23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28" w:type="dxa"/>
          </w:tcPr>
          <w:p w14:paraId="7589B83A" w14:textId="55BDEA1A" w:rsidR="00ED234E" w:rsidRDefault="00ED234E" w:rsidP="00ED234E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3F6D7471" w14:textId="37DB8DBB" w:rsidR="00ED234E" w:rsidRPr="0066660E" w:rsidRDefault="0066660E" w:rsidP="006666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D234E" w14:paraId="08E4D578" w14:textId="77777777" w:rsidTr="0066660E">
        <w:tc>
          <w:tcPr>
            <w:tcW w:w="4066" w:type="dxa"/>
          </w:tcPr>
          <w:p w14:paraId="09F3E51B" w14:textId="278190C4" w:rsidR="00ED234E" w:rsidRDefault="00ED234E" w:rsidP="00ED234E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stagiaires</w:t>
            </w:r>
          </w:p>
        </w:tc>
        <w:tc>
          <w:tcPr>
            <w:tcW w:w="425" w:type="dxa"/>
            <w:shd w:val="clear" w:color="auto" w:fill="DDD9C3" w:themeFill="background2" w:themeFillShade="E6"/>
          </w:tcPr>
          <w:p w14:paraId="6CA8EB7D" w14:textId="4E66CF82" w:rsidR="00ED234E" w:rsidRPr="00ED234E" w:rsidRDefault="00ED234E" w:rsidP="00ED23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28" w:type="dxa"/>
          </w:tcPr>
          <w:p w14:paraId="01BBA257" w14:textId="38DFCB9C" w:rsidR="00ED234E" w:rsidRDefault="00ED234E" w:rsidP="00ED234E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164FA7CB" w14:textId="0E511362" w:rsidR="00ED234E" w:rsidRPr="0066660E" w:rsidRDefault="0066660E" w:rsidP="006666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D234E" w14:paraId="475D510D" w14:textId="77777777" w:rsidTr="0066660E">
        <w:tc>
          <w:tcPr>
            <w:tcW w:w="4066" w:type="dxa"/>
          </w:tcPr>
          <w:p w14:paraId="5219C426" w14:textId="455907AB" w:rsidR="00ED234E" w:rsidRDefault="00ED234E" w:rsidP="00ED234E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vrijwilligers</w:t>
            </w:r>
          </w:p>
        </w:tc>
        <w:tc>
          <w:tcPr>
            <w:tcW w:w="425" w:type="dxa"/>
            <w:shd w:val="clear" w:color="auto" w:fill="DDD9C3" w:themeFill="background2" w:themeFillShade="E6"/>
          </w:tcPr>
          <w:p w14:paraId="4186CBC8" w14:textId="6C020986" w:rsidR="00ED234E" w:rsidRPr="00ED234E" w:rsidRDefault="00ED234E" w:rsidP="00ED23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28" w:type="dxa"/>
          </w:tcPr>
          <w:p w14:paraId="41C7D8B6" w14:textId="6AB569E5" w:rsidR="00ED234E" w:rsidRDefault="00ED234E" w:rsidP="00ED234E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2AD1A2BF" w14:textId="38445109" w:rsidR="00ED234E" w:rsidRPr="0066660E" w:rsidRDefault="0066660E" w:rsidP="006666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D234E" w14:paraId="1C6404ED" w14:textId="77777777" w:rsidTr="0066660E">
        <w:tc>
          <w:tcPr>
            <w:tcW w:w="4066" w:type="dxa"/>
          </w:tcPr>
          <w:p w14:paraId="1CA64B81" w14:textId="5B79616A" w:rsidR="00ED234E" w:rsidRDefault="00ED234E" w:rsidP="00ED234E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alternatieve straf</w:t>
            </w:r>
          </w:p>
        </w:tc>
        <w:tc>
          <w:tcPr>
            <w:tcW w:w="425" w:type="dxa"/>
            <w:shd w:val="clear" w:color="auto" w:fill="DDD9C3" w:themeFill="background2" w:themeFillShade="E6"/>
          </w:tcPr>
          <w:p w14:paraId="32AB52CE" w14:textId="19D5830E" w:rsidR="00ED234E" w:rsidRPr="00ED234E" w:rsidRDefault="00ED234E" w:rsidP="00ED23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28" w:type="dxa"/>
          </w:tcPr>
          <w:p w14:paraId="66F91474" w14:textId="33046106" w:rsidR="00ED234E" w:rsidRDefault="00ED234E" w:rsidP="00ED234E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7C928778" w14:textId="356EBBAC" w:rsidR="00ED234E" w:rsidRPr="0066660E" w:rsidRDefault="0066660E" w:rsidP="006666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D234E" w14:paraId="6DA6D6FC" w14:textId="77777777" w:rsidTr="0066660E">
        <w:tc>
          <w:tcPr>
            <w:tcW w:w="4066" w:type="dxa"/>
          </w:tcPr>
          <w:p w14:paraId="0BE011B1" w14:textId="3C23885E" w:rsidR="00ED234E" w:rsidRDefault="00ED234E" w:rsidP="00ED234E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gerechtelijke straf</w:t>
            </w:r>
          </w:p>
        </w:tc>
        <w:tc>
          <w:tcPr>
            <w:tcW w:w="425" w:type="dxa"/>
            <w:shd w:val="clear" w:color="auto" w:fill="DDD9C3" w:themeFill="background2" w:themeFillShade="E6"/>
          </w:tcPr>
          <w:p w14:paraId="2E137251" w14:textId="5F77DB93" w:rsidR="00ED234E" w:rsidRPr="00ED234E" w:rsidRDefault="00ED234E" w:rsidP="00ED23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28" w:type="dxa"/>
          </w:tcPr>
          <w:p w14:paraId="3DC5DD48" w14:textId="27AF5A44" w:rsidR="00ED234E" w:rsidRDefault="00ED234E" w:rsidP="00ED234E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6AC6F4B6" w14:textId="54C34AE3" w:rsidR="00ED234E" w:rsidRPr="0066660E" w:rsidRDefault="0066660E" w:rsidP="006666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D234E" w14:paraId="32C36037" w14:textId="77777777" w:rsidTr="0066660E">
        <w:tc>
          <w:tcPr>
            <w:tcW w:w="4066" w:type="dxa"/>
          </w:tcPr>
          <w:p w14:paraId="39B4CD7F" w14:textId="450A9634" w:rsidR="00ED234E" w:rsidRDefault="00ED234E" w:rsidP="00ED234E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Andere</w:t>
            </w:r>
          </w:p>
        </w:tc>
        <w:tc>
          <w:tcPr>
            <w:tcW w:w="425" w:type="dxa"/>
            <w:shd w:val="clear" w:color="auto" w:fill="DDD9C3" w:themeFill="background2" w:themeFillShade="E6"/>
          </w:tcPr>
          <w:p w14:paraId="683C64CA" w14:textId="1B580078" w:rsidR="00ED234E" w:rsidRPr="00ED234E" w:rsidRDefault="00ED234E" w:rsidP="00ED23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28" w:type="dxa"/>
          </w:tcPr>
          <w:p w14:paraId="6CF0BCD6" w14:textId="2E3129CB" w:rsidR="00ED234E" w:rsidRDefault="00ED234E" w:rsidP="00ED234E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6A895D0B" w14:textId="1ACBA4FE" w:rsidR="00ED234E" w:rsidRPr="0066660E" w:rsidRDefault="0066660E" w:rsidP="006666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6660E" w14:paraId="5EE44D09" w14:textId="77777777" w:rsidTr="0066660E">
        <w:tc>
          <w:tcPr>
            <w:tcW w:w="4066" w:type="dxa"/>
          </w:tcPr>
          <w:p w14:paraId="0E8BA72E" w14:textId="17D85283" w:rsidR="0066660E" w:rsidRDefault="0066660E" w:rsidP="0066660E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Totaal aantal werknemers </w:t>
            </w:r>
          </w:p>
        </w:tc>
        <w:tc>
          <w:tcPr>
            <w:tcW w:w="425" w:type="dxa"/>
            <w:shd w:val="clear" w:color="auto" w:fill="DDD9C3" w:themeFill="background2" w:themeFillShade="E6"/>
          </w:tcPr>
          <w:p w14:paraId="1E994C2E" w14:textId="6B388685" w:rsidR="0066660E" w:rsidRPr="00ED234E" w:rsidRDefault="0066660E" w:rsidP="006666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28" w:type="dxa"/>
          </w:tcPr>
          <w:p w14:paraId="44966071" w14:textId="49C0FBA0" w:rsidR="0066660E" w:rsidRDefault="0066660E" w:rsidP="0066660E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Totaal 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57FEA3F2" w14:textId="2D279F84" w:rsidR="0066660E" w:rsidRPr="0066660E" w:rsidRDefault="0066660E" w:rsidP="0066660E">
            <w:pPr>
              <w:jc w:val="center"/>
              <w:rPr>
                <w:sz w:val="22"/>
                <w:szCs w:val="22"/>
              </w:rPr>
            </w:pPr>
            <w:r w:rsidRPr="0066660E">
              <w:rPr>
                <w:sz w:val="22"/>
                <w:szCs w:val="22"/>
              </w:rPr>
              <w:t>4.</w:t>
            </w:r>
            <w:r>
              <w:rPr>
                <w:sz w:val="22"/>
                <w:szCs w:val="22"/>
              </w:rPr>
              <w:t>674,00</w:t>
            </w:r>
          </w:p>
        </w:tc>
      </w:tr>
    </w:tbl>
    <w:p w14:paraId="59C6765B" w14:textId="48D1F8E2" w:rsidR="009B3A48" w:rsidRPr="006B09C2" w:rsidRDefault="009B3A48" w:rsidP="009358F1">
      <w:pPr>
        <w:ind w:left="720"/>
        <w:rPr>
          <w:b/>
          <w:sz w:val="22"/>
          <w:szCs w:val="22"/>
          <w:u w:val="single"/>
        </w:rPr>
      </w:pPr>
    </w:p>
    <w:p w14:paraId="59C6765C" w14:textId="77777777" w:rsidR="009B3A48" w:rsidRPr="00D92619" w:rsidRDefault="009B3A48" w:rsidP="000325A1">
      <w:pPr>
        <w:ind w:left="720"/>
        <w:rPr>
          <w:sz w:val="22"/>
          <w:szCs w:val="22"/>
        </w:rPr>
      </w:pPr>
    </w:p>
    <w:p w14:paraId="59C6765D" w14:textId="77777777" w:rsidR="009B3A48" w:rsidRPr="009358F1" w:rsidRDefault="009B3A48" w:rsidP="006B09C2">
      <w:pPr>
        <w:numPr>
          <w:ilvl w:val="1"/>
          <w:numId w:val="14"/>
        </w:numPr>
        <w:tabs>
          <w:tab w:val="clear" w:pos="1800"/>
          <w:tab w:val="num" w:pos="720"/>
        </w:tabs>
        <w:ind w:left="720"/>
        <w:rPr>
          <w:sz w:val="22"/>
          <w:szCs w:val="22"/>
          <w:u w:val="single"/>
        </w:rPr>
      </w:pPr>
      <w:r w:rsidRPr="009358F1">
        <w:rPr>
          <w:sz w:val="22"/>
          <w:szCs w:val="22"/>
          <w:u w:val="single"/>
        </w:rPr>
        <w:t>Aantal ongevallen</w:t>
      </w:r>
    </w:p>
    <w:p w14:paraId="59C6765E" w14:textId="77777777" w:rsidR="009358F1" w:rsidRDefault="009B3A48" w:rsidP="006B09C2">
      <w:pPr>
        <w:numPr>
          <w:ilvl w:val="2"/>
          <w:numId w:val="14"/>
        </w:numPr>
        <w:tabs>
          <w:tab w:val="num" w:pos="1080"/>
        </w:tabs>
        <w:ind w:left="1080"/>
        <w:rPr>
          <w:sz w:val="22"/>
          <w:szCs w:val="22"/>
        </w:rPr>
      </w:pPr>
      <w:r w:rsidRPr="00D92619">
        <w:rPr>
          <w:sz w:val="22"/>
          <w:szCs w:val="22"/>
        </w:rPr>
        <w:t>Militair personeel</w:t>
      </w:r>
      <w:r w:rsidR="002557C8">
        <w:rPr>
          <w:sz w:val="22"/>
          <w:szCs w:val="22"/>
        </w:rPr>
        <w:t xml:space="preserve"> </w:t>
      </w:r>
    </w:p>
    <w:p w14:paraId="5C5640E4" w14:textId="72836AC6" w:rsidR="0066660E" w:rsidRPr="0066660E" w:rsidRDefault="0066660E" w:rsidP="009358F1">
      <w:pPr>
        <w:ind w:left="1080"/>
        <w:rPr>
          <w:color w:val="FF0000"/>
          <w:sz w:val="22"/>
          <w:szCs w:val="22"/>
        </w:rPr>
      </w:pPr>
    </w:p>
    <w:tbl>
      <w:tblPr>
        <w:tblStyle w:val="TableGrid"/>
        <w:tblW w:w="0" w:type="auto"/>
        <w:tblInd w:w="1101" w:type="dxa"/>
        <w:tblLayout w:type="fixed"/>
        <w:tblLook w:val="04A0" w:firstRow="1" w:lastRow="0" w:firstColumn="1" w:lastColumn="0" w:noHBand="0" w:noVBand="1"/>
      </w:tblPr>
      <w:tblGrid>
        <w:gridCol w:w="2835"/>
        <w:gridCol w:w="708"/>
        <w:gridCol w:w="709"/>
        <w:gridCol w:w="709"/>
        <w:gridCol w:w="711"/>
      </w:tblGrid>
      <w:tr w:rsidR="0066660E" w14:paraId="04AF6923" w14:textId="77777777" w:rsidTr="0066660E"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4045BBE" w14:textId="77777777" w:rsidR="0066660E" w:rsidRDefault="0066660E" w:rsidP="004B5919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6407DF5" w14:textId="77777777" w:rsidR="0066660E" w:rsidRDefault="0066660E" w:rsidP="004B59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20" w:type="dxa"/>
            <w:gridSpan w:val="2"/>
            <w:shd w:val="clear" w:color="auto" w:fill="BFBFBF" w:themeFill="background1" w:themeFillShade="BF"/>
            <w:vAlign w:val="center"/>
          </w:tcPr>
          <w:p w14:paraId="532D1C9C" w14:textId="77777777" w:rsidR="0066660E" w:rsidRDefault="0066660E" w:rsidP="004B59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</w:tr>
      <w:tr w:rsidR="0066660E" w:rsidRPr="00E74119" w14:paraId="1E23C072" w14:textId="77777777" w:rsidTr="0066660E">
        <w:tc>
          <w:tcPr>
            <w:tcW w:w="283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11CBC" w14:textId="77777777" w:rsidR="0066660E" w:rsidRDefault="0066660E" w:rsidP="004B5919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20983AE8" w14:textId="77777777" w:rsidR="0066660E" w:rsidRPr="00E74119" w:rsidRDefault="0066660E" w:rsidP="004B5919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0B188B42" w14:textId="77777777" w:rsidR="0066660E" w:rsidRPr="00E74119" w:rsidRDefault="0066660E" w:rsidP="004B5919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47A32690" w14:textId="77777777" w:rsidR="0066660E" w:rsidRPr="00E74119" w:rsidRDefault="0066660E" w:rsidP="004B5919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11" w:type="dxa"/>
            <w:shd w:val="clear" w:color="auto" w:fill="BFBFBF" w:themeFill="background1" w:themeFillShade="BF"/>
          </w:tcPr>
          <w:p w14:paraId="590B3602" w14:textId="77777777" w:rsidR="0066660E" w:rsidRPr="00E74119" w:rsidRDefault="0066660E" w:rsidP="004B5919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</w:tr>
      <w:tr w:rsidR="0066660E" w14:paraId="66E6C1E9" w14:textId="77777777" w:rsidTr="0066660E">
        <w:tc>
          <w:tcPr>
            <w:tcW w:w="2835" w:type="dxa"/>
            <w:tcBorders>
              <w:top w:val="single" w:sz="4" w:space="0" w:color="auto"/>
            </w:tcBorders>
          </w:tcPr>
          <w:p w14:paraId="5C9AA776" w14:textId="701049F2" w:rsidR="0066660E" w:rsidRDefault="0066660E" w:rsidP="004B5919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Dodelijke ongevallen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34172FBC" w14:textId="77777777" w:rsidR="0066660E" w:rsidRDefault="0066660E" w:rsidP="004B59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88F1F47" w14:textId="7D083598" w:rsidR="0066660E" w:rsidRDefault="0066660E" w:rsidP="004B59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5AFDAC9" w14:textId="77777777" w:rsidR="0066660E" w:rsidRDefault="0066660E" w:rsidP="004B59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66690B63" w14:textId="77777777" w:rsidR="0066660E" w:rsidRDefault="0066660E" w:rsidP="004B59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6660E" w14:paraId="3912E1C0" w14:textId="77777777" w:rsidTr="0066660E">
        <w:tc>
          <w:tcPr>
            <w:tcW w:w="2835" w:type="dxa"/>
          </w:tcPr>
          <w:p w14:paraId="3DA9E588" w14:textId="1875D92C" w:rsidR="0066660E" w:rsidRDefault="0066660E" w:rsidP="004B5919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Blijvende ongeschiktheid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39D75CBC" w14:textId="77777777" w:rsidR="0066660E" w:rsidRDefault="0066660E" w:rsidP="004B59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60D7955" w14:textId="77777777" w:rsidR="0066660E" w:rsidRDefault="0066660E" w:rsidP="004B59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DF46DF9" w14:textId="77777777" w:rsidR="0066660E" w:rsidRDefault="0066660E" w:rsidP="004B59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452BB6DC" w14:textId="77777777" w:rsidR="0066660E" w:rsidRDefault="0066660E" w:rsidP="004B59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6660E" w14:paraId="49622037" w14:textId="77777777" w:rsidTr="0066660E">
        <w:tc>
          <w:tcPr>
            <w:tcW w:w="2835" w:type="dxa"/>
          </w:tcPr>
          <w:p w14:paraId="4FB01BEC" w14:textId="42A769AC" w:rsidR="0066660E" w:rsidRDefault="0066660E" w:rsidP="0066660E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Tijdelijke ongeschiktheid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322C1F73" w14:textId="22E41571" w:rsidR="0066660E" w:rsidRDefault="0066660E" w:rsidP="0066660E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1BF5C23" w14:textId="2317586F" w:rsidR="0066660E" w:rsidRDefault="0066660E" w:rsidP="0066660E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53E90FF" w14:textId="51A85FA2" w:rsidR="0066660E" w:rsidRDefault="0066660E" w:rsidP="0066660E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4C4D37CA" w14:textId="4369A45D" w:rsidR="0066660E" w:rsidRDefault="0066660E" w:rsidP="0066660E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6660E" w14:paraId="3B3392C8" w14:textId="77777777" w:rsidTr="0066660E">
        <w:tc>
          <w:tcPr>
            <w:tcW w:w="2835" w:type="dxa"/>
          </w:tcPr>
          <w:p w14:paraId="105594C3" w14:textId="474DF27A" w:rsidR="0066660E" w:rsidRDefault="0066660E" w:rsidP="0066660E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3E38B0EA" w14:textId="46D36DCF" w:rsidR="0066660E" w:rsidRDefault="0066660E" w:rsidP="0066660E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FE7E411" w14:textId="382878DD" w:rsidR="0066660E" w:rsidRDefault="0066660E" w:rsidP="0066660E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E251899" w14:textId="03B187E3" w:rsidR="0066660E" w:rsidRDefault="0066660E" w:rsidP="0066660E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102D76CF" w14:textId="4CB6BB86" w:rsidR="0066660E" w:rsidRDefault="0066660E" w:rsidP="0066660E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6660E" w14:paraId="44C36A6D" w14:textId="10404E28" w:rsidTr="0066660E">
        <w:tc>
          <w:tcPr>
            <w:tcW w:w="2835" w:type="dxa"/>
            <w:shd w:val="clear" w:color="auto" w:fill="auto"/>
          </w:tcPr>
          <w:p w14:paraId="246B55B3" w14:textId="799AD85C" w:rsidR="0066660E" w:rsidRDefault="0066660E" w:rsidP="0066660E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militairen</w:t>
            </w:r>
          </w:p>
        </w:tc>
        <w:tc>
          <w:tcPr>
            <w:tcW w:w="2837" w:type="dxa"/>
            <w:gridSpan w:val="4"/>
            <w:shd w:val="clear" w:color="auto" w:fill="DDD9C3" w:themeFill="background2" w:themeFillShade="E6"/>
          </w:tcPr>
          <w:p w14:paraId="0E0314E6" w14:textId="1BF139BF" w:rsidR="0066660E" w:rsidRDefault="0066660E" w:rsidP="0066660E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5F" w14:textId="69F44DB6" w:rsidR="009B3A48" w:rsidRPr="0066660E" w:rsidRDefault="009B3A48" w:rsidP="009358F1">
      <w:pPr>
        <w:ind w:left="1080"/>
        <w:rPr>
          <w:color w:val="FF0000"/>
          <w:sz w:val="22"/>
          <w:szCs w:val="22"/>
        </w:rPr>
      </w:pPr>
    </w:p>
    <w:p w14:paraId="59C67660" w14:textId="77777777" w:rsidR="009358F1" w:rsidRPr="00D92619" w:rsidRDefault="009358F1" w:rsidP="009358F1">
      <w:pPr>
        <w:ind w:left="1080"/>
        <w:rPr>
          <w:sz w:val="22"/>
          <w:szCs w:val="22"/>
        </w:rPr>
      </w:pPr>
    </w:p>
    <w:p w14:paraId="59C67661" w14:textId="77777777" w:rsidR="00055BC6" w:rsidRDefault="00055BC6">
      <w:pPr>
        <w:rPr>
          <w:sz w:val="22"/>
          <w:szCs w:val="22"/>
        </w:rPr>
      </w:pPr>
    </w:p>
    <w:p w14:paraId="59C67662" w14:textId="77777777" w:rsidR="009358F1" w:rsidRPr="009358F1" w:rsidRDefault="009B3A48" w:rsidP="0073276F">
      <w:pPr>
        <w:numPr>
          <w:ilvl w:val="2"/>
          <w:numId w:val="14"/>
        </w:numPr>
        <w:tabs>
          <w:tab w:val="num" w:pos="1080"/>
        </w:tabs>
        <w:ind w:left="1080"/>
        <w:rPr>
          <w:sz w:val="22"/>
          <w:szCs w:val="22"/>
        </w:rPr>
      </w:pPr>
      <w:r w:rsidRPr="009358F1">
        <w:rPr>
          <w:sz w:val="22"/>
          <w:szCs w:val="22"/>
        </w:rPr>
        <w:t>Burger personeel</w:t>
      </w:r>
      <w:r w:rsidR="002557C8" w:rsidRPr="009358F1">
        <w:rPr>
          <w:sz w:val="22"/>
          <w:szCs w:val="22"/>
        </w:rPr>
        <w:t xml:space="preserve"> </w:t>
      </w:r>
    </w:p>
    <w:p w14:paraId="688443DD" w14:textId="1486F400" w:rsidR="0066660E" w:rsidRPr="00D92619" w:rsidRDefault="0066660E" w:rsidP="009358F1">
      <w:pPr>
        <w:ind w:left="1080"/>
        <w:rPr>
          <w:sz w:val="22"/>
          <w:szCs w:val="22"/>
        </w:rPr>
      </w:pPr>
    </w:p>
    <w:tbl>
      <w:tblPr>
        <w:tblStyle w:val="TableGrid"/>
        <w:tblW w:w="0" w:type="auto"/>
        <w:tblInd w:w="1101" w:type="dxa"/>
        <w:tblLayout w:type="fixed"/>
        <w:tblLook w:val="04A0" w:firstRow="1" w:lastRow="0" w:firstColumn="1" w:lastColumn="0" w:noHBand="0" w:noVBand="1"/>
      </w:tblPr>
      <w:tblGrid>
        <w:gridCol w:w="2835"/>
        <w:gridCol w:w="708"/>
        <w:gridCol w:w="709"/>
        <w:gridCol w:w="709"/>
        <w:gridCol w:w="711"/>
      </w:tblGrid>
      <w:tr w:rsidR="0066660E" w14:paraId="1876F3E4" w14:textId="77777777" w:rsidTr="004B5919"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52C715E" w14:textId="77777777" w:rsidR="0066660E" w:rsidRDefault="0066660E" w:rsidP="004B5919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505F533" w14:textId="77777777" w:rsidR="0066660E" w:rsidRDefault="0066660E" w:rsidP="004B59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20" w:type="dxa"/>
            <w:gridSpan w:val="2"/>
            <w:shd w:val="clear" w:color="auto" w:fill="BFBFBF" w:themeFill="background1" w:themeFillShade="BF"/>
            <w:vAlign w:val="center"/>
          </w:tcPr>
          <w:p w14:paraId="509C5508" w14:textId="77777777" w:rsidR="0066660E" w:rsidRDefault="0066660E" w:rsidP="004B59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</w:tr>
      <w:tr w:rsidR="0066660E" w:rsidRPr="00E74119" w14:paraId="557BFC90" w14:textId="77777777" w:rsidTr="004B5919">
        <w:tc>
          <w:tcPr>
            <w:tcW w:w="283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73F75" w14:textId="77777777" w:rsidR="0066660E" w:rsidRDefault="0066660E" w:rsidP="004B5919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47CA25DF" w14:textId="77777777" w:rsidR="0066660E" w:rsidRPr="00E74119" w:rsidRDefault="0066660E" w:rsidP="004B5919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311BC8F5" w14:textId="77777777" w:rsidR="0066660E" w:rsidRPr="00E74119" w:rsidRDefault="0066660E" w:rsidP="004B5919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11F93CE4" w14:textId="77777777" w:rsidR="0066660E" w:rsidRPr="00E74119" w:rsidRDefault="0066660E" w:rsidP="004B5919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11" w:type="dxa"/>
            <w:shd w:val="clear" w:color="auto" w:fill="BFBFBF" w:themeFill="background1" w:themeFillShade="BF"/>
          </w:tcPr>
          <w:p w14:paraId="21A1C129" w14:textId="77777777" w:rsidR="0066660E" w:rsidRPr="00E74119" w:rsidRDefault="0066660E" w:rsidP="004B5919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</w:tr>
      <w:tr w:rsidR="0066660E" w14:paraId="126E3D5B" w14:textId="77777777" w:rsidTr="004B5919">
        <w:tc>
          <w:tcPr>
            <w:tcW w:w="2835" w:type="dxa"/>
            <w:tcBorders>
              <w:top w:val="single" w:sz="4" w:space="0" w:color="auto"/>
            </w:tcBorders>
          </w:tcPr>
          <w:p w14:paraId="109502C6" w14:textId="77777777" w:rsidR="0066660E" w:rsidRDefault="0066660E" w:rsidP="004B5919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Dodelijke ongevallen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3F980CF8" w14:textId="77777777" w:rsidR="0066660E" w:rsidRDefault="0066660E" w:rsidP="004B59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73651EC" w14:textId="77777777" w:rsidR="0066660E" w:rsidRDefault="0066660E" w:rsidP="004B59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9F19DAF" w14:textId="77777777" w:rsidR="0066660E" w:rsidRDefault="0066660E" w:rsidP="004B59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153AF8FA" w14:textId="77777777" w:rsidR="0066660E" w:rsidRDefault="0066660E" w:rsidP="004B59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6660E" w14:paraId="5497B779" w14:textId="77777777" w:rsidTr="004B5919">
        <w:tc>
          <w:tcPr>
            <w:tcW w:w="2835" w:type="dxa"/>
          </w:tcPr>
          <w:p w14:paraId="2A3477D2" w14:textId="77777777" w:rsidR="0066660E" w:rsidRDefault="0066660E" w:rsidP="004B5919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Blijvende ongeschiktheid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39E569C3" w14:textId="77777777" w:rsidR="0066660E" w:rsidRDefault="0066660E" w:rsidP="004B59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11739B4" w14:textId="77777777" w:rsidR="0066660E" w:rsidRDefault="0066660E" w:rsidP="004B59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30D7C64" w14:textId="77777777" w:rsidR="0066660E" w:rsidRDefault="0066660E" w:rsidP="004B59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1769E58B" w14:textId="77777777" w:rsidR="0066660E" w:rsidRDefault="0066660E" w:rsidP="004B59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6660E" w14:paraId="1CAC657A" w14:textId="77777777" w:rsidTr="004B5919">
        <w:tc>
          <w:tcPr>
            <w:tcW w:w="2835" w:type="dxa"/>
          </w:tcPr>
          <w:p w14:paraId="5B667CB7" w14:textId="77777777" w:rsidR="0066660E" w:rsidRDefault="0066660E" w:rsidP="004B5919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Tijdelijke ongeschiktheid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05CB5791" w14:textId="77777777" w:rsidR="0066660E" w:rsidRDefault="0066660E" w:rsidP="004B59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4EB1C68" w14:textId="77777777" w:rsidR="0066660E" w:rsidRDefault="0066660E" w:rsidP="004B59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AADAD9B" w14:textId="77777777" w:rsidR="0066660E" w:rsidRDefault="0066660E" w:rsidP="004B59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63E9D565" w14:textId="77777777" w:rsidR="0066660E" w:rsidRDefault="0066660E" w:rsidP="004B59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6660E" w14:paraId="72E63AE5" w14:textId="77777777" w:rsidTr="004B5919">
        <w:tc>
          <w:tcPr>
            <w:tcW w:w="2835" w:type="dxa"/>
          </w:tcPr>
          <w:p w14:paraId="1CBDAE5F" w14:textId="77777777" w:rsidR="0066660E" w:rsidRDefault="0066660E" w:rsidP="004B5919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33D73D11" w14:textId="77777777" w:rsidR="0066660E" w:rsidRDefault="0066660E" w:rsidP="004B59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34E84BF" w14:textId="77777777" w:rsidR="0066660E" w:rsidRDefault="0066660E" w:rsidP="004B59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6478FD7" w14:textId="77777777" w:rsidR="0066660E" w:rsidRDefault="0066660E" w:rsidP="004B59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12661FFF" w14:textId="77777777" w:rsidR="0066660E" w:rsidRDefault="0066660E" w:rsidP="004B59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6660E" w14:paraId="51B12A37" w14:textId="77777777" w:rsidTr="004B5919">
        <w:tc>
          <w:tcPr>
            <w:tcW w:w="2835" w:type="dxa"/>
            <w:shd w:val="clear" w:color="auto" w:fill="auto"/>
          </w:tcPr>
          <w:p w14:paraId="056E6B6A" w14:textId="159D03F1" w:rsidR="0066660E" w:rsidRDefault="0066660E" w:rsidP="0066660E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burgers</w:t>
            </w:r>
          </w:p>
        </w:tc>
        <w:tc>
          <w:tcPr>
            <w:tcW w:w="2837" w:type="dxa"/>
            <w:gridSpan w:val="4"/>
            <w:shd w:val="clear" w:color="auto" w:fill="DDD9C3" w:themeFill="background2" w:themeFillShade="E6"/>
          </w:tcPr>
          <w:p w14:paraId="781B7DAC" w14:textId="77777777" w:rsidR="0066660E" w:rsidRDefault="0066660E" w:rsidP="004B59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687343C4" w14:textId="77777777" w:rsidR="00601206" w:rsidRDefault="00601206" w:rsidP="00601206">
      <w:pPr>
        <w:rPr>
          <w:sz w:val="22"/>
          <w:szCs w:val="22"/>
        </w:rPr>
      </w:pPr>
    </w:p>
    <w:p w14:paraId="28FBB5CF" w14:textId="222391EA" w:rsidR="00601206" w:rsidRPr="009358F1" w:rsidRDefault="00601206" w:rsidP="00601206">
      <w:pPr>
        <w:numPr>
          <w:ilvl w:val="2"/>
          <w:numId w:val="14"/>
        </w:numPr>
        <w:rPr>
          <w:sz w:val="22"/>
          <w:szCs w:val="22"/>
        </w:rPr>
      </w:pPr>
      <w:r>
        <w:rPr>
          <w:sz w:val="22"/>
          <w:szCs w:val="22"/>
        </w:rPr>
        <w:t>Totaal personeel</w:t>
      </w:r>
      <w:r w:rsidR="005262C8">
        <w:rPr>
          <w:sz w:val="22"/>
          <w:szCs w:val="22"/>
        </w:rPr>
        <w:t>.</w:t>
      </w:r>
      <w:r w:rsidRPr="009358F1">
        <w:rPr>
          <w:sz w:val="22"/>
          <w:szCs w:val="22"/>
        </w:rPr>
        <w:t xml:space="preserve"> </w:t>
      </w:r>
    </w:p>
    <w:p w14:paraId="1768F6F7" w14:textId="12197283" w:rsidR="00601206" w:rsidRPr="00D92619" w:rsidRDefault="00601206" w:rsidP="00601206">
      <w:pPr>
        <w:ind w:left="1080"/>
        <w:rPr>
          <w:sz w:val="22"/>
          <w:szCs w:val="22"/>
        </w:rPr>
      </w:pPr>
    </w:p>
    <w:tbl>
      <w:tblPr>
        <w:tblStyle w:val="TableGrid"/>
        <w:tblW w:w="0" w:type="auto"/>
        <w:tblInd w:w="1384" w:type="dxa"/>
        <w:tblLayout w:type="fixed"/>
        <w:tblLook w:val="04A0" w:firstRow="1" w:lastRow="0" w:firstColumn="1" w:lastColumn="0" w:noHBand="0" w:noVBand="1"/>
      </w:tblPr>
      <w:tblGrid>
        <w:gridCol w:w="1843"/>
        <w:gridCol w:w="709"/>
      </w:tblGrid>
      <w:tr w:rsidR="00601206" w14:paraId="22888249" w14:textId="77777777" w:rsidTr="00BF67D2">
        <w:tc>
          <w:tcPr>
            <w:tcW w:w="1843" w:type="dxa"/>
            <w:shd w:val="clear" w:color="auto" w:fill="auto"/>
          </w:tcPr>
          <w:p w14:paraId="444B7B34" w14:textId="351A0A26" w:rsidR="00601206" w:rsidRDefault="00601206" w:rsidP="005262C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Totaal </w:t>
            </w:r>
            <w:r w:rsidR="005262C8">
              <w:rPr>
                <w:sz w:val="22"/>
                <w:szCs w:val="22"/>
              </w:rPr>
              <w:t>Personeel</w:t>
            </w:r>
          </w:p>
        </w:tc>
        <w:tc>
          <w:tcPr>
            <w:tcW w:w="709" w:type="dxa"/>
            <w:shd w:val="clear" w:color="auto" w:fill="DDD9C3" w:themeFill="background2" w:themeFillShade="E6"/>
          </w:tcPr>
          <w:p w14:paraId="1EC26424" w14:textId="77777777" w:rsidR="00601206" w:rsidRDefault="00601206" w:rsidP="004B59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63" w14:textId="5B7A867D" w:rsidR="009B3A48" w:rsidRDefault="009B3A48" w:rsidP="00601206">
      <w:pPr>
        <w:ind w:left="1080"/>
        <w:rPr>
          <w:sz w:val="22"/>
          <w:szCs w:val="22"/>
        </w:rPr>
      </w:pPr>
    </w:p>
    <w:p w14:paraId="43836A8A" w14:textId="77777777" w:rsidR="00601206" w:rsidRPr="00D92619" w:rsidRDefault="00601206" w:rsidP="009358F1">
      <w:pPr>
        <w:ind w:left="1080"/>
        <w:rPr>
          <w:sz w:val="22"/>
          <w:szCs w:val="22"/>
        </w:rPr>
      </w:pPr>
    </w:p>
    <w:p w14:paraId="59C67664" w14:textId="77777777" w:rsidR="009B3A48" w:rsidRPr="00D92619" w:rsidRDefault="009B3A48" w:rsidP="000325A1">
      <w:pPr>
        <w:rPr>
          <w:sz w:val="22"/>
          <w:szCs w:val="22"/>
        </w:rPr>
      </w:pPr>
    </w:p>
    <w:p w14:paraId="59C67665" w14:textId="77777777" w:rsidR="009B3A48" w:rsidRPr="00D92619" w:rsidRDefault="009B3A48" w:rsidP="000325A1">
      <w:pPr>
        <w:rPr>
          <w:sz w:val="22"/>
          <w:szCs w:val="22"/>
        </w:rPr>
      </w:pPr>
    </w:p>
    <w:p w14:paraId="3960A4D9" w14:textId="77777777" w:rsidR="00BF67D2" w:rsidRDefault="00BF67D2" w:rsidP="00C334E0">
      <w:pPr>
        <w:pStyle w:val="ListParagraph"/>
        <w:numPr>
          <w:ilvl w:val="1"/>
          <w:numId w:val="14"/>
        </w:numPr>
        <w:tabs>
          <w:tab w:val="clear" w:pos="1800"/>
          <w:tab w:val="num" w:pos="709"/>
        </w:tabs>
        <w:ind w:left="709"/>
        <w:rPr>
          <w:sz w:val="22"/>
          <w:szCs w:val="22"/>
          <w:u w:val="single"/>
        </w:rPr>
        <w:sectPr w:rsidR="00BF67D2" w:rsidSect="005262C8">
          <w:headerReference w:type="default" r:id="rId10"/>
          <w:footerReference w:type="default" r:id="rId11"/>
          <w:pgSz w:w="12240" w:h="15840"/>
          <w:pgMar w:top="1134" w:right="1418" w:bottom="709" w:left="1418" w:header="709" w:footer="709" w:gutter="0"/>
          <w:cols w:space="708"/>
          <w:docGrid w:linePitch="360"/>
        </w:sectPr>
      </w:pPr>
    </w:p>
    <w:p w14:paraId="59C67666" w14:textId="31482FDB" w:rsidR="002557C8" w:rsidRPr="00C334E0" w:rsidRDefault="009B3A48" w:rsidP="00C334E0">
      <w:pPr>
        <w:pStyle w:val="ListParagraph"/>
        <w:numPr>
          <w:ilvl w:val="1"/>
          <w:numId w:val="14"/>
        </w:numPr>
        <w:tabs>
          <w:tab w:val="clear" w:pos="1800"/>
          <w:tab w:val="num" w:pos="709"/>
        </w:tabs>
        <w:ind w:left="709"/>
        <w:rPr>
          <w:sz w:val="22"/>
          <w:szCs w:val="22"/>
          <w:u w:val="single"/>
        </w:rPr>
      </w:pPr>
      <w:r w:rsidRPr="00C334E0">
        <w:rPr>
          <w:sz w:val="22"/>
          <w:szCs w:val="22"/>
          <w:u w:val="single"/>
        </w:rPr>
        <w:lastRenderedPageBreak/>
        <w:t>Frequentiegraad van het beschouwde jaar en de twee vorige jaren</w:t>
      </w:r>
    </w:p>
    <w:p w14:paraId="59C67668" w14:textId="77777777" w:rsidR="009B3A48" w:rsidRPr="00D92619" w:rsidRDefault="009B3A48" w:rsidP="000325A1">
      <w:pPr>
        <w:rPr>
          <w:sz w:val="22"/>
          <w:szCs w:val="22"/>
        </w:rPr>
      </w:pPr>
    </w:p>
    <w:tbl>
      <w:tblPr>
        <w:tblW w:w="8820" w:type="dxa"/>
        <w:tblInd w:w="828" w:type="dxa"/>
        <w:tblBorders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1800"/>
        <w:gridCol w:w="1980"/>
        <w:gridCol w:w="2160"/>
      </w:tblGrid>
      <w:tr w:rsidR="009B3A48" w:rsidRPr="00D92619" w14:paraId="59C6766D" w14:textId="77777777" w:rsidTr="00C152C5">
        <w:tc>
          <w:tcPr>
            <w:tcW w:w="2880" w:type="dxa"/>
            <w:tcBorders>
              <w:top w:val="nil"/>
            </w:tcBorders>
            <w:shd w:val="clear" w:color="auto" w:fill="auto"/>
          </w:tcPr>
          <w:p w14:paraId="59C67669" w14:textId="77777777" w:rsidR="009B3A48" w:rsidRPr="004115B3" w:rsidRDefault="009B3A48" w:rsidP="0043277E"/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C6766A" w14:textId="139F72C0" w:rsidR="009B3A48" w:rsidRPr="004115B3" w:rsidRDefault="009B3A48" w:rsidP="00194BB5">
            <w:pPr>
              <w:jc w:val="center"/>
            </w:pPr>
            <w:r w:rsidRPr="004115B3">
              <w:rPr>
                <w:sz w:val="22"/>
                <w:szCs w:val="22"/>
              </w:rPr>
              <w:t>Jaar X-2 (20</w:t>
            </w:r>
            <w:r w:rsidR="00055BC6">
              <w:rPr>
                <w:sz w:val="22"/>
                <w:szCs w:val="22"/>
              </w:rPr>
              <w:t>1</w:t>
            </w:r>
            <w:r w:rsidR="005F6574">
              <w:rPr>
                <w:sz w:val="22"/>
                <w:szCs w:val="22"/>
              </w:rPr>
              <w:t>7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C6766B" w14:textId="2D703E19" w:rsidR="009B3A48" w:rsidRPr="004115B3" w:rsidRDefault="009B3A48" w:rsidP="00194BB5">
            <w:pPr>
              <w:jc w:val="center"/>
            </w:pPr>
            <w:r w:rsidRPr="004115B3">
              <w:rPr>
                <w:sz w:val="22"/>
                <w:szCs w:val="22"/>
              </w:rPr>
              <w:t>Jaar X-1 (20</w:t>
            </w:r>
            <w:r w:rsidR="009C2DCC">
              <w:rPr>
                <w:sz w:val="22"/>
                <w:szCs w:val="22"/>
              </w:rPr>
              <w:t>1</w:t>
            </w:r>
            <w:r w:rsidR="005F6574">
              <w:rPr>
                <w:sz w:val="22"/>
                <w:szCs w:val="22"/>
              </w:rPr>
              <w:t>8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C6766C" w14:textId="08DE5A66" w:rsidR="009B3A48" w:rsidRPr="004115B3" w:rsidRDefault="009B3A48" w:rsidP="00194BB5">
            <w:pPr>
              <w:jc w:val="center"/>
            </w:pPr>
            <w:r w:rsidRPr="004115B3">
              <w:rPr>
                <w:sz w:val="22"/>
                <w:szCs w:val="22"/>
              </w:rPr>
              <w:t>Jaar X (201</w:t>
            </w:r>
            <w:r w:rsidR="005F6574">
              <w:rPr>
                <w:sz w:val="22"/>
                <w:szCs w:val="22"/>
              </w:rPr>
              <w:t>9</w:t>
            </w:r>
            <w:r w:rsidRPr="004115B3">
              <w:rPr>
                <w:sz w:val="22"/>
                <w:szCs w:val="22"/>
              </w:rPr>
              <w:t>)</w:t>
            </w:r>
          </w:p>
        </w:tc>
      </w:tr>
      <w:tr w:rsidR="009B3A48" w:rsidRPr="00D92619" w14:paraId="59C67672" w14:textId="77777777" w:rsidTr="005262C8"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C6766E" w14:textId="77777777" w:rsidR="009B3A48" w:rsidRPr="004115B3" w:rsidRDefault="009B3A48" w:rsidP="00C334E0">
            <w:r w:rsidRPr="004115B3">
              <w:rPr>
                <w:sz w:val="22"/>
                <w:szCs w:val="22"/>
              </w:rPr>
              <w:t>F</w:t>
            </w:r>
            <w:r w:rsidR="00C334E0">
              <w:rPr>
                <w:sz w:val="22"/>
                <w:szCs w:val="22"/>
              </w:rPr>
              <w:t>g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</w:tcPr>
          <w:p w14:paraId="59C6766F" w14:textId="77777777" w:rsidR="009B3A48" w:rsidRPr="00961D0B" w:rsidRDefault="009B3A48" w:rsidP="004115B3">
            <w:pPr>
              <w:jc w:val="center"/>
              <w:rPr>
                <w:b/>
                <w:color w:val="000000" w:themeColor="text1"/>
              </w:rPr>
            </w:pPr>
            <w:r w:rsidRPr="00961D0B">
              <w:rPr>
                <w:b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</w:tcPr>
          <w:p w14:paraId="59C67670" w14:textId="77777777" w:rsidR="009B3A48" w:rsidRPr="00961D0B" w:rsidRDefault="009B3A48" w:rsidP="004115B3">
            <w:pPr>
              <w:jc w:val="center"/>
              <w:rPr>
                <w:b/>
                <w:color w:val="000000" w:themeColor="text1"/>
              </w:rPr>
            </w:pPr>
            <w:r w:rsidRPr="00961D0B">
              <w:rPr>
                <w:b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DDD9C3" w:themeFill="background2" w:themeFillShade="E6"/>
          </w:tcPr>
          <w:p w14:paraId="59C67671" w14:textId="3B7E9BEA" w:rsidR="009B3A48" w:rsidRPr="008935DC" w:rsidRDefault="005F6574" w:rsidP="004115B3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0</w:t>
            </w:r>
          </w:p>
        </w:tc>
      </w:tr>
    </w:tbl>
    <w:p w14:paraId="59C67673" w14:textId="77777777" w:rsidR="009B3A48" w:rsidRPr="00D92619" w:rsidRDefault="009B3A48" w:rsidP="000325A1">
      <w:pPr>
        <w:rPr>
          <w:sz w:val="22"/>
          <w:szCs w:val="22"/>
        </w:rPr>
      </w:pPr>
    </w:p>
    <w:p w14:paraId="59C67674" w14:textId="25F5F0A5" w:rsidR="009B3A48" w:rsidRPr="00BF67D2" w:rsidRDefault="009B3A48" w:rsidP="002C497F">
      <w:pPr>
        <w:tabs>
          <w:tab w:val="left" w:pos="3544"/>
        </w:tabs>
        <w:ind w:left="709" w:right="-377"/>
        <w:rPr>
          <w:sz w:val="22"/>
          <w:szCs w:val="22"/>
        </w:rPr>
      </w:pPr>
      <w:r w:rsidRPr="00BF67D2">
        <w:rPr>
          <w:sz w:val="22"/>
          <w:szCs w:val="22"/>
        </w:rPr>
        <w:t xml:space="preserve">Frequentiegraad </w:t>
      </w:r>
      <w:r w:rsidR="00C334E0" w:rsidRPr="00BF67D2">
        <w:rPr>
          <w:sz w:val="22"/>
          <w:szCs w:val="22"/>
        </w:rPr>
        <w:t xml:space="preserve">(Fg) </w:t>
      </w:r>
      <w:r w:rsidRPr="00BF67D2">
        <w:rPr>
          <w:sz w:val="22"/>
          <w:szCs w:val="22"/>
        </w:rPr>
        <w:t xml:space="preserve">= </w:t>
      </w:r>
      <w:r w:rsidR="00BF67D2" w:rsidRPr="004C5BE0">
        <w:rPr>
          <w:sz w:val="22"/>
          <w:szCs w:val="22"/>
        </w:rPr>
        <w:t>Totaal aantal ongevallen x 1000000/</w:t>
      </w:r>
      <w:r w:rsidR="00BF67D2">
        <w:rPr>
          <w:sz w:val="22"/>
          <w:szCs w:val="22"/>
        </w:rPr>
        <w:t>Aantal uren blootstelling</w:t>
      </w:r>
      <w:r w:rsidR="002C497F">
        <w:rPr>
          <w:sz w:val="22"/>
          <w:szCs w:val="22"/>
        </w:rPr>
        <w:br/>
      </w:r>
      <w:r w:rsidR="002C497F">
        <w:rPr>
          <w:sz w:val="22"/>
          <w:szCs w:val="22"/>
        </w:rPr>
        <w:br/>
      </w:r>
      <w:r w:rsidR="002C497F">
        <w:t>Fg = 100 komt overeen met:</w:t>
      </w:r>
      <w:r w:rsidR="002C497F">
        <w:tab/>
      </w:r>
      <w:r w:rsidR="002C497F">
        <w:sym w:font="Wingdings" w:char="F06C"/>
      </w:r>
      <w:r w:rsidR="002C497F">
        <w:t xml:space="preserve"> 1 op 6 werknemers heeft jaarlijks een arbeidsongeval;</w:t>
      </w:r>
      <w:r w:rsidR="002C497F">
        <w:br/>
        <w:t xml:space="preserve"> </w:t>
      </w:r>
      <w:r w:rsidR="002C497F">
        <w:tab/>
      </w:r>
      <w:r w:rsidR="002C497F">
        <w:sym w:font="Wingdings" w:char="F06C"/>
      </w:r>
      <w:r w:rsidR="002C497F">
        <w:t xml:space="preserve"> 100 arbeidsongevallen in loopbaan van 15 werknemers;</w:t>
      </w:r>
      <w:r w:rsidR="002C497F">
        <w:br/>
        <w:t xml:space="preserve"> </w:t>
      </w:r>
      <w:r w:rsidR="002C497F">
        <w:tab/>
      </w:r>
      <w:r w:rsidR="002C497F">
        <w:sym w:font="Wingdings" w:char="F06C"/>
      </w:r>
      <w:r w:rsidR="002C497F">
        <w:t xml:space="preserve"> 7 arbeidsongevallen per werknemer in loopbaan van 40 jaar</w:t>
      </w:r>
    </w:p>
    <w:p w14:paraId="59C67675" w14:textId="77777777" w:rsidR="009B3A48" w:rsidRPr="00BF67D2" w:rsidRDefault="009B3A48" w:rsidP="000325A1">
      <w:pPr>
        <w:rPr>
          <w:sz w:val="22"/>
          <w:szCs w:val="22"/>
        </w:rPr>
      </w:pPr>
    </w:p>
    <w:p w14:paraId="59C67676" w14:textId="77777777" w:rsidR="005D1442" w:rsidRPr="005D1442" w:rsidRDefault="009B3A48" w:rsidP="0073276F">
      <w:pPr>
        <w:numPr>
          <w:ilvl w:val="1"/>
          <w:numId w:val="14"/>
        </w:numPr>
        <w:tabs>
          <w:tab w:val="clear" w:pos="1800"/>
          <w:tab w:val="num" w:pos="720"/>
        </w:tabs>
        <w:ind w:left="720"/>
        <w:rPr>
          <w:sz w:val="22"/>
          <w:szCs w:val="22"/>
          <w:u w:val="single"/>
        </w:rPr>
      </w:pPr>
      <w:r w:rsidRPr="005D1442">
        <w:rPr>
          <w:sz w:val="22"/>
          <w:szCs w:val="22"/>
          <w:u w:val="single"/>
        </w:rPr>
        <w:t>Ongevallen in het kader van de militaire specificiteit</w:t>
      </w:r>
      <w:r w:rsidR="002557C8" w:rsidRPr="005D1442">
        <w:rPr>
          <w:sz w:val="22"/>
          <w:szCs w:val="22"/>
        </w:rPr>
        <w:t xml:space="preserve"> </w:t>
      </w:r>
    </w:p>
    <w:p w14:paraId="347D70C7" w14:textId="77777777" w:rsidR="004B5919" w:rsidRPr="00D92619" w:rsidRDefault="005D1442" w:rsidP="005D1442">
      <w:pPr>
        <w:ind w:left="720"/>
        <w:rPr>
          <w:sz w:val="22"/>
          <w:szCs w:val="22"/>
          <w:u w:val="single"/>
        </w:rPr>
      </w:pPr>
      <w:r>
        <w:rPr>
          <w:sz w:val="22"/>
          <w:szCs w:val="22"/>
        </w:rPr>
        <w:br/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271"/>
        <w:gridCol w:w="1271"/>
        <w:gridCol w:w="1271"/>
        <w:gridCol w:w="1271"/>
        <w:gridCol w:w="1272"/>
        <w:gridCol w:w="1272"/>
        <w:gridCol w:w="1272"/>
      </w:tblGrid>
      <w:tr w:rsidR="004B5919" w14:paraId="34FBC776" w14:textId="77777777" w:rsidTr="004B5919"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9EC195" w14:textId="77777777" w:rsidR="004B5919" w:rsidRPr="004B5919" w:rsidRDefault="004B5919" w:rsidP="004B59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42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656DCD" w14:textId="1A6B4AB5" w:rsidR="004B5919" w:rsidRPr="004B5919" w:rsidRDefault="004B5919" w:rsidP="004B5919">
            <w:pPr>
              <w:jc w:val="center"/>
              <w:rPr>
                <w:sz w:val="22"/>
                <w:szCs w:val="22"/>
              </w:rPr>
            </w:pPr>
            <w:r w:rsidRPr="004B5919">
              <w:rPr>
                <w:sz w:val="22"/>
                <w:szCs w:val="22"/>
              </w:rPr>
              <w:t>Sport</w:t>
            </w:r>
          </w:p>
        </w:tc>
        <w:tc>
          <w:tcPr>
            <w:tcW w:w="2543" w:type="dxa"/>
            <w:gridSpan w:val="2"/>
            <w:shd w:val="clear" w:color="auto" w:fill="D9D9D9" w:themeFill="background1" w:themeFillShade="D9"/>
            <w:vAlign w:val="center"/>
          </w:tcPr>
          <w:p w14:paraId="587A994D" w14:textId="3717BCF8" w:rsidR="004B5919" w:rsidRPr="004B5919" w:rsidRDefault="004B5919" w:rsidP="004B5919">
            <w:pPr>
              <w:jc w:val="center"/>
              <w:rPr>
                <w:sz w:val="22"/>
                <w:szCs w:val="22"/>
              </w:rPr>
            </w:pPr>
            <w:r w:rsidRPr="004B5919">
              <w:rPr>
                <w:sz w:val="22"/>
                <w:szCs w:val="22"/>
              </w:rPr>
              <w:t>Man &amp; Oef</w:t>
            </w:r>
          </w:p>
        </w:tc>
        <w:tc>
          <w:tcPr>
            <w:tcW w:w="2544" w:type="dxa"/>
            <w:gridSpan w:val="2"/>
            <w:shd w:val="clear" w:color="auto" w:fill="D9D9D9" w:themeFill="background1" w:themeFillShade="D9"/>
            <w:vAlign w:val="center"/>
          </w:tcPr>
          <w:p w14:paraId="34081433" w14:textId="16FC40B8" w:rsidR="004B5919" w:rsidRPr="004B5919" w:rsidRDefault="004B5919" w:rsidP="004B5919">
            <w:pPr>
              <w:jc w:val="center"/>
              <w:rPr>
                <w:sz w:val="22"/>
                <w:szCs w:val="22"/>
              </w:rPr>
            </w:pPr>
            <w:r w:rsidRPr="004B5919">
              <w:rPr>
                <w:sz w:val="22"/>
                <w:szCs w:val="22"/>
              </w:rPr>
              <w:t>Ops</w:t>
            </w:r>
          </w:p>
        </w:tc>
      </w:tr>
      <w:tr w:rsidR="004B5919" w14:paraId="19BA72E0" w14:textId="77777777" w:rsidTr="004B5919">
        <w:tc>
          <w:tcPr>
            <w:tcW w:w="1271" w:type="dxa"/>
            <w:tcBorders>
              <w:top w:val="single" w:sz="4" w:space="0" w:color="auto"/>
            </w:tcBorders>
            <w:vAlign w:val="center"/>
          </w:tcPr>
          <w:p w14:paraId="3A1FD907" w14:textId="7B8F69A9" w:rsidR="004B5919" w:rsidRPr="004B5919" w:rsidRDefault="004B5919" w:rsidP="004B59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Militairen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72D5AF3E" w14:textId="7D568DD3" w:rsidR="004B5919" w:rsidRPr="004B5919" w:rsidRDefault="004B5919" w:rsidP="004B59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0AB0C53A" w14:textId="5A29560C" w:rsidR="004B5919" w:rsidRPr="004B5919" w:rsidRDefault="004B5919" w:rsidP="004B59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3A8B0488" w14:textId="70AB7183" w:rsidR="004B5919" w:rsidRPr="004B5919" w:rsidRDefault="004B5919" w:rsidP="004B59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0239B3AC" w14:textId="50C94966" w:rsidR="004B5919" w:rsidRPr="004B5919" w:rsidRDefault="004B5919" w:rsidP="004B59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7AAE6DED" w14:textId="1ADBDAE1" w:rsidR="004B5919" w:rsidRPr="004B5919" w:rsidRDefault="004B5919" w:rsidP="004B59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10BC0FE5" w14:textId="2E4593BD" w:rsidR="004B5919" w:rsidRPr="004B5919" w:rsidRDefault="004B5919" w:rsidP="004B59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B5919" w14:paraId="2981DBE8" w14:textId="77777777" w:rsidTr="004B5919">
        <w:tc>
          <w:tcPr>
            <w:tcW w:w="1271" w:type="dxa"/>
            <w:vAlign w:val="center"/>
          </w:tcPr>
          <w:p w14:paraId="20D5B512" w14:textId="132A93D5" w:rsidR="004B5919" w:rsidRPr="004B5919" w:rsidRDefault="004B5919" w:rsidP="004B59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Burgers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41904822" w14:textId="78592F7E" w:rsidR="004B5919" w:rsidRPr="004B5919" w:rsidRDefault="004B5919" w:rsidP="004B59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572C1CF6" w14:textId="7ED6EA1D" w:rsidR="004B5919" w:rsidRPr="004B5919" w:rsidRDefault="004B5919" w:rsidP="004B59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525FF6B0" w14:textId="7C2EA340" w:rsidR="004B5919" w:rsidRPr="004B5919" w:rsidRDefault="004B5919" w:rsidP="004B59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4687984D" w14:textId="5511A0D9" w:rsidR="004B5919" w:rsidRPr="004B5919" w:rsidRDefault="004B5919" w:rsidP="004B59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5AEA9E0F" w14:textId="7F68B304" w:rsidR="004B5919" w:rsidRPr="004B5919" w:rsidRDefault="004B5919" w:rsidP="004B59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75BE885A" w14:textId="3E417348" w:rsidR="004B5919" w:rsidRPr="004B5919" w:rsidRDefault="004B5919" w:rsidP="004B59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B5919" w14:paraId="39818B60" w14:textId="77777777" w:rsidTr="004B5919">
        <w:tc>
          <w:tcPr>
            <w:tcW w:w="1271" w:type="dxa"/>
            <w:vAlign w:val="center"/>
          </w:tcPr>
          <w:p w14:paraId="7C8B1DA0" w14:textId="5362AF4B" w:rsidR="004B5919" w:rsidRPr="004B5919" w:rsidRDefault="004B5919" w:rsidP="004B59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7FFC6D5F" w14:textId="3F4E768B" w:rsidR="004B5919" w:rsidRPr="004B5919" w:rsidRDefault="004B5919" w:rsidP="004B59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11FCC53C" w14:textId="15E05FFC" w:rsidR="004B5919" w:rsidRPr="004B5919" w:rsidRDefault="004B5919" w:rsidP="004B59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29273BAE" w14:textId="2439C769" w:rsidR="004B5919" w:rsidRPr="004B5919" w:rsidRDefault="004B5919" w:rsidP="004B59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6129547B" w14:textId="20549A06" w:rsidR="004B5919" w:rsidRPr="004B5919" w:rsidRDefault="004B5919" w:rsidP="004B59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099ADD76" w14:textId="6EA89304" w:rsidR="004B5919" w:rsidRPr="004B5919" w:rsidRDefault="004B5919" w:rsidP="004B59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152EA520" w14:textId="6FF05EC8" w:rsidR="004B5919" w:rsidRPr="004B5919" w:rsidRDefault="004B5919" w:rsidP="004B59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77" w14:textId="3AADB174" w:rsidR="009B3A48" w:rsidRPr="00D92619" w:rsidRDefault="009B3A48" w:rsidP="005D1442">
      <w:pPr>
        <w:ind w:left="720"/>
        <w:rPr>
          <w:sz w:val="22"/>
          <w:szCs w:val="22"/>
          <w:u w:val="single"/>
        </w:rPr>
      </w:pPr>
    </w:p>
    <w:p w14:paraId="59C67678" w14:textId="77777777" w:rsidR="00055BC6" w:rsidRDefault="00055BC6">
      <w:pPr>
        <w:rPr>
          <w:sz w:val="22"/>
          <w:szCs w:val="22"/>
          <w:u w:val="single"/>
        </w:rPr>
      </w:pPr>
    </w:p>
    <w:p w14:paraId="59C67679" w14:textId="77777777" w:rsidR="009B3A48" w:rsidRPr="00D92619" w:rsidRDefault="009B3A48" w:rsidP="0073276F">
      <w:pPr>
        <w:numPr>
          <w:ilvl w:val="1"/>
          <w:numId w:val="14"/>
        </w:numPr>
        <w:tabs>
          <w:tab w:val="clear" w:pos="1800"/>
          <w:tab w:val="num" w:pos="720"/>
        </w:tabs>
        <w:ind w:left="720"/>
        <w:rPr>
          <w:sz w:val="22"/>
          <w:szCs w:val="22"/>
          <w:u w:val="single"/>
        </w:rPr>
      </w:pPr>
      <w:r w:rsidRPr="00D92619">
        <w:rPr>
          <w:sz w:val="22"/>
          <w:szCs w:val="22"/>
          <w:u w:val="single"/>
        </w:rPr>
        <w:t>Duur van de werkelijke en forfaitaire ongeschiktheden ingevolge die ongevallen</w:t>
      </w:r>
    </w:p>
    <w:p w14:paraId="59C6767A" w14:textId="77777777" w:rsidR="009B3A48" w:rsidRPr="00D92619" w:rsidRDefault="009B3A48" w:rsidP="000325A1">
      <w:pPr>
        <w:rPr>
          <w:sz w:val="22"/>
          <w:szCs w:val="22"/>
        </w:rPr>
      </w:pPr>
    </w:p>
    <w:p w14:paraId="59C6767B" w14:textId="77777777" w:rsidR="009B3A48" w:rsidRPr="00D92619" w:rsidRDefault="009B3A48" w:rsidP="0073276F">
      <w:pPr>
        <w:numPr>
          <w:ilvl w:val="0"/>
          <w:numId w:val="27"/>
        </w:numPr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Werkelijke ongeschiktheden</w:t>
      </w:r>
    </w:p>
    <w:p w14:paraId="59C6767C" w14:textId="77777777" w:rsidR="009B3A48" w:rsidRDefault="009B3A48" w:rsidP="000325A1">
      <w:pPr>
        <w:ind w:left="1080"/>
        <w:rPr>
          <w:sz w:val="22"/>
          <w:szCs w:val="22"/>
        </w:rPr>
      </w:pPr>
    </w:p>
    <w:p w14:paraId="59C6767D" w14:textId="77777777" w:rsidR="009B3A48" w:rsidRPr="0073276F" w:rsidRDefault="009B3A48" w:rsidP="0073276F">
      <w:pPr>
        <w:numPr>
          <w:ilvl w:val="1"/>
          <w:numId w:val="27"/>
        </w:numPr>
        <w:tabs>
          <w:tab w:val="clear" w:pos="1800"/>
          <w:tab w:val="num" w:pos="1440"/>
        </w:tabs>
        <w:ind w:left="1440"/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Aantal werkelijk verloren kalenderdagen</w:t>
      </w:r>
    </w:p>
    <w:p w14:paraId="59C6767E" w14:textId="77777777" w:rsidR="009B3A48" w:rsidRPr="00D92619" w:rsidRDefault="009B3A48" w:rsidP="0073276F">
      <w:pPr>
        <w:ind w:left="1080"/>
        <w:rPr>
          <w:sz w:val="22"/>
          <w:szCs w:val="22"/>
        </w:rPr>
      </w:pPr>
    </w:p>
    <w:p w14:paraId="59C6767F" w14:textId="77777777" w:rsidR="005D1442" w:rsidRPr="005D1442" w:rsidRDefault="009B3A48" w:rsidP="0073276F">
      <w:pPr>
        <w:numPr>
          <w:ilvl w:val="2"/>
          <w:numId w:val="27"/>
        </w:numPr>
        <w:tabs>
          <w:tab w:val="clear" w:pos="2700"/>
          <w:tab w:val="num" w:pos="1800"/>
        </w:tabs>
        <w:ind w:left="1800"/>
        <w:rPr>
          <w:sz w:val="22"/>
          <w:szCs w:val="22"/>
          <w:u w:val="single"/>
        </w:rPr>
      </w:pPr>
      <w:r w:rsidRPr="00D92619">
        <w:rPr>
          <w:sz w:val="22"/>
          <w:szCs w:val="22"/>
        </w:rPr>
        <w:t>Militair personeel</w:t>
      </w:r>
      <w:r w:rsidR="002557C8">
        <w:rPr>
          <w:sz w:val="22"/>
          <w:szCs w:val="22"/>
        </w:rPr>
        <w:t xml:space="preserve"> </w:t>
      </w:r>
    </w:p>
    <w:p w14:paraId="595F947D" w14:textId="1992CABB" w:rsidR="004B5919" w:rsidRPr="002557C8" w:rsidRDefault="004B5919" w:rsidP="005D1442">
      <w:pPr>
        <w:ind w:left="1800"/>
        <w:rPr>
          <w:i/>
          <w:color w:val="FF0000"/>
          <w:sz w:val="22"/>
          <w:szCs w:val="22"/>
        </w:rPr>
      </w:pPr>
    </w:p>
    <w:tbl>
      <w:tblPr>
        <w:tblStyle w:val="TableGrid"/>
        <w:tblW w:w="7938" w:type="dxa"/>
        <w:tblInd w:w="1951" w:type="dxa"/>
        <w:tblLayout w:type="fixed"/>
        <w:tblLook w:val="04A0" w:firstRow="1" w:lastRow="0" w:firstColumn="1" w:lastColumn="0" w:noHBand="0" w:noVBand="1"/>
      </w:tblPr>
      <w:tblGrid>
        <w:gridCol w:w="4253"/>
        <w:gridCol w:w="708"/>
        <w:gridCol w:w="709"/>
        <w:gridCol w:w="709"/>
        <w:gridCol w:w="709"/>
        <w:gridCol w:w="850"/>
      </w:tblGrid>
      <w:tr w:rsidR="004B5919" w14:paraId="17E00461" w14:textId="77777777" w:rsidTr="004B5919">
        <w:tc>
          <w:tcPr>
            <w:tcW w:w="425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2D05A26" w14:textId="77777777" w:rsidR="004B5919" w:rsidRDefault="004B5919" w:rsidP="004B5919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E1F3C5F" w14:textId="77777777" w:rsidR="004B5919" w:rsidRDefault="004B5919" w:rsidP="004B59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18" w:type="dxa"/>
            <w:gridSpan w:val="2"/>
            <w:shd w:val="clear" w:color="auto" w:fill="BFBFBF" w:themeFill="background1" w:themeFillShade="BF"/>
            <w:vAlign w:val="center"/>
          </w:tcPr>
          <w:p w14:paraId="1F5BD6D0" w14:textId="77777777" w:rsidR="004B5919" w:rsidRDefault="004B5919" w:rsidP="004B59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  <w:tc>
          <w:tcPr>
            <w:tcW w:w="850" w:type="dxa"/>
            <w:vMerge w:val="restart"/>
            <w:shd w:val="clear" w:color="auto" w:fill="BFBFBF" w:themeFill="background1" w:themeFillShade="BF"/>
            <w:vAlign w:val="center"/>
          </w:tcPr>
          <w:p w14:paraId="214CBC49" w14:textId="77777777" w:rsidR="004B5919" w:rsidRDefault="004B5919" w:rsidP="004B59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</w:tr>
      <w:tr w:rsidR="004B5919" w14:paraId="01864969" w14:textId="77777777" w:rsidTr="004B5919">
        <w:tc>
          <w:tcPr>
            <w:tcW w:w="425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4B823" w14:textId="77777777" w:rsidR="004B5919" w:rsidRDefault="004B5919" w:rsidP="004B5919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1DE8C15A" w14:textId="77777777" w:rsidR="004B5919" w:rsidRPr="00E74119" w:rsidRDefault="004B5919" w:rsidP="004B5919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054E5ABD" w14:textId="77777777" w:rsidR="004B5919" w:rsidRPr="00E74119" w:rsidRDefault="004B5919" w:rsidP="004B5919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29FBAB40" w14:textId="77777777" w:rsidR="004B5919" w:rsidRPr="00E74119" w:rsidRDefault="004B5919" w:rsidP="004B5919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36E57EA2" w14:textId="77777777" w:rsidR="004B5919" w:rsidRPr="00E74119" w:rsidRDefault="004B5919" w:rsidP="004B5919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850" w:type="dxa"/>
            <w:vMerge/>
          </w:tcPr>
          <w:p w14:paraId="1D37D22A" w14:textId="77777777" w:rsidR="004B5919" w:rsidRDefault="004B5919" w:rsidP="004B5919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</w:tr>
      <w:tr w:rsidR="004B5919" w14:paraId="4656D895" w14:textId="77777777" w:rsidTr="004B5919">
        <w:tc>
          <w:tcPr>
            <w:tcW w:w="4253" w:type="dxa"/>
            <w:tcBorders>
              <w:top w:val="single" w:sz="4" w:space="0" w:color="auto"/>
            </w:tcBorders>
          </w:tcPr>
          <w:p w14:paraId="17BB04CF" w14:textId="77777777" w:rsidR="004B5919" w:rsidRDefault="004B5919" w:rsidP="004B5919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Aantal militaire werknemers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7CB42D7F" w14:textId="77777777" w:rsidR="004B5919" w:rsidRDefault="004B5919" w:rsidP="004B59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742649A" w14:textId="30AC66A7" w:rsidR="004B5919" w:rsidRDefault="004B5919" w:rsidP="004B59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91A22C4" w14:textId="77777777" w:rsidR="004B5919" w:rsidRDefault="004B5919" w:rsidP="004B59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AB4833C" w14:textId="77777777" w:rsidR="004B5919" w:rsidRDefault="004B5919" w:rsidP="004B59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3A1B59F5" w14:textId="1F692434" w:rsidR="004B5919" w:rsidRDefault="004B5919" w:rsidP="004B59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B5919" w14:paraId="0E2820BD" w14:textId="77777777" w:rsidTr="004B5919">
        <w:tc>
          <w:tcPr>
            <w:tcW w:w="4253" w:type="dxa"/>
          </w:tcPr>
          <w:p w14:paraId="0CBF9809" w14:textId="77777777" w:rsidR="004B5919" w:rsidRDefault="004B5919" w:rsidP="004B5919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- Leerlingen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2D3844D2" w14:textId="77777777" w:rsidR="004B5919" w:rsidRDefault="004B5919" w:rsidP="004B59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2B504ED" w14:textId="77777777" w:rsidR="004B5919" w:rsidRDefault="004B5919" w:rsidP="004B59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58AF3BA" w14:textId="77777777" w:rsidR="004B5919" w:rsidRDefault="004B5919" w:rsidP="004B59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EB51B88" w14:textId="77777777" w:rsidR="004B5919" w:rsidRDefault="004B5919" w:rsidP="004B59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14EE1F01" w14:textId="77777777" w:rsidR="004B5919" w:rsidRDefault="004B5919" w:rsidP="004B59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B5919" w14:paraId="6C166DEF" w14:textId="77777777" w:rsidTr="004B5919">
        <w:tc>
          <w:tcPr>
            <w:tcW w:w="4253" w:type="dxa"/>
          </w:tcPr>
          <w:p w14:paraId="347CAF0E" w14:textId="77777777" w:rsidR="004B5919" w:rsidRDefault="004B5919" w:rsidP="004B5919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– Reservisten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2E546F00" w14:textId="77777777" w:rsidR="004B5919" w:rsidRDefault="004B5919" w:rsidP="004B59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8330E57" w14:textId="77777777" w:rsidR="004B5919" w:rsidRDefault="004B5919" w:rsidP="004B59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9BA1A69" w14:textId="77777777" w:rsidR="004B5919" w:rsidRDefault="004B5919" w:rsidP="004B59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3942342" w14:textId="77777777" w:rsidR="004B5919" w:rsidRDefault="004B5919" w:rsidP="004B59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75197124" w14:textId="77777777" w:rsidR="004B5919" w:rsidRDefault="004B5919" w:rsidP="004B59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B5919" w14:paraId="528175D8" w14:textId="77777777" w:rsidTr="004B5919">
        <w:tc>
          <w:tcPr>
            <w:tcW w:w="7088" w:type="dxa"/>
            <w:gridSpan w:val="5"/>
            <w:shd w:val="clear" w:color="auto" w:fill="auto"/>
          </w:tcPr>
          <w:p w14:paraId="1E9F2A5E" w14:textId="730D8140" w:rsidR="004B5919" w:rsidRDefault="004B5919" w:rsidP="00B21C8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Totaal </w:t>
            </w:r>
            <w:r w:rsidR="00B21C8A">
              <w:rPr>
                <w:sz w:val="22"/>
                <w:szCs w:val="22"/>
              </w:rPr>
              <w:t>militairen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5B2917C3" w14:textId="2BAB522F" w:rsidR="004B5919" w:rsidRDefault="004B5919" w:rsidP="004B59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80" w14:textId="0D06CFD3" w:rsidR="009B3A48" w:rsidRPr="005D1442" w:rsidRDefault="005D1442" w:rsidP="005D1442">
      <w:pPr>
        <w:ind w:left="1800"/>
        <w:rPr>
          <w:sz w:val="22"/>
          <w:szCs w:val="22"/>
          <w:u w:val="single"/>
        </w:rPr>
      </w:pPr>
      <w:r w:rsidRPr="002557C8">
        <w:rPr>
          <w:i/>
          <w:color w:val="FF0000"/>
          <w:sz w:val="22"/>
          <w:szCs w:val="22"/>
        </w:rPr>
        <w:t xml:space="preserve"> </w:t>
      </w:r>
    </w:p>
    <w:p w14:paraId="59C67681" w14:textId="77777777" w:rsidR="009E27D7" w:rsidRDefault="009E27D7">
      <w:pPr>
        <w:rPr>
          <w:sz w:val="22"/>
          <w:szCs w:val="22"/>
        </w:rPr>
      </w:pPr>
    </w:p>
    <w:p w14:paraId="59C67682" w14:textId="77777777" w:rsidR="005D1442" w:rsidRDefault="009B3A48" w:rsidP="0073276F">
      <w:pPr>
        <w:numPr>
          <w:ilvl w:val="2"/>
          <w:numId w:val="27"/>
        </w:numPr>
        <w:tabs>
          <w:tab w:val="clear" w:pos="2700"/>
          <w:tab w:val="num" w:pos="1800"/>
        </w:tabs>
        <w:ind w:left="1800"/>
        <w:rPr>
          <w:sz w:val="22"/>
          <w:szCs w:val="22"/>
        </w:rPr>
      </w:pPr>
      <w:r w:rsidRPr="00D92619">
        <w:rPr>
          <w:sz w:val="22"/>
          <w:szCs w:val="22"/>
        </w:rPr>
        <w:t>Burger personee</w:t>
      </w:r>
      <w:r>
        <w:rPr>
          <w:sz w:val="22"/>
          <w:szCs w:val="22"/>
        </w:rPr>
        <w:t>l</w:t>
      </w:r>
      <w:r w:rsidR="002557C8">
        <w:rPr>
          <w:sz w:val="22"/>
          <w:szCs w:val="22"/>
        </w:rPr>
        <w:t xml:space="preserve"> </w:t>
      </w:r>
    </w:p>
    <w:p w14:paraId="434DCD33" w14:textId="318F1E37" w:rsidR="004B5919" w:rsidRDefault="004B5919" w:rsidP="005D1442">
      <w:pPr>
        <w:ind w:left="1800"/>
        <w:rPr>
          <w:sz w:val="22"/>
          <w:szCs w:val="22"/>
        </w:rPr>
      </w:pPr>
    </w:p>
    <w:tbl>
      <w:tblPr>
        <w:tblStyle w:val="TableGrid"/>
        <w:tblW w:w="7938" w:type="dxa"/>
        <w:tblInd w:w="1951" w:type="dxa"/>
        <w:tblLayout w:type="fixed"/>
        <w:tblLook w:val="04A0" w:firstRow="1" w:lastRow="0" w:firstColumn="1" w:lastColumn="0" w:noHBand="0" w:noVBand="1"/>
      </w:tblPr>
      <w:tblGrid>
        <w:gridCol w:w="4253"/>
        <w:gridCol w:w="708"/>
        <w:gridCol w:w="709"/>
        <w:gridCol w:w="709"/>
        <w:gridCol w:w="709"/>
        <w:gridCol w:w="850"/>
      </w:tblGrid>
      <w:tr w:rsidR="004B5919" w14:paraId="398FF409" w14:textId="77777777" w:rsidTr="004B5919">
        <w:tc>
          <w:tcPr>
            <w:tcW w:w="425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AC5F951" w14:textId="77777777" w:rsidR="004B5919" w:rsidRDefault="004B5919" w:rsidP="004B5919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7FA5F75" w14:textId="77777777" w:rsidR="004B5919" w:rsidRDefault="004B5919" w:rsidP="004B59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18" w:type="dxa"/>
            <w:gridSpan w:val="2"/>
            <w:shd w:val="clear" w:color="auto" w:fill="BFBFBF" w:themeFill="background1" w:themeFillShade="BF"/>
            <w:vAlign w:val="center"/>
          </w:tcPr>
          <w:p w14:paraId="1B2CECD7" w14:textId="77777777" w:rsidR="004B5919" w:rsidRDefault="004B5919" w:rsidP="004B59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  <w:tc>
          <w:tcPr>
            <w:tcW w:w="850" w:type="dxa"/>
            <w:vMerge w:val="restart"/>
            <w:shd w:val="clear" w:color="auto" w:fill="BFBFBF" w:themeFill="background1" w:themeFillShade="BF"/>
            <w:vAlign w:val="center"/>
          </w:tcPr>
          <w:p w14:paraId="2586A5B6" w14:textId="77777777" w:rsidR="004B5919" w:rsidRDefault="004B5919" w:rsidP="004B59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</w:tr>
      <w:tr w:rsidR="004B5919" w14:paraId="1402575C" w14:textId="77777777" w:rsidTr="004B5919">
        <w:tc>
          <w:tcPr>
            <w:tcW w:w="425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1CA98" w14:textId="77777777" w:rsidR="004B5919" w:rsidRDefault="004B5919" w:rsidP="004B5919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0E161472" w14:textId="77777777" w:rsidR="004B5919" w:rsidRPr="00E74119" w:rsidRDefault="004B5919" w:rsidP="004B5919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001B0A1F" w14:textId="77777777" w:rsidR="004B5919" w:rsidRPr="00E74119" w:rsidRDefault="004B5919" w:rsidP="004B5919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285FFD49" w14:textId="77777777" w:rsidR="004B5919" w:rsidRPr="00E74119" w:rsidRDefault="004B5919" w:rsidP="004B5919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0584B1F1" w14:textId="77777777" w:rsidR="004B5919" w:rsidRPr="00E74119" w:rsidRDefault="004B5919" w:rsidP="004B5919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850" w:type="dxa"/>
            <w:vMerge/>
          </w:tcPr>
          <w:p w14:paraId="4EAB12F0" w14:textId="77777777" w:rsidR="004B5919" w:rsidRDefault="004B5919" w:rsidP="004B5919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</w:tr>
      <w:tr w:rsidR="004B5919" w14:paraId="2DA4CCDF" w14:textId="77777777" w:rsidTr="004B5919">
        <w:tc>
          <w:tcPr>
            <w:tcW w:w="4253" w:type="dxa"/>
          </w:tcPr>
          <w:p w14:paraId="70DB8610" w14:textId="77777777" w:rsidR="004B5919" w:rsidRDefault="004B5919" w:rsidP="004B5919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burger werknemers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30B30E79" w14:textId="77777777" w:rsidR="004B5919" w:rsidRDefault="004B5919" w:rsidP="004B59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03EF8C5" w14:textId="77777777" w:rsidR="004B5919" w:rsidRDefault="004B5919" w:rsidP="004B59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ADA7BF9" w14:textId="77777777" w:rsidR="004B5919" w:rsidRDefault="004B5919" w:rsidP="004B59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AD2FA90" w14:textId="77777777" w:rsidR="004B5919" w:rsidRDefault="004B5919" w:rsidP="004B59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6AE350EF" w14:textId="77777777" w:rsidR="004B5919" w:rsidRDefault="004B5919" w:rsidP="004B59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B5919" w14:paraId="331897FA" w14:textId="77777777" w:rsidTr="004B5919">
        <w:tc>
          <w:tcPr>
            <w:tcW w:w="4253" w:type="dxa"/>
          </w:tcPr>
          <w:p w14:paraId="26545E28" w14:textId="77777777" w:rsidR="004B5919" w:rsidRDefault="004B5919" w:rsidP="004B5919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Job Studenten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0DACE187" w14:textId="77777777" w:rsidR="004B5919" w:rsidRDefault="004B5919" w:rsidP="004B59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C54A5F9" w14:textId="77777777" w:rsidR="004B5919" w:rsidRDefault="004B5919" w:rsidP="004B59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6702890" w14:textId="77777777" w:rsidR="004B5919" w:rsidRDefault="004B5919" w:rsidP="004B59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7D0CD63" w14:textId="77777777" w:rsidR="004B5919" w:rsidRDefault="004B5919" w:rsidP="004B59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50644E31" w14:textId="77777777" w:rsidR="004B5919" w:rsidRDefault="004B5919" w:rsidP="004B59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B5919" w14:paraId="1E283699" w14:textId="77777777" w:rsidTr="004B5919">
        <w:tc>
          <w:tcPr>
            <w:tcW w:w="4253" w:type="dxa"/>
          </w:tcPr>
          <w:p w14:paraId="518B140E" w14:textId="77777777" w:rsidR="004B5919" w:rsidRDefault="004B5919" w:rsidP="004B5919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stagiaires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5F8D4CCD" w14:textId="77777777" w:rsidR="004B5919" w:rsidRDefault="004B5919" w:rsidP="004B59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AC84E02" w14:textId="77777777" w:rsidR="004B5919" w:rsidRDefault="004B5919" w:rsidP="004B59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1656E09" w14:textId="77777777" w:rsidR="004B5919" w:rsidRDefault="004B5919" w:rsidP="004B59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B3AF170" w14:textId="77777777" w:rsidR="004B5919" w:rsidRDefault="004B5919" w:rsidP="004B59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0F4D28F0" w14:textId="77777777" w:rsidR="004B5919" w:rsidRDefault="004B5919" w:rsidP="004B59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B5919" w14:paraId="21CEA403" w14:textId="77777777" w:rsidTr="004B5919">
        <w:tc>
          <w:tcPr>
            <w:tcW w:w="4253" w:type="dxa"/>
          </w:tcPr>
          <w:p w14:paraId="07C35EA5" w14:textId="77777777" w:rsidR="004B5919" w:rsidRDefault="004B5919" w:rsidP="004B5919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vrijwilligers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6D128D9C" w14:textId="77777777" w:rsidR="004B5919" w:rsidRDefault="004B5919" w:rsidP="004B59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BCF7B90" w14:textId="77777777" w:rsidR="004B5919" w:rsidRDefault="004B5919" w:rsidP="004B59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1C43C78" w14:textId="77777777" w:rsidR="004B5919" w:rsidRDefault="004B5919" w:rsidP="004B59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050BCDB" w14:textId="77777777" w:rsidR="004B5919" w:rsidRDefault="004B5919" w:rsidP="004B59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746A01A9" w14:textId="77777777" w:rsidR="004B5919" w:rsidRDefault="004B5919" w:rsidP="004B59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B5919" w14:paraId="6EAF2607" w14:textId="77777777" w:rsidTr="004B5919">
        <w:tc>
          <w:tcPr>
            <w:tcW w:w="4253" w:type="dxa"/>
          </w:tcPr>
          <w:p w14:paraId="0F76C50F" w14:textId="77777777" w:rsidR="004B5919" w:rsidRDefault="004B5919" w:rsidP="004B5919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alternatieve straf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5A728C3E" w14:textId="77777777" w:rsidR="004B5919" w:rsidRDefault="004B5919" w:rsidP="004B59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77AFE69" w14:textId="77777777" w:rsidR="004B5919" w:rsidRDefault="004B5919" w:rsidP="004B59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47F04D2" w14:textId="77777777" w:rsidR="004B5919" w:rsidRDefault="004B5919" w:rsidP="004B59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7E8BDBC" w14:textId="77777777" w:rsidR="004B5919" w:rsidRDefault="004B5919" w:rsidP="004B59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16C3C026" w14:textId="77777777" w:rsidR="004B5919" w:rsidRDefault="004B5919" w:rsidP="004B59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B5919" w14:paraId="156C358C" w14:textId="77777777" w:rsidTr="004B5919">
        <w:tc>
          <w:tcPr>
            <w:tcW w:w="4253" w:type="dxa"/>
          </w:tcPr>
          <w:p w14:paraId="5052CB89" w14:textId="77777777" w:rsidR="004B5919" w:rsidRDefault="004B5919" w:rsidP="004B5919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gerechtelijke straf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13571D51" w14:textId="77777777" w:rsidR="004B5919" w:rsidRDefault="004B5919" w:rsidP="004B59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00C580A" w14:textId="77777777" w:rsidR="004B5919" w:rsidRDefault="004B5919" w:rsidP="004B59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49A202B" w14:textId="77777777" w:rsidR="004B5919" w:rsidRDefault="004B5919" w:rsidP="004B59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7D0F5B9" w14:textId="77777777" w:rsidR="004B5919" w:rsidRDefault="004B5919" w:rsidP="004B59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566FADD2" w14:textId="77777777" w:rsidR="004B5919" w:rsidRDefault="004B5919" w:rsidP="004B59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B5919" w14:paraId="1821CA6D" w14:textId="77777777" w:rsidTr="004B5919">
        <w:tc>
          <w:tcPr>
            <w:tcW w:w="4253" w:type="dxa"/>
          </w:tcPr>
          <w:p w14:paraId="734EF0AE" w14:textId="77777777" w:rsidR="004B5919" w:rsidRDefault="004B5919" w:rsidP="004B5919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Andere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36744596" w14:textId="77777777" w:rsidR="004B5919" w:rsidRDefault="004B5919" w:rsidP="004B59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59E676E" w14:textId="77777777" w:rsidR="004B5919" w:rsidRDefault="004B5919" w:rsidP="004B59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8F2BBEE" w14:textId="77777777" w:rsidR="004B5919" w:rsidRDefault="004B5919" w:rsidP="004B59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320728E" w14:textId="77777777" w:rsidR="004B5919" w:rsidRDefault="004B5919" w:rsidP="004B59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2ED763F0" w14:textId="77777777" w:rsidR="004B5919" w:rsidRDefault="004B5919" w:rsidP="004B59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B5919" w14:paraId="4E6AA23A" w14:textId="77777777" w:rsidTr="004B5919">
        <w:tc>
          <w:tcPr>
            <w:tcW w:w="7088" w:type="dxa"/>
            <w:gridSpan w:val="5"/>
            <w:shd w:val="clear" w:color="auto" w:fill="auto"/>
          </w:tcPr>
          <w:p w14:paraId="635F8213" w14:textId="5177FF5B" w:rsidR="004B5919" w:rsidRDefault="004B5919" w:rsidP="00B21C8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Totaal </w:t>
            </w:r>
            <w:r w:rsidR="00B21C8A">
              <w:rPr>
                <w:sz w:val="22"/>
                <w:szCs w:val="22"/>
              </w:rPr>
              <w:t>burgers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620E01DF" w14:textId="77777777" w:rsidR="004B5919" w:rsidRDefault="004B5919" w:rsidP="004B591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83" w14:textId="296A12AF" w:rsidR="009B3A48" w:rsidRDefault="009B3A48" w:rsidP="005D1442">
      <w:pPr>
        <w:ind w:left="1800"/>
        <w:rPr>
          <w:sz w:val="22"/>
          <w:szCs w:val="22"/>
        </w:rPr>
      </w:pPr>
    </w:p>
    <w:p w14:paraId="6C44D734" w14:textId="0678DD04" w:rsidR="00B21C8A" w:rsidRDefault="00B21C8A" w:rsidP="00B21C8A">
      <w:pPr>
        <w:ind w:left="1418"/>
        <w:rPr>
          <w:sz w:val="22"/>
          <w:szCs w:val="22"/>
        </w:rPr>
      </w:pPr>
      <w:r>
        <w:rPr>
          <w:sz w:val="22"/>
          <w:szCs w:val="22"/>
        </w:rPr>
        <w:t>Militairen en burgers</w:t>
      </w:r>
      <w:r>
        <w:rPr>
          <w:sz w:val="22"/>
          <w:szCs w:val="22"/>
        </w:rPr>
        <w:br/>
      </w:r>
    </w:p>
    <w:tbl>
      <w:tblPr>
        <w:tblStyle w:val="TableGrid"/>
        <w:tblW w:w="5386" w:type="dxa"/>
        <w:tblInd w:w="1526" w:type="dxa"/>
        <w:tblLayout w:type="fixed"/>
        <w:tblLook w:val="04A0" w:firstRow="1" w:lastRow="0" w:firstColumn="1" w:lastColumn="0" w:noHBand="0" w:noVBand="1"/>
      </w:tblPr>
      <w:tblGrid>
        <w:gridCol w:w="4678"/>
        <w:gridCol w:w="708"/>
      </w:tblGrid>
      <w:tr w:rsidR="00486E0C" w14:paraId="0ECDEAB8" w14:textId="77777777" w:rsidTr="00486E0C">
        <w:tc>
          <w:tcPr>
            <w:tcW w:w="4678" w:type="dxa"/>
          </w:tcPr>
          <w:p w14:paraId="769CB708" w14:textId="273503CE" w:rsidR="00486E0C" w:rsidRDefault="00486E0C" w:rsidP="00B21C8A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Totaal aantal dagen AGR werknemers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7526B2D3" w14:textId="77777777" w:rsidR="00486E0C" w:rsidRDefault="00486E0C" w:rsidP="000E0C7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2B06CC1B" w14:textId="77777777" w:rsidR="00486E0C" w:rsidRDefault="00486E0C" w:rsidP="00B8610D">
      <w:pPr>
        <w:numPr>
          <w:ilvl w:val="1"/>
          <w:numId w:val="27"/>
        </w:numPr>
        <w:tabs>
          <w:tab w:val="clear" w:pos="1800"/>
          <w:tab w:val="num" w:pos="1440"/>
        </w:tabs>
        <w:ind w:left="1440"/>
        <w:rPr>
          <w:sz w:val="22"/>
          <w:szCs w:val="22"/>
          <w:u w:val="single"/>
        </w:rPr>
        <w:sectPr w:rsidR="00486E0C" w:rsidSect="005262C8">
          <w:pgSz w:w="12240" w:h="15840"/>
          <w:pgMar w:top="1134" w:right="1418" w:bottom="709" w:left="1418" w:header="709" w:footer="709" w:gutter="0"/>
          <w:cols w:space="708"/>
          <w:docGrid w:linePitch="360"/>
        </w:sectPr>
      </w:pPr>
    </w:p>
    <w:p w14:paraId="59C67685" w14:textId="49C1CDF3" w:rsidR="009B3A48" w:rsidRPr="009856C3" w:rsidRDefault="009B3A48" w:rsidP="00B8610D">
      <w:pPr>
        <w:numPr>
          <w:ilvl w:val="1"/>
          <w:numId w:val="27"/>
        </w:numPr>
        <w:tabs>
          <w:tab w:val="clear" w:pos="1800"/>
          <w:tab w:val="num" w:pos="1440"/>
        </w:tabs>
        <w:ind w:left="1440"/>
        <w:rPr>
          <w:sz w:val="22"/>
          <w:szCs w:val="22"/>
        </w:rPr>
      </w:pPr>
      <w:r w:rsidRPr="00D92619">
        <w:rPr>
          <w:sz w:val="22"/>
          <w:szCs w:val="22"/>
          <w:u w:val="single"/>
        </w:rPr>
        <w:lastRenderedPageBreak/>
        <w:t>Werkelijke ernstgraad van het beschouwde jaar en de twee vorige jaren</w:t>
      </w:r>
    </w:p>
    <w:p w14:paraId="59C67687" w14:textId="77777777" w:rsidR="009B3A48" w:rsidRPr="00D92619" w:rsidRDefault="009B3A48" w:rsidP="000325A1">
      <w:pPr>
        <w:rPr>
          <w:sz w:val="22"/>
          <w:szCs w:val="22"/>
        </w:rPr>
      </w:pPr>
    </w:p>
    <w:tbl>
      <w:tblPr>
        <w:tblW w:w="8100" w:type="dxa"/>
        <w:tblInd w:w="1548" w:type="dxa"/>
        <w:tblBorders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2160"/>
        <w:gridCol w:w="1980"/>
        <w:gridCol w:w="1800"/>
      </w:tblGrid>
      <w:tr w:rsidR="009B3A48" w:rsidRPr="00D92619" w14:paraId="59C6768C" w14:textId="77777777" w:rsidTr="00CE35A1">
        <w:tc>
          <w:tcPr>
            <w:tcW w:w="2160" w:type="dxa"/>
            <w:shd w:val="clear" w:color="auto" w:fill="auto"/>
          </w:tcPr>
          <w:p w14:paraId="59C67688" w14:textId="77777777" w:rsidR="009B3A48" w:rsidRPr="004115B3" w:rsidRDefault="009B3A48" w:rsidP="0043277E"/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89" w14:textId="783A69C0" w:rsidR="009B3A48" w:rsidRPr="004115B3" w:rsidRDefault="009B3A48" w:rsidP="00194BB5">
            <w:pPr>
              <w:jc w:val="center"/>
            </w:pPr>
            <w:r w:rsidRPr="004115B3">
              <w:rPr>
                <w:sz w:val="22"/>
                <w:szCs w:val="22"/>
              </w:rPr>
              <w:t>Jaar X-2(20</w:t>
            </w:r>
            <w:r w:rsidR="00961D0B">
              <w:rPr>
                <w:sz w:val="22"/>
                <w:szCs w:val="22"/>
              </w:rPr>
              <w:t>1</w:t>
            </w:r>
            <w:r w:rsidR="005F6574">
              <w:rPr>
                <w:sz w:val="22"/>
                <w:szCs w:val="22"/>
              </w:rPr>
              <w:t>7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8A" w14:textId="14883253" w:rsidR="009B3A48" w:rsidRPr="004115B3" w:rsidRDefault="009B3A48" w:rsidP="00194BB5">
            <w:pPr>
              <w:jc w:val="center"/>
            </w:pPr>
            <w:r w:rsidRPr="004115B3">
              <w:rPr>
                <w:sz w:val="22"/>
                <w:szCs w:val="22"/>
              </w:rPr>
              <w:t>Jaar X-1(20</w:t>
            </w:r>
            <w:r w:rsidR="009C2DCC">
              <w:rPr>
                <w:sz w:val="22"/>
                <w:szCs w:val="22"/>
              </w:rPr>
              <w:t>1</w:t>
            </w:r>
            <w:r w:rsidR="005F6574">
              <w:rPr>
                <w:sz w:val="22"/>
                <w:szCs w:val="22"/>
              </w:rPr>
              <w:t>8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8B" w14:textId="7755CC87" w:rsidR="009B3A48" w:rsidRPr="004115B3" w:rsidRDefault="009B3A48" w:rsidP="00194BB5">
            <w:pPr>
              <w:jc w:val="center"/>
            </w:pPr>
            <w:r w:rsidRPr="004115B3">
              <w:rPr>
                <w:sz w:val="22"/>
                <w:szCs w:val="22"/>
              </w:rPr>
              <w:t>Jaar X(201</w:t>
            </w:r>
            <w:r w:rsidR="005F6574">
              <w:rPr>
                <w:sz w:val="22"/>
                <w:szCs w:val="22"/>
              </w:rPr>
              <w:t>9</w:t>
            </w:r>
            <w:r w:rsidRPr="004115B3">
              <w:rPr>
                <w:sz w:val="22"/>
                <w:szCs w:val="22"/>
              </w:rPr>
              <w:t>)</w:t>
            </w:r>
          </w:p>
        </w:tc>
      </w:tr>
      <w:tr w:rsidR="009B3A48" w:rsidRPr="00D92619" w14:paraId="59C67691" w14:textId="77777777" w:rsidTr="005262C8"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C6768D" w14:textId="77777777" w:rsidR="009B3A48" w:rsidRPr="004115B3" w:rsidRDefault="009B3A48" w:rsidP="0043277E">
            <w:r w:rsidRPr="004115B3">
              <w:rPr>
                <w:sz w:val="22"/>
                <w:szCs w:val="22"/>
              </w:rPr>
              <w:t>Eg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auto"/>
          </w:tcPr>
          <w:p w14:paraId="59C6768E" w14:textId="77777777" w:rsidR="009B3A48" w:rsidRPr="005D1442" w:rsidRDefault="009B3A48" w:rsidP="004115B3">
            <w:pPr>
              <w:jc w:val="center"/>
              <w:rPr>
                <w:b/>
              </w:rPr>
            </w:pPr>
            <w:r w:rsidRPr="005D1442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</w:tcPr>
          <w:p w14:paraId="59C6768F" w14:textId="77777777" w:rsidR="009B3A48" w:rsidRPr="005D1442" w:rsidRDefault="009B3A48" w:rsidP="004115B3">
            <w:pPr>
              <w:jc w:val="center"/>
              <w:rPr>
                <w:b/>
              </w:rPr>
            </w:pPr>
            <w:r w:rsidRPr="005D1442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DDD9C3" w:themeFill="background2" w:themeFillShade="E6"/>
          </w:tcPr>
          <w:p w14:paraId="59C67690" w14:textId="78A91C25" w:rsidR="009B3A48" w:rsidRPr="005D1442" w:rsidRDefault="005262C8" w:rsidP="004115B3">
            <w:pPr>
              <w:jc w:val="center"/>
              <w:rPr>
                <w:b/>
                <w:color w:val="0000FF"/>
              </w:rPr>
            </w:pPr>
            <w:r w:rsidRPr="00B21C8A">
              <w:rPr>
                <w:b/>
              </w:rPr>
              <w:t>0</w:t>
            </w:r>
          </w:p>
        </w:tc>
      </w:tr>
    </w:tbl>
    <w:p w14:paraId="59C67692" w14:textId="77777777" w:rsidR="009B3A48" w:rsidRPr="00D92619" w:rsidRDefault="009B3A48" w:rsidP="000325A1">
      <w:pPr>
        <w:rPr>
          <w:sz w:val="22"/>
          <w:szCs w:val="22"/>
        </w:rPr>
      </w:pPr>
    </w:p>
    <w:p w14:paraId="59C67693" w14:textId="73306164" w:rsidR="009B3A48" w:rsidRPr="00D92619" w:rsidRDefault="00C334E0" w:rsidP="00B8610D">
      <w:pPr>
        <w:ind w:left="1440"/>
        <w:rPr>
          <w:sz w:val="22"/>
          <w:szCs w:val="22"/>
        </w:rPr>
      </w:pPr>
      <w:r>
        <w:rPr>
          <w:sz w:val="22"/>
          <w:szCs w:val="22"/>
        </w:rPr>
        <w:t>Werkelijke e</w:t>
      </w:r>
      <w:r w:rsidR="009B3A48">
        <w:rPr>
          <w:sz w:val="22"/>
          <w:szCs w:val="22"/>
        </w:rPr>
        <w:t xml:space="preserve">rnstgraad </w:t>
      </w:r>
      <w:r w:rsidR="00AC33C0">
        <w:rPr>
          <w:sz w:val="22"/>
          <w:szCs w:val="22"/>
        </w:rPr>
        <w:t xml:space="preserve">(Eg) </w:t>
      </w:r>
      <w:r w:rsidR="009B3A48">
        <w:rPr>
          <w:sz w:val="22"/>
          <w:szCs w:val="22"/>
        </w:rPr>
        <w:t xml:space="preserve">= </w:t>
      </w:r>
      <w:r w:rsidR="00B21C8A">
        <w:rPr>
          <w:sz w:val="22"/>
          <w:szCs w:val="22"/>
        </w:rPr>
        <w:t>Aantal dagen AGR</w:t>
      </w:r>
      <w:r w:rsidR="009B3A48" w:rsidRPr="00D92619">
        <w:rPr>
          <w:sz w:val="22"/>
          <w:szCs w:val="22"/>
        </w:rPr>
        <w:t xml:space="preserve"> x 1000/</w:t>
      </w:r>
      <w:r w:rsidR="00B21C8A">
        <w:rPr>
          <w:sz w:val="22"/>
          <w:szCs w:val="22"/>
        </w:rPr>
        <w:t>Totaal arbeidsuren</w:t>
      </w:r>
    </w:p>
    <w:p w14:paraId="59C67694" w14:textId="1F188E1A" w:rsidR="009B3A48" w:rsidRPr="00D92619" w:rsidRDefault="002C497F" w:rsidP="002C497F">
      <w:pPr>
        <w:ind w:left="1418" w:right="-377"/>
        <w:rPr>
          <w:sz w:val="22"/>
          <w:szCs w:val="22"/>
        </w:rPr>
      </w:pPr>
      <w:r>
        <w:rPr>
          <w:sz w:val="22"/>
          <w:szCs w:val="22"/>
        </w:rPr>
        <w:br/>
      </w:r>
      <w:r>
        <w:t>- Egw = 1 komt overeen met : 1,5 dagen afwezigheid per jaar voor alle werknemers</w:t>
      </w:r>
    </w:p>
    <w:p w14:paraId="59C67695" w14:textId="1DEAF0E6" w:rsidR="00055BC6" w:rsidRPr="005262C8" w:rsidRDefault="00055BC6">
      <w:pPr>
        <w:rPr>
          <w:sz w:val="22"/>
          <w:szCs w:val="22"/>
          <w:u w:val="single"/>
        </w:rPr>
      </w:pPr>
    </w:p>
    <w:p w14:paraId="59C67696" w14:textId="77777777" w:rsidR="009B3A48" w:rsidRPr="00D92619" w:rsidRDefault="009B3A48" w:rsidP="000325A1">
      <w:pPr>
        <w:numPr>
          <w:ilvl w:val="0"/>
          <w:numId w:val="27"/>
        </w:numPr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Forfaitaire ongeschiktheden</w:t>
      </w:r>
    </w:p>
    <w:p w14:paraId="59C67697" w14:textId="77777777" w:rsidR="009B3A48" w:rsidRPr="00D92619" w:rsidRDefault="009B3A48" w:rsidP="000325A1">
      <w:pPr>
        <w:rPr>
          <w:sz w:val="22"/>
          <w:szCs w:val="22"/>
        </w:rPr>
      </w:pPr>
    </w:p>
    <w:p w14:paraId="59C67698" w14:textId="77777777" w:rsidR="009B3A48" w:rsidRPr="00D92619" w:rsidRDefault="009B3A48" w:rsidP="00B8610D">
      <w:pPr>
        <w:numPr>
          <w:ilvl w:val="1"/>
          <w:numId w:val="27"/>
        </w:numPr>
        <w:tabs>
          <w:tab w:val="clear" w:pos="1800"/>
          <w:tab w:val="num" w:pos="1440"/>
        </w:tabs>
        <w:ind w:left="1440"/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Aantal dagen forfaitaire ongeschiktheid</w:t>
      </w:r>
    </w:p>
    <w:p w14:paraId="59C67699" w14:textId="77777777" w:rsidR="009B3A48" w:rsidRDefault="009B3A48" w:rsidP="000325A1">
      <w:pPr>
        <w:rPr>
          <w:sz w:val="22"/>
          <w:szCs w:val="22"/>
        </w:rPr>
      </w:pPr>
    </w:p>
    <w:p w14:paraId="59C6769A" w14:textId="77777777" w:rsidR="005D1442" w:rsidRDefault="009B3A48" w:rsidP="00B8610D">
      <w:pPr>
        <w:numPr>
          <w:ilvl w:val="2"/>
          <w:numId w:val="27"/>
        </w:numPr>
        <w:tabs>
          <w:tab w:val="clear" w:pos="2700"/>
          <w:tab w:val="num" w:pos="1800"/>
        </w:tabs>
        <w:ind w:left="1800"/>
        <w:rPr>
          <w:sz w:val="22"/>
          <w:szCs w:val="22"/>
        </w:rPr>
      </w:pPr>
      <w:r>
        <w:rPr>
          <w:sz w:val="22"/>
          <w:szCs w:val="22"/>
        </w:rPr>
        <w:t>Militair personeel</w:t>
      </w:r>
      <w:r w:rsidR="009856C3">
        <w:rPr>
          <w:sz w:val="22"/>
          <w:szCs w:val="22"/>
        </w:rPr>
        <w:t xml:space="preserve"> </w:t>
      </w:r>
    </w:p>
    <w:p w14:paraId="007A0EB4" w14:textId="5084AC53" w:rsidR="006F14F9" w:rsidRDefault="006F14F9" w:rsidP="005D1442">
      <w:pPr>
        <w:ind w:left="1800"/>
        <w:rPr>
          <w:sz w:val="22"/>
          <w:szCs w:val="22"/>
        </w:rPr>
      </w:pPr>
    </w:p>
    <w:tbl>
      <w:tblPr>
        <w:tblStyle w:val="TableGrid"/>
        <w:tblW w:w="7938" w:type="dxa"/>
        <w:tblInd w:w="1951" w:type="dxa"/>
        <w:tblLayout w:type="fixed"/>
        <w:tblLook w:val="04A0" w:firstRow="1" w:lastRow="0" w:firstColumn="1" w:lastColumn="0" w:noHBand="0" w:noVBand="1"/>
      </w:tblPr>
      <w:tblGrid>
        <w:gridCol w:w="4763"/>
        <w:gridCol w:w="793"/>
        <w:gridCol w:w="794"/>
        <w:gridCol w:w="794"/>
        <w:gridCol w:w="794"/>
      </w:tblGrid>
      <w:tr w:rsidR="006F14F9" w14:paraId="33DEA1AC" w14:textId="77777777" w:rsidTr="000E0C7A">
        <w:tc>
          <w:tcPr>
            <w:tcW w:w="425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592BB4C" w14:textId="77777777" w:rsidR="006F14F9" w:rsidRDefault="006F14F9" w:rsidP="000E0C7A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9283D62" w14:textId="77777777" w:rsidR="006F14F9" w:rsidRDefault="006F14F9" w:rsidP="000E0C7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18" w:type="dxa"/>
            <w:gridSpan w:val="2"/>
            <w:shd w:val="clear" w:color="auto" w:fill="BFBFBF" w:themeFill="background1" w:themeFillShade="BF"/>
            <w:vAlign w:val="center"/>
          </w:tcPr>
          <w:p w14:paraId="27C7B7B0" w14:textId="77777777" w:rsidR="006F14F9" w:rsidRDefault="006F14F9" w:rsidP="000E0C7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</w:tr>
      <w:tr w:rsidR="006F14F9" w:rsidRPr="00E74119" w14:paraId="1BC498B3" w14:textId="77777777" w:rsidTr="000E0C7A">
        <w:tc>
          <w:tcPr>
            <w:tcW w:w="425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D08F0" w14:textId="77777777" w:rsidR="006F14F9" w:rsidRDefault="006F14F9" w:rsidP="000E0C7A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667CEE00" w14:textId="77777777" w:rsidR="006F14F9" w:rsidRPr="00E74119" w:rsidRDefault="006F14F9" w:rsidP="000E0C7A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61C357EE" w14:textId="77777777" w:rsidR="006F14F9" w:rsidRPr="00E74119" w:rsidRDefault="006F14F9" w:rsidP="000E0C7A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1E112ED0" w14:textId="77777777" w:rsidR="006F14F9" w:rsidRPr="00E74119" w:rsidRDefault="006F14F9" w:rsidP="000E0C7A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143DA3E1" w14:textId="77777777" w:rsidR="006F14F9" w:rsidRPr="00E74119" w:rsidRDefault="006F14F9" w:rsidP="000E0C7A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</w:tr>
      <w:tr w:rsidR="006F14F9" w14:paraId="311B3C00" w14:textId="77777777" w:rsidTr="000E0C7A">
        <w:tc>
          <w:tcPr>
            <w:tcW w:w="4253" w:type="dxa"/>
            <w:tcBorders>
              <w:top w:val="single" w:sz="4" w:space="0" w:color="auto"/>
            </w:tcBorders>
          </w:tcPr>
          <w:p w14:paraId="6022DA13" w14:textId="77777777" w:rsidR="006F14F9" w:rsidRDefault="006F14F9" w:rsidP="000E0C7A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Aantal militaire werknemers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3414FCF2" w14:textId="77777777" w:rsidR="006F14F9" w:rsidRDefault="006F14F9" w:rsidP="000E0C7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43894ED" w14:textId="77777777" w:rsidR="006F14F9" w:rsidRDefault="006F14F9" w:rsidP="000E0C7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9B606BD" w14:textId="77777777" w:rsidR="006F14F9" w:rsidRDefault="006F14F9" w:rsidP="000E0C7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72D54CE" w14:textId="77777777" w:rsidR="006F14F9" w:rsidRDefault="006F14F9" w:rsidP="000E0C7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F14F9" w14:paraId="26EEC3C0" w14:textId="77777777" w:rsidTr="000E0C7A">
        <w:tc>
          <w:tcPr>
            <w:tcW w:w="4253" w:type="dxa"/>
          </w:tcPr>
          <w:p w14:paraId="7CD9ABAE" w14:textId="77777777" w:rsidR="006F14F9" w:rsidRDefault="006F14F9" w:rsidP="000E0C7A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- Leerlingen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459C30B1" w14:textId="77777777" w:rsidR="006F14F9" w:rsidRDefault="006F14F9" w:rsidP="000E0C7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404C128" w14:textId="77777777" w:rsidR="006F14F9" w:rsidRDefault="006F14F9" w:rsidP="000E0C7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572E09E" w14:textId="77777777" w:rsidR="006F14F9" w:rsidRDefault="006F14F9" w:rsidP="000E0C7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31FD301" w14:textId="77777777" w:rsidR="006F14F9" w:rsidRDefault="006F14F9" w:rsidP="000E0C7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F14F9" w14:paraId="4B280110" w14:textId="77777777" w:rsidTr="000E0C7A">
        <w:tc>
          <w:tcPr>
            <w:tcW w:w="4253" w:type="dxa"/>
          </w:tcPr>
          <w:p w14:paraId="30D8764A" w14:textId="77777777" w:rsidR="006F14F9" w:rsidRDefault="006F14F9" w:rsidP="000E0C7A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– Reservisten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7B3ED10B" w14:textId="77777777" w:rsidR="006F14F9" w:rsidRDefault="006F14F9" w:rsidP="000E0C7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3E67CDF" w14:textId="77777777" w:rsidR="006F14F9" w:rsidRDefault="006F14F9" w:rsidP="000E0C7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C5143D1" w14:textId="77777777" w:rsidR="006F14F9" w:rsidRDefault="006F14F9" w:rsidP="000E0C7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4A3635F" w14:textId="77777777" w:rsidR="006F14F9" w:rsidRDefault="006F14F9" w:rsidP="000E0C7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F14F9" w14:paraId="7D2CA477" w14:textId="77777777" w:rsidTr="000E0C7A">
        <w:tc>
          <w:tcPr>
            <w:tcW w:w="7088" w:type="dxa"/>
            <w:gridSpan w:val="5"/>
            <w:shd w:val="clear" w:color="auto" w:fill="auto"/>
          </w:tcPr>
          <w:p w14:paraId="58BD9C93" w14:textId="77777777" w:rsidR="006F14F9" w:rsidRDefault="006F14F9" w:rsidP="000E0C7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militairen</w:t>
            </w:r>
          </w:p>
        </w:tc>
      </w:tr>
    </w:tbl>
    <w:p w14:paraId="59C6769B" w14:textId="3AD10A04" w:rsidR="009B3A48" w:rsidRDefault="009B3A48" w:rsidP="005D1442">
      <w:pPr>
        <w:ind w:left="1800"/>
        <w:rPr>
          <w:sz w:val="22"/>
          <w:szCs w:val="22"/>
        </w:rPr>
      </w:pPr>
    </w:p>
    <w:p w14:paraId="59C6769C" w14:textId="77777777" w:rsidR="009E27D7" w:rsidRDefault="009E27D7">
      <w:pPr>
        <w:rPr>
          <w:sz w:val="22"/>
          <w:szCs w:val="22"/>
        </w:rPr>
      </w:pPr>
    </w:p>
    <w:p w14:paraId="59C6769D" w14:textId="77777777" w:rsidR="005D1442" w:rsidRDefault="009B3A48" w:rsidP="00B8610D">
      <w:pPr>
        <w:numPr>
          <w:ilvl w:val="2"/>
          <w:numId w:val="27"/>
        </w:numPr>
        <w:tabs>
          <w:tab w:val="clear" w:pos="2700"/>
          <w:tab w:val="num" w:pos="1800"/>
        </w:tabs>
        <w:ind w:left="1800"/>
        <w:rPr>
          <w:sz w:val="22"/>
          <w:szCs w:val="22"/>
        </w:rPr>
      </w:pPr>
      <w:r>
        <w:rPr>
          <w:sz w:val="22"/>
          <w:szCs w:val="22"/>
        </w:rPr>
        <w:t>Burger personeel</w:t>
      </w:r>
      <w:r w:rsidR="009856C3">
        <w:rPr>
          <w:sz w:val="22"/>
          <w:szCs w:val="22"/>
        </w:rPr>
        <w:t xml:space="preserve"> </w:t>
      </w:r>
    </w:p>
    <w:p w14:paraId="4752C396" w14:textId="76B5F217" w:rsidR="006F14F9" w:rsidRPr="002557C8" w:rsidRDefault="006F14F9" w:rsidP="005D1442">
      <w:pPr>
        <w:ind w:left="1800"/>
        <w:rPr>
          <w:i/>
          <w:color w:val="FF0000"/>
          <w:sz w:val="22"/>
          <w:szCs w:val="22"/>
        </w:rPr>
      </w:pPr>
    </w:p>
    <w:tbl>
      <w:tblPr>
        <w:tblStyle w:val="TableGrid"/>
        <w:tblW w:w="7938" w:type="dxa"/>
        <w:tblInd w:w="1951" w:type="dxa"/>
        <w:tblLayout w:type="fixed"/>
        <w:tblLook w:val="04A0" w:firstRow="1" w:lastRow="0" w:firstColumn="1" w:lastColumn="0" w:noHBand="0" w:noVBand="1"/>
      </w:tblPr>
      <w:tblGrid>
        <w:gridCol w:w="4253"/>
        <w:gridCol w:w="708"/>
        <w:gridCol w:w="709"/>
        <w:gridCol w:w="709"/>
        <w:gridCol w:w="709"/>
        <w:gridCol w:w="850"/>
      </w:tblGrid>
      <w:tr w:rsidR="006F14F9" w14:paraId="1AFF6C31" w14:textId="77777777" w:rsidTr="000E0C7A">
        <w:tc>
          <w:tcPr>
            <w:tcW w:w="425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D262A22" w14:textId="77777777" w:rsidR="006F14F9" w:rsidRDefault="006F14F9" w:rsidP="000E0C7A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C2B2F9F" w14:textId="77777777" w:rsidR="006F14F9" w:rsidRDefault="006F14F9" w:rsidP="000E0C7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18" w:type="dxa"/>
            <w:gridSpan w:val="2"/>
            <w:shd w:val="clear" w:color="auto" w:fill="BFBFBF" w:themeFill="background1" w:themeFillShade="BF"/>
            <w:vAlign w:val="center"/>
          </w:tcPr>
          <w:p w14:paraId="2FCEB55D" w14:textId="77777777" w:rsidR="006F14F9" w:rsidRDefault="006F14F9" w:rsidP="000E0C7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  <w:tc>
          <w:tcPr>
            <w:tcW w:w="850" w:type="dxa"/>
            <w:vMerge w:val="restart"/>
            <w:shd w:val="clear" w:color="auto" w:fill="BFBFBF" w:themeFill="background1" w:themeFillShade="BF"/>
            <w:vAlign w:val="center"/>
          </w:tcPr>
          <w:p w14:paraId="28107905" w14:textId="77777777" w:rsidR="006F14F9" w:rsidRDefault="006F14F9" w:rsidP="000E0C7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</w:tr>
      <w:tr w:rsidR="006F14F9" w14:paraId="49C7C04D" w14:textId="77777777" w:rsidTr="000E0C7A">
        <w:tc>
          <w:tcPr>
            <w:tcW w:w="425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65031" w14:textId="77777777" w:rsidR="006F14F9" w:rsidRDefault="006F14F9" w:rsidP="000E0C7A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459F5113" w14:textId="77777777" w:rsidR="006F14F9" w:rsidRPr="00E74119" w:rsidRDefault="006F14F9" w:rsidP="000E0C7A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0BF6279D" w14:textId="77777777" w:rsidR="006F14F9" w:rsidRPr="00E74119" w:rsidRDefault="006F14F9" w:rsidP="000E0C7A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7D5A601D" w14:textId="77777777" w:rsidR="006F14F9" w:rsidRPr="00E74119" w:rsidRDefault="006F14F9" w:rsidP="000E0C7A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0F262D94" w14:textId="77777777" w:rsidR="006F14F9" w:rsidRPr="00E74119" w:rsidRDefault="006F14F9" w:rsidP="000E0C7A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850" w:type="dxa"/>
            <w:vMerge/>
          </w:tcPr>
          <w:p w14:paraId="46AF2FC0" w14:textId="77777777" w:rsidR="006F14F9" w:rsidRDefault="006F14F9" w:rsidP="000E0C7A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</w:tr>
      <w:tr w:rsidR="006F14F9" w14:paraId="06AFDD81" w14:textId="77777777" w:rsidTr="000E0C7A">
        <w:tc>
          <w:tcPr>
            <w:tcW w:w="4253" w:type="dxa"/>
          </w:tcPr>
          <w:p w14:paraId="0F2924DD" w14:textId="77777777" w:rsidR="006F14F9" w:rsidRDefault="006F14F9" w:rsidP="000E0C7A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burger werknemers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3877F26D" w14:textId="77777777" w:rsidR="006F14F9" w:rsidRDefault="006F14F9" w:rsidP="000E0C7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C9C05A7" w14:textId="77777777" w:rsidR="006F14F9" w:rsidRDefault="006F14F9" w:rsidP="000E0C7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891D181" w14:textId="77777777" w:rsidR="006F14F9" w:rsidRDefault="006F14F9" w:rsidP="000E0C7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D1F02D3" w14:textId="77777777" w:rsidR="006F14F9" w:rsidRDefault="006F14F9" w:rsidP="000E0C7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39BC4500" w14:textId="77777777" w:rsidR="006F14F9" w:rsidRDefault="006F14F9" w:rsidP="000E0C7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F14F9" w14:paraId="59708DBB" w14:textId="77777777" w:rsidTr="000E0C7A">
        <w:tc>
          <w:tcPr>
            <w:tcW w:w="4253" w:type="dxa"/>
          </w:tcPr>
          <w:p w14:paraId="23D162CD" w14:textId="77777777" w:rsidR="006F14F9" w:rsidRDefault="006F14F9" w:rsidP="000E0C7A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Job Studenten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32C80A25" w14:textId="77777777" w:rsidR="006F14F9" w:rsidRDefault="006F14F9" w:rsidP="000E0C7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F3A05B5" w14:textId="77777777" w:rsidR="006F14F9" w:rsidRDefault="006F14F9" w:rsidP="000E0C7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FF9C98C" w14:textId="77777777" w:rsidR="006F14F9" w:rsidRDefault="006F14F9" w:rsidP="000E0C7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CB5BCB4" w14:textId="77777777" w:rsidR="006F14F9" w:rsidRDefault="006F14F9" w:rsidP="000E0C7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03150BC1" w14:textId="77777777" w:rsidR="006F14F9" w:rsidRDefault="006F14F9" w:rsidP="000E0C7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F14F9" w14:paraId="33BF7343" w14:textId="77777777" w:rsidTr="000E0C7A">
        <w:tc>
          <w:tcPr>
            <w:tcW w:w="4253" w:type="dxa"/>
          </w:tcPr>
          <w:p w14:paraId="4DFA15A1" w14:textId="77777777" w:rsidR="006F14F9" w:rsidRDefault="006F14F9" w:rsidP="000E0C7A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stagiaires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0E1C920A" w14:textId="77777777" w:rsidR="006F14F9" w:rsidRDefault="006F14F9" w:rsidP="000E0C7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91B4739" w14:textId="77777777" w:rsidR="006F14F9" w:rsidRDefault="006F14F9" w:rsidP="000E0C7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6883B63" w14:textId="77777777" w:rsidR="006F14F9" w:rsidRDefault="006F14F9" w:rsidP="000E0C7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35B0B2C" w14:textId="77777777" w:rsidR="006F14F9" w:rsidRDefault="006F14F9" w:rsidP="000E0C7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66C87864" w14:textId="77777777" w:rsidR="006F14F9" w:rsidRDefault="006F14F9" w:rsidP="000E0C7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F14F9" w14:paraId="144D6AB5" w14:textId="77777777" w:rsidTr="000E0C7A">
        <w:tc>
          <w:tcPr>
            <w:tcW w:w="4253" w:type="dxa"/>
          </w:tcPr>
          <w:p w14:paraId="52B5B07F" w14:textId="77777777" w:rsidR="006F14F9" w:rsidRDefault="006F14F9" w:rsidP="000E0C7A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vrijwilligers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1F40EC34" w14:textId="77777777" w:rsidR="006F14F9" w:rsidRDefault="006F14F9" w:rsidP="000E0C7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8B2483B" w14:textId="77777777" w:rsidR="006F14F9" w:rsidRDefault="006F14F9" w:rsidP="000E0C7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A89C1E6" w14:textId="77777777" w:rsidR="006F14F9" w:rsidRDefault="006F14F9" w:rsidP="000E0C7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1E04C73" w14:textId="77777777" w:rsidR="006F14F9" w:rsidRDefault="006F14F9" w:rsidP="000E0C7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74E1C4F2" w14:textId="77777777" w:rsidR="006F14F9" w:rsidRDefault="006F14F9" w:rsidP="000E0C7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F14F9" w14:paraId="5AA80F5E" w14:textId="77777777" w:rsidTr="000E0C7A">
        <w:tc>
          <w:tcPr>
            <w:tcW w:w="4253" w:type="dxa"/>
          </w:tcPr>
          <w:p w14:paraId="79035FB7" w14:textId="77777777" w:rsidR="006F14F9" w:rsidRDefault="006F14F9" w:rsidP="000E0C7A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alternatieve straf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117BF801" w14:textId="77777777" w:rsidR="006F14F9" w:rsidRDefault="006F14F9" w:rsidP="000E0C7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BE5F00A" w14:textId="77777777" w:rsidR="006F14F9" w:rsidRDefault="006F14F9" w:rsidP="000E0C7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F3699E2" w14:textId="77777777" w:rsidR="006F14F9" w:rsidRDefault="006F14F9" w:rsidP="000E0C7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CBA3C4F" w14:textId="77777777" w:rsidR="006F14F9" w:rsidRDefault="006F14F9" w:rsidP="000E0C7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5FA867EE" w14:textId="77777777" w:rsidR="006F14F9" w:rsidRDefault="006F14F9" w:rsidP="000E0C7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F14F9" w14:paraId="1CE5842F" w14:textId="77777777" w:rsidTr="000E0C7A">
        <w:tc>
          <w:tcPr>
            <w:tcW w:w="4253" w:type="dxa"/>
          </w:tcPr>
          <w:p w14:paraId="7C62774A" w14:textId="77777777" w:rsidR="006F14F9" w:rsidRDefault="006F14F9" w:rsidP="000E0C7A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gerechtelijke straf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68875288" w14:textId="77777777" w:rsidR="006F14F9" w:rsidRDefault="006F14F9" w:rsidP="000E0C7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A7626F7" w14:textId="77777777" w:rsidR="006F14F9" w:rsidRDefault="006F14F9" w:rsidP="000E0C7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1C1995D" w14:textId="77777777" w:rsidR="006F14F9" w:rsidRDefault="006F14F9" w:rsidP="000E0C7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B255123" w14:textId="77777777" w:rsidR="006F14F9" w:rsidRDefault="006F14F9" w:rsidP="000E0C7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71A68913" w14:textId="77777777" w:rsidR="006F14F9" w:rsidRDefault="006F14F9" w:rsidP="000E0C7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F14F9" w14:paraId="0041DF0D" w14:textId="77777777" w:rsidTr="000E0C7A">
        <w:tc>
          <w:tcPr>
            <w:tcW w:w="4253" w:type="dxa"/>
          </w:tcPr>
          <w:p w14:paraId="2C0CB04E" w14:textId="77777777" w:rsidR="006F14F9" w:rsidRDefault="006F14F9" w:rsidP="000E0C7A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Andere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7DD460C5" w14:textId="77777777" w:rsidR="006F14F9" w:rsidRDefault="006F14F9" w:rsidP="000E0C7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7916DDC" w14:textId="77777777" w:rsidR="006F14F9" w:rsidRDefault="006F14F9" w:rsidP="000E0C7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1307A5A" w14:textId="77777777" w:rsidR="006F14F9" w:rsidRDefault="006F14F9" w:rsidP="000E0C7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BD2719D" w14:textId="77777777" w:rsidR="006F14F9" w:rsidRDefault="006F14F9" w:rsidP="000E0C7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135D603E" w14:textId="77777777" w:rsidR="006F14F9" w:rsidRDefault="006F14F9" w:rsidP="000E0C7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F14F9" w14:paraId="751302E6" w14:textId="77777777" w:rsidTr="000E0C7A">
        <w:tc>
          <w:tcPr>
            <w:tcW w:w="7088" w:type="dxa"/>
            <w:gridSpan w:val="5"/>
            <w:shd w:val="clear" w:color="auto" w:fill="auto"/>
          </w:tcPr>
          <w:p w14:paraId="7A16B5DC" w14:textId="77777777" w:rsidR="006F14F9" w:rsidRDefault="006F14F9" w:rsidP="000E0C7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burgers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544BA558" w14:textId="77777777" w:rsidR="006F14F9" w:rsidRDefault="006F14F9" w:rsidP="000E0C7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9E" w14:textId="5DCE1D9C" w:rsidR="009B3A48" w:rsidRDefault="005D1442" w:rsidP="005D1442">
      <w:pPr>
        <w:ind w:left="1800"/>
        <w:rPr>
          <w:sz w:val="22"/>
          <w:szCs w:val="22"/>
        </w:rPr>
      </w:pPr>
      <w:r w:rsidRPr="002557C8">
        <w:rPr>
          <w:i/>
          <w:color w:val="FF0000"/>
          <w:sz w:val="22"/>
          <w:szCs w:val="22"/>
        </w:rPr>
        <w:t xml:space="preserve"> </w:t>
      </w:r>
    </w:p>
    <w:p w14:paraId="21E8C5BC" w14:textId="77777777" w:rsidR="006F14F9" w:rsidRDefault="006F14F9" w:rsidP="006F14F9">
      <w:pPr>
        <w:ind w:left="1418"/>
        <w:rPr>
          <w:sz w:val="22"/>
          <w:szCs w:val="22"/>
        </w:rPr>
      </w:pPr>
      <w:r>
        <w:rPr>
          <w:sz w:val="22"/>
          <w:szCs w:val="22"/>
        </w:rPr>
        <w:t>Militairen en burgers</w:t>
      </w:r>
      <w:r>
        <w:rPr>
          <w:sz w:val="22"/>
          <w:szCs w:val="22"/>
        </w:rPr>
        <w:br/>
      </w:r>
    </w:p>
    <w:tbl>
      <w:tblPr>
        <w:tblStyle w:val="TableGrid"/>
        <w:tblW w:w="5386" w:type="dxa"/>
        <w:tblInd w:w="1526" w:type="dxa"/>
        <w:tblLayout w:type="fixed"/>
        <w:tblLook w:val="04A0" w:firstRow="1" w:lastRow="0" w:firstColumn="1" w:lastColumn="0" w:noHBand="0" w:noVBand="1"/>
      </w:tblPr>
      <w:tblGrid>
        <w:gridCol w:w="4678"/>
        <w:gridCol w:w="708"/>
      </w:tblGrid>
      <w:tr w:rsidR="006F14F9" w14:paraId="6AEF33C0" w14:textId="77777777" w:rsidTr="000E0C7A">
        <w:tc>
          <w:tcPr>
            <w:tcW w:w="4678" w:type="dxa"/>
          </w:tcPr>
          <w:p w14:paraId="79F69389" w14:textId="7C2F1809" w:rsidR="006F14F9" w:rsidRDefault="006F14F9" w:rsidP="006F14F9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Totaal aantal forfaitaire dagen werknemers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0386F199" w14:textId="77777777" w:rsidR="006F14F9" w:rsidRDefault="006F14F9" w:rsidP="000E0C7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9F" w14:textId="77777777" w:rsidR="009B3A48" w:rsidRDefault="009B3A48" w:rsidP="000325A1">
      <w:pPr>
        <w:rPr>
          <w:sz w:val="22"/>
          <w:szCs w:val="22"/>
        </w:rPr>
      </w:pPr>
    </w:p>
    <w:p w14:paraId="59C676A0" w14:textId="77777777" w:rsidR="009B3A48" w:rsidRPr="00D92619" w:rsidRDefault="009B3A48" w:rsidP="000325A1">
      <w:pPr>
        <w:rPr>
          <w:sz w:val="22"/>
          <w:szCs w:val="22"/>
        </w:rPr>
      </w:pPr>
    </w:p>
    <w:p w14:paraId="59C676A1" w14:textId="77777777" w:rsidR="009B3A48" w:rsidRPr="009856C3" w:rsidRDefault="009B3A48" w:rsidP="00B8610D">
      <w:pPr>
        <w:numPr>
          <w:ilvl w:val="1"/>
          <w:numId w:val="27"/>
        </w:numPr>
        <w:tabs>
          <w:tab w:val="clear" w:pos="1800"/>
          <w:tab w:val="num" w:pos="1440"/>
        </w:tabs>
        <w:ind w:left="1440"/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Globale ernstgraad van het beschouwde jaar en de twee vorige jaren</w:t>
      </w:r>
    </w:p>
    <w:p w14:paraId="59C676A3" w14:textId="77777777" w:rsidR="009B3A48" w:rsidRPr="00D92619" w:rsidRDefault="009B3A48" w:rsidP="000325A1">
      <w:pPr>
        <w:rPr>
          <w:sz w:val="22"/>
          <w:szCs w:val="22"/>
        </w:rPr>
      </w:pPr>
    </w:p>
    <w:tbl>
      <w:tblPr>
        <w:tblW w:w="8100" w:type="dxa"/>
        <w:tblInd w:w="1548" w:type="dxa"/>
        <w:tblBorders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1800"/>
        <w:gridCol w:w="1800"/>
        <w:gridCol w:w="1620"/>
      </w:tblGrid>
      <w:tr w:rsidR="009B3A48" w:rsidRPr="00D92619" w14:paraId="59C676A8" w14:textId="77777777" w:rsidTr="00CE35A1">
        <w:tc>
          <w:tcPr>
            <w:tcW w:w="2880" w:type="dxa"/>
            <w:shd w:val="clear" w:color="auto" w:fill="auto"/>
          </w:tcPr>
          <w:p w14:paraId="59C676A4" w14:textId="77777777" w:rsidR="009B3A48" w:rsidRPr="004115B3" w:rsidRDefault="009B3A48" w:rsidP="0043277E"/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A5" w14:textId="5DD28C98" w:rsidR="009B3A48" w:rsidRPr="004115B3" w:rsidRDefault="009B3A48" w:rsidP="00194BB5">
            <w:pPr>
              <w:jc w:val="center"/>
            </w:pPr>
            <w:r w:rsidRPr="004115B3">
              <w:rPr>
                <w:sz w:val="22"/>
                <w:szCs w:val="22"/>
              </w:rPr>
              <w:t>Jaar X-2(20</w:t>
            </w:r>
            <w:r w:rsidR="009856C3">
              <w:rPr>
                <w:sz w:val="22"/>
                <w:szCs w:val="22"/>
              </w:rPr>
              <w:t>1</w:t>
            </w:r>
            <w:r w:rsidR="005F6574">
              <w:rPr>
                <w:sz w:val="22"/>
                <w:szCs w:val="22"/>
              </w:rPr>
              <w:t>7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A6" w14:textId="7D9BB82B" w:rsidR="009B3A48" w:rsidRPr="004115B3" w:rsidRDefault="009B3A48" w:rsidP="00194BB5">
            <w:pPr>
              <w:jc w:val="center"/>
            </w:pPr>
            <w:r w:rsidRPr="004115B3">
              <w:rPr>
                <w:sz w:val="22"/>
                <w:szCs w:val="22"/>
              </w:rPr>
              <w:t>Jaar X-1(20</w:t>
            </w:r>
            <w:r w:rsidR="009C2DCC">
              <w:rPr>
                <w:sz w:val="22"/>
                <w:szCs w:val="22"/>
              </w:rPr>
              <w:t>1</w:t>
            </w:r>
            <w:r w:rsidR="005F6574">
              <w:rPr>
                <w:sz w:val="22"/>
                <w:szCs w:val="22"/>
              </w:rPr>
              <w:t>8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A7" w14:textId="5A51B00C" w:rsidR="009B3A48" w:rsidRPr="004115B3" w:rsidRDefault="009B3A48" w:rsidP="00194BB5">
            <w:pPr>
              <w:jc w:val="center"/>
            </w:pPr>
            <w:r w:rsidRPr="004115B3">
              <w:rPr>
                <w:sz w:val="22"/>
                <w:szCs w:val="22"/>
              </w:rPr>
              <w:t>Jaar X(201</w:t>
            </w:r>
            <w:r w:rsidR="005F6574">
              <w:rPr>
                <w:sz w:val="22"/>
                <w:szCs w:val="22"/>
              </w:rPr>
              <w:t>9</w:t>
            </w:r>
            <w:r w:rsidRPr="004115B3">
              <w:rPr>
                <w:sz w:val="22"/>
                <w:szCs w:val="22"/>
              </w:rPr>
              <w:t>)</w:t>
            </w:r>
          </w:p>
        </w:tc>
      </w:tr>
      <w:tr w:rsidR="009B3A48" w:rsidRPr="00D92619" w14:paraId="59C676AD" w14:textId="77777777" w:rsidTr="00CE35A1"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C676A9" w14:textId="77777777" w:rsidR="009B3A48" w:rsidRPr="004115B3" w:rsidRDefault="009B3A48" w:rsidP="0043277E">
            <w:r w:rsidRPr="004115B3">
              <w:rPr>
                <w:sz w:val="22"/>
                <w:szCs w:val="22"/>
              </w:rPr>
              <w:t>GEg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</w:tcPr>
          <w:p w14:paraId="59C676AA" w14:textId="77777777" w:rsidR="009B3A48" w:rsidRPr="005D1442" w:rsidRDefault="009B3A48" w:rsidP="004115B3">
            <w:pPr>
              <w:jc w:val="center"/>
              <w:rPr>
                <w:b/>
              </w:rPr>
            </w:pPr>
            <w:r w:rsidRPr="005D1442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</w:tcPr>
          <w:p w14:paraId="59C676AB" w14:textId="77777777" w:rsidR="009B3A48" w:rsidRPr="005D1442" w:rsidRDefault="009B3A48" w:rsidP="004115B3">
            <w:pPr>
              <w:jc w:val="center"/>
              <w:rPr>
                <w:b/>
              </w:rPr>
            </w:pPr>
            <w:r w:rsidRPr="005D1442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shd w:val="clear" w:color="auto" w:fill="DDD9C3" w:themeFill="background2" w:themeFillShade="E6"/>
          </w:tcPr>
          <w:p w14:paraId="59C676AC" w14:textId="56A49AAD" w:rsidR="009B3A48" w:rsidRPr="005D1442" w:rsidRDefault="005F6574" w:rsidP="004115B3">
            <w:pPr>
              <w:jc w:val="center"/>
              <w:rPr>
                <w:b/>
                <w:color w:val="0000FF"/>
              </w:rPr>
            </w:pPr>
            <w:r w:rsidRPr="005F6574">
              <w:rPr>
                <w:b/>
              </w:rPr>
              <w:t>0</w:t>
            </w:r>
          </w:p>
        </w:tc>
      </w:tr>
    </w:tbl>
    <w:p w14:paraId="59C676AE" w14:textId="77777777" w:rsidR="009B3A48" w:rsidRPr="00D92619" w:rsidRDefault="009B3A48" w:rsidP="000325A1">
      <w:pPr>
        <w:rPr>
          <w:sz w:val="22"/>
          <w:szCs w:val="22"/>
        </w:rPr>
      </w:pPr>
    </w:p>
    <w:p w14:paraId="59C676AF" w14:textId="53DC4EE6" w:rsidR="009B3A48" w:rsidRPr="00AC33C0" w:rsidRDefault="00E07D6D" w:rsidP="00AC33C0">
      <w:pPr>
        <w:ind w:left="1418"/>
        <w:rPr>
          <w:sz w:val="22"/>
          <w:szCs w:val="22"/>
          <w:lang w:val="de-DE"/>
        </w:rPr>
      </w:pPr>
      <w:r>
        <w:rPr>
          <w:sz w:val="22"/>
          <w:szCs w:val="22"/>
        </w:rPr>
        <w:t>Globale ernstgraad (Eg) = (Aantal dagen AGR + aantal forfaitaire dagen)</w:t>
      </w:r>
      <w:r w:rsidRPr="00D92619">
        <w:rPr>
          <w:sz w:val="22"/>
          <w:szCs w:val="22"/>
        </w:rPr>
        <w:t xml:space="preserve"> x 1000/</w:t>
      </w:r>
      <w:r>
        <w:rPr>
          <w:sz w:val="22"/>
          <w:szCs w:val="22"/>
        </w:rPr>
        <w:t>Totaal uren blootstelling</w:t>
      </w:r>
    </w:p>
    <w:p w14:paraId="59C676B0" w14:textId="77777777" w:rsidR="009B3A48" w:rsidRPr="00AC33C0" w:rsidRDefault="009B3A48" w:rsidP="000325A1">
      <w:pPr>
        <w:rPr>
          <w:sz w:val="22"/>
          <w:szCs w:val="22"/>
          <w:lang w:val="de-DE"/>
        </w:rPr>
      </w:pPr>
    </w:p>
    <w:p w14:paraId="59C676B1" w14:textId="77777777" w:rsidR="009856C3" w:rsidRPr="00AC33C0" w:rsidRDefault="009856C3" w:rsidP="000325A1">
      <w:pPr>
        <w:rPr>
          <w:sz w:val="22"/>
          <w:szCs w:val="22"/>
          <w:lang w:val="de-DE"/>
        </w:rPr>
      </w:pPr>
    </w:p>
    <w:p w14:paraId="5CEAFDEB" w14:textId="77777777" w:rsidR="002C497F" w:rsidRDefault="002C497F" w:rsidP="00B8610D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sz w:val="22"/>
          <w:szCs w:val="22"/>
          <w:u w:val="single"/>
        </w:rPr>
        <w:sectPr w:rsidR="002C497F" w:rsidSect="005262C8">
          <w:pgSz w:w="12240" w:h="15840"/>
          <w:pgMar w:top="1134" w:right="1418" w:bottom="709" w:left="1418" w:header="709" w:footer="709" w:gutter="0"/>
          <w:cols w:space="708"/>
          <w:docGrid w:linePitch="360"/>
        </w:sectPr>
      </w:pPr>
    </w:p>
    <w:p w14:paraId="59C676B2" w14:textId="0307CA5D" w:rsidR="009856C3" w:rsidRPr="009856C3" w:rsidRDefault="009B3A48" w:rsidP="00B8610D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sz w:val="22"/>
          <w:szCs w:val="22"/>
        </w:rPr>
      </w:pPr>
      <w:r w:rsidRPr="00D92619">
        <w:rPr>
          <w:b/>
          <w:sz w:val="22"/>
          <w:szCs w:val="22"/>
          <w:u w:val="single"/>
        </w:rPr>
        <w:lastRenderedPageBreak/>
        <w:t>Inlichtingen betreffende de ongevallen op de weg naar en van het werk</w:t>
      </w:r>
    </w:p>
    <w:p w14:paraId="701506EA" w14:textId="68157FFC" w:rsidR="0004367D" w:rsidRPr="006C7EC9" w:rsidRDefault="0004367D" w:rsidP="005D1442">
      <w:pPr>
        <w:ind w:left="360"/>
        <w:rPr>
          <w:i/>
          <w:color w:val="365F91" w:themeColor="accent1" w:themeShade="BF"/>
          <w:sz w:val="22"/>
          <w:szCs w:val="22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16"/>
        <w:gridCol w:w="444"/>
        <w:gridCol w:w="962"/>
        <w:gridCol w:w="431"/>
        <w:gridCol w:w="2205"/>
      </w:tblGrid>
      <w:tr w:rsidR="0004367D" w:rsidRPr="006C7EC9" w14:paraId="4511266F" w14:textId="77777777" w:rsidTr="000E0C7A">
        <w:tc>
          <w:tcPr>
            <w:tcW w:w="4016" w:type="dxa"/>
            <w:tcBorders>
              <w:right w:val="single" w:sz="4" w:space="0" w:color="auto"/>
            </w:tcBorders>
          </w:tcPr>
          <w:p w14:paraId="71B73DB5" w14:textId="77777777" w:rsidR="0004367D" w:rsidRPr="006C7EC9" w:rsidRDefault="0004367D" w:rsidP="000E0C7A">
            <w:pPr>
              <w:rPr>
                <w:color w:val="365F91" w:themeColor="accent1" w:themeShade="BF"/>
                <w:sz w:val="22"/>
                <w:szCs w:val="22"/>
              </w:rPr>
            </w:pPr>
            <w:r w:rsidRPr="00494BF5">
              <w:rPr>
                <w:sz w:val="22"/>
                <w:szCs w:val="22"/>
              </w:rPr>
              <w:t>Totaal aantal ongevallen op de arbeidsweg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74EF4" w14:textId="77777777" w:rsidR="0004367D" w:rsidRPr="006C7EC9" w:rsidRDefault="0004367D" w:rsidP="000E0C7A">
            <w:pPr>
              <w:jc w:val="center"/>
              <w:rPr>
                <w:color w:val="365F91" w:themeColor="accent1" w:themeShade="BF"/>
                <w:sz w:val="22"/>
                <w:szCs w:val="22"/>
              </w:rPr>
            </w:pPr>
            <w:r w:rsidRPr="00494BF5">
              <w:rPr>
                <w:sz w:val="22"/>
                <w:szCs w:val="22"/>
              </w:rPr>
              <w:t>0</w:t>
            </w: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</w:tcPr>
          <w:p w14:paraId="022CA669" w14:textId="77777777" w:rsidR="0004367D" w:rsidRPr="006C7EC9" w:rsidRDefault="0004367D" w:rsidP="000E0C7A">
            <w:pPr>
              <w:rPr>
                <w:color w:val="365F91" w:themeColor="accent1" w:themeShade="BF"/>
                <w:sz w:val="22"/>
                <w:szCs w:val="22"/>
              </w:rPr>
            </w:pPr>
            <w:r w:rsidRPr="00494BF5">
              <w:rPr>
                <w:sz w:val="22"/>
                <w:szCs w:val="22"/>
              </w:rPr>
              <w:t>waarvan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8AD5D" w14:textId="77777777" w:rsidR="0004367D" w:rsidRPr="006C7EC9" w:rsidRDefault="0004367D" w:rsidP="000E0C7A">
            <w:pPr>
              <w:jc w:val="center"/>
              <w:rPr>
                <w:color w:val="365F91" w:themeColor="accent1" w:themeShade="BF"/>
                <w:sz w:val="22"/>
                <w:szCs w:val="22"/>
              </w:rPr>
            </w:pPr>
            <w:r w:rsidRPr="00494BF5">
              <w:rPr>
                <w:sz w:val="22"/>
                <w:szCs w:val="22"/>
              </w:rPr>
              <w:t>0</w:t>
            </w:r>
          </w:p>
        </w:tc>
        <w:tc>
          <w:tcPr>
            <w:tcW w:w="2205" w:type="dxa"/>
            <w:tcBorders>
              <w:left w:val="single" w:sz="4" w:space="0" w:color="auto"/>
            </w:tcBorders>
          </w:tcPr>
          <w:p w14:paraId="301F8A80" w14:textId="77777777" w:rsidR="0004367D" w:rsidRPr="006C7EC9" w:rsidRDefault="0004367D" w:rsidP="000E0C7A">
            <w:pPr>
              <w:rPr>
                <w:color w:val="365F91" w:themeColor="accent1" w:themeShade="BF"/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Pr="00494BF5">
              <w:rPr>
                <w:sz w:val="22"/>
                <w:szCs w:val="22"/>
              </w:rPr>
              <w:t>odelijke</w:t>
            </w:r>
            <w:r>
              <w:rPr>
                <w:sz w:val="22"/>
                <w:szCs w:val="22"/>
              </w:rPr>
              <w:t>.</w:t>
            </w:r>
          </w:p>
        </w:tc>
      </w:tr>
    </w:tbl>
    <w:p w14:paraId="59C676B4" w14:textId="6FE0DD82" w:rsidR="009B3A48" w:rsidRPr="00D92619" w:rsidRDefault="005D1442" w:rsidP="000325A1">
      <w:pPr>
        <w:rPr>
          <w:sz w:val="22"/>
          <w:szCs w:val="22"/>
        </w:rPr>
      </w:pPr>
      <w:r w:rsidRPr="006C7EC9">
        <w:rPr>
          <w:i/>
          <w:color w:val="365F91" w:themeColor="accent1" w:themeShade="BF"/>
          <w:sz w:val="22"/>
          <w:szCs w:val="22"/>
        </w:rPr>
        <w:t xml:space="preserve"> </w:t>
      </w:r>
    </w:p>
    <w:p w14:paraId="59C676B5" w14:textId="59454700" w:rsidR="009B3A48" w:rsidRPr="00ED7AD4" w:rsidRDefault="009B3A48" w:rsidP="00ED7AD4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sz w:val="22"/>
          <w:szCs w:val="22"/>
          <w:u w:val="single"/>
        </w:rPr>
      </w:pPr>
      <w:r w:rsidRPr="00ED7AD4">
        <w:rPr>
          <w:b/>
          <w:sz w:val="22"/>
          <w:szCs w:val="22"/>
          <w:u w:val="single"/>
        </w:rPr>
        <w:t>Inlichtingen betreffende de veiligheid</w:t>
      </w:r>
    </w:p>
    <w:p w14:paraId="59C676B6" w14:textId="77777777" w:rsidR="009B3A48" w:rsidRDefault="009B3A48" w:rsidP="00ED7AD4">
      <w:pPr>
        <w:rPr>
          <w:sz w:val="22"/>
          <w:szCs w:val="22"/>
        </w:rPr>
      </w:pPr>
    </w:p>
    <w:p w14:paraId="59C676B7" w14:textId="77777777" w:rsidR="009B3A48" w:rsidRPr="005D1442" w:rsidRDefault="009B3A48" w:rsidP="00ED7AD4">
      <w:pPr>
        <w:numPr>
          <w:ilvl w:val="0"/>
          <w:numId w:val="30"/>
        </w:numPr>
        <w:tabs>
          <w:tab w:val="clear" w:pos="1800"/>
          <w:tab w:val="num" w:pos="720"/>
        </w:tabs>
        <w:ind w:left="720"/>
        <w:rPr>
          <w:sz w:val="22"/>
          <w:szCs w:val="22"/>
        </w:rPr>
      </w:pPr>
      <w:r w:rsidRPr="005D1442">
        <w:rPr>
          <w:sz w:val="22"/>
          <w:szCs w:val="22"/>
        </w:rPr>
        <w:t>Maatregelen genomen om de veiligheid te verzekeren</w:t>
      </w:r>
    </w:p>
    <w:p w14:paraId="59C676B8" w14:textId="77777777" w:rsidR="009B3A48" w:rsidRDefault="009B3A48" w:rsidP="00ED7AD4">
      <w:pPr>
        <w:rPr>
          <w:sz w:val="22"/>
          <w:szCs w:val="22"/>
        </w:rPr>
      </w:pPr>
    </w:p>
    <w:tbl>
      <w:tblPr>
        <w:tblW w:w="0" w:type="auto"/>
        <w:tblInd w:w="7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6"/>
        <w:gridCol w:w="8072"/>
      </w:tblGrid>
      <w:tr w:rsidR="001325A6" w:rsidRPr="00055BC6" w14:paraId="59C676BB" w14:textId="77777777" w:rsidTr="005D1442">
        <w:tc>
          <w:tcPr>
            <w:tcW w:w="776" w:type="dxa"/>
          </w:tcPr>
          <w:p w14:paraId="59C676B9" w14:textId="77777777" w:rsidR="009B3A48" w:rsidRPr="00055BC6" w:rsidRDefault="009B3A48" w:rsidP="00ED7AD4"/>
        </w:tc>
        <w:tc>
          <w:tcPr>
            <w:tcW w:w="8072" w:type="dxa"/>
            <w:tcBorders>
              <w:bottom w:val="single" w:sz="4" w:space="0" w:color="auto"/>
            </w:tcBorders>
          </w:tcPr>
          <w:p w14:paraId="59C676BA" w14:textId="77777777" w:rsidR="009B3A48" w:rsidRPr="00055BC6" w:rsidRDefault="009B3A48" w:rsidP="004115B3">
            <w:pPr>
              <w:jc w:val="center"/>
            </w:pPr>
            <w:r w:rsidRPr="00055BC6">
              <w:rPr>
                <w:sz w:val="22"/>
                <w:szCs w:val="22"/>
              </w:rPr>
              <w:t>Getroffen maatregelen</w:t>
            </w:r>
          </w:p>
        </w:tc>
      </w:tr>
      <w:tr w:rsidR="0090387F" w:rsidRPr="00055BC6" w14:paraId="59C676BE" w14:textId="77777777" w:rsidTr="005D1442">
        <w:tc>
          <w:tcPr>
            <w:tcW w:w="776" w:type="dxa"/>
          </w:tcPr>
          <w:p w14:paraId="59C676BC" w14:textId="599D1DFE" w:rsidR="0090387F" w:rsidRPr="00055BC6" w:rsidRDefault="0090387F" w:rsidP="00ED7AD4">
            <w:r>
              <w:t>1.</w:t>
            </w:r>
          </w:p>
        </w:tc>
        <w:tc>
          <w:tcPr>
            <w:tcW w:w="8072" w:type="dxa"/>
            <w:shd w:val="clear" w:color="auto" w:fill="auto"/>
          </w:tcPr>
          <w:p w14:paraId="59C676BD" w14:textId="1FCF94FA" w:rsidR="0090387F" w:rsidRPr="00055BC6" w:rsidRDefault="0090387F" w:rsidP="004E588F"/>
        </w:tc>
      </w:tr>
      <w:tr w:rsidR="0090387F" w:rsidRPr="00055BC6" w14:paraId="59C676C1" w14:textId="77777777" w:rsidTr="005D1442">
        <w:tc>
          <w:tcPr>
            <w:tcW w:w="776" w:type="dxa"/>
          </w:tcPr>
          <w:p w14:paraId="59C676BF" w14:textId="7B946EB0" w:rsidR="0090387F" w:rsidRPr="00055BC6" w:rsidRDefault="0090387F" w:rsidP="00ED7AD4">
            <w:r>
              <w:t>2.</w:t>
            </w:r>
          </w:p>
        </w:tc>
        <w:tc>
          <w:tcPr>
            <w:tcW w:w="8072" w:type="dxa"/>
            <w:shd w:val="clear" w:color="auto" w:fill="auto"/>
          </w:tcPr>
          <w:p w14:paraId="59C676C0" w14:textId="2603D715" w:rsidR="0090387F" w:rsidRPr="00055BC6" w:rsidRDefault="0090387F" w:rsidP="004E588F"/>
        </w:tc>
      </w:tr>
      <w:tr w:rsidR="0090387F" w:rsidRPr="00055BC6" w14:paraId="59C676C4" w14:textId="77777777" w:rsidTr="006F7F6F">
        <w:tc>
          <w:tcPr>
            <w:tcW w:w="776" w:type="dxa"/>
          </w:tcPr>
          <w:p w14:paraId="59C676C2" w14:textId="086758D7" w:rsidR="0090387F" w:rsidRPr="00055BC6" w:rsidRDefault="0090387F" w:rsidP="00ED7AD4">
            <w:r>
              <w:t>3.</w:t>
            </w:r>
          </w:p>
        </w:tc>
        <w:tc>
          <w:tcPr>
            <w:tcW w:w="8072" w:type="dxa"/>
            <w:shd w:val="clear" w:color="auto" w:fill="auto"/>
            <w:vAlign w:val="center"/>
          </w:tcPr>
          <w:p w14:paraId="59C676C3" w14:textId="7C5F05B6" w:rsidR="0090387F" w:rsidRPr="00055BC6" w:rsidRDefault="0090387F" w:rsidP="006F7F6F"/>
        </w:tc>
      </w:tr>
      <w:tr w:rsidR="0090387F" w:rsidRPr="00055BC6" w14:paraId="59C676C7" w14:textId="77777777" w:rsidTr="006F7F6F">
        <w:tc>
          <w:tcPr>
            <w:tcW w:w="776" w:type="dxa"/>
          </w:tcPr>
          <w:p w14:paraId="59C676C5" w14:textId="07CFEE72" w:rsidR="0090387F" w:rsidRPr="00055BC6" w:rsidRDefault="0090387F" w:rsidP="00ED7AD4">
            <w:r>
              <w:t>4.</w:t>
            </w:r>
          </w:p>
        </w:tc>
        <w:tc>
          <w:tcPr>
            <w:tcW w:w="8072" w:type="dxa"/>
            <w:shd w:val="clear" w:color="auto" w:fill="auto"/>
            <w:vAlign w:val="center"/>
          </w:tcPr>
          <w:p w14:paraId="59C676C6" w14:textId="646B0316" w:rsidR="0090387F" w:rsidRPr="00055BC6" w:rsidRDefault="0090387F" w:rsidP="006F7F6F"/>
        </w:tc>
      </w:tr>
      <w:tr w:rsidR="0090387F" w:rsidRPr="00055BC6" w14:paraId="59C676CA" w14:textId="77777777" w:rsidTr="006F7F6F">
        <w:tc>
          <w:tcPr>
            <w:tcW w:w="776" w:type="dxa"/>
          </w:tcPr>
          <w:p w14:paraId="59C676C8" w14:textId="0F08BDE8" w:rsidR="0090387F" w:rsidRPr="00055BC6" w:rsidRDefault="006F7F6F" w:rsidP="00ED7AD4">
            <w:r>
              <w:t>5.</w:t>
            </w:r>
          </w:p>
        </w:tc>
        <w:tc>
          <w:tcPr>
            <w:tcW w:w="8072" w:type="dxa"/>
            <w:shd w:val="clear" w:color="auto" w:fill="auto"/>
            <w:vAlign w:val="center"/>
          </w:tcPr>
          <w:p w14:paraId="59C676C9" w14:textId="78625973" w:rsidR="0090387F" w:rsidRPr="00055BC6" w:rsidRDefault="0090387F" w:rsidP="006F7F6F"/>
        </w:tc>
      </w:tr>
    </w:tbl>
    <w:p w14:paraId="59C676CB" w14:textId="77777777" w:rsidR="009B3A48" w:rsidRDefault="009B3A48" w:rsidP="00ED7AD4">
      <w:pPr>
        <w:rPr>
          <w:sz w:val="22"/>
          <w:szCs w:val="22"/>
        </w:rPr>
      </w:pPr>
    </w:p>
    <w:p w14:paraId="59C676CC" w14:textId="77777777" w:rsidR="009E27D7" w:rsidRDefault="009E27D7">
      <w:pPr>
        <w:rPr>
          <w:sz w:val="22"/>
          <w:szCs w:val="22"/>
        </w:rPr>
      </w:pPr>
    </w:p>
    <w:p w14:paraId="59C676CD" w14:textId="77777777" w:rsidR="009B3A48" w:rsidRPr="005D1442" w:rsidRDefault="009B3A48" w:rsidP="00ED7AD4">
      <w:pPr>
        <w:numPr>
          <w:ilvl w:val="0"/>
          <w:numId w:val="30"/>
        </w:numPr>
        <w:tabs>
          <w:tab w:val="clear" w:pos="1800"/>
          <w:tab w:val="num" w:pos="720"/>
        </w:tabs>
        <w:ind w:left="720"/>
        <w:rPr>
          <w:sz w:val="22"/>
          <w:szCs w:val="22"/>
        </w:rPr>
      </w:pPr>
      <w:r w:rsidRPr="005D1442">
        <w:rPr>
          <w:sz w:val="22"/>
          <w:szCs w:val="22"/>
        </w:rPr>
        <w:t>Voorstellen om de veiligheid te verzekeren die aan het BOC werden voorgelegd, met de vermelding van de gevolgen die eraan gegeven werden.</w:t>
      </w:r>
    </w:p>
    <w:p w14:paraId="59C676CE" w14:textId="77777777" w:rsidR="009B3A48" w:rsidRDefault="009B3A48" w:rsidP="00ED7AD4">
      <w:pPr>
        <w:rPr>
          <w:sz w:val="22"/>
          <w:szCs w:val="22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4865"/>
        <w:gridCol w:w="3207"/>
      </w:tblGrid>
      <w:tr w:rsidR="009B3A48" w14:paraId="59C676D2" w14:textId="77777777" w:rsidTr="005D1442">
        <w:tc>
          <w:tcPr>
            <w:tcW w:w="720" w:type="dxa"/>
          </w:tcPr>
          <w:p w14:paraId="59C676CF" w14:textId="77777777" w:rsidR="009B3A48" w:rsidRPr="004115B3" w:rsidRDefault="009B3A48" w:rsidP="00ED7AD4"/>
        </w:tc>
        <w:tc>
          <w:tcPr>
            <w:tcW w:w="4865" w:type="dxa"/>
            <w:tcBorders>
              <w:bottom w:val="single" w:sz="4" w:space="0" w:color="auto"/>
            </w:tcBorders>
          </w:tcPr>
          <w:p w14:paraId="59C676D0" w14:textId="77777777" w:rsidR="009B3A48" w:rsidRPr="004115B3" w:rsidRDefault="009B3A48" w:rsidP="004115B3">
            <w:pPr>
              <w:jc w:val="center"/>
            </w:pPr>
            <w:r w:rsidRPr="004115B3">
              <w:rPr>
                <w:sz w:val="22"/>
                <w:szCs w:val="22"/>
              </w:rPr>
              <w:t>Voorstellen</w:t>
            </w:r>
          </w:p>
        </w:tc>
        <w:tc>
          <w:tcPr>
            <w:tcW w:w="3207" w:type="dxa"/>
            <w:tcBorders>
              <w:bottom w:val="single" w:sz="4" w:space="0" w:color="auto"/>
            </w:tcBorders>
          </w:tcPr>
          <w:p w14:paraId="59C676D1" w14:textId="77777777" w:rsidR="009B3A48" w:rsidRPr="004115B3" w:rsidRDefault="009B3A48" w:rsidP="004115B3">
            <w:pPr>
              <w:jc w:val="center"/>
            </w:pPr>
            <w:r w:rsidRPr="004115B3">
              <w:rPr>
                <w:sz w:val="22"/>
                <w:szCs w:val="22"/>
              </w:rPr>
              <w:t>Gevolgen</w:t>
            </w:r>
          </w:p>
        </w:tc>
      </w:tr>
      <w:tr w:rsidR="00C70B83" w:rsidRPr="00647CFE" w14:paraId="59C676D6" w14:textId="77777777" w:rsidTr="005D1442">
        <w:tc>
          <w:tcPr>
            <w:tcW w:w="720" w:type="dxa"/>
          </w:tcPr>
          <w:p w14:paraId="59C676D3" w14:textId="77777777" w:rsidR="00C70B83" w:rsidRPr="004115B3" w:rsidRDefault="00C70B83" w:rsidP="00ED7AD4">
            <w:r w:rsidRPr="004115B3">
              <w:rPr>
                <w:sz w:val="22"/>
                <w:szCs w:val="22"/>
              </w:rPr>
              <w:t>1.</w:t>
            </w:r>
          </w:p>
        </w:tc>
        <w:tc>
          <w:tcPr>
            <w:tcW w:w="4865" w:type="dxa"/>
            <w:shd w:val="clear" w:color="auto" w:fill="auto"/>
          </w:tcPr>
          <w:p w14:paraId="59C676D4" w14:textId="47FAD437" w:rsidR="00C70B83" w:rsidRPr="00647CFE" w:rsidRDefault="00C70B83" w:rsidP="004E588F">
            <w:pPr>
              <w:rPr>
                <w:lang w:val="fr-BE"/>
              </w:rPr>
            </w:pPr>
          </w:p>
        </w:tc>
        <w:tc>
          <w:tcPr>
            <w:tcW w:w="3207" w:type="dxa"/>
            <w:shd w:val="clear" w:color="auto" w:fill="auto"/>
          </w:tcPr>
          <w:p w14:paraId="59C676D5" w14:textId="5F2C5EC3" w:rsidR="00C70B83" w:rsidRPr="00647CFE" w:rsidRDefault="00C70B83" w:rsidP="004E588F">
            <w:pPr>
              <w:rPr>
                <w:lang w:val="fr-BE"/>
              </w:rPr>
            </w:pPr>
          </w:p>
        </w:tc>
      </w:tr>
      <w:tr w:rsidR="00C70B83" w14:paraId="59C676DA" w14:textId="77777777" w:rsidTr="005D1442">
        <w:tc>
          <w:tcPr>
            <w:tcW w:w="720" w:type="dxa"/>
          </w:tcPr>
          <w:p w14:paraId="59C676D7" w14:textId="77777777" w:rsidR="00C70B83" w:rsidRPr="004115B3" w:rsidRDefault="00C70B83" w:rsidP="00ED7AD4">
            <w:r w:rsidRPr="004115B3">
              <w:rPr>
                <w:sz w:val="22"/>
                <w:szCs w:val="22"/>
              </w:rPr>
              <w:t>2.</w:t>
            </w:r>
          </w:p>
        </w:tc>
        <w:tc>
          <w:tcPr>
            <w:tcW w:w="4865" w:type="dxa"/>
            <w:shd w:val="clear" w:color="auto" w:fill="auto"/>
          </w:tcPr>
          <w:p w14:paraId="59C676D8" w14:textId="7CAC10CD" w:rsidR="00C70B83" w:rsidRPr="004115B3" w:rsidRDefault="00C70B83" w:rsidP="00ED7AD4"/>
        </w:tc>
        <w:tc>
          <w:tcPr>
            <w:tcW w:w="3207" w:type="dxa"/>
            <w:shd w:val="clear" w:color="auto" w:fill="auto"/>
          </w:tcPr>
          <w:p w14:paraId="59C676D9" w14:textId="77777777" w:rsidR="00C70B83" w:rsidRPr="004115B3" w:rsidRDefault="00C70B83" w:rsidP="00ED7AD4"/>
        </w:tc>
      </w:tr>
      <w:tr w:rsidR="00C70B83" w14:paraId="59C676DE" w14:textId="77777777" w:rsidTr="005D1442">
        <w:tc>
          <w:tcPr>
            <w:tcW w:w="720" w:type="dxa"/>
          </w:tcPr>
          <w:p w14:paraId="59C676DB" w14:textId="77777777" w:rsidR="00C70B83" w:rsidRPr="004115B3" w:rsidRDefault="00C70B83" w:rsidP="00ED7AD4">
            <w:r w:rsidRPr="004115B3">
              <w:rPr>
                <w:sz w:val="22"/>
                <w:szCs w:val="22"/>
              </w:rPr>
              <w:t>3.</w:t>
            </w:r>
          </w:p>
        </w:tc>
        <w:tc>
          <w:tcPr>
            <w:tcW w:w="4865" w:type="dxa"/>
            <w:shd w:val="clear" w:color="auto" w:fill="auto"/>
          </w:tcPr>
          <w:p w14:paraId="59C676DC" w14:textId="700D8BF8" w:rsidR="00C70B83" w:rsidRPr="004115B3" w:rsidRDefault="00C70B83" w:rsidP="00ED7AD4"/>
        </w:tc>
        <w:tc>
          <w:tcPr>
            <w:tcW w:w="3207" w:type="dxa"/>
            <w:shd w:val="clear" w:color="auto" w:fill="auto"/>
          </w:tcPr>
          <w:p w14:paraId="59C676DD" w14:textId="77777777" w:rsidR="00C70B83" w:rsidRPr="004115B3" w:rsidRDefault="00C70B83" w:rsidP="00ED7AD4"/>
        </w:tc>
      </w:tr>
      <w:tr w:rsidR="00C70B83" w14:paraId="59C676E2" w14:textId="77777777" w:rsidTr="005D1442">
        <w:tc>
          <w:tcPr>
            <w:tcW w:w="720" w:type="dxa"/>
          </w:tcPr>
          <w:p w14:paraId="59C676DF" w14:textId="77777777" w:rsidR="00C70B83" w:rsidRPr="004115B3" w:rsidRDefault="00C70B83" w:rsidP="00ED7AD4">
            <w:r w:rsidRPr="004115B3">
              <w:rPr>
                <w:sz w:val="22"/>
                <w:szCs w:val="22"/>
              </w:rPr>
              <w:t>4.</w:t>
            </w:r>
          </w:p>
        </w:tc>
        <w:tc>
          <w:tcPr>
            <w:tcW w:w="4865" w:type="dxa"/>
            <w:shd w:val="clear" w:color="auto" w:fill="auto"/>
          </w:tcPr>
          <w:p w14:paraId="59C676E0" w14:textId="77777777" w:rsidR="00C70B83" w:rsidRPr="004115B3" w:rsidRDefault="00C70B83" w:rsidP="00ED7AD4"/>
        </w:tc>
        <w:tc>
          <w:tcPr>
            <w:tcW w:w="3207" w:type="dxa"/>
            <w:shd w:val="clear" w:color="auto" w:fill="auto"/>
          </w:tcPr>
          <w:p w14:paraId="59C676E1" w14:textId="77777777" w:rsidR="00C70B83" w:rsidRPr="004115B3" w:rsidRDefault="00C70B83" w:rsidP="00ED7AD4"/>
        </w:tc>
      </w:tr>
      <w:tr w:rsidR="00C70B83" w14:paraId="59C676E6" w14:textId="77777777" w:rsidTr="005D1442">
        <w:tc>
          <w:tcPr>
            <w:tcW w:w="720" w:type="dxa"/>
          </w:tcPr>
          <w:p w14:paraId="59C676E3" w14:textId="77777777" w:rsidR="00C70B83" w:rsidRPr="004115B3" w:rsidRDefault="00C70B83" w:rsidP="00ED7AD4">
            <w:r w:rsidRPr="004115B3">
              <w:rPr>
                <w:sz w:val="22"/>
                <w:szCs w:val="22"/>
              </w:rPr>
              <w:t>5.</w:t>
            </w:r>
          </w:p>
        </w:tc>
        <w:tc>
          <w:tcPr>
            <w:tcW w:w="4865" w:type="dxa"/>
            <w:shd w:val="clear" w:color="auto" w:fill="auto"/>
          </w:tcPr>
          <w:p w14:paraId="59C676E4" w14:textId="77777777" w:rsidR="00C70B83" w:rsidRPr="004115B3" w:rsidRDefault="00C70B83" w:rsidP="00ED7AD4"/>
        </w:tc>
        <w:tc>
          <w:tcPr>
            <w:tcW w:w="3207" w:type="dxa"/>
            <w:shd w:val="clear" w:color="auto" w:fill="auto"/>
          </w:tcPr>
          <w:p w14:paraId="59C676E5" w14:textId="77777777" w:rsidR="00C70B83" w:rsidRPr="004115B3" w:rsidRDefault="00C70B83" w:rsidP="00ED7AD4"/>
        </w:tc>
      </w:tr>
      <w:tr w:rsidR="00C70B83" w14:paraId="59C676EA" w14:textId="77777777" w:rsidTr="005D1442">
        <w:tc>
          <w:tcPr>
            <w:tcW w:w="720" w:type="dxa"/>
          </w:tcPr>
          <w:p w14:paraId="59C676E7" w14:textId="77777777" w:rsidR="00C70B83" w:rsidRPr="004115B3" w:rsidRDefault="00C70B83" w:rsidP="00ED7AD4"/>
        </w:tc>
        <w:tc>
          <w:tcPr>
            <w:tcW w:w="4865" w:type="dxa"/>
            <w:shd w:val="clear" w:color="auto" w:fill="auto"/>
          </w:tcPr>
          <w:p w14:paraId="59C676E8" w14:textId="77777777" w:rsidR="00C70B83" w:rsidRPr="004115B3" w:rsidRDefault="00C70B83" w:rsidP="00ED7AD4"/>
        </w:tc>
        <w:tc>
          <w:tcPr>
            <w:tcW w:w="3207" w:type="dxa"/>
            <w:shd w:val="clear" w:color="auto" w:fill="auto"/>
          </w:tcPr>
          <w:p w14:paraId="59C676E9" w14:textId="77777777" w:rsidR="00C70B83" w:rsidRPr="004115B3" w:rsidRDefault="00C70B83" w:rsidP="00ED7AD4"/>
        </w:tc>
      </w:tr>
    </w:tbl>
    <w:p w14:paraId="59C676EB" w14:textId="77777777" w:rsidR="009B3A48" w:rsidRDefault="009B3A48" w:rsidP="00ED7AD4">
      <w:pPr>
        <w:rPr>
          <w:sz w:val="22"/>
          <w:szCs w:val="22"/>
        </w:rPr>
      </w:pPr>
    </w:p>
    <w:p w14:paraId="59C676EC" w14:textId="77777777" w:rsidR="004E75D5" w:rsidRDefault="004E75D5" w:rsidP="004E75D5">
      <w:pPr>
        <w:ind w:left="720"/>
        <w:rPr>
          <w:sz w:val="22"/>
          <w:szCs w:val="22"/>
        </w:rPr>
      </w:pPr>
    </w:p>
    <w:p w14:paraId="59C676ED" w14:textId="77777777" w:rsidR="004E75D5" w:rsidRDefault="004E75D5" w:rsidP="004E75D5">
      <w:pPr>
        <w:ind w:left="720"/>
        <w:rPr>
          <w:sz w:val="22"/>
          <w:szCs w:val="22"/>
        </w:rPr>
      </w:pPr>
    </w:p>
    <w:p w14:paraId="59C676EE" w14:textId="77777777" w:rsidR="009B3A48" w:rsidRPr="005D1442" w:rsidRDefault="009B3A48" w:rsidP="00897F22">
      <w:pPr>
        <w:numPr>
          <w:ilvl w:val="0"/>
          <w:numId w:val="30"/>
        </w:numPr>
        <w:tabs>
          <w:tab w:val="clear" w:pos="1800"/>
          <w:tab w:val="num" w:pos="720"/>
        </w:tabs>
        <w:ind w:left="720"/>
        <w:rPr>
          <w:sz w:val="22"/>
          <w:szCs w:val="22"/>
        </w:rPr>
      </w:pPr>
      <w:r w:rsidRPr="005D1442">
        <w:rPr>
          <w:sz w:val="22"/>
          <w:szCs w:val="22"/>
        </w:rPr>
        <w:t>Aantal verplichte bezoeken door erkende organismen</w:t>
      </w:r>
    </w:p>
    <w:p w14:paraId="59C676EF" w14:textId="77777777" w:rsidR="009B3A48" w:rsidRPr="00055BC6" w:rsidRDefault="009B3A48" w:rsidP="00ED7AD4">
      <w:pPr>
        <w:rPr>
          <w:sz w:val="22"/>
          <w:szCs w:val="22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7"/>
        <w:gridCol w:w="1453"/>
        <w:gridCol w:w="1620"/>
        <w:gridCol w:w="1052"/>
      </w:tblGrid>
      <w:tr w:rsidR="001325A6" w:rsidRPr="00055BC6" w14:paraId="59C676F4" w14:textId="77777777" w:rsidTr="00412753">
        <w:tc>
          <w:tcPr>
            <w:tcW w:w="4667" w:type="dxa"/>
          </w:tcPr>
          <w:p w14:paraId="59C676F0" w14:textId="77777777" w:rsidR="009B3A48" w:rsidRPr="00055BC6" w:rsidRDefault="009B3A48" w:rsidP="004115B3">
            <w:pPr>
              <w:jc w:val="center"/>
            </w:pPr>
            <w:r w:rsidRPr="00055BC6">
              <w:rPr>
                <w:sz w:val="22"/>
                <w:szCs w:val="22"/>
              </w:rPr>
              <w:t>Aard van de onderzochte toestellen en installaties</w:t>
            </w: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14:paraId="59C676F1" w14:textId="77777777" w:rsidR="009B3A48" w:rsidRPr="00055BC6" w:rsidRDefault="009B3A48" w:rsidP="004115B3">
            <w:pPr>
              <w:jc w:val="center"/>
            </w:pPr>
            <w:r w:rsidRPr="00055BC6">
              <w:rPr>
                <w:sz w:val="22"/>
                <w:szCs w:val="22"/>
              </w:rPr>
              <w:t>Aantal te controleren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59C676F2" w14:textId="77777777" w:rsidR="009B3A48" w:rsidRPr="00055BC6" w:rsidRDefault="009B3A48" w:rsidP="004115B3">
            <w:pPr>
              <w:jc w:val="center"/>
            </w:pPr>
            <w:r w:rsidRPr="00055BC6">
              <w:rPr>
                <w:sz w:val="22"/>
                <w:szCs w:val="22"/>
              </w:rPr>
              <w:t>Aantal gecontroleerd</w:t>
            </w:r>
          </w:p>
        </w:tc>
        <w:tc>
          <w:tcPr>
            <w:tcW w:w="1052" w:type="dxa"/>
            <w:tcBorders>
              <w:bottom w:val="single" w:sz="4" w:space="0" w:color="auto"/>
            </w:tcBorders>
          </w:tcPr>
          <w:p w14:paraId="59C676F3" w14:textId="77777777" w:rsidR="009B3A48" w:rsidRPr="00055BC6" w:rsidRDefault="009B3A48" w:rsidP="004115B3">
            <w:pPr>
              <w:jc w:val="center"/>
            </w:pPr>
            <w:r w:rsidRPr="00055BC6">
              <w:rPr>
                <w:sz w:val="22"/>
                <w:szCs w:val="22"/>
              </w:rPr>
              <w:t>%</w:t>
            </w:r>
          </w:p>
        </w:tc>
      </w:tr>
      <w:tr w:rsidR="00412753" w:rsidRPr="00055BC6" w14:paraId="59C676F9" w14:textId="77777777" w:rsidTr="00412753">
        <w:tc>
          <w:tcPr>
            <w:tcW w:w="4667" w:type="dxa"/>
          </w:tcPr>
          <w:p w14:paraId="59C676F5" w14:textId="77777777" w:rsidR="00412753" w:rsidRPr="00055BC6" w:rsidRDefault="00412753" w:rsidP="00ED7AD4">
            <w:r w:rsidRPr="00055BC6">
              <w:rPr>
                <w:sz w:val="22"/>
                <w:szCs w:val="22"/>
              </w:rPr>
              <w:t>Heftoestellen (liften, kranen, hoogwerkers, …)</w:t>
            </w:r>
          </w:p>
        </w:tc>
        <w:tc>
          <w:tcPr>
            <w:tcW w:w="3073" w:type="dxa"/>
            <w:gridSpan w:val="2"/>
            <w:shd w:val="clear" w:color="auto" w:fill="auto"/>
          </w:tcPr>
          <w:p w14:paraId="59C676F7" w14:textId="6803D6AA" w:rsidR="00412753" w:rsidRPr="00055BC6" w:rsidRDefault="00412753" w:rsidP="004E588F">
            <w:pPr>
              <w:jc w:val="center"/>
            </w:pPr>
            <w:r>
              <w:t>Zie verslag LDPBW</w:t>
            </w:r>
          </w:p>
        </w:tc>
        <w:tc>
          <w:tcPr>
            <w:tcW w:w="1052" w:type="dxa"/>
            <w:shd w:val="clear" w:color="auto" w:fill="auto"/>
          </w:tcPr>
          <w:p w14:paraId="59C676F8" w14:textId="77777777" w:rsidR="00412753" w:rsidRPr="00055BC6" w:rsidRDefault="00412753" w:rsidP="004E588F">
            <w:pPr>
              <w:jc w:val="center"/>
            </w:pPr>
          </w:p>
        </w:tc>
      </w:tr>
      <w:tr w:rsidR="00412753" w:rsidRPr="00055BC6" w14:paraId="59C676FE" w14:textId="77777777" w:rsidTr="00412753">
        <w:tc>
          <w:tcPr>
            <w:tcW w:w="4667" w:type="dxa"/>
          </w:tcPr>
          <w:p w14:paraId="59C676FA" w14:textId="77777777" w:rsidR="00412753" w:rsidRPr="00055BC6" w:rsidRDefault="00412753" w:rsidP="00ED7AD4">
            <w:r w:rsidRPr="00055BC6">
              <w:rPr>
                <w:sz w:val="22"/>
                <w:szCs w:val="22"/>
              </w:rPr>
              <w:t>Elektrische hoogspanningsinstallaties</w:t>
            </w:r>
          </w:p>
        </w:tc>
        <w:tc>
          <w:tcPr>
            <w:tcW w:w="3073" w:type="dxa"/>
            <w:gridSpan w:val="2"/>
            <w:shd w:val="clear" w:color="auto" w:fill="auto"/>
          </w:tcPr>
          <w:p w14:paraId="59C676FC" w14:textId="4587D7B0" w:rsidR="00412753" w:rsidRPr="00055BC6" w:rsidRDefault="00412753" w:rsidP="004E588F">
            <w:pPr>
              <w:jc w:val="center"/>
            </w:pPr>
            <w:r>
              <w:t>Zie verslag LDPBW</w:t>
            </w:r>
          </w:p>
        </w:tc>
        <w:tc>
          <w:tcPr>
            <w:tcW w:w="1052" w:type="dxa"/>
            <w:shd w:val="clear" w:color="auto" w:fill="auto"/>
          </w:tcPr>
          <w:p w14:paraId="59C676FD" w14:textId="77777777" w:rsidR="00412753" w:rsidRPr="00055BC6" w:rsidRDefault="00412753" w:rsidP="004E588F">
            <w:pPr>
              <w:jc w:val="center"/>
            </w:pPr>
          </w:p>
        </w:tc>
      </w:tr>
      <w:tr w:rsidR="00412753" w:rsidRPr="00055BC6" w14:paraId="59C67703" w14:textId="77777777" w:rsidTr="00412753">
        <w:tc>
          <w:tcPr>
            <w:tcW w:w="4667" w:type="dxa"/>
          </w:tcPr>
          <w:p w14:paraId="59C676FF" w14:textId="77777777" w:rsidR="00412753" w:rsidRPr="00055BC6" w:rsidRDefault="00412753" w:rsidP="00ED7AD4">
            <w:r w:rsidRPr="00055BC6">
              <w:rPr>
                <w:sz w:val="22"/>
                <w:szCs w:val="22"/>
              </w:rPr>
              <w:t>Elektrische laagspanningsinstallaties</w:t>
            </w:r>
          </w:p>
        </w:tc>
        <w:tc>
          <w:tcPr>
            <w:tcW w:w="3073" w:type="dxa"/>
            <w:gridSpan w:val="2"/>
            <w:shd w:val="clear" w:color="auto" w:fill="auto"/>
          </w:tcPr>
          <w:p w14:paraId="59C67701" w14:textId="237706BE" w:rsidR="00412753" w:rsidRPr="00055BC6" w:rsidRDefault="00412753" w:rsidP="004E588F">
            <w:pPr>
              <w:jc w:val="center"/>
            </w:pPr>
            <w:r>
              <w:t>Zie verslag LDPBW</w:t>
            </w:r>
          </w:p>
        </w:tc>
        <w:tc>
          <w:tcPr>
            <w:tcW w:w="1052" w:type="dxa"/>
            <w:shd w:val="clear" w:color="auto" w:fill="auto"/>
          </w:tcPr>
          <w:p w14:paraId="59C67702" w14:textId="77777777" w:rsidR="00412753" w:rsidRPr="00055BC6" w:rsidRDefault="00412753" w:rsidP="004E588F">
            <w:pPr>
              <w:jc w:val="center"/>
            </w:pPr>
          </w:p>
        </w:tc>
      </w:tr>
      <w:tr w:rsidR="00C70B83" w:rsidRPr="00055BC6" w14:paraId="59C67708" w14:textId="77777777" w:rsidTr="00412753">
        <w:tc>
          <w:tcPr>
            <w:tcW w:w="4667" w:type="dxa"/>
          </w:tcPr>
          <w:p w14:paraId="59C67704" w14:textId="77777777" w:rsidR="00C70B83" w:rsidRPr="00055BC6" w:rsidRDefault="00C70B83" w:rsidP="00ED7AD4">
            <w:r w:rsidRPr="00055BC6">
              <w:rPr>
                <w:sz w:val="22"/>
                <w:szCs w:val="22"/>
              </w:rPr>
              <w:t>Stoomtoestellen</w:t>
            </w:r>
          </w:p>
        </w:tc>
        <w:tc>
          <w:tcPr>
            <w:tcW w:w="1453" w:type="dxa"/>
            <w:shd w:val="clear" w:color="auto" w:fill="auto"/>
          </w:tcPr>
          <w:p w14:paraId="59C67705" w14:textId="32E91BD7" w:rsidR="00C70B83" w:rsidRPr="00055BC6" w:rsidRDefault="00412753" w:rsidP="004E588F">
            <w:pPr>
              <w:jc w:val="center"/>
            </w:pPr>
            <w:r>
              <w:t>NVT</w:t>
            </w:r>
          </w:p>
        </w:tc>
        <w:tc>
          <w:tcPr>
            <w:tcW w:w="1620" w:type="dxa"/>
            <w:shd w:val="clear" w:color="auto" w:fill="auto"/>
          </w:tcPr>
          <w:p w14:paraId="59C67706" w14:textId="77777777" w:rsidR="00C70B83" w:rsidRPr="00055BC6" w:rsidRDefault="00C70B83" w:rsidP="004E588F">
            <w:pPr>
              <w:jc w:val="center"/>
            </w:pPr>
          </w:p>
        </w:tc>
        <w:tc>
          <w:tcPr>
            <w:tcW w:w="1052" w:type="dxa"/>
            <w:shd w:val="clear" w:color="auto" w:fill="auto"/>
          </w:tcPr>
          <w:p w14:paraId="59C67707" w14:textId="77777777" w:rsidR="00C70B83" w:rsidRPr="00055BC6" w:rsidRDefault="00C70B83" w:rsidP="004E588F">
            <w:pPr>
              <w:jc w:val="center"/>
            </w:pPr>
          </w:p>
        </w:tc>
      </w:tr>
      <w:tr w:rsidR="00412753" w:rsidRPr="00055BC6" w14:paraId="59C6770D" w14:textId="77777777" w:rsidTr="00B31FC4">
        <w:tc>
          <w:tcPr>
            <w:tcW w:w="4667" w:type="dxa"/>
          </w:tcPr>
          <w:p w14:paraId="59C67709" w14:textId="4E846376" w:rsidR="00412753" w:rsidRPr="00055BC6" w:rsidRDefault="00412753" w:rsidP="00ED7AD4">
            <w:r w:rsidRPr="00055BC6">
              <w:rPr>
                <w:sz w:val="22"/>
                <w:szCs w:val="22"/>
              </w:rPr>
              <w:t>Brandblusmiddelen</w:t>
            </w:r>
            <w:r>
              <w:rPr>
                <w:sz w:val="22"/>
                <w:szCs w:val="22"/>
              </w:rPr>
              <w:t xml:space="preserve"> (mobiele/draagbare)</w:t>
            </w:r>
          </w:p>
        </w:tc>
        <w:tc>
          <w:tcPr>
            <w:tcW w:w="3073" w:type="dxa"/>
            <w:gridSpan w:val="2"/>
            <w:shd w:val="clear" w:color="auto" w:fill="auto"/>
          </w:tcPr>
          <w:p w14:paraId="59C6770B" w14:textId="49EB3CDF" w:rsidR="00412753" w:rsidRPr="00055BC6" w:rsidRDefault="00412753" w:rsidP="004E588F">
            <w:pPr>
              <w:jc w:val="center"/>
            </w:pPr>
            <w:r>
              <w:t>Via kwartier</w:t>
            </w:r>
          </w:p>
        </w:tc>
        <w:tc>
          <w:tcPr>
            <w:tcW w:w="1052" w:type="dxa"/>
            <w:shd w:val="clear" w:color="auto" w:fill="auto"/>
          </w:tcPr>
          <w:p w14:paraId="59C6770C" w14:textId="5DEDC641" w:rsidR="00412753" w:rsidRPr="00055BC6" w:rsidRDefault="00412753" w:rsidP="004E588F">
            <w:pPr>
              <w:jc w:val="center"/>
            </w:pPr>
            <w:r>
              <w:t>100</w:t>
            </w:r>
          </w:p>
        </w:tc>
      </w:tr>
      <w:tr w:rsidR="00C70B83" w:rsidRPr="00055BC6" w14:paraId="59C67712" w14:textId="77777777" w:rsidTr="00412753">
        <w:tc>
          <w:tcPr>
            <w:tcW w:w="4667" w:type="dxa"/>
          </w:tcPr>
          <w:p w14:paraId="59C6770E" w14:textId="45559659" w:rsidR="00C70B83" w:rsidRPr="00055BC6" w:rsidRDefault="00C70B83" w:rsidP="00ED7AD4">
            <w:r w:rsidRPr="00055BC6">
              <w:rPr>
                <w:sz w:val="22"/>
                <w:szCs w:val="22"/>
              </w:rPr>
              <w:t>Ande</w:t>
            </w:r>
            <w:r w:rsidR="00412753">
              <w:rPr>
                <w:sz w:val="22"/>
                <w:szCs w:val="22"/>
              </w:rPr>
              <w:t>re (bv. Harnassen, gordels, …)</w:t>
            </w:r>
          </w:p>
        </w:tc>
        <w:tc>
          <w:tcPr>
            <w:tcW w:w="1453" w:type="dxa"/>
            <w:shd w:val="clear" w:color="auto" w:fill="auto"/>
          </w:tcPr>
          <w:p w14:paraId="59C6770F" w14:textId="672BDE76" w:rsidR="00C70B83" w:rsidRPr="00055BC6" w:rsidRDefault="00412753" w:rsidP="004E588F">
            <w:pPr>
              <w:jc w:val="center"/>
            </w:pPr>
            <w:r>
              <w:t>NVT</w:t>
            </w:r>
          </w:p>
        </w:tc>
        <w:tc>
          <w:tcPr>
            <w:tcW w:w="1620" w:type="dxa"/>
            <w:shd w:val="clear" w:color="auto" w:fill="auto"/>
          </w:tcPr>
          <w:p w14:paraId="59C67710" w14:textId="77777777" w:rsidR="00C70B83" w:rsidRPr="00055BC6" w:rsidRDefault="00C70B83" w:rsidP="004E588F">
            <w:pPr>
              <w:jc w:val="center"/>
            </w:pPr>
          </w:p>
        </w:tc>
        <w:tc>
          <w:tcPr>
            <w:tcW w:w="1052" w:type="dxa"/>
            <w:shd w:val="clear" w:color="auto" w:fill="auto"/>
          </w:tcPr>
          <w:p w14:paraId="59C67711" w14:textId="77777777" w:rsidR="00C70B83" w:rsidRPr="00055BC6" w:rsidRDefault="00C70B83" w:rsidP="004E588F">
            <w:pPr>
              <w:jc w:val="center"/>
            </w:pPr>
          </w:p>
        </w:tc>
      </w:tr>
    </w:tbl>
    <w:p w14:paraId="59C67713" w14:textId="2CE4DE1C" w:rsidR="009B3A48" w:rsidRDefault="009B3A48" w:rsidP="00ED7AD4">
      <w:pPr>
        <w:rPr>
          <w:sz w:val="22"/>
          <w:szCs w:val="22"/>
        </w:rPr>
      </w:pPr>
    </w:p>
    <w:p w14:paraId="731D7CA8" w14:textId="23AF2DEA" w:rsidR="000F7631" w:rsidRDefault="00AE22F3" w:rsidP="00AE22F3">
      <w:pPr>
        <w:ind w:left="709"/>
        <w:rPr>
          <w:sz w:val="22"/>
          <w:szCs w:val="22"/>
        </w:rPr>
      </w:pPr>
      <w:r>
        <w:rPr>
          <w:sz w:val="22"/>
          <w:szCs w:val="22"/>
        </w:rPr>
        <w:t>De verplichte bezoeken door erkende organismen vallen onder de verantwoordelijkheid van het kwartier en worden bijgehouden door het 1</w:t>
      </w:r>
      <w:r w:rsidRPr="00AE22F3">
        <w:rPr>
          <w:sz w:val="22"/>
          <w:szCs w:val="22"/>
          <w:vertAlign w:val="superscript"/>
        </w:rPr>
        <w:t>ste</w:t>
      </w:r>
      <w:r>
        <w:rPr>
          <w:sz w:val="22"/>
          <w:szCs w:val="22"/>
        </w:rPr>
        <w:t xml:space="preserve"> Ech Infra</w:t>
      </w:r>
      <w:r w:rsidR="000F7631">
        <w:rPr>
          <w:sz w:val="22"/>
          <w:szCs w:val="22"/>
        </w:rPr>
        <w:t xml:space="preserve"> en de S4 van het Bn HK Def St KKE (mobiele en draagbare blusmiddelen).</w:t>
      </w:r>
      <w:r>
        <w:rPr>
          <w:sz w:val="22"/>
          <w:szCs w:val="22"/>
        </w:rPr>
        <w:t xml:space="preserve"> De verslagen worden niet aan de eenheden overgemaakt.</w:t>
      </w:r>
      <w:r w:rsidR="000F7631">
        <w:rPr>
          <w:sz w:val="22"/>
          <w:szCs w:val="22"/>
        </w:rPr>
        <w:t xml:space="preserve"> Een samenvattende tabel van deze keuringen/controles werd aan het jaarverslag van de LDPBW 08 aangehecht.</w:t>
      </w:r>
    </w:p>
    <w:p w14:paraId="6329B143" w14:textId="446BB577" w:rsidR="00AE22F3" w:rsidRPr="00055BC6" w:rsidRDefault="00AE22F3" w:rsidP="00AE22F3">
      <w:pPr>
        <w:ind w:left="709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59C67714" w14:textId="77777777" w:rsidR="00647A25" w:rsidRPr="00BB23C7" w:rsidRDefault="00647A25" w:rsidP="00647A25">
      <w:pPr>
        <w:ind w:left="2880" w:hanging="1887"/>
        <w:rPr>
          <w:sz w:val="22"/>
          <w:szCs w:val="22"/>
        </w:rPr>
      </w:pPr>
      <w:r w:rsidRPr="00BB23C7">
        <w:rPr>
          <w:sz w:val="22"/>
          <w:szCs w:val="22"/>
        </w:rPr>
        <w:t>-Naam en adres organisme 1</w:t>
      </w:r>
    </w:p>
    <w:p w14:paraId="59C67715" w14:textId="77777777" w:rsidR="00647A25" w:rsidRDefault="00647A25" w:rsidP="003165B5">
      <w:pPr>
        <w:ind w:left="1418" w:hanging="284"/>
        <w:rPr>
          <w:sz w:val="22"/>
          <w:szCs w:val="22"/>
        </w:rPr>
      </w:pPr>
    </w:p>
    <w:p w14:paraId="59C67717" w14:textId="5FC84F0A" w:rsidR="00647A25" w:rsidRPr="00647A25" w:rsidRDefault="00302050" w:rsidP="00302050">
      <w:pPr>
        <w:ind w:left="1134"/>
        <w:rPr>
          <w:sz w:val="22"/>
          <w:szCs w:val="22"/>
        </w:rPr>
      </w:pPr>
      <w:r>
        <w:rPr>
          <w:sz w:val="22"/>
          <w:szCs w:val="22"/>
        </w:rPr>
        <w:t>DG MR Mgt/R</w:t>
      </w:r>
      <w:r>
        <w:rPr>
          <w:sz w:val="22"/>
          <w:szCs w:val="22"/>
        </w:rPr>
        <w:br/>
        <w:t>Eversestraat 1 - 1140 Evere</w:t>
      </w:r>
      <w:r w:rsidR="00412753">
        <w:rPr>
          <w:sz w:val="22"/>
          <w:szCs w:val="22"/>
        </w:rPr>
        <w:br/>
      </w:r>
    </w:p>
    <w:p w14:paraId="59C67718" w14:textId="77777777" w:rsidR="00647A25" w:rsidRPr="00302050" w:rsidRDefault="00647A25" w:rsidP="00647A25">
      <w:pPr>
        <w:ind w:left="2880" w:hanging="1887"/>
        <w:rPr>
          <w:sz w:val="22"/>
          <w:szCs w:val="22"/>
          <w:lang w:val="en-US"/>
        </w:rPr>
      </w:pPr>
      <w:r w:rsidRPr="00302050">
        <w:rPr>
          <w:sz w:val="22"/>
          <w:szCs w:val="22"/>
          <w:lang w:val="en-US"/>
        </w:rPr>
        <w:lastRenderedPageBreak/>
        <w:t>-Naam en adres organisme 2</w:t>
      </w:r>
    </w:p>
    <w:p w14:paraId="59C6771B" w14:textId="255FBF70" w:rsidR="00647A25" w:rsidRPr="00302050" w:rsidRDefault="00302050" w:rsidP="00302050">
      <w:pPr>
        <w:ind w:left="1134"/>
        <w:rPr>
          <w:sz w:val="22"/>
          <w:szCs w:val="22"/>
          <w:lang w:val="en-US"/>
        </w:rPr>
      </w:pPr>
      <w:r w:rsidRPr="00302050">
        <w:rPr>
          <w:sz w:val="22"/>
          <w:szCs w:val="22"/>
          <w:lang w:val="en-US"/>
        </w:rPr>
        <w:br/>
        <w:t>RELAITRON Innovating Fire, Security &amp; Integrated Solutions</w:t>
      </w:r>
      <w:r w:rsidRPr="00302050">
        <w:rPr>
          <w:sz w:val="22"/>
          <w:szCs w:val="22"/>
          <w:lang w:val="en-US"/>
        </w:rPr>
        <w:br/>
        <w:t>Rue Birminghamstraat 110 - 1070 Brussel</w:t>
      </w:r>
    </w:p>
    <w:p w14:paraId="64729D6A" w14:textId="77777777" w:rsidR="00821921" w:rsidRPr="00302050" w:rsidRDefault="00821921" w:rsidP="003165B5">
      <w:pPr>
        <w:ind w:left="1418" w:hanging="284"/>
        <w:rPr>
          <w:sz w:val="22"/>
          <w:szCs w:val="22"/>
          <w:lang w:val="en-US"/>
        </w:rPr>
      </w:pPr>
    </w:p>
    <w:p w14:paraId="59C6771C" w14:textId="5D894E64" w:rsidR="00647A25" w:rsidRPr="00647A25" w:rsidRDefault="00647A25" w:rsidP="00647A25">
      <w:pPr>
        <w:ind w:left="2880" w:hanging="1887"/>
        <w:rPr>
          <w:sz w:val="22"/>
          <w:szCs w:val="22"/>
        </w:rPr>
      </w:pPr>
      <w:r w:rsidRPr="005D1442">
        <w:rPr>
          <w:sz w:val="22"/>
          <w:szCs w:val="22"/>
        </w:rPr>
        <w:t>-</w:t>
      </w:r>
      <w:r w:rsidR="00302050">
        <w:rPr>
          <w:sz w:val="22"/>
          <w:szCs w:val="22"/>
        </w:rPr>
        <w:t xml:space="preserve"> </w:t>
      </w:r>
      <w:r w:rsidRPr="005D1442">
        <w:rPr>
          <w:sz w:val="22"/>
          <w:szCs w:val="22"/>
        </w:rPr>
        <w:t>Naam en adres organisme 3</w:t>
      </w:r>
    </w:p>
    <w:p w14:paraId="59C6771D" w14:textId="11BB66EA" w:rsidR="00647A25" w:rsidRDefault="00302050" w:rsidP="00302050">
      <w:pPr>
        <w:ind w:left="1134"/>
        <w:rPr>
          <w:sz w:val="22"/>
          <w:szCs w:val="22"/>
        </w:rPr>
      </w:pPr>
      <w:r>
        <w:rPr>
          <w:sz w:val="22"/>
          <w:szCs w:val="22"/>
        </w:rPr>
        <w:br/>
        <w:t>BTV</w:t>
      </w:r>
      <w:r>
        <w:rPr>
          <w:sz w:val="22"/>
          <w:szCs w:val="22"/>
        </w:rPr>
        <w:br/>
        <w:t>Ruisbroeksesteenweg 75 - 1190 Brussel</w:t>
      </w:r>
      <w:r>
        <w:rPr>
          <w:sz w:val="22"/>
          <w:szCs w:val="22"/>
        </w:rPr>
        <w:br/>
      </w:r>
    </w:p>
    <w:p w14:paraId="5D67CF1C" w14:textId="296D104B" w:rsidR="00302050" w:rsidRPr="00647A25" w:rsidRDefault="00302050" w:rsidP="00302050">
      <w:pPr>
        <w:ind w:left="993"/>
        <w:rPr>
          <w:sz w:val="22"/>
          <w:szCs w:val="22"/>
        </w:rPr>
      </w:pPr>
      <w:r>
        <w:rPr>
          <w:sz w:val="22"/>
          <w:szCs w:val="22"/>
        </w:rPr>
        <w:t>- Naam en adres organisme 4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  <w:t xml:space="preserve">  SOMATI Fie</w:t>
      </w:r>
      <w:r>
        <w:rPr>
          <w:sz w:val="22"/>
          <w:szCs w:val="22"/>
        </w:rPr>
        <w:br/>
        <w:t xml:space="preserve">  </w:t>
      </w:r>
      <w:r w:rsidR="00F06910">
        <w:rPr>
          <w:sz w:val="22"/>
          <w:szCs w:val="22"/>
        </w:rPr>
        <w:t>Industrielaan 19A, 9320 Erembodegem</w:t>
      </w:r>
    </w:p>
    <w:p w14:paraId="59C6771E" w14:textId="77777777" w:rsidR="00647A25" w:rsidRPr="00647A25" w:rsidRDefault="00647A25" w:rsidP="003165B5">
      <w:pPr>
        <w:ind w:left="1418" w:hanging="284"/>
        <w:rPr>
          <w:sz w:val="22"/>
          <w:szCs w:val="22"/>
        </w:rPr>
      </w:pPr>
    </w:p>
    <w:p w14:paraId="59C6771F" w14:textId="77777777" w:rsidR="009B3A48" w:rsidRPr="003165B5" w:rsidRDefault="009B3A48" w:rsidP="003165B5">
      <w:pPr>
        <w:ind w:left="1418" w:hanging="284"/>
        <w:rPr>
          <w:sz w:val="22"/>
          <w:szCs w:val="22"/>
        </w:rPr>
      </w:pPr>
    </w:p>
    <w:p w14:paraId="59C67720" w14:textId="77777777" w:rsidR="009B3A48" w:rsidRPr="003165B5" w:rsidRDefault="009B3A48"/>
    <w:p w14:paraId="59C67721" w14:textId="77777777" w:rsidR="003165B5" w:rsidRDefault="003165B5">
      <w:pPr>
        <w:rPr>
          <w:b/>
          <w:u w:val="single"/>
        </w:rPr>
      </w:pPr>
    </w:p>
    <w:p w14:paraId="59C67722" w14:textId="77777777" w:rsidR="009B3A48" w:rsidRPr="00D91E3D" w:rsidRDefault="009B3A48" w:rsidP="00D91E3D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D91E3D">
        <w:rPr>
          <w:b/>
          <w:u w:val="single"/>
        </w:rPr>
        <w:t>Inlichtingen betreffende de gezondheid van de werknemers</w:t>
      </w:r>
    </w:p>
    <w:p w14:paraId="59C67723" w14:textId="77777777" w:rsidR="009B3A48" w:rsidRDefault="009B3A48"/>
    <w:p w14:paraId="59C67724" w14:textId="5C1D13CF" w:rsidR="009B3A48" w:rsidRPr="002C497F" w:rsidRDefault="002C497F" w:rsidP="00D91E3D">
      <w:pPr>
        <w:ind w:left="360"/>
      </w:pPr>
      <w:r w:rsidRPr="002C497F">
        <w:t>De inlichtingen worden hernomen in de Bijlage C van het luik 1 van het JV</w:t>
      </w:r>
      <w:r>
        <w:br/>
      </w:r>
    </w:p>
    <w:p w14:paraId="59C67727" w14:textId="140EF0FB" w:rsidR="00186E7F" w:rsidRDefault="00186E7F"/>
    <w:p w14:paraId="59C67728" w14:textId="77777777" w:rsidR="009B3A48" w:rsidRDefault="009B3A48" w:rsidP="00D91E3D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D91E3D">
        <w:rPr>
          <w:b/>
          <w:u w:val="single"/>
        </w:rPr>
        <w:t>Inlichtingen met betrekking tot de hygiëne van de arbeid en de werkplaatsen</w:t>
      </w:r>
    </w:p>
    <w:p w14:paraId="59C67729" w14:textId="77777777" w:rsidR="009B3A48" w:rsidRPr="00D91E3D" w:rsidRDefault="009B3A48" w:rsidP="00D91E3D">
      <w:pPr>
        <w:rPr>
          <w:b/>
          <w:u w:val="single"/>
        </w:rPr>
      </w:pPr>
    </w:p>
    <w:p w14:paraId="59C6772A" w14:textId="77777777" w:rsidR="009B3A48" w:rsidRDefault="009B3A48" w:rsidP="00D91E3D">
      <w:pPr>
        <w:numPr>
          <w:ilvl w:val="0"/>
          <w:numId w:val="31"/>
        </w:numPr>
        <w:tabs>
          <w:tab w:val="clear" w:pos="1800"/>
          <w:tab w:val="num" w:pos="720"/>
        </w:tabs>
        <w:ind w:left="720"/>
        <w:rPr>
          <w:sz w:val="22"/>
          <w:szCs w:val="22"/>
        </w:rPr>
      </w:pPr>
      <w:r>
        <w:rPr>
          <w:sz w:val="22"/>
          <w:szCs w:val="22"/>
        </w:rPr>
        <w:t>Maatregelen getroffen tot bevordering van de hygiëne van de arbeid en van de werkplaatsen.</w:t>
      </w:r>
    </w:p>
    <w:p w14:paraId="59C6772B" w14:textId="77777777" w:rsidR="009B3A48" w:rsidRDefault="009B3A48" w:rsidP="003A385F">
      <w:pPr>
        <w:rPr>
          <w:sz w:val="22"/>
          <w:szCs w:val="22"/>
        </w:rPr>
      </w:pPr>
    </w:p>
    <w:p w14:paraId="59C6772C" w14:textId="7A8E48C1" w:rsidR="009B3A48" w:rsidRPr="002C497F" w:rsidRDefault="00072598" w:rsidP="003A385F">
      <w:pPr>
        <w:ind w:left="720"/>
        <w:rPr>
          <w:sz w:val="22"/>
          <w:szCs w:val="22"/>
        </w:rPr>
      </w:pPr>
      <w:r w:rsidRPr="002C497F">
        <w:rPr>
          <w:sz w:val="22"/>
          <w:szCs w:val="22"/>
        </w:rPr>
        <w:t>Nihil</w:t>
      </w:r>
    </w:p>
    <w:p w14:paraId="59C6772D" w14:textId="77777777" w:rsidR="009B3A48" w:rsidRDefault="009B3A48"/>
    <w:p w14:paraId="59C6772E" w14:textId="77777777" w:rsidR="009B3A48" w:rsidRPr="000C2928" w:rsidRDefault="009B3A48" w:rsidP="003A385F">
      <w:pPr>
        <w:numPr>
          <w:ilvl w:val="0"/>
          <w:numId w:val="31"/>
        </w:numPr>
        <w:tabs>
          <w:tab w:val="clear" w:pos="1800"/>
          <w:tab w:val="num" w:pos="720"/>
        </w:tabs>
        <w:ind w:left="720"/>
      </w:pPr>
      <w:r w:rsidRPr="000C2928">
        <w:t>Suggesties op het vlak van arbeidssalubriteit en –hygiëne voorgelegd aan het BOC met opgave van het gevolg dat eraan werd gegeven naar gelang zij uitgaan van:</w:t>
      </w:r>
    </w:p>
    <w:p w14:paraId="59C6772F" w14:textId="77777777" w:rsidR="009B3A48" w:rsidRPr="009E27D7" w:rsidRDefault="009B3A48" w:rsidP="003A385F"/>
    <w:p w14:paraId="59C67730" w14:textId="77777777" w:rsidR="009B3A48" w:rsidRPr="000C2928" w:rsidRDefault="009B3A48" w:rsidP="003A385F">
      <w:pPr>
        <w:numPr>
          <w:ilvl w:val="3"/>
          <w:numId w:val="14"/>
        </w:numPr>
        <w:tabs>
          <w:tab w:val="num" w:pos="1080"/>
        </w:tabs>
        <w:ind w:left="1080"/>
      </w:pPr>
      <w:r w:rsidRPr="000C2928">
        <w:t>de werkgever</w:t>
      </w:r>
    </w:p>
    <w:p w14:paraId="59C67731" w14:textId="77777777" w:rsidR="009B3A48" w:rsidRDefault="009B3A48" w:rsidP="003A385F">
      <w:pPr>
        <w:ind w:left="1080"/>
      </w:pPr>
    </w:p>
    <w:p w14:paraId="59C67732" w14:textId="05DB81DC" w:rsidR="00EB1A68" w:rsidRDefault="00DA73C6" w:rsidP="003A385F">
      <w:pPr>
        <w:ind w:left="1080"/>
      </w:pPr>
      <w:r>
        <w:t>NIHIL</w:t>
      </w:r>
    </w:p>
    <w:p w14:paraId="59C67733" w14:textId="77777777" w:rsidR="009B3A48" w:rsidRDefault="009B3A48" w:rsidP="003A385F">
      <w:pPr>
        <w:ind w:left="1080"/>
      </w:pPr>
    </w:p>
    <w:p w14:paraId="59C67734" w14:textId="77777777" w:rsidR="009B3A48" w:rsidRPr="000C2928" w:rsidRDefault="009B3A48" w:rsidP="003A385F">
      <w:pPr>
        <w:numPr>
          <w:ilvl w:val="3"/>
          <w:numId w:val="14"/>
        </w:numPr>
        <w:tabs>
          <w:tab w:val="num" w:pos="1080"/>
        </w:tabs>
        <w:ind w:left="1080"/>
      </w:pPr>
      <w:r w:rsidRPr="000C2928">
        <w:t>de vertegenwoordigers van de werknemers</w:t>
      </w:r>
    </w:p>
    <w:p w14:paraId="59C67735" w14:textId="77777777" w:rsidR="009B3A48" w:rsidRDefault="009B3A48" w:rsidP="003A385F">
      <w:pPr>
        <w:ind w:left="1080"/>
      </w:pPr>
    </w:p>
    <w:p w14:paraId="59C67736" w14:textId="51118B05" w:rsidR="00EB1A68" w:rsidRDefault="00DA73C6" w:rsidP="003A385F">
      <w:pPr>
        <w:ind w:left="1080"/>
      </w:pPr>
      <w:r>
        <w:t>NIHIL</w:t>
      </w:r>
    </w:p>
    <w:p w14:paraId="59C67737" w14:textId="77777777" w:rsidR="00EB1A68" w:rsidRDefault="00EB1A68" w:rsidP="003A385F">
      <w:pPr>
        <w:ind w:left="1080"/>
      </w:pPr>
    </w:p>
    <w:p w14:paraId="59C67738" w14:textId="77777777" w:rsidR="009B3A48" w:rsidRDefault="009B3A48"/>
    <w:p w14:paraId="59C67739" w14:textId="77777777" w:rsidR="009B3A48" w:rsidRPr="000C2928" w:rsidRDefault="009B3A48" w:rsidP="003A385F">
      <w:pPr>
        <w:numPr>
          <w:ilvl w:val="3"/>
          <w:numId w:val="14"/>
        </w:numPr>
        <w:tabs>
          <w:tab w:val="num" w:pos="1080"/>
        </w:tabs>
        <w:ind w:left="1080"/>
      </w:pPr>
      <w:r w:rsidRPr="000C2928">
        <w:t>de preventieadviseur-arbeidsgeneesheer</w:t>
      </w:r>
    </w:p>
    <w:p w14:paraId="59C6773A" w14:textId="77777777" w:rsidR="009B3A48" w:rsidRDefault="009B3A48" w:rsidP="003A385F">
      <w:pPr>
        <w:ind w:left="1080"/>
      </w:pPr>
    </w:p>
    <w:p w14:paraId="59C6773B" w14:textId="290F1E34" w:rsidR="00EB1A68" w:rsidRDefault="00DA73C6" w:rsidP="003A385F">
      <w:pPr>
        <w:ind w:left="1080"/>
      </w:pPr>
      <w:r>
        <w:t>NIHIL</w:t>
      </w:r>
    </w:p>
    <w:p w14:paraId="59C6773C" w14:textId="77777777" w:rsidR="00EB1A68" w:rsidRDefault="00EB1A68" w:rsidP="003A385F">
      <w:pPr>
        <w:ind w:left="1080"/>
      </w:pPr>
    </w:p>
    <w:p w14:paraId="59C6773D" w14:textId="77777777" w:rsidR="009B3A48" w:rsidRDefault="009B3A48"/>
    <w:p w14:paraId="5F9B563A" w14:textId="77777777" w:rsidR="00EC632C" w:rsidRDefault="00EC632C" w:rsidP="003A385F">
      <w:pPr>
        <w:numPr>
          <w:ilvl w:val="0"/>
          <w:numId w:val="31"/>
        </w:numPr>
        <w:tabs>
          <w:tab w:val="clear" w:pos="1800"/>
          <w:tab w:val="num" w:pos="720"/>
        </w:tabs>
        <w:ind w:left="720"/>
        <w:sectPr w:rsidR="00EC632C" w:rsidSect="005262C8">
          <w:pgSz w:w="12240" w:h="15840"/>
          <w:pgMar w:top="1134" w:right="1418" w:bottom="709" w:left="1418" w:header="709" w:footer="709" w:gutter="0"/>
          <w:cols w:space="708"/>
          <w:docGrid w:linePitch="360"/>
        </w:sectPr>
      </w:pPr>
    </w:p>
    <w:p w14:paraId="59C6773E" w14:textId="5552ABF2" w:rsidR="009B3A48" w:rsidRDefault="009B3A48" w:rsidP="003A385F">
      <w:pPr>
        <w:numPr>
          <w:ilvl w:val="0"/>
          <w:numId w:val="31"/>
        </w:numPr>
        <w:tabs>
          <w:tab w:val="clear" w:pos="1800"/>
          <w:tab w:val="num" w:pos="720"/>
        </w:tabs>
        <w:ind w:left="720"/>
      </w:pPr>
      <w:r>
        <w:lastRenderedPageBreak/>
        <w:t>Aantal klachten geformuleerd door het personeel en onderzocht door het BOC betreffende:</w:t>
      </w:r>
    </w:p>
    <w:p w14:paraId="59C6773F" w14:textId="77777777" w:rsidR="009B3A48" w:rsidRDefault="009B3A48" w:rsidP="003A385F">
      <w:pPr>
        <w:ind w:left="360"/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60"/>
        <w:gridCol w:w="1232"/>
      </w:tblGrid>
      <w:tr w:rsidR="009B3A48" w:rsidRPr="00055BC6" w14:paraId="59C67742" w14:textId="77777777" w:rsidTr="000C2928">
        <w:tc>
          <w:tcPr>
            <w:tcW w:w="7560" w:type="dxa"/>
          </w:tcPr>
          <w:p w14:paraId="59C67740" w14:textId="77777777" w:rsidR="009B3A48" w:rsidRPr="00055BC6" w:rsidRDefault="009B3A48" w:rsidP="003A385F"/>
        </w:tc>
        <w:tc>
          <w:tcPr>
            <w:tcW w:w="1232" w:type="dxa"/>
            <w:tcBorders>
              <w:bottom w:val="single" w:sz="4" w:space="0" w:color="auto"/>
            </w:tcBorders>
          </w:tcPr>
          <w:p w14:paraId="59C67741" w14:textId="77777777" w:rsidR="009B3A48" w:rsidRPr="00055BC6" w:rsidRDefault="009B3A48" w:rsidP="004115B3">
            <w:pPr>
              <w:jc w:val="center"/>
            </w:pPr>
            <w:r w:rsidRPr="00055BC6">
              <w:t>Aantal</w:t>
            </w:r>
          </w:p>
        </w:tc>
      </w:tr>
      <w:tr w:rsidR="001325A6" w:rsidRPr="00055BC6" w14:paraId="59C67745" w14:textId="77777777" w:rsidTr="000C2928">
        <w:tc>
          <w:tcPr>
            <w:tcW w:w="7560" w:type="dxa"/>
          </w:tcPr>
          <w:p w14:paraId="59C67743" w14:textId="77777777" w:rsidR="009B3A48" w:rsidRPr="00055BC6" w:rsidRDefault="009B3A48" w:rsidP="003A385F">
            <w:r w:rsidRPr="00055BC6">
              <w:t>De salubriteit van de arbeidslokalen</w:t>
            </w:r>
          </w:p>
        </w:tc>
        <w:tc>
          <w:tcPr>
            <w:tcW w:w="1232" w:type="dxa"/>
            <w:shd w:val="clear" w:color="auto" w:fill="D9D9D9" w:themeFill="background1" w:themeFillShade="D9"/>
          </w:tcPr>
          <w:p w14:paraId="59C67744" w14:textId="77777777" w:rsidR="009B3A48" w:rsidRPr="000C2928" w:rsidRDefault="009B3A48" w:rsidP="004115B3">
            <w:pPr>
              <w:jc w:val="center"/>
              <w:rPr>
                <w:b/>
              </w:rPr>
            </w:pPr>
            <w:r w:rsidRPr="000C2928">
              <w:rPr>
                <w:b/>
              </w:rPr>
              <w:t>0</w:t>
            </w:r>
          </w:p>
        </w:tc>
      </w:tr>
      <w:tr w:rsidR="001325A6" w:rsidRPr="00055BC6" w14:paraId="59C67748" w14:textId="77777777" w:rsidTr="000C2928">
        <w:tc>
          <w:tcPr>
            <w:tcW w:w="7560" w:type="dxa"/>
          </w:tcPr>
          <w:p w14:paraId="59C67746" w14:textId="77777777" w:rsidR="009B3A48" w:rsidRPr="00055BC6" w:rsidRDefault="009B3A48" w:rsidP="003A385F">
            <w:r w:rsidRPr="00055BC6">
              <w:t>De collectieve beschermingsmiddelen</w:t>
            </w:r>
          </w:p>
        </w:tc>
        <w:tc>
          <w:tcPr>
            <w:tcW w:w="1232" w:type="dxa"/>
            <w:shd w:val="clear" w:color="auto" w:fill="D9D9D9" w:themeFill="background1" w:themeFillShade="D9"/>
          </w:tcPr>
          <w:p w14:paraId="59C67747" w14:textId="77777777" w:rsidR="009B3A48" w:rsidRPr="000C2928" w:rsidRDefault="009B3A48" w:rsidP="004115B3">
            <w:pPr>
              <w:jc w:val="center"/>
              <w:rPr>
                <w:b/>
              </w:rPr>
            </w:pPr>
            <w:r w:rsidRPr="000C2928">
              <w:rPr>
                <w:b/>
              </w:rPr>
              <w:t>0</w:t>
            </w:r>
          </w:p>
        </w:tc>
      </w:tr>
      <w:tr w:rsidR="001325A6" w:rsidRPr="00055BC6" w14:paraId="59C6774B" w14:textId="77777777" w:rsidTr="000C2928">
        <w:tc>
          <w:tcPr>
            <w:tcW w:w="7560" w:type="dxa"/>
          </w:tcPr>
          <w:p w14:paraId="59C67749" w14:textId="77777777" w:rsidR="009B3A48" w:rsidRPr="00055BC6" w:rsidRDefault="009B3A48" w:rsidP="003A385F">
            <w:r w:rsidRPr="00055BC6">
              <w:t>De individuele beschermingsmiddelen</w:t>
            </w:r>
          </w:p>
        </w:tc>
        <w:tc>
          <w:tcPr>
            <w:tcW w:w="1232" w:type="dxa"/>
            <w:shd w:val="clear" w:color="auto" w:fill="D9D9D9" w:themeFill="background1" w:themeFillShade="D9"/>
          </w:tcPr>
          <w:p w14:paraId="59C6774A" w14:textId="77777777" w:rsidR="009B3A48" w:rsidRPr="000C2928" w:rsidRDefault="009B3A48" w:rsidP="004115B3">
            <w:pPr>
              <w:jc w:val="center"/>
              <w:rPr>
                <w:b/>
              </w:rPr>
            </w:pPr>
            <w:r w:rsidRPr="000C2928">
              <w:rPr>
                <w:b/>
              </w:rPr>
              <w:t>0</w:t>
            </w:r>
          </w:p>
        </w:tc>
      </w:tr>
      <w:tr w:rsidR="001325A6" w:rsidRPr="00055BC6" w14:paraId="59C6774E" w14:textId="77777777" w:rsidTr="000C2928">
        <w:tc>
          <w:tcPr>
            <w:tcW w:w="7560" w:type="dxa"/>
          </w:tcPr>
          <w:p w14:paraId="59C6774C" w14:textId="77777777" w:rsidR="009B3A48" w:rsidRPr="00055BC6" w:rsidRDefault="009B3A48" w:rsidP="003A385F">
            <w:r w:rsidRPr="00055BC6">
              <w:t>Het in toepassing brengen van maatregelen ter bestrijding van de arbeidshinder</w:t>
            </w:r>
          </w:p>
        </w:tc>
        <w:tc>
          <w:tcPr>
            <w:tcW w:w="1232" w:type="dxa"/>
            <w:shd w:val="clear" w:color="auto" w:fill="D9D9D9" w:themeFill="background1" w:themeFillShade="D9"/>
          </w:tcPr>
          <w:p w14:paraId="59C6774D" w14:textId="77777777" w:rsidR="009B3A48" w:rsidRPr="000C2928" w:rsidRDefault="009B3A48" w:rsidP="004115B3">
            <w:pPr>
              <w:jc w:val="center"/>
              <w:rPr>
                <w:b/>
              </w:rPr>
            </w:pPr>
            <w:r w:rsidRPr="000C2928">
              <w:rPr>
                <w:b/>
              </w:rPr>
              <w:t>0</w:t>
            </w:r>
          </w:p>
        </w:tc>
      </w:tr>
      <w:tr w:rsidR="001325A6" w:rsidRPr="00055BC6" w14:paraId="59C67751" w14:textId="77777777" w:rsidTr="000C2928">
        <w:tc>
          <w:tcPr>
            <w:tcW w:w="7560" w:type="dxa"/>
          </w:tcPr>
          <w:p w14:paraId="59C6774F" w14:textId="77777777" w:rsidR="009B3A48" w:rsidRPr="00055BC6" w:rsidRDefault="009B3A48" w:rsidP="003A385F">
            <w:r w:rsidRPr="00055BC6">
              <w:t>De manier waarop de cel AMT bevoegd voor de kwartiergroepering werkt</w:t>
            </w:r>
          </w:p>
        </w:tc>
        <w:tc>
          <w:tcPr>
            <w:tcW w:w="1232" w:type="dxa"/>
            <w:shd w:val="clear" w:color="auto" w:fill="D9D9D9" w:themeFill="background1" w:themeFillShade="D9"/>
          </w:tcPr>
          <w:p w14:paraId="59C67750" w14:textId="77777777" w:rsidR="009B3A48" w:rsidRPr="000C2928" w:rsidRDefault="009B3A48" w:rsidP="004115B3">
            <w:pPr>
              <w:jc w:val="center"/>
              <w:rPr>
                <w:b/>
              </w:rPr>
            </w:pPr>
            <w:r w:rsidRPr="000C2928">
              <w:rPr>
                <w:b/>
              </w:rPr>
              <w:t>0</w:t>
            </w:r>
          </w:p>
        </w:tc>
      </w:tr>
      <w:tr w:rsidR="001325A6" w:rsidRPr="00055BC6" w14:paraId="59C67754" w14:textId="77777777" w:rsidTr="000C2928">
        <w:tc>
          <w:tcPr>
            <w:tcW w:w="7560" w:type="dxa"/>
          </w:tcPr>
          <w:p w14:paraId="59C67752" w14:textId="77777777" w:rsidR="009B3A48" w:rsidRPr="00055BC6" w:rsidRDefault="009B3A48" w:rsidP="003A385F">
            <w:r w:rsidRPr="00055BC6">
              <w:t>De manier waarop de in toepassing van de arbeidsongevallenwet opgerichte medische, verplegende of farmaceutische dienst werkt</w:t>
            </w:r>
          </w:p>
        </w:tc>
        <w:tc>
          <w:tcPr>
            <w:tcW w:w="1232" w:type="dxa"/>
            <w:shd w:val="clear" w:color="auto" w:fill="D9D9D9" w:themeFill="background1" w:themeFillShade="D9"/>
          </w:tcPr>
          <w:p w14:paraId="59C67753" w14:textId="77777777" w:rsidR="009B3A48" w:rsidRPr="000C2928" w:rsidRDefault="009B3A48" w:rsidP="004115B3">
            <w:pPr>
              <w:jc w:val="center"/>
              <w:rPr>
                <w:b/>
              </w:rPr>
            </w:pPr>
            <w:r w:rsidRPr="000C2928">
              <w:rPr>
                <w:b/>
              </w:rPr>
              <w:t>0</w:t>
            </w:r>
          </w:p>
        </w:tc>
      </w:tr>
    </w:tbl>
    <w:p w14:paraId="59C67755" w14:textId="77777777" w:rsidR="009B3A48" w:rsidRDefault="009B3A48" w:rsidP="003A385F">
      <w:pPr>
        <w:ind w:left="360"/>
      </w:pPr>
    </w:p>
    <w:p w14:paraId="59C67756" w14:textId="77777777" w:rsidR="009856C3" w:rsidRDefault="009856C3" w:rsidP="009856C3">
      <w:pPr>
        <w:numPr>
          <w:ilvl w:val="0"/>
          <w:numId w:val="31"/>
        </w:numPr>
        <w:tabs>
          <w:tab w:val="clear" w:pos="1800"/>
        </w:tabs>
        <w:ind w:left="851" w:hanging="425"/>
      </w:pPr>
      <w:r>
        <w:t>Bestaan van de asbestinventaris op het niveau kwartier.</w:t>
      </w:r>
    </w:p>
    <w:p w14:paraId="59C67757" w14:textId="5EEBAAB5" w:rsidR="009856C3" w:rsidRDefault="009856C3" w:rsidP="009856C3">
      <w:pPr>
        <w:ind w:left="851"/>
        <w:rPr>
          <w:i/>
          <w:color w:val="FF0000"/>
        </w:rPr>
      </w:pPr>
      <w:r>
        <w:t>Bestaat er een asbestinventaris</w:t>
      </w:r>
      <w:r w:rsidRPr="000C2928">
        <w:t xml:space="preserve">? </w:t>
      </w:r>
      <w:r w:rsidRPr="000C2928">
        <w:rPr>
          <w:highlight w:val="lightGray"/>
        </w:rPr>
        <w:t>Ja/</w:t>
      </w:r>
      <w:r w:rsidRPr="00DA73C6">
        <w:rPr>
          <w:strike/>
          <w:highlight w:val="lightGray"/>
        </w:rPr>
        <w:t>Nee</w:t>
      </w:r>
      <w:r>
        <w:t xml:space="preserve"> </w:t>
      </w:r>
    </w:p>
    <w:p w14:paraId="59C67758" w14:textId="77777777" w:rsidR="000C2928" w:rsidRDefault="000C2928" w:rsidP="009856C3">
      <w:pPr>
        <w:ind w:left="851"/>
      </w:pPr>
    </w:p>
    <w:p w14:paraId="59C67759" w14:textId="77777777" w:rsidR="009B3A48" w:rsidRPr="002D0A7E" w:rsidRDefault="009B3A48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2D0A7E">
        <w:rPr>
          <w:b/>
          <w:u w:val="single"/>
        </w:rPr>
        <w:t>Inlichtingen betreffende de verfraaiing van de werkplaatsen</w:t>
      </w:r>
    </w:p>
    <w:p w14:paraId="59C6775A" w14:textId="77777777" w:rsidR="009B3A48" w:rsidRDefault="009B3A48"/>
    <w:p w14:paraId="59C6775B" w14:textId="77777777" w:rsidR="009B3A48" w:rsidRPr="000C2928" w:rsidRDefault="009B3A48" w:rsidP="002D0A7E">
      <w:pPr>
        <w:numPr>
          <w:ilvl w:val="0"/>
          <w:numId w:val="32"/>
        </w:numPr>
        <w:tabs>
          <w:tab w:val="clear" w:pos="1800"/>
          <w:tab w:val="num" w:pos="720"/>
        </w:tabs>
        <w:ind w:left="720"/>
      </w:pPr>
      <w:r w:rsidRPr="000C2928">
        <w:t>Maatregelen genomen met het oog op de verfraaiing der werk werkplaatsen</w:t>
      </w:r>
    </w:p>
    <w:p w14:paraId="59C6775C" w14:textId="77777777" w:rsidR="009B3A48" w:rsidRPr="00055BC6" w:rsidRDefault="009B3A48"/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4865"/>
        <w:gridCol w:w="3207"/>
      </w:tblGrid>
      <w:tr w:rsidR="001325A6" w:rsidRPr="00055BC6" w14:paraId="59C67760" w14:textId="77777777" w:rsidTr="000C2928">
        <w:tc>
          <w:tcPr>
            <w:tcW w:w="720" w:type="dxa"/>
          </w:tcPr>
          <w:p w14:paraId="59C6775D" w14:textId="77777777" w:rsidR="009B3A48" w:rsidRPr="00055BC6" w:rsidRDefault="009B3A48" w:rsidP="00F74C76"/>
        </w:tc>
        <w:tc>
          <w:tcPr>
            <w:tcW w:w="4865" w:type="dxa"/>
            <w:tcBorders>
              <w:bottom w:val="single" w:sz="4" w:space="0" w:color="auto"/>
            </w:tcBorders>
          </w:tcPr>
          <w:p w14:paraId="59C6775E" w14:textId="77777777" w:rsidR="009B3A48" w:rsidRPr="00055BC6" w:rsidRDefault="009B3A48" w:rsidP="004115B3">
            <w:pPr>
              <w:jc w:val="center"/>
            </w:pPr>
            <w:r w:rsidRPr="00055BC6">
              <w:rPr>
                <w:sz w:val="22"/>
                <w:szCs w:val="22"/>
              </w:rPr>
              <w:t>Getroffen maatregelen</w:t>
            </w:r>
          </w:p>
        </w:tc>
        <w:tc>
          <w:tcPr>
            <w:tcW w:w="3207" w:type="dxa"/>
            <w:tcBorders>
              <w:bottom w:val="single" w:sz="4" w:space="0" w:color="auto"/>
            </w:tcBorders>
          </w:tcPr>
          <w:p w14:paraId="59C6775F" w14:textId="77777777" w:rsidR="009B3A48" w:rsidRPr="00055BC6" w:rsidRDefault="009B3A48" w:rsidP="004115B3">
            <w:pPr>
              <w:jc w:val="center"/>
            </w:pPr>
            <w:r w:rsidRPr="00055BC6">
              <w:rPr>
                <w:sz w:val="22"/>
                <w:szCs w:val="22"/>
              </w:rPr>
              <w:t>Initiatiefnemer</w:t>
            </w:r>
          </w:p>
        </w:tc>
      </w:tr>
      <w:tr w:rsidR="004E588F" w:rsidRPr="00055BC6" w14:paraId="59C67764" w14:textId="77777777" w:rsidTr="000C2928">
        <w:tc>
          <w:tcPr>
            <w:tcW w:w="720" w:type="dxa"/>
          </w:tcPr>
          <w:p w14:paraId="59C67761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1.</w:t>
            </w:r>
          </w:p>
        </w:tc>
        <w:tc>
          <w:tcPr>
            <w:tcW w:w="4865" w:type="dxa"/>
            <w:shd w:val="clear" w:color="auto" w:fill="auto"/>
          </w:tcPr>
          <w:p w14:paraId="59C67762" w14:textId="44066D22" w:rsidR="004E588F" w:rsidRPr="00055BC6" w:rsidRDefault="00DA73C6" w:rsidP="004E588F">
            <w:r>
              <w:t>NIHIL</w:t>
            </w:r>
          </w:p>
        </w:tc>
        <w:tc>
          <w:tcPr>
            <w:tcW w:w="3207" w:type="dxa"/>
            <w:shd w:val="clear" w:color="auto" w:fill="auto"/>
          </w:tcPr>
          <w:p w14:paraId="59C67763" w14:textId="77777777" w:rsidR="004E588F" w:rsidRPr="00055BC6" w:rsidRDefault="004E588F" w:rsidP="00EB1A68"/>
        </w:tc>
      </w:tr>
      <w:tr w:rsidR="004E588F" w:rsidRPr="00055BC6" w14:paraId="59C67768" w14:textId="77777777" w:rsidTr="000C2928">
        <w:tc>
          <w:tcPr>
            <w:tcW w:w="720" w:type="dxa"/>
          </w:tcPr>
          <w:p w14:paraId="59C67765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2.</w:t>
            </w:r>
          </w:p>
        </w:tc>
        <w:tc>
          <w:tcPr>
            <w:tcW w:w="4865" w:type="dxa"/>
            <w:shd w:val="clear" w:color="auto" w:fill="auto"/>
          </w:tcPr>
          <w:p w14:paraId="59C67766" w14:textId="77777777" w:rsidR="004E588F" w:rsidRPr="00055BC6" w:rsidRDefault="004E588F" w:rsidP="004E588F"/>
        </w:tc>
        <w:tc>
          <w:tcPr>
            <w:tcW w:w="3207" w:type="dxa"/>
            <w:shd w:val="clear" w:color="auto" w:fill="auto"/>
          </w:tcPr>
          <w:p w14:paraId="59C67767" w14:textId="77777777" w:rsidR="004E588F" w:rsidRPr="00055BC6" w:rsidRDefault="004E588F" w:rsidP="00EB1A68"/>
        </w:tc>
      </w:tr>
      <w:tr w:rsidR="004E588F" w:rsidRPr="00055BC6" w14:paraId="59C6776C" w14:textId="77777777" w:rsidTr="000C2928">
        <w:tc>
          <w:tcPr>
            <w:tcW w:w="720" w:type="dxa"/>
          </w:tcPr>
          <w:p w14:paraId="59C67769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3.</w:t>
            </w:r>
          </w:p>
        </w:tc>
        <w:tc>
          <w:tcPr>
            <w:tcW w:w="4865" w:type="dxa"/>
            <w:shd w:val="clear" w:color="auto" w:fill="auto"/>
          </w:tcPr>
          <w:p w14:paraId="59C6776A" w14:textId="77777777" w:rsidR="004E588F" w:rsidRPr="00055BC6" w:rsidRDefault="004E588F" w:rsidP="004E588F"/>
        </w:tc>
        <w:tc>
          <w:tcPr>
            <w:tcW w:w="3207" w:type="dxa"/>
            <w:shd w:val="clear" w:color="auto" w:fill="auto"/>
          </w:tcPr>
          <w:p w14:paraId="59C6776B" w14:textId="77777777" w:rsidR="004E588F" w:rsidRPr="00055BC6" w:rsidRDefault="004E588F" w:rsidP="00EB1A68"/>
        </w:tc>
      </w:tr>
      <w:tr w:rsidR="004E588F" w:rsidRPr="00055BC6" w14:paraId="59C67770" w14:textId="77777777" w:rsidTr="000C2928">
        <w:tc>
          <w:tcPr>
            <w:tcW w:w="720" w:type="dxa"/>
          </w:tcPr>
          <w:p w14:paraId="59C6776D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4.</w:t>
            </w:r>
          </w:p>
        </w:tc>
        <w:tc>
          <w:tcPr>
            <w:tcW w:w="4865" w:type="dxa"/>
            <w:shd w:val="clear" w:color="auto" w:fill="auto"/>
          </w:tcPr>
          <w:p w14:paraId="59C6776E" w14:textId="77777777" w:rsidR="004E588F" w:rsidRPr="00055BC6" w:rsidRDefault="004E588F" w:rsidP="00F74C76"/>
        </w:tc>
        <w:tc>
          <w:tcPr>
            <w:tcW w:w="3207" w:type="dxa"/>
            <w:shd w:val="clear" w:color="auto" w:fill="auto"/>
          </w:tcPr>
          <w:p w14:paraId="59C6776F" w14:textId="77777777" w:rsidR="004E588F" w:rsidRPr="00055BC6" w:rsidRDefault="004E588F" w:rsidP="00F74C76"/>
        </w:tc>
      </w:tr>
      <w:tr w:rsidR="004E588F" w:rsidRPr="00055BC6" w14:paraId="59C67774" w14:textId="77777777" w:rsidTr="000C2928">
        <w:tc>
          <w:tcPr>
            <w:tcW w:w="720" w:type="dxa"/>
          </w:tcPr>
          <w:p w14:paraId="59C67771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5.</w:t>
            </w:r>
          </w:p>
        </w:tc>
        <w:tc>
          <w:tcPr>
            <w:tcW w:w="4865" w:type="dxa"/>
            <w:shd w:val="clear" w:color="auto" w:fill="auto"/>
          </w:tcPr>
          <w:p w14:paraId="59C67772" w14:textId="77777777" w:rsidR="004E588F" w:rsidRPr="00055BC6" w:rsidRDefault="004E588F" w:rsidP="00F74C76"/>
        </w:tc>
        <w:tc>
          <w:tcPr>
            <w:tcW w:w="3207" w:type="dxa"/>
            <w:shd w:val="clear" w:color="auto" w:fill="auto"/>
          </w:tcPr>
          <w:p w14:paraId="59C67773" w14:textId="77777777" w:rsidR="004E588F" w:rsidRPr="00055BC6" w:rsidRDefault="004E588F" w:rsidP="00F74C76"/>
        </w:tc>
      </w:tr>
    </w:tbl>
    <w:p w14:paraId="59C67775" w14:textId="77777777" w:rsidR="009B3A48" w:rsidRPr="00055BC6" w:rsidRDefault="009B3A48"/>
    <w:p w14:paraId="59C67776" w14:textId="77777777" w:rsidR="009B3A48" w:rsidRPr="000C2928" w:rsidRDefault="009B3A48" w:rsidP="002D0A7E">
      <w:pPr>
        <w:numPr>
          <w:ilvl w:val="0"/>
          <w:numId w:val="32"/>
        </w:numPr>
        <w:tabs>
          <w:tab w:val="clear" w:pos="1800"/>
          <w:tab w:val="num" w:pos="720"/>
        </w:tabs>
        <w:ind w:left="720"/>
      </w:pPr>
      <w:r w:rsidRPr="000C2928">
        <w:t>Voorstellen betreffende de verfraaiing die aan het BOC werden voorgelegd, met de vermelding van de gevolgen die eraan gegeven werden.</w:t>
      </w:r>
    </w:p>
    <w:p w14:paraId="59C67777" w14:textId="77777777" w:rsidR="009B3A48" w:rsidRPr="00055BC6" w:rsidRDefault="009B3A48" w:rsidP="002D0A7E"/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4865"/>
        <w:gridCol w:w="3207"/>
      </w:tblGrid>
      <w:tr w:rsidR="001325A6" w:rsidRPr="00055BC6" w14:paraId="59C6777B" w14:textId="77777777" w:rsidTr="000C2928">
        <w:tc>
          <w:tcPr>
            <w:tcW w:w="720" w:type="dxa"/>
          </w:tcPr>
          <w:p w14:paraId="59C67778" w14:textId="77777777" w:rsidR="009B3A48" w:rsidRPr="00055BC6" w:rsidRDefault="009B3A48" w:rsidP="00F74C76"/>
        </w:tc>
        <w:tc>
          <w:tcPr>
            <w:tcW w:w="4865" w:type="dxa"/>
            <w:tcBorders>
              <w:bottom w:val="single" w:sz="4" w:space="0" w:color="auto"/>
            </w:tcBorders>
          </w:tcPr>
          <w:p w14:paraId="59C67779" w14:textId="77777777" w:rsidR="009B3A48" w:rsidRPr="00055BC6" w:rsidRDefault="009B3A48" w:rsidP="004115B3">
            <w:pPr>
              <w:jc w:val="center"/>
            </w:pPr>
            <w:r w:rsidRPr="00055BC6">
              <w:rPr>
                <w:sz w:val="22"/>
                <w:szCs w:val="22"/>
              </w:rPr>
              <w:t>Voorstellen</w:t>
            </w:r>
          </w:p>
        </w:tc>
        <w:tc>
          <w:tcPr>
            <w:tcW w:w="3207" w:type="dxa"/>
            <w:tcBorders>
              <w:bottom w:val="single" w:sz="4" w:space="0" w:color="auto"/>
            </w:tcBorders>
          </w:tcPr>
          <w:p w14:paraId="59C6777A" w14:textId="77777777" w:rsidR="009B3A48" w:rsidRPr="00055BC6" w:rsidRDefault="009B3A48" w:rsidP="004115B3">
            <w:pPr>
              <w:jc w:val="center"/>
            </w:pPr>
            <w:r w:rsidRPr="00055BC6">
              <w:rPr>
                <w:sz w:val="22"/>
                <w:szCs w:val="22"/>
              </w:rPr>
              <w:t>Gevolgen</w:t>
            </w:r>
          </w:p>
        </w:tc>
      </w:tr>
      <w:tr w:rsidR="004E588F" w:rsidRPr="00055BC6" w14:paraId="59C6777F" w14:textId="77777777" w:rsidTr="000C2928">
        <w:tc>
          <w:tcPr>
            <w:tcW w:w="720" w:type="dxa"/>
          </w:tcPr>
          <w:p w14:paraId="59C6777C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1.</w:t>
            </w:r>
          </w:p>
        </w:tc>
        <w:tc>
          <w:tcPr>
            <w:tcW w:w="4865" w:type="dxa"/>
            <w:shd w:val="clear" w:color="auto" w:fill="auto"/>
          </w:tcPr>
          <w:p w14:paraId="59C6777D" w14:textId="45958CB0" w:rsidR="004E588F" w:rsidRPr="00055BC6" w:rsidRDefault="00DA73C6" w:rsidP="004E588F">
            <w:r>
              <w:t>NIHIL</w:t>
            </w:r>
          </w:p>
        </w:tc>
        <w:tc>
          <w:tcPr>
            <w:tcW w:w="3207" w:type="dxa"/>
            <w:shd w:val="clear" w:color="auto" w:fill="auto"/>
          </w:tcPr>
          <w:p w14:paraId="59C6777E" w14:textId="77777777" w:rsidR="004E588F" w:rsidRPr="00055BC6" w:rsidRDefault="004E588F" w:rsidP="004E588F"/>
        </w:tc>
      </w:tr>
      <w:tr w:rsidR="004E588F" w:rsidRPr="00055BC6" w14:paraId="59C67783" w14:textId="77777777" w:rsidTr="000C2928">
        <w:tc>
          <w:tcPr>
            <w:tcW w:w="720" w:type="dxa"/>
          </w:tcPr>
          <w:p w14:paraId="59C67780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2.</w:t>
            </w:r>
          </w:p>
        </w:tc>
        <w:tc>
          <w:tcPr>
            <w:tcW w:w="4865" w:type="dxa"/>
            <w:shd w:val="clear" w:color="auto" w:fill="auto"/>
          </w:tcPr>
          <w:p w14:paraId="59C67781" w14:textId="77777777" w:rsidR="004E588F" w:rsidRPr="00055BC6" w:rsidRDefault="004E588F" w:rsidP="00F74C76"/>
        </w:tc>
        <w:tc>
          <w:tcPr>
            <w:tcW w:w="3207" w:type="dxa"/>
            <w:shd w:val="clear" w:color="auto" w:fill="auto"/>
          </w:tcPr>
          <w:p w14:paraId="59C67782" w14:textId="77777777" w:rsidR="004E588F" w:rsidRPr="00055BC6" w:rsidRDefault="004E588F" w:rsidP="00F74C76"/>
        </w:tc>
      </w:tr>
      <w:tr w:rsidR="004E588F" w:rsidRPr="00055BC6" w14:paraId="59C67787" w14:textId="77777777" w:rsidTr="000C2928">
        <w:tc>
          <w:tcPr>
            <w:tcW w:w="720" w:type="dxa"/>
          </w:tcPr>
          <w:p w14:paraId="59C67784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3.</w:t>
            </w:r>
          </w:p>
        </w:tc>
        <w:tc>
          <w:tcPr>
            <w:tcW w:w="4865" w:type="dxa"/>
            <w:shd w:val="clear" w:color="auto" w:fill="auto"/>
          </w:tcPr>
          <w:p w14:paraId="59C67785" w14:textId="77777777" w:rsidR="004E588F" w:rsidRPr="00055BC6" w:rsidRDefault="004E588F" w:rsidP="00F74C76"/>
        </w:tc>
        <w:tc>
          <w:tcPr>
            <w:tcW w:w="3207" w:type="dxa"/>
            <w:shd w:val="clear" w:color="auto" w:fill="auto"/>
          </w:tcPr>
          <w:p w14:paraId="59C67786" w14:textId="77777777" w:rsidR="004E588F" w:rsidRPr="00055BC6" w:rsidRDefault="004E588F" w:rsidP="00F74C76"/>
        </w:tc>
      </w:tr>
      <w:tr w:rsidR="004E588F" w:rsidRPr="00055BC6" w14:paraId="59C6778B" w14:textId="77777777" w:rsidTr="000C2928">
        <w:tc>
          <w:tcPr>
            <w:tcW w:w="720" w:type="dxa"/>
          </w:tcPr>
          <w:p w14:paraId="59C67788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4.</w:t>
            </w:r>
          </w:p>
        </w:tc>
        <w:tc>
          <w:tcPr>
            <w:tcW w:w="4865" w:type="dxa"/>
            <w:shd w:val="clear" w:color="auto" w:fill="auto"/>
          </w:tcPr>
          <w:p w14:paraId="59C67789" w14:textId="77777777" w:rsidR="004E588F" w:rsidRPr="00055BC6" w:rsidRDefault="004E588F" w:rsidP="00F74C76"/>
        </w:tc>
        <w:tc>
          <w:tcPr>
            <w:tcW w:w="3207" w:type="dxa"/>
            <w:shd w:val="clear" w:color="auto" w:fill="auto"/>
          </w:tcPr>
          <w:p w14:paraId="59C6778A" w14:textId="77777777" w:rsidR="004E588F" w:rsidRPr="00055BC6" w:rsidRDefault="004E588F" w:rsidP="00F74C76"/>
        </w:tc>
      </w:tr>
      <w:tr w:rsidR="004E588F" w:rsidRPr="00055BC6" w14:paraId="59C6778F" w14:textId="77777777" w:rsidTr="000C2928">
        <w:tc>
          <w:tcPr>
            <w:tcW w:w="720" w:type="dxa"/>
          </w:tcPr>
          <w:p w14:paraId="59C6778C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5.</w:t>
            </w:r>
          </w:p>
        </w:tc>
        <w:tc>
          <w:tcPr>
            <w:tcW w:w="4865" w:type="dxa"/>
            <w:shd w:val="clear" w:color="auto" w:fill="auto"/>
          </w:tcPr>
          <w:p w14:paraId="59C6778D" w14:textId="77777777" w:rsidR="004E588F" w:rsidRPr="00055BC6" w:rsidRDefault="004E588F" w:rsidP="00F74C76"/>
        </w:tc>
        <w:tc>
          <w:tcPr>
            <w:tcW w:w="3207" w:type="dxa"/>
            <w:shd w:val="clear" w:color="auto" w:fill="auto"/>
          </w:tcPr>
          <w:p w14:paraId="59C6778E" w14:textId="77777777" w:rsidR="004E588F" w:rsidRPr="00055BC6" w:rsidRDefault="004E588F" w:rsidP="00F74C76"/>
        </w:tc>
      </w:tr>
    </w:tbl>
    <w:p w14:paraId="59C67790" w14:textId="77777777" w:rsidR="009B3A48" w:rsidRPr="00055BC6" w:rsidRDefault="009B3A48" w:rsidP="002D0A7E"/>
    <w:p w14:paraId="59C67791" w14:textId="77777777" w:rsidR="009B3A48" w:rsidRPr="002D0A7E" w:rsidRDefault="009B3A48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2D0A7E">
        <w:rPr>
          <w:b/>
          <w:u w:val="single"/>
        </w:rPr>
        <w:t>Inlichtingen betreffende de preventie van de psychosociale belasting veroorzaakt door het werk</w:t>
      </w:r>
    </w:p>
    <w:p w14:paraId="59C67792" w14:textId="77777777" w:rsidR="009B3A48" w:rsidRDefault="009B3A48" w:rsidP="002D0A7E"/>
    <w:p w14:paraId="59C67793" w14:textId="5257854E" w:rsidR="009B3A48" w:rsidRPr="00072598" w:rsidRDefault="00072598" w:rsidP="002D0A7E">
      <w:pPr>
        <w:ind w:left="360"/>
      </w:pPr>
      <w:r w:rsidRPr="00072598">
        <w:t>Zie jaarverslag van de Lokale Dienst Preventie en Bescherming op het Werk Nr 8.</w:t>
      </w:r>
    </w:p>
    <w:p w14:paraId="59C67794" w14:textId="77777777" w:rsidR="000C2928" w:rsidRPr="000C2928" w:rsidRDefault="000C2928" w:rsidP="002D0A7E"/>
    <w:p w14:paraId="59C67795" w14:textId="77777777" w:rsidR="006C7EC9" w:rsidRDefault="006C7EC9">
      <w:pPr>
        <w:rPr>
          <w:b/>
          <w:u w:val="single"/>
        </w:rPr>
      </w:pPr>
    </w:p>
    <w:p w14:paraId="59C67796" w14:textId="77777777" w:rsidR="009B3A48" w:rsidRPr="002D0A7E" w:rsidRDefault="009B3A48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>
        <w:rPr>
          <w:b/>
          <w:u w:val="single"/>
        </w:rPr>
        <w:t>Aangewende vormings-, voorlichtings-  en propagandamiddelen</w:t>
      </w:r>
    </w:p>
    <w:p w14:paraId="59C67797" w14:textId="77777777" w:rsidR="009B3A48" w:rsidRDefault="009B3A48" w:rsidP="002D0A7E"/>
    <w:p w14:paraId="59C67798" w14:textId="77777777" w:rsidR="009B3A48" w:rsidRPr="000C2928" w:rsidRDefault="009B3A48" w:rsidP="002D0A7E">
      <w:pPr>
        <w:numPr>
          <w:ilvl w:val="0"/>
          <w:numId w:val="33"/>
        </w:numPr>
        <w:tabs>
          <w:tab w:val="clear" w:pos="1800"/>
          <w:tab w:val="num" w:pos="720"/>
        </w:tabs>
        <w:ind w:left="720"/>
      </w:pPr>
      <w:r w:rsidRPr="000C2928">
        <w:t>Op initiatief van de eenheid</w:t>
      </w:r>
    </w:p>
    <w:p w14:paraId="59C67799" w14:textId="11FC47B3" w:rsidR="009B3A48" w:rsidRDefault="00647CFE" w:rsidP="004E588F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>Informatieverspreidi</w:t>
      </w:r>
      <w:r w:rsidR="006F7F6F">
        <w:t>ng via ShairePoint</w:t>
      </w:r>
    </w:p>
    <w:p w14:paraId="59C6779D" w14:textId="3874BC93" w:rsidR="00EB1A68" w:rsidRPr="00055BC6" w:rsidRDefault="00EB1A68" w:rsidP="00072598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</w:p>
    <w:p w14:paraId="59C6779E" w14:textId="77777777" w:rsidR="009B3A48" w:rsidRDefault="009B3A48" w:rsidP="004E588F">
      <w:pPr>
        <w:ind w:firstLine="709"/>
      </w:pPr>
    </w:p>
    <w:p w14:paraId="59C6779F" w14:textId="77777777" w:rsidR="009B3A48" w:rsidRPr="000C2928" w:rsidRDefault="009B3A48" w:rsidP="002D0A7E">
      <w:pPr>
        <w:numPr>
          <w:ilvl w:val="0"/>
          <w:numId w:val="33"/>
        </w:numPr>
        <w:tabs>
          <w:tab w:val="clear" w:pos="1800"/>
          <w:tab w:val="num" w:pos="720"/>
        </w:tabs>
        <w:ind w:left="720"/>
      </w:pPr>
      <w:r w:rsidRPr="000C2928">
        <w:t>Op initiatief van de LDPBW</w:t>
      </w:r>
    </w:p>
    <w:p w14:paraId="59C677A0" w14:textId="01A10418" w:rsidR="00EB1A68" w:rsidRDefault="00072598" w:rsidP="002D0A7E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>De App Safety@Work</w:t>
      </w:r>
    </w:p>
    <w:p w14:paraId="59C677A1" w14:textId="21B38CE0" w:rsidR="00EB1A68" w:rsidRDefault="00072598" w:rsidP="002D0A7E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>De SharePoint IDPBW</w:t>
      </w:r>
    </w:p>
    <w:p w14:paraId="59C677A4" w14:textId="595FD618" w:rsidR="009B3A48" w:rsidRDefault="00072598" w:rsidP="00072598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>De SharePoint LDPBW 08</w:t>
      </w:r>
    </w:p>
    <w:p w14:paraId="4CA53128" w14:textId="6CA995AA" w:rsidR="002F48A6" w:rsidRDefault="002F48A6" w:rsidP="00072598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 xml:space="preserve">Uitdelen signalisatiebanden fietsers en voetgangers woon-werkverkeer </w:t>
      </w:r>
    </w:p>
    <w:p w14:paraId="59C677A5" w14:textId="77777777" w:rsidR="009B3A48" w:rsidRDefault="009B3A48" w:rsidP="002D0A7E"/>
    <w:p w14:paraId="59C677A6" w14:textId="77777777" w:rsidR="00EB1A68" w:rsidRDefault="00EB1A68">
      <w:pPr>
        <w:rPr>
          <w:b/>
          <w:u w:val="single"/>
        </w:rPr>
      </w:pPr>
    </w:p>
    <w:p w14:paraId="59C677A7" w14:textId="77777777" w:rsidR="009B3A48" w:rsidRPr="000C2928" w:rsidRDefault="009B3A48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0C2928">
        <w:rPr>
          <w:b/>
          <w:u w:val="single"/>
        </w:rPr>
        <w:t>Verspreiding van de documenten voor het personeel</w:t>
      </w:r>
    </w:p>
    <w:p w14:paraId="59C677A8" w14:textId="77777777" w:rsidR="009B3A48" w:rsidRPr="00055BC6" w:rsidRDefault="009B3A48" w:rsidP="002D0A7E"/>
    <w:p w14:paraId="59C677AB" w14:textId="16575F71" w:rsidR="00EB1A68" w:rsidRPr="0032165E" w:rsidRDefault="006F7F6F" w:rsidP="00BB369E">
      <w:pPr>
        <w:pStyle w:val="ListParagraph"/>
        <w:numPr>
          <w:ilvl w:val="0"/>
          <w:numId w:val="35"/>
        </w:numPr>
      </w:pPr>
      <w:r>
        <w:t>Shairepoint</w:t>
      </w:r>
    </w:p>
    <w:p w14:paraId="59C677AC" w14:textId="1C8CA8D8" w:rsidR="00EB1A68" w:rsidRPr="0032165E" w:rsidRDefault="009827A2" w:rsidP="00BB369E">
      <w:pPr>
        <w:pStyle w:val="ListParagraph"/>
        <w:numPr>
          <w:ilvl w:val="0"/>
          <w:numId w:val="35"/>
        </w:numPr>
      </w:pPr>
      <w:r>
        <w:t>Uithangbord</w:t>
      </w:r>
    </w:p>
    <w:p w14:paraId="59C677AD" w14:textId="77777777" w:rsidR="00BB369E" w:rsidRPr="0032165E" w:rsidRDefault="00BB369E" w:rsidP="00BB369E">
      <w:pPr>
        <w:pStyle w:val="ListParagraph"/>
        <w:numPr>
          <w:ilvl w:val="0"/>
          <w:numId w:val="35"/>
        </w:numPr>
      </w:pPr>
    </w:p>
    <w:p w14:paraId="59C677AE" w14:textId="77777777" w:rsidR="009B3A48" w:rsidRPr="0032165E" w:rsidRDefault="009B3A48" w:rsidP="00BB369E">
      <w:pPr>
        <w:ind w:left="360"/>
      </w:pPr>
    </w:p>
    <w:p w14:paraId="59C677AF" w14:textId="77777777" w:rsidR="009B3A48" w:rsidRPr="0032165E" w:rsidRDefault="009B3A48" w:rsidP="002D0A7E"/>
    <w:p w14:paraId="59C677B0" w14:textId="77777777" w:rsidR="009B3A48" w:rsidRPr="000C2928" w:rsidRDefault="009B3A48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0C2928">
        <w:rPr>
          <w:b/>
          <w:u w:val="single"/>
        </w:rPr>
        <w:t>De lijst van de activiteiten van het lokaal preventieplan voor het dienstjaar dat volgt op het jaar waarop het jaarverslag betrekking heeft en desgevallend de uitvoeringstermijnen wanneer dit dienstjaar wordt overschreden</w:t>
      </w:r>
    </w:p>
    <w:p w14:paraId="59C677B1" w14:textId="77777777" w:rsidR="009B3A48" w:rsidRPr="00055BC6" w:rsidRDefault="009B3A48"/>
    <w:tbl>
      <w:tblPr>
        <w:tblW w:w="8788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4806"/>
        <w:gridCol w:w="13"/>
        <w:gridCol w:w="3402"/>
      </w:tblGrid>
      <w:tr w:rsidR="002C497F" w:rsidRPr="00055BC6" w14:paraId="7B7925AF" w14:textId="77777777" w:rsidTr="00DE5192"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B5CF8C" w14:textId="77777777" w:rsidR="002C497F" w:rsidRPr="00055BC6" w:rsidRDefault="002C497F" w:rsidP="00DE5192"/>
        </w:tc>
        <w:tc>
          <w:tcPr>
            <w:tcW w:w="4819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5BE82F42" w14:textId="77777777" w:rsidR="002C497F" w:rsidRPr="00055BC6" w:rsidRDefault="002C497F" w:rsidP="00DE5192">
            <w:pPr>
              <w:jc w:val="center"/>
            </w:pPr>
            <w:r w:rsidRPr="00055BC6">
              <w:rPr>
                <w:sz w:val="22"/>
                <w:szCs w:val="22"/>
              </w:rPr>
              <w:t>Thema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7569EB6A" w14:textId="77777777" w:rsidR="002C497F" w:rsidRPr="00055BC6" w:rsidRDefault="002C497F" w:rsidP="00DE5192">
            <w:pPr>
              <w:jc w:val="center"/>
            </w:pPr>
            <w:r w:rsidRPr="00055BC6">
              <w:rPr>
                <w:sz w:val="22"/>
                <w:szCs w:val="22"/>
              </w:rPr>
              <w:t>Uitvoeringstermijn</w:t>
            </w:r>
          </w:p>
        </w:tc>
      </w:tr>
      <w:tr w:rsidR="002C497F" w:rsidRPr="00055BC6" w14:paraId="48AFD228" w14:textId="77777777" w:rsidTr="00DE5192">
        <w:trPr>
          <w:trHeight w:val="589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71A7A53B" w14:textId="77777777" w:rsidR="002C497F" w:rsidRPr="00055BC6" w:rsidRDefault="002C497F" w:rsidP="00DE5192">
            <w:pPr>
              <w:jc w:val="center"/>
            </w:pPr>
            <w:r w:rsidRPr="00055BC6">
              <w:rPr>
                <w:sz w:val="22"/>
                <w:szCs w:val="22"/>
              </w:rPr>
              <w:t>1.</w:t>
            </w:r>
          </w:p>
        </w:tc>
        <w:tc>
          <w:tcPr>
            <w:tcW w:w="8221" w:type="dxa"/>
            <w:gridSpan w:val="3"/>
            <w:vAlign w:val="center"/>
          </w:tcPr>
          <w:p w14:paraId="477AAF9C" w14:textId="584CD871" w:rsidR="002C497F" w:rsidRPr="00055BC6" w:rsidRDefault="002C497F" w:rsidP="00DE5192">
            <w:pPr>
              <w:jc w:val="center"/>
            </w:pPr>
            <w:r>
              <w:t>Het LPP dient eerst op het BOC van 11 Mar voorgelegd te worden.</w:t>
            </w:r>
            <w:r>
              <w:br/>
              <w:t xml:space="preserve">Het LPP kan nadien op onze </w:t>
            </w:r>
            <w:hyperlink r:id="rId12" w:history="1">
              <w:r w:rsidRPr="002C497F">
                <w:rPr>
                  <w:rStyle w:val="Hyperlink"/>
                </w:rPr>
                <w:t>SharePoint</w:t>
              </w:r>
            </w:hyperlink>
            <w:r>
              <w:t xml:space="preserve"> geraadpleegd/gedownload worden</w:t>
            </w:r>
          </w:p>
        </w:tc>
      </w:tr>
      <w:tr w:rsidR="002C497F" w:rsidRPr="00055BC6" w14:paraId="085EF487" w14:textId="77777777" w:rsidTr="00DE5192">
        <w:tc>
          <w:tcPr>
            <w:tcW w:w="567" w:type="dxa"/>
            <w:vAlign w:val="center"/>
          </w:tcPr>
          <w:p w14:paraId="1C1E243F" w14:textId="77777777" w:rsidR="002C497F" w:rsidRPr="00055BC6" w:rsidRDefault="002C497F" w:rsidP="00DE5192">
            <w:pPr>
              <w:jc w:val="center"/>
            </w:pPr>
            <w:r w:rsidRPr="00055BC6">
              <w:rPr>
                <w:sz w:val="22"/>
                <w:szCs w:val="22"/>
              </w:rPr>
              <w:t>2.</w:t>
            </w:r>
          </w:p>
        </w:tc>
        <w:tc>
          <w:tcPr>
            <w:tcW w:w="4806" w:type="dxa"/>
          </w:tcPr>
          <w:p w14:paraId="4B6144F3" w14:textId="77777777" w:rsidR="002C497F" w:rsidRPr="00055BC6" w:rsidRDefault="002C497F" w:rsidP="00DE5192"/>
        </w:tc>
        <w:tc>
          <w:tcPr>
            <w:tcW w:w="3415" w:type="dxa"/>
            <w:gridSpan w:val="2"/>
          </w:tcPr>
          <w:p w14:paraId="6D9F03BA" w14:textId="77777777" w:rsidR="002C497F" w:rsidRPr="00055BC6" w:rsidRDefault="002C497F" w:rsidP="00DE5192"/>
        </w:tc>
      </w:tr>
      <w:tr w:rsidR="002C497F" w:rsidRPr="00055BC6" w14:paraId="3358837B" w14:textId="77777777" w:rsidTr="00DE5192">
        <w:tc>
          <w:tcPr>
            <w:tcW w:w="567" w:type="dxa"/>
            <w:vAlign w:val="center"/>
          </w:tcPr>
          <w:p w14:paraId="3DD79F8F" w14:textId="77777777" w:rsidR="002C497F" w:rsidRPr="00055BC6" w:rsidRDefault="002C497F" w:rsidP="00DE5192">
            <w:pPr>
              <w:jc w:val="center"/>
            </w:pPr>
            <w:r w:rsidRPr="00055BC6">
              <w:rPr>
                <w:sz w:val="22"/>
                <w:szCs w:val="22"/>
              </w:rPr>
              <w:t>3.</w:t>
            </w:r>
          </w:p>
        </w:tc>
        <w:tc>
          <w:tcPr>
            <w:tcW w:w="4806" w:type="dxa"/>
          </w:tcPr>
          <w:p w14:paraId="1410F37D" w14:textId="77777777" w:rsidR="002C497F" w:rsidRPr="00055BC6" w:rsidRDefault="002C497F" w:rsidP="00DE5192"/>
        </w:tc>
        <w:tc>
          <w:tcPr>
            <w:tcW w:w="3415" w:type="dxa"/>
            <w:gridSpan w:val="2"/>
          </w:tcPr>
          <w:p w14:paraId="6959C146" w14:textId="77777777" w:rsidR="002C497F" w:rsidRPr="00055BC6" w:rsidRDefault="002C497F" w:rsidP="00DE5192"/>
        </w:tc>
      </w:tr>
      <w:tr w:rsidR="002C497F" w:rsidRPr="00055BC6" w14:paraId="06FDC604" w14:textId="77777777" w:rsidTr="00DE5192">
        <w:tc>
          <w:tcPr>
            <w:tcW w:w="567" w:type="dxa"/>
            <w:vAlign w:val="center"/>
          </w:tcPr>
          <w:p w14:paraId="65B8D27C" w14:textId="77777777" w:rsidR="002C497F" w:rsidRPr="00055BC6" w:rsidRDefault="002C497F" w:rsidP="00DE5192">
            <w:pPr>
              <w:jc w:val="center"/>
            </w:pPr>
            <w:r w:rsidRPr="00055BC6">
              <w:rPr>
                <w:sz w:val="22"/>
                <w:szCs w:val="22"/>
              </w:rPr>
              <w:t>4.</w:t>
            </w:r>
          </w:p>
        </w:tc>
        <w:tc>
          <w:tcPr>
            <w:tcW w:w="4806" w:type="dxa"/>
          </w:tcPr>
          <w:p w14:paraId="7E6FBFDA" w14:textId="77777777" w:rsidR="002C497F" w:rsidRPr="00055BC6" w:rsidRDefault="002C497F" w:rsidP="00DE5192">
            <w:bookmarkStart w:id="0" w:name="_GoBack"/>
            <w:bookmarkEnd w:id="0"/>
          </w:p>
        </w:tc>
        <w:tc>
          <w:tcPr>
            <w:tcW w:w="3415" w:type="dxa"/>
            <w:gridSpan w:val="2"/>
          </w:tcPr>
          <w:p w14:paraId="2020021D" w14:textId="77777777" w:rsidR="002C497F" w:rsidRPr="00055BC6" w:rsidRDefault="002C497F" w:rsidP="00DE5192"/>
        </w:tc>
      </w:tr>
      <w:tr w:rsidR="002C497F" w:rsidRPr="00055BC6" w14:paraId="7A0E2C25" w14:textId="77777777" w:rsidTr="00DE5192">
        <w:tc>
          <w:tcPr>
            <w:tcW w:w="567" w:type="dxa"/>
            <w:vAlign w:val="center"/>
          </w:tcPr>
          <w:p w14:paraId="50A232C3" w14:textId="77777777" w:rsidR="002C497F" w:rsidRPr="00055BC6" w:rsidRDefault="002C497F" w:rsidP="00DE5192">
            <w:pPr>
              <w:jc w:val="center"/>
            </w:pPr>
            <w:r>
              <w:t>5.</w:t>
            </w:r>
          </w:p>
        </w:tc>
        <w:tc>
          <w:tcPr>
            <w:tcW w:w="4806" w:type="dxa"/>
          </w:tcPr>
          <w:p w14:paraId="79823C3A" w14:textId="77777777" w:rsidR="002C497F" w:rsidRPr="00055BC6" w:rsidRDefault="002C497F" w:rsidP="00DE5192"/>
        </w:tc>
        <w:tc>
          <w:tcPr>
            <w:tcW w:w="3415" w:type="dxa"/>
            <w:gridSpan w:val="2"/>
          </w:tcPr>
          <w:p w14:paraId="144D71A9" w14:textId="77777777" w:rsidR="002C497F" w:rsidRPr="00055BC6" w:rsidRDefault="002C497F" w:rsidP="00DE5192"/>
        </w:tc>
      </w:tr>
    </w:tbl>
    <w:p w14:paraId="59C677CA" w14:textId="77777777" w:rsidR="009B3A48" w:rsidRPr="00055BC6" w:rsidRDefault="009B3A48"/>
    <w:p w14:paraId="59C677CB" w14:textId="77777777" w:rsidR="009B3A48" w:rsidRDefault="009B3A48"/>
    <w:sectPr w:rsidR="009B3A48" w:rsidSect="005262C8">
      <w:pgSz w:w="12240" w:h="15840"/>
      <w:pgMar w:top="1134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C677CE" w14:textId="77777777" w:rsidR="004B5919" w:rsidRDefault="004B5919" w:rsidP="00373962">
      <w:r>
        <w:separator/>
      </w:r>
    </w:p>
  </w:endnote>
  <w:endnote w:type="continuationSeparator" w:id="0">
    <w:p w14:paraId="59C677CF" w14:textId="77777777" w:rsidR="004B5919" w:rsidRDefault="004B5919" w:rsidP="00373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C677D1" w14:textId="7CA8A7CF" w:rsidR="004B5919" w:rsidRDefault="004B5919" w:rsidP="0043277E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2C497F">
      <w:rPr>
        <w:rStyle w:val="PageNumber"/>
        <w:noProof/>
      </w:rPr>
      <w:t>8</w:t>
    </w:r>
    <w:r>
      <w:rPr>
        <w:rStyle w:val="PageNumber"/>
      </w:rPr>
      <w:fldChar w:fldCharType="end"/>
    </w:r>
    <w:r>
      <w:rPr>
        <w:rStyle w:val="PageNumber"/>
      </w:rPr>
      <w:t xml:space="preserve"> van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2C497F">
      <w:rPr>
        <w:rStyle w:val="PageNumber"/>
        <w:noProof/>
      </w:rPr>
      <w:t>8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C677CC" w14:textId="77777777" w:rsidR="004B5919" w:rsidRDefault="004B5919" w:rsidP="00373962">
      <w:r>
        <w:separator/>
      </w:r>
    </w:p>
  </w:footnote>
  <w:footnote w:type="continuationSeparator" w:id="0">
    <w:p w14:paraId="59C677CD" w14:textId="77777777" w:rsidR="004B5919" w:rsidRDefault="004B5919" w:rsidP="003739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C677D0" w14:textId="14C23610" w:rsidR="004B5919" w:rsidRPr="00251AAD" w:rsidRDefault="004B5919" w:rsidP="0043277E">
    <w:pPr>
      <w:pStyle w:val="Header"/>
      <w:jc w:val="right"/>
      <w:rPr>
        <w:lang w:val="fr-BE"/>
      </w:rPr>
    </w:pPr>
    <w:r>
      <w:rPr>
        <w:lang w:val="fr-BE"/>
      </w:rPr>
      <w:t xml:space="preserve">LDPBW </w:t>
    </w:r>
    <w:r w:rsidRPr="006B553C">
      <w:rPr>
        <w:lang w:val="fr-BE"/>
      </w:rPr>
      <w:t>08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96519"/>
    <w:multiLevelType w:val="multilevel"/>
    <w:tmpl w:val="0546913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04CE0F43"/>
    <w:multiLevelType w:val="multilevel"/>
    <w:tmpl w:val="DDDE39B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decimal"/>
      <w:lvlText w:val="(%3)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071D196F"/>
    <w:multiLevelType w:val="hybridMultilevel"/>
    <w:tmpl w:val="E6587A0C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9F7EEE"/>
    <w:multiLevelType w:val="multilevel"/>
    <w:tmpl w:val="6310C1E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10D31F72"/>
    <w:multiLevelType w:val="multilevel"/>
    <w:tmpl w:val="E76CB4F6"/>
    <w:lvl w:ilvl="0">
      <w:start w:val="5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5" w15:restartNumberingAfterBreak="0">
    <w:nsid w:val="139F62BC"/>
    <w:multiLevelType w:val="multilevel"/>
    <w:tmpl w:val="A294913E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 w15:restartNumberingAfterBreak="0">
    <w:nsid w:val="16946780"/>
    <w:multiLevelType w:val="hybridMultilevel"/>
    <w:tmpl w:val="540E30F6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7A00187"/>
    <w:multiLevelType w:val="hybridMultilevel"/>
    <w:tmpl w:val="8AB23832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7EC6F86"/>
    <w:multiLevelType w:val="multilevel"/>
    <w:tmpl w:val="196A692A"/>
    <w:lvl w:ilvl="0">
      <w:start w:val="6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9" w15:restartNumberingAfterBreak="0">
    <w:nsid w:val="19A46CE6"/>
    <w:multiLevelType w:val="multilevel"/>
    <w:tmpl w:val="4724814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" w15:restartNumberingAfterBreak="0">
    <w:nsid w:val="1BCE75CA"/>
    <w:multiLevelType w:val="multilevel"/>
    <w:tmpl w:val="96105C5A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1" w15:restartNumberingAfterBreak="0">
    <w:nsid w:val="1EE26A57"/>
    <w:multiLevelType w:val="hybridMultilevel"/>
    <w:tmpl w:val="C0C8595E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F7B78C4"/>
    <w:multiLevelType w:val="hybridMultilevel"/>
    <w:tmpl w:val="83FA942A"/>
    <w:lvl w:ilvl="0" w:tplc="99DE822C">
      <w:start w:val="1"/>
      <w:numFmt w:val="lowerRoman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17B10D9"/>
    <w:multiLevelType w:val="hybridMultilevel"/>
    <w:tmpl w:val="8BE20780"/>
    <w:lvl w:ilvl="0" w:tplc="22F682D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 w15:restartNumberingAfterBreak="0">
    <w:nsid w:val="2241540E"/>
    <w:multiLevelType w:val="multilevel"/>
    <w:tmpl w:val="C4CEA4D2"/>
    <w:lvl w:ilvl="0">
      <w:start w:val="6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5" w15:restartNumberingAfterBreak="0">
    <w:nsid w:val="236815C1"/>
    <w:multiLevelType w:val="hybridMultilevel"/>
    <w:tmpl w:val="799E2F6C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5154F63"/>
    <w:multiLevelType w:val="hybridMultilevel"/>
    <w:tmpl w:val="DDDE39B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8C7E4DD2">
      <w:start w:val="1"/>
      <w:numFmt w:val="decimal"/>
      <w:lvlText w:val="(%3)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2D0C64DD"/>
    <w:multiLevelType w:val="hybridMultilevel"/>
    <w:tmpl w:val="C084431C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DD15637"/>
    <w:multiLevelType w:val="hybridMultilevel"/>
    <w:tmpl w:val="B85C1DC6"/>
    <w:lvl w:ilvl="0" w:tplc="BCDAA806">
      <w:start w:val="1"/>
      <w:numFmt w:val="upperRoman"/>
      <w:lvlText w:val="%1."/>
      <w:lvlJc w:val="right"/>
      <w:pPr>
        <w:tabs>
          <w:tab w:val="num" w:pos="180"/>
        </w:tabs>
        <w:ind w:left="180" w:hanging="360"/>
      </w:pPr>
      <w:rPr>
        <w:rFonts w:cs="Times New Roman" w:hint="default"/>
        <w:b/>
      </w:rPr>
    </w:lvl>
    <w:lvl w:ilvl="1" w:tplc="94FAE578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302544E0"/>
    <w:multiLevelType w:val="multilevel"/>
    <w:tmpl w:val="94168E1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0" w15:restartNumberingAfterBreak="0">
    <w:nsid w:val="335D39F8"/>
    <w:multiLevelType w:val="hybridMultilevel"/>
    <w:tmpl w:val="18BAEDAE"/>
    <w:lvl w:ilvl="0" w:tplc="CF20AD4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21" w15:restartNumberingAfterBreak="0">
    <w:nsid w:val="3B475672"/>
    <w:multiLevelType w:val="multilevel"/>
    <w:tmpl w:val="94168E1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2" w15:restartNumberingAfterBreak="0">
    <w:nsid w:val="416A45F2"/>
    <w:multiLevelType w:val="hybridMultilevel"/>
    <w:tmpl w:val="C11838D2"/>
    <w:lvl w:ilvl="0" w:tplc="CC1CDDC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/>
      </w:rPr>
    </w:lvl>
    <w:lvl w:ilvl="1" w:tplc="9F2E498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  <w:b w:val="0"/>
      </w:rPr>
    </w:lvl>
    <w:lvl w:ilvl="2" w:tplc="04090011">
      <w:start w:val="1"/>
      <w:numFmt w:val="decimal"/>
      <w:lvlText w:val="%3)"/>
      <w:lvlJc w:val="left"/>
      <w:pPr>
        <w:tabs>
          <w:tab w:val="num" w:pos="1211"/>
        </w:tabs>
        <w:ind w:left="1211" w:hanging="360"/>
      </w:pPr>
      <w:rPr>
        <w:rFonts w:cs="Times New Roman"/>
      </w:rPr>
    </w:lvl>
    <w:lvl w:ilvl="3" w:tplc="3CC0E102">
      <w:start w:val="5"/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3" w15:restartNumberingAfterBreak="0">
    <w:nsid w:val="421C6B00"/>
    <w:multiLevelType w:val="hybridMultilevel"/>
    <w:tmpl w:val="60F06A4C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3D6CC0E6">
      <w:start w:val="1"/>
      <w:numFmt w:val="decimal"/>
      <w:lvlText w:val="(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42DE6E44"/>
    <w:multiLevelType w:val="hybridMultilevel"/>
    <w:tmpl w:val="104806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039CD"/>
    <w:multiLevelType w:val="multilevel"/>
    <w:tmpl w:val="EECE0DFA"/>
    <w:lvl w:ilvl="0">
      <w:start w:val="6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6" w15:restartNumberingAfterBreak="0">
    <w:nsid w:val="48372B05"/>
    <w:multiLevelType w:val="hybridMultilevel"/>
    <w:tmpl w:val="6CD21C30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48663730"/>
    <w:multiLevelType w:val="multilevel"/>
    <w:tmpl w:val="94168E1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8" w15:restartNumberingAfterBreak="0">
    <w:nsid w:val="515731D1"/>
    <w:multiLevelType w:val="hybridMultilevel"/>
    <w:tmpl w:val="BCC09CAE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4FE5871"/>
    <w:multiLevelType w:val="hybridMultilevel"/>
    <w:tmpl w:val="85AC7D6E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BFE649C"/>
    <w:multiLevelType w:val="multilevel"/>
    <w:tmpl w:val="4724814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1" w15:restartNumberingAfterBreak="0">
    <w:nsid w:val="6363199D"/>
    <w:multiLevelType w:val="multilevel"/>
    <w:tmpl w:val="F516D2A4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2" w15:restartNumberingAfterBreak="0">
    <w:nsid w:val="640159A0"/>
    <w:multiLevelType w:val="multilevel"/>
    <w:tmpl w:val="4784F48A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33" w15:restartNumberingAfterBreak="0">
    <w:nsid w:val="65D32601"/>
    <w:multiLevelType w:val="hybridMultilevel"/>
    <w:tmpl w:val="A6B2AB70"/>
    <w:lvl w:ilvl="0" w:tplc="22FECB96">
      <w:start w:val="1"/>
      <w:numFmt w:val="upperRoman"/>
      <w:lvlText w:val="%1I."/>
      <w:lvlJc w:val="righ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4404BC8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674463CC"/>
    <w:multiLevelType w:val="multilevel"/>
    <w:tmpl w:val="7F7A0BC0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5" w15:restartNumberingAfterBreak="0">
    <w:nsid w:val="67DC3471"/>
    <w:multiLevelType w:val="multilevel"/>
    <w:tmpl w:val="196A692A"/>
    <w:lvl w:ilvl="0">
      <w:start w:val="6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36" w15:restartNumberingAfterBreak="0">
    <w:nsid w:val="683047D5"/>
    <w:multiLevelType w:val="hybridMultilevel"/>
    <w:tmpl w:val="F7FACEC4"/>
    <w:lvl w:ilvl="0" w:tplc="04090011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cs="Times New Roman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E72F5D"/>
    <w:multiLevelType w:val="hybridMultilevel"/>
    <w:tmpl w:val="5EAAF6CA"/>
    <w:lvl w:ilvl="0" w:tplc="9C32D746">
      <w:start w:val="1"/>
      <w:numFmt w:val="lowerRoman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6C79308B"/>
    <w:multiLevelType w:val="hybridMultilevel"/>
    <w:tmpl w:val="01D23C3C"/>
    <w:lvl w:ilvl="0" w:tplc="9C32D746">
      <w:start w:val="1"/>
      <w:numFmt w:val="lowerRoman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6C944596"/>
    <w:multiLevelType w:val="hybridMultilevel"/>
    <w:tmpl w:val="8BE20780"/>
    <w:lvl w:ilvl="0" w:tplc="22F682D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0" w15:restartNumberingAfterBreak="0">
    <w:nsid w:val="6ED24FED"/>
    <w:multiLevelType w:val="multilevel"/>
    <w:tmpl w:val="1184773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1" w15:restartNumberingAfterBreak="0">
    <w:nsid w:val="7B6105AB"/>
    <w:multiLevelType w:val="hybridMultilevel"/>
    <w:tmpl w:val="57D2A186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20"/>
  </w:num>
  <w:num w:numId="3">
    <w:abstractNumId w:val="33"/>
  </w:num>
  <w:num w:numId="4">
    <w:abstractNumId w:val="4"/>
  </w:num>
  <w:num w:numId="5">
    <w:abstractNumId w:val="32"/>
  </w:num>
  <w:num w:numId="6">
    <w:abstractNumId w:val="10"/>
  </w:num>
  <w:num w:numId="7">
    <w:abstractNumId w:val="18"/>
  </w:num>
  <w:num w:numId="8">
    <w:abstractNumId w:val="37"/>
  </w:num>
  <w:num w:numId="9">
    <w:abstractNumId w:val="35"/>
  </w:num>
  <w:num w:numId="10">
    <w:abstractNumId w:val="14"/>
  </w:num>
  <w:num w:numId="11">
    <w:abstractNumId w:val="38"/>
  </w:num>
  <w:num w:numId="12">
    <w:abstractNumId w:val="25"/>
  </w:num>
  <w:num w:numId="13">
    <w:abstractNumId w:val="12"/>
  </w:num>
  <w:num w:numId="14">
    <w:abstractNumId w:val="22"/>
  </w:num>
  <w:num w:numId="15">
    <w:abstractNumId w:val="40"/>
  </w:num>
  <w:num w:numId="16">
    <w:abstractNumId w:val="39"/>
  </w:num>
  <w:num w:numId="17">
    <w:abstractNumId w:val="5"/>
  </w:num>
  <w:num w:numId="18">
    <w:abstractNumId w:val="27"/>
  </w:num>
  <w:num w:numId="19">
    <w:abstractNumId w:val="19"/>
  </w:num>
  <w:num w:numId="20">
    <w:abstractNumId w:val="21"/>
  </w:num>
  <w:num w:numId="21">
    <w:abstractNumId w:val="9"/>
  </w:num>
  <w:num w:numId="22">
    <w:abstractNumId w:val="30"/>
  </w:num>
  <w:num w:numId="23">
    <w:abstractNumId w:val="31"/>
  </w:num>
  <w:num w:numId="24">
    <w:abstractNumId w:val="34"/>
  </w:num>
  <w:num w:numId="25">
    <w:abstractNumId w:val="0"/>
  </w:num>
  <w:num w:numId="26">
    <w:abstractNumId w:val="8"/>
  </w:num>
  <w:num w:numId="27">
    <w:abstractNumId w:val="16"/>
  </w:num>
  <w:num w:numId="28">
    <w:abstractNumId w:val="3"/>
  </w:num>
  <w:num w:numId="29">
    <w:abstractNumId w:val="1"/>
  </w:num>
  <w:num w:numId="30">
    <w:abstractNumId w:val="11"/>
  </w:num>
  <w:num w:numId="31">
    <w:abstractNumId w:val="26"/>
  </w:num>
  <w:num w:numId="32">
    <w:abstractNumId w:val="17"/>
  </w:num>
  <w:num w:numId="33">
    <w:abstractNumId w:val="41"/>
  </w:num>
  <w:num w:numId="34">
    <w:abstractNumId w:val="2"/>
  </w:num>
  <w:num w:numId="35">
    <w:abstractNumId w:val="24"/>
  </w:num>
  <w:num w:numId="36">
    <w:abstractNumId w:val="28"/>
  </w:num>
  <w:num w:numId="37">
    <w:abstractNumId w:val="7"/>
  </w:num>
  <w:num w:numId="38">
    <w:abstractNumId w:val="15"/>
  </w:num>
  <w:num w:numId="39">
    <w:abstractNumId w:val="29"/>
  </w:num>
  <w:num w:numId="40">
    <w:abstractNumId w:val="6"/>
  </w:num>
  <w:num w:numId="41">
    <w:abstractNumId w:val="3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9"/>
  </w:num>
  <w:num w:numId="43">
    <w:abstractNumId w:val="13"/>
  </w:num>
  <w:num w:numId="44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AD6"/>
    <w:rsid w:val="00000E4A"/>
    <w:rsid w:val="00005472"/>
    <w:rsid w:val="000325A1"/>
    <w:rsid w:val="0004367D"/>
    <w:rsid w:val="0004515B"/>
    <w:rsid w:val="000527EF"/>
    <w:rsid w:val="00055BC6"/>
    <w:rsid w:val="00072598"/>
    <w:rsid w:val="0009495B"/>
    <w:rsid w:val="000A7C8C"/>
    <w:rsid w:val="000C2928"/>
    <w:rsid w:val="000E35A0"/>
    <w:rsid w:val="000E3AFF"/>
    <w:rsid w:val="000F7631"/>
    <w:rsid w:val="00116681"/>
    <w:rsid w:val="001325A6"/>
    <w:rsid w:val="00134158"/>
    <w:rsid w:val="00134F4E"/>
    <w:rsid w:val="00143DD2"/>
    <w:rsid w:val="00153105"/>
    <w:rsid w:val="00186E7F"/>
    <w:rsid w:val="00194BB5"/>
    <w:rsid w:val="001D38C5"/>
    <w:rsid w:val="001D6110"/>
    <w:rsid w:val="00206063"/>
    <w:rsid w:val="00230C20"/>
    <w:rsid w:val="00251AAD"/>
    <w:rsid w:val="002557C8"/>
    <w:rsid w:val="00260044"/>
    <w:rsid w:val="002623BA"/>
    <w:rsid w:val="00265EC5"/>
    <w:rsid w:val="00285EAA"/>
    <w:rsid w:val="00290059"/>
    <w:rsid w:val="00293236"/>
    <w:rsid w:val="002A5730"/>
    <w:rsid w:val="002B1A2F"/>
    <w:rsid w:val="002C497F"/>
    <w:rsid w:val="002D0A7E"/>
    <w:rsid w:val="002D1E11"/>
    <w:rsid w:val="002F48A6"/>
    <w:rsid w:val="00302050"/>
    <w:rsid w:val="003067F7"/>
    <w:rsid w:val="003134AD"/>
    <w:rsid w:val="003165B5"/>
    <w:rsid w:val="0032165E"/>
    <w:rsid w:val="00337617"/>
    <w:rsid w:val="00337879"/>
    <w:rsid w:val="003616FD"/>
    <w:rsid w:val="00373962"/>
    <w:rsid w:val="00373C36"/>
    <w:rsid w:val="00384012"/>
    <w:rsid w:val="0039313D"/>
    <w:rsid w:val="00393C02"/>
    <w:rsid w:val="00396BDA"/>
    <w:rsid w:val="003A385F"/>
    <w:rsid w:val="003B5095"/>
    <w:rsid w:val="003E558B"/>
    <w:rsid w:val="003E58B6"/>
    <w:rsid w:val="003F7243"/>
    <w:rsid w:val="004115B3"/>
    <w:rsid w:val="00412753"/>
    <w:rsid w:val="0043277E"/>
    <w:rsid w:val="00434BAF"/>
    <w:rsid w:val="004716CA"/>
    <w:rsid w:val="00486E0C"/>
    <w:rsid w:val="00491B88"/>
    <w:rsid w:val="00495C21"/>
    <w:rsid w:val="004A3C39"/>
    <w:rsid w:val="004A441D"/>
    <w:rsid w:val="004B5919"/>
    <w:rsid w:val="004E588F"/>
    <w:rsid w:val="004E75D5"/>
    <w:rsid w:val="00503535"/>
    <w:rsid w:val="00505B4A"/>
    <w:rsid w:val="00505C48"/>
    <w:rsid w:val="00513AD6"/>
    <w:rsid w:val="00514C56"/>
    <w:rsid w:val="005262C8"/>
    <w:rsid w:val="005312A8"/>
    <w:rsid w:val="005649D3"/>
    <w:rsid w:val="00571E3C"/>
    <w:rsid w:val="00585F05"/>
    <w:rsid w:val="005870AA"/>
    <w:rsid w:val="005D1442"/>
    <w:rsid w:val="005E3DE3"/>
    <w:rsid w:val="005F6574"/>
    <w:rsid w:val="00601206"/>
    <w:rsid w:val="00601855"/>
    <w:rsid w:val="0063115D"/>
    <w:rsid w:val="00633C46"/>
    <w:rsid w:val="00642DB9"/>
    <w:rsid w:val="00647A25"/>
    <w:rsid w:val="00647CFE"/>
    <w:rsid w:val="0065417A"/>
    <w:rsid w:val="0066660E"/>
    <w:rsid w:val="00674CC4"/>
    <w:rsid w:val="006B09C2"/>
    <w:rsid w:val="006B553C"/>
    <w:rsid w:val="006C6F2F"/>
    <w:rsid w:val="006C7EC9"/>
    <w:rsid w:val="006E73D5"/>
    <w:rsid w:val="006F14F9"/>
    <w:rsid w:val="006F7F6F"/>
    <w:rsid w:val="00725FAA"/>
    <w:rsid w:val="0073276F"/>
    <w:rsid w:val="00746351"/>
    <w:rsid w:val="00771256"/>
    <w:rsid w:val="00783318"/>
    <w:rsid w:val="007E626A"/>
    <w:rsid w:val="008102C6"/>
    <w:rsid w:val="00821921"/>
    <w:rsid w:val="008232A4"/>
    <w:rsid w:val="00827EAD"/>
    <w:rsid w:val="00830886"/>
    <w:rsid w:val="0086514C"/>
    <w:rsid w:val="008924EA"/>
    <w:rsid w:val="008935DC"/>
    <w:rsid w:val="00897F22"/>
    <w:rsid w:val="008C475E"/>
    <w:rsid w:val="008C47B6"/>
    <w:rsid w:val="008E13D0"/>
    <w:rsid w:val="008F7DCA"/>
    <w:rsid w:val="0090387F"/>
    <w:rsid w:val="0091425C"/>
    <w:rsid w:val="00914358"/>
    <w:rsid w:val="009321DB"/>
    <w:rsid w:val="009358F1"/>
    <w:rsid w:val="00943280"/>
    <w:rsid w:val="00943E67"/>
    <w:rsid w:val="009474ED"/>
    <w:rsid w:val="009567D6"/>
    <w:rsid w:val="00961D0B"/>
    <w:rsid w:val="009827A2"/>
    <w:rsid w:val="009856C3"/>
    <w:rsid w:val="0099357D"/>
    <w:rsid w:val="009936A7"/>
    <w:rsid w:val="009B3A48"/>
    <w:rsid w:val="009C2DCC"/>
    <w:rsid w:val="009E27D7"/>
    <w:rsid w:val="009E68CA"/>
    <w:rsid w:val="009E77EB"/>
    <w:rsid w:val="009F5ACF"/>
    <w:rsid w:val="00A05BC6"/>
    <w:rsid w:val="00A076DD"/>
    <w:rsid w:val="00A20851"/>
    <w:rsid w:val="00A34F82"/>
    <w:rsid w:val="00A66AEA"/>
    <w:rsid w:val="00A73439"/>
    <w:rsid w:val="00A97072"/>
    <w:rsid w:val="00A9721C"/>
    <w:rsid w:val="00AC33C0"/>
    <w:rsid w:val="00AE22F3"/>
    <w:rsid w:val="00AF4A2E"/>
    <w:rsid w:val="00AF552D"/>
    <w:rsid w:val="00B21C8A"/>
    <w:rsid w:val="00B70EAF"/>
    <w:rsid w:val="00B764FB"/>
    <w:rsid w:val="00B8610D"/>
    <w:rsid w:val="00B87A00"/>
    <w:rsid w:val="00B9333D"/>
    <w:rsid w:val="00BA4F53"/>
    <w:rsid w:val="00BB23C7"/>
    <w:rsid w:val="00BB369E"/>
    <w:rsid w:val="00BC39EC"/>
    <w:rsid w:val="00BC4E4D"/>
    <w:rsid w:val="00BD126F"/>
    <w:rsid w:val="00BD4A4D"/>
    <w:rsid w:val="00BF4439"/>
    <w:rsid w:val="00BF67D2"/>
    <w:rsid w:val="00C152C5"/>
    <w:rsid w:val="00C17219"/>
    <w:rsid w:val="00C334E0"/>
    <w:rsid w:val="00C33C4E"/>
    <w:rsid w:val="00C4217A"/>
    <w:rsid w:val="00C5729B"/>
    <w:rsid w:val="00C66DC4"/>
    <w:rsid w:val="00C70B83"/>
    <w:rsid w:val="00C76D4A"/>
    <w:rsid w:val="00C916FF"/>
    <w:rsid w:val="00CB1138"/>
    <w:rsid w:val="00CE35A1"/>
    <w:rsid w:val="00D10393"/>
    <w:rsid w:val="00D3410F"/>
    <w:rsid w:val="00D709CA"/>
    <w:rsid w:val="00D852C5"/>
    <w:rsid w:val="00D8679A"/>
    <w:rsid w:val="00D91E3D"/>
    <w:rsid w:val="00D92619"/>
    <w:rsid w:val="00DA73C6"/>
    <w:rsid w:val="00DC31B5"/>
    <w:rsid w:val="00DD344D"/>
    <w:rsid w:val="00DE0F9A"/>
    <w:rsid w:val="00E02B2C"/>
    <w:rsid w:val="00E07D6D"/>
    <w:rsid w:val="00E346AF"/>
    <w:rsid w:val="00E46D06"/>
    <w:rsid w:val="00E54891"/>
    <w:rsid w:val="00E60B82"/>
    <w:rsid w:val="00E64DAA"/>
    <w:rsid w:val="00E73452"/>
    <w:rsid w:val="00E73719"/>
    <w:rsid w:val="00E74119"/>
    <w:rsid w:val="00EA5E15"/>
    <w:rsid w:val="00EB1A68"/>
    <w:rsid w:val="00EB1FA9"/>
    <w:rsid w:val="00EB5128"/>
    <w:rsid w:val="00EC5BC3"/>
    <w:rsid w:val="00EC632C"/>
    <w:rsid w:val="00EC7EBD"/>
    <w:rsid w:val="00ED234E"/>
    <w:rsid w:val="00ED7AD4"/>
    <w:rsid w:val="00EE46F5"/>
    <w:rsid w:val="00F03E45"/>
    <w:rsid w:val="00F06910"/>
    <w:rsid w:val="00F1020F"/>
    <w:rsid w:val="00F43F14"/>
    <w:rsid w:val="00F44EEC"/>
    <w:rsid w:val="00F54E58"/>
    <w:rsid w:val="00F64C2B"/>
    <w:rsid w:val="00F70DAB"/>
    <w:rsid w:val="00F74C76"/>
    <w:rsid w:val="00F834A9"/>
    <w:rsid w:val="00F9534A"/>
    <w:rsid w:val="00FB5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C67626"/>
  <w15:docId w15:val="{7526A77A-253A-4D15-AEA3-50448F0D7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1B88"/>
    <w:rPr>
      <w:sz w:val="24"/>
      <w:szCs w:val="24"/>
      <w:lang w:val="nl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0325A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0325A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527EF"/>
    <w:rPr>
      <w:rFonts w:cs="Times New Roman"/>
      <w:sz w:val="24"/>
      <w:szCs w:val="24"/>
      <w:lang w:val="nl-BE"/>
    </w:rPr>
  </w:style>
  <w:style w:type="paragraph" w:styleId="Footer">
    <w:name w:val="footer"/>
    <w:basedOn w:val="Normal"/>
    <w:link w:val="FooterChar"/>
    <w:uiPriority w:val="99"/>
    <w:rsid w:val="000325A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527EF"/>
    <w:rPr>
      <w:rFonts w:cs="Times New Roman"/>
      <w:sz w:val="24"/>
      <w:szCs w:val="24"/>
      <w:lang w:val="nl-BE"/>
    </w:rPr>
  </w:style>
  <w:style w:type="character" w:styleId="PageNumber">
    <w:name w:val="page number"/>
    <w:basedOn w:val="DefaultParagraphFont"/>
    <w:uiPriority w:val="99"/>
    <w:rsid w:val="000325A1"/>
    <w:rPr>
      <w:rFonts w:cs="Times New Roman"/>
    </w:rPr>
  </w:style>
  <w:style w:type="paragraph" w:styleId="ListParagraph">
    <w:name w:val="List Paragraph"/>
    <w:basedOn w:val="Normal"/>
    <w:uiPriority w:val="34"/>
    <w:qFormat/>
    <w:rsid w:val="009E27D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311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15D"/>
    <w:rPr>
      <w:rFonts w:ascii="Tahoma" w:hAnsi="Tahoma" w:cs="Tahoma"/>
      <w:sz w:val="16"/>
      <w:szCs w:val="16"/>
      <w:lang w:val="nl-BE"/>
    </w:rPr>
  </w:style>
  <w:style w:type="character" w:styleId="Hyperlink">
    <w:name w:val="Hyperlink"/>
    <w:basedOn w:val="DefaultParagraphFont"/>
    <w:uiPriority w:val="99"/>
    <w:unhideWhenUsed/>
    <w:rsid w:val="002C497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units.mil.intra/sites/DGHWB/SIPPT_IDPBW_Risk_Management/LDPBW_SLPPT8/Pages/LPP_PLP.aspx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otelaere.b\AppData\Local\Microsoft\Windows\Temporary%20Internet%20Files\Content.Outlook\KL7IKZ50\Jaarverslag%20-%20Luik%202%20-%20blanc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D4D6197D494A4FB8E12DFC4911B3CC" ma:contentTypeVersion="6" ma:contentTypeDescription="Create a new document." ma:contentTypeScope="" ma:versionID="4527822e2b61f870076a219ccce0c60e">
  <xsd:schema xmlns:xsd="http://www.w3.org/2001/XMLSchema" xmlns:xs="http://www.w3.org/2001/XMLSchema" xmlns:p="http://schemas.microsoft.com/office/2006/metadata/properties" xmlns:ns2="6feb3e28-cf4b-4f02-8c5e-c8457fe8e9a7" targetNamespace="http://schemas.microsoft.com/office/2006/metadata/properties" ma:root="true" ma:fieldsID="1995a04b8a1509fb84af9333c77e2309" ns2:_="">
    <xsd:import namespace="6feb3e28-cf4b-4f02-8c5e-c8457fe8e9a7"/>
    <xsd:element name="properties">
      <xsd:complexType>
        <xsd:sequence>
          <xsd:element name="documentManagement">
            <xsd:complexType>
              <xsd:all>
                <xsd:element ref="ns2:Taal" minOccurs="0"/>
                <xsd:element ref="ns2:Level2" minOccurs="0"/>
                <xsd:element ref="ns2:Level2_x003a_Menu_2_fr" minOccurs="0"/>
                <xsd:element ref="ns2:Level2_x003a_menu_2_nl" minOccurs="0"/>
                <xsd:element ref="ns2:description_fr" minOccurs="0"/>
                <xsd:element ref="ns2:description_n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eb3e28-cf4b-4f02-8c5e-c8457fe8e9a7" elementFormDefault="qualified">
    <xsd:import namespace="http://schemas.microsoft.com/office/2006/documentManagement/types"/>
    <xsd:import namespace="http://schemas.microsoft.com/office/infopath/2007/PartnerControls"/>
    <xsd:element name="Taal" ma:index="8" nillable="true" ma:displayName="Taal" ma:internalName="Taal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N"/>
                    <xsd:enumeration value="F"/>
                    <xsd:enumeration value="NF"/>
                    <xsd:enumeration value="GB"/>
                  </xsd:restriction>
                </xsd:simpleType>
              </xsd:element>
            </xsd:sequence>
          </xsd:extension>
        </xsd:complexContent>
      </xsd:complexType>
    </xsd:element>
    <xsd:element name="Level2" ma:index="9" nillable="true" ma:displayName="Level2" ma:list="{ea9d09a8-d461-47d5-b1d2-11ae6a123f98}" ma:internalName="Level2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evel2_x003a_Menu_2_fr" ma:index="10" nillable="true" ma:displayName="Level2:Menu_2_fr" ma:list="{ea9d09a8-d461-47d5-b1d2-11ae6a123f98}" ma:internalName="Level2_x003a_Menu_2_fr" ma:readOnly="true" ma:showField="Title" ma:web="9f66eb8d-2bd9-450f-8742-c7633094ed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evel2_x003a_menu_2_nl" ma:index="11" nillable="true" ma:displayName="Level2:menu_2_nl" ma:list="{ea9d09a8-d461-47d5-b1d2-11ae6a123f98}" ma:internalName="Level2_x003a_menu_2_nl" ma:readOnly="true" ma:showField="menu_2_nl" ma:web="9f66eb8d-2bd9-450f-8742-c7633094ed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escription_fr" ma:index="12" nillable="true" ma:displayName="description_fr" ma:internalName="description_fr">
      <xsd:simpleType>
        <xsd:restriction base="dms:Note"/>
      </xsd:simpleType>
    </xsd:element>
    <xsd:element name="description_nl" ma:index="13" nillable="true" ma:displayName="description_nl" ma:internalName="description_nl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evel2 xmlns="6feb3e28-cf4b-4f02-8c5e-c8457fe8e9a7"/>
    <description_fr xmlns="6feb3e28-cf4b-4f02-8c5e-c8457fe8e9a7" xsi:nil="true"/>
    <Taal xmlns="6feb3e28-cf4b-4f02-8c5e-c8457fe8e9a7"/>
    <description_nl xmlns="6feb3e28-cf4b-4f02-8c5e-c8457fe8e9a7" xsi:nil="true"/>
  </documentManagement>
</p:properties>
</file>

<file path=customXml/itemProps1.xml><?xml version="1.0" encoding="utf-8"?>
<ds:datastoreItem xmlns:ds="http://schemas.openxmlformats.org/officeDocument/2006/customXml" ds:itemID="{2571311D-21BB-4FFE-B943-78EBC28DC2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0F8E45-C092-4D61-8A50-4D1B661AE6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eb3e28-cf4b-4f02-8c5e-c8457fe8e9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3B5ABA5-7ED8-49E8-97CF-B6638F69AE52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6feb3e28-cf4b-4f02-8c5e-c8457fe8e9a7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Jaarverslag - Luik 2 - blanco.dotx</Template>
  <TotalTime>152</TotalTime>
  <Pages>8</Pages>
  <Words>1469</Words>
  <Characters>8085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Luik2: Jaarverslag van B KOKS – jaar 2010</vt:lpstr>
    </vt:vector>
  </TitlesOfParts>
  <Company>IDCN</Company>
  <LinksUpToDate>false</LinksUpToDate>
  <CharactersWithSpaces>9535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Luik2: Jaarverslag van B KOKS – jaar 2010</dc:title>
  <dc:creator>Gotelaere Bart</dc:creator>
  <cp:lastModifiedBy>Choubane Housene</cp:lastModifiedBy>
  <cp:revision>28</cp:revision>
  <cp:lastPrinted>2020-02-17T11:30:00Z</cp:lastPrinted>
  <dcterms:created xsi:type="dcterms:W3CDTF">2016-03-17T11:50:00Z</dcterms:created>
  <dcterms:modified xsi:type="dcterms:W3CDTF">2020-02-18T08:01:00Z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0x01010011D4D6197D494A4FB8E12DFC4911B3CC</vt:lpwstr>
  </property>
</Properties>
</file>