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8C5458F" w:rsidR="009B3A48" w:rsidRPr="00D92619" w:rsidRDefault="009B3A48" w:rsidP="000325A1">
      <w:pPr>
        <w:rPr>
          <w:b/>
          <w:sz w:val="22"/>
          <w:szCs w:val="22"/>
          <w:u w:val="single"/>
        </w:rPr>
      </w:pPr>
      <w:bookmarkStart w:id="0" w:name="_GoBack"/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9936A7">
        <w:rPr>
          <w:b/>
          <w:sz w:val="22"/>
          <w:szCs w:val="22"/>
          <w:u w:val="single"/>
        </w:rPr>
        <w:t xml:space="preserve">DG </w:t>
      </w:r>
      <w:proofErr w:type="spellStart"/>
      <w:r w:rsidR="00EC4240">
        <w:rPr>
          <w:b/>
          <w:sz w:val="22"/>
          <w:szCs w:val="22"/>
          <w:u w:val="single"/>
        </w:rPr>
        <w:t>Str</w:t>
      </w:r>
      <w:r w:rsidR="00015338">
        <w:rPr>
          <w:b/>
          <w:sz w:val="22"/>
          <w:szCs w:val="22"/>
          <w:u w:val="single"/>
        </w:rPr>
        <w:t>at</w:t>
      </w:r>
      <w:proofErr w:type="spellEnd"/>
      <w:r w:rsidR="00EC4240">
        <w:rPr>
          <w:b/>
          <w:sz w:val="22"/>
          <w:szCs w:val="22"/>
          <w:u w:val="single"/>
        </w:rPr>
        <w:t xml:space="preserve"> </w:t>
      </w:r>
      <w:proofErr w:type="gramStart"/>
      <w:r w:rsidR="009936A7">
        <w:rPr>
          <w:b/>
          <w:sz w:val="22"/>
          <w:szCs w:val="22"/>
          <w:u w:val="single"/>
        </w:rPr>
        <w:t>COM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2843E2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7009F21E" w:rsidR="009474ED" w:rsidRPr="009E27D7" w:rsidRDefault="001D6110" w:rsidP="00993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DG </w:t>
            </w:r>
            <w:proofErr w:type="spellStart"/>
            <w:r w:rsidR="00EC4240">
              <w:rPr>
                <w:sz w:val="22"/>
                <w:szCs w:val="22"/>
              </w:rPr>
              <w:t>Str</w:t>
            </w:r>
            <w:proofErr w:type="spellEnd"/>
            <w:r w:rsidR="00EC4240">
              <w:rPr>
                <w:sz w:val="22"/>
                <w:szCs w:val="22"/>
              </w:rPr>
              <w:t xml:space="preserve"> </w:t>
            </w:r>
            <w:r w:rsidR="009936A7">
              <w:rPr>
                <w:sz w:val="22"/>
                <w:szCs w:val="22"/>
              </w:rPr>
              <w:t>COM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1B648D8C" w:rsidR="009474ED" w:rsidRPr="00454D34" w:rsidRDefault="00E02B2C" w:rsidP="00A047A1">
            <w:pPr>
              <w:rPr>
                <w:sz w:val="22"/>
                <w:szCs w:val="22"/>
              </w:rPr>
            </w:pPr>
            <w:r w:rsidRPr="00454D34">
              <w:rPr>
                <w:sz w:val="22"/>
                <w:szCs w:val="22"/>
              </w:rPr>
              <w:t>9-</w:t>
            </w:r>
            <w:r w:rsidR="003E558B" w:rsidRPr="00454D34">
              <w:rPr>
                <w:sz w:val="22"/>
                <w:szCs w:val="22"/>
              </w:rPr>
              <w:t>6321-</w:t>
            </w:r>
            <w:r w:rsidR="00285EAA" w:rsidRPr="00454D34">
              <w:rPr>
                <w:sz w:val="22"/>
                <w:szCs w:val="22"/>
              </w:rPr>
              <w:t>17</w:t>
            </w:r>
            <w:r w:rsidR="00A047A1" w:rsidRPr="00454D34">
              <w:rPr>
                <w:sz w:val="22"/>
                <w:szCs w:val="22"/>
              </w:rPr>
              <w:t>32</w:t>
            </w:r>
            <w:r w:rsidR="00EC4240" w:rsidRPr="00454D34">
              <w:rPr>
                <w:sz w:val="22"/>
                <w:szCs w:val="22"/>
              </w:rPr>
              <w:t>9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0A9A5AC2" w:rsidR="009474ED" w:rsidRPr="009E27D7" w:rsidRDefault="00454D34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9-6321-18699</w:t>
            </w:r>
          </w:p>
        </w:tc>
      </w:tr>
    </w:tbl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0B0046FB" w:rsidR="00A20851" w:rsidRPr="00F44EEC" w:rsidRDefault="00D479C4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Drukkerij</w:t>
      </w: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0EE9D93B" w:rsidR="00F834A9" w:rsidRPr="00F834A9" w:rsidRDefault="0090387F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Div evenementen</w:t>
      </w:r>
    </w:p>
    <w:p w14:paraId="59C6764B" w14:textId="75E9E1F8" w:rsidR="00F834A9" w:rsidRPr="00F834A9" w:rsidRDefault="00D479C4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Drukkerij</w:t>
      </w:r>
    </w:p>
    <w:p w14:paraId="59C6764C" w14:textId="46EC2AFF" w:rsidR="00F834A9" w:rsidRPr="00F834A9" w:rsidRDefault="00D479C4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en zware voertuigen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54639CAD" w14:textId="501FE902" w:rsidR="00675A7C" w:rsidRDefault="00675A7C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35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992"/>
      </w:tblGrid>
      <w:tr w:rsidR="00675A7C" w14:paraId="2E4D3E06" w14:textId="77777777" w:rsidTr="00675A7C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7E6C52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E469A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63B7605A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0CF857CE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675A7C" w14:paraId="53A172F8" w14:textId="77777777" w:rsidTr="00675A7C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2AE5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8E76E4F" w14:textId="77777777" w:rsidR="00675A7C" w:rsidRPr="00E74119" w:rsidRDefault="00675A7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017F7B62" w14:textId="77777777" w:rsidR="00675A7C" w:rsidRPr="00E74119" w:rsidRDefault="00675A7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2AD184D" w14:textId="77777777" w:rsidR="00675A7C" w:rsidRPr="00E74119" w:rsidRDefault="00675A7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1589F035" w14:textId="77777777" w:rsidR="00675A7C" w:rsidRPr="00E74119" w:rsidRDefault="00675A7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67D0E300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675A7C" w14:paraId="6B2D8DF6" w14:textId="77777777" w:rsidTr="00675A7C">
        <w:tc>
          <w:tcPr>
            <w:tcW w:w="4208" w:type="dxa"/>
            <w:tcBorders>
              <w:top w:val="single" w:sz="4" w:space="0" w:color="auto"/>
            </w:tcBorders>
          </w:tcPr>
          <w:p w14:paraId="73C46EE7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DF99D0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A1CB12F" w14:textId="37BDA75E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103,50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C60BC7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DBE9183" w14:textId="3C253F13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E0F540" w14:textId="267116F0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117,75</w:t>
            </w:r>
          </w:p>
        </w:tc>
      </w:tr>
      <w:tr w:rsidR="00675A7C" w14:paraId="08F36F81" w14:textId="77777777" w:rsidTr="00675A7C">
        <w:tc>
          <w:tcPr>
            <w:tcW w:w="4208" w:type="dxa"/>
          </w:tcPr>
          <w:p w14:paraId="4DABFDEB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38FB68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711B938" w14:textId="1314AA59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FB7D85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40B51E7" w14:textId="03E4AB82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151C4B1" w14:textId="6FC642B9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75A7C" w14:paraId="35B120F6" w14:textId="77777777" w:rsidTr="00675A7C">
        <w:tc>
          <w:tcPr>
            <w:tcW w:w="4208" w:type="dxa"/>
          </w:tcPr>
          <w:p w14:paraId="7E0959FD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CE2C9B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B920D26" w14:textId="7F6D05F1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0F58A6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0C8BD16" w14:textId="0F80E4FC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00AB43C" w14:textId="1A0FDE82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675A7C" w14:paraId="76488296" w14:textId="77777777" w:rsidTr="00675A7C">
        <w:tc>
          <w:tcPr>
            <w:tcW w:w="4208" w:type="dxa"/>
          </w:tcPr>
          <w:p w14:paraId="674A5BED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B5836B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07F5E11" w14:textId="16F7FD94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485C84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011D91E" w14:textId="7A98619D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7C33156" w14:textId="3AECE859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75A7C" w14:paraId="16ACF5A2" w14:textId="77777777" w:rsidTr="00675A7C">
        <w:tc>
          <w:tcPr>
            <w:tcW w:w="4208" w:type="dxa"/>
          </w:tcPr>
          <w:p w14:paraId="56C6A63B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E41B73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2FDC179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F42FB9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1D7B436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B293397" w14:textId="483B9B72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75A7C" w14:paraId="3FCB7E63" w14:textId="77777777" w:rsidTr="00675A7C">
        <w:tc>
          <w:tcPr>
            <w:tcW w:w="4208" w:type="dxa"/>
          </w:tcPr>
          <w:p w14:paraId="04581029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70B33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B98E36F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59DC9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712AD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85F9C3" w14:textId="4E909326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75A7C" w14:paraId="448CF574" w14:textId="77777777" w:rsidTr="00675A7C">
        <w:tc>
          <w:tcPr>
            <w:tcW w:w="4208" w:type="dxa"/>
          </w:tcPr>
          <w:p w14:paraId="7CBC7FEA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84400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A99F8ED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EFA3DD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76E5A96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F95E55D" w14:textId="29E253B1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75A7C" w14:paraId="0C2B549F" w14:textId="77777777" w:rsidTr="00675A7C">
        <w:tc>
          <w:tcPr>
            <w:tcW w:w="4208" w:type="dxa"/>
          </w:tcPr>
          <w:p w14:paraId="6EB146B8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F2EA0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F0982BB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E93EDD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11D72B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1C776F4" w14:textId="40784CA8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75A7C" w14:paraId="205B4232" w14:textId="77777777" w:rsidTr="00675A7C">
        <w:tc>
          <w:tcPr>
            <w:tcW w:w="4208" w:type="dxa"/>
          </w:tcPr>
          <w:p w14:paraId="755A137A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AA269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997E8BD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C8921A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0999117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E5FE82F" w14:textId="53A63399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75A7C" w14:paraId="58AAE8C3" w14:textId="77777777" w:rsidTr="00675A7C">
        <w:tc>
          <w:tcPr>
            <w:tcW w:w="4208" w:type="dxa"/>
          </w:tcPr>
          <w:p w14:paraId="680739F3" w14:textId="77777777" w:rsidR="00675A7C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470B8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892E5C1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850C89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93E9B12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1CFB6F7" w14:textId="63109AAE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75A7C" w14:paraId="1B91928F" w14:textId="77777777" w:rsidTr="00675A7C">
        <w:tc>
          <w:tcPr>
            <w:tcW w:w="7360" w:type="dxa"/>
            <w:gridSpan w:val="5"/>
            <w:shd w:val="clear" w:color="auto" w:fill="auto"/>
          </w:tcPr>
          <w:p w14:paraId="2FB0622C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CB309F4" w14:textId="685137C9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138,75</w:t>
            </w:r>
          </w:p>
        </w:tc>
      </w:tr>
    </w:tbl>
    <w:p w14:paraId="59C67652" w14:textId="323FCB36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4C2595A6" w14:textId="77777777" w:rsidR="00675A7C" w:rsidRDefault="00675A7C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675A7C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23BE072A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696D637B" w14:textId="2E72B965" w:rsidR="00675A7C" w:rsidRPr="009358F1" w:rsidRDefault="00675A7C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1003"/>
        <w:gridCol w:w="2704"/>
        <w:gridCol w:w="2148"/>
      </w:tblGrid>
      <w:tr w:rsidR="00675A7C" w14:paraId="65067802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8E67EA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NAAM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352F1D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Graad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5D1A5E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Adres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/>
              </w:rPr>
              <w:t>erkend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US"/>
              </w:rPr>
              <w:t>organisme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BC94FC8" w14:textId="77777777" w:rsidR="00675A7C" w:rsidRDefault="00675A7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Datum </w:t>
            </w:r>
            <w:proofErr w:type="spellStart"/>
            <w:r>
              <w:rPr>
                <w:sz w:val="22"/>
                <w:szCs w:val="22"/>
                <w:lang w:val="en-US"/>
              </w:rPr>
              <w:t>laatste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recyclage</w:t>
            </w:r>
            <w:proofErr w:type="spellEnd"/>
          </w:p>
        </w:tc>
      </w:tr>
      <w:tr w:rsidR="00675A7C" w:rsidRPr="00611C6A" w14:paraId="41D9C46B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C216" w14:textId="11274640" w:rsidR="00675A7C" w:rsidRPr="00611C6A" w:rsidRDefault="00675A7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Comic Sans MS" w:hAnsi="Comic Sans MS" w:cs="Arial"/>
                <w:sz w:val="20"/>
              </w:rPr>
              <w:t>PLUMAT José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AC46" w14:textId="1D1FAC4D" w:rsidR="00675A7C" w:rsidRPr="00611C6A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1CC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AA96" w14:textId="1992C4DA" w:rsidR="00675A7C" w:rsidRPr="00611C6A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 MED HMRA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F5F6" w14:textId="5A58409A" w:rsidR="00675A7C" w:rsidRPr="00611C6A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07/11/2018</w:t>
            </w:r>
          </w:p>
        </w:tc>
      </w:tr>
      <w:tr w:rsidR="00B754DC" w:rsidRPr="00611C6A" w14:paraId="630A57B2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13B8" w14:textId="75B4AE59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PEREZ-SORDO Alberto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660A" w14:textId="742922F3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MTR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28F" w14:textId="6EE26031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 MED HMRA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CB7D" w14:textId="31C860BD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04/04/2016</w:t>
            </w:r>
          </w:p>
        </w:tc>
      </w:tr>
      <w:tr w:rsidR="00B754DC" w:rsidRPr="00611C6A" w14:paraId="10FC6835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185D" w14:textId="016DE04D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TAMBOUR Eric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8931" w14:textId="54CADF5E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AJM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FBBD" w14:textId="14698DC6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3A74" w14:textId="31C739AC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06/11/2018</w:t>
            </w:r>
          </w:p>
        </w:tc>
      </w:tr>
      <w:tr w:rsidR="00B754DC" w:rsidRPr="00611C6A" w14:paraId="47F07712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4454" w14:textId="21A6E797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VERBANDT Paul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26D5" w14:textId="6638A5B7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1CC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476" w14:textId="33C11E6A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EDB8" w14:textId="532E7AEE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07/11/2018</w:t>
            </w:r>
          </w:p>
        </w:tc>
      </w:tr>
      <w:tr w:rsidR="00B754DC" w:rsidRPr="00611C6A" w14:paraId="5C8EC843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65A5" w14:textId="213AA7F7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BAETS Joël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4C6C" w14:textId="6D76344A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ADJ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B122" w14:textId="7AB90CEA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66C1" w14:textId="2DDE0705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Geen recyclage</w:t>
            </w:r>
          </w:p>
        </w:tc>
      </w:tr>
      <w:tr w:rsidR="00B754DC" w:rsidRPr="00611C6A" w14:paraId="5B5F9666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632B" w14:textId="279DBA52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BERNARD Clement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4C46" w14:textId="4B2293FC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MAO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09BF" w14:textId="4E7A4BAD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C8F0" w14:textId="75860A54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Geen recyclage</w:t>
            </w:r>
          </w:p>
        </w:tc>
      </w:tr>
      <w:tr w:rsidR="00B754DC" w:rsidRPr="00611C6A" w14:paraId="1C2E720D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2366" w14:textId="5AA27F72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LAGAE Ronald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DEB1" w14:textId="59E45802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ADJ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EF96" w14:textId="72D493FC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2BAD" w14:textId="4C5C3762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06/12/2018</w:t>
            </w:r>
          </w:p>
        </w:tc>
      </w:tr>
      <w:tr w:rsidR="00B754DC" w:rsidRPr="00611C6A" w14:paraId="317D7E3B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FC41" w14:textId="4CDED1BC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DE ROO Yves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1238" w14:textId="7BD937C1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ADJ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C88F" w14:textId="5B6B1CE4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E41A" w14:textId="47E160EB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27/09/2019</w:t>
            </w:r>
          </w:p>
        </w:tc>
      </w:tr>
      <w:tr w:rsidR="00B754DC" w:rsidRPr="00611C6A" w14:paraId="6158596A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2793" w14:textId="3F348CBD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BOURDON Michel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2651" w14:textId="189B12DD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1CC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CB43" w14:textId="36E5033A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C15F" w14:textId="0C7CAC9A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25/09/2019</w:t>
            </w:r>
          </w:p>
        </w:tc>
      </w:tr>
      <w:tr w:rsidR="00B754DC" w:rsidRPr="00611C6A" w14:paraId="7EA231F7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9CF" w14:textId="7D5CD5B2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BOSSAERS Eric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531B" w14:textId="1D092A0C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1CC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0289" w14:textId="566FED0F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FF71" w14:textId="0DE35CD1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25/09/2019</w:t>
            </w:r>
          </w:p>
        </w:tc>
      </w:tr>
      <w:tr w:rsidR="00B754DC" w:rsidRPr="00611C6A" w14:paraId="4655AEBC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FD91" w14:textId="30477C31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BOTTE Nicolas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7186" w14:textId="22FB5EA1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1CC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1752" w14:textId="06234BE1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5F03" w14:textId="2A22108A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25/09/2019</w:t>
            </w:r>
          </w:p>
        </w:tc>
      </w:tr>
      <w:tr w:rsidR="00B754DC" w:rsidRPr="00611C6A" w14:paraId="44C3A209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F107" w14:textId="021C6220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VAN DEN BERGHE Marc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6AEC" w14:textId="534BEAD6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1CC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8DE4" w14:textId="7572AE8F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3979" w14:textId="797864CF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08/11/2018</w:t>
            </w:r>
          </w:p>
        </w:tc>
      </w:tr>
      <w:tr w:rsidR="00B754DC" w:rsidRPr="00611C6A" w14:paraId="53CAD22F" w14:textId="77777777" w:rsidTr="00D425E8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93FB" w14:textId="66F78C5A" w:rsidR="00B754DC" w:rsidRDefault="00B754DC" w:rsidP="00D425E8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VANHAMME Cathy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CFCA" w14:textId="17762E9C" w:rsidR="00B754DC" w:rsidRDefault="00B754DC" w:rsidP="00D425E8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ADJ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366D" w14:textId="63F5FB52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65D" w14:textId="7414B4E2" w:rsidR="00B754DC" w:rsidRDefault="00B754D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08/11/2018</w:t>
            </w:r>
          </w:p>
        </w:tc>
      </w:tr>
    </w:tbl>
    <w:p w14:paraId="59C67655" w14:textId="00842ADF" w:rsidR="009B3A48" w:rsidRPr="009358F1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7" w14:textId="34754C1C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6B865639" w14:textId="2550EC38" w:rsidR="00B754DC" w:rsidRPr="006B09C2" w:rsidRDefault="00B754DC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644"/>
        <w:gridCol w:w="1270"/>
      </w:tblGrid>
      <w:tr w:rsidR="00B754DC" w:rsidRPr="0066660E" w14:paraId="0D275700" w14:textId="77777777" w:rsidTr="00D425E8">
        <w:tc>
          <w:tcPr>
            <w:tcW w:w="4066" w:type="dxa"/>
            <w:vAlign w:val="center"/>
          </w:tcPr>
          <w:p w14:paraId="1BA6B595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590C5C1" w14:textId="48FF5DF0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117,75</w:t>
            </w:r>
          </w:p>
        </w:tc>
        <w:tc>
          <w:tcPr>
            <w:tcW w:w="3828" w:type="dxa"/>
            <w:vAlign w:val="center"/>
          </w:tcPr>
          <w:p w14:paraId="7DFF78E4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CCDC5BA" w14:textId="23AED5C6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183.454,50</w:t>
            </w:r>
          </w:p>
        </w:tc>
      </w:tr>
      <w:tr w:rsidR="00B754DC" w:rsidRPr="0066660E" w14:paraId="24DADC7F" w14:textId="77777777" w:rsidTr="00D425E8">
        <w:tc>
          <w:tcPr>
            <w:tcW w:w="4066" w:type="dxa"/>
            <w:vAlign w:val="center"/>
          </w:tcPr>
          <w:p w14:paraId="39415A17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B29FBF3" w14:textId="3AB35B36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4B359B7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F85A369" w14:textId="59859182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54DC" w:rsidRPr="0066660E" w14:paraId="046CE417" w14:textId="77777777" w:rsidTr="00D425E8">
        <w:tc>
          <w:tcPr>
            <w:tcW w:w="4066" w:type="dxa"/>
            <w:vAlign w:val="center"/>
          </w:tcPr>
          <w:p w14:paraId="7B49B672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5E92A19" w14:textId="643AC8DD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vAlign w:val="center"/>
          </w:tcPr>
          <w:p w14:paraId="6D00F67E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8FD31D0" w14:textId="5418DF43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4.639,00</w:t>
            </w:r>
          </w:p>
        </w:tc>
      </w:tr>
      <w:tr w:rsidR="00B754DC" w:rsidRPr="0066660E" w14:paraId="47E61048" w14:textId="77777777" w:rsidTr="00D425E8">
        <w:tc>
          <w:tcPr>
            <w:tcW w:w="4066" w:type="dxa"/>
            <w:vAlign w:val="center"/>
          </w:tcPr>
          <w:p w14:paraId="6076EC91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D5E68F1" w14:textId="033284C6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vAlign w:val="center"/>
          </w:tcPr>
          <w:p w14:paraId="39ECBF77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A7A10DF" w14:textId="45A13397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15.580,00</w:t>
            </w:r>
          </w:p>
        </w:tc>
      </w:tr>
      <w:tr w:rsidR="00B754DC" w:rsidRPr="0066660E" w14:paraId="2A7B6989" w14:textId="77777777" w:rsidTr="00D425E8">
        <w:tc>
          <w:tcPr>
            <w:tcW w:w="4066" w:type="dxa"/>
            <w:vAlign w:val="center"/>
          </w:tcPr>
          <w:p w14:paraId="600B68C1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0BEA2B5" w14:textId="6F2C25AD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C74D77E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97BB92A" w14:textId="2A7D3E63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54DC" w:rsidRPr="0066660E" w14:paraId="200090E1" w14:textId="77777777" w:rsidTr="00D425E8">
        <w:tc>
          <w:tcPr>
            <w:tcW w:w="4066" w:type="dxa"/>
            <w:vAlign w:val="center"/>
          </w:tcPr>
          <w:p w14:paraId="5B8C681D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482F4FB" w14:textId="29A44098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EFD0FDC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D563A1E" w14:textId="5BFA39D5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54DC" w:rsidRPr="0066660E" w14:paraId="48EA995B" w14:textId="77777777" w:rsidTr="00D425E8">
        <w:tc>
          <w:tcPr>
            <w:tcW w:w="4066" w:type="dxa"/>
            <w:vAlign w:val="center"/>
          </w:tcPr>
          <w:p w14:paraId="50C2C481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AF96E9D" w14:textId="0C3764EC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E157080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789B4D2" w14:textId="3A1C223E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54DC" w:rsidRPr="0066660E" w14:paraId="3CB9BB3E" w14:textId="77777777" w:rsidTr="00D425E8">
        <w:tc>
          <w:tcPr>
            <w:tcW w:w="4066" w:type="dxa"/>
            <w:vAlign w:val="center"/>
          </w:tcPr>
          <w:p w14:paraId="6B0A1352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C9413C4" w14:textId="7E539783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7C74475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9A18E5" w14:textId="5924F2B3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54DC" w:rsidRPr="0066660E" w14:paraId="43803C17" w14:textId="77777777" w:rsidTr="00D425E8">
        <w:tc>
          <w:tcPr>
            <w:tcW w:w="4066" w:type="dxa"/>
            <w:vAlign w:val="center"/>
          </w:tcPr>
          <w:p w14:paraId="3C512040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F4F1237" w14:textId="1E4CD58B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677A8F16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3D0274A" w14:textId="18D0104F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54DC" w:rsidRPr="0066660E" w14:paraId="6CA062DB" w14:textId="77777777" w:rsidTr="00D425E8">
        <w:tc>
          <w:tcPr>
            <w:tcW w:w="4066" w:type="dxa"/>
            <w:vAlign w:val="center"/>
          </w:tcPr>
          <w:p w14:paraId="298E2203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CBB96E5" w14:textId="5BC0106E" w:rsidR="00B754DC" w:rsidRPr="00ED234E" w:rsidRDefault="00B754DC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398A5CF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21DCF24" w14:textId="64F79410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54DC" w:rsidRPr="0066660E" w14:paraId="0549C793" w14:textId="77777777" w:rsidTr="00D425E8">
        <w:tc>
          <w:tcPr>
            <w:tcW w:w="4066" w:type="dxa"/>
            <w:vAlign w:val="center"/>
          </w:tcPr>
          <w:p w14:paraId="5FFD5009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3F45971" w14:textId="77530CAE" w:rsidR="00B754DC" w:rsidRPr="00ED234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138,75</w:t>
            </w:r>
          </w:p>
        </w:tc>
        <w:tc>
          <w:tcPr>
            <w:tcW w:w="3828" w:type="dxa"/>
            <w:vAlign w:val="center"/>
          </w:tcPr>
          <w:p w14:paraId="2017F44F" w14:textId="77777777" w:rsidR="00B754DC" w:rsidRDefault="00B754DC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2042D46" w14:textId="4AB960A2" w:rsidR="00B754DC" w:rsidRPr="0066660E" w:rsidRDefault="006A421E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203.673,50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138AE6A7" w14:textId="33B55196" w:rsidR="00354239" w:rsidRPr="006C7EC9" w:rsidRDefault="00354239" w:rsidP="009358F1">
      <w:pPr>
        <w:ind w:left="1080"/>
        <w:rPr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354239" w14:paraId="55444783" w14:textId="77777777" w:rsidTr="00D425E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BF581A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A3C992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53789DA3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54239" w:rsidRPr="00E74119" w14:paraId="7092A801" w14:textId="77777777" w:rsidTr="00D425E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4980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CA89655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A9C04C3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E6F6410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325E8EA2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54239" w14:paraId="25EA4B80" w14:textId="77777777" w:rsidTr="00D425E8">
        <w:tc>
          <w:tcPr>
            <w:tcW w:w="2835" w:type="dxa"/>
            <w:tcBorders>
              <w:top w:val="single" w:sz="4" w:space="0" w:color="auto"/>
            </w:tcBorders>
          </w:tcPr>
          <w:p w14:paraId="45440F52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F0C986D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406D0F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A49BAA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8F4799E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14FE40DC" w14:textId="77777777" w:rsidTr="00D425E8">
        <w:tc>
          <w:tcPr>
            <w:tcW w:w="2835" w:type="dxa"/>
          </w:tcPr>
          <w:p w14:paraId="285F25F6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5400FE4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AE84E4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2D05ED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14952E8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4E32628A" w14:textId="77777777" w:rsidTr="00D425E8">
        <w:tc>
          <w:tcPr>
            <w:tcW w:w="2835" w:type="dxa"/>
          </w:tcPr>
          <w:p w14:paraId="790B02B2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6737182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D65209" w14:textId="60C31B5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15D387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26094A0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5AF2F7B9" w14:textId="77777777" w:rsidTr="00D425E8">
        <w:tc>
          <w:tcPr>
            <w:tcW w:w="2835" w:type="dxa"/>
          </w:tcPr>
          <w:p w14:paraId="7DFB2C9C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EB63C5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5F433A" w14:textId="7220FBDC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A2C690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8A84886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069ED0DD" w14:textId="77777777" w:rsidTr="00D425E8">
        <w:tc>
          <w:tcPr>
            <w:tcW w:w="2835" w:type="dxa"/>
            <w:shd w:val="clear" w:color="auto" w:fill="auto"/>
          </w:tcPr>
          <w:p w14:paraId="36165324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1806B3D" w14:textId="017F3ECC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47048EDC" w:rsidR="009358F1" w:rsidRPr="009358F1" w:rsidRDefault="00354239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457861BC" w14:textId="4D9A967E" w:rsidR="00354239" w:rsidRPr="00D92619" w:rsidRDefault="00354239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354239" w14:paraId="2C7BC7BF" w14:textId="77777777" w:rsidTr="00D425E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4A44C9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3DA48A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09DE33F4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54239" w:rsidRPr="00E74119" w14:paraId="64E27739" w14:textId="77777777" w:rsidTr="00D425E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B564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6FD9059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8978A10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8985896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78B44FC" w14:textId="77777777" w:rsidR="00354239" w:rsidRPr="00E74119" w:rsidRDefault="0035423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54239" w14:paraId="606B78EA" w14:textId="77777777" w:rsidTr="00D425E8">
        <w:tc>
          <w:tcPr>
            <w:tcW w:w="2835" w:type="dxa"/>
            <w:tcBorders>
              <w:top w:val="single" w:sz="4" w:space="0" w:color="auto"/>
            </w:tcBorders>
          </w:tcPr>
          <w:p w14:paraId="5F04B353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2606D63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5160EE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006EDD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CA9FD69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44DA626B" w14:textId="77777777" w:rsidTr="00D425E8">
        <w:tc>
          <w:tcPr>
            <w:tcW w:w="2835" w:type="dxa"/>
          </w:tcPr>
          <w:p w14:paraId="160A85B2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CB7CB97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0A361A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CA398A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50E68E0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4BCE9C92" w14:textId="77777777" w:rsidTr="00D425E8">
        <w:tc>
          <w:tcPr>
            <w:tcW w:w="2835" w:type="dxa"/>
          </w:tcPr>
          <w:p w14:paraId="08FE8541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4AD50C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DBFD4E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919246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1A54180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730F0BAB" w14:textId="77777777" w:rsidTr="00D425E8">
        <w:tc>
          <w:tcPr>
            <w:tcW w:w="2835" w:type="dxa"/>
          </w:tcPr>
          <w:p w14:paraId="50597B68" w14:textId="77777777" w:rsidR="00354239" w:rsidRDefault="0035423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E033FA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36C694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6CDD8E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E7C567F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4239" w14:paraId="7BBC2467" w14:textId="77777777" w:rsidTr="00D425E8">
        <w:tc>
          <w:tcPr>
            <w:tcW w:w="2835" w:type="dxa"/>
            <w:shd w:val="clear" w:color="auto" w:fill="auto"/>
          </w:tcPr>
          <w:p w14:paraId="233F8E8B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84C21DE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11FF0D1F" w14:textId="7BD25179" w:rsidR="00354239" w:rsidRDefault="00354239" w:rsidP="00354239">
      <w:pPr>
        <w:pStyle w:val="ListParagraph"/>
        <w:numPr>
          <w:ilvl w:val="2"/>
          <w:numId w:val="14"/>
        </w:numPr>
        <w:tabs>
          <w:tab w:val="clear" w:pos="2700"/>
        </w:tabs>
        <w:ind w:left="993" w:hanging="284"/>
        <w:rPr>
          <w:sz w:val="22"/>
          <w:szCs w:val="22"/>
          <w:u w:val="single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354239" w14:paraId="2F5A24F4" w14:textId="77777777" w:rsidTr="00D425E8">
        <w:tc>
          <w:tcPr>
            <w:tcW w:w="1985" w:type="dxa"/>
            <w:shd w:val="clear" w:color="auto" w:fill="auto"/>
          </w:tcPr>
          <w:p w14:paraId="00A72526" w14:textId="77777777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2748CFD7" w14:textId="666028F8" w:rsidR="00354239" w:rsidRDefault="0035423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098524EA" w14:textId="0EC0B57C" w:rsidR="00354239" w:rsidRDefault="00354239" w:rsidP="00354239">
      <w:pPr>
        <w:pStyle w:val="ListParagraph"/>
        <w:ind w:left="993"/>
        <w:rPr>
          <w:sz w:val="22"/>
          <w:szCs w:val="22"/>
          <w:u w:val="single"/>
        </w:rPr>
      </w:pPr>
    </w:p>
    <w:p w14:paraId="59C67666" w14:textId="6432BCE2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354239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40F03108" w:rsidR="009B3A48" w:rsidRPr="004115B3" w:rsidRDefault="009B3A48" w:rsidP="00354239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354239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46AB438A" w:rsidR="009B3A48" w:rsidRPr="004115B3" w:rsidRDefault="009B3A48" w:rsidP="00354239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354239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1093E8DF" w:rsidR="009B3A48" w:rsidRPr="004115B3" w:rsidRDefault="009B3A48" w:rsidP="00354239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354239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354239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9CBBF07" w:rsidR="009B3A48" w:rsidRPr="00961D0B" w:rsidRDefault="00354239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7,26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60DD25F7" w:rsidR="009B3A48" w:rsidRPr="00961D0B" w:rsidRDefault="00354239" w:rsidP="0035423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282A0568" w:rsidR="009B3A48" w:rsidRPr="008935DC" w:rsidRDefault="008515BB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9,82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0955F183" w:rsidR="009B3A48" w:rsidRPr="00354239" w:rsidRDefault="00354239" w:rsidP="00354239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354239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627A7C19" w14:textId="18685BB6" w:rsidR="00D120D1" w:rsidRPr="00D92619" w:rsidRDefault="00D120D1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D120D1" w:rsidRPr="004B5919" w14:paraId="637CAFAC" w14:textId="77777777" w:rsidTr="00D425E8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7B8DB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B6102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71454D16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0AAB2A26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D120D1" w:rsidRPr="004B5919" w14:paraId="35414210" w14:textId="77777777" w:rsidTr="00D425E8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16C3858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FBA6028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C07D6B7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3C511CF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A48F82F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C65EF93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DA4C5B2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20D1" w:rsidRPr="004B5919" w14:paraId="0276C604" w14:textId="77777777" w:rsidTr="00D425E8">
        <w:tc>
          <w:tcPr>
            <w:tcW w:w="1271" w:type="dxa"/>
            <w:vAlign w:val="center"/>
          </w:tcPr>
          <w:p w14:paraId="23903828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EC70FEC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5BAD62E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BB78FE2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C179D87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1032860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130A6AB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20D1" w:rsidRPr="004B5919" w14:paraId="5B2EFBAB" w14:textId="77777777" w:rsidTr="00D425E8">
        <w:tc>
          <w:tcPr>
            <w:tcW w:w="1271" w:type="dxa"/>
            <w:vAlign w:val="center"/>
          </w:tcPr>
          <w:p w14:paraId="21973D67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21B69DE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0B94523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E9E213C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36DEC9D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B1B1981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9AE34DD" w14:textId="77777777" w:rsidR="00D120D1" w:rsidRPr="004B5919" w:rsidRDefault="00D120D1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3570961" w14:textId="26EA2AF8" w:rsidR="00D120D1" w:rsidRPr="002557C8" w:rsidRDefault="00D120D1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D120D1" w14:paraId="77A45536" w14:textId="77777777" w:rsidTr="00D425E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0F97AB" w14:textId="77777777" w:rsidR="00D120D1" w:rsidRDefault="00D120D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A5542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AE5B286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18FE8796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D120D1" w14:paraId="651D03FB" w14:textId="77777777" w:rsidTr="00D425E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02" w14:textId="77777777" w:rsidR="00D120D1" w:rsidRDefault="00D120D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28E5073" w14:textId="77777777" w:rsidR="00D120D1" w:rsidRPr="00E74119" w:rsidRDefault="00D120D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8B114D5" w14:textId="77777777" w:rsidR="00D120D1" w:rsidRPr="00E74119" w:rsidRDefault="00D120D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C790D09" w14:textId="77777777" w:rsidR="00D120D1" w:rsidRPr="00E74119" w:rsidRDefault="00D120D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AF6146B" w14:textId="77777777" w:rsidR="00D120D1" w:rsidRPr="00E74119" w:rsidRDefault="00D120D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D7A3A57" w14:textId="77777777" w:rsidR="00D120D1" w:rsidRDefault="00D120D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D120D1" w14:paraId="71EF88D6" w14:textId="77777777" w:rsidTr="00D425E8">
        <w:tc>
          <w:tcPr>
            <w:tcW w:w="4253" w:type="dxa"/>
            <w:tcBorders>
              <w:top w:val="single" w:sz="4" w:space="0" w:color="auto"/>
            </w:tcBorders>
          </w:tcPr>
          <w:p w14:paraId="252E8F00" w14:textId="77777777" w:rsidR="00D120D1" w:rsidRDefault="00D120D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630AC2D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49DE2B" w14:textId="0A090B88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DCC45A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659B64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5073E58" w14:textId="2AB90024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D120D1" w14:paraId="322C4B72" w14:textId="77777777" w:rsidTr="00D425E8">
        <w:tc>
          <w:tcPr>
            <w:tcW w:w="4253" w:type="dxa"/>
          </w:tcPr>
          <w:p w14:paraId="0D6175E7" w14:textId="77777777" w:rsidR="00D120D1" w:rsidRDefault="00D120D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F4D1A4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1B7FA8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FD2C44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981D8B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B24C76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20D1" w14:paraId="085794B4" w14:textId="77777777" w:rsidTr="00D425E8">
        <w:tc>
          <w:tcPr>
            <w:tcW w:w="4253" w:type="dxa"/>
          </w:tcPr>
          <w:p w14:paraId="68572290" w14:textId="77777777" w:rsidR="00D120D1" w:rsidRDefault="00D120D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1D5D975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0453F7" w14:textId="10E73C2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160B51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BCDB12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D2D27AB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20D1" w14:paraId="2BD5A868" w14:textId="77777777" w:rsidTr="00D425E8">
        <w:tc>
          <w:tcPr>
            <w:tcW w:w="7088" w:type="dxa"/>
            <w:gridSpan w:val="5"/>
            <w:shd w:val="clear" w:color="auto" w:fill="auto"/>
          </w:tcPr>
          <w:p w14:paraId="22F07F1B" w14:textId="77777777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F48EDBF" w14:textId="272BF65C" w:rsidR="00D120D1" w:rsidRDefault="00D120D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9C67680" w14:textId="344E1A63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3E49381E" w14:textId="77777777" w:rsidR="009A3F83" w:rsidRDefault="009A3F83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  <w:sectPr w:rsidR="009A3F83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82" w14:textId="03967668" w:rsidR="005D1442" w:rsidRDefault="00D120D1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45722931" w14:textId="3FCA93BF" w:rsidR="009A3F83" w:rsidRDefault="009A3F83" w:rsidP="005D1442">
      <w:pPr>
        <w:ind w:left="1800"/>
        <w:rPr>
          <w:sz w:val="22"/>
          <w:szCs w:val="22"/>
        </w:rPr>
      </w:pPr>
    </w:p>
    <w:tbl>
      <w:tblPr>
        <w:tblStyle w:val="TableGrid"/>
        <w:tblW w:w="7972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42"/>
        <w:gridCol w:w="851"/>
      </w:tblGrid>
      <w:tr w:rsidR="009A3F83" w14:paraId="7B6AF6B4" w14:textId="77777777" w:rsidTr="00D425E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A30A47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E1896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1" w:type="dxa"/>
            <w:gridSpan w:val="2"/>
            <w:shd w:val="clear" w:color="auto" w:fill="BFBFBF" w:themeFill="background1" w:themeFillShade="BF"/>
            <w:vAlign w:val="center"/>
          </w:tcPr>
          <w:p w14:paraId="019227AF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5F091B58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9A3F83" w14:paraId="1EBDB927" w14:textId="77777777" w:rsidTr="00D425E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46BC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DB17123" w14:textId="77777777" w:rsidR="009A3F83" w:rsidRPr="00E74119" w:rsidRDefault="009A3F8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B4E3990" w14:textId="77777777" w:rsidR="009A3F83" w:rsidRPr="00E74119" w:rsidRDefault="009A3F8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30307BA" w14:textId="77777777" w:rsidR="009A3F83" w:rsidRPr="00E74119" w:rsidRDefault="009A3F8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564C502C" w14:textId="77777777" w:rsidR="009A3F83" w:rsidRPr="00E74119" w:rsidRDefault="009A3F8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48AC8D83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9A3F83" w14:paraId="3B55CACA" w14:textId="77777777" w:rsidTr="00D425E8">
        <w:tc>
          <w:tcPr>
            <w:tcW w:w="4253" w:type="dxa"/>
          </w:tcPr>
          <w:p w14:paraId="6F74C97C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627C5A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496E86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21DED3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56E1DD2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C7ABA9B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A3F83" w14:paraId="06898B16" w14:textId="77777777" w:rsidTr="00D425E8">
        <w:tc>
          <w:tcPr>
            <w:tcW w:w="4253" w:type="dxa"/>
          </w:tcPr>
          <w:p w14:paraId="6551723C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0985340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BE5D7E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15A12A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0D486FA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44AD992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A3F83" w14:paraId="0C342ECA" w14:textId="77777777" w:rsidTr="00D425E8">
        <w:tc>
          <w:tcPr>
            <w:tcW w:w="4253" w:type="dxa"/>
          </w:tcPr>
          <w:p w14:paraId="65A984AF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3542888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A3C605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F074C6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2BCAA4B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ADDDB55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A3F83" w14:paraId="4043C932" w14:textId="77777777" w:rsidTr="00D425E8">
        <w:tc>
          <w:tcPr>
            <w:tcW w:w="4253" w:type="dxa"/>
          </w:tcPr>
          <w:p w14:paraId="48F3A5DE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62F0F1D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63A0BB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19ED92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8BBA008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0F709E8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A3F83" w14:paraId="2C8148F6" w14:textId="77777777" w:rsidTr="00D425E8">
        <w:tc>
          <w:tcPr>
            <w:tcW w:w="4253" w:type="dxa"/>
          </w:tcPr>
          <w:p w14:paraId="038A5AAF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C5A50B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597D0C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1F1E7C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AE14ED2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099849D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A3F83" w14:paraId="2B949BB1" w14:textId="77777777" w:rsidTr="00D425E8">
        <w:tc>
          <w:tcPr>
            <w:tcW w:w="4253" w:type="dxa"/>
          </w:tcPr>
          <w:p w14:paraId="76D8DB9B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86DCC21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3D13E3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30B5B7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0B82DE9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4C60402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A3F83" w14:paraId="00805F8B" w14:textId="77777777" w:rsidTr="00D425E8">
        <w:tc>
          <w:tcPr>
            <w:tcW w:w="4253" w:type="dxa"/>
          </w:tcPr>
          <w:p w14:paraId="7F25A7E8" w14:textId="77777777" w:rsidR="009A3F83" w:rsidRDefault="009A3F8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14:paraId="62A7663A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4B09B9BA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4F26FBAC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</w:tcPr>
          <w:p w14:paraId="2591CCED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656F78F6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A3F83" w14:paraId="2A3B874E" w14:textId="77777777" w:rsidTr="00D425E8">
        <w:tc>
          <w:tcPr>
            <w:tcW w:w="7121" w:type="dxa"/>
            <w:gridSpan w:val="5"/>
          </w:tcPr>
          <w:p w14:paraId="57DE19BB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7E8E0AA6" w14:textId="77777777" w:rsidR="009A3F83" w:rsidRDefault="009A3F8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7B927FDF" w14:textId="6448606F" w:rsidR="008515BB" w:rsidRPr="008515BB" w:rsidRDefault="008515BB" w:rsidP="008515BB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8515BB" w14:paraId="1BD7D63C" w14:textId="77777777" w:rsidTr="00D425E8">
        <w:tc>
          <w:tcPr>
            <w:tcW w:w="4224" w:type="dxa"/>
          </w:tcPr>
          <w:p w14:paraId="3E407A22" w14:textId="77777777" w:rsidR="008515BB" w:rsidRDefault="008515BB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9A4863" w14:textId="77777777" w:rsidR="008515BB" w:rsidRDefault="008515BB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061FC049" w14:textId="7BC62551" w:rsidR="008515BB" w:rsidRPr="008515BB" w:rsidRDefault="008515BB" w:rsidP="008515BB">
      <w:pPr>
        <w:ind w:left="1843"/>
        <w:rPr>
          <w:sz w:val="22"/>
          <w:szCs w:val="22"/>
        </w:rPr>
      </w:pPr>
    </w:p>
    <w:p w14:paraId="59C67685" w14:textId="4AADBC5B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9A3F83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6CD5A1CB" w:rsidR="009B3A48" w:rsidRPr="004115B3" w:rsidRDefault="009B3A48" w:rsidP="009A3F83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9A3F83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561FB05B" w:rsidR="009B3A48" w:rsidRPr="004115B3" w:rsidRDefault="009B3A48" w:rsidP="009A3F83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9A3F83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0652218A" w:rsidR="009B3A48" w:rsidRPr="004115B3" w:rsidRDefault="009B3A48" w:rsidP="009A3F83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9A3F83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9A3F83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0F1B9367" w:rsidR="009B3A48" w:rsidRPr="005D1442" w:rsidRDefault="009A3F83" w:rsidP="004115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0,34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676705F8" w:rsidR="009B3A48" w:rsidRPr="005D1442" w:rsidRDefault="00B93D14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2953199B" w:rsidR="009B3A48" w:rsidRPr="005D1442" w:rsidRDefault="009A3F83" w:rsidP="004115B3">
            <w:pPr>
              <w:jc w:val="center"/>
              <w:rPr>
                <w:b/>
                <w:color w:val="0000FF"/>
              </w:rPr>
            </w:pPr>
            <w:r w:rsidRPr="009A3F83">
              <w:rPr>
                <w:b/>
              </w:rPr>
              <w:t>0,01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6FA7B471" w:rsidR="009B3A48" w:rsidRPr="00D92619" w:rsidRDefault="00AC3101" w:rsidP="00AC3101">
      <w:pPr>
        <w:ind w:left="1440" w:right="-519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131BC12E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3570A9DC" w14:textId="6A9331CD" w:rsidR="00AC3101" w:rsidRDefault="00AC3101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AC3101" w14:paraId="1F3C1BB7" w14:textId="77777777" w:rsidTr="00D425E8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312753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BE8326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6DBA4D80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C3101" w:rsidRPr="00E74119" w14:paraId="73309CC7" w14:textId="77777777" w:rsidTr="00D425E8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0AD4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CAC4E90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794EEB90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63AFD9E3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6C46CCED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C3101" w14:paraId="7FA3CFDF" w14:textId="77777777" w:rsidTr="00D425E8">
        <w:tc>
          <w:tcPr>
            <w:tcW w:w="4868" w:type="dxa"/>
            <w:tcBorders>
              <w:top w:val="single" w:sz="4" w:space="0" w:color="auto"/>
            </w:tcBorders>
          </w:tcPr>
          <w:p w14:paraId="2AFB61B9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8E0D18C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3D3AB72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5A65081C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0F4EFE3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3D0AE5F0" w14:textId="77777777" w:rsidTr="00D425E8">
        <w:tc>
          <w:tcPr>
            <w:tcW w:w="4868" w:type="dxa"/>
          </w:tcPr>
          <w:p w14:paraId="4A6A9A51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76AEFC73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217BE9D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53F86A2C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C0DEB5A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304E3950" w14:textId="77777777" w:rsidTr="00D425E8">
        <w:tc>
          <w:tcPr>
            <w:tcW w:w="4868" w:type="dxa"/>
          </w:tcPr>
          <w:p w14:paraId="662406F8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F2C4FAF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1F99C28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4FE86B1E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2624DC5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61C8317B" w14:textId="77777777" w:rsidTr="00D425E8">
        <w:tc>
          <w:tcPr>
            <w:tcW w:w="7252" w:type="dxa"/>
            <w:gridSpan w:val="4"/>
            <w:shd w:val="clear" w:color="auto" w:fill="auto"/>
          </w:tcPr>
          <w:p w14:paraId="43F97520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540F15E7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41CB7C14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Burgerpersoneel</w:t>
      </w:r>
      <w:r w:rsidR="009856C3">
        <w:rPr>
          <w:sz w:val="22"/>
          <w:szCs w:val="22"/>
        </w:rPr>
        <w:t xml:space="preserve"> </w:t>
      </w:r>
    </w:p>
    <w:p w14:paraId="15268B76" w14:textId="5DF78117" w:rsidR="00AC3101" w:rsidRPr="002557C8" w:rsidRDefault="00AC3101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AC3101" w14:paraId="06C5E24D" w14:textId="77777777" w:rsidTr="00D425E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C0D881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E8DE7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9D6A3DF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6A598165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C3101" w14:paraId="5DBA942C" w14:textId="77777777" w:rsidTr="00D425E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58F2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36C25DE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6F56321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EE8CCA4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3FF9FBF" w14:textId="77777777" w:rsidR="00AC3101" w:rsidRPr="00E74119" w:rsidRDefault="00AC3101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0A03914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C3101" w14:paraId="3C8DE18B" w14:textId="77777777" w:rsidTr="00D425E8">
        <w:tc>
          <w:tcPr>
            <w:tcW w:w="4253" w:type="dxa"/>
          </w:tcPr>
          <w:p w14:paraId="59D34901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9A49038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3D7A8D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9354A2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22836B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018A565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2E5BF7C2" w14:textId="77777777" w:rsidTr="00D425E8">
        <w:tc>
          <w:tcPr>
            <w:tcW w:w="4253" w:type="dxa"/>
          </w:tcPr>
          <w:p w14:paraId="2A1260C6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E174627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EAFECF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3E57B1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B6EAF4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16081AF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5FF23874" w14:textId="77777777" w:rsidTr="00D425E8">
        <w:tc>
          <w:tcPr>
            <w:tcW w:w="4253" w:type="dxa"/>
          </w:tcPr>
          <w:p w14:paraId="193C9782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8D1B63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60718A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F0AD66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38FC0B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32A119A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0F164E56" w14:textId="77777777" w:rsidTr="00D425E8">
        <w:tc>
          <w:tcPr>
            <w:tcW w:w="4253" w:type="dxa"/>
          </w:tcPr>
          <w:p w14:paraId="6A6CAF7A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694C664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8BD9D2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3031EB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F7DC1D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C412E9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7CDD87CE" w14:textId="77777777" w:rsidTr="00D425E8">
        <w:tc>
          <w:tcPr>
            <w:tcW w:w="4253" w:type="dxa"/>
          </w:tcPr>
          <w:p w14:paraId="65C7FCFA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40E474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89039F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5C9733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2127FC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507F20B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760D9D16" w14:textId="77777777" w:rsidTr="00D425E8">
        <w:tc>
          <w:tcPr>
            <w:tcW w:w="4253" w:type="dxa"/>
          </w:tcPr>
          <w:p w14:paraId="59AFD4AF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7F1850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D48DA1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4A27CB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E5431A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54C2AAB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5F27EA7A" w14:textId="77777777" w:rsidTr="00D425E8">
        <w:tc>
          <w:tcPr>
            <w:tcW w:w="4253" w:type="dxa"/>
          </w:tcPr>
          <w:p w14:paraId="03505353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995438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40C39D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9D0B4B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C70AFE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0FDAECE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C3101" w14:paraId="005181A1" w14:textId="77777777" w:rsidTr="00D425E8">
        <w:tc>
          <w:tcPr>
            <w:tcW w:w="7088" w:type="dxa"/>
            <w:gridSpan w:val="5"/>
            <w:shd w:val="clear" w:color="auto" w:fill="auto"/>
          </w:tcPr>
          <w:p w14:paraId="195B3BC4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1081D4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1B8E5873" w:rsidR="009B3A48" w:rsidRDefault="005D1442" w:rsidP="00AC3101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64D79844" w14:textId="18982A6E" w:rsidR="00AC3101" w:rsidRPr="00AC3101" w:rsidRDefault="00AC3101" w:rsidP="00AC3101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AC3101" w14:paraId="60859F43" w14:textId="77777777" w:rsidTr="00D425E8">
        <w:tc>
          <w:tcPr>
            <w:tcW w:w="4366" w:type="dxa"/>
          </w:tcPr>
          <w:p w14:paraId="3DF964A3" w14:textId="77777777" w:rsidR="00AC3101" w:rsidRDefault="00AC3101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3968554" w14:textId="77777777" w:rsidR="00AC3101" w:rsidRDefault="00AC3101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5E3AB8E" w14:textId="52A025D1" w:rsidR="00AC3101" w:rsidRPr="00AC3101" w:rsidRDefault="00AC3101" w:rsidP="00AC3101">
      <w:pPr>
        <w:ind w:left="1843"/>
        <w:rPr>
          <w:sz w:val="22"/>
          <w:szCs w:val="22"/>
        </w:rPr>
      </w:pPr>
    </w:p>
    <w:p w14:paraId="59C676A1" w14:textId="7764176D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AC3101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50910879" w:rsidR="009B3A48" w:rsidRPr="004115B3" w:rsidRDefault="009B3A48" w:rsidP="00AC310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AC3101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2CD112C6" w:rsidR="009B3A48" w:rsidRPr="004115B3" w:rsidRDefault="009B3A48" w:rsidP="007D62CE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AC3101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2D72F07C" w:rsidR="009B3A48" w:rsidRPr="004115B3" w:rsidRDefault="009B3A48" w:rsidP="00AC310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AC3101">
              <w:rPr>
                <w:sz w:val="22"/>
                <w:szCs w:val="22"/>
              </w:rPr>
              <w:t>9)</w:t>
            </w:r>
          </w:p>
        </w:tc>
      </w:tr>
      <w:tr w:rsidR="00AC3101" w:rsidRPr="00D92619" w14:paraId="59C676AD" w14:textId="77777777" w:rsidTr="00AC3101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AC3101" w:rsidRPr="004115B3" w:rsidRDefault="00AC3101" w:rsidP="00AC3101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46A39842" w:rsidR="00AC3101" w:rsidRPr="005D1442" w:rsidRDefault="00AC3101" w:rsidP="00AC31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0,34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0D150208" w:rsidR="00AC3101" w:rsidRPr="005D1442" w:rsidRDefault="00AC3101" w:rsidP="00AC310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79FBAF84" w:rsidR="00AC3101" w:rsidRPr="005D1442" w:rsidRDefault="00AC3101" w:rsidP="00AC3101">
            <w:pPr>
              <w:jc w:val="center"/>
              <w:rPr>
                <w:b/>
                <w:color w:val="0000FF"/>
              </w:rPr>
            </w:pPr>
            <w:r w:rsidRPr="009A3F83">
              <w:rPr>
                <w:b/>
              </w:rPr>
              <w:t>0,01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B0" w14:textId="07428BF3" w:rsidR="009B3A48" w:rsidRPr="00AC33C0" w:rsidRDefault="00AC3101" w:rsidP="00AC3101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0341C03F" w14:textId="01968192" w:rsidR="00AC3101" w:rsidRPr="006C7EC9" w:rsidRDefault="00AC3101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AC3101" w:rsidRPr="006C7EC9" w14:paraId="53EE1CE8" w14:textId="77777777" w:rsidTr="00D425E8">
        <w:tc>
          <w:tcPr>
            <w:tcW w:w="4016" w:type="dxa"/>
            <w:tcBorders>
              <w:right w:val="single" w:sz="4" w:space="0" w:color="auto"/>
            </w:tcBorders>
          </w:tcPr>
          <w:p w14:paraId="0C78DDC6" w14:textId="77777777" w:rsidR="00AC3101" w:rsidRPr="006C7EC9" w:rsidRDefault="00AC3101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A0D8" w14:textId="36F5C44D" w:rsidR="00AC3101" w:rsidRPr="006C7EC9" w:rsidRDefault="00AC3101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2B873383" w14:textId="77777777" w:rsidR="00AC3101" w:rsidRPr="006C7EC9" w:rsidRDefault="00AC3101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3E4" w14:textId="77777777" w:rsidR="00AC3101" w:rsidRPr="006C7EC9" w:rsidRDefault="00AC3101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E66AC55" w14:textId="77777777" w:rsidR="00AC3101" w:rsidRPr="006C7EC9" w:rsidRDefault="00AC3101" w:rsidP="00D425E8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1325A6" w:rsidRPr="00055BC6" w14:paraId="59C676BB" w14:textId="77777777" w:rsidTr="00745B3D"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15338" w14:paraId="59C676BE" w14:textId="77777777" w:rsidTr="00745B3D"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3B2AB7">
            <w:pPr>
              <w:jc w:val="center"/>
            </w:pPr>
            <w:r>
              <w:t>1.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BD" w14:textId="0F018AF1" w:rsidR="0090387F" w:rsidRPr="00745B3D" w:rsidRDefault="00BE7E8A" w:rsidP="00745B3D">
            <w:pPr>
              <w:autoSpaceDE w:val="0"/>
              <w:autoSpaceDN w:val="0"/>
              <w:adjustRightInd w:val="0"/>
              <w:rPr>
                <w:sz w:val="22"/>
                <w:szCs w:val="22"/>
                <w:lang w:val="fr-BE"/>
              </w:rPr>
            </w:pPr>
            <w:r w:rsidRPr="00745B3D">
              <w:rPr>
                <w:rFonts w:eastAsia="CIDFont+F1"/>
                <w:sz w:val="22"/>
                <w:szCs w:val="22"/>
                <w:lang w:val="fr-BE"/>
              </w:rPr>
              <w:t>EPI adéquats pour Pers des ateliers de PHD, commandes effectuées et Budget débloqué</w:t>
            </w:r>
            <w:r w:rsidR="00745B3D" w:rsidRPr="00745B3D">
              <w:rPr>
                <w:rFonts w:eastAsia="CIDFont+F1"/>
                <w:sz w:val="22"/>
                <w:szCs w:val="22"/>
                <w:lang w:val="fr-BE"/>
              </w:rPr>
              <w:t xml:space="preserve"> </w:t>
            </w:r>
            <w:r w:rsidRPr="00745B3D">
              <w:rPr>
                <w:rFonts w:eastAsia="CIDFont+F1"/>
                <w:sz w:val="22"/>
                <w:szCs w:val="22"/>
                <w:lang w:val="fr-BE"/>
              </w:rPr>
              <w:t>en attente de livraison.</w:t>
            </w:r>
          </w:p>
        </w:tc>
      </w:tr>
      <w:tr w:rsidR="0090387F" w:rsidRPr="00015338" w14:paraId="59C676C1" w14:textId="77777777" w:rsidTr="00745B3D">
        <w:tc>
          <w:tcPr>
            <w:tcW w:w="764" w:type="dxa"/>
            <w:vAlign w:val="center"/>
          </w:tcPr>
          <w:p w14:paraId="59C676BF" w14:textId="7B946EB0" w:rsidR="0090387F" w:rsidRPr="00055BC6" w:rsidRDefault="0090387F" w:rsidP="003B2AB7">
            <w:pPr>
              <w:jc w:val="center"/>
            </w:pPr>
            <w:r>
              <w:t>2.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0" w14:textId="543136C3" w:rsidR="0090387F" w:rsidRPr="00745B3D" w:rsidRDefault="00745B3D" w:rsidP="003B2AB7">
            <w:pPr>
              <w:rPr>
                <w:sz w:val="22"/>
                <w:szCs w:val="22"/>
                <w:lang w:val="fr-BE"/>
              </w:rPr>
            </w:pPr>
            <w:r w:rsidRPr="00745B3D">
              <w:rPr>
                <w:rFonts w:eastAsia="CIDFont+F1"/>
                <w:sz w:val="22"/>
                <w:szCs w:val="22"/>
                <w:lang w:val="fr-BE"/>
              </w:rPr>
              <w:t>commande de casques auditifs pour nouvelle machine à découpe PHD.</w:t>
            </w:r>
          </w:p>
        </w:tc>
      </w:tr>
      <w:tr w:rsidR="0090387F" w:rsidRPr="00015338" w14:paraId="59C676C4" w14:textId="77777777" w:rsidTr="00745B3D">
        <w:tc>
          <w:tcPr>
            <w:tcW w:w="764" w:type="dxa"/>
            <w:vAlign w:val="center"/>
          </w:tcPr>
          <w:p w14:paraId="59C676C2" w14:textId="086758D7" w:rsidR="0090387F" w:rsidRPr="00055BC6" w:rsidRDefault="0090387F" w:rsidP="003B2AB7">
            <w:pPr>
              <w:jc w:val="center"/>
            </w:pPr>
            <w:r>
              <w:t>3.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3" w14:textId="7E26B8AE" w:rsidR="0090387F" w:rsidRPr="00745B3D" w:rsidRDefault="00745B3D" w:rsidP="00745B3D">
            <w:pPr>
              <w:autoSpaceDE w:val="0"/>
              <w:autoSpaceDN w:val="0"/>
              <w:adjustRightInd w:val="0"/>
              <w:rPr>
                <w:sz w:val="22"/>
                <w:szCs w:val="22"/>
                <w:lang w:val="fr-BE"/>
              </w:rPr>
            </w:pPr>
            <w:r w:rsidRPr="00745B3D">
              <w:rPr>
                <w:rFonts w:eastAsia="CIDFont+F1"/>
                <w:sz w:val="22"/>
                <w:szCs w:val="22"/>
                <w:lang w:val="fr-BE"/>
              </w:rPr>
              <w:t xml:space="preserve">installation d'un système de ventilation de l'Offset </w:t>
            </w:r>
            <w:proofErr w:type="spellStart"/>
            <w:r w:rsidRPr="00745B3D">
              <w:rPr>
                <w:rFonts w:eastAsia="CIDFont+F1"/>
                <w:sz w:val="22"/>
                <w:szCs w:val="22"/>
                <w:lang w:val="fr-BE"/>
              </w:rPr>
              <w:t>PréPress</w:t>
            </w:r>
            <w:proofErr w:type="spellEnd"/>
            <w:r w:rsidRPr="00745B3D">
              <w:rPr>
                <w:rFonts w:eastAsia="CIDFont+F1"/>
                <w:sz w:val="22"/>
                <w:szCs w:val="22"/>
                <w:lang w:val="fr-BE"/>
              </w:rPr>
              <w:t xml:space="preserve"> ARIZONA installé au bloc 17 à ce jour toujours pas de remplacement de l'éclairage ATEX du magasin PHD URGENT malgré la demande introduite</w:t>
            </w:r>
          </w:p>
        </w:tc>
      </w:tr>
      <w:tr w:rsidR="0090387F" w:rsidRPr="00015338" w14:paraId="59C676C7" w14:textId="77777777" w:rsidTr="00745B3D">
        <w:tc>
          <w:tcPr>
            <w:tcW w:w="764" w:type="dxa"/>
            <w:vAlign w:val="center"/>
          </w:tcPr>
          <w:p w14:paraId="59C676C5" w14:textId="07CFEE72" w:rsidR="0090387F" w:rsidRPr="00055BC6" w:rsidRDefault="0090387F" w:rsidP="003B2AB7">
            <w:pPr>
              <w:jc w:val="center"/>
            </w:pPr>
            <w:r>
              <w:t>4.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6" w14:textId="4A886E64" w:rsidR="0090387F" w:rsidRPr="00745B3D" w:rsidRDefault="00745B3D" w:rsidP="003B2AB7">
            <w:pPr>
              <w:rPr>
                <w:sz w:val="22"/>
                <w:szCs w:val="22"/>
                <w:lang w:val="fr-BE"/>
              </w:rPr>
            </w:pPr>
            <w:r w:rsidRPr="00745B3D">
              <w:rPr>
                <w:rFonts w:eastAsia="CIDFont+F1"/>
                <w:sz w:val="22"/>
                <w:szCs w:val="22"/>
                <w:lang w:val="fr-BE"/>
              </w:rPr>
              <w:t>étude des nouveaux contrat PHD</w:t>
            </w:r>
          </w:p>
        </w:tc>
      </w:tr>
      <w:tr w:rsidR="0090387F" w:rsidRPr="00015338" w14:paraId="59C676CA" w14:textId="77777777" w:rsidTr="00745B3D">
        <w:tc>
          <w:tcPr>
            <w:tcW w:w="764" w:type="dxa"/>
            <w:vAlign w:val="center"/>
          </w:tcPr>
          <w:p w14:paraId="59C676C8" w14:textId="5AF32A6C" w:rsidR="0090387F" w:rsidRPr="00745B3D" w:rsidRDefault="00745B3D" w:rsidP="003B2AB7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5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9" w14:textId="253C492A" w:rsidR="0090387F" w:rsidRPr="00745B3D" w:rsidRDefault="00745B3D" w:rsidP="003B2AB7">
            <w:pPr>
              <w:rPr>
                <w:sz w:val="22"/>
                <w:szCs w:val="22"/>
                <w:lang w:val="fr-BE"/>
              </w:rPr>
            </w:pPr>
            <w:r w:rsidRPr="00745B3D">
              <w:rPr>
                <w:rFonts w:eastAsia="CIDFont+F1"/>
                <w:sz w:val="22"/>
                <w:szCs w:val="22"/>
                <w:lang w:val="fr-BE"/>
              </w:rPr>
              <w:t xml:space="preserve">éclairage de la section </w:t>
            </w:r>
            <w:proofErr w:type="spellStart"/>
            <w:r w:rsidRPr="00745B3D">
              <w:rPr>
                <w:rFonts w:eastAsia="CIDFont+F1"/>
                <w:sz w:val="22"/>
                <w:szCs w:val="22"/>
                <w:lang w:val="fr-BE"/>
              </w:rPr>
              <w:t>promoteam</w:t>
            </w:r>
            <w:proofErr w:type="spellEnd"/>
            <w:r w:rsidRPr="00745B3D">
              <w:rPr>
                <w:rFonts w:eastAsia="CIDFont+F1"/>
                <w:sz w:val="22"/>
                <w:szCs w:val="22"/>
                <w:lang w:val="fr-BE"/>
              </w:rPr>
              <w:t xml:space="preserve"> toujours pas en ordre</w:t>
            </w:r>
          </w:p>
        </w:tc>
      </w:tr>
    </w:tbl>
    <w:p w14:paraId="59C676CB" w14:textId="77777777" w:rsidR="009B3A48" w:rsidRPr="00745B3D" w:rsidRDefault="009B3A48" w:rsidP="00ED7AD4">
      <w:pPr>
        <w:rPr>
          <w:sz w:val="22"/>
          <w:szCs w:val="22"/>
          <w:lang w:val="fr-BE"/>
        </w:rPr>
      </w:pPr>
    </w:p>
    <w:p w14:paraId="59C676CC" w14:textId="77777777" w:rsidR="009E27D7" w:rsidRPr="00745B3D" w:rsidRDefault="009E27D7">
      <w:pPr>
        <w:rPr>
          <w:sz w:val="22"/>
          <w:szCs w:val="22"/>
          <w:lang w:val="fr-BE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8"/>
        <w:gridCol w:w="3126"/>
      </w:tblGrid>
      <w:tr w:rsidR="009B3A48" w14:paraId="59C676D2" w14:textId="77777777" w:rsidTr="00745B3D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745B3D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3B2AB7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59C676D4" w14:textId="38B86E8A" w:rsidR="00C70B83" w:rsidRPr="00745B3D" w:rsidRDefault="00745B3D" w:rsidP="003B2AB7">
            <w:pPr>
              <w:rPr>
                <w:sz w:val="22"/>
                <w:szCs w:val="22"/>
                <w:lang w:val="fr-BE"/>
              </w:rPr>
            </w:pPr>
            <w:r w:rsidRPr="00745B3D">
              <w:rPr>
                <w:rFonts w:eastAsia="CIDFont+F1"/>
                <w:sz w:val="22"/>
                <w:szCs w:val="22"/>
                <w:lang w:val="fr-BE"/>
              </w:rPr>
              <w:t xml:space="preserve">Installation système de </w:t>
            </w:r>
            <w:proofErr w:type="spellStart"/>
            <w:r w:rsidRPr="00745B3D">
              <w:rPr>
                <w:rFonts w:eastAsia="CIDFont+F1"/>
                <w:sz w:val="22"/>
                <w:szCs w:val="22"/>
                <w:lang w:val="fr-BE"/>
              </w:rPr>
              <w:t>ventillation</w:t>
            </w:r>
            <w:proofErr w:type="spellEnd"/>
            <w:r w:rsidRPr="00745B3D">
              <w:rPr>
                <w:rFonts w:eastAsia="CIDFont+F1"/>
                <w:sz w:val="22"/>
                <w:szCs w:val="22"/>
                <w:lang w:val="fr-BE"/>
              </w:rPr>
              <w:t xml:space="preserve"> PHD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59C676D5" w14:textId="04F15494" w:rsidR="00C70B83" w:rsidRPr="00D479C4" w:rsidRDefault="00745B3D" w:rsidP="003B2AB7">
            <w:pPr>
              <w:jc w:val="center"/>
            </w:pPr>
            <w:r>
              <w:t>Werd geplaatst</w:t>
            </w:r>
          </w:p>
        </w:tc>
      </w:tr>
      <w:tr w:rsidR="00C70B83" w14:paraId="59C676DA" w14:textId="77777777" w:rsidTr="00745B3D">
        <w:tc>
          <w:tcPr>
            <w:tcW w:w="707" w:type="dxa"/>
            <w:vAlign w:val="center"/>
          </w:tcPr>
          <w:p w14:paraId="59C676D7" w14:textId="77777777" w:rsidR="00C70B83" w:rsidRPr="004115B3" w:rsidRDefault="00C70B83" w:rsidP="003B2AB7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59C676D8" w14:textId="0730A184" w:rsidR="00C70B83" w:rsidRPr="00745B3D" w:rsidRDefault="00745B3D" w:rsidP="003B2AB7">
            <w:pPr>
              <w:rPr>
                <w:sz w:val="22"/>
                <w:szCs w:val="22"/>
              </w:rPr>
            </w:pPr>
            <w:proofErr w:type="spellStart"/>
            <w:r w:rsidRPr="00745B3D">
              <w:rPr>
                <w:rFonts w:eastAsia="CIDFont+F1"/>
                <w:sz w:val="22"/>
                <w:szCs w:val="22"/>
              </w:rPr>
              <w:t>éclairage</w:t>
            </w:r>
            <w:proofErr w:type="spellEnd"/>
            <w:r w:rsidRPr="00745B3D">
              <w:rPr>
                <w:rFonts w:eastAsia="CIDFont+F1"/>
                <w:sz w:val="22"/>
                <w:szCs w:val="22"/>
              </w:rPr>
              <w:t xml:space="preserve"> ATEX </w:t>
            </w:r>
            <w:proofErr w:type="spellStart"/>
            <w:r w:rsidRPr="00745B3D">
              <w:rPr>
                <w:rFonts w:eastAsia="CIDFont+F1"/>
                <w:sz w:val="22"/>
                <w:szCs w:val="22"/>
              </w:rPr>
              <w:t>magasin</w:t>
            </w:r>
            <w:proofErr w:type="spellEnd"/>
            <w:r w:rsidRPr="00745B3D">
              <w:rPr>
                <w:rFonts w:eastAsia="CIDFont+F1"/>
                <w:sz w:val="22"/>
                <w:szCs w:val="22"/>
              </w:rPr>
              <w:t xml:space="preserve"> PHD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59C676D9" w14:textId="77777777" w:rsidR="00C70B83" w:rsidRPr="004115B3" w:rsidRDefault="00C70B83" w:rsidP="003B2AB7">
            <w:pPr>
              <w:jc w:val="center"/>
            </w:pPr>
          </w:p>
        </w:tc>
      </w:tr>
      <w:tr w:rsidR="00C70B83" w14:paraId="59C676DE" w14:textId="77777777" w:rsidTr="00745B3D">
        <w:tc>
          <w:tcPr>
            <w:tcW w:w="707" w:type="dxa"/>
            <w:vAlign w:val="center"/>
          </w:tcPr>
          <w:p w14:paraId="59C676DB" w14:textId="77777777" w:rsidR="00C70B83" w:rsidRPr="004115B3" w:rsidRDefault="00C70B83" w:rsidP="003B2AB7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59C676DC" w14:textId="5803A759" w:rsidR="00C70B83" w:rsidRPr="00745B3D" w:rsidRDefault="00745B3D" w:rsidP="003B2AB7">
            <w:pPr>
              <w:rPr>
                <w:sz w:val="22"/>
                <w:szCs w:val="22"/>
              </w:rPr>
            </w:pPr>
            <w:proofErr w:type="spellStart"/>
            <w:r w:rsidRPr="00745B3D">
              <w:rPr>
                <w:rFonts w:eastAsia="CIDFont+F1"/>
                <w:sz w:val="22"/>
                <w:szCs w:val="22"/>
              </w:rPr>
              <w:t>déménagement</w:t>
            </w:r>
            <w:proofErr w:type="spellEnd"/>
            <w:r w:rsidRPr="00745B3D">
              <w:rPr>
                <w:rFonts w:eastAsia="CIDFont+F1"/>
                <w:sz w:val="22"/>
                <w:szCs w:val="22"/>
              </w:rPr>
              <w:t xml:space="preserve"> de la CRR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59C676DD" w14:textId="77777777" w:rsidR="00C70B83" w:rsidRPr="004115B3" w:rsidRDefault="00C70B83" w:rsidP="003B2AB7">
            <w:pPr>
              <w:jc w:val="center"/>
            </w:pPr>
          </w:p>
        </w:tc>
      </w:tr>
      <w:tr w:rsidR="00C70B83" w14:paraId="59C676E2" w14:textId="77777777" w:rsidTr="00745B3D">
        <w:tc>
          <w:tcPr>
            <w:tcW w:w="707" w:type="dxa"/>
            <w:vAlign w:val="center"/>
          </w:tcPr>
          <w:p w14:paraId="59C676DF" w14:textId="77777777" w:rsidR="00C70B83" w:rsidRPr="004115B3" w:rsidRDefault="00C70B83" w:rsidP="003B2AB7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59C676E0" w14:textId="77777777" w:rsidR="00C70B83" w:rsidRPr="004115B3" w:rsidRDefault="00C70B83" w:rsidP="003B2AB7"/>
        </w:tc>
        <w:tc>
          <w:tcPr>
            <w:tcW w:w="3126" w:type="dxa"/>
            <w:shd w:val="clear" w:color="auto" w:fill="auto"/>
            <w:vAlign w:val="center"/>
          </w:tcPr>
          <w:p w14:paraId="59C676E1" w14:textId="77777777" w:rsidR="00C70B83" w:rsidRPr="004115B3" w:rsidRDefault="00C70B83" w:rsidP="003B2AB7">
            <w:pPr>
              <w:jc w:val="center"/>
            </w:pPr>
          </w:p>
        </w:tc>
      </w:tr>
    </w:tbl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745B3D" w:rsidRPr="00055BC6" w14:paraId="3CD8EF8A" w14:textId="77777777" w:rsidTr="00D425E8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3019ABF4" w14:textId="77777777" w:rsidR="00745B3D" w:rsidRPr="00055BC6" w:rsidRDefault="00745B3D" w:rsidP="00D425E8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E68249" w14:textId="77777777" w:rsidR="00745B3D" w:rsidRPr="00055BC6" w:rsidRDefault="00745B3D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111C6" w14:textId="77777777" w:rsidR="00745B3D" w:rsidRPr="00055BC6" w:rsidRDefault="00745B3D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397F2" w14:textId="77777777" w:rsidR="00745B3D" w:rsidRPr="00055BC6" w:rsidRDefault="00745B3D" w:rsidP="00D425E8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745B3D" w:rsidRPr="00055BC6" w14:paraId="7AE590E0" w14:textId="77777777" w:rsidTr="00D425E8">
        <w:tc>
          <w:tcPr>
            <w:tcW w:w="4667" w:type="dxa"/>
            <w:vAlign w:val="center"/>
          </w:tcPr>
          <w:p w14:paraId="696A45B1" w14:textId="77777777" w:rsidR="00745B3D" w:rsidRPr="00055BC6" w:rsidRDefault="00745B3D" w:rsidP="00D425E8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2D0078DC" w14:textId="77777777" w:rsidR="00745B3D" w:rsidRPr="00055BC6" w:rsidRDefault="00745B3D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629566F" w14:textId="77777777" w:rsidR="00745B3D" w:rsidRPr="00055BC6" w:rsidRDefault="00745B3D" w:rsidP="00D425E8">
            <w:pPr>
              <w:jc w:val="center"/>
            </w:pPr>
          </w:p>
        </w:tc>
      </w:tr>
      <w:tr w:rsidR="00745B3D" w:rsidRPr="00055BC6" w14:paraId="581F0E8F" w14:textId="77777777" w:rsidTr="00D425E8">
        <w:tc>
          <w:tcPr>
            <w:tcW w:w="4667" w:type="dxa"/>
            <w:vAlign w:val="center"/>
          </w:tcPr>
          <w:p w14:paraId="53F3D630" w14:textId="77777777" w:rsidR="00745B3D" w:rsidRPr="00055BC6" w:rsidRDefault="00745B3D" w:rsidP="00D425E8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4C6CD02B" w14:textId="77777777" w:rsidR="00745B3D" w:rsidRPr="00055BC6" w:rsidRDefault="00745B3D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57AEE92" w14:textId="77777777" w:rsidR="00745B3D" w:rsidRPr="00055BC6" w:rsidRDefault="00745B3D" w:rsidP="00D425E8">
            <w:pPr>
              <w:jc w:val="center"/>
            </w:pPr>
          </w:p>
        </w:tc>
      </w:tr>
      <w:tr w:rsidR="00745B3D" w:rsidRPr="00055BC6" w14:paraId="67546E63" w14:textId="77777777" w:rsidTr="00D425E8">
        <w:tc>
          <w:tcPr>
            <w:tcW w:w="4667" w:type="dxa"/>
            <w:vAlign w:val="center"/>
          </w:tcPr>
          <w:p w14:paraId="3A7E74A4" w14:textId="77777777" w:rsidR="00745B3D" w:rsidRPr="00055BC6" w:rsidRDefault="00745B3D" w:rsidP="00D425E8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204D989D" w14:textId="77777777" w:rsidR="00745B3D" w:rsidRPr="00055BC6" w:rsidRDefault="00745B3D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BE47B20" w14:textId="77777777" w:rsidR="00745B3D" w:rsidRPr="00055BC6" w:rsidRDefault="00745B3D" w:rsidP="00D425E8">
            <w:pPr>
              <w:jc w:val="center"/>
            </w:pPr>
          </w:p>
        </w:tc>
      </w:tr>
      <w:tr w:rsidR="00745B3D" w:rsidRPr="00055BC6" w14:paraId="6E8DF8CC" w14:textId="77777777" w:rsidTr="00D425E8">
        <w:tc>
          <w:tcPr>
            <w:tcW w:w="4667" w:type="dxa"/>
            <w:vAlign w:val="center"/>
          </w:tcPr>
          <w:p w14:paraId="2D1BBE28" w14:textId="77777777" w:rsidR="00745B3D" w:rsidRPr="00055BC6" w:rsidRDefault="00745B3D" w:rsidP="00D425E8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C5AD77B" w14:textId="77777777" w:rsidR="00745B3D" w:rsidRPr="00055BC6" w:rsidRDefault="00745B3D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094014" w14:textId="77777777" w:rsidR="00745B3D" w:rsidRPr="00055BC6" w:rsidRDefault="00745B3D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51EC3A86" w14:textId="77777777" w:rsidR="00745B3D" w:rsidRPr="00055BC6" w:rsidRDefault="00745B3D" w:rsidP="00D425E8">
            <w:pPr>
              <w:jc w:val="center"/>
            </w:pPr>
          </w:p>
        </w:tc>
      </w:tr>
      <w:tr w:rsidR="00745B3D" w:rsidRPr="00055BC6" w14:paraId="1328012B" w14:textId="77777777" w:rsidTr="00D425E8">
        <w:tc>
          <w:tcPr>
            <w:tcW w:w="4667" w:type="dxa"/>
            <w:vAlign w:val="center"/>
          </w:tcPr>
          <w:p w14:paraId="578EAD4F" w14:textId="77777777" w:rsidR="00745B3D" w:rsidRPr="00055BC6" w:rsidRDefault="00745B3D" w:rsidP="00D425E8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79B8BA4" w14:textId="77777777" w:rsidR="00745B3D" w:rsidRPr="00055BC6" w:rsidRDefault="00745B3D" w:rsidP="00D425E8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548C12F" w14:textId="77777777" w:rsidR="00745B3D" w:rsidRPr="00055BC6" w:rsidRDefault="00745B3D" w:rsidP="00D425E8">
            <w:pPr>
              <w:jc w:val="center"/>
            </w:pPr>
            <w:r>
              <w:t>100</w:t>
            </w:r>
          </w:p>
        </w:tc>
      </w:tr>
      <w:tr w:rsidR="00745B3D" w:rsidRPr="00055BC6" w14:paraId="5F9431C2" w14:textId="77777777" w:rsidTr="00D425E8">
        <w:tc>
          <w:tcPr>
            <w:tcW w:w="4667" w:type="dxa"/>
            <w:vAlign w:val="center"/>
          </w:tcPr>
          <w:p w14:paraId="00C180FA" w14:textId="77777777" w:rsidR="00745B3D" w:rsidRPr="00055BC6" w:rsidRDefault="00745B3D" w:rsidP="00D425E8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A7DACB2" w14:textId="77777777" w:rsidR="00745B3D" w:rsidRPr="00055BC6" w:rsidRDefault="00745B3D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56F324" w14:textId="77777777" w:rsidR="00745B3D" w:rsidRPr="00055BC6" w:rsidRDefault="00745B3D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3CBAA68D" w14:textId="77777777" w:rsidR="00745B3D" w:rsidRPr="00055BC6" w:rsidRDefault="00745B3D" w:rsidP="00D425E8">
            <w:pPr>
              <w:jc w:val="center"/>
            </w:pPr>
          </w:p>
        </w:tc>
      </w:tr>
    </w:tbl>
    <w:p w14:paraId="36981671" w14:textId="77777777" w:rsidR="00745B3D" w:rsidRDefault="00745B3D" w:rsidP="00745B3D">
      <w:pPr>
        <w:ind w:left="851"/>
        <w:rPr>
          <w:sz w:val="22"/>
          <w:szCs w:val="22"/>
        </w:rPr>
        <w:sectPr w:rsidR="00745B3D" w:rsidSect="00745B3D"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03A1B9DB" w14:textId="77777777" w:rsidR="00745B3D" w:rsidRDefault="00745B3D" w:rsidP="00745B3D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6E63C100" w14:textId="77777777" w:rsidR="00745B3D" w:rsidRPr="00055BC6" w:rsidRDefault="00745B3D" w:rsidP="00745B3D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3F010EB" w14:textId="77777777" w:rsidR="00745B3D" w:rsidRPr="00BB23C7" w:rsidRDefault="00745B3D" w:rsidP="00745B3D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2BC5BAD9" w14:textId="77777777" w:rsidR="00745B3D" w:rsidRDefault="00745B3D" w:rsidP="00745B3D">
      <w:pPr>
        <w:ind w:left="1418" w:hanging="284"/>
        <w:rPr>
          <w:sz w:val="22"/>
          <w:szCs w:val="22"/>
        </w:rPr>
      </w:pPr>
    </w:p>
    <w:p w14:paraId="5B9DE881" w14:textId="77777777" w:rsidR="00745B3D" w:rsidRPr="00647A25" w:rsidRDefault="00745B3D" w:rsidP="00745B3D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53ED7640" w14:textId="77777777" w:rsidR="00745B3D" w:rsidRPr="00302050" w:rsidRDefault="00745B3D" w:rsidP="00745B3D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57DE69D6" w14:textId="77777777" w:rsidR="00745B3D" w:rsidRPr="00302050" w:rsidRDefault="00745B3D" w:rsidP="00745B3D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0A8F28DD" w14:textId="77777777" w:rsidR="00745B3D" w:rsidRPr="00302050" w:rsidRDefault="00745B3D" w:rsidP="00745B3D">
      <w:pPr>
        <w:ind w:left="1418" w:hanging="284"/>
        <w:rPr>
          <w:sz w:val="22"/>
          <w:szCs w:val="22"/>
          <w:lang w:val="en-US"/>
        </w:rPr>
      </w:pPr>
    </w:p>
    <w:p w14:paraId="311F4BE7" w14:textId="77777777" w:rsidR="00745B3D" w:rsidRPr="00647A25" w:rsidRDefault="00745B3D" w:rsidP="00745B3D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18AF9771" w14:textId="77777777" w:rsidR="00745B3D" w:rsidRDefault="00745B3D" w:rsidP="00745B3D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23517835" w14:textId="77777777" w:rsidR="00745B3D" w:rsidRDefault="00745B3D" w:rsidP="00745B3D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C" w14:textId="077D5EE7" w:rsidR="00647A25" w:rsidRPr="00647A25" w:rsidRDefault="00745B3D" w:rsidP="00745B3D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745B3D">
        <w:t xml:space="preserve">De inlichtingen worden hernomen in de </w:t>
      </w:r>
      <w:r w:rsidR="006C7EC9" w:rsidRPr="00745B3D">
        <w:t>B</w:t>
      </w:r>
      <w:r w:rsidRPr="00745B3D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745B3D">
        <w:rPr>
          <w:sz w:val="22"/>
          <w:szCs w:val="22"/>
        </w:rPr>
        <w:t xml:space="preserve">De inlichtingen worden hernomen in de </w:t>
      </w:r>
      <w:r w:rsidR="006C7EC9" w:rsidRPr="00745B3D">
        <w:rPr>
          <w:sz w:val="22"/>
          <w:szCs w:val="22"/>
        </w:rPr>
        <w:t>B</w:t>
      </w:r>
      <w:r w:rsidRPr="00745B3D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745B3D"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4726B88F" w:rsidR="009B3A48" w:rsidRPr="00055BC6" w:rsidRDefault="00745B3D" w:rsidP="003A385F">
            <w:r>
              <w:br/>
            </w:r>
          </w:p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3B2AB7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745B3D">
        <w:tc>
          <w:tcPr>
            <w:tcW w:w="7354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3B2AB7">
            <w:r w:rsidRPr="00055BC6">
              <w:t>De salubriteit van de arbeidslokalen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4" w14:textId="77777777" w:rsidR="009B3A48" w:rsidRPr="00745B3D" w:rsidRDefault="009B3A48" w:rsidP="003B2AB7">
            <w:pPr>
              <w:jc w:val="center"/>
            </w:pPr>
            <w:r w:rsidRPr="00745B3D">
              <w:t>0</w:t>
            </w:r>
          </w:p>
        </w:tc>
      </w:tr>
      <w:tr w:rsidR="001325A6" w:rsidRPr="00055BC6" w14:paraId="59C67748" w14:textId="77777777" w:rsidTr="00745B3D">
        <w:tc>
          <w:tcPr>
            <w:tcW w:w="7354" w:type="dxa"/>
            <w:vAlign w:val="center"/>
          </w:tcPr>
          <w:p w14:paraId="59C67746" w14:textId="77777777" w:rsidR="009B3A48" w:rsidRPr="00055BC6" w:rsidRDefault="009B3A48" w:rsidP="003B2AB7">
            <w:r w:rsidRPr="00055BC6">
              <w:t>De collectieve beschermingsmiddelen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7" w14:textId="77777777" w:rsidR="009B3A48" w:rsidRPr="00745B3D" w:rsidRDefault="009B3A48" w:rsidP="003B2AB7">
            <w:pPr>
              <w:jc w:val="center"/>
            </w:pPr>
            <w:r w:rsidRPr="00745B3D">
              <w:t>0</w:t>
            </w:r>
          </w:p>
        </w:tc>
      </w:tr>
      <w:tr w:rsidR="001325A6" w:rsidRPr="00055BC6" w14:paraId="59C6774B" w14:textId="77777777" w:rsidTr="00745B3D">
        <w:tc>
          <w:tcPr>
            <w:tcW w:w="7354" w:type="dxa"/>
            <w:vAlign w:val="center"/>
          </w:tcPr>
          <w:p w14:paraId="59C67749" w14:textId="77777777" w:rsidR="009B3A48" w:rsidRPr="00055BC6" w:rsidRDefault="009B3A48" w:rsidP="003B2AB7">
            <w:r w:rsidRPr="00055BC6">
              <w:t>De individuele beschermingsmiddelen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A" w14:textId="77777777" w:rsidR="009B3A48" w:rsidRPr="00745B3D" w:rsidRDefault="009B3A48" w:rsidP="003B2AB7">
            <w:pPr>
              <w:jc w:val="center"/>
            </w:pPr>
            <w:r w:rsidRPr="00745B3D">
              <w:t>0</w:t>
            </w:r>
          </w:p>
        </w:tc>
      </w:tr>
      <w:tr w:rsidR="001325A6" w:rsidRPr="00055BC6" w14:paraId="59C6774E" w14:textId="77777777" w:rsidTr="00745B3D">
        <w:tc>
          <w:tcPr>
            <w:tcW w:w="7354" w:type="dxa"/>
            <w:vAlign w:val="center"/>
          </w:tcPr>
          <w:p w14:paraId="59C6774C" w14:textId="77777777" w:rsidR="009B3A48" w:rsidRPr="00055BC6" w:rsidRDefault="009B3A48" w:rsidP="003B2AB7">
            <w:r w:rsidRPr="00055BC6">
              <w:t>Het in toepassing brengen van maatregelen ter bestrijding van de arbeidshinder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D" w14:textId="77777777" w:rsidR="009B3A48" w:rsidRPr="00745B3D" w:rsidRDefault="009B3A48" w:rsidP="003B2AB7">
            <w:pPr>
              <w:jc w:val="center"/>
            </w:pPr>
            <w:r w:rsidRPr="00745B3D">
              <w:t>0</w:t>
            </w:r>
          </w:p>
        </w:tc>
      </w:tr>
      <w:tr w:rsidR="001325A6" w:rsidRPr="00055BC6" w14:paraId="59C67751" w14:textId="77777777" w:rsidTr="00745B3D">
        <w:tc>
          <w:tcPr>
            <w:tcW w:w="7354" w:type="dxa"/>
            <w:vAlign w:val="center"/>
          </w:tcPr>
          <w:p w14:paraId="59C6774F" w14:textId="77777777" w:rsidR="009B3A48" w:rsidRPr="00055BC6" w:rsidRDefault="009B3A48" w:rsidP="003B2AB7">
            <w:r w:rsidRPr="00055BC6">
              <w:t>De manier waarop de cel AMT bevoegd voor de kwartiergroepering werkt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50" w14:textId="77777777" w:rsidR="009B3A48" w:rsidRPr="00745B3D" w:rsidRDefault="009B3A48" w:rsidP="003B2AB7">
            <w:pPr>
              <w:jc w:val="center"/>
            </w:pPr>
            <w:r w:rsidRPr="00745B3D">
              <w:t>0</w:t>
            </w:r>
          </w:p>
        </w:tc>
      </w:tr>
      <w:tr w:rsidR="001325A6" w:rsidRPr="00055BC6" w14:paraId="59C67754" w14:textId="77777777" w:rsidTr="00745B3D">
        <w:tc>
          <w:tcPr>
            <w:tcW w:w="7354" w:type="dxa"/>
            <w:vAlign w:val="center"/>
          </w:tcPr>
          <w:p w14:paraId="59C67752" w14:textId="77777777" w:rsidR="009B3A48" w:rsidRPr="00055BC6" w:rsidRDefault="009B3A48" w:rsidP="003B2AB7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53" w14:textId="77777777" w:rsidR="009B3A48" w:rsidRPr="00745B3D" w:rsidRDefault="009B3A48" w:rsidP="003B2AB7">
            <w:pPr>
              <w:jc w:val="center"/>
            </w:pPr>
            <w:r w:rsidRPr="00745B3D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31"/>
        <w:gridCol w:w="3134"/>
      </w:tblGrid>
      <w:tr w:rsidR="001325A6" w:rsidRPr="00055BC6" w14:paraId="59C67760" w14:textId="77777777" w:rsidTr="003B2AB7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3B2AB7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3B2AB7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11811" w14:paraId="59C67764" w14:textId="77777777" w:rsidTr="003B2AB7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6B4DD8B2" w:rsidR="004E588F" w:rsidRPr="00011811" w:rsidRDefault="00011811" w:rsidP="003B2AB7">
            <w:pPr>
              <w:rPr>
                <w:sz w:val="22"/>
                <w:szCs w:val="22"/>
                <w:lang w:val="fr-BE"/>
              </w:rPr>
            </w:pPr>
            <w:r w:rsidRPr="00011811">
              <w:rPr>
                <w:rFonts w:eastAsia="CIDFont+F1"/>
                <w:sz w:val="22"/>
                <w:szCs w:val="22"/>
                <w:lang w:val="fr-BE"/>
              </w:rPr>
              <w:t>RÔLE D'ENTRETIENT DES LOCAUX PHD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413CF8D1" w:rsidR="004E588F" w:rsidRPr="00011811" w:rsidRDefault="00011811" w:rsidP="003B2AB7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SOBANE DEPARIS</w:t>
            </w:r>
          </w:p>
        </w:tc>
      </w:tr>
      <w:tr w:rsidR="004E588F" w:rsidRPr="00055BC6" w14:paraId="59C67768" w14:textId="77777777" w:rsidTr="003B2AB7">
        <w:tc>
          <w:tcPr>
            <w:tcW w:w="720" w:type="dxa"/>
            <w:vAlign w:val="center"/>
          </w:tcPr>
          <w:p w14:paraId="59C67765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77777777" w:rsidR="004E588F" w:rsidRPr="00055BC6" w:rsidRDefault="004E588F" w:rsidP="003B2AB7"/>
        </w:tc>
        <w:tc>
          <w:tcPr>
            <w:tcW w:w="3207" w:type="dxa"/>
            <w:shd w:val="clear" w:color="auto" w:fill="auto"/>
            <w:vAlign w:val="center"/>
          </w:tcPr>
          <w:p w14:paraId="59C67767" w14:textId="77777777" w:rsidR="004E588F" w:rsidRPr="00055BC6" w:rsidRDefault="004E588F" w:rsidP="003B2AB7">
            <w:pPr>
              <w:jc w:val="center"/>
            </w:pPr>
          </w:p>
        </w:tc>
      </w:tr>
      <w:tr w:rsidR="004E588F" w:rsidRPr="00055BC6" w14:paraId="59C6776C" w14:textId="77777777" w:rsidTr="003B2AB7">
        <w:tc>
          <w:tcPr>
            <w:tcW w:w="720" w:type="dxa"/>
            <w:vAlign w:val="center"/>
          </w:tcPr>
          <w:p w14:paraId="59C67769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3B2AB7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3B2AB7">
            <w:pPr>
              <w:jc w:val="center"/>
            </w:pPr>
          </w:p>
        </w:tc>
      </w:tr>
      <w:tr w:rsidR="004E588F" w:rsidRPr="00055BC6" w14:paraId="59C67770" w14:textId="77777777" w:rsidTr="003B2AB7">
        <w:tc>
          <w:tcPr>
            <w:tcW w:w="720" w:type="dxa"/>
            <w:vAlign w:val="center"/>
          </w:tcPr>
          <w:p w14:paraId="59C6776D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3B2AB7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3B2AB7">
            <w:pPr>
              <w:jc w:val="center"/>
            </w:pPr>
          </w:p>
        </w:tc>
      </w:tr>
      <w:tr w:rsidR="004E588F" w:rsidRPr="00055BC6" w14:paraId="59C67774" w14:textId="77777777" w:rsidTr="003B2AB7">
        <w:tc>
          <w:tcPr>
            <w:tcW w:w="720" w:type="dxa"/>
            <w:vAlign w:val="center"/>
          </w:tcPr>
          <w:p w14:paraId="59C67771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2" w14:textId="77777777" w:rsidR="004E588F" w:rsidRPr="00055BC6" w:rsidRDefault="004E588F" w:rsidP="003B2AB7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3B2AB7">
            <w:pPr>
              <w:jc w:val="center"/>
            </w:pPr>
          </w:p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837"/>
        <w:gridCol w:w="2028"/>
      </w:tblGrid>
      <w:tr w:rsidR="001325A6" w:rsidRPr="00055BC6" w14:paraId="59C6777B" w14:textId="77777777" w:rsidTr="00011811"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5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3B2AB7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3B2AB7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15338" w14:paraId="59C6777F" w14:textId="77777777" w:rsidTr="00011811"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5837" w:type="dxa"/>
            <w:shd w:val="clear" w:color="auto" w:fill="auto"/>
            <w:vAlign w:val="center"/>
          </w:tcPr>
          <w:p w14:paraId="59C6777D" w14:textId="262B904B" w:rsidR="004E588F" w:rsidRPr="00011811" w:rsidRDefault="00011811" w:rsidP="00011811">
            <w:pPr>
              <w:autoSpaceDE w:val="0"/>
              <w:autoSpaceDN w:val="0"/>
              <w:adjustRightInd w:val="0"/>
              <w:rPr>
                <w:lang w:val="fr-BE"/>
              </w:rPr>
            </w:pPr>
            <w:r w:rsidRPr="00011811">
              <w:rPr>
                <w:rFonts w:eastAsia="CIDFont+F1"/>
                <w:sz w:val="22"/>
                <w:szCs w:val="22"/>
                <w:lang w:val="fr-BE"/>
              </w:rPr>
              <w:t>REMPLACEMENT DES ÉVIERS POUR</w:t>
            </w:r>
            <w:r>
              <w:rPr>
                <w:rFonts w:eastAsia="CIDFont+F1"/>
                <w:sz w:val="22"/>
                <w:szCs w:val="22"/>
                <w:lang w:val="fr-BE"/>
              </w:rPr>
              <w:t xml:space="preserve"> </w:t>
            </w:r>
            <w:r w:rsidRPr="00011811">
              <w:rPr>
                <w:rFonts w:eastAsia="CIDFont+F1"/>
                <w:sz w:val="22"/>
                <w:szCs w:val="22"/>
                <w:lang w:val="fr-BE"/>
              </w:rPr>
              <w:t>NETTOYER LES ROULEAUX ENCREURS</w:t>
            </w:r>
            <w:r>
              <w:rPr>
                <w:rFonts w:eastAsia="CIDFont+F1"/>
                <w:sz w:val="22"/>
                <w:szCs w:val="22"/>
                <w:lang w:val="fr-BE"/>
              </w:rPr>
              <w:t xml:space="preserve"> </w:t>
            </w:r>
            <w:r w:rsidRPr="00011811">
              <w:rPr>
                <w:rFonts w:eastAsia="CIDFont+F1"/>
                <w:sz w:val="22"/>
                <w:szCs w:val="22"/>
                <w:lang w:val="fr-BE"/>
              </w:rPr>
              <w:t>(PHD)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C6777E" w14:textId="77777777" w:rsidR="004E588F" w:rsidRPr="00011811" w:rsidRDefault="004E588F" w:rsidP="003B2AB7">
            <w:pPr>
              <w:jc w:val="center"/>
              <w:rPr>
                <w:lang w:val="fr-BE"/>
              </w:rPr>
            </w:pPr>
          </w:p>
        </w:tc>
      </w:tr>
      <w:tr w:rsidR="004E588F" w:rsidRPr="00055BC6" w14:paraId="59C67783" w14:textId="77777777" w:rsidTr="00011811">
        <w:tc>
          <w:tcPr>
            <w:tcW w:w="706" w:type="dxa"/>
            <w:vAlign w:val="center"/>
          </w:tcPr>
          <w:p w14:paraId="59C67780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5837" w:type="dxa"/>
            <w:shd w:val="clear" w:color="auto" w:fill="auto"/>
            <w:vAlign w:val="center"/>
          </w:tcPr>
          <w:p w14:paraId="59C67781" w14:textId="77777777" w:rsidR="004E588F" w:rsidRPr="00055BC6" w:rsidRDefault="004E588F" w:rsidP="003B2AB7"/>
        </w:tc>
        <w:tc>
          <w:tcPr>
            <w:tcW w:w="2028" w:type="dxa"/>
            <w:shd w:val="clear" w:color="auto" w:fill="auto"/>
            <w:vAlign w:val="center"/>
          </w:tcPr>
          <w:p w14:paraId="59C67782" w14:textId="77777777" w:rsidR="004E588F" w:rsidRPr="00055BC6" w:rsidRDefault="004E588F" w:rsidP="003B2AB7">
            <w:pPr>
              <w:jc w:val="center"/>
            </w:pPr>
          </w:p>
        </w:tc>
      </w:tr>
      <w:tr w:rsidR="004E588F" w:rsidRPr="00055BC6" w14:paraId="59C67787" w14:textId="77777777" w:rsidTr="00011811">
        <w:tc>
          <w:tcPr>
            <w:tcW w:w="706" w:type="dxa"/>
            <w:vAlign w:val="center"/>
          </w:tcPr>
          <w:p w14:paraId="59C67784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5837" w:type="dxa"/>
            <w:shd w:val="clear" w:color="auto" w:fill="auto"/>
            <w:vAlign w:val="center"/>
          </w:tcPr>
          <w:p w14:paraId="59C67785" w14:textId="77777777" w:rsidR="004E588F" w:rsidRPr="00055BC6" w:rsidRDefault="004E588F" w:rsidP="003B2AB7"/>
        </w:tc>
        <w:tc>
          <w:tcPr>
            <w:tcW w:w="2028" w:type="dxa"/>
            <w:shd w:val="clear" w:color="auto" w:fill="auto"/>
            <w:vAlign w:val="center"/>
          </w:tcPr>
          <w:p w14:paraId="59C67786" w14:textId="77777777" w:rsidR="004E588F" w:rsidRPr="00055BC6" w:rsidRDefault="004E588F" w:rsidP="003B2AB7">
            <w:pPr>
              <w:jc w:val="center"/>
            </w:pPr>
          </w:p>
        </w:tc>
      </w:tr>
      <w:tr w:rsidR="004E588F" w:rsidRPr="00055BC6" w14:paraId="59C6778B" w14:textId="77777777" w:rsidTr="00011811">
        <w:tc>
          <w:tcPr>
            <w:tcW w:w="706" w:type="dxa"/>
            <w:vAlign w:val="center"/>
          </w:tcPr>
          <w:p w14:paraId="59C67788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5837" w:type="dxa"/>
            <w:shd w:val="clear" w:color="auto" w:fill="auto"/>
            <w:vAlign w:val="center"/>
          </w:tcPr>
          <w:p w14:paraId="59C67789" w14:textId="77777777" w:rsidR="004E588F" w:rsidRPr="00055BC6" w:rsidRDefault="004E588F" w:rsidP="003B2AB7"/>
        </w:tc>
        <w:tc>
          <w:tcPr>
            <w:tcW w:w="2028" w:type="dxa"/>
            <w:shd w:val="clear" w:color="auto" w:fill="auto"/>
            <w:vAlign w:val="center"/>
          </w:tcPr>
          <w:p w14:paraId="59C6778A" w14:textId="77777777" w:rsidR="004E588F" w:rsidRPr="00055BC6" w:rsidRDefault="004E588F" w:rsidP="003B2AB7">
            <w:pPr>
              <w:jc w:val="center"/>
            </w:pPr>
          </w:p>
        </w:tc>
      </w:tr>
      <w:tr w:rsidR="004E588F" w:rsidRPr="00055BC6" w14:paraId="59C6778F" w14:textId="77777777" w:rsidTr="00011811">
        <w:tc>
          <w:tcPr>
            <w:tcW w:w="706" w:type="dxa"/>
            <w:vAlign w:val="center"/>
          </w:tcPr>
          <w:p w14:paraId="59C6778C" w14:textId="77777777" w:rsidR="004E588F" w:rsidRPr="00055BC6" w:rsidRDefault="004E588F" w:rsidP="003B2AB7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5837" w:type="dxa"/>
            <w:shd w:val="clear" w:color="auto" w:fill="auto"/>
            <w:vAlign w:val="center"/>
          </w:tcPr>
          <w:p w14:paraId="59C6778D" w14:textId="77777777" w:rsidR="004E588F" w:rsidRPr="00055BC6" w:rsidRDefault="004E588F" w:rsidP="003B2AB7"/>
        </w:tc>
        <w:tc>
          <w:tcPr>
            <w:tcW w:w="2028" w:type="dxa"/>
            <w:shd w:val="clear" w:color="auto" w:fill="auto"/>
            <w:vAlign w:val="center"/>
          </w:tcPr>
          <w:p w14:paraId="59C6778E" w14:textId="77777777" w:rsidR="004E588F" w:rsidRPr="00055BC6" w:rsidRDefault="004E588F" w:rsidP="003B2AB7">
            <w:pPr>
              <w:jc w:val="center"/>
            </w:pPr>
          </w:p>
        </w:tc>
      </w:tr>
    </w:tbl>
    <w:p w14:paraId="59C67790" w14:textId="77777777" w:rsidR="009B3A48" w:rsidRPr="00055BC6" w:rsidRDefault="009B3A48" w:rsidP="002D0A7E"/>
    <w:p w14:paraId="26A6CE7A" w14:textId="77777777" w:rsidR="00D813CC" w:rsidRDefault="00D813CC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D813CC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1" w14:textId="051F8E68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lastRenderedPageBreak/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18F22CB8" w:rsidR="009B3A48" w:rsidRPr="006C7EC9" w:rsidRDefault="00D813CC" w:rsidP="002D0A7E">
      <w:pPr>
        <w:ind w:left="360"/>
        <w:rPr>
          <w:color w:val="365F91" w:themeColor="accent1" w:themeShade="BF"/>
        </w:rPr>
      </w:pPr>
      <w:r w:rsidRPr="003B65B1">
        <w:t>Zie jaarverslag LDPBW 08</w:t>
      </w:r>
      <w:r w:rsidR="006C7EC9" w:rsidRPr="003B65B1">
        <w:t xml:space="preserve"> – Psychosociale belasting</w:t>
      </w:r>
    </w:p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5B049A06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</w:t>
      </w:r>
      <w:r w:rsidR="00D813CC">
        <w:t>ieverspreiding via SharePoint.</w:t>
      </w:r>
    </w:p>
    <w:p w14:paraId="59C6779A" w14:textId="5A14464E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B" w14:textId="0C46C9C1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C" w14:textId="024D5A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29579064" w:rsidR="00EB1A68" w:rsidRDefault="00D813CC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3A06F3AD" w:rsidR="00EB1A68" w:rsidRDefault="00D813CC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5FCCC7AD" w:rsidR="009B3A48" w:rsidRDefault="00D813CC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24D154FB" w:rsidR="009B3A48" w:rsidRDefault="003B65B1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5A4E6744" w:rsidR="00EB1A68" w:rsidRPr="0032165E" w:rsidRDefault="00D813CC" w:rsidP="00BB369E">
      <w:pPr>
        <w:pStyle w:val="ListParagraph"/>
        <w:numPr>
          <w:ilvl w:val="0"/>
          <w:numId w:val="35"/>
        </w:numPr>
      </w:pPr>
      <w:r>
        <w:t>Verspreiden van verslagen BOC via SharePoint.</w:t>
      </w:r>
    </w:p>
    <w:p w14:paraId="59C677AC" w14:textId="77777777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3B65B1" w:rsidRPr="00055BC6" w14:paraId="56A0C3ED" w14:textId="77777777" w:rsidTr="00D425E8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AB873" w14:textId="77777777" w:rsidR="003B65B1" w:rsidRPr="00055BC6" w:rsidRDefault="003B65B1" w:rsidP="00D425E8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CB2ED9E" w14:textId="77777777" w:rsidR="003B65B1" w:rsidRPr="00055BC6" w:rsidRDefault="003B65B1" w:rsidP="00D425E8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7529813" w14:textId="77777777" w:rsidR="003B65B1" w:rsidRPr="00055BC6" w:rsidRDefault="003B65B1" w:rsidP="00D425E8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3B65B1" w:rsidRPr="00055BC6" w14:paraId="74E5F85A" w14:textId="77777777" w:rsidTr="00D425E8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0894FAF" w14:textId="77777777" w:rsidR="003B65B1" w:rsidRPr="00055BC6" w:rsidRDefault="003B65B1" w:rsidP="00D425E8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5EC2DEB0" w14:textId="77777777" w:rsidR="003B65B1" w:rsidRPr="00055BC6" w:rsidRDefault="003B65B1" w:rsidP="00D425E8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3B65B1" w:rsidRPr="00055BC6" w14:paraId="6C09D61F" w14:textId="77777777" w:rsidTr="00D425E8">
        <w:tc>
          <w:tcPr>
            <w:tcW w:w="567" w:type="dxa"/>
            <w:vAlign w:val="center"/>
          </w:tcPr>
          <w:p w14:paraId="35757C8C" w14:textId="77777777" w:rsidR="003B65B1" w:rsidRPr="00055BC6" w:rsidRDefault="003B65B1" w:rsidP="00D425E8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7737D767" w14:textId="77777777" w:rsidR="003B65B1" w:rsidRPr="00055BC6" w:rsidRDefault="003B65B1" w:rsidP="00D425E8"/>
        </w:tc>
        <w:tc>
          <w:tcPr>
            <w:tcW w:w="3415" w:type="dxa"/>
            <w:gridSpan w:val="2"/>
          </w:tcPr>
          <w:p w14:paraId="344F94BD" w14:textId="77777777" w:rsidR="003B65B1" w:rsidRPr="00055BC6" w:rsidRDefault="003B65B1" w:rsidP="00D425E8"/>
        </w:tc>
      </w:tr>
      <w:tr w:rsidR="003B65B1" w:rsidRPr="00055BC6" w14:paraId="6399D917" w14:textId="77777777" w:rsidTr="00D425E8">
        <w:tc>
          <w:tcPr>
            <w:tcW w:w="567" w:type="dxa"/>
            <w:vAlign w:val="center"/>
          </w:tcPr>
          <w:p w14:paraId="50685DB2" w14:textId="77777777" w:rsidR="003B65B1" w:rsidRPr="00055BC6" w:rsidRDefault="003B65B1" w:rsidP="00D425E8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4EDF4802" w14:textId="77777777" w:rsidR="003B65B1" w:rsidRPr="00055BC6" w:rsidRDefault="003B65B1" w:rsidP="00D425E8"/>
        </w:tc>
        <w:tc>
          <w:tcPr>
            <w:tcW w:w="3415" w:type="dxa"/>
            <w:gridSpan w:val="2"/>
          </w:tcPr>
          <w:p w14:paraId="66DA6677" w14:textId="77777777" w:rsidR="003B65B1" w:rsidRPr="00055BC6" w:rsidRDefault="003B65B1" w:rsidP="00D425E8"/>
        </w:tc>
      </w:tr>
      <w:tr w:rsidR="003B65B1" w:rsidRPr="00055BC6" w14:paraId="56248C65" w14:textId="77777777" w:rsidTr="00D425E8">
        <w:tc>
          <w:tcPr>
            <w:tcW w:w="567" w:type="dxa"/>
            <w:vAlign w:val="center"/>
          </w:tcPr>
          <w:p w14:paraId="202A3CD8" w14:textId="77777777" w:rsidR="003B65B1" w:rsidRPr="00055BC6" w:rsidRDefault="003B65B1" w:rsidP="00D425E8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0F6CFD1E" w14:textId="77777777" w:rsidR="003B65B1" w:rsidRPr="00055BC6" w:rsidRDefault="003B65B1" w:rsidP="00D425E8"/>
        </w:tc>
        <w:tc>
          <w:tcPr>
            <w:tcW w:w="3415" w:type="dxa"/>
            <w:gridSpan w:val="2"/>
          </w:tcPr>
          <w:p w14:paraId="633728C9" w14:textId="77777777" w:rsidR="003B65B1" w:rsidRPr="00055BC6" w:rsidRDefault="003B65B1" w:rsidP="00D425E8"/>
        </w:tc>
      </w:tr>
      <w:tr w:rsidR="003B65B1" w:rsidRPr="00055BC6" w14:paraId="4A3B9522" w14:textId="77777777" w:rsidTr="00D425E8">
        <w:tc>
          <w:tcPr>
            <w:tcW w:w="567" w:type="dxa"/>
            <w:vAlign w:val="center"/>
          </w:tcPr>
          <w:p w14:paraId="532AF5AD" w14:textId="77777777" w:rsidR="003B65B1" w:rsidRPr="00055BC6" w:rsidRDefault="003B65B1" w:rsidP="00D425E8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321FD8C6" w14:textId="77777777" w:rsidR="003B65B1" w:rsidRPr="00055BC6" w:rsidRDefault="003B65B1" w:rsidP="00D425E8"/>
        </w:tc>
        <w:tc>
          <w:tcPr>
            <w:tcW w:w="3415" w:type="dxa"/>
            <w:gridSpan w:val="2"/>
          </w:tcPr>
          <w:p w14:paraId="0ACBDF20" w14:textId="77777777" w:rsidR="003B65B1" w:rsidRPr="00055BC6" w:rsidRDefault="003B65B1" w:rsidP="00D425E8"/>
        </w:tc>
      </w:tr>
    </w:tbl>
    <w:p w14:paraId="59C677CA" w14:textId="77777777" w:rsidR="009B3A48" w:rsidRPr="00055BC6" w:rsidRDefault="009B3A48"/>
    <w:bookmarkEnd w:id="0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725FAA" w:rsidRDefault="00725FAA" w:rsidP="00373962">
      <w:r>
        <w:separator/>
      </w:r>
    </w:p>
  </w:endnote>
  <w:endnote w:type="continuationSeparator" w:id="0">
    <w:p w14:paraId="59C677CF" w14:textId="77777777" w:rsidR="00725FAA" w:rsidRDefault="00725FA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7D0D9176" w:rsidR="008C47B6" w:rsidRDefault="008C47B6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15338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15338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725FAA" w:rsidRDefault="00725FAA" w:rsidP="00373962">
      <w:r>
        <w:separator/>
      </w:r>
    </w:p>
  </w:footnote>
  <w:footnote w:type="continuationSeparator" w:id="0">
    <w:p w14:paraId="59C677CD" w14:textId="77777777" w:rsidR="00725FAA" w:rsidRDefault="00725FA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8C47B6" w:rsidRPr="00251AAD" w:rsidRDefault="008C47B6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="006B553C"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11811"/>
    <w:rsid w:val="00015338"/>
    <w:rsid w:val="000325A1"/>
    <w:rsid w:val="000527EF"/>
    <w:rsid w:val="00055BC6"/>
    <w:rsid w:val="000C2928"/>
    <w:rsid w:val="00116681"/>
    <w:rsid w:val="001325A6"/>
    <w:rsid w:val="00134158"/>
    <w:rsid w:val="00186E7F"/>
    <w:rsid w:val="00194BB5"/>
    <w:rsid w:val="001D6110"/>
    <w:rsid w:val="00206063"/>
    <w:rsid w:val="00230C20"/>
    <w:rsid w:val="00251AAD"/>
    <w:rsid w:val="002557C8"/>
    <w:rsid w:val="00260044"/>
    <w:rsid w:val="002843E2"/>
    <w:rsid w:val="00285EAA"/>
    <w:rsid w:val="00290FF1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54239"/>
    <w:rsid w:val="003616FD"/>
    <w:rsid w:val="00373962"/>
    <w:rsid w:val="00384012"/>
    <w:rsid w:val="0039313D"/>
    <w:rsid w:val="00393C02"/>
    <w:rsid w:val="00396BDA"/>
    <w:rsid w:val="003A385F"/>
    <w:rsid w:val="003B2AB7"/>
    <w:rsid w:val="003B65B1"/>
    <w:rsid w:val="003E558B"/>
    <w:rsid w:val="003E58B6"/>
    <w:rsid w:val="003F7243"/>
    <w:rsid w:val="004115B3"/>
    <w:rsid w:val="0043277E"/>
    <w:rsid w:val="00434BAF"/>
    <w:rsid w:val="00454D34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75A7C"/>
    <w:rsid w:val="006A421E"/>
    <w:rsid w:val="006B09C2"/>
    <w:rsid w:val="006B553C"/>
    <w:rsid w:val="006C6F2F"/>
    <w:rsid w:val="006C7EC9"/>
    <w:rsid w:val="006E73D5"/>
    <w:rsid w:val="00725FAA"/>
    <w:rsid w:val="0073276F"/>
    <w:rsid w:val="00745B3D"/>
    <w:rsid w:val="00771256"/>
    <w:rsid w:val="00783318"/>
    <w:rsid w:val="007D62CE"/>
    <w:rsid w:val="008102C6"/>
    <w:rsid w:val="008232A4"/>
    <w:rsid w:val="00827EAD"/>
    <w:rsid w:val="00830886"/>
    <w:rsid w:val="008515BB"/>
    <w:rsid w:val="008935DC"/>
    <w:rsid w:val="00897F22"/>
    <w:rsid w:val="008C475E"/>
    <w:rsid w:val="008C47B6"/>
    <w:rsid w:val="008E13D0"/>
    <w:rsid w:val="008F7DCA"/>
    <w:rsid w:val="0090387F"/>
    <w:rsid w:val="0091425C"/>
    <w:rsid w:val="009321DB"/>
    <w:rsid w:val="009358F1"/>
    <w:rsid w:val="00943280"/>
    <w:rsid w:val="00943E67"/>
    <w:rsid w:val="009474ED"/>
    <w:rsid w:val="009567D6"/>
    <w:rsid w:val="00961D0B"/>
    <w:rsid w:val="009856C3"/>
    <w:rsid w:val="009936A7"/>
    <w:rsid w:val="009A3F83"/>
    <w:rsid w:val="009B3A48"/>
    <w:rsid w:val="009C2DCC"/>
    <w:rsid w:val="009E27D7"/>
    <w:rsid w:val="009E68CA"/>
    <w:rsid w:val="009E77EB"/>
    <w:rsid w:val="009F5ACF"/>
    <w:rsid w:val="00A047A1"/>
    <w:rsid w:val="00A05BC6"/>
    <w:rsid w:val="00A076DD"/>
    <w:rsid w:val="00A20851"/>
    <w:rsid w:val="00A34F82"/>
    <w:rsid w:val="00A66AEA"/>
    <w:rsid w:val="00A97072"/>
    <w:rsid w:val="00A9721C"/>
    <w:rsid w:val="00AC3101"/>
    <w:rsid w:val="00AC33C0"/>
    <w:rsid w:val="00AF4A2E"/>
    <w:rsid w:val="00AF552D"/>
    <w:rsid w:val="00B23195"/>
    <w:rsid w:val="00B70EAF"/>
    <w:rsid w:val="00B754DC"/>
    <w:rsid w:val="00B764FB"/>
    <w:rsid w:val="00B8610D"/>
    <w:rsid w:val="00B87A00"/>
    <w:rsid w:val="00B93D14"/>
    <w:rsid w:val="00BB23C7"/>
    <w:rsid w:val="00BB369E"/>
    <w:rsid w:val="00BC39EC"/>
    <w:rsid w:val="00BE7E8A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D120D1"/>
    <w:rsid w:val="00D3410F"/>
    <w:rsid w:val="00D479C4"/>
    <w:rsid w:val="00D813CC"/>
    <w:rsid w:val="00D8679A"/>
    <w:rsid w:val="00D91E3D"/>
    <w:rsid w:val="00D92619"/>
    <w:rsid w:val="00DA73C6"/>
    <w:rsid w:val="00DC31B5"/>
    <w:rsid w:val="00DD344D"/>
    <w:rsid w:val="00E02B2C"/>
    <w:rsid w:val="00E60B82"/>
    <w:rsid w:val="00E64DAA"/>
    <w:rsid w:val="00E73452"/>
    <w:rsid w:val="00EA5E15"/>
    <w:rsid w:val="00EB1A68"/>
    <w:rsid w:val="00EB5128"/>
    <w:rsid w:val="00EC4240"/>
    <w:rsid w:val="00EC5BC3"/>
    <w:rsid w:val="00ED7AD4"/>
    <w:rsid w:val="00F03E45"/>
    <w:rsid w:val="00F43F14"/>
    <w:rsid w:val="00F44EEC"/>
    <w:rsid w:val="00F54E58"/>
    <w:rsid w:val="00F64C2B"/>
    <w:rsid w:val="00F70DAB"/>
    <w:rsid w:val="00F74C76"/>
    <w:rsid w:val="00F834A9"/>
    <w:rsid w:val="00F91DE0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C737C108-FBE8-408B-8089-D55D4034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3B65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135</TotalTime>
  <Pages>8</Pages>
  <Words>1687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19</cp:revision>
  <cp:lastPrinted>2016-03-17T12:00:00Z</cp:lastPrinted>
  <dcterms:created xsi:type="dcterms:W3CDTF">2019-03-01T11:53:00Z</dcterms:created>
  <dcterms:modified xsi:type="dcterms:W3CDTF">2020-02-27T10:47:00Z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