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02962DF7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9936A7">
        <w:rPr>
          <w:b/>
          <w:sz w:val="22"/>
          <w:szCs w:val="22"/>
          <w:u w:val="single"/>
        </w:rPr>
        <w:t xml:space="preserve">DG </w:t>
      </w:r>
      <w:proofErr w:type="gramStart"/>
      <w:r w:rsidR="00A73439">
        <w:rPr>
          <w:b/>
          <w:sz w:val="22"/>
          <w:szCs w:val="22"/>
          <w:u w:val="single"/>
        </w:rPr>
        <w:t>MR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E437D7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51F1613A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  <w:r w:rsidR="004D57EF">
        <w:rPr>
          <w:sz w:val="22"/>
          <w:szCs w:val="22"/>
          <w:u w:val="single"/>
        </w:rPr>
        <w:br/>
      </w:r>
    </w:p>
    <w:tbl>
      <w:tblPr>
        <w:tblpPr w:leftFromText="180" w:rightFromText="180" w:vertAnchor="text" w:horzAnchor="margin" w:tblpXSpec="right" w:tblpY="100"/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5927"/>
      </w:tblGrid>
      <w:tr w:rsidR="009474ED" w:rsidRPr="009E27D7" w14:paraId="59C6762D" w14:textId="77777777" w:rsidTr="004D57EF">
        <w:trPr>
          <w:trHeight w:val="230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6762B" w14:textId="77777777" w:rsidR="009474ED" w:rsidRPr="009E27D7" w:rsidRDefault="009474ED" w:rsidP="004D57EF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5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2C" w14:textId="6FF5AEE6" w:rsidR="009474ED" w:rsidRPr="009E27D7" w:rsidRDefault="001D6110" w:rsidP="004D57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DG </w:t>
            </w:r>
            <w:r w:rsidR="00A73439">
              <w:rPr>
                <w:sz w:val="22"/>
                <w:szCs w:val="22"/>
              </w:rPr>
              <w:t>MR</w:t>
            </w:r>
          </w:p>
        </w:tc>
      </w:tr>
      <w:tr w:rsidR="009474ED" w:rsidRPr="009E27D7" w14:paraId="59C67630" w14:textId="77777777" w:rsidTr="004D57EF">
        <w:trPr>
          <w:trHeight w:val="230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6762E" w14:textId="77777777" w:rsidR="009474ED" w:rsidRPr="009E27D7" w:rsidRDefault="009474ED" w:rsidP="004D57EF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5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2F" w14:textId="3DBA0668" w:rsidR="009474ED" w:rsidRPr="009E27D7" w:rsidRDefault="006B553C" w:rsidP="004D57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4D57EF">
        <w:trPr>
          <w:trHeight w:val="230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67631" w14:textId="77777777" w:rsidR="009474ED" w:rsidRPr="009E27D7" w:rsidRDefault="009474ED" w:rsidP="004D57EF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5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2" w14:textId="249488DE" w:rsidR="009474ED" w:rsidRPr="009E27D7" w:rsidRDefault="006B553C" w:rsidP="004D57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4D57EF">
        <w:trPr>
          <w:trHeight w:val="230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67634" w14:textId="77777777" w:rsidR="009474ED" w:rsidRPr="009E27D7" w:rsidRDefault="009474ED" w:rsidP="004D57EF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5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5" w14:textId="71537241" w:rsidR="009474ED" w:rsidRPr="009E27D7" w:rsidRDefault="006B553C" w:rsidP="004D57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4D57EF">
        <w:trPr>
          <w:trHeight w:val="230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67637" w14:textId="77777777" w:rsidR="009474ED" w:rsidRPr="009E27D7" w:rsidRDefault="009474ED" w:rsidP="004D57EF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5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8" w14:textId="29531E00" w:rsidR="009474ED" w:rsidRPr="009E27D7" w:rsidRDefault="006B553C" w:rsidP="004D57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4D57EF">
        <w:trPr>
          <w:trHeight w:val="230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4D57EF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5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7E80B06E" w:rsidR="009474ED" w:rsidRPr="004D57EF" w:rsidRDefault="00E73719" w:rsidP="004D57EF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4D57EF">
              <w:rPr>
                <w:sz w:val="22"/>
                <w:szCs w:val="22"/>
                <w:lang w:val="en-US"/>
              </w:rPr>
              <w:t>9-6321-18180</w:t>
            </w:r>
          </w:p>
        </w:tc>
      </w:tr>
      <w:tr w:rsidR="009474ED" w:rsidRPr="009E27D7" w14:paraId="59C6763F" w14:textId="77777777" w:rsidTr="004D57EF">
        <w:trPr>
          <w:trHeight w:val="230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6763D" w14:textId="77777777" w:rsidR="009474ED" w:rsidRPr="009E27D7" w:rsidRDefault="009474ED" w:rsidP="004D57EF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5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4AFF857D" w:rsidR="009474ED" w:rsidRPr="009E27D7" w:rsidRDefault="0039299F" w:rsidP="00DA5C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</w:t>
            </w:r>
            <w:r w:rsidR="00DA5C74">
              <w:rPr>
                <w:sz w:val="22"/>
                <w:szCs w:val="22"/>
              </w:rPr>
              <w:t>18220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07719A56" w:rsidR="00F834A9" w:rsidRPr="00F834A9" w:rsidRDefault="00E7371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Inspecteur elektrische installaties</w:t>
      </w:r>
    </w:p>
    <w:p w14:paraId="59C6764B" w14:textId="2C3A7A09" w:rsidR="00F834A9" w:rsidRPr="00F834A9" w:rsidRDefault="00E7371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Inspecteur hijs-/hefwerktuigen</w:t>
      </w:r>
    </w:p>
    <w:p w14:paraId="59C6764C" w14:textId="7B270FBC" w:rsidR="00F834A9" w:rsidRPr="00F834A9" w:rsidRDefault="00E7371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31BE6C2D" w14:textId="00FFDEDD" w:rsidR="00A973F9" w:rsidRDefault="00A973F9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851"/>
      </w:tblGrid>
      <w:tr w:rsidR="00A973F9" w14:paraId="4F67D958" w14:textId="77777777" w:rsidTr="00367B27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48C546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C500D9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13BE4666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059F6810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A973F9" w14:paraId="567DE4A0" w14:textId="77777777" w:rsidTr="00367B27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F343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EC63991" w14:textId="77777777" w:rsidR="00A973F9" w:rsidRPr="00E74119" w:rsidRDefault="00A973F9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559B3C8D" w14:textId="77777777" w:rsidR="00A973F9" w:rsidRPr="00E74119" w:rsidRDefault="00A973F9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F6ED500" w14:textId="77777777" w:rsidR="00A973F9" w:rsidRPr="00E74119" w:rsidRDefault="00A973F9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19EE2A6F" w14:textId="77777777" w:rsidR="00A973F9" w:rsidRPr="00E74119" w:rsidRDefault="00A973F9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60DE9819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A973F9" w14:paraId="01629F54" w14:textId="77777777" w:rsidTr="00367B27">
        <w:tc>
          <w:tcPr>
            <w:tcW w:w="4208" w:type="dxa"/>
            <w:tcBorders>
              <w:top w:val="single" w:sz="4" w:space="0" w:color="auto"/>
            </w:tcBorders>
          </w:tcPr>
          <w:p w14:paraId="36B8BD65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469B6A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7C51589" w14:textId="75127744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D8156A" w14:textId="7ED6A03F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2BA6C09" w14:textId="363D3401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7,75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4CF57A7" w14:textId="019D98D3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93,75</w:t>
            </w:r>
          </w:p>
        </w:tc>
      </w:tr>
      <w:tr w:rsidR="00A973F9" w14:paraId="0B8705C6" w14:textId="77777777" w:rsidTr="00367B27">
        <w:tc>
          <w:tcPr>
            <w:tcW w:w="4208" w:type="dxa"/>
          </w:tcPr>
          <w:p w14:paraId="3F86FE15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CE37AF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A3B0186" w14:textId="6BAE4C8B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B6606D" w14:textId="64586BF9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39DFAE9" w14:textId="748A9368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EAF70CB" w14:textId="0E9AEF0F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973F9" w14:paraId="180B43D8" w14:textId="77777777" w:rsidTr="00367B27">
        <w:tc>
          <w:tcPr>
            <w:tcW w:w="4208" w:type="dxa"/>
          </w:tcPr>
          <w:p w14:paraId="55F5313B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6E7608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AB2E354" w14:textId="7DAEA319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C7DFDC" w14:textId="69570B79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DE3ECAA" w14:textId="6E3C0022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BFB0567" w14:textId="5A91C340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A973F9" w14:paraId="189D45B4" w14:textId="77777777" w:rsidTr="00367B27">
        <w:tc>
          <w:tcPr>
            <w:tcW w:w="4208" w:type="dxa"/>
          </w:tcPr>
          <w:p w14:paraId="03368007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DA35C1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A4D0335" w14:textId="37EF7E64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80EDC8" w14:textId="70B18B8A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82EF037" w14:textId="0031E525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BC250A9" w14:textId="58108AC3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</w:tr>
      <w:tr w:rsidR="00A973F9" w14:paraId="40A70BCA" w14:textId="77777777" w:rsidTr="00367B27">
        <w:tc>
          <w:tcPr>
            <w:tcW w:w="4208" w:type="dxa"/>
          </w:tcPr>
          <w:p w14:paraId="6487C9DA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57AAA1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639B4AF" w14:textId="0AD0134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D58161" w14:textId="218A1B4A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FD13DFA" w14:textId="1FF0670D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943948F" w14:textId="66D6A2D3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973F9" w14:paraId="734D3AB7" w14:textId="77777777" w:rsidTr="00367B27">
        <w:tc>
          <w:tcPr>
            <w:tcW w:w="4208" w:type="dxa"/>
          </w:tcPr>
          <w:p w14:paraId="637C160E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66F07A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A24468C" w14:textId="46024940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B3349C" w14:textId="460DFF1F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1F63703" w14:textId="6783DC65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DA94F1F" w14:textId="1AD01418" w:rsidR="00A973F9" w:rsidRDefault="00A973F9" w:rsidP="00A973F9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973F9" w14:paraId="5FCFF7EA" w14:textId="77777777" w:rsidTr="00367B27">
        <w:tc>
          <w:tcPr>
            <w:tcW w:w="4208" w:type="dxa"/>
          </w:tcPr>
          <w:p w14:paraId="74D2723E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75A6CA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48C6D5F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4CB51E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BCD3768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AD38632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973F9" w14:paraId="71D7FD04" w14:textId="77777777" w:rsidTr="00367B27">
        <w:tc>
          <w:tcPr>
            <w:tcW w:w="4208" w:type="dxa"/>
          </w:tcPr>
          <w:p w14:paraId="4866BE59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A13D37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CB63B80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157326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FEF1D84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34C514F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973F9" w14:paraId="0035071B" w14:textId="77777777" w:rsidTr="00367B27">
        <w:tc>
          <w:tcPr>
            <w:tcW w:w="4208" w:type="dxa"/>
          </w:tcPr>
          <w:p w14:paraId="061280F0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E91BAE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1FD7A74C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39D438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88F385E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97247B1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973F9" w14:paraId="5A3BBA4B" w14:textId="77777777" w:rsidTr="00367B27">
        <w:tc>
          <w:tcPr>
            <w:tcW w:w="4208" w:type="dxa"/>
          </w:tcPr>
          <w:p w14:paraId="0D5E33F6" w14:textId="77777777" w:rsidR="00A973F9" w:rsidRDefault="00A973F9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FC0ABB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D349023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8A89D3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1D627EA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FC601B1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973F9" w14:paraId="5C742599" w14:textId="77777777" w:rsidTr="00367B27">
        <w:tc>
          <w:tcPr>
            <w:tcW w:w="7360" w:type="dxa"/>
            <w:gridSpan w:val="5"/>
            <w:shd w:val="clear" w:color="auto" w:fill="auto"/>
          </w:tcPr>
          <w:p w14:paraId="4066A4AA" w14:textId="77777777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CC7EA4B" w14:textId="583A41EC" w:rsidR="00A973F9" w:rsidRDefault="00A973F9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102,50</w:t>
            </w:r>
          </w:p>
        </w:tc>
      </w:tr>
    </w:tbl>
    <w:p w14:paraId="59C67652" w14:textId="261C964A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165F29C4" w14:textId="77777777" w:rsidR="00A973F9" w:rsidRDefault="00A973F9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A973F9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4A897520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254A915F" w14:textId="77777777" w:rsidR="00F5173E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417"/>
        <w:gridCol w:w="2553"/>
        <w:gridCol w:w="2168"/>
      </w:tblGrid>
      <w:tr w:rsidR="00F5173E" w14:paraId="772D9446" w14:textId="77777777" w:rsidTr="00F5173E">
        <w:tc>
          <w:tcPr>
            <w:tcW w:w="2536" w:type="dxa"/>
            <w:shd w:val="clear" w:color="auto" w:fill="BFBFBF" w:themeFill="background1" w:themeFillShade="BF"/>
            <w:vAlign w:val="center"/>
          </w:tcPr>
          <w:p w14:paraId="30BF5AB1" w14:textId="599F1EDD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38071164" w14:textId="6C62C5A6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553" w:type="dxa"/>
            <w:shd w:val="clear" w:color="auto" w:fill="BFBFBF" w:themeFill="background1" w:themeFillShade="BF"/>
            <w:vAlign w:val="center"/>
          </w:tcPr>
          <w:p w14:paraId="0233020C" w14:textId="218BC570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68" w:type="dxa"/>
            <w:shd w:val="clear" w:color="auto" w:fill="BFBFBF" w:themeFill="background1" w:themeFillShade="BF"/>
            <w:vAlign w:val="center"/>
          </w:tcPr>
          <w:p w14:paraId="79E23C3B" w14:textId="2C270029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F5173E" w14:paraId="557E00F0" w14:textId="77777777" w:rsidTr="00F5173E">
        <w:tc>
          <w:tcPr>
            <w:tcW w:w="2536" w:type="dxa"/>
            <w:vAlign w:val="center"/>
          </w:tcPr>
          <w:p w14:paraId="2A9E477A" w14:textId="066924B0" w:rsidR="00F5173E" w:rsidRDefault="00F5173E" w:rsidP="00F5173E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LAURENS Bjorn</w:t>
            </w:r>
          </w:p>
        </w:tc>
        <w:tc>
          <w:tcPr>
            <w:tcW w:w="1417" w:type="dxa"/>
            <w:vAlign w:val="center"/>
          </w:tcPr>
          <w:p w14:paraId="1528EB84" w14:textId="277C84B9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2553" w:type="dxa"/>
            <w:vAlign w:val="center"/>
          </w:tcPr>
          <w:p w14:paraId="5DDFD269" w14:textId="0EE0BD17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G4s</w:t>
            </w:r>
            <w:r>
              <w:rPr>
                <w:sz w:val="22"/>
                <w:szCs w:val="22"/>
              </w:rPr>
              <w:br/>
              <w:t>Poverstraat 75 blok 44</w:t>
            </w:r>
            <w:r>
              <w:rPr>
                <w:sz w:val="22"/>
                <w:szCs w:val="22"/>
              </w:rPr>
              <w:br/>
              <w:t>1731 Asse</w:t>
            </w:r>
          </w:p>
        </w:tc>
        <w:tc>
          <w:tcPr>
            <w:tcW w:w="2168" w:type="dxa"/>
            <w:vAlign w:val="center"/>
          </w:tcPr>
          <w:p w14:paraId="6E97ED78" w14:textId="33D1E29E" w:rsidR="00F5173E" w:rsidRDefault="00F5173E" w:rsidP="00E95E4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5E4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E95E48">
              <w:rPr>
                <w:sz w:val="22"/>
                <w:szCs w:val="22"/>
              </w:rPr>
              <w:t>Dec</w:t>
            </w:r>
            <w:r>
              <w:rPr>
                <w:sz w:val="22"/>
                <w:szCs w:val="22"/>
              </w:rPr>
              <w:t xml:space="preserve"> 201</w:t>
            </w:r>
            <w:r w:rsidR="00E95E48">
              <w:rPr>
                <w:sz w:val="22"/>
                <w:szCs w:val="22"/>
              </w:rPr>
              <w:t>9</w:t>
            </w:r>
          </w:p>
        </w:tc>
      </w:tr>
      <w:tr w:rsidR="00F5173E" w14:paraId="24697266" w14:textId="77777777" w:rsidTr="00F5173E">
        <w:tc>
          <w:tcPr>
            <w:tcW w:w="2536" w:type="dxa"/>
            <w:vAlign w:val="center"/>
          </w:tcPr>
          <w:p w14:paraId="5DF6EA33" w14:textId="7051D99E" w:rsidR="00F5173E" w:rsidRDefault="00F5173E" w:rsidP="00F5173E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DENUIT Fred</w:t>
            </w:r>
          </w:p>
        </w:tc>
        <w:tc>
          <w:tcPr>
            <w:tcW w:w="1417" w:type="dxa"/>
            <w:vAlign w:val="center"/>
          </w:tcPr>
          <w:p w14:paraId="64839FC2" w14:textId="15427230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1SgtChef</w:t>
            </w:r>
          </w:p>
        </w:tc>
        <w:tc>
          <w:tcPr>
            <w:tcW w:w="2553" w:type="dxa"/>
            <w:vAlign w:val="center"/>
          </w:tcPr>
          <w:p w14:paraId="2894D1A2" w14:textId="25DCA696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G4s</w:t>
            </w:r>
            <w:r>
              <w:rPr>
                <w:sz w:val="22"/>
                <w:szCs w:val="22"/>
              </w:rPr>
              <w:br/>
              <w:t>Poverstraat 75 blok 44</w:t>
            </w:r>
            <w:r>
              <w:rPr>
                <w:sz w:val="22"/>
                <w:szCs w:val="22"/>
              </w:rPr>
              <w:br/>
              <w:t>1731 Asse</w:t>
            </w:r>
          </w:p>
        </w:tc>
        <w:tc>
          <w:tcPr>
            <w:tcW w:w="2168" w:type="dxa"/>
            <w:vAlign w:val="center"/>
          </w:tcPr>
          <w:p w14:paraId="703B0CDD" w14:textId="16F8743C" w:rsidR="00F5173E" w:rsidRDefault="00E95E48" w:rsidP="00E95E4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Sep</w:t>
            </w:r>
            <w:r w:rsidR="00F5173E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9</w:t>
            </w:r>
          </w:p>
        </w:tc>
      </w:tr>
      <w:tr w:rsidR="00F5173E" w14:paraId="5EF597FB" w14:textId="77777777" w:rsidTr="00F5173E">
        <w:tc>
          <w:tcPr>
            <w:tcW w:w="2536" w:type="dxa"/>
            <w:vAlign w:val="center"/>
          </w:tcPr>
          <w:p w14:paraId="7C566D1F" w14:textId="13077912" w:rsidR="00F5173E" w:rsidRDefault="00F5173E" w:rsidP="00F5173E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PELSMAEKERS Eric</w:t>
            </w:r>
          </w:p>
        </w:tc>
        <w:tc>
          <w:tcPr>
            <w:tcW w:w="1417" w:type="dxa"/>
            <w:vAlign w:val="center"/>
          </w:tcPr>
          <w:p w14:paraId="1AA535B3" w14:textId="290F6862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1SgtChef</w:t>
            </w:r>
          </w:p>
        </w:tc>
        <w:tc>
          <w:tcPr>
            <w:tcW w:w="2553" w:type="dxa"/>
            <w:vAlign w:val="center"/>
          </w:tcPr>
          <w:p w14:paraId="4F09DC2F" w14:textId="19BB4229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G4s</w:t>
            </w:r>
            <w:r>
              <w:rPr>
                <w:sz w:val="22"/>
                <w:szCs w:val="22"/>
              </w:rPr>
              <w:br/>
              <w:t>Poverstraat 75 blok 44</w:t>
            </w:r>
            <w:r>
              <w:rPr>
                <w:sz w:val="22"/>
                <w:szCs w:val="22"/>
              </w:rPr>
              <w:br/>
              <w:t>1731 Asse</w:t>
            </w:r>
          </w:p>
        </w:tc>
        <w:tc>
          <w:tcPr>
            <w:tcW w:w="2168" w:type="dxa"/>
            <w:vAlign w:val="center"/>
          </w:tcPr>
          <w:p w14:paraId="4850CDD7" w14:textId="1EBDCE04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Sep 2018</w:t>
            </w:r>
          </w:p>
        </w:tc>
      </w:tr>
    </w:tbl>
    <w:p w14:paraId="59C67657" w14:textId="1FFA7267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25000182" w14:textId="71268458" w:rsidR="00367B27" w:rsidRPr="006B09C2" w:rsidRDefault="00367B27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384"/>
        <w:gridCol w:w="1530"/>
      </w:tblGrid>
      <w:tr w:rsidR="00367B27" w:rsidRPr="0066660E" w14:paraId="5395F188" w14:textId="77777777" w:rsidTr="00367B27">
        <w:tc>
          <w:tcPr>
            <w:tcW w:w="3859" w:type="dxa"/>
            <w:vAlign w:val="center"/>
          </w:tcPr>
          <w:p w14:paraId="0C46905A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A1C820C" w14:textId="7BAC1F81" w:rsidR="00367B27" w:rsidRPr="00ED234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93,75</w:t>
            </w:r>
          </w:p>
        </w:tc>
        <w:tc>
          <w:tcPr>
            <w:tcW w:w="3384" w:type="dxa"/>
            <w:vAlign w:val="center"/>
          </w:tcPr>
          <w:p w14:paraId="02B5C66D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28A02B1" w14:textId="3EA47829" w:rsidR="00367B27" w:rsidRPr="0066660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146.062,50</w:t>
            </w:r>
          </w:p>
        </w:tc>
      </w:tr>
      <w:tr w:rsidR="00367B27" w:rsidRPr="0066660E" w14:paraId="0D5D3754" w14:textId="77777777" w:rsidTr="00367B27">
        <w:tc>
          <w:tcPr>
            <w:tcW w:w="3859" w:type="dxa"/>
            <w:vAlign w:val="center"/>
          </w:tcPr>
          <w:p w14:paraId="3A5FC5D9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735EEB3" w14:textId="576A0045" w:rsidR="00367B27" w:rsidRPr="00ED234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3B130CD7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4E05657" w14:textId="645C28A9" w:rsidR="00367B27" w:rsidRPr="0066660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:rsidRPr="0066660E" w14:paraId="6343F439" w14:textId="77777777" w:rsidTr="00367B27">
        <w:tc>
          <w:tcPr>
            <w:tcW w:w="3859" w:type="dxa"/>
            <w:vAlign w:val="center"/>
          </w:tcPr>
          <w:p w14:paraId="4C203E53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C03C175" w14:textId="71F2B450" w:rsidR="00367B27" w:rsidRPr="00ED234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84" w:type="dxa"/>
            <w:vAlign w:val="center"/>
          </w:tcPr>
          <w:p w14:paraId="07216E0A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8872284" w14:textId="2D10BDDA" w:rsidR="00367B27" w:rsidRPr="0066660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760,00</w:t>
            </w:r>
          </w:p>
        </w:tc>
      </w:tr>
      <w:tr w:rsidR="00367B27" w:rsidRPr="0066660E" w14:paraId="4ED6BE63" w14:textId="77777777" w:rsidTr="00367B27">
        <w:tc>
          <w:tcPr>
            <w:tcW w:w="3859" w:type="dxa"/>
            <w:vAlign w:val="center"/>
          </w:tcPr>
          <w:p w14:paraId="40FD197B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8C7574E" w14:textId="2A78EF05" w:rsidR="00367B27" w:rsidRPr="00ED234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  <w:tc>
          <w:tcPr>
            <w:tcW w:w="3384" w:type="dxa"/>
            <w:vAlign w:val="center"/>
          </w:tcPr>
          <w:p w14:paraId="226D1A16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E8E9429" w14:textId="0FB19EE8" w:rsidR="00367B27" w:rsidRPr="0066660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5.842,50</w:t>
            </w:r>
          </w:p>
        </w:tc>
      </w:tr>
      <w:tr w:rsidR="00367B27" w:rsidRPr="0066660E" w14:paraId="41CD247A" w14:textId="77777777" w:rsidTr="00367B27">
        <w:tc>
          <w:tcPr>
            <w:tcW w:w="3859" w:type="dxa"/>
            <w:vAlign w:val="center"/>
          </w:tcPr>
          <w:p w14:paraId="1F52BF79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48840D3" w14:textId="2E0A9122" w:rsidR="00367B27" w:rsidRPr="00ED234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3A2BBD83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3B1222C8" w14:textId="5324CC8E" w:rsidR="00367B27" w:rsidRPr="0066660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:rsidRPr="0066660E" w14:paraId="0C1C4760" w14:textId="77777777" w:rsidTr="00367B27">
        <w:tc>
          <w:tcPr>
            <w:tcW w:w="3859" w:type="dxa"/>
            <w:vAlign w:val="center"/>
          </w:tcPr>
          <w:p w14:paraId="75FD43A5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018FD4A" w14:textId="3AA39510" w:rsidR="00367B27" w:rsidRPr="00ED234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29B9CC89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7E876A4" w14:textId="67E809CC" w:rsidR="00367B27" w:rsidRPr="0066660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:rsidRPr="0066660E" w14:paraId="03183E1F" w14:textId="77777777" w:rsidTr="00367B27">
        <w:tc>
          <w:tcPr>
            <w:tcW w:w="3859" w:type="dxa"/>
            <w:vAlign w:val="center"/>
          </w:tcPr>
          <w:p w14:paraId="33EAE087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4B46CCA" w14:textId="4A287EBB" w:rsidR="00367B27" w:rsidRPr="00ED234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28BE61BE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AB88021" w14:textId="0D4C3CE4" w:rsidR="00367B27" w:rsidRPr="0066660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:rsidRPr="0066660E" w14:paraId="6DF900E6" w14:textId="77777777" w:rsidTr="00367B27">
        <w:tc>
          <w:tcPr>
            <w:tcW w:w="3859" w:type="dxa"/>
            <w:vAlign w:val="center"/>
          </w:tcPr>
          <w:p w14:paraId="5413CD5A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6B9E857" w14:textId="2849F588" w:rsidR="00367B27" w:rsidRPr="00ED234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751318A2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8A5068B" w14:textId="37386F51" w:rsidR="00367B27" w:rsidRPr="0066660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:rsidRPr="0066660E" w14:paraId="13DFCA8A" w14:textId="77777777" w:rsidTr="00367B27">
        <w:tc>
          <w:tcPr>
            <w:tcW w:w="3859" w:type="dxa"/>
            <w:vAlign w:val="center"/>
          </w:tcPr>
          <w:p w14:paraId="04A461E2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14BC4FD" w14:textId="30FB9639" w:rsidR="00367B27" w:rsidRPr="00ED234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2D0E5FE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3141112" w14:textId="3AF02793" w:rsidR="00367B27" w:rsidRPr="0066660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:rsidRPr="0066660E" w14:paraId="74088940" w14:textId="77777777" w:rsidTr="00367B27">
        <w:tc>
          <w:tcPr>
            <w:tcW w:w="3859" w:type="dxa"/>
            <w:vAlign w:val="center"/>
          </w:tcPr>
          <w:p w14:paraId="0B69D24C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5B56FFE" w14:textId="2C9F2128" w:rsidR="00367B27" w:rsidRPr="00ED234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C9660EE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0115577" w14:textId="3DA2308D" w:rsidR="00367B27" w:rsidRPr="0066660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:rsidRPr="0066660E" w14:paraId="58451562" w14:textId="77777777" w:rsidTr="00367B27">
        <w:tc>
          <w:tcPr>
            <w:tcW w:w="3859" w:type="dxa"/>
            <w:vAlign w:val="center"/>
          </w:tcPr>
          <w:p w14:paraId="06863FFC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7515107" w14:textId="4B8A0906" w:rsidR="00367B27" w:rsidRPr="00ED234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102,50</w:t>
            </w:r>
          </w:p>
        </w:tc>
        <w:tc>
          <w:tcPr>
            <w:tcW w:w="3384" w:type="dxa"/>
            <w:vAlign w:val="center"/>
          </w:tcPr>
          <w:p w14:paraId="359E795F" w14:textId="77777777" w:rsidR="00367B27" w:rsidRDefault="00367B27" w:rsidP="00367B2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BA306B5" w14:textId="63C0F2E0" w:rsidR="00367B27" w:rsidRPr="0066660E" w:rsidRDefault="00367B27" w:rsidP="00367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152.665,00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572C5F63" w14:textId="29CDE127" w:rsidR="00367B27" w:rsidRDefault="00367B27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367B27" w14:paraId="68C8011B" w14:textId="77777777" w:rsidTr="00367B27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542FA8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B51FF1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53972735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67B27" w:rsidRPr="00E74119" w14:paraId="06B5A71D" w14:textId="77777777" w:rsidTr="00367B27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5561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1DB4BA6" w14:textId="77777777" w:rsidR="00367B27" w:rsidRPr="00E74119" w:rsidRDefault="00367B27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4F1D7DF" w14:textId="77777777" w:rsidR="00367B27" w:rsidRPr="00E74119" w:rsidRDefault="00367B27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CF38B88" w14:textId="77777777" w:rsidR="00367B27" w:rsidRPr="00E74119" w:rsidRDefault="00367B27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263CD49F" w14:textId="77777777" w:rsidR="00367B27" w:rsidRPr="00E74119" w:rsidRDefault="00367B27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67B27" w14:paraId="4E3ED0FC" w14:textId="77777777" w:rsidTr="00367B27">
        <w:tc>
          <w:tcPr>
            <w:tcW w:w="2835" w:type="dxa"/>
            <w:tcBorders>
              <w:top w:val="single" w:sz="4" w:space="0" w:color="auto"/>
            </w:tcBorders>
          </w:tcPr>
          <w:p w14:paraId="01D8C4BA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3FFC818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AC2739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6992D9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E3339D7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14:paraId="4EBF5E3A" w14:textId="77777777" w:rsidTr="00367B27">
        <w:tc>
          <w:tcPr>
            <w:tcW w:w="2835" w:type="dxa"/>
          </w:tcPr>
          <w:p w14:paraId="5AE43241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F68D83A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3C297F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310D3DD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79CA052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14:paraId="70AB6FB0" w14:textId="77777777" w:rsidTr="00367B27">
        <w:tc>
          <w:tcPr>
            <w:tcW w:w="2835" w:type="dxa"/>
          </w:tcPr>
          <w:p w14:paraId="1E8EBB67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4B81A35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D26183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F39489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5964395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14:paraId="42FD579D" w14:textId="77777777" w:rsidTr="00367B27">
        <w:tc>
          <w:tcPr>
            <w:tcW w:w="2835" w:type="dxa"/>
          </w:tcPr>
          <w:p w14:paraId="7BE8947E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49592CC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2D5AAD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FC6C05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DC8FF78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14:paraId="7E2314F4" w14:textId="77777777" w:rsidTr="00367B27">
        <w:tc>
          <w:tcPr>
            <w:tcW w:w="2835" w:type="dxa"/>
            <w:shd w:val="clear" w:color="auto" w:fill="auto"/>
          </w:tcPr>
          <w:p w14:paraId="0C1704A5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6A19E2EA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0BFC1A20" w14:textId="77777777" w:rsidR="00367B27" w:rsidRDefault="00367B27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  <w:sectPr w:rsidR="00367B27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62" w14:textId="0A44C9BD" w:rsidR="009358F1" w:rsidRPr="009358F1" w:rsidRDefault="00367B27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lastRenderedPageBreak/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7A67F509" w14:textId="5D6B081B" w:rsidR="00367B27" w:rsidRPr="00D92619" w:rsidRDefault="00367B27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367B27" w14:paraId="5C003E21" w14:textId="77777777" w:rsidTr="00367B27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305AC7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172530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0DFA7251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67B27" w:rsidRPr="00E74119" w14:paraId="5E984916" w14:textId="77777777" w:rsidTr="00367B27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C5461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11DBF4A" w14:textId="77777777" w:rsidR="00367B27" w:rsidRPr="00E74119" w:rsidRDefault="00367B27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D40609C" w14:textId="77777777" w:rsidR="00367B27" w:rsidRPr="00E74119" w:rsidRDefault="00367B27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9C71BA3" w14:textId="77777777" w:rsidR="00367B27" w:rsidRPr="00E74119" w:rsidRDefault="00367B27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067C0353" w14:textId="77777777" w:rsidR="00367B27" w:rsidRPr="00E74119" w:rsidRDefault="00367B27" w:rsidP="00367B2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67B27" w14:paraId="249D6FC8" w14:textId="77777777" w:rsidTr="00367B27">
        <w:tc>
          <w:tcPr>
            <w:tcW w:w="2835" w:type="dxa"/>
            <w:tcBorders>
              <w:top w:val="single" w:sz="4" w:space="0" w:color="auto"/>
            </w:tcBorders>
          </w:tcPr>
          <w:p w14:paraId="1338CB34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4D84730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2F9FE0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15515B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ADEE901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14:paraId="4CAB3C32" w14:textId="77777777" w:rsidTr="00367B27">
        <w:tc>
          <w:tcPr>
            <w:tcW w:w="2835" w:type="dxa"/>
          </w:tcPr>
          <w:p w14:paraId="46D609C6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C41BAA9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A2B50C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08440F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127BDDA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14:paraId="32F0B451" w14:textId="77777777" w:rsidTr="00367B27">
        <w:tc>
          <w:tcPr>
            <w:tcW w:w="2835" w:type="dxa"/>
          </w:tcPr>
          <w:p w14:paraId="6031287F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EB8446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3E6019" w14:textId="6231E49A" w:rsidR="00367B27" w:rsidRDefault="002A54D8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F983CA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44194A8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14:paraId="2CA11989" w14:textId="77777777" w:rsidTr="00367B27">
        <w:tc>
          <w:tcPr>
            <w:tcW w:w="2835" w:type="dxa"/>
          </w:tcPr>
          <w:p w14:paraId="5742659C" w14:textId="77777777" w:rsidR="00367B27" w:rsidRDefault="00367B27" w:rsidP="00367B2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940F7E0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721CEC" w14:textId="2E4D3365" w:rsidR="00367B27" w:rsidRDefault="002A54D8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CC6DB1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D98DE9E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7B27" w14:paraId="4AA0A9BC" w14:textId="77777777" w:rsidTr="00367B27">
        <w:tc>
          <w:tcPr>
            <w:tcW w:w="2835" w:type="dxa"/>
            <w:shd w:val="clear" w:color="auto" w:fill="auto"/>
          </w:tcPr>
          <w:p w14:paraId="3B5D5C4F" w14:textId="77777777" w:rsidR="00367B27" w:rsidRDefault="00367B27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07AB1DBE" w14:textId="26489C53" w:rsidR="00367B27" w:rsidRDefault="002A54D8" w:rsidP="00367B2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315CE79B" w14:textId="77777777" w:rsidR="002A54D8" w:rsidRDefault="002A54D8" w:rsidP="002A54D8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 w:rsidRPr="00D34B18"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2A54D8" w14:paraId="49FAA1CF" w14:textId="77777777" w:rsidTr="00982540">
        <w:tc>
          <w:tcPr>
            <w:tcW w:w="1985" w:type="dxa"/>
            <w:shd w:val="clear" w:color="auto" w:fill="auto"/>
          </w:tcPr>
          <w:p w14:paraId="542DEBE4" w14:textId="77777777" w:rsidR="002A54D8" w:rsidRDefault="002A54D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00BF67B8" w14:textId="77777777" w:rsidR="002A54D8" w:rsidRDefault="002A54D8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44522912" w14:textId="4784166B" w:rsidR="002A54D8" w:rsidRDefault="002A54D8" w:rsidP="002A54D8">
      <w:pPr>
        <w:pStyle w:val="ListParagraph"/>
        <w:ind w:left="1134"/>
        <w:rPr>
          <w:sz w:val="22"/>
          <w:szCs w:val="22"/>
          <w:u w:val="single"/>
        </w:rPr>
      </w:pPr>
    </w:p>
    <w:p w14:paraId="59C67666" w14:textId="3072EF46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2A54D8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691D3D83" w:rsidR="009B3A48" w:rsidRPr="004115B3" w:rsidRDefault="009B3A48" w:rsidP="002A54D8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2A54D8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3C0BE6D0" w:rsidR="009B3A48" w:rsidRPr="004115B3" w:rsidRDefault="009B3A48" w:rsidP="002A54D8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2A54D8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4F6F11CF" w:rsidR="009B3A48" w:rsidRPr="004115B3" w:rsidRDefault="009B3A48" w:rsidP="002A54D8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2A54D8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2A54D8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12718DD2" w:rsidR="009B3A48" w:rsidRPr="00961D0B" w:rsidRDefault="002A54D8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6,14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3F15F33B" w:rsidR="009B3A48" w:rsidRPr="00961D0B" w:rsidRDefault="002A54D8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405D6103" w:rsidR="009B3A48" w:rsidRPr="008935DC" w:rsidRDefault="0039299F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6A725855" w14:textId="77777777" w:rsidR="002A54D8" w:rsidRPr="00100C9F" w:rsidRDefault="002A54D8" w:rsidP="002A54D8">
      <w:pPr>
        <w:tabs>
          <w:tab w:val="left" w:pos="3544"/>
        </w:tabs>
        <w:ind w:left="709" w:right="-661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2A54D8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44FE115D" w14:textId="4DA014C5" w:rsidR="003E13B0" w:rsidRPr="00D92619" w:rsidRDefault="003E13B0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3E13B0" w:rsidRPr="004B5919" w14:paraId="2A269D63" w14:textId="77777777" w:rsidTr="00982540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CF127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C533D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5A421E7B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35982DED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3E13B0" w:rsidRPr="004B5919" w14:paraId="5070384D" w14:textId="77777777" w:rsidTr="00982540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2670B2F6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C8E5298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B037926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F4B57CF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8747219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649F104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DAFE851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:rsidRPr="004B5919" w14:paraId="18F4692B" w14:textId="77777777" w:rsidTr="00982540">
        <w:tc>
          <w:tcPr>
            <w:tcW w:w="1271" w:type="dxa"/>
            <w:vAlign w:val="center"/>
          </w:tcPr>
          <w:p w14:paraId="7C2CC9BF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D44942E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AF582DA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7A9AC61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346CE25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E5F312A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4EDFC49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:rsidRPr="004B5919" w14:paraId="5C4263C2" w14:textId="77777777" w:rsidTr="00982540">
        <w:tc>
          <w:tcPr>
            <w:tcW w:w="1271" w:type="dxa"/>
            <w:vAlign w:val="center"/>
          </w:tcPr>
          <w:p w14:paraId="737358A1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B1C19AB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0116E4A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7C0FD6C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1C711D7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D045DBD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B8D0696" w14:textId="77777777" w:rsidR="003E13B0" w:rsidRPr="004B5919" w:rsidRDefault="003E13B0" w:rsidP="009825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5CE0AC19" w14:textId="1B1CFAF3" w:rsidR="003E13B0" w:rsidRPr="002557C8" w:rsidRDefault="003E13B0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3E13B0" w14:paraId="5CE20774" w14:textId="77777777" w:rsidTr="00982540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37161F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587157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0A00D46D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E13B0" w:rsidRPr="00E74119" w14:paraId="3699BD5B" w14:textId="77777777" w:rsidTr="00982540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CD46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883D1FD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41BD5C3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AE4879C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5C33498E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E13B0" w14:paraId="497B8827" w14:textId="77777777" w:rsidTr="00982540">
        <w:tc>
          <w:tcPr>
            <w:tcW w:w="2552" w:type="dxa"/>
            <w:tcBorders>
              <w:top w:val="single" w:sz="4" w:space="0" w:color="auto"/>
            </w:tcBorders>
          </w:tcPr>
          <w:p w14:paraId="43020DB2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0D44400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4181C7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1C779A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5250D4A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0799A61E" w14:textId="77777777" w:rsidTr="00982540">
        <w:tc>
          <w:tcPr>
            <w:tcW w:w="2552" w:type="dxa"/>
          </w:tcPr>
          <w:p w14:paraId="232329D2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708151D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1EB960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1BA686D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744DB30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68DE7896" w14:textId="77777777" w:rsidTr="00982540">
        <w:tc>
          <w:tcPr>
            <w:tcW w:w="2552" w:type="dxa"/>
          </w:tcPr>
          <w:p w14:paraId="2C869308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1C37458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533707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72BFF7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63B37F4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729148A4" w14:textId="77777777" w:rsidTr="00982540">
        <w:tc>
          <w:tcPr>
            <w:tcW w:w="2552" w:type="dxa"/>
          </w:tcPr>
          <w:p w14:paraId="39C4F061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3468391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3232B5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D02C36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83CE105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027376D7" w14:textId="77777777" w:rsidTr="00982540">
        <w:tc>
          <w:tcPr>
            <w:tcW w:w="2552" w:type="dxa"/>
            <w:shd w:val="clear" w:color="auto" w:fill="auto"/>
          </w:tcPr>
          <w:p w14:paraId="4A9CB4E3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78D4454C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1" w14:textId="3D692052" w:rsidR="009E27D7" w:rsidRDefault="005D1442" w:rsidP="003E13B0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65A6BCEB" w14:textId="77777777" w:rsidR="003E13B0" w:rsidRDefault="003E13B0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  <w:sectPr w:rsidR="003E13B0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82" w14:textId="205B6E96" w:rsidR="005D1442" w:rsidRDefault="003E13B0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lastRenderedPageBreak/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37D8A3E5" w14:textId="40A9257A" w:rsidR="003E13B0" w:rsidRDefault="003E13B0" w:rsidP="005D1442">
      <w:pPr>
        <w:ind w:left="1800"/>
        <w:rPr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3E13B0" w14:paraId="1A6D902C" w14:textId="77777777" w:rsidTr="00982540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144ACF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869222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6BA0FF43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E13B0" w:rsidRPr="00E74119" w14:paraId="21FF5154" w14:textId="77777777" w:rsidTr="00982540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0B1EF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4F728BD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8E2D1DE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09A317A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2668EAAA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E13B0" w14:paraId="7032AB32" w14:textId="77777777" w:rsidTr="00982540">
        <w:tc>
          <w:tcPr>
            <w:tcW w:w="2693" w:type="dxa"/>
            <w:tcBorders>
              <w:top w:val="single" w:sz="4" w:space="0" w:color="auto"/>
            </w:tcBorders>
          </w:tcPr>
          <w:p w14:paraId="5ADFC7A0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FA233C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269407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09CB92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1D3AA22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582B0D3C" w14:textId="77777777" w:rsidTr="00982540">
        <w:tc>
          <w:tcPr>
            <w:tcW w:w="2693" w:type="dxa"/>
          </w:tcPr>
          <w:p w14:paraId="62DE9CFD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39919F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942FF7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010135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99805FF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0B54CA46" w14:textId="77777777" w:rsidTr="00982540">
        <w:tc>
          <w:tcPr>
            <w:tcW w:w="2693" w:type="dxa"/>
          </w:tcPr>
          <w:p w14:paraId="06A78B8B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A117AE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16534B" w14:textId="5DE37C9F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8618FF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579C3AE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44E00A56" w14:textId="77777777" w:rsidTr="00982540">
        <w:tc>
          <w:tcPr>
            <w:tcW w:w="2693" w:type="dxa"/>
          </w:tcPr>
          <w:p w14:paraId="4EE08DA9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A76902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7438B0" w14:textId="32F8AE3D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AF6BF0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1CCB247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067C127D" w14:textId="77777777" w:rsidTr="00982540">
        <w:tc>
          <w:tcPr>
            <w:tcW w:w="2693" w:type="dxa"/>
            <w:shd w:val="clear" w:color="auto" w:fill="auto"/>
          </w:tcPr>
          <w:p w14:paraId="61F95617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356889D2" w14:textId="09BDBEDD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24EE0C85" w14:textId="77777777" w:rsidR="003E13B0" w:rsidRPr="003E13B0" w:rsidRDefault="003E13B0" w:rsidP="003E13B0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3E13B0" w14:paraId="0AB1ECB6" w14:textId="77777777" w:rsidTr="00982540">
        <w:tc>
          <w:tcPr>
            <w:tcW w:w="4224" w:type="dxa"/>
          </w:tcPr>
          <w:p w14:paraId="5B6310AC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28385D5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ECA903D" w14:textId="14769991" w:rsidR="003E13B0" w:rsidRPr="003E13B0" w:rsidRDefault="003E13B0" w:rsidP="003E13B0">
      <w:pPr>
        <w:ind w:left="1843"/>
        <w:rPr>
          <w:sz w:val="22"/>
          <w:szCs w:val="22"/>
        </w:rPr>
      </w:pPr>
    </w:p>
    <w:p w14:paraId="59C67685" w14:textId="31A3AA57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3E13B0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7E3577A8" w:rsidR="009B3A48" w:rsidRPr="004115B3" w:rsidRDefault="009B3A48" w:rsidP="003E13B0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3E13B0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4886C9E9" w:rsidR="009B3A48" w:rsidRPr="004115B3" w:rsidRDefault="009B3A48" w:rsidP="003E13B0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3E13B0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6ECA098C" w:rsidR="009B3A48" w:rsidRPr="004115B3" w:rsidRDefault="009B3A48" w:rsidP="003E13B0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3E13B0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3E13B0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6E71D76B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3E13B0">
              <w:rPr>
                <w:b/>
                <w:sz w:val="22"/>
                <w:szCs w:val="22"/>
              </w:rPr>
              <w:t>,21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534CB208" w:rsidR="009B3A48" w:rsidRPr="005D1442" w:rsidRDefault="003E13B0" w:rsidP="004115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108304FF" w:rsidR="009B3A48" w:rsidRPr="005D1442" w:rsidRDefault="0039299F" w:rsidP="004115B3">
            <w:pPr>
              <w:jc w:val="center"/>
              <w:rPr>
                <w:b/>
                <w:color w:val="0000FF"/>
              </w:rPr>
            </w:pPr>
            <w:r w:rsidRPr="0039299F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2C8D80AA" w:rsidR="009B3A48" w:rsidRPr="00D92619" w:rsidRDefault="003E13B0" w:rsidP="00B8610D">
      <w:pPr>
        <w:ind w:left="1440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01279F9A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78292D06" w14:textId="49E8ADC3" w:rsidR="003E13B0" w:rsidRDefault="003E13B0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3E13B0" w14:paraId="1744A9C1" w14:textId="77777777" w:rsidTr="00982540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B145C0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CDB948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5C49D386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3E13B0" w:rsidRPr="00E74119" w14:paraId="24FD5BF0" w14:textId="77777777" w:rsidTr="00982540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FE12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28FD1C8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526FA5F2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203E08E9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06E89DE0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3E13B0" w14:paraId="254FDF93" w14:textId="77777777" w:rsidTr="00982540">
        <w:tc>
          <w:tcPr>
            <w:tcW w:w="4868" w:type="dxa"/>
            <w:tcBorders>
              <w:top w:val="single" w:sz="4" w:space="0" w:color="auto"/>
            </w:tcBorders>
          </w:tcPr>
          <w:p w14:paraId="26BCDD8E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368C627C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2AAF6FA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33D1BD0C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104E423D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65B58DE4" w14:textId="77777777" w:rsidTr="00982540">
        <w:tc>
          <w:tcPr>
            <w:tcW w:w="4868" w:type="dxa"/>
          </w:tcPr>
          <w:p w14:paraId="0440D3D6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460B6C85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F4EF180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52938468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04B5982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6CF4AED4" w14:textId="77777777" w:rsidTr="00982540">
        <w:tc>
          <w:tcPr>
            <w:tcW w:w="4868" w:type="dxa"/>
          </w:tcPr>
          <w:p w14:paraId="0111507B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104928B9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1ABF0DC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1C442158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CC00109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551FA90B" w14:textId="77777777" w:rsidTr="00982540">
        <w:tc>
          <w:tcPr>
            <w:tcW w:w="7252" w:type="dxa"/>
            <w:gridSpan w:val="4"/>
            <w:shd w:val="clear" w:color="auto" w:fill="auto"/>
          </w:tcPr>
          <w:p w14:paraId="01E3DEE6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1DEAD5FA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30978240" w:rsidR="005D1442" w:rsidRDefault="003E13B0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3D9BFA76" w14:textId="7D2266B6" w:rsidR="003E13B0" w:rsidRPr="002557C8" w:rsidRDefault="003E13B0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3E13B0" w14:paraId="14B232B8" w14:textId="77777777" w:rsidTr="00982540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E44B20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22BE54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37EC5CBB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01AE3EF7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3E13B0" w14:paraId="6B0238CB" w14:textId="77777777" w:rsidTr="00982540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7E09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1FFEACD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1DF718C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413CEBF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6EF226B" w14:textId="77777777" w:rsidR="003E13B0" w:rsidRPr="00E74119" w:rsidRDefault="003E13B0" w:rsidP="00982540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2F084315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3E13B0" w14:paraId="425D5597" w14:textId="77777777" w:rsidTr="00982540">
        <w:tc>
          <w:tcPr>
            <w:tcW w:w="4253" w:type="dxa"/>
          </w:tcPr>
          <w:p w14:paraId="4F49BE7A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B1D3C8A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BA85B65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C6DC53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FF438D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ACF6B8A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75ABC0BE" w14:textId="77777777" w:rsidTr="00982540">
        <w:tc>
          <w:tcPr>
            <w:tcW w:w="4253" w:type="dxa"/>
          </w:tcPr>
          <w:p w14:paraId="11A94E23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72744BF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85176C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E06161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04833A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B2B42BA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77448B64" w14:textId="77777777" w:rsidTr="00982540">
        <w:tc>
          <w:tcPr>
            <w:tcW w:w="4253" w:type="dxa"/>
          </w:tcPr>
          <w:p w14:paraId="590E3DDF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2686FCD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95D281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B98032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77D621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05E9344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3A9DB030" w14:textId="77777777" w:rsidTr="00982540">
        <w:tc>
          <w:tcPr>
            <w:tcW w:w="4253" w:type="dxa"/>
          </w:tcPr>
          <w:p w14:paraId="1BA4668E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CFF065E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A40124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CC965F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B1A19E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491DB7B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04CC688E" w14:textId="77777777" w:rsidTr="00982540">
        <w:tc>
          <w:tcPr>
            <w:tcW w:w="4253" w:type="dxa"/>
          </w:tcPr>
          <w:p w14:paraId="4E7CE53F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8738A7D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94A6C3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CE8060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1FAE55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B6FA2FB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510286E8" w14:textId="77777777" w:rsidTr="00982540">
        <w:tc>
          <w:tcPr>
            <w:tcW w:w="4253" w:type="dxa"/>
          </w:tcPr>
          <w:p w14:paraId="30D3BC52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5EC5A20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4A4A48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1058AB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26478D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593C53D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1EA9F4B7" w14:textId="77777777" w:rsidTr="00982540">
        <w:tc>
          <w:tcPr>
            <w:tcW w:w="4253" w:type="dxa"/>
          </w:tcPr>
          <w:p w14:paraId="68FE52A3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FB527AE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C030B3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1931D8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9A1E1B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781EE91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3B0" w14:paraId="62C36552" w14:textId="77777777" w:rsidTr="00982540">
        <w:tc>
          <w:tcPr>
            <w:tcW w:w="7088" w:type="dxa"/>
            <w:gridSpan w:val="5"/>
            <w:shd w:val="clear" w:color="auto" w:fill="auto"/>
          </w:tcPr>
          <w:p w14:paraId="791DC141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58BE456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41AA4EC0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13A4D500" w14:textId="77777777" w:rsidR="003E13B0" w:rsidRDefault="003E13B0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3E13B0" w:rsidSect="003E13B0">
          <w:pgSz w:w="12240" w:h="15840"/>
          <w:pgMar w:top="1134" w:right="1183" w:bottom="1134" w:left="1418" w:header="709" w:footer="709" w:gutter="0"/>
          <w:cols w:space="708"/>
          <w:docGrid w:linePitch="360"/>
        </w:sectPr>
      </w:pPr>
    </w:p>
    <w:p w14:paraId="7776C68B" w14:textId="77777777" w:rsidR="003E13B0" w:rsidRPr="003E13B0" w:rsidRDefault="003E13B0" w:rsidP="003E13B0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3E13B0" w14:paraId="77530E4D" w14:textId="77777777" w:rsidTr="00982540">
        <w:tc>
          <w:tcPr>
            <w:tcW w:w="4366" w:type="dxa"/>
          </w:tcPr>
          <w:p w14:paraId="22ABA747" w14:textId="77777777" w:rsidR="003E13B0" w:rsidRDefault="003E13B0" w:rsidP="00982540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E3D0E1C" w14:textId="77777777" w:rsidR="003E13B0" w:rsidRDefault="003E13B0" w:rsidP="00982540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6C7612D" w14:textId="4FB1EA4F" w:rsidR="003E13B0" w:rsidRPr="003E13B0" w:rsidRDefault="003E13B0" w:rsidP="003E13B0">
      <w:pPr>
        <w:ind w:left="1843"/>
        <w:rPr>
          <w:sz w:val="22"/>
          <w:szCs w:val="22"/>
        </w:rPr>
      </w:pPr>
    </w:p>
    <w:p w14:paraId="59C676A1" w14:textId="5677A37A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6946" w:type="dxa"/>
        <w:tblInd w:w="141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843"/>
        <w:gridCol w:w="1843"/>
        <w:gridCol w:w="1701"/>
      </w:tblGrid>
      <w:tr w:rsidR="009B3A48" w:rsidRPr="00D92619" w14:paraId="59C676A8" w14:textId="77777777" w:rsidTr="003E13B0">
        <w:tc>
          <w:tcPr>
            <w:tcW w:w="1559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07D96D36" w:rsidR="009B3A48" w:rsidRPr="004115B3" w:rsidRDefault="009B3A48" w:rsidP="003E13B0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3E13B0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5C8058EC" w:rsidR="009B3A48" w:rsidRPr="004115B3" w:rsidRDefault="009B3A48" w:rsidP="003E13B0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3E13B0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13768754" w:rsidR="009B3A48" w:rsidRPr="004115B3" w:rsidRDefault="009B3A48" w:rsidP="003E13B0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3E13B0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3E13B0"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59C676AA" w14:textId="6F3F6799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3E13B0">
              <w:rPr>
                <w:b/>
                <w:sz w:val="22"/>
                <w:szCs w:val="22"/>
              </w:rPr>
              <w:t>,21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59C676AB" w14:textId="6A30EF19" w:rsidR="009B3A48" w:rsidRPr="005D1442" w:rsidRDefault="009B3A48" w:rsidP="003E13B0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03423716" w:rsidR="009B3A48" w:rsidRPr="0039299F" w:rsidRDefault="0039299F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2FB4DB9F" w:rsidR="009B3A48" w:rsidRPr="00AC33C0" w:rsidRDefault="003E13B0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662CB746" w14:textId="26C5B7A0" w:rsidR="003E13B0" w:rsidRPr="006C7EC9" w:rsidRDefault="003E13B0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3E13B0" w:rsidRPr="006C7EC9" w14:paraId="14504A6C" w14:textId="77777777" w:rsidTr="00982540">
        <w:tc>
          <w:tcPr>
            <w:tcW w:w="4016" w:type="dxa"/>
            <w:tcBorders>
              <w:right w:val="single" w:sz="4" w:space="0" w:color="auto"/>
            </w:tcBorders>
          </w:tcPr>
          <w:p w14:paraId="5C7FDF74" w14:textId="77777777" w:rsidR="003E13B0" w:rsidRPr="006C7EC9" w:rsidRDefault="003E13B0" w:rsidP="0098254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5BFA" w14:textId="32D9D8F6" w:rsidR="003E13B0" w:rsidRPr="006C7EC9" w:rsidRDefault="003E13B0" w:rsidP="0098254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5F5162CE" w14:textId="77777777" w:rsidR="003E13B0" w:rsidRPr="006C7EC9" w:rsidRDefault="003E13B0" w:rsidP="0098254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62A2" w14:textId="77777777" w:rsidR="003E13B0" w:rsidRPr="006C7EC9" w:rsidRDefault="003E13B0" w:rsidP="0098254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03FCCCFA" w14:textId="77777777" w:rsidR="003E13B0" w:rsidRPr="006C7EC9" w:rsidRDefault="003E13B0" w:rsidP="00982540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6A85FE2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7859"/>
      </w:tblGrid>
      <w:tr w:rsidR="001325A6" w:rsidRPr="00055BC6" w14:paraId="59C676BB" w14:textId="77777777" w:rsidTr="000F3A87"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7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BA" w14:textId="77777777" w:rsidR="009B3A48" w:rsidRPr="00055BC6" w:rsidRDefault="009B3A48" w:rsidP="000F3A87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0F3A87"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59C676BC" w14:textId="599D1DFE" w:rsidR="0090387F" w:rsidRPr="00055BC6" w:rsidRDefault="0090387F" w:rsidP="000F3A87">
            <w:pPr>
              <w:jc w:val="center"/>
            </w:pPr>
            <w:r>
              <w:t>1.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BD" w14:textId="59405B89" w:rsidR="0090387F" w:rsidRPr="00055BC6" w:rsidRDefault="003E643B" w:rsidP="000F3A87">
            <w:r>
              <w:t xml:space="preserve">Trim inspectie mobiele blusmiddelen op </w:t>
            </w:r>
            <w:r w:rsidR="000F3A87">
              <w:t>29 Mar 2019</w:t>
            </w:r>
          </w:p>
        </w:tc>
      </w:tr>
      <w:tr w:rsidR="003E643B" w:rsidRPr="00055BC6" w14:paraId="59C676C1" w14:textId="77777777" w:rsidTr="000F3A87">
        <w:tc>
          <w:tcPr>
            <w:tcW w:w="763" w:type="dxa"/>
            <w:vAlign w:val="center"/>
          </w:tcPr>
          <w:p w14:paraId="59C676BF" w14:textId="7B946EB0" w:rsidR="003E643B" w:rsidRPr="00055BC6" w:rsidRDefault="003E643B" w:rsidP="000F3A87">
            <w:pPr>
              <w:jc w:val="center"/>
            </w:pPr>
            <w:r>
              <w:t>2.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C0" w14:textId="6336A2A2" w:rsidR="003E643B" w:rsidRPr="00055BC6" w:rsidRDefault="003E643B" w:rsidP="000F3A87"/>
        </w:tc>
      </w:tr>
      <w:tr w:rsidR="003E643B" w:rsidRPr="00055BC6" w14:paraId="59C676C4" w14:textId="77777777" w:rsidTr="000F3A87">
        <w:tc>
          <w:tcPr>
            <w:tcW w:w="763" w:type="dxa"/>
            <w:vAlign w:val="center"/>
          </w:tcPr>
          <w:p w14:paraId="59C676C2" w14:textId="086758D7" w:rsidR="003E643B" w:rsidRPr="00055BC6" w:rsidRDefault="003E643B" w:rsidP="000F3A87">
            <w:pPr>
              <w:jc w:val="center"/>
            </w:pPr>
            <w:r>
              <w:t>3.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C3" w14:textId="655A4721" w:rsidR="003E643B" w:rsidRPr="00055BC6" w:rsidRDefault="003E643B" w:rsidP="000F3A87"/>
        </w:tc>
      </w:tr>
      <w:tr w:rsidR="003E643B" w:rsidRPr="00055BC6" w14:paraId="59C676C7" w14:textId="77777777" w:rsidTr="000F3A87">
        <w:tc>
          <w:tcPr>
            <w:tcW w:w="763" w:type="dxa"/>
            <w:vAlign w:val="center"/>
          </w:tcPr>
          <w:p w14:paraId="59C676C5" w14:textId="07CFEE72" w:rsidR="003E643B" w:rsidRPr="00055BC6" w:rsidRDefault="003E643B" w:rsidP="000F3A87">
            <w:pPr>
              <w:jc w:val="center"/>
            </w:pPr>
            <w:r>
              <w:t>4.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C6" w14:textId="1E6F4FCA" w:rsidR="003E643B" w:rsidRPr="00055BC6" w:rsidRDefault="003E643B" w:rsidP="000F3A87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9B3A48" w14:paraId="59C676D2" w14:textId="77777777" w:rsidTr="000F3A87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0" w14:textId="77777777" w:rsidR="009B3A48" w:rsidRPr="004115B3" w:rsidRDefault="009B3A48" w:rsidP="000F3A87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1" w14:textId="77777777" w:rsidR="009B3A48" w:rsidRPr="004115B3" w:rsidRDefault="009B3A48" w:rsidP="000F3A87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0F3A87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6D3" w14:textId="77777777" w:rsidR="00C70B83" w:rsidRPr="004115B3" w:rsidRDefault="00C70B83" w:rsidP="000F3A87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4" w14:textId="3C11988E" w:rsidR="00C70B83" w:rsidRPr="000F3A87" w:rsidRDefault="000F3A87" w:rsidP="000F3A87">
            <w:r w:rsidRPr="000F3A87">
              <w:t>Opmaak brand- en interventiedossier Blok 1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6D5" w14:textId="59FB3DDF" w:rsidR="00C70B83" w:rsidRPr="000F3A87" w:rsidRDefault="000F3A87" w:rsidP="000F3A87">
            <w:r>
              <w:t>Werd opgemaakt en zal geëvalueerd worden. Nadien zal het aangeboden worden aan het kwartier om als draft te dienen voor alle blokken.</w:t>
            </w:r>
          </w:p>
        </w:tc>
      </w:tr>
      <w:tr w:rsidR="00C70B83" w14:paraId="59C676DA" w14:textId="77777777" w:rsidTr="000F3A87">
        <w:tc>
          <w:tcPr>
            <w:tcW w:w="720" w:type="dxa"/>
            <w:vAlign w:val="center"/>
          </w:tcPr>
          <w:p w14:paraId="59C676D7" w14:textId="77777777" w:rsidR="00C70B83" w:rsidRPr="004115B3" w:rsidRDefault="00C70B83" w:rsidP="000F3A87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8" w14:textId="77777777" w:rsidR="00C70B83" w:rsidRPr="004115B3" w:rsidRDefault="00C70B83" w:rsidP="000F3A87"/>
        </w:tc>
        <w:tc>
          <w:tcPr>
            <w:tcW w:w="3207" w:type="dxa"/>
            <w:shd w:val="clear" w:color="auto" w:fill="auto"/>
            <w:vAlign w:val="center"/>
          </w:tcPr>
          <w:p w14:paraId="59C676D9" w14:textId="77777777" w:rsidR="00C70B83" w:rsidRPr="004115B3" w:rsidRDefault="00C70B83" w:rsidP="000F3A87"/>
        </w:tc>
      </w:tr>
      <w:tr w:rsidR="00C70B83" w14:paraId="59C676DE" w14:textId="77777777" w:rsidTr="000F3A87">
        <w:tc>
          <w:tcPr>
            <w:tcW w:w="720" w:type="dxa"/>
            <w:vAlign w:val="center"/>
          </w:tcPr>
          <w:p w14:paraId="59C676DB" w14:textId="77777777" w:rsidR="00C70B83" w:rsidRPr="004115B3" w:rsidRDefault="00C70B83" w:rsidP="000F3A87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C" w14:textId="77777777" w:rsidR="00C70B83" w:rsidRPr="004115B3" w:rsidRDefault="00C70B83" w:rsidP="000F3A87"/>
        </w:tc>
        <w:tc>
          <w:tcPr>
            <w:tcW w:w="3207" w:type="dxa"/>
            <w:shd w:val="clear" w:color="auto" w:fill="auto"/>
            <w:vAlign w:val="center"/>
          </w:tcPr>
          <w:p w14:paraId="59C676DD" w14:textId="77777777" w:rsidR="00C70B83" w:rsidRPr="004115B3" w:rsidRDefault="00C70B83" w:rsidP="000F3A87"/>
        </w:tc>
      </w:tr>
      <w:tr w:rsidR="00C70B83" w14:paraId="59C676E2" w14:textId="77777777" w:rsidTr="000F3A87">
        <w:tc>
          <w:tcPr>
            <w:tcW w:w="720" w:type="dxa"/>
            <w:vAlign w:val="center"/>
          </w:tcPr>
          <w:p w14:paraId="59C676DF" w14:textId="77777777" w:rsidR="00C70B83" w:rsidRPr="004115B3" w:rsidRDefault="00C70B83" w:rsidP="000F3A87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E0" w14:textId="77777777" w:rsidR="00C70B83" w:rsidRPr="004115B3" w:rsidRDefault="00C70B83" w:rsidP="000F3A87"/>
        </w:tc>
        <w:tc>
          <w:tcPr>
            <w:tcW w:w="3207" w:type="dxa"/>
            <w:shd w:val="clear" w:color="auto" w:fill="auto"/>
            <w:vAlign w:val="center"/>
          </w:tcPr>
          <w:p w14:paraId="59C676E1" w14:textId="77777777" w:rsidR="00C70B83" w:rsidRPr="004115B3" w:rsidRDefault="00C70B83" w:rsidP="000F3A87"/>
        </w:tc>
      </w:tr>
    </w:tbl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7"/>
        <w:gridCol w:w="1453"/>
        <w:gridCol w:w="1620"/>
        <w:gridCol w:w="1052"/>
      </w:tblGrid>
      <w:tr w:rsidR="000F3A87" w:rsidRPr="00055BC6" w14:paraId="6D3DB8F4" w14:textId="77777777" w:rsidTr="00982540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170CCB75" w14:textId="77777777" w:rsidR="000F3A87" w:rsidRPr="00055BC6" w:rsidRDefault="000F3A87" w:rsidP="00982540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5FA61" w14:textId="77777777" w:rsidR="000F3A87" w:rsidRPr="00055BC6" w:rsidRDefault="000F3A87" w:rsidP="00982540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341E3" w14:textId="77777777" w:rsidR="000F3A87" w:rsidRPr="00055BC6" w:rsidRDefault="000F3A87" w:rsidP="00982540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39BD2" w14:textId="77777777" w:rsidR="000F3A87" w:rsidRPr="00055BC6" w:rsidRDefault="000F3A87" w:rsidP="00982540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0F3A87" w:rsidRPr="00055BC6" w14:paraId="23E788ED" w14:textId="77777777" w:rsidTr="00982540">
        <w:tc>
          <w:tcPr>
            <w:tcW w:w="4667" w:type="dxa"/>
            <w:vAlign w:val="center"/>
          </w:tcPr>
          <w:p w14:paraId="73ED5788" w14:textId="77777777" w:rsidR="000F3A87" w:rsidRPr="00055BC6" w:rsidRDefault="000F3A87" w:rsidP="00982540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343F603" w14:textId="77777777" w:rsidR="000F3A87" w:rsidRPr="00055BC6" w:rsidRDefault="000F3A87" w:rsidP="0098254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141C9CD" w14:textId="77777777" w:rsidR="000F3A87" w:rsidRPr="00055BC6" w:rsidRDefault="000F3A87" w:rsidP="00982540">
            <w:pPr>
              <w:jc w:val="center"/>
            </w:pPr>
          </w:p>
        </w:tc>
      </w:tr>
      <w:tr w:rsidR="000F3A87" w:rsidRPr="00055BC6" w14:paraId="37A6802A" w14:textId="77777777" w:rsidTr="00982540">
        <w:tc>
          <w:tcPr>
            <w:tcW w:w="4667" w:type="dxa"/>
            <w:vAlign w:val="center"/>
          </w:tcPr>
          <w:p w14:paraId="047CC292" w14:textId="77777777" w:rsidR="000F3A87" w:rsidRPr="00055BC6" w:rsidRDefault="000F3A87" w:rsidP="00982540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4140FFAE" w14:textId="77777777" w:rsidR="000F3A87" w:rsidRPr="00055BC6" w:rsidRDefault="000F3A87" w:rsidP="0098254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759D893B" w14:textId="77777777" w:rsidR="000F3A87" w:rsidRPr="00055BC6" w:rsidRDefault="000F3A87" w:rsidP="00982540">
            <w:pPr>
              <w:jc w:val="center"/>
            </w:pPr>
          </w:p>
        </w:tc>
      </w:tr>
      <w:tr w:rsidR="000F3A87" w:rsidRPr="00055BC6" w14:paraId="72CC64C1" w14:textId="77777777" w:rsidTr="00982540">
        <w:tc>
          <w:tcPr>
            <w:tcW w:w="4667" w:type="dxa"/>
            <w:vAlign w:val="center"/>
          </w:tcPr>
          <w:p w14:paraId="098F9C1C" w14:textId="77777777" w:rsidR="000F3A87" w:rsidRPr="00055BC6" w:rsidRDefault="000F3A87" w:rsidP="00982540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65649145" w14:textId="77777777" w:rsidR="000F3A87" w:rsidRPr="00055BC6" w:rsidRDefault="000F3A87" w:rsidP="00982540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5E25FF9F" w14:textId="77777777" w:rsidR="000F3A87" w:rsidRPr="00055BC6" w:rsidRDefault="000F3A87" w:rsidP="00982540">
            <w:pPr>
              <w:jc w:val="center"/>
            </w:pPr>
          </w:p>
        </w:tc>
      </w:tr>
      <w:tr w:rsidR="000F3A87" w:rsidRPr="00055BC6" w14:paraId="2920499D" w14:textId="77777777" w:rsidTr="00982540">
        <w:tc>
          <w:tcPr>
            <w:tcW w:w="4667" w:type="dxa"/>
            <w:vAlign w:val="center"/>
          </w:tcPr>
          <w:p w14:paraId="264232D5" w14:textId="77777777" w:rsidR="000F3A87" w:rsidRPr="00055BC6" w:rsidRDefault="000F3A87" w:rsidP="00982540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4A4CC73" w14:textId="77777777" w:rsidR="000F3A87" w:rsidRPr="00055BC6" w:rsidRDefault="000F3A87" w:rsidP="00982540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444506" w14:textId="77777777" w:rsidR="000F3A87" w:rsidRPr="00055BC6" w:rsidRDefault="000F3A87" w:rsidP="00982540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4318CA93" w14:textId="77777777" w:rsidR="000F3A87" w:rsidRPr="00055BC6" w:rsidRDefault="000F3A87" w:rsidP="00982540">
            <w:pPr>
              <w:jc w:val="center"/>
            </w:pPr>
          </w:p>
        </w:tc>
      </w:tr>
      <w:tr w:rsidR="000F3A87" w:rsidRPr="00055BC6" w14:paraId="38E0A8C1" w14:textId="77777777" w:rsidTr="00982540">
        <w:tc>
          <w:tcPr>
            <w:tcW w:w="4667" w:type="dxa"/>
            <w:vAlign w:val="center"/>
          </w:tcPr>
          <w:p w14:paraId="56B4C834" w14:textId="77777777" w:rsidR="000F3A87" w:rsidRPr="00055BC6" w:rsidRDefault="000F3A87" w:rsidP="00982540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0714742" w14:textId="77777777" w:rsidR="000F3A87" w:rsidRPr="00055BC6" w:rsidRDefault="000F3A87" w:rsidP="00982540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44C79D0C" w14:textId="77777777" w:rsidR="000F3A87" w:rsidRPr="00055BC6" w:rsidRDefault="000F3A87" w:rsidP="00982540">
            <w:pPr>
              <w:jc w:val="center"/>
            </w:pPr>
            <w:r>
              <w:t>100</w:t>
            </w:r>
          </w:p>
        </w:tc>
      </w:tr>
      <w:tr w:rsidR="000F3A87" w:rsidRPr="00055BC6" w14:paraId="3B572144" w14:textId="77777777" w:rsidTr="00982540">
        <w:tc>
          <w:tcPr>
            <w:tcW w:w="4667" w:type="dxa"/>
            <w:vAlign w:val="center"/>
          </w:tcPr>
          <w:p w14:paraId="1DB6D453" w14:textId="77777777" w:rsidR="000F3A87" w:rsidRPr="00055BC6" w:rsidRDefault="000F3A87" w:rsidP="00982540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9FC3053" w14:textId="77777777" w:rsidR="000F3A87" w:rsidRPr="00055BC6" w:rsidRDefault="000F3A87" w:rsidP="00982540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AD68E29" w14:textId="77777777" w:rsidR="000F3A87" w:rsidRPr="00055BC6" w:rsidRDefault="000F3A87" w:rsidP="00982540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418829B" w14:textId="77777777" w:rsidR="000F3A87" w:rsidRPr="00055BC6" w:rsidRDefault="000F3A87" w:rsidP="00982540">
            <w:pPr>
              <w:jc w:val="center"/>
            </w:pPr>
          </w:p>
        </w:tc>
      </w:tr>
    </w:tbl>
    <w:p w14:paraId="67AB3233" w14:textId="77777777" w:rsidR="000F3A87" w:rsidRDefault="000F3A87" w:rsidP="000F3A87">
      <w:pPr>
        <w:ind w:left="851"/>
        <w:rPr>
          <w:sz w:val="22"/>
          <w:szCs w:val="22"/>
        </w:rPr>
      </w:pPr>
      <w:r>
        <w:rPr>
          <w:sz w:val="22"/>
          <w:szCs w:val="22"/>
        </w:rPr>
        <w:lastRenderedPageBreak/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2DB1C8E3" w14:textId="77777777" w:rsidR="000F3A87" w:rsidRPr="00055BC6" w:rsidRDefault="000F3A87" w:rsidP="000F3A87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87477B2" w14:textId="77777777" w:rsidR="000F3A87" w:rsidRPr="00BB23C7" w:rsidRDefault="000F3A87" w:rsidP="000F3A87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4720A93A" w14:textId="77777777" w:rsidR="000F3A87" w:rsidRDefault="000F3A87" w:rsidP="000F3A87">
      <w:pPr>
        <w:ind w:left="1418" w:hanging="284"/>
        <w:rPr>
          <w:sz w:val="22"/>
          <w:szCs w:val="22"/>
        </w:rPr>
      </w:pPr>
    </w:p>
    <w:p w14:paraId="4B08ED70" w14:textId="77777777" w:rsidR="000F3A87" w:rsidRPr="00647A25" w:rsidRDefault="000F3A87" w:rsidP="000F3A87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3089B396" w14:textId="77777777" w:rsidR="000F3A87" w:rsidRPr="00302050" w:rsidRDefault="000F3A87" w:rsidP="000F3A87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2DBB496D" w14:textId="77777777" w:rsidR="000F3A87" w:rsidRPr="00302050" w:rsidRDefault="000F3A87" w:rsidP="000F3A87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04FC9C77" w14:textId="77777777" w:rsidR="000F3A87" w:rsidRPr="00302050" w:rsidRDefault="000F3A87" w:rsidP="000F3A87">
      <w:pPr>
        <w:ind w:left="1418" w:hanging="284"/>
        <w:rPr>
          <w:sz w:val="22"/>
          <w:szCs w:val="22"/>
          <w:lang w:val="en-US"/>
        </w:rPr>
      </w:pPr>
    </w:p>
    <w:p w14:paraId="6A0B27BE" w14:textId="77777777" w:rsidR="000F3A87" w:rsidRPr="00647A25" w:rsidRDefault="000F3A87" w:rsidP="000F3A87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49008BCD" w14:textId="77777777" w:rsidR="000F3A87" w:rsidRDefault="000F3A87" w:rsidP="000F3A87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350000E7" w14:textId="77777777" w:rsidR="000F3A87" w:rsidRDefault="000F3A87" w:rsidP="000F3A87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C2F780E" w14:textId="77777777" w:rsidR="000F3A87" w:rsidRPr="003165B5" w:rsidRDefault="000F3A87" w:rsidP="000F3A87">
      <w:pPr>
        <w:ind w:left="993"/>
      </w:pPr>
      <w:r>
        <w:rPr>
          <w:sz w:val="22"/>
          <w:szCs w:val="22"/>
        </w:rPr>
        <w:t>- EUROFINS Belgium</w:t>
      </w:r>
    </w:p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0F3A87">
        <w:t xml:space="preserve">De inlichtingen worden hernomen in de </w:t>
      </w:r>
      <w:r w:rsidR="006C7EC9" w:rsidRPr="000F3A87">
        <w:t>B</w:t>
      </w:r>
      <w:r w:rsidRPr="000F3A87">
        <w:t>ijlage C van het luik 1 van het JV</w:t>
      </w:r>
    </w:p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0F3A87" w:rsidRDefault="009B3A48" w:rsidP="003A385F">
      <w:pPr>
        <w:ind w:left="720"/>
        <w:rPr>
          <w:sz w:val="22"/>
          <w:szCs w:val="22"/>
        </w:rPr>
      </w:pPr>
      <w:r w:rsidRPr="000F3A87">
        <w:rPr>
          <w:sz w:val="22"/>
          <w:szCs w:val="22"/>
        </w:rPr>
        <w:t xml:space="preserve">De inlichtingen worden hernomen in de </w:t>
      </w:r>
      <w:r w:rsidR="006C7EC9" w:rsidRPr="000F3A87">
        <w:rPr>
          <w:sz w:val="22"/>
          <w:szCs w:val="22"/>
        </w:rPr>
        <w:t>B</w:t>
      </w:r>
      <w:r w:rsidRPr="000F3A87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1232"/>
      </w:tblGrid>
      <w:tr w:rsidR="009B3A48" w:rsidRPr="00055BC6" w14:paraId="59C67742" w14:textId="77777777" w:rsidTr="000F3A87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0F3A87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0F3A87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0F3A87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0C2928" w:rsidRDefault="009B3A48" w:rsidP="000F3A87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0F3A87">
        <w:tc>
          <w:tcPr>
            <w:tcW w:w="7560" w:type="dxa"/>
            <w:vAlign w:val="center"/>
          </w:tcPr>
          <w:p w14:paraId="59C67746" w14:textId="77777777" w:rsidR="009B3A48" w:rsidRPr="00055BC6" w:rsidRDefault="009B3A48" w:rsidP="000F3A87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0C2928" w:rsidRDefault="009B3A48" w:rsidP="000F3A87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0F3A87">
        <w:tc>
          <w:tcPr>
            <w:tcW w:w="7560" w:type="dxa"/>
            <w:vAlign w:val="center"/>
          </w:tcPr>
          <w:p w14:paraId="59C67749" w14:textId="77777777" w:rsidR="009B3A48" w:rsidRPr="00055BC6" w:rsidRDefault="009B3A48" w:rsidP="000F3A87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0C2928" w:rsidRDefault="009B3A48" w:rsidP="000F3A87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0F3A87">
        <w:tc>
          <w:tcPr>
            <w:tcW w:w="7560" w:type="dxa"/>
            <w:vAlign w:val="center"/>
          </w:tcPr>
          <w:p w14:paraId="59C6774C" w14:textId="77777777" w:rsidR="009B3A48" w:rsidRPr="00055BC6" w:rsidRDefault="009B3A48" w:rsidP="000F3A87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0C2928" w:rsidRDefault="009B3A48" w:rsidP="000F3A87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0F3A87">
        <w:tc>
          <w:tcPr>
            <w:tcW w:w="7560" w:type="dxa"/>
            <w:vAlign w:val="center"/>
          </w:tcPr>
          <w:p w14:paraId="59C6774F" w14:textId="77777777" w:rsidR="009B3A48" w:rsidRPr="00055BC6" w:rsidRDefault="009B3A48" w:rsidP="000F3A87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0C2928" w:rsidRDefault="009B3A48" w:rsidP="000F3A87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0F3A87">
        <w:tc>
          <w:tcPr>
            <w:tcW w:w="7560" w:type="dxa"/>
            <w:vAlign w:val="center"/>
          </w:tcPr>
          <w:p w14:paraId="59C67752" w14:textId="77777777" w:rsidR="009B3A48" w:rsidRPr="00055BC6" w:rsidRDefault="009B3A48" w:rsidP="000F3A87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0C2928" w:rsidRDefault="009B3A48" w:rsidP="000F3A87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1325A6" w:rsidRPr="00055BC6" w14:paraId="59C67760" w14:textId="77777777" w:rsidTr="000F3A87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0F3A87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0F3A87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0F3A87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61" w14:textId="77777777" w:rsidR="004E588F" w:rsidRPr="00055BC6" w:rsidRDefault="004E588F" w:rsidP="000F3A87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2" w14:textId="18F55317" w:rsidR="004E588F" w:rsidRPr="00055BC6" w:rsidRDefault="00491B0B" w:rsidP="000F3A87">
            <w:r>
              <w:t>Geen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3" w14:textId="77777777" w:rsidR="004E588F" w:rsidRPr="00055BC6" w:rsidRDefault="004E588F" w:rsidP="000F3A87"/>
        </w:tc>
      </w:tr>
      <w:tr w:rsidR="004E588F" w:rsidRPr="00055BC6" w14:paraId="59C67768" w14:textId="77777777" w:rsidTr="000F3A87">
        <w:tc>
          <w:tcPr>
            <w:tcW w:w="720" w:type="dxa"/>
            <w:vAlign w:val="center"/>
          </w:tcPr>
          <w:p w14:paraId="59C67765" w14:textId="77777777" w:rsidR="004E588F" w:rsidRPr="00055BC6" w:rsidRDefault="004E588F" w:rsidP="000F3A87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6" w14:textId="77777777" w:rsidR="004E588F" w:rsidRPr="00055BC6" w:rsidRDefault="004E588F" w:rsidP="000F3A87"/>
        </w:tc>
        <w:tc>
          <w:tcPr>
            <w:tcW w:w="3207" w:type="dxa"/>
            <w:shd w:val="clear" w:color="auto" w:fill="auto"/>
            <w:vAlign w:val="center"/>
          </w:tcPr>
          <w:p w14:paraId="59C67767" w14:textId="77777777" w:rsidR="004E588F" w:rsidRPr="00055BC6" w:rsidRDefault="004E588F" w:rsidP="000F3A87"/>
        </w:tc>
      </w:tr>
      <w:tr w:rsidR="004E588F" w:rsidRPr="00055BC6" w14:paraId="59C6776C" w14:textId="77777777" w:rsidTr="000F3A87">
        <w:tc>
          <w:tcPr>
            <w:tcW w:w="720" w:type="dxa"/>
            <w:vAlign w:val="center"/>
          </w:tcPr>
          <w:p w14:paraId="59C67769" w14:textId="77777777" w:rsidR="004E588F" w:rsidRPr="00055BC6" w:rsidRDefault="004E588F" w:rsidP="000F3A87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A" w14:textId="77777777" w:rsidR="004E588F" w:rsidRPr="00055BC6" w:rsidRDefault="004E588F" w:rsidP="000F3A87"/>
        </w:tc>
        <w:tc>
          <w:tcPr>
            <w:tcW w:w="3207" w:type="dxa"/>
            <w:shd w:val="clear" w:color="auto" w:fill="auto"/>
            <w:vAlign w:val="center"/>
          </w:tcPr>
          <w:p w14:paraId="59C6776B" w14:textId="77777777" w:rsidR="004E588F" w:rsidRPr="00055BC6" w:rsidRDefault="004E588F" w:rsidP="000F3A87"/>
        </w:tc>
      </w:tr>
      <w:tr w:rsidR="004E588F" w:rsidRPr="00055BC6" w14:paraId="59C67770" w14:textId="77777777" w:rsidTr="000F3A87">
        <w:tc>
          <w:tcPr>
            <w:tcW w:w="720" w:type="dxa"/>
            <w:vAlign w:val="center"/>
          </w:tcPr>
          <w:p w14:paraId="59C6776D" w14:textId="77777777" w:rsidR="004E588F" w:rsidRPr="00055BC6" w:rsidRDefault="004E588F" w:rsidP="000F3A87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E" w14:textId="77777777" w:rsidR="004E588F" w:rsidRPr="00055BC6" w:rsidRDefault="004E588F" w:rsidP="000F3A87"/>
        </w:tc>
        <w:tc>
          <w:tcPr>
            <w:tcW w:w="3207" w:type="dxa"/>
            <w:shd w:val="clear" w:color="auto" w:fill="auto"/>
            <w:vAlign w:val="center"/>
          </w:tcPr>
          <w:p w14:paraId="59C6776F" w14:textId="77777777" w:rsidR="004E588F" w:rsidRPr="00055BC6" w:rsidRDefault="004E588F" w:rsidP="000F3A87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1325A6" w:rsidRPr="00055BC6" w14:paraId="59C6777B" w14:textId="77777777" w:rsidTr="000F3A87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0F3A87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0F3A87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0F3A87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0F3A87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D" w14:textId="1B17F018" w:rsidR="004E588F" w:rsidRPr="00055BC6" w:rsidRDefault="00491B0B" w:rsidP="000F3A87">
            <w:r>
              <w:t>Geen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7E" w14:textId="77777777" w:rsidR="004E588F" w:rsidRPr="00055BC6" w:rsidRDefault="004E588F" w:rsidP="000F3A87"/>
        </w:tc>
      </w:tr>
      <w:tr w:rsidR="004E588F" w:rsidRPr="00055BC6" w14:paraId="59C67783" w14:textId="77777777" w:rsidTr="000F3A87">
        <w:tc>
          <w:tcPr>
            <w:tcW w:w="720" w:type="dxa"/>
            <w:vAlign w:val="center"/>
          </w:tcPr>
          <w:p w14:paraId="59C67780" w14:textId="77777777" w:rsidR="004E588F" w:rsidRPr="00055BC6" w:rsidRDefault="004E588F" w:rsidP="000F3A87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1" w14:textId="77777777" w:rsidR="004E588F" w:rsidRPr="00055BC6" w:rsidRDefault="004E588F" w:rsidP="000F3A87"/>
        </w:tc>
        <w:tc>
          <w:tcPr>
            <w:tcW w:w="3207" w:type="dxa"/>
            <w:shd w:val="clear" w:color="auto" w:fill="auto"/>
            <w:vAlign w:val="center"/>
          </w:tcPr>
          <w:p w14:paraId="59C67782" w14:textId="77777777" w:rsidR="004E588F" w:rsidRPr="00055BC6" w:rsidRDefault="004E588F" w:rsidP="000F3A87"/>
        </w:tc>
      </w:tr>
      <w:tr w:rsidR="004E588F" w:rsidRPr="00055BC6" w14:paraId="59C67787" w14:textId="77777777" w:rsidTr="000F3A87">
        <w:tc>
          <w:tcPr>
            <w:tcW w:w="720" w:type="dxa"/>
            <w:vAlign w:val="center"/>
          </w:tcPr>
          <w:p w14:paraId="59C67784" w14:textId="77777777" w:rsidR="004E588F" w:rsidRPr="00055BC6" w:rsidRDefault="004E588F" w:rsidP="000F3A87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5" w14:textId="77777777" w:rsidR="004E588F" w:rsidRPr="00055BC6" w:rsidRDefault="004E588F" w:rsidP="000F3A87"/>
        </w:tc>
        <w:tc>
          <w:tcPr>
            <w:tcW w:w="3207" w:type="dxa"/>
            <w:shd w:val="clear" w:color="auto" w:fill="auto"/>
            <w:vAlign w:val="center"/>
          </w:tcPr>
          <w:p w14:paraId="59C67786" w14:textId="77777777" w:rsidR="004E588F" w:rsidRPr="00055BC6" w:rsidRDefault="004E588F" w:rsidP="000F3A87"/>
        </w:tc>
      </w:tr>
      <w:tr w:rsidR="004E588F" w:rsidRPr="00055BC6" w14:paraId="59C6778B" w14:textId="77777777" w:rsidTr="000F3A87">
        <w:tc>
          <w:tcPr>
            <w:tcW w:w="720" w:type="dxa"/>
            <w:vAlign w:val="center"/>
          </w:tcPr>
          <w:p w14:paraId="59C67788" w14:textId="77777777" w:rsidR="004E588F" w:rsidRPr="00055BC6" w:rsidRDefault="004E588F" w:rsidP="000F3A87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9" w14:textId="77777777" w:rsidR="004E588F" w:rsidRPr="00055BC6" w:rsidRDefault="004E588F" w:rsidP="000F3A87"/>
        </w:tc>
        <w:tc>
          <w:tcPr>
            <w:tcW w:w="3207" w:type="dxa"/>
            <w:shd w:val="clear" w:color="auto" w:fill="auto"/>
            <w:vAlign w:val="center"/>
          </w:tcPr>
          <w:p w14:paraId="59C6778A" w14:textId="77777777" w:rsidR="004E588F" w:rsidRPr="00055BC6" w:rsidRDefault="004E588F" w:rsidP="000F3A87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2C3385D9" w:rsidR="009B3A48" w:rsidRPr="006C7EC9" w:rsidRDefault="003E643B" w:rsidP="002D0A7E">
      <w:pPr>
        <w:ind w:left="360"/>
        <w:rPr>
          <w:color w:val="365F91" w:themeColor="accent1" w:themeShade="BF"/>
        </w:rPr>
      </w:pPr>
      <w:r w:rsidRPr="00491B0B">
        <w:t>Zie jaarverslag LDPBW 08</w:t>
      </w:r>
      <w:r w:rsidR="006C7EC9" w:rsidRPr="00491B0B">
        <w:t xml:space="preserve"> – Psychosociale belasting</w:t>
      </w:r>
    </w:p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6AF39FA5" w:rsidR="009B3A48" w:rsidRDefault="00491B0B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Informatieverspreiding via Sha</w:t>
      </w:r>
      <w:r w:rsidR="00647CFE">
        <w:t xml:space="preserve">rePoint </w:t>
      </w:r>
    </w:p>
    <w:p w14:paraId="59C6779A" w14:textId="40FBA9E9" w:rsidR="00EB1A68" w:rsidRDefault="00491B0B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Email</w:t>
      </w:r>
    </w:p>
    <w:p w14:paraId="59C6779B" w14:textId="347E0B7C" w:rsidR="00EB1A68" w:rsidRDefault="00491B0B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proofErr w:type="gramStart"/>
      <w:r>
        <w:t>onthaalbrochure</w:t>
      </w:r>
      <w:proofErr w:type="gramEnd"/>
    </w:p>
    <w:p w14:paraId="59C6779D" w14:textId="0D99F79C" w:rsidR="00EB1A68" w:rsidRPr="00055BC6" w:rsidRDefault="00EB1A68" w:rsidP="00491B0B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lastRenderedPageBreak/>
        <w:t>Op initiatief van de LDPBW</w:t>
      </w:r>
    </w:p>
    <w:p w14:paraId="59C677A0" w14:textId="7B5840BD" w:rsidR="00EB1A68" w:rsidRDefault="003E643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414AF9A2" w:rsidR="00EB1A68" w:rsidRDefault="003E643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7734EF26" w:rsidR="009B3A48" w:rsidRDefault="003E643B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2B6DCF33" w:rsidR="009B3A48" w:rsidRDefault="00491B0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B" w14:textId="16763C6D" w:rsidR="00EB1A68" w:rsidRPr="0032165E" w:rsidRDefault="00491B0B" w:rsidP="00BB369E">
      <w:pPr>
        <w:pStyle w:val="ListParagraph"/>
        <w:numPr>
          <w:ilvl w:val="0"/>
          <w:numId w:val="35"/>
        </w:numPr>
      </w:pPr>
      <w:r>
        <w:t>SharePoint</w:t>
      </w:r>
    </w:p>
    <w:p w14:paraId="59C677AC" w14:textId="77777777" w:rsidR="00EB1A68" w:rsidRPr="0032165E" w:rsidRDefault="00EB1A68" w:rsidP="00BB369E">
      <w:pPr>
        <w:pStyle w:val="ListParagraph"/>
        <w:numPr>
          <w:ilvl w:val="0"/>
          <w:numId w:val="35"/>
        </w:numPr>
      </w:pP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491B0B" w:rsidRPr="00055BC6" w14:paraId="6AAA1209" w14:textId="77777777" w:rsidTr="00982540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FAD0A" w14:textId="77777777" w:rsidR="00491B0B" w:rsidRPr="00055BC6" w:rsidRDefault="00491B0B" w:rsidP="00982540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1E3F6F" w14:textId="77777777" w:rsidR="00491B0B" w:rsidRPr="00055BC6" w:rsidRDefault="00491B0B" w:rsidP="00982540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6746741" w14:textId="77777777" w:rsidR="00491B0B" w:rsidRPr="00055BC6" w:rsidRDefault="00491B0B" w:rsidP="00982540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491B0B" w:rsidRPr="00055BC6" w14:paraId="4F4D7BEE" w14:textId="77777777" w:rsidTr="00982540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982D2FE" w14:textId="77777777" w:rsidR="00491B0B" w:rsidRPr="00055BC6" w:rsidRDefault="00491B0B" w:rsidP="00982540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4AE50715" w14:textId="77777777" w:rsidR="00491B0B" w:rsidRPr="00055BC6" w:rsidRDefault="00491B0B" w:rsidP="00982540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491B0B" w:rsidRPr="00055BC6" w14:paraId="56756D3B" w14:textId="77777777" w:rsidTr="00982540">
        <w:tc>
          <w:tcPr>
            <w:tcW w:w="567" w:type="dxa"/>
            <w:vAlign w:val="center"/>
          </w:tcPr>
          <w:p w14:paraId="6A98485A" w14:textId="77777777" w:rsidR="00491B0B" w:rsidRPr="00055BC6" w:rsidRDefault="00491B0B" w:rsidP="00982540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6F1C9E4D" w14:textId="77777777" w:rsidR="00491B0B" w:rsidRPr="00055BC6" w:rsidRDefault="00491B0B" w:rsidP="00982540"/>
        </w:tc>
        <w:tc>
          <w:tcPr>
            <w:tcW w:w="3415" w:type="dxa"/>
            <w:gridSpan w:val="2"/>
          </w:tcPr>
          <w:p w14:paraId="37F1E89C" w14:textId="77777777" w:rsidR="00491B0B" w:rsidRPr="00055BC6" w:rsidRDefault="00491B0B" w:rsidP="00982540"/>
        </w:tc>
      </w:tr>
      <w:tr w:rsidR="00491B0B" w:rsidRPr="00055BC6" w14:paraId="7D3A83B8" w14:textId="77777777" w:rsidTr="00982540">
        <w:tc>
          <w:tcPr>
            <w:tcW w:w="567" w:type="dxa"/>
            <w:vAlign w:val="center"/>
          </w:tcPr>
          <w:p w14:paraId="71EC51FD" w14:textId="77777777" w:rsidR="00491B0B" w:rsidRPr="00055BC6" w:rsidRDefault="00491B0B" w:rsidP="00982540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121243C9" w14:textId="77777777" w:rsidR="00491B0B" w:rsidRPr="00055BC6" w:rsidRDefault="00491B0B" w:rsidP="00982540"/>
        </w:tc>
        <w:tc>
          <w:tcPr>
            <w:tcW w:w="3415" w:type="dxa"/>
            <w:gridSpan w:val="2"/>
          </w:tcPr>
          <w:p w14:paraId="61BF26A5" w14:textId="77777777" w:rsidR="00491B0B" w:rsidRPr="00055BC6" w:rsidRDefault="00491B0B" w:rsidP="00982540"/>
        </w:tc>
      </w:tr>
      <w:tr w:rsidR="00491B0B" w:rsidRPr="00055BC6" w14:paraId="60391F06" w14:textId="77777777" w:rsidTr="00982540">
        <w:tc>
          <w:tcPr>
            <w:tcW w:w="567" w:type="dxa"/>
            <w:vAlign w:val="center"/>
          </w:tcPr>
          <w:p w14:paraId="48DC2CBE" w14:textId="77777777" w:rsidR="00491B0B" w:rsidRPr="00055BC6" w:rsidRDefault="00491B0B" w:rsidP="00982540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41AD5B73" w14:textId="77777777" w:rsidR="00491B0B" w:rsidRPr="00055BC6" w:rsidRDefault="00491B0B" w:rsidP="00982540"/>
        </w:tc>
        <w:tc>
          <w:tcPr>
            <w:tcW w:w="3415" w:type="dxa"/>
            <w:gridSpan w:val="2"/>
          </w:tcPr>
          <w:p w14:paraId="329A303B" w14:textId="77777777" w:rsidR="00491B0B" w:rsidRPr="00055BC6" w:rsidRDefault="00491B0B" w:rsidP="00982540"/>
        </w:tc>
      </w:tr>
    </w:tbl>
    <w:p w14:paraId="59C677CA" w14:textId="77777777" w:rsidR="009B3A48" w:rsidRPr="00055BC6" w:rsidRDefault="009B3A48">
      <w:bookmarkStart w:id="0" w:name="_GoBack"/>
      <w:bookmarkEnd w:id="0"/>
    </w:p>
    <w:p w14:paraId="59C677CB" w14:textId="77777777" w:rsidR="009B3A48" w:rsidRDefault="009B3A48"/>
    <w:sectPr w:rsidR="009B3A48" w:rsidSect="003E13B0">
      <w:pgSz w:w="12240" w:h="15840"/>
      <w:pgMar w:top="1134" w:right="118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367B27" w:rsidRDefault="00367B27" w:rsidP="00373962">
      <w:r>
        <w:separator/>
      </w:r>
    </w:p>
  </w:endnote>
  <w:endnote w:type="continuationSeparator" w:id="0">
    <w:p w14:paraId="59C677CF" w14:textId="77777777" w:rsidR="00367B27" w:rsidRDefault="00367B27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08FB24A4" w:rsidR="00367B27" w:rsidRDefault="00367B27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91B0B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491B0B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367B27" w:rsidRDefault="00367B27" w:rsidP="00373962">
      <w:r>
        <w:separator/>
      </w:r>
    </w:p>
  </w:footnote>
  <w:footnote w:type="continuationSeparator" w:id="0">
    <w:p w14:paraId="59C677CD" w14:textId="77777777" w:rsidR="00367B27" w:rsidRDefault="00367B27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367B27" w:rsidRPr="00251AAD" w:rsidRDefault="00367B27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325A1"/>
    <w:rsid w:val="000527EF"/>
    <w:rsid w:val="00055BC6"/>
    <w:rsid w:val="0009495B"/>
    <w:rsid w:val="000C2928"/>
    <w:rsid w:val="000E3AFF"/>
    <w:rsid w:val="000F3A87"/>
    <w:rsid w:val="00116681"/>
    <w:rsid w:val="001325A6"/>
    <w:rsid w:val="00134158"/>
    <w:rsid w:val="00186E7F"/>
    <w:rsid w:val="00194BB5"/>
    <w:rsid w:val="001D6110"/>
    <w:rsid w:val="00206063"/>
    <w:rsid w:val="00230C20"/>
    <w:rsid w:val="00251AAD"/>
    <w:rsid w:val="002557C8"/>
    <w:rsid w:val="00260044"/>
    <w:rsid w:val="00285EAA"/>
    <w:rsid w:val="00293236"/>
    <w:rsid w:val="002A54D8"/>
    <w:rsid w:val="002A5730"/>
    <w:rsid w:val="002B1A2F"/>
    <w:rsid w:val="002D0A7E"/>
    <w:rsid w:val="002D1E11"/>
    <w:rsid w:val="003067F7"/>
    <w:rsid w:val="00312CED"/>
    <w:rsid w:val="003134AD"/>
    <w:rsid w:val="003165B5"/>
    <w:rsid w:val="0032165E"/>
    <w:rsid w:val="00337617"/>
    <w:rsid w:val="00337879"/>
    <w:rsid w:val="003616FD"/>
    <w:rsid w:val="00367B27"/>
    <w:rsid w:val="00373962"/>
    <w:rsid w:val="00384012"/>
    <w:rsid w:val="0039299F"/>
    <w:rsid w:val="0039313D"/>
    <w:rsid w:val="00393C02"/>
    <w:rsid w:val="00396BDA"/>
    <w:rsid w:val="003A385F"/>
    <w:rsid w:val="003E13B0"/>
    <w:rsid w:val="003E558B"/>
    <w:rsid w:val="003E58B6"/>
    <w:rsid w:val="003E643B"/>
    <w:rsid w:val="003F7243"/>
    <w:rsid w:val="004115B3"/>
    <w:rsid w:val="0043277E"/>
    <w:rsid w:val="00434BAF"/>
    <w:rsid w:val="004716CA"/>
    <w:rsid w:val="00491B0B"/>
    <w:rsid w:val="00491B88"/>
    <w:rsid w:val="00495C21"/>
    <w:rsid w:val="004A441D"/>
    <w:rsid w:val="004D57EF"/>
    <w:rsid w:val="004E588F"/>
    <w:rsid w:val="004E75D5"/>
    <w:rsid w:val="00503535"/>
    <w:rsid w:val="00505B4A"/>
    <w:rsid w:val="00505C48"/>
    <w:rsid w:val="00513AD6"/>
    <w:rsid w:val="00514C56"/>
    <w:rsid w:val="005312A8"/>
    <w:rsid w:val="00571E3C"/>
    <w:rsid w:val="00585F05"/>
    <w:rsid w:val="005D1442"/>
    <w:rsid w:val="005E3DE3"/>
    <w:rsid w:val="00601855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E73D5"/>
    <w:rsid w:val="00725FAA"/>
    <w:rsid w:val="0073276F"/>
    <w:rsid w:val="00771256"/>
    <w:rsid w:val="00783318"/>
    <w:rsid w:val="008102C6"/>
    <w:rsid w:val="008232A4"/>
    <w:rsid w:val="00827EAD"/>
    <w:rsid w:val="00830886"/>
    <w:rsid w:val="008935DC"/>
    <w:rsid w:val="00897F22"/>
    <w:rsid w:val="008C475E"/>
    <w:rsid w:val="008C47B6"/>
    <w:rsid w:val="008E13D0"/>
    <w:rsid w:val="008F7DCA"/>
    <w:rsid w:val="0090387F"/>
    <w:rsid w:val="0091425C"/>
    <w:rsid w:val="009321DB"/>
    <w:rsid w:val="009358F1"/>
    <w:rsid w:val="00943280"/>
    <w:rsid w:val="00943E67"/>
    <w:rsid w:val="009474ED"/>
    <w:rsid w:val="009567D6"/>
    <w:rsid w:val="00961D0B"/>
    <w:rsid w:val="009856C3"/>
    <w:rsid w:val="0099357D"/>
    <w:rsid w:val="009936A7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73439"/>
    <w:rsid w:val="00A97072"/>
    <w:rsid w:val="00A9721C"/>
    <w:rsid w:val="00A973F9"/>
    <w:rsid w:val="00AC33C0"/>
    <w:rsid w:val="00AF4A2E"/>
    <w:rsid w:val="00AF552D"/>
    <w:rsid w:val="00B70EAF"/>
    <w:rsid w:val="00B764FB"/>
    <w:rsid w:val="00B8610D"/>
    <w:rsid w:val="00B87A00"/>
    <w:rsid w:val="00BB23C7"/>
    <w:rsid w:val="00BB369E"/>
    <w:rsid w:val="00BC39EC"/>
    <w:rsid w:val="00BD26E5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D10393"/>
    <w:rsid w:val="00D3410F"/>
    <w:rsid w:val="00D8679A"/>
    <w:rsid w:val="00D91E3D"/>
    <w:rsid w:val="00D92619"/>
    <w:rsid w:val="00DA5C74"/>
    <w:rsid w:val="00DA73C6"/>
    <w:rsid w:val="00DC31B5"/>
    <w:rsid w:val="00DD344D"/>
    <w:rsid w:val="00E02B2C"/>
    <w:rsid w:val="00E437D7"/>
    <w:rsid w:val="00E60B82"/>
    <w:rsid w:val="00E64DAA"/>
    <w:rsid w:val="00E73452"/>
    <w:rsid w:val="00E73719"/>
    <w:rsid w:val="00E95E48"/>
    <w:rsid w:val="00EA5E15"/>
    <w:rsid w:val="00EB1A68"/>
    <w:rsid w:val="00EB5128"/>
    <w:rsid w:val="00EC5BC3"/>
    <w:rsid w:val="00ED7AD4"/>
    <w:rsid w:val="00EE46F5"/>
    <w:rsid w:val="00F03E45"/>
    <w:rsid w:val="00F43F14"/>
    <w:rsid w:val="00F44EEC"/>
    <w:rsid w:val="00F5173E"/>
    <w:rsid w:val="00F54E58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63509B0E-D565-47DE-9077-1B2F0888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491B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5ABA5-7ED8-49E8-97CF-B6638F69AE5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feb3e28-cf4b-4f02-8c5e-c8457fe8e9a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167</TotalTime>
  <Pages>8</Pages>
  <Words>1538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13</cp:revision>
  <cp:lastPrinted>2016-03-17T09:01:00Z</cp:lastPrinted>
  <dcterms:created xsi:type="dcterms:W3CDTF">2019-03-04T09:12:00Z</dcterms:created>
  <dcterms:modified xsi:type="dcterms:W3CDTF">2020-02-25T10:38:00Z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