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552254E8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9936A7">
        <w:rPr>
          <w:b/>
          <w:sz w:val="22"/>
          <w:szCs w:val="22"/>
          <w:u w:val="single"/>
        </w:rPr>
        <w:t xml:space="preserve">DG </w:t>
      </w:r>
      <w:r w:rsidR="00A73439">
        <w:rPr>
          <w:b/>
          <w:sz w:val="22"/>
          <w:szCs w:val="22"/>
          <w:u w:val="single"/>
        </w:rPr>
        <w:t>MR</w:t>
      </w:r>
      <w:r w:rsidR="00D3549A">
        <w:rPr>
          <w:b/>
          <w:sz w:val="22"/>
          <w:szCs w:val="22"/>
          <w:u w:val="single"/>
        </w:rPr>
        <w:t xml:space="preserve"> </w:t>
      </w:r>
      <w:proofErr w:type="spellStart"/>
      <w:proofErr w:type="gramStart"/>
      <w:r w:rsidR="00CE17F2">
        <w:rPr>
          <w:b/>
          <w:sz w:val="22"/>
          <w:szCs w:val="22"/>
          <w:u w:val="single"/>
        </w:rPr>
        <w:t>Sys</w:t>
      </w:r>
      <w:proofErr w:type="spellEnd"/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B81DAE">
        <w:rPr>
          <w:b/>
          <w:sz w:val="22"/>
          <w:szCs w:val="22"/>
          <w:u w:val="single"/>
        </w:rPr>
        <w:t>9.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70E4C2E6" w:rsidR="009474ED" w:rsidRPr="009E27D7" w:rsidRDefault="001D6110" w:rsidP="001751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DG </w:t>
            </w:r>
            <w:r w:rsidR="00A73439">
              <w:rPr>
                <w:sz w:val="22"/>
                <w:szCs w:val="22"/>
              </w:rPr>
              <w:t>MR</w:t>
            </w:r>
            <w:r w:rsidR="00D3549A">
              <w:rPr>
                <w:sz w:val="22"/>
                <w:szCs w:val="22"/>
              </w:rPr>
              <w:t xml:space="preserve"> </w:t>
            </w:r>
            <w:proofErr w:type="spellStart"/>
            <w:r w:rsidR="00175132">
              <w:rPr>
                <w:sz w:val="22"/>
                <w:szCs w:val="22"/>
              </w:rPr>
              <w:t>Sys</w:t>
            </w:r>
            <w:proofErr w:type="spellEnd"/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09495B" w14:paraId="59C6763C" w14:textId="77777777" w:rsidTr="00D3549A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C6763A" w14:textId="77777777" w:rsidR="009474ED" w:rsidRPr="009E27D7" w:rsidRDefault="009474ED" w:rsidP="00D3549A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16D7F595" w:rsidR="009474ED" w:rsidRPr="00571391" w:rsidRDefault="00E73719" w:rsidP="00175132">
            <w:pPr>
              <w:tabs>
                <w:tab w:val="left" w:pos="850"/>
              </w:tabs>
              <w:rPr>
                <w:sz w:val="22"/>
                <w:szCs w:val="22"/>
                <w:lang w:val="en-US"/>
              </w:rPr>
            </w:pPr>
            <w:r w:rsidRPr="00571391">
              <w:rPr>
                <w:sz w:val="22"/>
                <w:szCs w:val="22"/>
                <w:lang w:val="en-US"/>
              </w:rPr>
              <w:t>9-6321-</w:t>
            </w:r>
            <w:r w:rsidR="00175132" w:rsidRPr="00571391">
              <w:rPr>
                <w:sz w:val="22"/>
                <w:szCs w:val="22"/>
                <w:lang w:val="en-US"/>
              </w:rPr>
              <w:t>15873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2842660D" w:rsidR="009474ED" w:rsidRPr="009E27D7" w:rsidRDefault="0039299F" w:rsidP="001751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</w:t>
            </w:r>
            <w:r w:rsidR="00175132">
              <w:rPr>
                <w:sz w:val="22"/>
                <w:szCs w:val="22"/>
              </w:rPr>
              <w:t>16081</w:t>
            </w:r>
          </w:p>
        </w:tc>
      </w:tr>
    </w:tbl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4FC123BC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Administratie, geestelijke arbeid (studie bureau), bedienden, beeldschermwerk</w:t>
      </w:r>
    </w:p>
    <w:p w14:paraId="59C67646" w14:textId="77777777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6BFE10E7" w:rsidR="00F834A9" w:rsidRPr="00F834A9" w:rsidRDefault="00CF1198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autoriteit</w:t>
      </w:r>
    </w:p>
    <w:p w14:paraId="59C6764B" w14:textId="02282D52" w:rsidR="00F834A9" w:rsidRPr="00F834A9" w:rsidRDefault="009964D1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Beeldschermwerk</w:t>
      </w:r>
    </w:p>
    <w:p w14:paraId="59C6764C" w14:textId="080FB9A6" w:rsidR="00F834A9" w:rsidRPr="00F834A9" w:rsidRDefault="00175132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Manueel hanteren van lasten</w:t>
      </w: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>: ja</w:t>
      </w:r>
      <w:r w:rsidRPr="009358F1">
        <w:rPr>
          <w:sz w:val="22"/>
          <w:szCs w:val="22"/>
          <w:highlight w:val="lightGray"/>
        </w:rPr>
        <w:t xml:space="preserve"> /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77D58A02" w14:textId="4C277D3A" w:rsidR="00571391" w:rsidRDefault="00571391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21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884"/>
        <w:gridCol w:w="709"/>
        <w:gridCol w:w="850"/>
        <w:gridCol w:w="851"/>
      </w:tblGrid>
      <w:tr w:rsidR="00571391" w14:paraId="4B38EAAD" w14:textId="77777777" w:rsidTr="005D2BD4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1C542E" w14:textId="77777777" w:rsidR="00571391" w:rsidRDefault="00571391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D64074" w14:textId="77777777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14:paraId="11737085" w14:textId="77777777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14B051A5" w14:textId="77777777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571391" w14:paraId="09CAB180" w14:textId="77777777" w:rsidTr="005D2BD4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FD07A" w14:textId="77777777" w:rsidR="00571391" w:rsidRDefault="00571391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53DCC28" w14:textId="77777777" w:rsidR="00571391" w:rsidRPr="00E74119" w:rsidRDefault="00571391" w:rsidP="005D2BD4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84" w:type="dxa"/>
            <w:shd w:val="clear" w:color="auto" w:fill="BFBFBF" w:themeFill="background1" w:themeFillShade="BF"/>
          </w:tcPr>
          <w:p w14:paraId="0ECE13B2" w14:textId="77777777" w:rsidR="00571391" w:rsidRPr="00E74119" w:rsidRDefault="00571391" w:rsidP="005D2BD4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2D63C21" w14:textId="77777777" w:rsidR="00571391" w:rsidRPr="00E74119" w:rsidRDefault="00571391" w:rsidP="005D2BD4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3FCD74C3" w14:textId="77777777" w:rsidR="00571391" w:rsidRPr="00E74119" w:rsidRDefault="00571391" w:rsidP="005D2BD4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48052E36" w14:textId="77777777" w:rsidR="00571391" w:rsidRDefault="00571391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571391" w14:paraId="72F188B2" w14:textId="77777777" w:rsidTr="005D2BD4">
        <w:tc>
          <w:tcPr>
            <w:tcW w:w="4208" w:type="dxa"/>
            <w:tcBorders>
              <w:top w:val="single" w:sz="4" w:space="0" w:color="auto"/>
            </w:tcBorders>
          </w:tcPr>
          <w:p w14:paraId="400833D9" w14:textId="77777777" w:rsidR="00571391" w:rsidRDefault="00571391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5B9D617" w14:textId="77777777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1556E40F" w14:textId="127A5E03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322,25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77D3AA" w14:textId="77777777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CFFEDC9" w14:textId="02179425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22,25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152075E" w14:textId="1B44FE2F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344,50</w:t>
            </w:r>
          </w:p>
        </w:tc>
      </w:tr>
      <w:tr w:rsidR="00571391" w14:paraId="36F7B74E" w14:textId="77777777" w:rsidTr="005D2BD4">
        <w:tc>
          <w:tcPr>
            <w:tcW w:w="4208" w:type="dxa"/>
          </w:tcPr>
          <w:p w14:paraId="37161611" w14:textId="77777777" w:rsidR="00571391" w:rsidRDefault="00571391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5595853" w14:textId="77777777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2F9E534D" w14:textId="22DD70A5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7EE8112" w14:textId="77777777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3DA700C" w14:textId="4120C0A4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E095467" w14:textId="38B4544D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1391" w14:paraId="2063B380" w14:textId="77777777" w:rsidTr="005D2BD4">
        <w:tc>
          <w:tcPr>
            <w:tcW w:w="4208" w:type="dxa"/>
          </w:tcPr>
          <w:p w14:paraId="583FF48A" w14:textId="77777777" w:rsidR="00571391" w:rsidRDefault="00571391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953DBB" w14:textId="77777777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006E027C" w14:textId="412B8B89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61F078" w14:textId="77777777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352DF86" w14:textId="6F48CD94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D55D1F0" w14:textId="191E1975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1391" w14:paraId="39DACC88" w14:textId="77777777" w:rsidTr="005D2BD4">
        <w:tc>
          <w:tcPr>
            <w:tcW w:w="4208" w:type="dxa"/>
          </w:tcPr>
          <w:p w14:paraId="2BEA066D" w14:textId="77777777" w:rsidR="00571391" w:rsidRDefault="00571391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C053DAB" w14:textId="77777777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001B9A33" w14:textId="752FFAA8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DF7382C" w14:textId="77777777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032B8D1" w14:textId="786F47C6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8,75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4E90111" w14:textId="41FA61A8" w:rsidR="00571391" w:rsidRDefault="00571391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571391" w14:paraId="5A66E59E" w14:textId="77777777" w:rsidTr="005D2BD4">
        <w:tc>
          <w:tcPr>
            <w:tcW w:w="4208" w:type="dxa"/>
          </w:tcPr>
          <w:p w14:paraId="19E551B4" w14:textId="77777777" w:rsidR="00571391" w:rsidRDefault="00571391" w:rsidP="0057139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D7C2722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6EF5F46D" w14:textId="3AD9618F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CAEF8D3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F8CA0FB" w14:textId="75AA40BD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1086712" w14:textId="61A00D26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1391" w14:paraId="2346043E" w14:textId="77777777" w:rsidTr="005D2BD4">
        <w:tc>
          <w:tcPr>
            <w:tcW w:w="4208" w:type="dxa"/>
          </w:tcPr>
          <w:p w14:paraId="3883D490" w14:textId="77777777" w:rsidR="00571391" w:rsidRDefault="00571391" w:rsidP="0057139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7E5CF3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6EC09870" w14:textId="4080760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DA4E96F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A9C4520" w14:textId="1F8282E8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814DBEF" w14:textId="2701A5D8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1391" w14:paraId="6AD5C02D" w14:textId="77777777" w:rsidTr="005D2BD4">
        <w:tc>
          <w:tcPr>
            <w:tcW w:w="4208" w:type="dxa"/>
          </w:tcPr>
          <w:p w14:paraId="501D7CA3" w14:textId="77777777" w:rsidR="00571391" w:rsidRDefault="00571391" w:rsidP="0057139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643694F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332BCB59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224F265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E73D718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D0F9BB8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1391" w14:paraId="195CA0F7" w14:textId="77777777" w:rsidTr="005D2BD4">
        <w:tc>
          <w:tcPr>
            <w:tcW w:w="4208" w:type="dxa"/>
          </w:tcPr>
          <w:p w14:paraId="253A727D" w14:textId="77777777" w:rsidR="00571391" w:rsidRDefault="00571391" w:rsidP="0057139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E46EDDE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122029EE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6F53F7D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99188CF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F3A4458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1391" w14:paraId="159864C7" w14:textId="77777777" w:rsidTr="005D2BD4">
        <w:tc>
          <w:tcPr>
            <w:tcW w:w="4208" w:type="dxa"/>
          </w:tcPr>
          <w:p w14:paraId="1197D1AA" w14:textId="77777777" w:rsidR="00571391" w:rsidRDefault="00571391" w:rsidP="0057139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532780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791F0A93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E5A8A2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38312D0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67585BC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1391" w14:paraId="2A7EECB9" w14:textId="77777777" w:rsidTr="005D2BD4">
        <w:tc>
          <w:tcPr>
            <w:tcW w:w="4208" w:type="dxa"/>
          </w:tcPr>
          <w:p w14:paraId="125ED3ED" w14:textId="77777777" w:rsidR="00571391" w:rsidRDefault="00571391" w:rsidP="0057139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AF4F653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029AB615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447F4A3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780BCC0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0D5F0AE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1391" w14:paraId="39851E2E" w14:textId="77777777" w:rsidTr="005D2BD4">
        <w:tc>
          <w:tcPr>
            <w:tcW w:w="7360" w:type="dxa"/>
            <w:gridSpan w:val="5"/>
            <w:shd w:val="clear" w:color="auto" w:fill="auto"/>
          </w:tcPr>
          <w:p w14:paraId="624C40CF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25F351B" w14:textId="10F6015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360,50</w:t>
            </w:r>
          </w:p>
        </w:tc>
      </w:tr>
    </w:tbl>
    <w:p w14:paraId="59C67652" w14:textId="16312E9A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E54A229" w14:textId="77777777" w:rsidR="00571391" w:rsidRDefault="00571391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571391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54" w14:textId="779305DB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254A915F" w14:textId="70ED1601" w:rsidR="00F5173E" w:rsidRPr="009358F1" w:rsidRDefault="00F5173E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1417"/>
        <w:gridCol w:w="2553"/>
        <w:gridCol w:w="2168"/>
      </w:tblGrid>
      <w:tr w:rsidR="00F5173E" w14:paraId="772D9446" w14:textId="77777777" w:rsidTr="00F5173E">
        <w:tc>
          <w:tcPr>
            <w:tcW w:w="2536" w:type="dxa"/>
            <w:shd w:val="clear" w:color="auto" w:fill="BFBFBF" w:themeFill="background1" w:themeFillShade="BF"/>
            <w:vAlign w:val="center"/>
          </w:tcPr>
          <w:p w14:paraId="30BF5AB1" w14:textId="599F1EDD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38071164" w14:textId="6C62C5A6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Graad</w:t>
            </w:r>
          </w:p>
        </w:tc>
        <w:tc>
          <w:tcPr>
            <w:tcW w:w="2553" w:type="dxa"/>
            <w:shd w:val="clear" w:color="auto" w:fill="BFBFBF" w:themeFill="background1" w:themeFillShade="BF"/>
            <w:vAlign w:val="center"/>
          </w:tcPr>
          <w:p w14:paraId="0233020C" w14:textId="218BC570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(erkend) organisme</w:t>
            </w:r>
          </w:p>
        </w:tc>
        <w:tc>
          <w:tcPr>
            <w:tcW w:w="2168" w:type="dxa"/>
            <w:shd w:val="clear" w:color="auto" w:fill="BFBFBF" w:themeFill="background1" w:themeFillShade="BF"/>
            <w:vAlign w:val="center"/>
          </w:tcPr>
          <w:p w14:paraId="79E23C3B" w14:textId="2C270029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laatste recyclage</w:t>
            </w:r>
          </w:p>
        </w:tc>
      </w:tr>
      <w:tr w:rsidR="00571391" w:rsidRPr="00571391" w14:paraId="0D7EF0B1" w14:textId="77777777" w:rsidTr="00F5173E">
        <w:tc>
          <w:tcPr>
            <w:tcW w:w="2536" w:type="dxa"/>
            <w:vAlign w:val="center"/>
          </w:tcPr>
          <w:p w14:paraId="5D05042F" w14:textId="5C63555F" w:rsidR="00571391" w:rsidRPr="001E1B29" w:rsidRDefault="00571391" w:rsidP="00571391">
            <w:pPr>
              <w:tabs>
                <w:tab w:val="num" w:pos="1260"/>
              </w:tabs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ascii="Comic Sans MS" w:hAnsi="Comic Sans MS"/>
                <w:sz w:val="18"/>
                <w:szCs w:val="18"/>
              </w:rPr>
              <w:t>Rechem</w:t>
            </w:r>
            <w:proofErr w:type="spellEnd"/>
            <w:r>
              <w:rPr>
                <w:rFonts w:ascii="Comic Sans MS" w:hAnsi="Comic Sans MS"/>
                <w:sz w:val="18"/>
                <w:szCs w:val="18"/>
              </w:rPr>
              <w:t xml:space="preserve"> Eric</w:t>
            </w:r>
          </w:p>
        </w:tc>
        <w:tc>
          <w:tcPr>
            <w:tcW w:w="1417" w:type="dxa"/>
            <w:vAlign w:val="center"/>
          </w:tcPr>
          <w:p w14:paraId="247E5C10" w14:textId="31CC3859" w:rsidR="00571391" w:rsidRPr="001E1B29" w:rsidRDefault="00571391" w:rsidP="00571391">
            <w:pPr>
              <w:tabs>
                <w:tab w:val="num" w:pos="1260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ADC</w:t>
            </w:r>
          </w:p>
        </w:tc>
        <w:tc>
          <w:tcPr>
            <w:tcW w:w="2553" w:type="dxa"/>
            <w:vAlign w:val="center"/>
          </w:tcPr>
          <w:p w14:paraId="1E9E9540" w14:textId="43205192" w:rsidR="00571391" w:rsidRPr="00571391" w:rsidRDefault="00571391" w:rsidP="00571391">
            <w:pPr>
              <w:tabs>
                <w:tab w:val="num" w:pos="1260"/>
              </w:tabs>
              <w:jc w:val="center"/>
              <w:rPr>
                <w:rFonts w:ascii="Comic Sans MS" w:hAnsi="Comic Sans MS"/>
                <w:sz w:val="18"/>
                <w:szCs w:val="18"/>
                <w:lang w:val="fr-BE"/>
              </w:rPr>
            </w:pPr>
            <w:proofErr w:type="spellStart"/>
            <w:r w:rsidRPr="00571391">
              <w:rPr>
                <w:rFonts w:ascii="Comic Sans MS" w:hAnsi="Comic Sans MS"/>
                <w:sz w:val="18"/>
                <w:szCs w:val="18"/>
                <w:lang w:val="fr-BE"/>
              </w:rPr>
              <w:t>Lesauberges</w:t>
            </w:r>
            <w:proofErr w:type="spellEnd"/>
            <w:r w:rsidRPr="00571391">
              <w:rPr>
                <w:rFonts w:ascii="Comic Sans MS" w:hAnsi="Comic Sans MS"/>
                <w:sz w:val="18"/>
                <w:szCs w:val="18"/>
                <w:lang w:val="fr-BE"/>
              </w:rPr>
              <w:t xml:space="preserve"> de Jeunesse</w:t>
            </w:r>
            <w:r w:rsidRPr="00571391">
              <w:rPr>
                <w:rFonts w:ascii="Comic Sans MS" w:hAnsi="Comic Sans MS"/>
                <w:sz w:val="18"/>
                <w:szCs w:val="18"/>
                <w:lang w:val="fr-BE"/>
              </w:rPr>
              <w:br/>
            </w:r>
            <w:r>
              <w:rPr>
                <w:rFonts w:ascii="Comic Sans MS" w:hAnsi="Comic Sans MS"/>
                <w:sz w:val="18"/>
                <w:szCs w:val="18"/>
                <w:lang w:val="fr-BE"/>
              </w:rPr>
              <w:t>de Mons</w:t>
            </w:r>
          </w:p>
        </w:tc>
        <w:tc>
          <w:tcPr>
            <w:tcW w:w="2168" w:type="dxa"/>
            <w:vAlign w:val="center"/>
          </w:tcPr>
          <w:p w14:paraId="44D07E02" w14:textId="2EB13CB3" w:rsidR="00571391" w:rsidRPr="00571391" w:rsidRDefault="00571391" w:rsidP="00571391">
            <w:pPr>
              <w:tabs>
                <w:tab w:val="num" w:pos="1260"/>
              </w:tabs>
              <w:jc w:val="center"/>
              <w:rPr>
                <w:rFonts w:ascii="Comic Sans MS" w:hAnsi="Comic Sans MS"/>
                <w:sz w:val="18"/>
                <w:szCs w:val="18"/>
                <w:lang w:val="fr-BE"/>
              </w:rPr>
            </w:pPr>
            <w:r>
              <w:rPr>
                <w:rFonts w:ascii="Comic Sans MS" w:hAnsi="Comic Sans MS"/>
                <w:sz w:val="18"/>
                <w:szCs w:val="18"/>
                <w:lang w:val="fr-BE"/>
              </w:rPr>
              <w:t>25/09/2018</w:t>
            </w:r>
          </w:p>
        </w:tc>
      </w:tr>
      <w:tr w:rsidR="00571391" w14:paraId="557E00F0" w14:textId="77777777" w:rsidTr="00F5173E">
        <w:tc>
          <w:tcPr>
            <w:tcW w:w="2536" w:type="dxa"/>
            <w:vAlign w:val="center"/>
          </w:tcPr>
          <w:p w14:paraId="2A9E477A" w14:textId="36847E6A" w:rsidR="00571391" w:rsidRPr="00571391" w:rsidRDefault="00571391" w:rsidP="00571391">
            <w:pPr>
              <w:tabs>
                <w:tab w:val="num" w:pos="1260"/>
              </w:tabs>
              <w:rPr>
                <w:sz w:val="22"/>
                <w:szCs w:val="22"/>
                <w:lang w:val="fr-BE"/>
              </w:rPr>
            </w:pPr>
            <w:proofErr w:type="spellStart"/>
            <w:r>
              <w:rPr>
                <w:sz w:val="22"/>
                <w:szCs w:val="22"/>
                <w:lang w:val="fr-BE"/>
              </w:rPr>
              <w:t>Berghen</w:t>
            </w:r>
            <w:proofErr w:type="spellEnd"/>
            <w:r>
              <w:rPr>
                <w:sz w:val="22"/>
                <w:szCs w:val="22"/>
                <w:lang w:val="fr-BE"/>
              </w:rPr>
              <w:t xml:space="preserve"> Geert</w:t>
            </w:r>
          </w:p>
        </w:tc>
        <w:tc>
          <w:tcPr>
            <w:tcW w:w="1417" w:type="dxa"/>
            <w:vAlign w:val="center"/>
          </w:tcPr>
          <w:p w14:paraId="1528EB84" w14:textId="7E1C6F59" w:rsidR="00571391" w:rsidRP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  <w:lang w:val="fr-BE"/>
              </w:rPr>
            </w:pPr>
            <w:r>
              <w:rPr>
                <w:sz w:val="22"/>
                <w:szCs w:val="22"/>
                <w:lang w:val="fr-BE"/>
              </w:rPr>
              <w:t>ADJ</w:t>
            </w:r>
          </w:p>
        </w:tc>
        <w:tc>
          <w:tcPr>
            <w:tcW w:w="2553" w:type="dxa"/>
            <w:vAlign w:val="center"/>
          </w:tcPr>
          <w:p w14:paraId="5DDFD269" w14:textId="15C6FE0C" w:rsidR="00571391" w:rsidRP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  <w:lang w:val="fr-BE"/>
              </w:rPr>
            </w:pPr>
            <w:proofErr w:type="spellStart"/>
            <w:r>
              <w:rPr>
                <w:sz w:val="22"/>
                <w:szCs w:val="22"/>
                <w:lang w:val="fr-BE"/>
              </w:rPr>
              <w:t>Universiteit</w:t>
            </w:r>
            <w:proofErr w:type="spellEnd"/>
            <w:r>
              <w:rPr>
                <w:sz w:val="22"/>
                <w:szCs w:val="22"/>
                <w:lang w:val="fr-BE"/>
              </w:rPr>
              <w:t xml:space="preserve"> Hasselt</w:t>
            </w:r>
          </w:p>
        </w:tc>
        <w:tc>
          <w:tcPr>
            <w:tcW w:w="2168" w:type="dxa"/>
            <w:vAlign w:val="center"/>
          </w:tcPr>
          <w:p w14:paraId="6E97ED78" w14:textId="0DC6B04C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05/11/2018</w:t>
            </w:r>
          </w:p>
        </w:tc>
      </w:tr>
      <w:tr w:rsidR="00571391" w14:paraId="24697266" w14:textId="77777777" w:rsidTr="00F5173E">
        <w:tc>
          <w:tcPr>
            <w:tcW w:w="2536" w:type="dxa"/>
            <w:vAlign w:val="center"/>
          </w:tcPr>
          <w:p w14:paraId="5DF6EA33" w14:textId="7B6DB3D7" w:rsidR="00571391" w:rsidRDefault="00571391" w:rsidP="00571391">
            <w:pPr>
              <w:tabs>
                <w:tab w:val="num" w:pos="1260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Banneux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Geoffray</w:t>
            </w:r>
            <w:proofErr w:type="spellEnd"/>
          </w:p>
        </w:tc>
        <w:tc>
          <w:tcPr>
            <w:tcW w:w="1417" w:type="dxa"/>
            <w:vAlign w:val="center"/>
          </w:tcPr>
          <w:p w14:paraId="64839FC2" w14:textId="65EFE0B5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1SM</w:t>
            </w:r>
          </w:p>
        </w:tc>
        <w:tc>
          <w:tcPr>
            <w:tcW w:w="2553" w:type="dxa"/>
            <w:vAlign w:val="center"/>
          </w:tcPr>
          <w:p w14:paraId="2894D1A2" w14:textId="437BC3A9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Poverstraat 75 Blok 44</w:t>
            </w:r>
            <w:r>
              <w:rPr>
                <w:sz w:val="22"/>
                <w:szCs w:val="22"/>
              </w:rPr>
              <w:br/>
              <w:t>1731 Asse</w:t>
            </w:r>
          </w:p>
        </w:tc>
        <w:tc>
          <w:tcPr>
            <w:tcW w:w="2168" w:type="dxa"/>
            <w:vAlign w:val="center"/>
          </w:tcPr>
          <w:p w14:paraId="703B0CDD" w14:textId="057A741F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18/10/2018</w:t>
            </w:r>
          </w:p>
        </w:tc>
      </w:tr>
      <w:tr w:rsidR="00571391" w14:paraId="5EF597FB" w14:textId="77777777" w:rsidTr="00F5173E">
        <w:tc>
          <w:tcPr>
            <w:tcW w:w="2536" w:type="dxa"/>
            <w:vAlign w:val="center"/>
          </w:tcPr>
          <w:p w14:paraId="7C566D1F" w14:textId="0B398EF1" w:rsidR="00571391" w:rsidRDefault="00571391" w:rsidP="0057139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Puissant Isabelle</w:t>
            </w:r>
          </w:p>
        </w:tc>
        <w:tc>
          <w:tcPr>
            <w:tcW w:w="1417" w:type="dxa"/>
            <w:vAlign w:val="center"/>
          </w:tcPr>
          <w:p w14:paraId="1AA535B3" w14:textId="05AA69EF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ADJ</w:t>
            </w:r>
          </w:p>
        </w:tc>
        <w:tc>
          <w:tcPr>
            <w:tcW w:w="2553" w:type="dxa"/>
            <w:vAlign w:val="center"/>
          </w:tcPr>
          <w:p w14:paraId="4F09DC2F" w14:textId="07640396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CC </w:t>
            </w:r>
            <w:proofErr w:type="spellStart"/>
            <w:r>
              <w:rPr>
                <w:sz w:val="22"/>
                <w:szCs w:val="22"/>
              </w:rPr>
              <w:t>Med</w:t>
            </w:r>
            <w:proofErr w:type="spellEnd"/>
          </w:p>
        </w:tc>
        <w:tc>
          <w:tcPr>
            <w:tcW w:w="2168" w:type="dxa"/>
            <w:vAlign w:val="center"/>
          </w:tcPr>
          <w:p w14:paraId="4850CDD7" w14:textId="7F71973B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25/09/2018</w:t>
            </w:r>
          </w:p>
        </w:tc>
      </w:tr>
      <w:tr w:rsidR="00571391" w14:paraId="30B4C8C4" w14:textId="77777777" w:rsidTr="00F5173E">
        <w:tc>
          <w:tcPr>
            <w:tcW w:w="2536" w:type="dxa"/>
            <w:vAlign w:val="center"/>
          </w:tcPr>
          <w:p w14:paraId="0ED46116" w14:textId="3D69C577" w:rsidR="00571391" w:rsidRDefault="00571391" w:rsidP="0057139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Dupont </w:t>
            </w:r>
            <w:proofErr w:type="spellStart"/>
            <w:r>
              <w:rPr>
                <w:sz w:val="22"/>
                <w:szCs w:val="22"/>
              </w:rPr>
              <w:t>Bénédicte</w:t>
            </w:r>
            <w:proofErr w:type="spellEnd"/>
          </w:p>
        </w:tc>
        <w:tc>
          <w:tcPr>
            <w:tcW w:w="1417" w:type="dxa"/>
            <w:vAlign w:val="center"/>
          </w:tcPr>
          <w:p w14:paraId="049D47DC" w14:textId="4C6C8264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ADJ</w:t>
            </w:r>
          </w:p>
        </w:tc>
        <w:tc>
          <w:tcPr>
            <w:tcW w:w="2553" w:type="dxa"/>
            <w:vAlign w:val="center"/>
          </w:tcPr>
          <w:p w14:paraId="20DA859C" w14:textId="766D354C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OFO-IFA</w:t>
            </w:r>
          </w:p>
        </w:tc>
        <w:tc>
          <w:tcPr>
            <w:tcW w:w="2168" w:type="dxa"/>
            <w:vAlign w:val="center"/>
          </w:tcPr>
          <w:p w14:paraId="7A447E78" w14:textId="55FEB979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15/10/2018</w:t>
            </w:r>
          </w:p>
        </w:tc>
      </w:tr>
      <w:tr w:rsidR="00571391" w14:paraId="10A338FC" w14:textId="77777777" w:rsidTr="00F5173E">
        <w:tc>
          <w:tcPr>
            <w:tcW w:w="2536" w:type="dxa"/>
            <w:vAlign w:val="center"/>
          </w:tcPr>
          <w:p w14:paraId="34BBC66E" w14:textId="2D478E28" w:rsidR="00571391" w:rsidRDefault="00571391" w:rsidP="0057139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Maertens Pieter</w:t>
            </w:r>
          </w:p>
        </w:tc>
        <w:tc>
          <w:tcPr>
            <w:tcW w:w="1417" w:type="dxa"/>
            <w:vAlign w:val="center"/>
          </w:tcPr>
          <w:p w14:paraId="22B832F1" w14:textId="4C690178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Kapt</w:t>
            </w:r>
          </w:p>
        </w:tc>
        <w:tc>
          <w:tcPr>
            <w:tcW w:w="2553" w:type="dxa"/>
            <w:vAlign w:val="center"/>
          </w:tcPr>
          <w:p w14:paraId="0F871E3F" w14:textId="24CFDAE7" w:rsidR="00571391" w:rsidRDefault="00642DFB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DGH Paulo</w:t>
            </w:r>
          </w:p>
        </w:tc>
        <w:tc>
          <w:tcPr>
            <w:tcW w:w="2168" w:type="dxa"/>
            <w:vAlign w:val="center"/>
          </w:tcPr>
          <w:p w14:paraId="4DA0106E" w14:textId="492B3739" w:rsidR="00571391" w:rsidRDefault="00642DFB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30/09/2018</w:t>
            </w:r>
          </w:p>
        </w:tc>
      </w:tr>
      <w:tr w:rsidR="00571391" w14:paraId="1AC87D22" w14:textId="77777777" w:rsidTr="00F5173E">
        <w:tc>
          <w:tcPr>
            <w:tcW w:w="2536" w:type="dxa"/>
            <w:vAlign w:val="center"/>
          </w:tcPr>
          <w:p w14:paraId="34CEC2EE" w14:textId="3D518B8C" w:rsidR="00571391" w:rsidRDefault="00642DFB" w:rsidP="00571391">
            <w:pPr>
              <w:tabs>
                <w:tab w:val="num" w:pos="1260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Loots</w:t>
            </w:r>
            <w:proofErr w:type="spellEnd"/>
            <w:r>
              <w:rPr>
                <w:sz w:val="22"/>
                <w:szCs w:val="22"/>
              </w:rPr>
              <w:t xml:space="preserve"> Didier</w:t>
            </w:r>
          </w:p>
        </w:tc>
        <w:tc>
          <w:tcPr>
            <w:tcW w:w="1417" w:type="dxa"/>
            <w:vAlign w:val="center"/>
          </w:tcPr>
          <w:p w14:paraId="7B18FF0C" w14:textId="48FADDAC" w:rsidR="00571391" w:rsidRDefault="00642DFB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ADC</w:t>
            </w:r>
          </w:p>
        </w:tc>
        <w:tc>
          <w:tcPr>
            <w:tcW w:w="2553" w:type="dxa"/>
            <w:vAlign w:val="center"/>
          </w:tcPr>
          <w:p w14:paraId="08FD605B" w14:textId="57D25A9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68" w:type="dxa"/>
            <w:vAlign w:val="center"/>
          </w:tcPr>
          <w:p w14:paraId="7B66333C" w14:textId="03B87E4F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  <w:tr w:rsidR="00571391" w14:paraId="44EE9FE2" w14:textId="77777777" w:rsidTr="00F5173E">
        <w:tc>
          <w:tcPr>
            <w:tcW w:w="2536" w:type="dxa"/>
            <w:vAlign w:val="center"/>
          </w:tcPr>
          <w:p w14:paraId="2FBE4E76" w14:textId="77777777" w:rsidR="00571391" w:rsidRDefault="00571391" w:rsidP="0057139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2D4C229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53" w:type="dxa"/>
            <w:vAlign w:val="center"/>
          </w:tcPr>
          <w:p w14:paraId="272968B3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68" w:type="dxa"/>
            <w:vAlign w:val="center"/>
          </w:tcPr>
          <w:p w14:paraId="7AA271A4" w14:textId="77777777" w:rsidR="00571391" w:rsidRDefault="00571391" w:rsidP="0057139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59C67657" w14:textId="3BEE1D8A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161727F5" w14:textId="5DB83FC8" w:rsidR="00642DFB" w:rsidRPr="006B09C2" w:rsidRDefault="00642DFB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859"/>
        <w:gridCol w:w="821"/>
        <w:gridCol w:w="3384"/>
        <w:gridCol w:w="1530"/>
      </w:tblGrid>
      <w:tr w:rsidR="00642DFB" w:rsidRPr="0066660E" w14:paraId="3E19FAE5" w14:textId="77777777" w:rsidTr="005D2BD4">
        <w:tc>
          <w:tcPr>
            <w:tcW w:w="3859" w:type="dxa"/>
            <w:vAlign w:val="center"/>
          </w:tcPr>
          <w:p w14:paraId="1164A9B7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DCF7E70" w14:textId="33CD337F" w:rsidR="00642DFB" w:rsidRPr="00ED234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344,50</w:t>
            </w:r>
          </w:p>
        </w:tc>
        <w:tc>
          <w:tcPr>
            <w:tcW w:w="3384" w:type="dxa"/>
            <w:vAlign w:val="center"/>
          </w:tcPr>
          <w:p w14:paraId="7C3267EC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34C9D5C0" w14:textId="4C846BAD" w:rsidR="00642DFB" w:rsidRPr="0066660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536.731,00</w:t>
            </w:r>
          </w:p>
        </w:tc>
      </w:tr>
      <w:tr w:rsidR="00642DFB" w:rsidRPr="0066660E" w14:paraId="332387FC" w14:textId="77777777" w:rsidTr="005D2BD4">
        <w:tc>
          <w:tcPr>
            <w:tcW w:w="3859" w:type="dxa"/>
            <w:vAlign w:val="center"/>
          </w:tcPr>
          <w:p w14:paraId="05BAFC5C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1700EBD" w14:textId="4FDF2EA2" w:rsidR="00642DFB" w:rsidRPr="00ED234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72F26723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586B9AEE" w14:textId="54D2076B" w:rsidR="00642DFB" w:rsidRPr="0066660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2DFB" w:rsidRPr="0066660E" w14:paraId="61F31E19" w14:textId="77777777" w:rsidTr="005D2BD4">
        <w:tc>
          <w:tcPr>
            <w:tcW w:w="3859" w:type="dxa"/>
            <w:vAlign w:val="center"/>
          </w:tcPr>
          <w:p w14:paraId="75249B1F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185FE688" w14:textId="00271BA8" w:rsidR="00642DFB" w:rsidRPr="00ED234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321BA308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694A4983" w14:textId="7CD73DF6" w:rsidR="00642DFB" w:rsidRPr="0066660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2DFB" w:rsidRPr="0066660E" w14:paraId="3697A1CB" w14:textId="77777777" w:rsidTr="005D2BD4">
        <w:tc>
          <w:tcPr>
            <w:tcW w:w="3859" w:type="dxa"/>
            <w:vAlign w:val="center"/>
          </w:tcPr>
          <w:p w14:paraId="46D69A6B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1EEE5F2" w14:textId="5B0CAED7" w:rsidR="00642DFB" w:rsidRPr="00ED234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384" w:type="dxa"/>
            <w:vAlign w:val="center"/>
          </w:tcPr>
          <w:p w14:paraId="34F83E0C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327110A0" w14:textId="1FA24D94" w:rsidR="00642DFB" w:rsidRPr="0066660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24.928,00</w:t>
            </w:r>
          </w:p>
        </w:tc>
      </w:tr>
      <w:tr w:rsidR="00642DFB" w:rsidRPr="0066660E" w14:paraId="39749063" w14:textId="77777777" w:rsidTr="005D2BD4">
        <w:tc>
          <w:tcPr>
            <w:tcW w:w="3859" w:type="dxa"/>
            <w:vAlign w:val="center"/>
          </w:tcPr>
          <w:p w14:paraId="7226B026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140A5FA" w14:textId="535EE3F2" w:rsidR="00642DFB" w:rsidRPr="00ED234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382C518C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174126A7" w14:textId="6EBA4575" w:rsidR="00642DFB" w:rsidRPr="0066660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2DFB" w:rsidRPr="0066660E" w14:paraId="2C4FEAF8" w14:textId="77777777" w:rsidTr="005D2BD4">
        <w:tc>
          <w:tcPr>
            <w:tcW w:w="3859" w:type="dxa"/>
            <w:vAlign w:val="center"/>
          </w:tcPr>
          <w:p w14:paraId="47D3F6E3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29B342E6" w14:textId="7A17A59A" w:rsidR="00642DFB" w:rsidRPr="00ED234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5D1A42A0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537AE27E" w14:textId="70410BA4" w:rsidR="00642DFB" w:rsidRPr="0066660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2DFB" w:rsidRPr="0066660E" w14:paraId="2BB27FB1" w14:textId="77777777" w:rsidTr="005D2BD4">
        <w:tc>
          <w:tcPr>
            <w:tcW w:w="3859" w:type="dxa"/>
            <w:vAlign w:val="center"/>
          </w:tcPr>
          <w:p w14:paraId="10F5F4DA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46BF10FB" w14:textId="523770B3" w:rsidR="00642DFB" w:rsidRPr="00ED234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2AFB5975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07A3A30B" w14:textId="460DDDE5" w:rsidR="00642DFB" w:rsidRPr="0066660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2DFB" w:rsidRPr="0066660E" w14:paraId="73CE6FDF" w14:textId="77777777" w:rsidTr="005D2BD4">
        <w:tc>
          <w:tcPr>
            <w:tcW w:w="3859" w:type="dxa"/>
            <w:vAlign w:val="center"/>
          </w:tcPr>
          <w:p w14:paraId="79D96098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235BA95F" w14:textId="24461879" w:rsidR="00642DFB" w:rsidRPr="00ED234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0E7D689F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7C235DB2" w14:textId="714D166F" w:rsidR="00642DFB" w:rsidRPr="0066660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2DFB" w:rsidRPr="0066660E" w14:paraId="16EA660D" w14:textId="77777777" w:rsidTr="005D2BD4">
        <w:tc>
          <w:tcPr>
            <w:tcW w:w="3859" w:type="dxa"/>
            <w:vAlign w:val="center"/>
          </w:tcPr>
          <w:p w14:paraId="51A6A1BE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097C6E0" w14:textId="7CA9AB2E" w:rsidR="00642DFB" w:rsidRPr="00ED234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59B5327A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175E4785" w14:textId="32875A0E" w:rsidR="00642DFB" w:rsidRPr="0066660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2DFB" w:rsidRPr="0066660E" w14:paraId="454E3B6F" w14:textId="77777777" w:rsidTr="005D2BD4">
        <w:tc>
          <w:tcPr>
            <w:tcW w:w="3859" w:type="dxa"/>
            <w:vAlign w:val="center"/>
          </w:tcPr>
          <w:p w14:paraId="3959C50F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43E99D1A" w14:textId="2BB9C64B" w:rsidR="00642DFB" w:rsidRPr="00ED234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743CC150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59D11638" w14:textId="614872BB" w:rsidR="00642DFB" w:rsidRPr="0066660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2DFB" w:rsidRPr="0066660E" w14:paraId="7DEF9386" w14:textId="77777777" w:rsidTr="005D2BD4">
        <w:tc>
          <w:tcPr>
            <w:tcW w:w="3859" w:type="dxa"/>
            <w:vAlign w:val="center"/>
          </w:tcPr>
          <w:p w14:paraId="654AEA0A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6015DE0" w14:textId="4667213B" w:rsidR="00642DFB" w:rsidRPr="00ED234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360,50</w:t>
            </w:r>
          </w:p>
        </w:tc>
        <w:tc>
          <w:tcPr>
            <w:tcW w:w="3384" w:type="dxa"/>
            <w:vAlign w:val="center"/>
          </w:tcPr>
          <w:p w14:paraId="7D7AFE7D" w14:textId="77777777" w:rsidR="00642DFB" w:rsidRDefault="00642DFB" w:rsidP="005D2BD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7281F060" w14:textId="1B9700F3" w:rsidR="00642DFB" w:rsidRPr="0066660E" w:rsidRDefault="00642DFB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561.659,00</w:t>
            </w:r>
          </w:p>
        </w:tc>
      </w:tr>
    </w:tbl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48D8E5D7" w14:textId="27038BAF" w:rsidR="003A07DB" w:rsidRDefault="003A07DB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3A07DB" w14:paraId="7A288946" w14:textId="77777777" w:rsidTr="005D2BD4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F636BB" w14:textId="77777777" w:rsidR="003A07DB" w:rsidRDefault="003A07DB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E84AA" w14:textId="77777777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77545AB3" w14:textId="77777777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3A07DB" w:rsidRPr="00E74119" w14:paraId="3BE608A2" w14:textId="77777777" w:rsidTr="005D2BD4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73333" w14:textId="77777777" w:rsidR="003A07DB" w:rsidRDefault="003A07DB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AE3ED3C" w14:textId="77777777" w:rsidR="003A07DB" w:rsidRPr="00E74119" w:rsidRDefault="003A07DB" w:rsidP="005D2BD4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5112278" w14:textId="77777777" w:rsidR="003A07DB" w:rsidRPr="00E74119" w:rsidRDefault="003A07DB" w:rsidP="005D2BD4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D640745" w14:textId="77777777" w:rsidR="003A07DB" w:rsidRPr="00E74119" w:rsidRDefault="003A07DB" w:rsidP="005D2BD4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1177CC51" w14:textId="77777777" w:rsidR="003A07DB" w:rsidRPr="00E74119" w:rsidRDefault="003A07DB" w:rsidP="005D2BD4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3A07DB" w14:paraId="4C991A08" w14:textId="77777777" w:rsidTr="005D2BD4">
        <w:tc>
          <w:tcPr>
            <w:tcW w:w="2835" w:type="dxa"/>
            <w:tcBorders>
              <w:top w:val="single" w:sz="4" w:space="0" w:color="auto"/>
            </w:tcBorders>
          </w:tcPr>
          <w:p w14:paraId="02E5F417" w14:textId="77777777" w:rsidR="003A07DB" w:rsidRDefault="003A07DB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AD1C389" w14:textId="77777777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C474CEA" w14:textId="77777777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65E9E4E" w14:textId="77777777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6EBBC06" w14:textId="77777777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A07DB" w14:paraId="3417276E" w14:textId="77777777" w:rsidTr="005D2BD4">
        <w:tc>
          <w:tcPr>
            <w:tcW w:w="2835" w:type="dxa"/>
          </w:tcPr>
          <w:p w14:paraId="28887575" w14:textId="77777777" w:rsidR="003A07DB" w:rsidRDefault="003A07DB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60EC719" w14:textId="77777777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FF8C965" w14:textId="77777777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6531431" w14:textId="77777777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C3A4FE1" w14:textId="77777777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A07DB" w14:paraId="3432BE5B" w14:textId="77777777" w:rsidTr="005D2BD4">
        <w:tc>
          <w:tcPr>
            <w:tcW w:w="2835" w:type="dxa"/>
          </w:tcPr>
          <w:p w14:paraId="775085BE" w14:textId="77777777" w:rsidR="003A07DB" w:rsidRDefault="003A07DB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727C19B" w14:textId="77777777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3B539D" w14:textId="77777777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E0394FD" w14:textId="77777777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A777790" w14:textId="5BE3A729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A07DB" w14:paraId="7368A8C3" w14:textId="77777777" w:rsidTr="005D2BD4">
        <w:tc>
          <w:tcPr>
            <w:tcW w:w="2835" w:type="dxa"/>
          </w:tcPr>
          <w:p w14:paraId="19BD8A3E" w14:textId="77777777" w:rsidR="003A07DB" w:rsidRDefault="003A07DB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76D368E" w14:textId="77777777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D2AABE" w14:textId="77777777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ED2DF6" w14:textId="77777777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4D0928A2" w14:textId="4A2DA93A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A07DB" w14:paraId="3434FF22" w14:textId="77777777" w:rsidTr="005D2BD4">
        <w:tc>
          <w:tcPr>
            <w:tcW w:w="2835" w:type="dxa"/>
            <w:shd w:val="clear" w:color="auto" w:fill="auto"/>
          </w:tcPr>
          <w:p w14:paraId="111F3FD9" w14:textId="27F0E1C0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Totaal </w:t>
            </w:r>
            <w:r w:rsidR="005D2BD4">
              <w:rPr>
                <w:sz w:val="22"/>
                <w:szCs w:val="22"/>
              </w:rPr>
              <w:t>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76E116CF" w14:textId="5001A737" w:rsidR="003A07DB" w:rsidRDefault="003A07DB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14:paraId="59C67661" w14:textId="77777777" w:rsidR="00055BC6" w:rsidRDefault="00055BC6">
      <w:pPr>
        <w:rPr>
          <w:sz w:val="22"/>
          <w:szCs w:val="22"/>
        </w:rPr>
      </w:pPr>
    </w:p>
    <w:p w14:paraId="13CB48EE" w14:textId="77777777" w:rsidR="005D2BD4" w:rsidRDefault="005D2BD4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  <w:sectPr w:rsidR="005D2BD4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62" w14:textId="7970DBAC" w:rsidR="009358F1" w:rsidRPr="009358F1" w:rsidRDefault="005D2BD4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>
        <w:rPr>
          <w:sz w:val="22"/>
          <w:szCs w:val="22"/>
        </w:rPr>
        <w:lastRenderedPageBreak/>
        <w:t>Burger</w:t>
      </w:r>
      <w:r w:rsidR="009B3A48" w:rsidRPr="009358F1">
        <w:rPr>
          <w:sz w:val="22"/>
          <w:szCs w:val="22"/>
        </w:rPr>
        <w:t>personeel</w:t>
      </w:r>
      <w:r w:rsidR="002557C8" w:rsidRPr="009358F1">
        <w:rPr>
          <w:sz w:val="22"/>
          <w:szCs w:val="22"/>
        </w:rPr>
        <w:t xml:space="preserve"> </w:t>
      </w:r>
    </w:p>
    <w:p w14:paraId="7822C4D7" w14:textId="77777777" w:rsidR="005D2BD4" w:rsidRPr="00D92619" w:rsidRDefault="009358F1" w:rsidP="009358F1">
      <w:pPr>
        <w:ind w:left="108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5D2BD4" w14:paraId="232E307E" w14:textId="77777777" w:rsidTr="005D2BD4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E66869" w14:textId="77777777" w:rsidR="005D2BD4" w:rsidRDefault="005D2BD4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406B2B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445C4775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5D2BD4" w:rsidRPr="00E74119" w14:paraId="004C7C55" w14:textId="77777777" w:rsidTr="005D2BD4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1536" w14:textId="77777777" w:rsidR="005D2BD4" w:rsidRDefault="005D2BD4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0C57E60" w14:textId="77777777" w:rsidR="005D2BD4" w:rsidRPr="00E74119" w:rsidRDefault="005D2BD4" w:rsidP="005D2BD4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38E06D6" w14:textId="77777777" w:rsidR="005D2BD4" w:rsidRPr="00E74119" w:rsidRDefault="005D2BD4" w:rsidP="005D2BD4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AA9110B" w14:textId="77777777" w:rsidR="005D2BD4" w:rsidRPr="00E74119" w:rsidRDefault="005D2BD4" w:rsidP="005D2BD4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62FF898B" w14:textId="77777777" w:rsidR="005D2BD4" w:rsidRPr="00E74119" w:rsidRDefault="005D2BD4" w:rsidP="005D2BD4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5D2BD4" w14:paraId="58A9556C" w14:textId="77777777" w:rsidTr="005D2BD4">
        <w:tc>
          <w:tcPr>
            <w:tcW w:w="2835" w:type="dxa"/>
            <w:tcBorders>
              <w:top w:val="single" w:sz="4" w:space="0" w:color="auto"/>
            </w:tcBorders>
          </w:tcPr>
          <w:p w14:paraId="114A6C66" w14:textId="77777777" w:rsidR="005D2BD4" w:rsidRDefault="005D2BD4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F2D3C47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56E52FB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472357B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C7AA8C5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2BD4" w14:paraId="3142CC89" w14:textId="77777777" w:rsidTr="005D2BD4">
        <w:tc>
          <w:tcPr>
            <w:tcW w:w="2835" w:type="dxa"/>
          </w:tcPr>
          <w:p w14:paraId="733EF17D" w14:textId="77777777" w:rsidR="005D2BD4" w:rsidRDefault="005D2BD4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0C33FC5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D72500A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57589EA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938C0A2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2BD4" w14:paraId="4511DFFB" w14:textId="77777777" w:rsidTr="005D2BD4">
        <w:tc>
          <w:tcPr>
            <w:tcW w:w="2835" w:type="dxa"/>
          </w:tcPr>
          <w:p w14:paraId="6AAD7AC2" w14:textId="77777777" w:rsidR="005D2BD4" w:rsidRDefault="005D2BD4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C4B6043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B8A084" w14:textId="3FCAFA29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FF2A7F1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B21A709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2BD4" w14:paraId="289B3CD8" w14:textId="77777777" w:rsidTr="005D2BD4">
        <w:tc>
          <w:tcPr>
            <w:tcW w:w="2835" w:type="dxa"/>
          </w:tcPr>
          <w:p w14:paraId="59CA869C" w14:textId="77777777" w:rsidR="005D2BD4" w:rsidRDefault="005D2BD4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99AF420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8944737" w14:textId="52E477AE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7CEFC8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307AD97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2BD4" w14:paraId="6063603B" w14:textId="77777777" w:rsidTr="005D2BD4">
        <w:tc>
          <w:tcPr>
            <w:tcW w:w="2835" w:type="dxa"/>
            <w:shd w:val="clear" w:color="auto" w:fill="auto"/>
          </w:tcPr>
          <w:p w14:paraId="6679ECC7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6E7D84FA" w14:textId="6C7BCDC6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62810D1A" w14:textId="77777777" w:rsidR="005D2BD4" w:rsidRDefault="005D2BD4" w:rsidP="005D2BD4">
      <w:pPr>
        <w:pStyle w:val="ListParagraph"/>
        <w:numPr>
          <w:ilvl w:val="2"/>
          <w:numId w:val="14"/>
        </w:numPr>
        <w:tabs>
          <w:tab w:val="clear" w:pos="2700"/>
        </w:tabs>
        <w:ind w:left="1134" w:hanging="425"/>
        <w:rPr>
          <w:sz w:val="22"/>
          <w:szCs w:val="22"/>
          <w:u w:val="single"/>
        </w:rPr>
      </w:pPr>
      <w:r w:rsidRPr="00D34B18"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5D2BD4" w14:paraId="132BAC7E" w14:textId="77777777" w:rsidTr="005D2BD4">
        <w:tc>
          <w:tcPr>
            <w:tcW w:w="1985" w:type="dxa"/>
            <w:shd w:val="clear" w:color="auto" w:fill="auto"/>
          </w:tcPr>
          <w:p w14:paraId="0BE07B82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3DEEF4A1" w14:textId="0B9B7781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14:paraId="6E0CC085" w14:textId="5A3FF403" w:rsidR="005D2BD4" w:rsidRDefault="005D2BD4" w:rsidP="005D2BD4">
      <w:pPr>
        <w:pStyle w:val="ListParagraph"/>
        <w:ind w:left="1134"/>
        <w:rPr>
          <w:sz w:val="22"/>
          <w:szCs w:val="22"/>
          <w:u w:val="single"/>
        </w:rPr>
      </w:pPr>
    </w:p>
    <w:p w14:paraId="59C67666" w14:textId="35C552F8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6685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1701"/>
        <w:gridCol w:w="1701"/>
        <w:gridCol w:w="1701"/>
      </w:tblGrid>
      <w:tr w:rsidR="009B3A48" w:rsidRPr="00D92619" w14:paraId="59C6766D" w14:textId="77777777" w:rsidTr="005D2BD4">
        <w:tc>
          <w:tcPr>
            <w:tcW w:w="1582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2C1D8921" w:rsidR="009B3A48" w:rsidRPr="004115B3" w:rsidRDefault="009B3A48" w:rsidP="005D2BD4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5D2BD4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6C175D19" w:rsidR="009B3A48" w:rsidRPr="004115B3" w:rsidRDefault="009B3A48" w:rsidP="005D2BD4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5D2BD4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28DD469D" w:rsidR="009B3A48" w:rsidRPr="004115B3" w:rsidRDefault="009B3A48" w:rsidP="005D2BD4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5D2BD4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5D2BD4"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9C6766F" w14:textId="610D082A" w:rsidR="009B3A48" w:rsidRPr="00961D0B" w:rsidRDefault="00175132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9C67670" w14:textId="64648145" w:rsidR="009B3A48" w:rsidRPr="00961D0B" w:rsidRDefault="00175132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2FF4B768" w:rsidR="009B3A48" w:rsidRPr="008935DC" w:rsidRDefault="005D2BD4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5,34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79F0370D" w14:textId="77777777" w:rsidR="005D2BD4" w:rsidRPr="00100C9F" w:rsidRDefault="005D2BD4" w:rsidP="005D2BD4">
      <w:pPr>
        <w:tabs>
          <w:tab w:val="left" w:pos="3544"/>
        </w:tabs>
        <w:ind w:left="709" w:right="-661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5D2BD4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4B419A84" w14:textId="669F2974" w:rsidR="005D2BD4" w:rsidRPr="00D92619" w:rsidRDefault="005D2BD4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5D2BD4" w:rsidRPr="004B5919" w14:paraId="45BB5B64" w14:textId="77777777" w:rsidTr="005D2BD4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195D1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D40ED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2F60A14F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29192C0B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5D2BD4" w:rsidRPr="004B5919" w14:paraId="3BB587A0" w14:textId="77777777" w:rsidTr="005D2BD4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3FADEA6A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E06AB3E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0E42EFC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CEB3BA2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75B97A3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FD4FD43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904E442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2BD4" w:rsidRPr="004B5919" w14:paraId="3D92BC5D" w14:textId="77777777" w:rsidTr="005D2BD4">
        <w:tc>
          <w:tcPr>
            <w:tcW w:w="1271" w:type="dxa"/>
            <w:vAlign w:val="center"/>
          </w:tcPr>
          <w:p w14:paraId="3E20E230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E9215D8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55CC11C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2690725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243E438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19700A6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900C502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2BD4" w:rsidRPr="004B5919" w14:paraId="69D501AD" w14:textId="77777777" w:rsidTr="005D2BD4">
        <w:tc>
          <w:tcPr>
            <w:tcW w:w="1271" w:type="dxa"/>
            <w:vAlign w:val="center"/>
          </w:tcPr>
          <w:p w14:paraId="4150FF12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B5633B9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50B266A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7CD5AB1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C1D1C41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3D1CF4B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30A3660" w14:textId="77777777" w:rsidR="005D2BD4" w:rsidRPr="004B5919" w:rsidRDefault="005D2BD4" w:rsidP="005D2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0F1D524E" w14:textId="676BE979" w:rsidR="005D2BD4" w:rsidRPr="002557C8" w:rsidRDefault="005D2BD4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709"/>
        <w:gridCol w:w="709"/>
        <w:gridCol w:w="708"/>
      </w:tblGrid>
      <w:tr w:rsidR="005D2BD4" w14:paraId="655DD966" w14:textId="77777777" w:rsidTr="005D2BD4"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EB36F3" w14:textId="77777777" w:rsidR="005D2BD4" w:rsidRDefault="005D2BD4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A80675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7D0C8BD8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5D2BD4" w:rsidRPr="00E74119" w14:paraId="27E994F2" w14:textId="77777777" w:rsidTr="005D2BD4"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08AD" w14:textId="77777777" w:rsidR="005D2BD4" w:rsidRDefault="005D2BD4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ADBC0E4" w14:textId="77777777" w:rsidR="005D2BD4" w:rsidRPr="00E74119" w:rsidRDefault="005D2BD4" w:rsidP="005D2BD4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B83E830" w14:textId="77777777" w:rsidR="005D2BD4" w:rsidRPr="00E74119" w:rsidRDefault="005D2BD4" w:rsidP="005D2BD4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E6F2891" w14:textId="77777777" w:rsidR="005D2BD4" w:rsidRPr="00E74119" w:rsidRDefault="005D2BD4" w:rsidP="005D2BD4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6974262E" w14:textId="77777777" w:rsidR="005D2BD4" w:rsidRPr="00E74119" w:rsidRDefault="005D2BD4" w:rsidP="005D2BD4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5D2BD4" w14:paraId="0E2C4330" w14:textId="77777777" w:rsidTr="005D2BD4">
        <w:tc>
          <w:tcPr>
            <w:tcW w:w="2552" w:type="dxa"/>
            <w:tcBorders>
              <w:top w:val="single" w:sz="4" w:space="0" w:color="auto"/>
            </w:tcBorders>
          </w:tcPr>
          <w:p w14:paraId="4703C069" w14:textId="77777777" w:rsidR="005D2BD4" w:rsidRDefault="005D2BD4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5F95455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253910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0B0224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55DE523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2BD4" w14:paraId="0ACBC9FD" w14:textId="77777777" w:rsidTr="005D2BD4">
        <w:tc>
          <w:tcPr>
            <w:tcW w:w="2552" w:type="dxa"/>
          </w:tcPr>
          <w:p w14:paraId="531A4940" w14:textId="77777777" w:rsidR="005D2BD4" w:rsidRDefault="005D2BD4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278FAA9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634FA23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6CFB44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4F01E6C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2BD4" w14:paraId="47BC44A5" w14:textId="77777777" w:rsidTr="005D2BD4">
        <w:tc>
          <w:tcPr>
            <w:tcW w:w="2552" w:type="dxa"/>
          </w:tcPr>
          <w:p w14:paraId="47109D97" w14:textId="77777777" w:rsidR="005D2BD4" w:rsidRDefault="005D2BD4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37A89E9" w14:textId="75AE4E36" w:rsidR="005D2BD4" w:rsidRDefault="00272E30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F09AA99" w14:textId="712067F7" w:rsidR="005D2BD4" w:rsidRDefault="00272E30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E2B28E" w14:textId="768E51E3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3E8DEE7" w14:textId="53D2D1F2" w:rsidR="005D2BD4" w:rsidRDefault="00272E30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D2BD4" w14:paraId="2B07A62B" w14:textId="77777777" w:rsidTr="005D2BD4">
        <w:tc>
          <w:tcPr>
            <w:tcW w:w="2552" w:type="dxa"/>
          </w:tcPr>
          <w:p w14:paraId="1CA24A2E" w14:textId="77777777" w:rsidR="005D2BD4" w:rsidRDefault="005D2BD4" w:rsidP="005D2BD4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9049131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F42CD68" w14:textId="43264BC8" w:rsidR="005D2BD4" w:rsidRDefault="00272E30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CEE8FF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CCD4CCA" w14:textId="4B74B6F3" w:rsidR="005D2BD4" w:rsidRDefault="00272E30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D2BD4" w14:paraId="14CF62BD" w14:textId="77777777" w:rsidTr="005D2BD4">
        <w:tc>
          <w:tcPr>
            <w:tcW w:w="2552" w:type="dxa"/>
            <w:shd w:val="clear" w:color="auto" w:fill="auto"/>
          </w:tcPr>
          <w:p w14:paraId="5F7E8FB8" w14:textId="77777777" w:rsidR="005D2BD4" w:rsidRDefault="005D2BD4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976" w:type="dxa"/>
            <w:gridSpan w:val="4"/>
            <w:shd w:val="clear" w:color="auto" w:fill="DDD9C3" w:themeFill="background2" w:themeFillShade="E6"/>
          </w:tcPr>
          <w:p w14:paraId="155C665B" w14:textId="693E76B5" w:rsidR="005D2BD4" w:rsidRDefault="00272E30" w:rsidP="005D2BD4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D2BD4">
              <w:rPr>
                <w:sz w:val="22"/>
                <w:szCs w:val="22"/>
              </w:rPr>
              <w:t>0</w:t>
            </w:r>
          </w:p>
        </w:tc>
      </w:tr>
    </w:tbl>
    <w:p w14:paraId="59C67680" w14:textId="284F8E92" w:rsidR="009B3A48" w:rsidRPr="005D1442" w:rsidRDefault="005D1442" w:rsidP="005D1442">
      <w:pPr>
        <w:ind w:left="1800"/>
        <w:rPr>
          <w:sz w:val="22"/>
          <w:szCs w:val="22"/>
          <w:u w:val="single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1" w14:textId="77777777" w:rsidR="009E27D7" w:rsidRDefault="009E27D7">
      <w:pPr>
        <w:rPr>
          <w:sz w:val="22"/>
          <w:szCs w:val="22"/>
        </w:rPr>
      </w:pPr>
    </w:p>
    <w:p w14:paraId="041A3957" w14:textId="77777777" w:rsidR="00272E30" w:rsidRDefault="00272E30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  <w:sectPr w:rsidR="00272E30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82" w14:textId="59177289" w:rsidR="005D1442" w:rsidRDefault="00272E30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lastRenderedPageBreak/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6BDD0452" w14:textId="7D7CA593" w:rsidR="00272E30" w:rsidRDefault="00272E30" w:rsidP="005D1442">
      <w:pPr>
        <w:ind w:left="1800"/>
        <w:rPr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693"/>
        <w:gridCol w:w="709"/>
        <w:gridCol w:w="709"/>
        <w:gridCol w:w="709"/>
        <w:gridCol w:w="708"/>
      </w:tblGrid>
      <w:tr w:rsidR="00272E30" w14:paraId="4EBE1FD8" w14:textId="77777777" w:rsidTr="00A43496"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FB9FCC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2E1F11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6C6A8D5D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272E30" w:rsidRPr="00E74119" w14:paraId="65AC08C1" w14:textId="77777777" w:rsidTr="00A43496"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936F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59CEDBB" w14:textId="77777777" w:rsidR="00272E30" w:rsidRPr="00E74119" w:rsidRDefault="00272E30" w:rsidP="00A43496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058E1B1" w14:textId="77777777" w:rsidR="00272E30" w:rsidRPr="00E74119" w:rsidRDefault="00272E30" w:rsidP="00A43496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CD73D70" w14:textId="77777777" w:rsidR="00272E30" w:rsidRPr="00E74119" w:rsidRDefault="00272E30" w:rsidP="00A43496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085CA82A" w14:textId="77777777" w:rsidR="00272E30" w:rsidRPr="00E74119" w:rsidRDefault="00272E30" w:rsidP="00A43496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272E30" w14:paraId="183DFE8A" w14:textId="77777777" w:rsidTr="00A43496">
        <w:tc>
          <w:tcPr>
            <w:tcW w:w="2693" w:type="dxa"/>
            <w:tcBorders>
              <w:top w:val="single" w:sz="4" w:space="0" w:color="auto"/>
            </w:tcBorders>
          </w:tcPr>
          <w:p w14:paraId="13D8C87B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E8FCD87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DCCB2BF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F22938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5242F79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E30" w14:paraId="614D58A6" w14:textId="77777777" w:rsidTr="00A43496">
        <w:tc>
          <w:tcPr>
            <w:tcW w:w="2693" w:type="dxa"/>
          </w:tcPr>
          <w:p w14:paraId="1D5AB5D9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FF04C6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66E996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1BE82D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DA6C12A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E30" w14:paraId="730E5B95" w14:textId="77777777" w:rsidTr="00A43496">
        <w:tc>
          <w:tcPr>
            <w:tcW w:w="2693" w:type="dxa"/>
          </w:tcPr>
          <w:p w14:paraId="6F4EC3D3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BB6898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A85B46" w14:textId="621C22AB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8C24DEB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13400C4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E30" w14:paraId="084568E6" w14:textId="77777777" w:rsidTr="00A43496">
        <w:tc>
          <w:tcPr>
            <w:tcW w:w="2693" w:type="dxa"/>
          </w:tcPr>
          <w:p w14:paraId="08DC510D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71E252F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853E2A" w14:textId="0AC1803E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AE8CAD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757A443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E30" w14:paraId="5A869B22" w14:textId="77777777" w:rsidTr="00A43496">
        <w:tc>
          <w:tcPr>
            <w:tcW w:w="2693" w:type="dxa"/>
            <w:shd w:val="clear" w:color="auto" w:fill="auto"/>
          </w:tcPr>
          <w:p w14:paraId="69D5E8C3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5" w:type="dxa"/>
            <w:gridSpan w:val="4"/>
            <w:shd w:val="clear" w:color="auto" w:fill="DDD9C3" w:themeFill="background2" w:themeFillShade="E6"/>
          </w:tcPr>
          <w:p w14:paraId="4E4F7D4C" w14:textId="67589AEC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48CDAF5B" w14:textId="77777777" w:rsidR="00272E30" w:rsidRPr="00272E30" w:rsidRDefault="00272E30" w:rsidP="00272E30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272E30" w14:paraId="23D698D8" w14:textId="77777777" w:rsidTr="00A43496">
        <w:tc>
          <w:tcPr>
            <w:tcW w:w="4224" w:type="dxa"/>
          </w:tcPr>
          <w:p w14:paraId="15CCFF31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466B910" w14:textId="6E8A580F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14:paraId="11247572" w14:textId="0E3600E9" w:rsidR="00272E30" w:rsidRPr="00272E30" w:rsidRDefault="00272E30" w:rsidP="00272E30">
      <w:pPr>
        <w:ind w:left="1843"/>
        <w:rPr>
          <w:sz w:val="22"/>
          <w:szCs w:val="22"/>
        </w:rPr>
      </w:pPr>
    </w:p>
    <w:p w14:paraId="59C67685" w14:textId="3107BE83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5965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1559"/>
        <w:gridCol w:w="1560"/>
        <w:gridCol w:w="1417"/>
      </w:tblGrid>
      <w:tr w:rsidR="009B3A48" w:rsidRPr="00D92619" w14:paraId="59C6768C" w14:textId="77777777" w:rsidTr="00272E30">
        <w:tc>
          <w:tcPr>
            <w:tcW w:w="1429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01D91EDB" w:rsidR="009B3A48" w:rsidRPr="004115B3" w:rsidRDefault="009B3A48" w:rsidP="00272E30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272E30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2BF54A59" w:rsidR="009B3A48" w:rsidRPr="004115B3" w:rsidRDefault="009B3A48" w:rsidP="00272E30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272E30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70EFA737" w:rsidR="009B3A48" w:rsidRPr="004115B3" w:rsidRDefault="009B3A48" w:rsidP="00272E30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272E30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272E30"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59C6768E" w14:textId="7D33D770" w:rsidR="009B3A48" w:rsidRPr="005D1442" w:rsidRDefault="00175132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9C6768F" w14:textId="495A76CF" w:rsidR="009B3A48" w:rsidRPr="005D1442" w:rsidRDefault="00175132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31FED155" w:rsidR="009B3A48" w:rsidRPr="005D1442" w:rsidRDefault="00272E30" w:rsidP="004115B3">
            <w:pPr>
              <w:jc w:val="center"/>
              <w:rPr>
                <w:b/>
                <w:color w:val="0000FF"/>
              </w:rPr>
            </w:pPr>
            <w:r>
              <w:rPr>
                <w:b/>
              </w:rPr>
              <w:t>0,02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77F58D4B" w14:textId="77777777" w:rsidR="00272E30" w:rsidRPr="00D92619" w:rsidRDefault="00272E30" w:rsidP="00272E30">
      <w:pPr>
        <w:ind w:left="1440" w:right="-377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5" w14:textId="27EF104E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3D73589C" w14:textId="20D3BF78" w:rsidR="00272E30" w:rsidRDefault="00272E30" w:rsidP="005D1442">
      <w:pPr>
        <w:ind w:left="1800"/>
        <w:rPr>
          <w:sz w:val="22"/>
          <w:szCs w:val="22"/>
        </w:rPr>
      </w:pPr>
    </w:p>
    <w:tbl>
      <w:tblPr>
        <w:tblStyle w:val="TableGrid"/>
        <w:tblW w:w="8046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4868"/>
        <w:gridCol w:w="793"/>
        <w:gridCol w:w="794"/>
        <w:gridCol w:w="797"/>
        <w:gridCol w:w="794"/>
      </w:tblGrid>
      <w:tr w:rsidR="00272E30" w14:paraId="5676536C" w14:textId="77777777" w:rsidTr="00A43496">
        <w:tc>
          <w:tcPr>
            <w:tcW w:w="48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1B39A2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7EB0F9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91" w:type="dxa"/>
            <w:gridSpan w:val="2"/>
            <w:shd w:val="clear" w:color="auto" w:fill="BFBFBF" w:themeFill="background1" w:themeFillShade="BF"/>
            <w:vAlign w:val="center"/>
          </w:tcPr>
          <w:p w14:paraId="5F583857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272E30" w:rsidRPr="00E74119" w14:paraId="41D5A7CE" w14:textId="77777777" w:rsidTr="00A43496">
        <w:tc>
          <w:tcPr>
            <w:tcW w:w="48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B2CB4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E9EC064" w14:textId="77777777" w:rsidR="00272E30" w:rsidRPr="00E74119" w:rsidRDefault="00272E30" w:rsidP="00A43496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5B47B5B6" w14:textId="77777777" w:rsidR="00272E30" w:rsidRPr="00E74119" w:rsidRDefault="00272E30" w:rsidP="00A43496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7" w:type="dxa"/>
            <w:shd w:val="clear" w:color="auto" w:fill="BFBFBF" w:themeFill="background1" w:themeFillShade="BF"/>
          </w:tcPr>
          <w:p w14:paraId="6912EAD8" w14:textId="77777777" w:rsidR="00272E30" w:rsidRPr="00E74119" w:rsidRDefault="00272E30" w:rsidP="00A43496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15C8579C" w14:textId="77777777" w:rsidR="00272E30" w:rsidRPr="00E74119" w:rsidRDefault="00272E30" w:rsidP="00A43496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272E30" w14:paraId="3D5C2779" w14:textId="77777777" w:rsidTr="00A43496">
        <w:tc>
          <w:tcPr>
            <w:tcW w:w="4868" w:type="dxa"/>
            <w:tcBorders>
              <w:top w:val="single" w:sz="4" w:space="0" w:color="auto"/>
            </w:tcBorders>
          </w:tcPr>
          <w:p w14:paraId="3C936327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7D4F966C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14AA378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576E24B5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783262C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E30" w14:paraId="28F7C1A7" w14:textId="77777777" w:rsidTr="00A43496">
        <w:tc>
          <w:tcPr>
            <w:tcW w:w="4868" w:type="dxa"/>
          </w:tcPr>
          <w:p w14:paraId="13631D5C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5C6A0213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69DE80D2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1800E40A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5390EC0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E30" w14:paraId="030E4CDD" w14:textId="77777777" w:rsidTr="00A43496">
        <w:tc>
          <w:tcPr>
            <w:tcW w:w="4868" w:type="dxa"/>
          </w:tcPr>
          <w:p w14:paraId="43CCFEB5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2A5433D5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B553031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0E26C263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FFC09BB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E30" w14:paraId="4A692ABB" w14:textId="77777777" w:rsidTr="00A43496">
        <w:tc>
          <w:tcPr>
            <w:tcW w:w="7252" w:type="dxa"/>
            <w:gridSpan w:val="4"/>
            <w:shd w:val="clear" w:color="auto" w:fill="auto"/>
          </w:tcPr>
          <w:p w14:paraId="56A76C90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4" w:type="dxa"/>
            <w:shd w:val="clear" w:color="auto" w:fill="DDD9C3" w:themeFill="background2" w:themeFillShade="E6"/>
          </w:tcPr>
          <w:p w14:paraId="6FFCA595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C" w14:textId="77777777" w:rsidR="009E27D7" w:rsidRDefault="009E27D7">
      <w:pPr>
        <w:rPr>
          <w:sz w:val="22"/>
          <w:szCs w:val="22"/>
        </w:rPr>
      </w:pPr>
    </w:p>
    <w:p w14:paraId="59C6769D" w14:textId="5FFFF4D4" w:rsidR="005D1442" w:rsidRDefault="00272E30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>
        <w:rPr>
          <w:sz w:val="22"/>
          <w:szCs w:val="22"/>
        </w:rPr>
        <w:t>personeel</w:t>
      </w:r>
      <w:r w:rsidR="009856C3">
        <w:rPr>
          <w:sz w:val="22"/>
          <w:szCs w:val="22"/>
        </w:rPr>
        <w:t xml:space="preserve"> </w:t>
      </w:r>
    </w:p>
    <w:p w14:paraId="5CC35A4A" w14:textId="7610E9E0" w:rsidR="00272E30" w:rsidRPr="002557C8" w:rsidRDefault="00272E30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272E30" w14:paraId="1C6F9C74" w14:textId="77777777" w:rsidTr="00A43496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6BC257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0B6E4E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639372FC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2AAF26C8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272E30" w14:paraId="1D132624" w14:textId="77777777" w:rsidTr="00A43496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1C0CC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9DDFD7F" w14:textId="77777777" w:rsidR="00272E30" w:rsidRPr="00E74119" w:rsidRDefault="00272E30" w:rsidP="00A43496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452AB22" w14:textId="77777777" w:rsidR="00272E30" w:rsidRPr="00E74119" w:rsidRDefault="00272E30" w:rsidP="00A43496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27C0CF6" w14:textId="77777777" w:rsidR="00272E30" w:rsidRPr="00E74119" w:rsidRDefault="00272E30" w:rsidP="00A43496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C09EDC8" w14:textId="77777777" w:rsidR="00272E30" w:rsidRPr="00E74119" w:rsidRDefault="00272E30" w:rsidP="00A43496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63F3DA86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272E30" w14:paraId="2526BAE0" w14:textId="77777777" w:rsidTr="00A43496">
        <w:tc>
          <w:tcPr>
            <w:tcW w:w="4253" w:type="dxa"/>
          </w:tcPr>
          <w:p w14:paraId="02AAF64B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3B74C19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9EF4568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468DF5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CC0CE69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BBB8D41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E30" w14:paraId="2B16F31C" w14:textId="77777777" w:rsidTr="00A43496">
        <w:tc>
          <w:tcPr>
            <w:tcW w:w="4253" w:type="dxa"/>
          </w:tcPr>
          <w:p w14:paraId="59DBE90F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488BB70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C8BB377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670DF21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2CDB6A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AEA56F7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E30" w14:paraId="5A46BBE8" w14:textId="77777777" w:rsidTr="00A43496">
        <w:tc>
          <w:tcPr>
            <w:tcW w:w="4253" w:type="dxa"/>
          </w:tcPr>
          <w:p w14:paraId="2A79478C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9BA9F8D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87A7F5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A4343A4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18691B1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2900619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E30" w14:paraId="4123E704" w14:textId="77777777" w:rsidTr="00A43496">
        <w:tc>
          <w:tcPr>
            <w:tcW w:w="4253" w:type="dxa"/>
          </w:tcPr>
          <w:p w14:paraId="66A3906A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BE82A3F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4A97068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49FE20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A7023D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A0DDEAA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E30" w14:paraId="623A591A" w14:textId="77777777" w:rsidTr="00A43496">
        <w:tc>
          <w:tcPr>
            <w:tcW w:w="4253" w:type="dxa"/>
          </w:tcPr>
          <w:p w14:paraId="19625454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C49E61E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0DF14D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EF0019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E392D9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F8591E2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E30" w14:paraId="3254F1B2" w14:textId="77777777" w:rsidTr="00A43496">
        <w:tc>
          <w:tcPr>
            <w:tcW w:w="4253" w:type="dxa"/>
          </w:tcPr>
          <w:p w14:paraId="737917A7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78D6060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5B6FC58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7FBA205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8382CB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F3D6B94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E30" w14:paraId="3A41BD1C" w14:textId="77777777" w:rsidTr="00A43496">
        <w:tc>
          <w:tcPr>
            <w:tcW w:w="4253" w:type="dxa"/>
          </w:tcPr>
          <w:p w14:paraId="7FC906D6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E184364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DE32B6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4C52B9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10E5E8C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F4DE473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E30" w14:paraId="4622233E" w14:textId="77777777" w:rsidTr="00A43496">
        <w:tc>
          <w:tcPr>
            <w:tcW w:w="7088" w:type="dxa"/>
            <w:gridSpan w:val="5"/>
            <w:shd w:val="clear" w:color="auto" w:fill="auto"/>
          </w:tcPr>
          <w:p w14:paraId="0700B0E5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08EECE0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A0" w14:textId="5E2F628D" w:rsidR="009B3A48" w:rsidRPr="00D92619" w:rsidRDefault="005D1442" w:rsidP="00272E30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648DB354" w14:textId="77777777" w:rsidR="00272E30" w:rsidRDefault="00272E30" w:rsidP="00272E30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  <w:sectPr w:rsidR="00272E30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12617D78" w14:textId="3C535918" w:rsidR="00272E30" w:rsidRPr="00272E30" w:rsidRDefault="00272E30" w:rsidP="00272E30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lastRenderedPageBreak/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272E30" w14:paraId="6C90E6E2" w14:textId="77777777" w:rsidTr="00A43496">
        <w:tc>
          <w:tcPr>
            <w:tcW w:w="4366" w:type="dxa"/>
          </w:tcPr>
          <w:p w14:paraId="41171C44" w14:textId="77777777" w:rsidR="00272E30" w:rsidRDefault="00272E30" w:rsidP="00A4349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EA434F8" w14:textId="77777777" w:rsidR="00272E30" w:rsidRDefault="00272E30" w:rsidP="00A434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64B3CED" w14:textId="77777777" w:rsidR="00272E30" w:rsidRPr="00272E30" w:rsidRDefault="00272E30" w:rsidP="00272E30">
      <w:pPr>
        <w:ind w:left="1440"/>
        <w:rPr>
          <w:sz w:val="22"/>
          <w:szCs w:val="22"/>
        </w:rPr>
      </w:pPr>
    </w:p>
    <w:p w14:paraId="59C676A1" w14:textId="361FA009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5965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1559"/>
        <w:gridCol w:w="1560"/>
        <w:gridCol w:w="1417"/>
      </w:tblGrid>
      <w:tr w:rsidR="00272E30" w:rsidRPr="00D92619" w14:paraId="59C676A8" w14:textId="77777777" w:rsidTr="00272E30">
        <w:tc>
          <w:tcPr>
            <w:tcW w:w="1429" w:type="dxa"/>
            <w:shd w:val="clear" w:color="auto" w:fill="auto"/>
          </w:tcPr>
          <w:p w14:paraId="59C676A4" w14:textId="77777777" w:rsidR="00272E30" w:rsidRPr="004115B3" w:rsidRDefault="00272E30" w:rsidP="00272E30"/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F42CE18" w14:textId="4EE0ABAF" w:rsidR="00272E30" w:rsidRPr="004115B3" w:rsidRDefault="00272E30" w:rsidP="00272E30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>
              <w:rPr>
                <w:sz w:val="22"/>
                <w:szCs w:val="22"/>
              </w:rPr>
              <w:t>17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E936A7" w14:textId="1C2742E6" w:rsidR="00272E30" w:rsidRPr="004115B3" w:rsidRDefault="00272E30" w:rsidP="00272E30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>
              <w:rPr>
                <w:sz w:val="22"/>
                <w:szCs w:val="22"/>
              </w:rPr>
              <w:t>18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DE26689" w14:textId="293E41BB" w:rsidR="00272E30" w:rsidRPr="004115B3" w:rsidRDefault="00272E30" w:rsidP="00272E30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272E30" w:rsidRPr="00D92619" w14:paraId="59C676AD" w14:textId="77777777" w:rsidTr="00272E30"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272E30" w:rsidRPr="004115B3" w:rsidRDefault="00272E30" w:rsidP="00272E30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9098970" w14:textId="546C640C" w:rsidR="00272E30" w:rsidRPr="005D1442" w:rsidRDefault="00272E30" w:rsidP="00272E3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DEA3F70" w14:textId="5D46F447" w:rsidR="00272E30" w:rsidRPr="005D1442" w:rsidRDefault="00272E30" w:rsidP="00272E3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2E909CE8" w14:textId="0616326B" w:rsidR="00272E30" w:rsidRPr="005D1442" w:rsidRDefault="00272E30" w:rsidP="00272E30">
            <w:pPr>
              <w:jc w:val="center"/>
              <w:rPr>
                <w:b/>
              </w:rPr>
            </w:pPr>
            <w:r>
              <w:rPr>
                <w:b/>
              </w:rPr>
              <w:t>0,02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3AC35650" w14:textId="77777777" w:rsidR="00272E30" w:rsidRPr="00AC33C0" w:rsidRDefault="00272E30" w:rsidP="00272E30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2D0FCED7" w14:textId="49E71D7D" w:rsidR="00272E30" w:rsidRPr="006C7EC9" w:rsidRDefault="00272E30" w:rsidP="005D1442">
      <w:pPr>
        <w:ind w:left="360"/>
        <w:rPr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272E30" w:rsidRPr="006C7EC9" w14:paraId="69CDC2E6" w14:textId="77777777" w:rsidTr="00A43496">
        <w:tc>
          <w:tcPr>
            <w:tcW w:w="4016" w:type="dxa"/>
            <w:tcBorders>
              <w:right w:val="single" w:sz="4" w:space="0" w:color="auto"/>
            </w:tcBorders>
          </w:tcPr>
          <w:p w14:paraId="527ED4D6" w14:textId="77777777" w:rsidR="00272E30" w:rsidRPr="006C7EC9" w:rsidRDefault="00272E30" w:rsidP="00A43496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0190" w14:textId="1457E5CE" w:rsidR="00272E30" w:rsidRPr="006C7EC9" w:rsidRDefault="00455A65" w:rsidP="00A43496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3C20D9C3" w14:textId="77777777" w:rsidR="00272E30" w:rsidRPr="006C7EC9" w:rsidRDefault="00272E30" w:rsidP="00A43496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EF9F" w14:textId="77777777" w:rsidR="00272E30" w:rsidRPr="006C7EC9" w:rsidRDefault="00272E30" w:rsidP="00A43496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164B822D" w14:textId="77777777" w:rsidR="00272E30" w:rsidRPr="006C7EC9" w:rsidRDefault="00272E30" w:rsidP="00A43496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4" w14:textId="77777777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7859"/>
      </w:tblGrid>
      <w:tr w:rsidR="001325A6" w:rsidRPr="00055BC6" w14:paraId="59C676BB" w14:textId="77777777" w:rsidTr="00B81DAE"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B9" w14:textId="77777777" w:rsidR="009B3A48" w:rsidRPr="00055BC6" w:rsidRDefault="009B3A48" w:rsidP="00ED7AD4"/>
        </w:tc>
        <w:tc>
          <w:tcPr>
            <w:tcW w:w="78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BA" w14:textId="77777777" w:rsidR="009B3A48" w:rsidRPr="00055BC6" w:rsidRDefault="009B3A48" w:rsidP="00B81DAE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90387F" w:rsidRPr="00571391" w14:paraId="59C676BE" w14:textId="77777777" w:rsidTr="00B81DAE">
        <w:tc>
          <w:tcPr>
            <w:tcW w:w="763" w:type="dxa"/>
            <w:tcBorders>
              <w:top w:val="single" w:sz="4" w:space="0" w:color="auto"/>
            </w:tcBorders>
            <w:vAlign w:val="center"/>
          </w:tcPr>
          <w:p w14:paraId="59C676BC" w14:textId="599D1DFE" w:rsidR="0090387F" w:rsidRPr="00055BC6" w:rsidRDefault="0090387F" w:rsidP="00B81DAE">
            <w:pPr>
              <w:jc w:val="center"/>
            </w:pPr>
            <w:r>
              <w:t>1.</w:t>
            </w:r>
          </w:p>
        </w:tc>
        <w:tc>
          <w:tcPr>
            <w:tcW w:w="7859" w:type="dxa"/>
            <w:shd w:val="clear" w:color="auto" w:fill="auto"/>
            <w:vAlign w:val="center"/>
          </w:tcPr>
          <w:p w14:paraId="59C676BD" w14:textId="5C6ABA04" w:rsidR="0090387F" w:rsidRPr="00F251F8" w:rsidRDefault="00C4363A" w:rsidP="00B81DAE">
            <w:pPr>
              <w:rPr>
                <w:sz w:val="20"/>
                <w:szCs w:val="20"/>
                <w:lang w:val="fr-BE"/>
              </w:rPr>
            </w:pPr>
            <w:proofErr w:type="spellStart"/>
            <w:r>
              <w:rPr>
                <w:sz w:val="20"/>
                <w:szCs w:val="20"/>
                <w:lang w:val="fr-BE"/>
              </w:rPr>
              <w:t>Geen</w:t>
            </w:r>
            <w:proofErr w:type="spellEnd"/>
          </w:p>
        </w:tc>
      </w:tr>
      <w:tr w:rsidR="003E643B" w:rsidRPr="00F251F8" w14:paraId="59C676C1" w14:textId="77777777" w:rsidTr="00B81DAE">
        <w:tc>
          <w:tcPr>
            <w:tcW w:w="763" w:type="dxa"/>
            <w:vAlign w:val="center"/>
          </w:tcPr>
          <w:p w14:paraId="59C676BF" w14:textId="7B946EB0" w:rsidR="003E643B" w:rsidRPr="00055BC6" w:rsidRDefault="003E643B" w:rsidP="00B81DAE">
            <w:pPr>
              <w:jc w:val="center"/>
            </w:pPr>
            <w:r>
              <w:t>2.</w:t>
            </w:r>
          </w:p>
        </w:tc>
        <w:tc>
          <w:tcPr>
            <w:tcW w:w="7859" w:type="dxa"/>
            <w:shd w:val="clear" w:color="auto" w:fill="auto"/>
            <w:vAlign w:val="center"/>
          </w:tcPr>
          <w:p w14:paraId="59C676C0" w14:textId="190D6750" w:rsidR="003E643B" w:rsidRPr="00F251F8" w:rsidRDefault="003E643B" w:rsidP="00B81DAE">
            <w:pPr>
              <w:rPr>
                <w:sz w:val="20"/>
                <w:szCs w:val="20"/>
                <w:lang w:val="fr-BE"/>
              </w:rPr>
            </w:pPr>
          </w:p>
        </w:tc>
      </w:tr>
      <w:tr w:rsidR="003E643B" w:rsidRPr="00055BC6" w14:paraId="59C676C4" w14:textId="77777777" w:rsidTr="00B81DAE">
        <w:tc>
          <w:tcPr>
            <w:tcW w:w="763" w:type="dxa"/>
            <w:vAlign w:val="center"/>
          </w:tcPr>
          <w:p w14:paraId="59C676C2" w14:textId="086758D7" w:rsidR="003E643B" w:rsidRPr="00055BC6" w:rsidRDefault="003E643B" w:rsidP="00B81DAE">
            <w:pPr>
              <w:jc w:val="center"/>
            </w:pPr>
            <w:r>
              <w:t>3.</w:t>
            </w:r>
          </w:p>
        </w:tc>
        <w:tc>
          <w:tcPr>
            <w:tcW w:w="7859" w:type="dxa"/>
            <w:shd w:val="clear" w:color="auto" w:fill="auto"/>
            <w:vAlign w:val="center"/>
          </w:tcPr>
          <w:p w14:paraId="59C676C3" w14:textId="373EEF8B" w:rsidR="003E643B" w:rsidRPr="00F251F8" w:rsidRDefault="003E643B" w:rsidP="00B81DAE">
            <w:pPr>
              <w:rPr>
                <w:sz w:val="20"/>
                <w:szCs w:val="20"/>
              </w:rPr>
            </w:pPr>
          </w:p>
        </w:tc>
      </w:tr>
      <w:tr w:rsidR="003E643B" w:rsidRPr="00055BC6" w14:paraId="59C676C7" w14:textId="77777777" w:rsidTr="00B81DAE">
        <w:tc>
          <w:tcPr>
            <w:tcW w:w="763" w:type="dxa"/>
            <w:vAlign w:val="center"/>
          </w:tcPr>
          <w:p w14:paraId="59C676C5" w14:textId="07CFEE72" w:rsidR="003E643B" w:rsidRPr="00055BC6" w:rsidRDefault="003E643B" w:rsidP="00B81DAE">
            <w:pPr>
              <w:jc w:val="center"/>
            </w:pPr>
            <w:r>
              <w:t>4.</w:t>
            </w:r>
          </w:p>
        </w:tc>
        <w:tc>
          <w:tcPr>
            <w:tcW w:w="7859" w:type="dxa"/>
            <w:shd w:val="clear" w:color="auto" w:fill="auto"/>
            <w:vAlign w:val="center"/>
          </w:tcPr>
          <w:p w14:paraId="59C676C6" w14:textId="1E6F4FCA" w:rsidR="003E643B" w:rsidRPr="00F251F8" w:rsidRDefault="003E643B" w:rsidP="00B81DAE">
            <w:pPr>
              <w:rPr>
                <w:sz w:val="20"/>
                <w:szCs w:val="20"/>
              </w:rPr>
            </w:pPr>
          </w:p>
        </w:tc>
      </w:tr>
      <w:tr w:rsidR="003E643B" w:rsidRPr="00055BC6" w14:paraId="59C676CA" w14:textId="77777777" w:rsidTr="00B81DAE">
        <w:tc>
          <w:tcPr>
            <w:tcW w:w="763" w:type="dxa"/>
            <w:vAlign w:val="center"/>
          </w:tcPr>
          <w:p w14:paraId="59C676C8" w14:textId="77777777" w:rsidR="003E643B" w:rsidRPr="00055BC6" w:rsidRDefault="003E643B" w:rsidP="00B81DAE">
            <w:pPr>
              <w:jc w:val="center"/>
            </w:pPr>
          </w:p>
        </w:tc>
        <w:tc>
          <w:tcPr>
            <w:tcW w:w="7859" w:type="dxa"/>
            <w:shd w:val="clear" w:color="auto" w:fill="auto"/>
            <w:vAlign w:val="center"/>
          </w:tcPr>
          <w:p w14:paraId="59C676C9" w14:textId="77777777" w:rsidR="003E643B" w:rsidRPr="00F251F8" w:rsidRDefault="003E643B" w:rsidP="00B81DAE">
            <w:pPr>
              <w:rPr>
                <w:sz w:val="20"/>
                <w:szCs w:val="20"/>
              </w:rPr>
            </w:pPr>
          </w:p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9B3A48" w14:paraId="59C676D2" w14:textId="77777777" w:rsidTr="00B81DAE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CF" w14:textId="77777777" w:rsidR="009B3A48" w:rsidRPr="004115B3" w:rsidRDefault="009B3A48" w:rsidP="00ED7AD4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0" w14:textId="77777777" w:rsidR="009B3A48" w:rsidRPr="004115B3" w:rsidRDefault="009B3A48" w:rsidP="00B81DAE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1" w14:textId="77777777" w:rsidR="009B3A48" w:rsidRPr="004115B3" w:rsidRDefault="009B3A48" w:rsidP="00B81DAE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:rsidRPr="00647CFE" w14:paraId="59C676D6" w14:textId="77777777" w:rsidTr="00B81DAE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6D3" w14:textId="77777777" w:rsidR="00C70B83" w:rsidRPr="004115B3" w:rsidRDefault="00C70B83" w:rsidP="00B81DAE">
            <w:pPr>
              <w:jc w:val="center"/>
            </w:pPr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D4" w14:textId="210D68DD" w:rsidR="00C70B83" w:rsidRPr="00647CFE" w:rsidRDefault="00C4363A" w:rsidP="00B81DAE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Geen</w:t>
            </w:r>
            <w:proofErr w:type="spellEnd"/>
          </w:p>
        </w:tc>
        <w:tc>
          <w:tcPr>
            <w:tcW w:w="3207" w:type="dxa"/>
            <w:shd w:val="clear" w:color="auto" w:fill="auto"/>
            <w:vAlign w:val="center"/>
          </w:tcPr>
          <w:p w14:paraId="59C676D5" w14:textId="5F2C5EC3" w:rsidR="00C70B83" w:rsidRPr="00647CFE" w:rsidRDefault="00C70B83" w:rsidP="00B81DAE">
            <w:pPr>
              <w:rPr>
                <w:lang w:val="fr-BE"/>
              </w:rPr>
            </w:pPr>
          </w:p>
        </w:tc>
      </w:tr>
      <w:tr w:rsidR="00C70B83" w14:paraId="59C676DA" w14:textId="77777777" w:rsidTr="00B81DAE">
        <w:tc>
          <w:tcPr>
            <w:tcW w:w="720" w:type="dxa"/>
            <w:vAlign w:val="center"/>
          </w:tcPr>
          <w:p w14:paraId="59C676D7" w14:textId="77777777" w:rsidR="00C70B83" w:rsidRPr="004115B3" w:rsidRDefault="00C70B83" w:rsidP="00B81DAE">
            <w:pPr>
              <w:jc w:val="center"/>
            </w:pPr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D8" w14:textId="77777777" w:rsidR="00C70B83" w:rsidRPr="004115B3" w:rsidRDefault="00C70B83" w:rsidP="00B81DAE"/>
        </w:tc>
        <w:tc>
          <w:tcPr>
            <w:tcW w:w="3207" w:type="dxa"/>
            <w:shd w:val="clear" w:color="auto" w:fill="auto"/>
            <w:vAlign w:val="center"/>
          </w:tcPr>
          <w:p w14:paraId="59C676D9" w14:textId="77777777" w:rsidR="00C70B83" w:rsidRPr="004115B3" w:rsidRDefault="00C70B83" w:rsidP="00B81DAE"/>
        </w:tc>
      </w:tr>
      <w:tr w:rsidR="00C70B83" w14:paraId="59C676DE" w14:textId="77777777" w:rsidTr="00B81DAE">
        <w:tc>
          <w:tcPr>
            <w:tcW w:w="720" w:type="dxa"/>
            <w:vAlign w:val="center"/>
          </w:tcPr>
          <w:p w14:paraId="59C676DB" w14:textId="77777777" w:rsidR="00C70B83" w:rsidRPr="004115B3" w:rsidRDefault="00C70B83" w:rsidP="00B81DAE">
            <w:pPr>
              <w:jc w:val="center"/>
            </w:pPr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DC" w14:textId="77777777" w:rsidR="00C70B83" w:rsidRPr="004115B3" w:rsidRDefault="00C70B83" w:rsidP="00B81DAE"/>
        </w:tc>
        <w:tc>
          <w:tcPr>
            <w:tcW w:w="3207" w:type="dxa"/>
            <w:shd w:val="clear" w:color="auto" w:fill="auto"/>
            <w:vAlign w:val="center"/>
          </w:tcPr>
          <w:p w14:paraId="59C676DD" w14:textId="77777777" w:rsidR="00C70B83" w:rsidRPr="004115B3" w:rsidRDefault="00C70B83" w:rsidP="00B81DAE"/>
        </w:tc>
      </w:tr>
      <w:tr w:rsidR="00C70B83" w14:paraId="59C676E2" w14:textId="77777777" w:rsidTr="00B81DAE">
        <w:tc>
          <w:tcPr>
            <w:tcW w:w="720" w:type="dxa"/>
            <w:vAlign w:val="center"/>
          </w:tcPr>
          <w:p w14:paraId="59C676DF" w14:textId="77777777" w:rsidR="00C70B83" w:rsidRPr="004115B3" w:rsidRDefault="00C70B83" w:rsidP="00B81DAE">
            <w:pPr>
              <w:jc w:val="center"/>
            </w:pPr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E0" w14:textId="77777777" w:rsidR="00C70B83" w:rsidRPr="004115B3" w:rsidRDefault="00C70B83" w:rsidP="00B81DAE"/>
        </w:tc>
        <w:tc>
          <w:tcPr>
            <w:tcW w:w="3207" w:type="dxa"/>
            <w:shd w:val="clear" w:color="auto" w:fill="auto"/>
            <w:vAlign w:val="center"/>
          </w:tcPr>
          <w:p w14:paraId="59C676E1" w14:textId="77777777" w:rsidR="00C70B83" w:rsidRPr="004115B3" w:rsidRDefault="00C70B83" w:rsidP="00B81DAE"/>
        </w:tc>
      </w:tr>
      <w:tr w:rsidR="00C70B83" w14:paraId="59C676E6" w14:textId="77777777" w:rsidTr="00B81DAE">
        <w:tc>
          <w:tcPr>
            <w:tcW w:w="720" w:type="dxa"/>
            <w:vAlign w:val="center"/>
          </w:tcPr>
          <w:p w14:paraId="59C676E3" w14:textId="77777777" w:rsidR="00C70B83" w:rsidRPr="004115B3" w:rsidRDefault="00C70B83" w:rsidP="00B81DAE">
            <w:pPr>
              <w:jc w:val="center"/>
            </w:pPr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E4" w14:textId="77777777" w:rsidR="00C70B83" w:rsidRPr="004115B3" w:rsidRDefault="00C70B83" w:rsidP="00B81DAE"/>
        </w:tc>
        <w:tc>
          <w:tcPr>
            <w:tcW w:w="3207" w:type="dxa"/>
            <w:shd w:val="clear" w:color="auto" w:fill="auto"/>
            <w:vAlign w:val="center"/>
          </w:tcPr>
          <w:p w14:paraId="59C676E5" w14:textId="77777777" w:rsidR="00C70B83" w:rsidRPr="004115B3" w:rsidRDefault="00C70B83" w:rsidP="00B81DAE"/>
        </w:tc>
      </w:tr>
      <w:tr w:rsidR="00C70B83" w14:paraId="59C676EA" w14:textId="77777777" w:rsidTr="00B81DAE">
        <w:tc>
          <w:tcPr>
            <w:tcW w:w="720" w:type="dxa"/>
            <w:vAlign w:val="center"/>
          </w:tcPr>
          <w:p w14:paraId="59C676E7" w14:textId="77777777" w:rsidR="00C70B83" w:rsidRPr="004115B3" w:rsidRDefault="00C70B83" w:rsidP="00B81DAE">
            <w:pPr>
              <w:jc w:val="center"/>
            </w:pPr>
          </w:p>
        </w:tc>
        <w:tc>
          <w:tcPr>
            <w:tcW w:w="4865" w:type="dxa"/>
            <w:shd w:val="clear" w:color="auto" w:fill="auto"/>
            <w:vAlign w:val="center"/>
          </w:tcPr>
          <w:p w14:paraId="59C676E8" w14:textId="77777777" w:rsidR="00C70B83" w:rsidRPr="004115B3" w:rsidRDefault="00C70B83" w:rsidP="00B81DAE"/>
        </w:tc>
        <w:tc>
          <w:tcPr>
            <w:tcW w:w="3207" w:type="dxa"/>
            <w:shd w:val="clear" w:color="auto" w:fill="auto"/>
            <w:vAlign w:val="center"/>
          </w:tcPr>
          <w:p w14:paraId="59C676E9" w14:textId="77777777" w:rsidR="00C70B83" w:rsidRPr="004115B3" w:rsidRDefault="00C70B83" w:rsidP="00B81DAE"/>
        </w:tc>
      </w:tr>
    </w:tbl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921B46" w:rsidRPr="00055BC6" w14:paraId="35F679EB" w14:textId="77777777" w:rsidTr="00A43496">
        <w:tc>
          <w:tcPr>
            <w:tcW w:w="4667" w:type="dxa"/>
            <w:shd w:val="clear" w:color="auto" w:fill="D9D9D9" w:themeFill="background1" w:themeFillShade="D9"/>
            <w:vAlign w:val="center"/>
          </w:tcPr>
          <w:p w14:paraId="5AD581D3" w14:textId="77777777" w:rsidR="00921B46" w:rsidRPr="00055BC6" w:rsidRDefault="00921B46" w:rsidP="00A43496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5C76" w14:textId="77777777" w:rsidR="00921B46" w:rsidRPr="00055BC6" w:rsidRDefault="00921B46" w:rsidP="00A43496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1E86B" w14:textId="77777777" w:rsidR="00921B46" w:rsidRPr="00055BC6" w:rsidRDefault="00921B46" w:rsidP="00A43496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3E2AA2" w14:textId="77777777" w:rsidR="00921B46" w:rsidRPr="00055BC6" w:rsidRDefault="00921B46" w:rsidP="00A43496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921B46" w:rsidRPr="00055BC6" w14:paraId="1D94E498" w14:textId="77777777" w:rsidTr="00A43496">
        <w:tc>
          <w:tcPr>
            <w:tcW w:w="4667" w:type="dxa"/>
            <w:vAlign w:val="center"/>
          </w:tcPr>
          <w:p w14:paraId="4BB009E2" w14:textId="77777777" w:rsidR="00921B46" w:rsidRPr="00055BC6" w:rsidRDefault="00921B46" w:rsidP="00A43496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3B77F0F4" w14:textId="77777777" w:rsidR="00921B46" w:rsidRPr="00055BC6" w:rsidRDefault="00921B46" w:rsidP="00A43496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03638FEB" w14:textId="77777777" w:rsidR="00921B46" w:rsidRPr="00055BC6" w:rsidRDefault="00921B46" w:rsidP="00A43496">
            <w:pPr>
              <w:jc w:val="center"/>
            </w:pPr>
          </w:p>
        </w:tc>
      </w:tr>
      <w:tr w:rsidR="00921B46" w:rsidRPr="00055BC6" w14:paraId="004E5304" w14:textId="77777777" w:rsidTr="00A43496">
        <w:tc>
          <w:tcPr>
            <w:tcW w:w="4667" w:type="dxa"/>
            <w:vAlign w:val="center"/>
          </w:tcPr>
          <w:p w14:paraId="741253DD" w14:textId="77777777" w:rsidR="00921B46" w:rsidRPr="00055BC6" w:rsidRDefault="00921B46" w:rsidP="00A43496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7E282B69" w14:textId="77777777" w:rsidR="00921B46" w:rsidRPr="00055BC6" w:rsidRDefault="00921B46" w:rsidP="00A43496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66164B29" w14:textId="77777777" w:rsidR="00921B46" w:rsidRPr="00055BC6" w:rsidRDefault="00921B46" w:rsidP="00A43496">
            <w:pPr>
              <w:jc w:val="center"/>
            </w:pPr>
          </w:p>
        </w:tc>
      </w:tr>
      <w:tr w:rsidR="00921B46" w:rsidRPr="00055BC6" w14:paraId="6D222D25" w14:textId="77777777" w:rsidTr="00A43496">
        <w:tc>
          <w:tcPr>
            <w:tcW w:w="4667" w:type="dxa"/>
            <w:vAlign w:val="center"/>
          </w:tcPr>
          <w:p w14:paraId="57D3823D" w14:textId="77777777" w:rsidR="00921B46" w:rsidRPr="00055BC6" w:rsidRDefault="00921B46" w:rsidP="00A43496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68384A6E" w14:textId="77777777" w:rsidR="00921B46" w:rsidRPr="00055BC6" w:rsidRDefault="00921B46" w:rsidP="00A43496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528C583E" w14:textId="77777777" w:rsidR="00921B46" w:rsidRPr="00055BC6" w:rsidRDefault="00921B46" w:rsidP="00A43496">
            <w:pPr>
              <w:jc w:val="center"/>
            </w:pPr>
          </w:p>
        </w:tc>
      </w:tr>
      <w:tr w:rsidR="00921B46" w:rsidRPr="00055BC6" w14:paraId="370DAE8D" w14:textId="77777777" w:rsidTr="00A43496">
        <w:tc>
          <w:tcPr>
            <w:tcW w:w="4667" w:type="dxa"/>
            <w:vAlign w:val="center"/>
          </w:tcPr>
          <w:p w14:paraId="532AD07D" w14:textId="77777777" w:rsidR="00921B46" w:rsidRPr="00055BC6" w:rsidRDefault="00921B46" w:rsidP="00A43496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2C8D228E" w14:textId="77777777" w:rsidR="00921B46" w:rsidRPr="00055BC6" w:rsidRDefault="00921B46" w:rsidP="00A43496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D735E94" w14:textId="77777777" w:rsidR="00921B46" w:rsidRPr="00055BC6" w:rsidRDefault="00921B46" w:rsidP="00A43496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0E002810" w14:textId="77777777" w:rsidR="00921B46" w:rsidRPr="00055BC6" w:rsidRDefault="00921B46" w:rsidP="00A43496">
            <w:pPr>
              <w:jc w:val="center"/>
            </w:pPr>
          </w:p>
        </w:tc>
      </w:tr>
      <w:tr w:rsidR="00921B46" w:rsidRPr="00055BC6" w14:paraId="61CEAA6C" w14:textId="77777777" w:rsidTr="00A43496">
        <w:tc>
          <w:tcPr>
            <w:tcW w:w="4667" w:type="dxa"/>
            <w:vAlign w:val="center"/>
          </w:tcPr>
          <w:p w14:paraId="22EE2EAB" w14:textId="77777777" w:rsidR="00921B46" w:rsidRPr="00055BC6" w:rsidRDefault="00921B46" w:rsidP="00A43496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268108A0" w14:textId="77777777" w:rsidR="00921B46" w:rsidRPr="00055BC6" w:rsidRDefault="00921B46" w:rsidP="00A43496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3F34A5EF" w14:textId="77777777" w:rsidR="00921B46" w:rsidRPr="00055BC6" w:rsidRDefault="00921B46" w:rsidP="00A43496">
            <w:pPr>
              <w:jc w:val="center"/>
            </w:pPr>
            <w:r>
              <w:t>100</w:t>
            </w:r>
          </w:p>
        </w:tc>
      </w:tr>
      <w:tr w:rsidR="00921B46" w:rsidRPr="00055BC6" w14:paraId="523345E7" w14:textId="77777777" w:rsidTr="00A43496">
        <w:tc>
          <w:tcPr>
            <w:tcW w:w="4667" w:type="dxa"/>
            <w:vAlign w:val="center"/>
          </w:tcPr>
          <w:p w14:paraId="506CE0F4" w14:textId="77777777" w:rsidR="00921B46" w:rsidRPr="00055BC6" w:rsidRDefault="00921B46" w:rsidP="00A43496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7BFEC3CF" w14:textId="77777777" w:rsidR="00921B46" w:rsidRPr="00055BC6" w:rsidRDefault="00921B46" w:rsidP="00A43496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7AACDDD" w14:textId="77777777" w:rsidR="00921B46" w:rsidRPr="00055BC6" w:rsidRDefault="00921B46" w:rsidP="00A43496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6EA88640" w14:textId="77777777" w:rsidR="00921B46" w:rsidRPr="00055BC6" w:rsidRDefault="00921B46" w:rsidP="00A43496">
            <w:pPr>
              <w:jc w:val="center"/>
            </w:pPr>
          </w:p>
        </w:tc>
      </w:tr>
    </w:tbl>
    <w:p w14:paraId="6592142A" w14:textId="77777777" w:rsidR="00921B46" w:rsidRDefault="00921B46" w:rsidP="00921B46">
      <w:pPr>
        <w:ind w:left="851"/>
        <w:rPr>
          <w:sz w:val="22"/>
          <w:szCs w:val="22"/>
        </w:rPr>
      </w:pPr>
      <w:r>
        <w:rPr>
          <w:sz w:val="22"/>
          <w:szCs w:val="22"/>
        </w:rPr>
        <w:lastRenderedPageBreak/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301C81F9" w14:textId="77777777" w:rsidR="00921B46" w:rsidRPr="00055BC6" w:rsidRDefault="00921B46" w:rsidP="00921B46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0B30AD1" w14:textId="77777777" w:rsidR="00921B46" w:rsidRPr="00BB23C7" w:rsidRDefault="00921B46" w:rsidP="00921B46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7FB2DA33" w14:textId="77777777" w:rsidR="00921B46" w:rsidRDefault="00921B46" w:rsidP="00921B46">
      <w:pPr>
        <w:ind w:left="1418" w:hanging="284"/>
        <w:rPr>
          <w:sz w:val="22"/>
          <w:szCs w:val="22"/>
        </w:rPr>
      </w:pPr>
    </w:p>
    <w:p w14:paraId="0B69D469" w14:textId="77777777" w:rsidR="00921B46" w:rsidRPr="00647A25" w:rsidRDefault="00921B46" w:rsidP="00921B46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7606799D" w14:textId="77777777" w:rsidR="00921B46" w:rsidRPr="00302050" w:rsidRDefault="00921B46" w:rsidP="00921B46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71746216" w14:textId="77777777" w:rsidR="00921B46" w:rsidRPr="00302050" w:rsidRDefault="00921B46" w:rsidP="00921B46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18E3CF1F" w14:textId="77777777" w:rsidR="00921B46" w:rsidRPr="00302050" w:rsidRDefault="00921B46" w:rsidP="00921B46">
      <w:pPr>
        <w:ind w:left="1418" w:hanging="284"/>
        <w:rPr>
          <w:sz w:val="22"/>
          <w:szCs w:val="22"/>
          <w:lang w:val="en-US"/>
        </w:rPr>
      </w:pPr>
    </w:p>
    <w:p w14:paraId="768D85BD" w14:textId="77777777" w:rsidR="00921B46" w:rsidRPr="00647A25" w:rsidRDefault="00921B46" w:rsidP="00921B46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2E50ADAE" w14:textId="77777777" w:rsidR="00921B46" w:rsidRDefault="00921B46" w:rsidP="00921B46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6823B62A" w14:textId="77777777" w:rsidR="00921B46" w:rsidRDefault="00921B46" w:rsidP="00921B46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9C67720" w14:textId="3D104DD0" w:rsidR="009B3A48" w:rsidRPr="003165B5" w:rsidRDefault="00921B46" w:rsidP="00921B46">
      <w:pPr>
        <w:ind w:left="993"/>
      </w:pPr>
      <w:r>
        <w:rPr>
          <w:sz w:val="22"/>
          <w:szCs w:val="22"/>
        </w:rPr>
        <w:t>- EUROFINS Belgium</w:t>
      </w:r>
    </w:p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921B46">
        <w:t xml:space="preserve">De inlichtingen worden hernomen in de </w:t>
      </w:r>
      <w:r w:rsidR="006C7EC9" w:rsidRPr="00921B46">
        <w:t>B</w:t>
      </w:r>
      <w:r w:rsidRPr="00921B46">
        <w:t>ijlage C van het luik 1 van het JV</w:t>
      </w:r>
    </w:p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6C7EC9" w:rsidRDefault="009B3A48" w:rsidP="003A385F">
      <w:pPr>
        <w:ind w:left="720"/>
        <w:rPr>
          <w:color w:val="365F91" w:themeColor="accent1" w:themeShade="BF"/>
          <w:sz w:val="22"/>
          <w:szCs w:val="22"/>
        </w:rPr>
      </w:pPr>
      <w:r w:rsidRPr="00921B46">
        <w:rPr>
          <w:sz w:val="22"/>
          <w:szCs w:val="22"/>
        </w:rPr>
        <w:t xml:space="preserve">De inlichtingen worden hernomen in de </w:t>
      </w:r>
      <w:r w:rsidR="006C7EC9" w:rsidRPr="00921B46">
        <w:rPr>
          <w:sz w:val="22"/>
          <w:szCs w:val="22"/>
        </w:rPr>
        <w:t>B</w:t>
      </w:r>
      <w:r w:rsidRPr="00921B46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59C6773E" w14:textId="77777777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B81DAE"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41" w14:textId="77777777" w:rsidR="009B3A48" w:rsidRPr="00055BC6" w:rsidRDefault="009B3A48" w:rsidP="00B81DAE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B81DAE">
        <w:tc>
          <w:tcPr>
            <w:tcW w:w="7560" w:type="dxa"/>
            <w:tcBorders>
              <w:top w:val="single" w:sz="4" w:space="0" w:color="auto"/>
            </w:tcBorders>
            <w:vAlign w:val="center"/>
          </w:tcPr>
          <w:p w14:paraId="59C67743" w14:textId="77777777" w:rsidR="009B3A48" w:rsidRPr="00055BC6" w:rsidRDefault="009B3A48" w:rsidP="00B81DAE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44" w14:textId="77777777" w:rsidR="009B3A48" w:rsidRPr="000C2928" w:rsidRDefault="009B3A48" w:rsidP="00B81DAE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8" w14:textId="77777777" w:rsidTr="00B81DAE">
        <w:tc>
          <w:tcPr>
            <w:tcW w:w="7560" w:type="dxa"/>
            <w:vAlign w:val="center"/>
          </w:tcPr>
          <w:p w14:paraId="59C67746" w14:textId="77777777" w:rsidR="009B3A48" w:rsidRPr="00055BC6" w:rsidRDefault="009B3A48" w:rsidP="00B81DAE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47" w14:textId="77777777" w:rsidR="009B3A48" w:rsidRPr="000C2928" w:rsidRDefault="009B3A48" w:rsidP="00B81DAE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B" w14:textId="77777777" w:rsidTr="00B81DAE">
        <w:tc>
          <w:tcPr>
            <w:tcW w:w="7560" w:type="dxa"/>
            <w:vAlign w:val="center"/>
          </w:tcPr>
          <w:p w14:paraId="59C67749" w14:textId="77777777" w:rsidR="009B3A48" w:rsidRPr="00055BC6" w:rsidRDefault="009B3A48" w:rsidP="00B81DAE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4A" w14:textId="77777777" w:rsidR="009B3A48" w:rsidRPr="000C2928" w:rsidRDefault="009B3A48" w:rsidP="00B81DAE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E" w14:textId="77777777" w:rsidTr="00B81DAE">
        <w:tc>
          <w:tcPr>
            <w:tcW w:w="7560" w:type="dxa"/>
            <w:vAlign w:val="center"/>
          </w:tcPr>
          <w:p w14:paraId="59C6774C" w14:textId="77777777" w:rsidR="009B3A48" w:rsidRPr="00055BC6" w:rsidRDefault="009B3A48" w:rsidP="00B81DAE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4D" w14:textId="77777777" w:rsidR="009B3A48" w:rsidRPr="000C2928" w:rsidRDefault="009B3A48" w:rsidP="00B81DAE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1" w14:textId="77777777" w:rsidTr="00B81DAE">
        <w:tc>
          <w:tcPr>
            <w:tcW w:w="7560" w:type="dxa"/>
            <w:vAlign w:val="center"/>
          </w:tcPr>
          <w:p w14:paraId="59C6774F" w14:textId="77777777" w:rsidR="009B3A48" w:rsidRPr="00055BC6" w:rsidRDefault="009B3A48" w:rsidP="00B81DAE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50" w14:textId="77777777" w:rsidR="009B3A48" w:rsidRPr="000C2928" w:rsidRDefault="009B3A48" w:rsidP="00B81DAE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4" w14:textId="77777777" w:rsidTr="00B81DAE">
        <w:tc>
          <w:tcPr>
            <w:tcW w:w="7560" w:type="dxa"/>
            <w:vAlign w:val="center"/>
          </w:tcPr>
          <w:p w14:paraId="59C67752" w14:textId="77777777" w:rsidR="009B3A48" w:rsidRPr="00055BC6" w:rsidRDefault="009B3A48" w:rsidP="00B81DAE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53" w14:textId="77777777" w:rsidR="009B3A48" w:rsidRPr="000C2928" w:rsidRDefault="009B3A48" w:rsidP="00B81DAE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26"/>
        <w:gridCol w:w="3138"/>
      </w:tblGrid>
      <w:tr w:rsidR="001325A6" w:rsidRPr="00055BC6" w14:paraId="59C67760" w14:textId="77777777" w:rsidTr="00713797"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E" w14:textId="77777777" w:rsidR="009B3A48" w:rsidRPr="00055BC6" w:rsidRDefault="009B3A48" w:rsidP="00B81DAE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1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F" w14:textId="77777777" w:rsidR="009B3A48" w:rsidRPr="00055BC6" w:rsidRDefault="009B3A48" w:rsidP="00B81DAE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713797"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14:paraId="59C67761" w14:textId="77777777" w:rsidR="004E588F" w:rsidRPr="00055BC6" w:rsidRDefault="004E588F" w:rsidP="00B81DAE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726" w:type="dxa"/>
            <w:shd w:val="clear" w:color="auto" w:fill="auto"/>
            <w:vAlign w:val="center"/>
          </w:tcPr>
          <w:p w14:paraId="59C67762" w14:textId="3E4A7160" w:rsidR="004E588F" w:rsidRPr="00055BC6" w:rsidRDefault="00713797" w:rsidP="00B81DAE">
            <w:r>
              <w:t>Vernieuwing toiletten C-vleugel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59C67763" w14:textId="09B724A8" w:rsidR="004E588F" w:rsidRPr="00055BC6" w:rsidRDefault="004E588F" w:rsidP="00B81DAE"/>
        </w:tc>
      </w:tr>
      <w:tr w:rsidR="004E588F" w:rsidRPr="00055BC6" w14:paraId="59C67768" w14:textId="77777777" w:rsidTr="00713797">
        <w:tc>
          <w:tcPr>
            <w:tcW w:w="707" w:type="dxa"/>
            <w:vAlign w:val="center"/>
          </w:tcPr>
          <w:p w14:paraId="59C67765" w14:textId="77777777" w:rsidR="004E588F" w:rsidRPr="00055BC6" w:rsidRDefault="004E588F" w:rsidP="00B81DAE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726" w:type="dxa"/>
            <w:shd w:val="clear" w:color="auto" w:fill="auto"/>
            <w:vAlign w:val="center"/>
          </w:tcPr>
          <w:p w14:paraId="59C67766" w14:textId="77777777" w:rsidR="004E588F" w:rsidRPr="00055BC6" w:rsidRDefault="004E588F" w:rsidP="00B81DAE"/>
        </w:tc>
        <w:tc>
          <w:tcPr>
            <w:tcW w:w="3138" w:type="dxa"/>
            <w:shd w:val="clear" w:color="auto" w:fill="auto"/>
            <w:vAlign w:val="center"/>
          </w:tcPr>
          <w:p w14:paraId="59C67767" w14:textId="77777777" w:rsidR="004E588F" w:rsidRPr="00055BC6" w:rsidRDefault="004E588F" w:rsidP="00B81DAE"/>
        </w:tc>
      </w:tr>
      <w:tr w:rsidR="004E588F" w:rsidRPr="00055BC6" w14:paraId="59C6776C" w14:textId="77777777" w:rsidTr="00713797">
        <w:tc>
          <w:tcPr>
            <w:tcW w:w="707" w:type="dxa"/>
            <w:vAlign w:val="center"/>
          </w:tcPr>
          <w:p w14:paraId="59C67769" w14:textId="77777777" w:rsidR="004E588F" w:rsidRPr="00055BC6" w:rsidRDefault="004E588F" w:rsidP="00B81DAE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726" w:type="dxa"/>
            <w:shd w:val="clear" w:color="auto" w:fill="auto"/>
            <w:vAlign w:val="center"/>
          </w:tcPr>
          <w:p w14:paraId="59C6776A" w14:textId="77777777" w:rsidR="004E588F" w:rsidRPr="00055BC6" w:rsidRDefault="004E588F" w:rsidP="00B81DAE"/>
        </w:tc>
        <w:tc>
          <w:tcPr>
            <w:tcW w:w="3138" w:type="dxa"/>
            <w:shd w:val="clear" w:color="auto" w:fill="auto"/>
            <w:vAlign w:val="center"/>
          </w:tcPr>
          <w:p w14:paraId="59C6776B" w14:textId="77777777" w:rsidR="004E588F" w:rsidRPr="00055BC6" w:rsidRDefault="004E588F" w:rsidP="00B81DAE"/>
        </w:tc>
      </w:tr>
      <w:tr w:rsidR="004E588F" w:rsidRPr="00055BC6" w14:paraId="59C67770" w14:textId="77777777" w:rsidTr="00713797">
        <w:tc>
          <w:tcPr>
            <w:tcW w:w="707" w:type="dxa"/>
            <w:vAlign w:val="center"/>
          </w:tcPr>
          <w:p w14:paraId="59C6776D" w14:textId="77777777" w:rsidR="004E588F" w:rsidRPr="00055BC6" w:rsidRDefault="004E588F" w:rsidP="00B81DAE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726" w:type="dxa"/>
            <w:shd w:val="clear" w:color="auto" w:fill="auto"/>
            <w:vAlign w:val="center"/>
          </w:tcPr>
          <w:p w14:paraId="59C6776E" w14:textId="77777777" w:rsidR="004E588F" w:rsidRPr="00055BC6" w:rsidRDefault="004E588F" w:rsidP="00B81DAE"/>
        </w:tc>
        <w:tc>
          <w:tcPr>
            <w:tcW w:w="3138" w:type="dxa"/>
            <w:shd w:val="clear" w:color="auto" w:fill="auto"/>
            <w:vAlign w:val="center"/>
          </w:tcPr>
          <w:p w14:paraId="59C6776F" w14:textId="77777777" w:rsidR="004E588F" w:rsidRPr="00055BC6" w:rsidRDefault="004E588F" w:rsidP="00B81DAE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1325A6" w:rsidRPr="00055BC6" w14:paraId="59C6777B" w14:textId="77777777" w:rsidTr="00713797"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7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9" w14:textId="77777777" w:rsidR="009B3A48" w:rsidRPr="00055BC6" w:rsidRDefault="009B3A48" w:rsidP="00B81DAE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1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A" w14:textId="77777777" w:rsidR="009B3A48" w:rsidRPr="00055BC6" w:rsidRDefault="009B3A48" w:rsidP="00B81DAE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713797"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14:paraId="59C6777C" w14:textId="77777777" w:rsidR="004E588F" w:rsidRPr="00055BC6" w:rsidRDefault="004E588F" w:rsidP="00B81DAE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77D" w14:textId="5234D7CC" w:rsidR="004E588F" w:rsidRPr="00055BC6" w:rsidRDefault="004E588F" w:rsidP="00B81DAE"/>
        </w:tc>
        <w:tc>
          <w:tcPr>
            <w:tcW w:w="3130" w:type="dxa"/>
            <w:shd w:val="clear" w:color="auto" w:fill="auto"/>
            <w:vAlign w:val="center"/>
          </w:tcPr>
          <w:p w14:paraId="59C6777E" w14:textId="77777777" w:rsidR="004E588F" w:rsidRPr="00055BC6" w:rsidRDefault="004E588F" w:rsidP="00B81DAE"/>
        </w:tc>
      </w:tr>
      <w:tr w:rsidR="004E588F" w:rsidRPr="00055BC6" w14:paraId="59C67783" w14:textId="77777777" w:rsidTr="00713797">
        <w:tc>
          <w:tcPr>
            <w:tcW w:w="707" w:type="dxa"/>
            <w:vAlign w:val="center"/>
          </w:tcPr>
          <w:p w14:paraId="59C67780" w14:textId="77777777" w:rsidR="004E588F" w:rsidRPr="00055BC6" w:rsidRDefault="004E588F" w:rsidP="00B81DAE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781" w14:textId="77777777" w:rsidR="004E588F" w:rsidRPr="00055BC6" w:rsidRDefault="004E588F" w:rsidP="00B81DAE"/>
        </w:tc>
        <w:tc>
          <w:tcPr>
            <w:tcW w:w="3130" w:type="dxa"/>
            <w:shd w:val="clear" w:color="auto" w:fill="auto"/>
            <w:vAlign w:val="center"/>
          </w:tcPr>
          <w:p w14:paraId="59C67782" w14:textId="77777777" w:rsidR="004E588F" w:rsidRPr="00055BC6" w:rsidRDefault="004E588F" w:rsidP="00B81DAE"/>
        </w:tc>
      </w:tr>
      <w:tr w:rsidR="004E588F" w:rsidRPr="00055BC6" w14:paraId="59C67787" w14:textId="77777777" w:rsidTr="00713797">
        <w:tc>
          <w:tcPr>
            <w:tcW w:w="707" w:type="dxa"/>
            <w:vAlign w:val="center"/>
          </w:tcPr>
          <w:p w14:paraId="59C67784" w14:textId="77777777" w:rsidR="004E588F" w:rsidRPr="00055BC6" w:rsidRDefault="004E588F" w:rsidP="00B81DAE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785" w14:textId="77777777" w:rsidR="004E588F" w:rsidRPr="00055BC6" w:rsidRDefault="004E588F" w:rsidP="00B81DAE"/>
        </w:tc>
        <w:tc>
          <w:tcPr>
            <w:tcW w:w="3130" w:type="dxa"/>
            <w:shd w:val="clear" w:color="auto" w:fill="auto"/>
            <w:vAlign w:val="center"/>
          </w:tcPr>
          <w:p w14:paraId="59C67786" w14:textId="77777777" w:rsidR="004E588F" w:rsidRPr="00055BC6" w:rsidRDefault="004E588F" w:rsidP="00B81DAE"/>
        </w:tc>
      </w:tr>
      <w:tr w:rsidR="004E588F" w:rsidRPr="00055BC6" w14:paraId="59C6778B" w14:textId="77777777" w:rsidTr="00713797">
        <w:tc>
          <w:tcPr>
            <w:tcW w:w="707" w:type="dxa"/>
            <w:vAlign w:val="center"/>
          </w:tcPr>
          <w:p w14:paraId="59C67788" w14:textId="77777777" w:rsidR="004E588F" w:rsidRPr="00055BC6" w:rsidRDefault="004E588F" w:rsidP="00B81DAE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789" w14:textId="77777777" w:rsidR="004E588F" w:rsidRPr="00055BC6" w:rsidRDefault="004E588F" w:rsidP="00B81DAE"/>
        </w:tc>
        <w:tc>
          <w:tcPr>
            <w:tcW w:w="3130" w:type="dxa"/>
            <w:shd w:val="clear" w:color="auto" w:fill="auto"/>
            <w:vAlign w:val="center"/>
          </w:tcPr>
          <w:p w14:paraId="59C6778A" w14:textId="77777777" w:rsidR="004E588F" w:rsidRPr="00055BC6" w:rsidRDefault="004E588F" w:rsidP="00B81DAE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2C3385D9" w:rsidR="009B3A48" w:rsidRPr="006C7EC9" w:rsidRDefault="003E643B" w:rsidP="002D0A7E">
      <w:pPr>
        <w:ind w:left="360"/>
        <w:rPr>
          <w:color w:val="365F91" w:themeColor="accent1" w:themeShade="BF"/>
        </w:rPr>
      </w:pPr>
      <w:r w:rsidRPr="00713797">
        <w:t>Zie jaarverslag LDPBW 08</w:t>
      </w:r>
      <w:r w:rsidR="006C7EC9" w:rsidRPr="00713797">
        <w:t xml:space="preserve"> – Psychosociale belasting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16AE1F20" w14:textId="77777777" w:rsidR="00713797" w:rsidRDefault="00713797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  <w:sectPr w:rsidR="00713797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96" w14:textId="232D29ED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lastRenderedPageBreak/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A" w14:textId="0AFB155F" w:rsidR="00EB1A68" w:rsidRDefault="00F66BD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proofErr w:type="spellStart"/>
      <w:r>
        <w:t>ShairePoint</w:t>
      </w:r>
      <w:proofErr w:type="spellEnd"/>
    </w:p>
    <w:p w14:paraId="59C6779B" w14:textId="1577C24B" w:rsidR="00EB1A68" w:rsidRDefault="00F66BD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proofErr w:type="gramStart"/>
      <w:r>
        <w:t>onthaalbrochure</w:t>
      </w:r>
      <w:proofErr w:type="gramEnd"/>
    </w:p>
    <w:p w14:paraId="59C6779C" w14:textId="749A1208" w:rsidR="00EB1A68" w:rsidRDefault="00F66BD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Email</w:t>
      </w:r>
    </w:p>
    <w:p w14:paraId="59C6779D" w14:textId="74468A5B" w:rsidR="00EB1A68" w:rsidRPr="00055BC6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9C677A0" w14:textId="7B5840BD" w:rsidR="00EB1A68" w:rsidRDefault="003E643B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 08</w:t>
      </w:r>
    </w:p>
    <w:p w14:paraId="59C677A1" w14:textId="414AF9A2" w:rsidR="00EB1A68" w:rsidRDefault="003E643B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3" w14:textId="7734EF26" w:rsidR="009B3A48" w:rsidRDefault="003E643B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4" w14:textId="5136C5A3" w:rsidR="009B3A48" w:rsidRDefault="00713797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woon-werkverkeer.</w:t>
      </w: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B" w14:textId="4E3C2EFB" w:rsidR="00EB1A68" w:rsidRPr="0032165E" w:rsidRDefault="00713797" w:rsidP="00BB369E">
      <w:pPr>
        <w:pStyle w:val="ListParagraph"/>
        <w:numPr>
          <w:ilvl w:val="0"/>
          <w:numId w:val="35"/>
        </w:numPr>
      </w:pPr>
      <w:r>
        <w:t>Email</w:t>
      </w:r>
    </w:p>
    <w:p w14:paraId="59C677AC" w14:textId="735E3966" w:rsidR="00EB1A68" w:rsidRPr="0032165E" w:rsidRDefault="00713797" w:rsidP="00BB369E">
      <w:pPr>
        <w:pStyle w:val="ListParagraph"/>
        <w:numPr>
          <w:ilvl w:val="0"/>
          <w:numId w:val="35"/>
        </w:numPr>
      </w:pPr>
      <w:r>
        <w:t>SharePoint</w:t>
      </w:r>
    </w:p>
    <w:p w14:paraId="59C677AD" w14:textId="77777777" w:rsidR="00BB369E" w:rsidRPr="0032165E" w:rsidRDefault="00BB369E" w:rsidP="00BB369E">
      <w:pPr>
        <w:pStyle w:val="ListParagraph"/>
        <w:numPr>
          <w:ilvl w:val="0"/>
          <w:numId w:val="35"/>
        </w:numPr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713797" w:rsidRPr="00055BC6" w14:paraId="5D0CAEE1" w14:textId="77777777" w:rsidTr="00A43496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1FEAA" w14:textId="77777777" w:rsidR="00713797" w:rsidRPr="00055BC6" w:rsidRDefault="00713797" w:rsidP="00A43496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FB37CE7" w14:textId="77777777" w:rsidR="00713797" w:rsidRPr="00055BC6" w:rsidRDefault="00713797" w:rsidP="00A43496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3CB65C8" w14:textId="77777777" w:rsidR="00713797" w:rsidRPr="00055BC6" w:rsidRDefault="00713797" w:rsidP="00A43496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713797" w:rsidRPr="00055BC6" w14:paraId="15FA3E44" w14:textId="77777777" w:rsidTr="00A43496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A9DC614" w14:textId="77777777" w:rsidR="00713797" w:rsidRPr="00055BC6" w:rsidRDefault="00713797" w:rsidP="00A43496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21C4CD07" w14:textId="77777777" w:rsidR="00713797" w:rsidRPr="00055BC6" w:rsidRDefault="00713797" w:rsidP="00A43496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713797" w:rsidRPr="00055BC6" w14:paraId="29A8C29C" w14:textId="77777777" w:rsidTr="00A43496">
        <w:tc>
          <w:tcPr>
            <w:tcW w:w="567" w:type="dxa"/>
            <w:vAlign w:val="center"/>
          </w:tcPr>
          <w:p w14:paraId="3C337D70" w14:textId="77777777" w:rsidR="00713797" w:rsidRPr="00055BC6" w:rsidRDefault="00713797" w:rsidP="00A43496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1E5FF726" w14:textId="77777777" w:rsidR="00713797" w:rsidRPr="00055BC6" w:rsidRDefault="00713797" w:rsidP="00A43496"/>
        </w:tc>
        <w:tc>
          <w:tcPr>
            <w:tcW w:w="3415" w:type="dxa"/>
            <w:gridSpan w:val="2"/>
          </w:tcPr>
          <w:p w14:paraId="62992EE4" w14:textId="77777777" w:rsidR="00713797" w:rsidRPr="00055BC6" w:rsidRDefault="00713797" w:rsidP="00A43496"/>
        </w:tc>
      </w:tr>
      <w:tr w:rsidR="00713797" w:rsidRPr="00055BC6" w14:paraId="77A8AE6A" w14:textId="77777777" w:rsidTr="00A43496">
        <w:tc>
          <w:tcPr>
            <w:tcW w:w="567" w:type="dxa"/>
            <w:vAlign w:val="center"/>
          </w:tcPr>
          <w:p w14:paraId="4A3EB616" w14:textId="77777777" w:rsidR="00713797" w:rsidRPr="00055BC6" w:rsidRDefault="00713797" w:rsidP="00A43496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62DC348B" w14:textId="77777777" w:rsidR="00713797" w:rsidRPr="00055BC6" w:rsidRDefault="00713797" w:rsidP="00A43496"/>
        </w:tc>
        <w:tc>
          <w:tcPr>
            <w:tcW w:w="3415" w:type="dxa"/>
            <w:gridSpan w:val="2"/>
          </w:tcPr>
          <w:p w14:paraId="34D8AE6F" w14:textId="77777777" w:rsidR="00713797" w:rsidRPr="00055BC6" w:rsidRDefault="00713797" w:rsidP="00A43496"/>
        </w:tc>
      </w:tr>
      <w:tr w:rsidR="00713797" w:rsidRPr="00055BC6" w14:paraId="2F92988A" w14:textId="77777777" w:rsidTr="00A43496">
        <w:tc>
          <w:tcPr>
            <w:tcW w:w="567" w:type="dxa"/>
            <w:vAlign w:val="center"/>
          </w:tcPr>
          <w:p w14:paraId="1D380D66" w14:textId="77777777" w:rsidR="00713797" w:rsidRPr="00055BC6" w:rsidRDefault="00713797" w:rsidP="00A43496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0A66C352" w14:textId="77777777" w:rsidR="00713797" w:rsidRPr="00055BC6" w:rsidRDefault="00713797" w:rsidP="00A43496"/>
        </w:tc>
        <w:tc>
          <w:tcPr>
            <w:tcW w:w="3415" w:type="dxa"/>
            <w:gridSpan w:val="2"/>
          </w:tcPr>
          <w:p w14:paraId="235FDC49" w14:textId="77777777" w:rsidR="00713797" w:rsidRPr="00055BC6" w:rsidRDefault="00713797" w:rsidP="00A43496"/>
        </w:tc>
      </w:tr>
    </w:tbl>
    <w:p w14:paraId="59C677CA" w14:textId="77777777" w:rsidR="009B3A48" w:rsidRPr="00055BC6" w:rsidRDefault="009B3A48">
      <w:bookmarkStart w:id="0" w:name="_GoBack"/>
      <w:bookmarkEnd w:id="0"/>
    </w:p>
    <w:p w14:paraId="59C677CB" w14:textId="77777777" w:rsidR="009B3A48" w:rsidRDefault="009B3A48"/>
    <w:sectPr w:rsidR="009B3A48" w:rsidSect="003165B5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5D2BD4" w:rsidRDefault="005D2BD4" w:rsidP="00373962">
      <w:r>
        <w:separator/>
      </w:r>
    </w:p>
  </w:endnote>
  <w:endnote w:type="continuationSeparator" w:id="0">
    <w:p w14:paraId="59C677CF" w14:textId="77777777" w:rsidR="005D2BD4" w:rsidRDefault="005D2BD4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29F79DD1" w:rsidR="005D2BD4" w:rsidRDefault="005D2BD4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13797">
      <w:rPr>
        <w:rStyle w:val="PageNumber"/>
        <w:noProof/>
      </w:rPr>
      <w:t>8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713797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5D2BD4" w:rsidRDefault="005D2BD4" w:rsidP="00373962">
      <w:r>
        <w:separator/>
      </w:r>
    </w:p>
  </w:footnote>
  <w:footnote w:type="continuationSeparator" w:id="0">
    <w:p w14:paraId="59C677CD" w14:textId="77777777" w:rsidR="005D2BD4" w:rsidRDefault="005D2BD4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5D2BD4" w:rsidRPr="00251AAD" w:rsidRDefault="005D2BD4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325A1"/>
    <w:rsid w:val="000527EF"/>
    <w:rsid w:val="00055BC6"/>
    <w:rsid w:val="00091FF6"/>
    <w:rsid w:val="0009495B"/>
    <w:rsid w:val="000C2928"/>
    <w:rsid w:val="000E3AFF"/>
    <w:rsid w:val="00116681"/>
    <w:rsid w:val="001325A6"/>
    <w:rsid w:val="00133DA5"/>
    <w:rsid w:val="00134158"/>
    <w:rsid w:val="00175132"/>
    <w:rsid w:val="00186E7F"/>
    <w:rsid w:val="00194BB5"/>
    <w:rsid w:val="001D6110"/>
    <w:rsid w:val="00206063"/>
    <w:rsid w:val="00230C20"/>
    <w:rsid w:val="00251AAD"/>
    <w:rsid w:val="002557C8"/>
    <w:rsid w:val="00260044"/>
    <w:rsid w:val="00272E30"/>
    <w:rsid w:val="00285EAA"/>
    <w:rsid w:val="00293236"/>
    <w:rsid w:val="002A5730"/>
    <w:rsid w:val="002B1A2F"/>
    <w:rsid w:val="002D0A7E"/>
    <w:rsid w:val="002D1E11"/>
    <w:rsid w:val="003067F7"/>
    <w:rsid w:val="003134AD"/>
    <w:rsid w:val="003165B5"/>
    <w:rsid w:val="0032165E"/>
    <w:rsid w:val="00337617"/>
    <w:rsid w:val="00337879"/>
    <w:rsid w:val="003616FD"/>
    <w:rsid w:val="00373962"/>
    <w:rsid w:val="00384012"/>
    <w:rsid w:val="0039299F"/>
    <w:rsid w:val="0039313D"/>
    <w:rsid w:val="00393C02"/>
    <w:rsid w:val="00396BDA"/>
    <w:rsid w:val="003A07DB"/>
    <w:rsid w:val="003A385F"/>
    <w:rsid w:val="003E558B"/>
    <w:rsid w:val="003E58B6"/>
    <w:rsid w:val="003E643B"/>
    <w:rsid w:val="003F7243"/>
    <w:rsid w:val="004115B3"/>
    <w:rsid w:val="0043277E"/>
    <w:rsid w:val="00434BAF"/>
    <w:rsid w:val="00455A65"/>
    <w:rsid w:val="004716CA"/>
    <w:rsid w:val="00491B88"/>
    <w:rsid w:val="00495C21"/>
    <w:rsid w:val="004A441D"/>
    <w:rsid w:val="004E588F"/>
    <w:rsid w:val="004E75D5"/>
    <w:rsid w:val="00503535"/>
    <w:rsid w:val="00505B4A"/>
    <w:rsid w:val="00505C48"/>
    <w:rsid w:val="00513AD6"/>
    <w:rsid w:val="00514C56"/>
    <w:rsid w:val="005312A8"/>
    <w:rsid w:val="00571391"/>
    <w:rsid w:val="00571E3C"/>
    <w:rsid w:val="00580011"/>
    <w:rsid w:val="00585F05"/>
    <w:rsid w:val="005D1442"/>
    <w:rsid w:val="005D2BD4"/>
    <w:rsid w:val="005E3DE3"/>
    <w:rsid w:val="00601855"/>
    <w:rsid w:val="0063115D"/>
    <w:rsid w:val="00633C46"/>
    <w:rsid w:val="00642DB9"/>
    <w:rsid w:val="00642DFB"/>
    <w:rsid w:val="00647A25"/>
    <w:rsid w:val="00647CFE"/>
    <w:rsid w:val="0065417A"/>
    <w:rsid w:val="00674CC4"/>
    <w:rsid w:val="006B09C2"/>
    <w:rsid w:val="006B553C"/>
    <w:rsid w:val="006C6F2F"/>
    <w:rsid w:val="006C7EC9"/>
    <w:rsid w:val="006E73D5"/>
    <w:rsid w:val="00713797"/>
    <w:rsid w:val="00725FAA"/>
    <w:rsid w:val="0073276F"/>
    <w:rsid w:val="00771256"/>
    <w:rsid w:val="00783318"/>
    <w:rsid w:val="008102C6"/>
    <w:rsid w:val="008232A4"/>
    <w:rsid w:val="00827EAD"/>
    <w:rsid w:val="00830886"/>
    <w:rsid w:val="008935DC"/>
    <w:rsid w:val="00897F22"/>
    <w:rsid w:val="008C475E"/>
    <w:rsid w:val="008C47B6"/>
    <w:rsid w:val="008E13D0"/>
    <w:rsid w:val="008F7DCA"/>
    <w:rsid w:val="0090387F"/>
    <w:rsid w:val="0091425C"/>
    <w:rsid w:val="00921B46"/>
    <w:rsid w:val="009321DB"/>
    <w:rsid w:val="009358F1"/>
    <w:rsid w:val="00943280"/>
    <w:rsid w:val="00943E67"/>
    <w:rsid w:val="009474ED"/>
    <w:rsid w:val="009567D6"/>
    <w:rsid w:val="00961D0B"/>
    <w:rsid w:val="009856C3"/>
    <w:rsid w:val="0099357D"/>
    <w:rsid w:val="009936A7"/>
    <w:rsid w:val="009964D1"/>
    <w:rsid w:val="009B3A48"/>
    <w:rsid w:val="009C2DCC"/>
    <w:rsid w:val="009E27D7"/>
    <w:rsid w:val="009E68CA"/>
    <w:rsid w:val="009E77EB"/>
    <w:rsid w:val="009F5ACF"/>
    <w:rsid w:val="00A05BC6"/>
    <w:rsid w:val="00A076DD"/>
    <w:rsid w:val="00A20851"/>
    <w:rsid w:val="00A34F82"/>
    <w:rsid w:val="00A66AEA"/>
    <w:rsid w:val="00A73439"/>
    <w:rsid w:val="00A97072"/>
    <w:rsid w:val="00A9721C"/>
    <w:rsid w:val="00AC33C0"/>
    <w:rsid w:val="00AF4A2E"/>
    <w:rsid w:val="00AF552D"/>
    <w:rsid w:val="00B70EAF"/>
    <w:rsid w:val="00B764FB"/>
    <w:rsid w:val="00B81DAE"/>
    <w:rsid w:val="00B8610D"/>
    <w:rsid w:val="00B87A00"/>
    <w:rsid w:val="00BB05B8"/>
    <w:rsid w:val="00BB23C7"/>
    <w:rsid w:val="00BB369E"/>
    <w:rsid w:val="00BC39EC"/>
    <w:rsid w:val="00BD26E5"/>
    <w:rsid w:val="00BF4439"/>
    <w:rsid w:val="00C152C5"/>
    <w:rsid w:val="00C334E0"/>
    <w:rsid w:val="00C4217A"/>
    <w:rsid w:val="00C4363A"/>
    <w:rsid w:val="00C5729B"/>
    <w:rsid w:val="00C66DC4"/>
    <w:rsid w:val="00C70B83"/>
    <w:rsid w:val="00C76D4A"/>
    <w:rsid w:val="00C916FF"/>
    <w:rsid w:val="00CB1138"/>
    <w:rsid w:val="00CE17F2"/>
    <w:rsid w:val="00CF1198"/>
    <w:rsid w:val="00D10393"/>
    <w:rsid w:val="00D3410F"/>
    <w:rsid w:val="00D3549A"/>
    <w:rsid w:val="00D8679A"/>
    <w:rsid w:val="00D91E3D"/>
    <w:rsid w:val="00D92619"/>
    <w:rsid w:val="00DA73C6"/>
    <w:rsid w:val="00DC31B5"/>
    <w:rsid w:val="00DD344D"/>
    <w:rsid w:val="00E02B2C"/>
    <w:rsid w:val="00E60B82"/>
    <w:rsid w:val="00E64DAA"/>
    <w:rsid w:val="00E73452"/>
    <w:rsid w:val="00E73719"/>
    <w:rsid w:val="00EA5E15"/>
    <w:rsid w:val="00EB1A68"/>
    <w:rsid w:val="00EB5128"/>
    <w:rsid w:val="00EC5BC3"/>
    <w:rsid w:val="00ED7AD4"/>
    <w:rsid w:val="00EE46F5"/>
    <w:rsid w:val="00F03E45"/>
    <w:rsid w:val="00F251F8"/>
    <w:rsid w:val="00F43F14"/>
    <w:rsid w:val="00F44EEC"/>
    <w:rsid w:val="00F5173E"/>
    <w:rsid w:val="00F54E58"/>
    <w:rsid w:val="00F64C2B"/>
    <w:rsid w:val="00F66BDE"/>
    <w:rsid w:val="00F70DAB"/>
    <w:rsid w:val="00F74C76"/>
    <w:rsid w:val="00F834A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63509B0E-D565-47DE-9077-1B2F0888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7137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5ABA5-7ED8-49E8-97CF-B6638F69AE5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6feb3e28-cf4b-4f02-8c5e-c8457fe8e9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44</TotalTime>
  <Pages>8</Pages>
  <Words>1512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10</cp:revision>
  <cp:lastPrinted>2019-03-05T12:28:00Z</cp:lastPrinted>
  <dcterms:created xsi:type="dcterms:W3CDTF">2019-03-05T12:34:00Z</dcterms:created>
  <dcterms:modified xsi:type="dcterms:W3CDTF">2020-02-26T07:49:00Z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