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C67626" w14:textId="426DAEC4" w:rsidR="009B3A48" w:rsidRPr="00D92619" w:rsidRDefault="009B3A48" w:rsidP="000325A1">
      <w:pPr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L</w:t>
      </w:r>
      <w:r w:rsidR="0063115D">
        <w:rPr>
          <w:b/>
          <w:sz w:val="22"/>
          <w:szCs w:val="22"/>
          <w:u w:val="single"/>
        </w:rPr>
        <w:t>UIK 2</w:t>
      </w:r>
      <w:r>
        <w:rPr>
          <w:b/>
          <w:sz w:val="22"/>
          <w:szCs w:val="22"/>
          <w:u w:val="single"/>
        </w:rPr>
        <w:t xml:space="preserve">: </w:t>
      </w:r>
      <w:r w:rsidRPr="00D92619">
        <w:rPr>
          <w:b/>
          <w:sz w:val="22"/>
          <w:szCs w:val="22"/>
          <w:u w:val="single"/>
        </w:rPr>
        <w:t>J</w:t>
      </w:r>
      <w:r w:rsidR="0063115D">
        <w:rPr>
          <w:b/>
          <w:sz w:val="22"/>
          <w:szCs w:val="22"/>
          <w:u w:val="single"/>
        </w:rPr>
        <w:t xml:space="preserve">AARVERSLAG </w:t>
      </w:r>
      <w:r w:rsidR="0063115D" w:rsidRPr="008232A4">
        <w:rPr>
          <w:b/>
          <w:sz w:val="22"/>
          <w:szCs w:val="22"/>
          <w:u w:val="single"/>
        </w:rPr>
        <w:t xml:space="preserve">VAN </w:t>
      </w:r>
      <w:r w:rsidR="009936A7">
        <w:rPr>
          <w:b/>
          <w:sz w:val="22"/>
          <w:szCs w:val="22"/>
          <w:u w:val="single"/>
        </w:rPr>
        <w:t xml:space="preserve">DG </w:t>
      </w:r>
      <w:r w:rsidR="00A73439">
        <w:rPr>
          <w:b/>
          <w:sz w:val="22"/>
          <w:szCs w:val="22"/>
          <w:u w:val="single"/>
        </w:rPr>
        <w:t>MR</w:t>
      </w:r>
      <w:r w:rsidR="00D3549A">
        <w:rPr>
          <w:b/>
          <w:sz w:val="22"/>
          <w:szCs w:val="22"/>
          <w:u w:val="single"/>
        </w:rPr>
        <w:t xml:space="preserve"> </w:t>
      </w:r>
      <w:proofErr w:type="gramStart"/>
      <w:r w:rsidR="009964D1">
        <w:rPr>
          <w:b/>
          <w:sz w:val="22"/>
          <w:szCs w:val="22"/>
          <w:u w:val="single"/>
        </w:rPr>
        <w:t>MP</w:t>
      </w:r>
      <w:r w:rsidR="006B553C">
        <w:rPr>
          <w:b/>
          <w:sz w:val="22"/>
          <w:szCs w:val="22"/>
          <w:u w:val="single"/>
        </w:rPr>
        <w:t xml:space="preserve"> </w:t>
      </w:r>
      <w:r w:rsidR="009474ED">
        <w:rPr>
          <w:b/>
          <w:sz w:val="22"/>
          <w:szCs w:val="22"/>
          <w:u w:val="single"/>
        </w:rPr>
        <w:t xml:space="preserve"> </w:t>
      </w:r>
      <w:r w:rsidR="0063115D" w:rsidRPr="008232A4">
        <w:rPr>
          <w:b/>
          <w:sz w:val="22"/>
          <w:szCs w:val="22"/>
          <w:u w:val="single"/>
        </w:rPr>
        <w:t>–</w:t>
      </w:r>
      <w:proofErr w:type="gramEnd"/>
      <w:r w:rsidR="0063115D" w:rsidRPr="008232A4">
        <w:rPr>
          <w:b/>
          <w:sz w:val="22"/>
          <w:szCs w:val="22"/>
          <w:u w:val="single"/>
        </w:rPr>
        <w:t xml:space="preserve"> </w:t>
      </w:r>
      <w:r w:rsidR="006B553C">
        <w:rPr>
          <w:b/>
          <w:sz w:val="22"/>
          <w:szCs w:val="22"/>
          <w:u w:val="single"/>
        </w:rPr>
        <w:t xml:space="preserve"> </w:t>
      </w:r>
      <w:r w:rsidR="0063115D">
        <w:rPr>
          <w:b/>
          <w:sz w:val="22"/>
          <w:szCs w:val="22"/>
          <w:u w:val="single"/>
        </w:rPr>
        <w:t>JAAR</w:t>
      </w:r>
      <w:r w:rsidRPr="00D92619">
        <w:rPr>
          <w:b/>
          <w:sz w:val="22"/>
          <w:szCs w:val="22"/>
          <w:u w:val="single"/>
        </w:rPr>
        <w:t xml:space="preserve"> 20</w:t>
      </w:r>
      <w:r>
        <w:rPr>
          <w:b/>
          <w:sz w:val="22"/>
          <w:szCs w:val="22"/>
          <w:u w:val="single"/>
        </w:rPr>
        <w:t>1</w:t>
      </w:r>
      <w:r w:rsidR="009F385F">
        <w:rPr>
          <w:b/>
          <w:sz w:val="22"/>
          <w:szCs w:val="22"/>
          <w:u w:val="single"/>
        </w:rPr>
        <w:t>9</w:t>
      </w:r>
    </w:p>
    <w:p w14:paraId="59C67627" w14:textId="77777777" w:rsidR="009B3A48" w:rsidRPr="00D92619" w:rsidRDefault="009B3A48" w:rsidP="000325A1">
      <w:pPr>
        <w:rPr>
          <w:sz w:val="22"/>
          <w:szCs w:val="22"/>
        </w:rPr>
      </w:pPr>
    </w:p>
    <w:p w14:paraId="59C67628" w14:textId="77777777" w:rsidR="009B3A48" w:rsidRPr="00D92619" w:rsidRDefault="009B3A48" w:rsidP="000325A1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eenheid</w:t>
      </w:r>
    </w:p>
    <w:p w14:paraId="59C67629" w14:textId="77777777" w:rsidR="009B3A48" w:rsidRPr="00D92619" w:rsidRDefault="009B3A48" w:rsidP="000325A1">
      <w:pPr>
        <w:rPr>
          <w:sz w:val="22"/>
          <w:szCs w:val="22"/>
        </w:rPr>
      </w:pPr>
    </w:p>
    <w:p w14:paraId="59C6762A" w14:textId="77777777" w:rsidR="009B3A48" w:rsidRPr="009474ED" w:rsidRDefault="009B3A48" w:rsidP="000325A1">
      <w:pPr>
        <w:numPr>
          <w:ilvl w:val="0"/>
          <w:numId w:val="16"/>
        </w:numPr>
        <w:tabs>
          <w:tab w:val="clear" w:pos="1080"/>
          <w:tab w:val="num" w:pos="720"/>
        </w:tabs>
        <w:ind w:left="720"/>
        <w:rPr>
          <w:sz w:val="22"/>
          <w:szCs w:val="22"/>
          <w:u w:val="single"/>
        </w:rPr>
      </w:pPr>
      <w:r w:rsidRPr="009474ED">
        <w:rPr>
          <w:sz w:val="22"/>
          <w:szCs w:val="22"/>
          <w:u w:val="single"/>
        </w:rPr>
        <w:t>Benaming en volledig adres (+ telefoonnummer Korpscommandant)</w:t>
      </w:r>
    </w:p>
    <w:tbl>
      <w:tblPr>
        <w:tblpPr w:leftFromText="180" w:rightFromText="180" w:vertAnchor="text" w:horzAnchor="margin" w:tblpXSpec="right" w:tblpY="100"/>
        <w:tblW w:w="903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6556"/>
      </w:tblGrid>
      <w:tr w:rsidR="009474ED" w:rsidRPr="009E27D7" w14:paraId="59C6762D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B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Eenheid: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C" w14:textId="72E14B45" w:rsidR="009474ED" w:rsidRPr="009E27D7" w:rsidRDefault="001D6110" w:rsidP="009964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DG </w:t>
            </w:r>
            <w:r w:rsidR="00A73439">
              <w:rPr>
                <w:sz w:val="22"/>
                <w:szCs w:val="22"/>
              </w:rPr>
              <w:t>MR</w:t>
            </w:r>
            <w:r w:rsidR="00D3549A">
              <w:rPr>
                <w:sz w:val="22"/>
                <w:szCs w:val="22"/>
              </w:rPr>
              <w:t xml:space="preserve"> </w:t>
            </w:r>
            <w:r w:rsidR="009964D1">
              <w:rPr>
                <w:sz w:val="22"/>
                <w:szCs w:val="22"/>
              </w:rPr>
              <w:t>MP</w:t>
            </w:r>
          </w:p>
        </w:tc>
      </w:tr>
      <w:tr w:rsidR="009474ED" w:rsidRPr="009E27D7" w14:paraId="59C67630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2E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Kwartier: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2F" w14:textId="3DBA0668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Koningin Elisabeth</w:t>
            </w:r>
          </w:p>
        </w:tc>
      </w:tr>
      <w:tr w:rsidR="009474ED" w:rsidRPr="009E27D7" w14:paraId="59C67633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1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Straat: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2" w14:textId="249488DE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Eversestraat 1</w:t>
            </w:r>
          </w:p>
        </w:tc>
      </w:tr>
      <w:tr w:rsidR="009474ED" w:rsidRPr="009E27D7" w14:paraId="59C67636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4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Postnummer: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5" w14:textId="71537241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1140</w:t>
            </w:r>
          </w:p>
        </w:tc>
      </w:tr>
      <w:tr w:rsidR="009474ED" w:rsidRPr="009E27D7" w14:paraId="59C67639" w14:textId="77777777" w:rsidTr="009474ED">
        <w:trPr>
          <w:trHeight w:val="230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7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Gemeente: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C67638" w14:textId="29531E00" w:rsidR="009474ED" w:rsidRPr="009E27D7" w:rsidRDefault="006B553C" w:rsidP="008232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EVERE</w:t>
            </w:r>
          </w:p>
        </w:tc>
      </w:tr>
      <w:tr w:rsidR="009474ED" w:rsidRPr="0009495B" w14:paraId="59C6763C" w14:textId="77777777" w:rsidTr="00D3549A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9C6763A" w14:textId="77777777" w:rsidR="009474ED" w:rsidRPr="009E27D7" w:rsidRDefault="009474ED" w:rsidP="00D3549A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Telefoonnummer Korpscommandant: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B" w14:textId="3D5C886F" w:rsidR="009474ED" w:rsidRPr="000F0631" w:rsidRDefault="00E73719" w:rsidP="009964D1">
            <w:pPr>
              <w:tabs>
                <w:tab w:val="left" w:pos="850"/>
              </w:tabs>
              <w:rPr>
                <w:sz w:val="22"/>
                <w:szCs w:val="22"/>
                <w:lang w:val="en-US"/>
              </w:rPr>
            </w:pPr>
            <w:r w:rsidRPr="000F0631">
              <w:rPr>
                <w:sz w:val="22"/>
                <w:szCs w:val="22"/>
                <w:lang w:val="en-US"/>
              </w:rPr>
              <w:t>9-6321-</w:t>
            </w:r>
            <w:r w:rsidR="00D3549A" w:rsidRPr="000F0631">
              <w:rPr>
                <w:sz w:val="22"/>
                <w:szCs w:val="22"/>
                <w:lang w:val="en-US"/>
              </w:rPr>
              <w:t>1</w:t>
            </w:r>
            <w:r w:rsidR="009964D1" w:rsidRPr="000F0631">
              <w:rPr>
                <w:sz w:val="22"/>
                <w:szCs w:val="22"/>
                <w:lang w:val="en-US"/>
              </w:rPr>
              <w:t>5386</w:t>
            </w:r>
          </w:p>
        </w:tc>
      </w:tr>
      <w:tr w:rsidR="009474ED" w:rsidRPr="009E27D7" w14:paraId="59C6763F" w14:textId="77777777" w:rsidTr="009474ED">
        <w:trPr>
          <w:trHeight w:val="230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C6763D" w14:textId="77777777" w:rsidR="009474ED" w:rsidRPr="009E27D7" w:rsidRDefault="009474ED" w:rsidP="008232A4">
            <w:pPr>
              <w:rPr>
                <w:sz w:val="22"/>
                <w:szCs w:val="22"/>
              </w:rPr>
            </w:pPr>
            <w:r w:rsidRPr="009E27D7">
              <w:rPr>
                <w:sz w:val="22"/>
                <w:szCs w:val="22"/>
              </w:rPr>
              <w:t>Telefoon Secretariaat:</w:t>
            </w:r>
          </w:p>
        </w:tc>
        <w:tc>
          <w:tcPr>
            <w:tcW w:w="65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C6763E" w14:textId="20DB0B9C" w:rsidR="009474ED" w:rsidRPr="009E27D7" w:rsidRDefault="0039299F" w:rsidP="009964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9-6321-</w:t>
            </w:r>
            <w:r w:rsidR="009964D1">
              <w:rPr>
                <w:sz w:val="22"/>
                <w:szCs w:val="22"/>
              </w:rPr>
              <w:t>15386</w:t>
            </w:r>
          </w:p>
        </w:tc>
      </w:tr>
    </w:tbl>
    <w:p w14:paraId="59C67640" w14:textId="77777777" w:rsidR="009B3A48" w:rsidRDefault="009B3A48" w:rsidP="000325A1">
      <w:pPr>
        <w:ind w:left="1260"/>
        <w:rPr>
          <w:sz w:val="22"/>
          <w:szCs w:val="22"/>
        </w:rPr>
      </w:pPr>
    </w:p>
    <w:p w14:paraId="59C67641" w14:textId="77777777" w:rsidR="009E27D7" w:rsidRDefault="009E27D7" w:rsidP="000325A1">
      <w:pPr>
        <w:ind w:left="1260"/>
        <w:rPr>
          <w:sz w:val="22"/>
          <w:szCs w:val="22"/>
        </w:rPr>
      </w:pPr>
    </w:p>
    <w:p w14:paraId="59C67642" w14:textId="77777777" w:rsidR="009B3A48" w:rsidRPr="00D92619" w:rsidRDefault="009B3A48" w:rsidP="000325A1">
      <w:pPr>
        <w:ind w:left="720" w:hanging="540"/>
        <w:rPr>
          <w:sz w:val="22"/>
          <w:szCs w:val="22"/>
        </w:rPr>
      </w:pPr>
    </w:p>
    <w:p w14:paraId="59C67643" w14:textId="77777777" w:rsidR="009B3A48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t>Hoofdbedrijvigheid</w:t>
      </w:r>
      <w:r w:rsidRPr="009358F1">
        <w:rPr>
          <w:sz w:val="22"/>
          <w:szCs w:val="22"/>
        </w:rPr>
        <w:br/>
        <w:t>De activiteiten die door de meeste personeelsleden worden uitgevoerd:</w:t>
      </w:r>
    </w:p>
    <w:p w14:paraId="59C67644" w14:textId="4FC123BC" w:rsidR="00A20851" w:rsidRPr="009358F1" w:rsidRDefault="009E68CA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Administratie, geestelijke arbeid (studie bureau), bedienden, beeldschermwerk</w:t>
      </w:r>
    </w:p>
    <w:p w14:paraId="59C67646" w14:textId="77777777" w:rsidR="00A20851" w:rsidRPr="00F44EEC" w:rsidRDefault="00A20851" w:rsidP="00A20851">
      <w:pPr>
        <w:pStyle w:val="ListParagraph"/>
        <w:numPr>
          <w:ilvl w:val="0"/>
          <w:numId w:val="42"/>
        </w:numPr>
        <w:tabs>
          <w:tab w:val="num" w:pos="1134"/>
        </w:tabs>
        <w:ind w:left="1134" w:hanging="425"/>
        <w:rPr>
          <w:color w:val="000000" w:themeColor="text1"/>
          <w:sz w:val="22"/>
          <w:szCs w:val="22"/>
        </w:rPr>
      </w:pPr>
    </w:p>
    <w:p w14:paraId="59C67647" w14:textId="77777777" w:rsidR="009B3A48" w:rsidRPr="00F44EEC" w:rsidRDefault="009B3A48" w:rsidP="000325A1">
      <w:pPr>
        <w:tabs>
          <w:tab w:val="num" w:pos="1260"/>
        </w:tabs>
        <w:rPr>
          <w:color w:val="000000" w:themeColor="text1"/>
          <w:sz w:val="22"/>
          <w:szCs w:val="22"/>
        </w:rPr>
      </w:pPr>
    </w:p>
    <w:p w14:paraId="59C67648" w14:textId="77777777" w:rsidR="009E27D7" w:rsidRDefault="009E27D7" w:rsidP="000325A1">
      <w:pPr>
        <w:tabs>
          <w:tab w:val="num" w:pos="1260"/>
        </w:tabs>
        <w:rPr>
          <w:sz w:val="22"/>
          <w:szCs w:val="22"/>
        </w:rPr>
      </w:pPr>
    </w:p>
    <w:p w14:paraId="59C67649" w14:textId="77777777" w:rsidR="002B1A2F" w:rsidRDefault="002B1A2F" w:rsidP="002B1A2F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activiteiten die het grootste risico inhouden:</w:t>
      </w:r>
    </w:p>
    <w:p w14:paraId="59C6764A" w14:textId="6BFE10E7" w:rsidR="00F834A9" w:rsidRPr="00F834A9" w:rsidRDefault="00CF1198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Chauffeur autoriteit</w:t>
      </w:r>
    </w:p>
    <w:p w14:paraId="59C6764B" w14:textId="02282D52" w:rsidR="00F834A9" w:rsidRPr="00F834A9" w:rsidRDefault="009964D1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  <w:r>
        <w:rPr>
          <w:sz w:val="22"/>
          <w:szCs w:val="22"/>
        </w:rPr>
        <w:t>Beeldschermwerk</w:t>
      </w:r>
    </w:p>
    <w:p w14:paraId="59C6764C" w14:textId="128D59B8" w:rsidR="00F834A9" w:rsidRPr="00F834A9" w:rsidRDefault="00F834A9" w:rsidP="00F44EEC">
      <w:pPr>
        <w:pStyle w:val="ListParagraph"/>
        <w:numPr>
          <w:ilvl w:val="0"/>
          <w:numId w:val="39"/>
        </w:numPr>
        <w:ind w:left="1134" w:hanging="425"/>
        <w:rPr>
          <w:sz w:val="22"/>
          <w:szCs w:val="22"/>
        </w:rPr>
      </w:pPr>
    </w:p>
    <w:p w14:paraId="59C6764D" w14:textId="77777777" w:rsidR="009B3A48" w:rsidRDefault="009B3A48" w:rsidP="000325A1">
      <w:pPr>
        <w:tabs>
          <w:tab w:val="num" w:pos="1260"/>
        </w:tabs>
        <w:rPr>
          <w:sz w:val="22"/>
          <w:szCs w:val="22"/>
        </w:rPr>
      </w:pPr>
    </w:p>
    <w:p w14:paraId="59C6764E" w14:textId="77777777" w:rsidR="009B3A48" w:rsidRDefault="009B3A48" w:rsidP="000325A1">
      <w:pPr>
        <w:tabs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</w:rPr>
        <w:t>De eenheid heeft deelgenomen aan buitenlandse operaties</w:t>
      </w:r>
      <w:r w:rsidRPr="009E68CA">
        <w:rPr>
          <w:strike/>
          <w:sz w:val="22"/>
          <w:szCs w:val="22"/>
          <w:highlight w:val="lightGray"/>
        </w:rPr>
        <w:t>: ja</w:t>
      </w:r>
      <w:r w:rsidRPr="009358F1">
        <w:rPr>
          <w:sz w:val="22"/>
          <w:szCs w:val="22"/>
          <w:highlight w:val="lightGray"/>
        </w:rPr>
        <w:t xml:space="preserve"> / nee</w:t>
      </w:r>
    </w:p>
    <w:p w14:paraId="59C6764F" w14:textId="77777777" w:rsidR="009B3A48" w:rsidRPr="00D92619" w:rsidRDefault="009B3A48" w:rsidP="000325A1">
      <w:pPr>
        <w:rPr>
          <w:sz w:val="22"/>
          <w:szCs w:val="22"/>
        </w:rPr>
      </w:pPr>
    </w:p>
    <w:p w14:paraId="59C67650" w14:textId="77777777" w:rsidR="008C47B6" w:rsidRPr="008C47B6" w:rsidRDefault="008C47B6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59C67651" w14:textId="77777777" w:rsidR="009358F1" w:rsidRPr="009358F1" w:rsidRDefault="009B3A48" w:rsidP="000325A1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Gemiddelde getalsterkte van het personeel</w:t>
      </w:r>
      <w:r w:rsidR="002557C8" w:rsidRPr="009358F1">
        <w:rPr>
          <w:sz w:val="22"/>
          <w:szCs w:val="22"/>
        </w:rPr>
        <w:t xml:space="preserve"> </w:t>
      </w:r>
    </w:p>
    <w:p w14:paraId="41C17568" w14:textId="0AD02DB6" w:rsidR="000F0631" w:rsidRDefault="000F0631" w:rsidP="009358F1">
      <w:pPr>
        <w:tabs>
          <w:tab w:val="num" w:pos="1260"/>
        </w:tabs>
        <w:ind w:left="720"/>
        <w:rPr>
          <w:sz w:val="22"/>
          <w:szCs w:val="22"/>
        </w:rPr>
      </w:pPr>
    </w:p>
    <w:tbl>
      <w:tblPr>
        <w:tblStyle w:val="TableGrid"/>
        <w:tblW w:w="803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4208"/>
        <w:gridCol w:w="709"/>
        <w:gridCol w:w="708"/>
        <w:gridCol w:w="709"/>
        <w:gridCol w:w="743"/>
        <w:gridCol w:w="958"/>
      </w:tblGrid>
      <w:tr w:rsidR="000F0631" w14:paraId="6A5133F3" w14:textId="77777777" w:rsidTr="000F0631">
        <w:tc>
          <w:tcPr>
            <w:tcW w:w="420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5C1EC80" w14:textId="77777777" w:rsidR="000F0631" w:rsidRDefault="000F0631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9ABC8B" w14:textId="77777777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52" w:type="dxa"/>
            <w:gridSpan w:val="2"/>
            <w:shd w:val="clear" w:color="auto" w:fill="BFBFBF" w:themeFill="background1" w:themeFillShade="BF"/>
            <w:vAlign w:val="center"/>
          </w:tcPr>
          <w:p w14:paraId="2A401CBB" w14:textId="77777777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958" w:type="dxa"/>
            <w:vMerge w:val="restart"/>
            <w:shd w:val="clear" w:color="auto" w:fill="BFBFBF" w:themeFill="background1" w:themeFillShade="BF"/>
            <w:vAlign w:val="center"/>
          </w:tcPr>
          <w:p w14:paraId="789AEBB3" w14:textId="77777777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0F0631" w14:paraId="662B8AC9" w14:textId="77777777" w:rsidTr="000F0631">
        <w:tc>
          <w:tcPr>
            <w:tcW w:w="420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2F048" w14:textId="77777777" w:rsidR="000F0631" w:rsidRDefault="000F0631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4B08CF6D" w14:textId="77777777" w:rsidR="000F0631" w:rsidRPr="00E74119" w:rsidRDefault="000F0631" w:rsidP="00B71A8F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14:paraId="2C0A5733" w14:textId="77777777" w:rsidR="000F0631" w:rsidRPr="00E74119" w:rsidRDefault="000F0631" w:rsidP="00B71A8F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3C007C3" w14:textId="77777777" w:rsidR="000F0631" w:rsidRPr="00E74119" w:rsidRDefault="000F0631" w:rsidP="00B71A8F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43" w:type="dxa"/>
            <w:shd w:val="clear" w:color="auto" w:fill="BFBFBF" w:themeFill="background1" w:themeFillShade="BF"/>
          </w:tcPr>
          <w:p w14:paraId="18F67B37" w14:textId="77777777" w:rsidR="000F0631" w:rsidRPr="00E74119" w:rsidRDefault="000F0631" w:rsidP="00B71A8F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958" w:type="dxa"/>
            <w:vMerge/>
          </w:tcPr>
          <w:p w14:paraId="42E1A95F" w14:textId="77777777" w:rsidR="000F0631" w:rsidRDefault="000F0631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0F0631" w14:paraId="242F37F3" w14:textId="77777777" w:rsidTr="000F0631">
        <w:tc>
          <w:tcPr>
            <w:tcW w:w="4208" w:type="dxa"/>
            <w:tcBorders>
              <w:top w:val="single" w:sz="4" w:space="0" w:color="auto"/>
            </w:tcBorders>
          </w:tcPr>
          <w:p w14:paraId="2F7822BA" w14:textId="77777777" w:rsidR="000F0631" w:rsidRDefault="000F0631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ED90E04" w14:textId="77777777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7FB7E20" w14:textId="37665638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622872F" w14:textId="77777777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3" w:type="dxa"/>
            <w:shd w:val="clear" w:color="auto" w:fill="DDD9C3" w:themeFill="background2" w:themeFillShade="E6"/>
            <w:vAlign w:val="center"/>
          </w:tcPr>
          <w:p w14:paraId="55A9160D" w14:textId="6755AD6D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20,25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52BFD3DA" w14:textId="31C594AE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196,25</w:t>
            </w:r>
          </w:p>
        </w:tc>
      </w:tr>
      <w:tr w:rsidR="000F0631" w14:paraId="74A1F7EA" w14:textId="77777777" w:rsidTr="000F0631">
        <w:tc>
          <w:tcPr>
            <w:tcW w:w="4208" w:type="dxa"/>
          </w:tcPr>
          <w:p w14:paraId="42823261" w14:textId="77777777" w:rsidR="000F0631" w:rsidRDefault="000F0631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7D3898F" w14:textId="77777777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950F004" w14:textId="24A3E803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114A4B8" w14:textId="77777777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3" w:type="dxa"/>
            <w:shd w:val="clear" w:color="auto" w:fill="DDD9C3" w:themeFill="background2" w:themeFillShade="E6"/>
            <w:vAlign w:val="center"/>
          </w:tcPr>
          <w:p w14:paraId="2FFFE376" w14:textId="1DF9D215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06C5FDB0" w14:textId="5FAB9BB7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F0631" w14:paraId="103E9688" w14:textId="77777777" w:rsidTr="000F0631">
        <w:tc>
          <w:tcPr>
            <w:tcW w:w="4208" w:type="dxa"/>
          </w:tcPr>
          <w:p w14:paraId="04B0C7F1" w14:textId="77777777" w:rsidR="000F0631" w:rsidRDefault="000F0631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CF32CD0" w14:textId="77777777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80AED3E" w14:textId="3F332BA0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63C60E2" w14:textId="77777777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3" w:type="dxa"/>
            <w:shd w:val="clear" w:color="auto" w:fill="DDD9C3" w:themeFill="background2" w:themeFillShade="E6"/>
            <w:vAlign w:val="center"/>
          </w:tcPr>
          <w:p w14:paraId="555D6D28" w14:textId="199F3E87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0,25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7C317410" w14:textId="1CDA696F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4,25</w:t>
            </w:r>
          </w:p>
        </w:tc>
      </w:tr>
      <w:tr w:rsidR="000F0631" w14:paraId="0F0C0A5B" w14:textId="77777777" w:rsidTr="000F0631">
        <w:tc>
          <w:tcPr>
            <w:tcW w:w="4208" w:type="dxa"/>
          </w:tcPr>
          <w:p w14:paraId="4C2197AD" w14:textId="77777777" w:rsidR="000F0631" w:rsidRDefault="000F0631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FC4B17F" w14:textId="77777777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7DA3352" w14:textId="7E441F95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8EFB6FF" w14:textId="77777777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3" w:type="dxa"/>
            <w:shd w:val="clear" w:color="auto" w:fill="DDD9C3" w:themeFill="background2" w:themeFillShade="E6"/>
            <w:vAlign w:val="center"/>
          </w:tcPr>
          <w:p w14:paraId="6F4BFED2" w14:textId="7F7E9D17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13,75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517BA23E" w14:textId="386CE055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26,75</w:t>
            </w:r>
          </w:p>
        </w:tc>
      </w:tr>
      <w:tr w:rsidR="000F0631" w14:paraId="46B6D1BB" w14:textId="77777777" w:rsidTr="000F0631">
        <w:tc>
          <w:tcPr>
            <w:tcW w:w="4208" w:type="dxa"/>
          </w:tcPr>
          <w:p w14:paraId="5BF5F2C3" w14:textId="77777777" w:rsidR="000F0631" w:rsidRDefault="000F0631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56F1B67" w14:textId="77777777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27AFBDD" w14:textId="77777777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31CFEAA" w14:textId="77777777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3" w:type="dxa"/>
            <w:shd w:val="clear" w:color="auto" w:fill="DDD9C3" w:themeFill="background2" w:themeFillShade="E6"/>
            <w:vAlign w:val="center"/>
          </w:tcPr>
          <w:p w14:paraId="5A628E22" w14:textId="77777777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11F3880B" w14:textId="4C102D8B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</w:p>
        </w:tc>
      </w:tr>
      <w:tr w:rsidR="000F0631" w14:paraId="494060A0" w14:textId="77777777" w:rsidTr="000F0631">
        <w:tc>
          <w:tcPr>
            <w:tcW w:w="4208" w:type="dxa"/>
          </w:tcPr>
          <w:p w14:paraId="6E98D490" w14:textId="77777777" w:rsidR="000F0631" w:rsidRDefault="000F0631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81F8C26" w14:textId="77777777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D50871C" w14:textId="77777777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55C405F" w14:textId="77777777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3" w:type="dxa"/>
            <w:shd w:val="clear" w:color="auto" w:fill="DDD9C3" w:themeFill="background2" w:themeFillShade="E6"/>
            <w:vAlign w:val="center"/>
          </w:tcPr>
          <w:p w14:paraId="7F1E5872" w14:textId="77777777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4A3408BF" w14:textId="77777777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F0631" w14:paraId="48BBA5C8" w14:textId="77777777" w:rsidTr="000F0631">
        <w:tc>
          <w:tcPr>
            <w:tcW w:w="4208" w:type="dxa"/>
          </w:tcPr>
          <w:p w14:paraId="45C7C0C7" w14:textId="77777777" w:rsidR="000F0631" w:rsidRDefault="000F0631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B3B664A" w14:textId="77777777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0CFF01C" w14:textId="77777777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43B4A19" w14:textId="77777777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3" w:type="dxa"/>
            <w:shd w:val="clear" w:color="auto" w:fill="DDD9C3" w:themeFill="background2" w:themeFillShade="E6"/>
            <w:vAlign w:val="center"/>
          </w:tcPr>
          <w:p w14:paraId="01967874" w14:textId="77777777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0497A5AE" w14:textId="77777777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F0631" w14:paraId="7F42FED3" w14:textId="77777777" w:rsidTr="000F0631">
        <w:tc>
          <w:tcPr>
            <w:tcW w:w="4208" w:type="dxa"/>
          </w:tcPr>
          <w:p w14:paraId="61D3B703" w14:textId="77777777" w:rsidR="000F0631" w:rsidRDefault="000F0631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220E860" w14:textId="77777777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37F6F23" w14:textId="77777777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AD75767" w14:textId="77777777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3" w:type="dxa"/>
            <w:shd w:val="clear" w:color="auto" w:fill="DDD9C3" w:themeFill="background2" w:themeFillShade="E6"/>
            <w:vAlign w:val="center"/>
          </w:tcPr>
          <w:p w14:paraId="5240BB0C" w14:textId="77777777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185490C8" w14:textId="77777777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F0631" w14:paraId="1ED6D1A6" w14:textId="77777777" w:rsidTr="000F0631">
        <w:tc>
          <w:tcPr>
            <w:tcW w:w="4208" w:type="dxa"/>
          </w:tcPr>
          <w:p w14:paraId="4836F15E" w14:textId="77777777" w:rsidR="000F0631" w:rsidRDefault="000F0631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ED681C8" w14:textId="77777777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63DBF4F" w14:textId="77777777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9E0F1AD" w14:textId="77777777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3" w:type="dxa"/>
            <w:shd w:val="clear" w:color="auto" w:fill="DDD9C3" w:themeFill="background2" w:themeFillShade="E6"/>
            <w:vAlign w:val="center"/>
          </w:tcPr>
          <w:p w14:paraId="15A42143" w14:textId="77777777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549CCFA5" w14:textId="77777777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F0631" w14:paraId="18CA0589" w14:textId="77777777" w:rsidTr="000F0631">
        <w:tc>
          <w:tcPr>
            <w:tcW w:w="4208" w:type="dxa"/>
          </w:tcPr>
          <w:p w14:paraId="32358594" w14:textId="77777777" w:rsidR="000F0631" w:rsidRDefault="000F0631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A52420D" w14:textId="77777777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0BCCAE8" w14:textId="77777777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5C10C7B" w14:textId="77777777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3" w:type="dxa"/>
            <w:shd w:val="clear" w:color="auto" w:fill="DDD9C3" w:themeFill="background2" w:themeFillShade="E6"/>
            <w:vAlign w:val="center"/>
          </w:tcPr>
          <w:p w14:paraId="0A08C199" w14:textId="77777777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0CF7C840" w14:textId="77777777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F0631" w14:paraId="1AE0EC21" w14:textId="77777777" w:rsidTr="000F0631">
        <w:tc>
          <w:tcPr>
            <w:tcW w:w="7077" w:type="dxa"/>
            <w:gridSpan w:val="5"/>
            <w:shd w:val="clear" w:color="auto" w:fill="auto"/>
          </w:tcPr>
          <w:p w14:paraId="19431AC9" w14:textId="77777777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werknemers</w:t>
            </w:r>
          </w:p>
        </w:tc>
        <w:tc>
          <w:tcPr>
            <w:tcW w:w="958" w:type="dxa"/>
            <w:shd w:val="clear" w:color="auto" w:fill="DDD9C3" w:themeFill="background2" w:themeFillShade="E6"/>
            <w:vAlign w:val="center"/>
          </w:tcPr>
          <w:p w14:paraId="3E674578" w14:textId="538361ED" w:rsidR="000F0631" w:rsidRDefault="000F0631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227,25</w:t>
            </w:r>
          </w:p>
        </w:tc>
      </w:tr>
    </w:tbl>
    <w:p w14:paraId="59C67652" w14:textId="1D6EE12E" w:rsidR="009B3A48" w:rsidRDefault="009B3A48" w:rsidP="009358F1">
      <w:pPr>
        <w:tabs>
          <w:tab w:val="num" w:pos="1260"/>
        </w:tabs>
        <w:ind w:left="720"/>
        <w:rPr>
          <w:sz w:val="22"/>
          <w:szCs w:val="22"/>
        </w:rPr>
      </w:pPr>
    </w:p>
    <w:p w14:paraId="59C67653" w14:textId="77777777" w:rsidR="009358F1" w:rsidRPr="00F43F14" w:rsidRDefault="009358F1" w:rsidP="009358F1">
      <w:pPr>
        <w:tabs>
          <w:tab w:val="num" w:pos="1260"/>
        </w:tabs>
        <w:ind w:left="720"/>
        <w:rPr>
          <w:sz w:val="22"/>
          <w:szCs w:val="22"/>
          <w:u w:val="single"/>
        </w:rPr>
      </w:pPr>
    </w:p>
    <w:p w14:paraId="50E77CC9" w14:textId="77777777" w:rsidR="000F0631" w:rsidRDefault="000F0631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  <w:u w:val="single"/>
        </w:rPr>
        <w:sectPr w:rsidR="000F0631" w:rsidSect="003165B5">
          <w:headerReference w:type="default" r:id="rId10"/>
          <w:footerReference w:type="default" r:id="rId11"/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654" w14:textId="6A080653" w:rsidR="009358F1" w:rsidRPr="009358F1" w:rsidRDefault="009B3A48" w:rsidP="00F44EEC">
      <w:pPr>
        <w:numPr>
          <w:ilvl w:val="0"/>
          <w:numId w:val="16"/>
        </w:numPr>
        <w:tabs>
          <w:tab w:val="clear" w:pos="1080"/>
          <w:tab w:val="num" w:pos="720"/>
          <w:tab w:val="num" w:pos="1260"/>
        </w:tabs>
        <w:ind w:left="720"/>
        <w:rPr>
          <w:sz w:val="22"/>
          <w:szCs w:val="22"/>
        </w:rPr>
      </w:pPr>
      <w:r w:rsidRPr="009358F1">
        <w:rPr>
          <w:sz w:val="22"/>
          <w:szCs w:val="22"/>
          <w:u w:val="single"/>
        </w:rPr>
        <w:lastRenderedPageBreak/>
        <w:t>Naam van de hulpverlener(s): benaming en adres van het (erkend) organisme dat het diploma of het certificaat heeft afgeleverd</w:t>
      </w:r>
      <w:r w:rsidR="00F44EEC" w:rsidRPr="009358F1">
        <w:rPr>
          <w:sz w:val="22"/>
          <w:szCs w:val="22"/>
          <w:u w:val="single"/>
        </w:rPr>
        <w:t xml:space="preserve"> </w:t>
      </w:r>
    </w:p>
    <w:p w14:paraId="254A915F" w14:textId="77777777" w:rsidR="00F5173E" w:rsidRPr="009358F1" w:rsidRDefault="009358F1" w:rsidP="009358F1">
      <w:pPr>
        <w:tabs>
          <w:tab w:val="num" w:pos="1260"/>
        </w:tabs>
        <w:ind w:left="720"/>
        <w:rPr>
          <w:sz w:val="22"/>
          <w:szCs w:val="22"/>
        </w:rPr>
      </w:pPr>
      <w:r>
        <w:rPr>
          <w:sz w:val="22"/>
          <w:szCs w:val="22"/>
        </w:rPr>
        <w:br/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536"/>
        <w:gridCol w:w="1417"/>
        <w:gridCol w:w="2553"/>
        <w:gridCol w:w="2168"/>
      </w:tblGrid>
      <w:tr w:rsidR="00F5173E" w14:paraId="772D9446" w14:textId="77777777" w:rsidTr="00F5173E">
        <w:tc>
          <w:tcPr>
            <w:tcW w:w="2536" w:type="dxa"/>
            <w:shd w:val="clear" w:color="auto" w:fill="BFBFBF" w:themeFill="background1" w:themeFillShade="BF"/>
            <w:vAlign w:val="center"/>
          </w:tcPr>
          <w:p w14:paraId="30BF5AB1" w14:textId="599F1EDD" w:rsidR="00F5173E" w:rsidRDefault="00F5173E" w:rsidP="00F5173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NAAM</w:t>
            </w:r>
          </w:p>
        </w:tc>
        <w:tc>
          <w:tcPr>
            <w:tcW w:w="1417" w:type="dxa"/>
            <w:shd w:val="clear" w:color="auto" w:fill="BFBFBF" w:themeFill="background1" w:themeFillShade="BF"/>
            <w:vAlign w:val="center"/>
          </w:tcPr>
          <w:p w14:paraId="38071164" w14:textId="6C62C5A6" w:rsidR="00F5173E" w:rsidRDefault="00F5173E" w:rsidP="00F5173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Graad</w:t>
            </w:r>
          </w:p>
        </w:tc>
        <w:tc>
          <w:tcPr>
            <w:tcW w:w="2553" w:type="dxa"/>
            <w:shd w:val="clear" w:color="auto" w:fill="BFBFBF" w:themeFill="background1" w:themeFillShade="BF"/>
            <w:vAlign w:val="center"/>
          </w:tcPr>
          <w:p w14:paraId="0233020C" w14:textId="218BC570" w:rsidR="00F5173E" w:rsidRDefault="00F5173E" w:rsidP="00F5173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(erkend) organisme</w:t>
            </w:r>
          </w:p>
        </w:tc>
        <w:tc>
          <w:tcPr>
            <w:tcW w:w="2168" w:type="dxa"/>
            <w:shd w:val="clear" w:color="auto" w:fill="BFBFBF" w:themeFill="background1" w:themeFillShade="BF"/>
            <w:vAlign w:val="center"/>
          </w:tcPr>
          <w:p w14:paraId="79E23C3B" w14:textId="2C270029" w:rsidR="00F5173E" w:rsidRDefault="00F5173E" w:rsidP="00F5173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 laatste recyclage</w:t>
            </w:r>
          </w:p>
        </w:tc>
      </w:tr>
      <w:tr w:rsidR="00F5173E" w14:paraId="557E00F0" w14:textId="77777777" w:rsidTr="00F5173E">
        <w:tc>
          <w:tcPr>
            <w:tcW w:w="2536" w:type="dxa"/>
            <w:vAlign w:val="center"/>
          </w:tcPr>
          <w:p w14:paraId="2A9E477A" w14:textId="084FEC19" w:rsidR="00F5173E" w:rsidRDefault="009964D1" w:rsidP="00F5173E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FRANCOIS Gaetan</w:t>
            </w:r>
          </w:p>
        </w:tc>
        <w:tc>
          <w:tcPr>
            <w:tcW w:w="1417" w:type="dxa"/>
            <w:vAlign w:val="center"/>
          </w:tcPr>
          <w:p w14:paraId="1528EB84" w14:textId="254F77EE" w:rsidR="00F5173E" w:rsidRDefault="009964D1" w:rsidP="00F5173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AdjtChef</w:t>
            </w:r>
            <w:proofErr w:type="spellEnd"/>
          </w:p>
        </w:tc>
        <w:tc>
          <w:tcPr>
            <w:tcW w:w="2553" w:type="dxa"/>
            <w:vAlign w:val="center"/>
          </w:tcPr>
          <w:p w14:paraId="5DDFD269" w14:textId="6E1B9260" w:rsidR="00F5173E" w:rsidRDefault="009964D1" w:rsidP="00F5173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GS4</w:t>
            </w:r>
          </w:p>
        </w:tc>
        <w:tc>
          <w:tcPr>
            <w:tcW w:w="2168" w:type="dxa"/>
            <w:vAlign w:val="center"/>
          </w:tcPr>
          <w:p w14:paraId="6E97ED78" w14:textId="29BA059F" w:rsidR="00F5173E" w:rsidRDefault="009964D1" w:rsidP="00F5173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F5173E" w14:paraId="24697266" w14:textId="77777777" w:rsidTr="00F5173E">
        <w:tc>
          <w:tcPr>
            <w:tcW w:w="2536" w:type="dxa"/>
            <w:vAlign w:val="center"/>
          </w:tcPr>
          <w:p w14:paraId="5DF6EA33" w14:textId="4C6D4BBA" w:rsidR="00F5173E" w:rsidRDefault="00580011" w:rsidP="00F5173E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KIPS Eric</w:t>
            </w:r>
          </w:p>
        </w:tc>
        <w:tc>
          <w:tcPr>
            <w:tcW w:w="1417" w:type="dxa"/>
            <w:vAlign w:val="center"/>
          </w:tcPr>
          <w:p w14:paraId="64839FC2" w14:textId="594B1623" w:rsidR="00F5173E" w:rsidRDefault="00580011" w:rsidP="00F5173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AdjtChef</w:t>
            </w:r>
            <w:proofErr w:type="spellEnd"/>
          </w:p>
        </w:tc>
        <w:tc>
          <w:tcPr>
            <w:tcW w:w="2553" w:type="dxa"/>
            <w:vAlign w:val="center"/>
          </w:tcPr>
          <w:p w14:paraId="2894D1A2" w14:textId="44475DF4" w:rsidR="00F5173E" w:rsidRDefault="00580011" w:rsidP="00F5173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GS4</w:t>
            </w:r>
          </w:p>
        </w:tc>
        <w:tc>
          <w:tcPr>
            <w:tcW w:w="2168" w:type="dxa"/>
            <w:vAlign w:val="center"/>
          </w:tcPr>
          <w:p w14:paraId="703B0CDD" w14:textId="45F58C36" w:rsidR="00F5173E" w:rsidRDefault="00580011" w:rsidP="00F5173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F5173E" w14:paraId="5EF597FB" w14:textId="77777777" w:rsidTr="00F5173E">
        <w:tc>
          <w:tcPr>
            <w:tcW w:w="2536" w:type="dxa"/>
            <w:vAlign w:val="center"/>
          </w:tcPr>
          <w:p w14:paraId="7C566D1F" w14:textId="2DE44177" w:rsidR="00F5173E" w:rsidRDefault="00580011" w:rsidP="00F5173E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WALGRAEVE Cathy</w:t>
            </w:r>
          </w:p>
        </w:tc>
        <w:tc>
          <w:tcPr>
            <w:tcW w:w="1417" w:type="dxa"/>
            <w:vAlign w:val="center"/>
          </w:tcPr>
          <w:p w14:paraId="1AA535B3" w14:textId="0697970C" w:rsidR="00F5173E" w:rsidRDefault="00580011" w:rsidP="00F5173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AdjtChef</w:t>
            </w:r>
            <w:proofErr w:type="spellEnd"/>
          </w:p>
        </w:tc>
        <w:tc>
          <w:tcPr>
            <w:tcW w:w="2553" w:type="dxa"/>
            <w:vAlign w:val="center"/>
          </w:tcPr>
          <w:p w14:paraId="4F09DC2F" w14:textId="250177C5" w:rsidR="00F5173E" w:rsidRDefault="00580011" w:rsidP="00F5173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GS4</w:t>
            </w:r>
          </w:p>
        </w:tc>
        <w:tc>
          <w:tcPr>
            <w:tcW w:w="2168" w:type="dxa"/>
            <w:vAlign w:val="center"/>
          </w:tcPr>
          <w:p w14:paraId="4850CDD7" w14:textId="0D21D738" w:rsidR="00F5173E" w:rsidRDefault="00580011" w:rsidP="00F5173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  <w:tr w:rsidR="00F5173E" w14:paraId="30B4C8C4" w14:textId="77777777" w:rsidTr="00F5173E">
        <w:tc>
          <w:tcPr>
            <w:tcW w:w="2536" w:type="dxa"/>
            <w:vAlign w:val="center"/>
          </w:tcPr>
          <w:p w14:paraId="0ED46116" w14:textId="2A6D8881" w:rsidR="00F5173E" w:rsidRDefault="00580011" w:rsidP="00F5173E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HOSTIN Eric</w:t>
            </w:r>
          </w:p>
        </w:tc>
        <w:tc>
          <w:tcPr>
            <w:tcW w:w="1417" w:type="dxa"/>
            <w:vAlign w:val="center"/>
          </w:tcPr>
          <w:p w14:paraId="049D47DC" w14:textId="4A535675" w:rsidR="00F5173E" w:rsidRDefault="00580011" w:rsidP="00F5173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AdjtChef</w:t>
            </w:r>
            <w:proofErr w:type="spellEnd"/>
          </w:p>
        </w:tc>
        <w:tc>
          <w:tcPr>
            <w:tcW w:w="2553" w:type="dxa"/>
            <w:vAlign w:val="center"/>
          </w:tcPr>
          <w:p w14:paraId="20DA859C" w14:textId="37FC0CC0" w:rsidR="00F5173E" w:rsidRDefault="00580011" w:rsidP="00F5173E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GS4</w:t>
            </w:r>
          </w:p>
        </w:tc>
        <w:tc>
          <w:tcPr>
            <w:tcW w:w="2168" w:type="dxa"/>
            <w:vAlign w:val="center"/>
          </w:tcPr>
          <w:p w14:paraId="7A447E78" w14:textId="1C7AAA9B" w:rsidR="00F5173E" w:rsidRDefault="00580011" w:rsidP="00CF1198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</w:t>
            </w:r>
          </w:p>
        </w:tc>
      </w:tr>
    </w:tbl>
    <w:p w14:paraId="59C67655" w14:textId="6314854C" w:rsidR="009B3A48" w:rsidRPr="009358F1" w:rsidRDefault="009B3A48" w:rsidP="009358F1">
      <w:pPr>
        <w:tabs>
          <w:tab w:val="num" w:pos="1260"/>
        </w:tabs>
        <w:ind w:left="720"/>
        <w:rPr>
          <w:sz w:val="22"/>
          <w:szCs w:val="22"/>
        </w:rPr>
      </w:pPr>
    </w:p>
    <w:p w14:paraId="59C67657" w14:textId="51D31540" w:rsidR="009358F1" w:rsidRDefault="009358F1">
      <w:pPr>
        <w:rPr>
          <w:b/>
          <w:sz w:val="22"/>
          <w:szCs w:val="22"/>
          <w:u w:val="single"/>
        </w:rPr>
      </w:pPr>
    </w:p>
    <w:p w14:paraId="59C67658" w14:textId="77777777" w:rsidR="009B3A48" w:rsidRDefault="009B3A48" w:rsidP="001325A6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D92619">
        <w:rPr>
          <w:b/>
          <w:sz w:val="22"/>
          <w:szCs w:val="22"/>
          <w:u w:val="single"/>
        </w:rPr>
        <w:t>Inlichtingen betreffende de overkomen ongevallen</w:t>
      </w:r>
    </w:p>
    <w:p w14:paraId="59C67659" w14:textId="77777777" w:rsidR="009B3A48" w:rsidRDefault="009B3A48" w:rsidP="006B09C2">
      <w:pPr>
        <w:rPr>
          <w:b/>
          <w:sz w:val="22"/>
          <w:szCs w:val="22"/>
          <w:u w:val="single"/>
        </w:rPr>
      </w:pPr>
    </w:p>
    <w:p w14:paraId="59C6765A" w14:textId="77777777" w:rsidR="009358F1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b/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uren blootstelling van het risico</w:t>
      </w:r>
      <w:r w:rsidR="002557C8" w:rsidRPr="009358F1">
        <w:rPr>
          <w:sz w:val="22"/>
          <w:szCs w:val="22"/>
        </w:rPr>
        <w:t xml:space="preserve"> </w:t>
      </w:r>
    </w:p>
    <w:p w14:paraId="35E547A6" w14:textId="17652BCC" w:rsidR="000E7617" w:rsidRPr="006B09C2" w:rsidRDefault="000E7617" w:rsidP="009358F1">
      <w:pPr>
        <w:ind w:left="720"/>
        <w:rPr>
          <w:b/>
          <w:sz w:val="22"/>
          <w:szCs w:val="22"/>
          <w:u w:val="single"/>
        </w:rPr>
      </w:pPr>
    </w:p>
    <w:tbl>
      <w:tblPr>
        <w:tblStyle w:val="TableGrid"/>
        <w:tblW w:w="9594" w:type="dxa"/>
        <w:tblInd w:w="720" w:type="dxa"/>
        <w:tblLook w:val="04A0" w:firstRow="1" w:lastRow="0" w:firstColumn="1" w:lastColumn="0" w:noHBand="0" w:noVBand="1"/>
      </w:tblPr>
      <w:tblGrid>
        <w:gridCol w:w="3859"/>
        <w:gridCol w:w="821"/>
        <w:gridCol w:w="3644"/>
        <w:gridCol w:w="1270"/>
      </w:tblGrid>
      <w:tr w:rsidR="000E7617" w:rsidRPr="0066660E" w14:paraId="3957FC98" w14:textId="77777777" w:rsidTr="00B71A8F">
        <w:tc>
          <w:tcPr>
            <w:tcW w:w="4066" w:type="dxa"/>
            <w:vAlign w:val="center"/>
          </w:tcPr>
          <w:p w14:paraId="37FA77E2" w14:textId="77777777" w:rsidR="000E7617" w:rsidRDefault="000E7617" w:rsidP="00B71A8F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1ED5E502" w14:textId="0676A93D" w:rsidR="000E7617" w:rsidRPr="00ED234E" w:rsidRDefault="0073503D" w:rsidP="00B71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196,25</w:t>
            </w:r>
          </w:p>
        </w:tc>
        <w:tc>
          <w:tcPr>
            <w:tcW w:w="3828" w:type="dxa"/>
            <w:vAlign w:val="center"/>
          </w:tcPr>
          <w:p w14:paraId="0EBF3148" w14:textId="77777777" w:rsidR="000E7617" w:rsidRDefault="000E7617" w:rsidP="00B71A8F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57D2496F" w14:textId="489FE545" w:rsidR="000E7617" w:rsidRPr="0066660E" w:rsidRDefault="0073503D" w:rsidP="00B71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305.757,50</w:t>
            </w:r>
          </w:p>
        </w:tc>
      </w:tr>
      <w:tr w:rsidR="000E7617" w:rsidRPr="0066660E" w14:paraId="48DDEF98" w14:textId="77777777" w:rsidTr="00B71A8F">
        <w:tc>
          <w:tcPr>
            <w:tcW w:w="4066" w:type="dxa"/>
            <w:vAlign w:val="center"/>
          </w:tcPr>
          <w:p w14:paraId="7F8221D1" w14:textId="77777777" w:rsidR="000E7617" w:rsidRDefault="000E7617" w:rsidP="00B71A8F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3E583D85" w14:textId="38DB460D" w:rsidR="000E7617" w:rsidRPr="00ED234E" w:rsidRDefault="000E7617" w:rsidP="00B71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5A3CF50D" w14:textId="77777777" w:rsidR="000E7617" w:rsidRDefault="000E7617" w:rsidP="00B71A8F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6F91D67A" w14:textId="5F434642" w:rsidR="000E7617" w:rsidRPr="0066660E" w:rsidRDefault="000E7617" w:rsidP="00B71A8F">
            <w:pPr>
              <w:jc w:val="center"/>
              <w:rPr>
                <w:sz w:val="22"/>
                <w:szCs w:val="22"/>
              </w:rPr>
            </w:pPr>
          </w:p>
        </w:tc>
      </w:tr>
      <w:tr w:rsidR="000E7617" w:rsidRPr="0066660E" w14:paraId="512B450F" w14:textId="77777777" w:rsidTr="00B71A8F">
        <w:tc>
          <w:tcPr>
            <w:tcW w:w="4066" w:type="dxa"/>
            <w:vAlign w:val="center"/>
          </w:tcPr>
          <w:p w14:paraId="053D7C01" w14:textId="77777777" w:rsidR="000E7617" w:rsidRDefault="000E7617" w:rsidP="00B71A8F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22CAE76A" w14:textId="6906187C" w:rsidR="000E7617" w:rsidRPr="00ED234E" w:rsidRDefault="000E7617" w:rsidP="00B71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73503D">
              <w:rPr>
                <w:sz w:val="22"/>
                <w:szCs w:val="22"/>
              </w:rPr>
              <w:t>,25</w:t>
            </w:r>
          </w:p>
        </w:tc>
        <w:tc>
          <w:tcPr>
            <w:tcW w:w="3828" w:type="dxa"/>
            <w:vAlign w:val="center"/>
          </w:tcPr>
          <w:p w14:paraId="5D1C980F" w14:textId="77777777" w:rsidR="000E7617" w:rsidRDefault="000E7617" w:rsidP="00B71A8F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2D026D63" w14:textId="4159303A" w:rsidR="000E7617" w:rsidRPr="0066660E" w:rsidRDefault="000E7617" w:rsidP="00B71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6.232,00</w:t>
            </w:r>
          </w:p>
        </w:tc>
      </w:tr>
      <w:tr w:rsidR="000E7617" w:rsidRPr="0066660E" w14:paraId="71F09264" w14:textId="77777777" w:rsidTr="00B71A8F">
        <w:tc>
          <w:tcPr>
            <w:tcW w:w="4066" w:type="dxa"/>
            <w:vAlign w:val="center"/>
          </w:tcPr>
          <w:p w14:paraId="04051EFA" w14:textId="77777777" w:rsidR="000E7617" w:rsidRDefault="000E7617" w:rsidP="00B71A8F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53821E15" w14:textId="0626ED4D" w:rsidR="000E7617" w:rsidRPr="00ED234E" w:rsidRDefault="0073503D" w:rsidP="00B71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26,75</w:t>
            </w:r>
          </w:p>
        </w:tc>
        <w:tc>
          <w:tcPr>
            <w:tcW w:w="3828" w:type="dxa"/>
            <w:vAlign w:val="center"/>
          </w:tcPr>
          <w:p w14:paraId="41C8ED7C" w14:textId="77777777" w:rsidR="000E7617" w:rsidRDefault="000E7617" w:rsidP="00B71A8F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544B906D" w14:textId="66C89BDF" w:rsidR="000E7617" w:rsidRPr="0066660E" w:rsidRDefault="0073503D" w:rsidP="00B71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41.676,50</w:t>
            </w:r>
          </w:p>
        </w:tc>
      </w:tr>
      <w:tr w:rsidR="000E7617" w:rsidRPr="0066660E" w14:paraId="15149F4D" w14:textId="77777777" w:rsidTr="00B71A8F">
        <w:tc>
          <w:tcPr>
            <w:tcW w:w="4066" w:type="dxa"/>
            <w:vAlign w:val="center"/>
          </w:tcPr>
          <w:p w14:paraId="352CFCA4" w14:textId="77777777" w:rsidR="000E7617" w:rsidRDefault="000E7617" w:rsidP="00B71A8F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19E4F23A" w14:textId="2810CA0D" w:rsidR="000E7617" w:rsidRPr="00ED234E" w:rsidRDefault="000E7617" w:rsidP="00B71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7F2D5BF4" w14:textId="77777777" w:rsidR="000E7617" w:rsidRDefault="000E7617" w:rsidP="00B71A8F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0A2DAB63" w14:textId="279838C7" w:rsidR="000E7617" w:rsidRPr="0066660E" w:rsidRDefault="000E7617" w:rsidP="00B71A8F">
            <w:pPr>
              <w:jc w:val="center"/>
              <w:rPr>
                <w:sz w:val="22"/>
                <w:szCs w:val="22"/>
              </w:rPr>
            </w:pPr>
          </w:p>
        </w:tc>
      </w:tr>
      <w:tr w:rsidR="000E7617" w:rsidRPr="0066660E" w14:paraId="3A46BED9" w14:textId="77777777" w:rsidTr="00B71A8F">
        <w:tc>
          <w:tcPr>
            <w:tcW w:w="4066" w:type="dxa"/>
            <w:vAlign w:val="center"/>
          </w:tcPr>
          <w:p w14:paraId="53301880" w14:textId="77777777" w:rsidR="000E7617" w:rsidRDefault="000E7617" w:rsidP="00B71A8F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7728C3EF" w14:textId="27242127" w:rsidR="000E7617" w:rsidRPr="00ED234E" w:rsidRDefault="000E7617" w:rsidP="00B71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71F19511" w14:textId="77777777" w:rsidR="000E7617" w:rsidRDefault="000E7617" w:rsidP="00B71A8F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5BF0A715" w14:textId="15C6F7D9" w:rsidR="000E7617" w:rsidRPr="0066660E" w:rsidRDefault="000E7617" w:rsidP="00B71A8F">
            <w:pPr>
              <w:jc w:val="center"/>
              <w:rPr>
                <w:sz w:val="22"/>
                <w:szCs w:val="22"/>
              </w:rPr>
            </w:pPr>
          </w:p>
        </w:tc>
      </w:tr>
      <w:tr w:rsidR="000E7617" w:rsidRPr="0066660E" w14:paraId="782EFCA6" w14:textId="77777777" w:rsidTr="00B71A8F">
        <w:tc>
          <w:tcPr>
            <w:tcW w:w="4066" w:type="dxa"/>
            <w:vAlign w:val="center"/>
          </w:tcPr>
          <w:p w14:paraId="47146C17" w14:textId="77777777" w:rsidR="000E7617" w:rsidRDefault="000E7617" w:rsidP="00B71A8F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75837F5A" w14:textId="30189323" w:rsidR="000E7617" w:rsidRPr="00ED234E" w:rsidRDefault="000E7617" w:rsidP="00B71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50B98718" w14:textId="77777777" w:rsidR="000E7617" w:rsidRDefault="000E7617" w:rsidP="00B71A8F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78809708" w14:textId="0D1EF33C" w:rsidR="000E7617" w:rsidRPr="0066660E" w:rsidRDefault="000E7617" w:rsidP="00B71A8F">
            <w:pPr>
              <w:jc w:val="center"/>
              <w:rPr>
                <w:sz w:val="22"/>
                <w:szCs w:val="22"/>
              </w:rPr>
            </w:pPr>
          </w:p>
        </w:tc>
      </w:tr>
      <w:tr w:rsidR="000E7617" w:rsidRPr="0066660E" w14:paraId="0DCBAEAC" w14:textId="77777777" w:rsidTr="00B71A8F">
        <w:tc>
          <w:tcPr>
            <w:tcW w:w="4066" w:type="dxa"/>
            <w:vAlign w:val="center"/>
          </w:tcPr>
          <w:p w14:paraId="3D9F5821" w14:textId="77777777" w:rsidR="000E7617" w:rsidRDefault="000E7617" w:rsidP="00B71A8F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2504AC27" w14:textId="39D16182" w:rsidR="000E7617" w:rsidRPr="00ED234E" w:rsidRDefault="000E7617" w:rsidP="00B71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3F4D168E" w14:textId="77777777" w:rsidR="000E7617" w:rsidRDefault="000E7617" w:rsidP="00B71A8F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0B671CE2" w14:textId="77660F7F" w:rsidR="000E7617" w:rsidRPr="0066660E" w:rsidRDefault="000E7617" w:rsidP="00B71A8F">
            <w:pPr>
              <w:jc w:val="center"/>
              <w:rPr>
                <w:sz w:val="22"/>
                <w:szCs w:val="22"/>
              </w:rPr>
            </w:pPr>
          </w:p>
        </w:tc>
      </w:tr>
      <w:tr w:rsidR="000E7617" w:rsidRPr="0066660E" w14:paraId="694D24A3" w14:textId="77777777" w:rsidTr="00B71A8F">
        <w:tc>
          <w:tcPr>
            <w:tcW w:w="4066" w:type="dxa"/>
            <w:vAlign w:val="center"/>
          </w:tcPr>
          <w:p w14:paraId="59F8A22C" w14:textId="77777777" w:rsidR="000E7617" w:rsidRDefault="000E7617" w:rsidP="00B71A8F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327259D6" w14:textId="3096901E" w:rsidR="000E7617" w:rsidRPr="00ED234E" w:rsidRDefault="000E7617" w:rsidP="00B71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67ED3723" w14:textId="77777777" w:rsidR="000E7617" w:rsidRDefault="000E7617" w:rsidP="00B71A8F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12693619" w14:textId="216D7F03" w:rsidR="000E7617" w:rsidRPr="0066660E" w:rsidRDefault="000E7617" w:rsidP="00B71A8F">
            <w:pPr>
              <w:jc w:val="center"/>
              <w:rPr>
                <w:sz w:val="22"/>
                <w:szCs w:val="22"/>
              </w:rPr>
            </w:pPr>
          </w:p>
        </w:tc>
      </w:tr>
      <w:tr w:rsidR="000E7617" w:rsidRPr="0066660E" w14:paraId="4D1D5851" w14:textId="77777777" w:rsidTr="00B71A8F">
        <w:tc>
          <w:tcPr>
            <w:tcW w:w="4066" w:type="dxa"/>
            <w:vAlign w:val="center"/>
          </w:tcPr>
          <w:p w14:paraId="4F836CF6" w14:textId="77777777" w:rsidR="000E7617" w:rsidRDefault="000E7617" w:rsidP="00B71A8F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7FF7FAD8" w14:textId="1B23AB36" w:rsidR="000E7617" w:rsidRPr="00ED234E" w:rsidRDefault="000E7617" w:rsidP="00B71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  <w:vAlign w:val="center"/>
          </w:tcPr>
          <w:p w14:paraId="675F3CBC" w14:textId="77777777" w:rsidR="000E7617" w:rsidRDefault="000E7617" w:rsidP="00B71A8F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4BA9D356" w14:textId="00AE63F2" w:rsidR="000E7617" w:rsidRPr="0066660E" w:rsidRDefault="000E7617" w:rsidP="00B71A8F">
            <w:pPr>
              <w:jc w:val="center"/>
              <w:rPr>
                <w:sz w:val="22"/>
                <w:szCs w:val="22"/>
              </w:rPr>
            </w:pPr>
          </w:p>
        </w:tc>
      </w:tr>
      <w:tr w:rsidR="000E7617" w:rsidRPr="0066660E" w14:paraId="4BA00022" w14:textId="77777777" w:rsidTr="00B71A8F">
        <w:tc>
          <w:tcPr>
            <w:tcW w:w="4066" w:type="dxa"/>
            <w:vAlign w:val="center"/>
          </w:tcPr>
          <w:p w14:paraId="79D1FF9A" w14:textId="77777777" w:rsidR="000E7617" w:rsidRDefault="000E7617" w:rsidP="00B71A8F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Totaal aantal werknemers </w:t>
            </w:r>
          </w:p>
        </w:tc>
        <w:tc>
          <w:tcPr>
            <w:tcW w:w="425" w:type="dxa"/>
            <w:shd w:val="clear" w:color="auto" w:fill="DDD9C3" w:themeFill="background2" w:themeFillShade="E6"/>
            <w:vAlign w:val="center"/>
          </w:tcPr>
          <w:p w14:paraId="0847B188" w14:textId="78E7F108" w:rsidR="000E7617" w:rsidRPr="00ED234E" w:rsidRDefault="0073503D" w:rsidP="00B71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227,25</w:t>
            </w:r>
          </w:p>
        </w:tc>
        <w:tc>
          <w:tcPr>
            <w:tcW w:w="3828" w:type="dxa"/>
            <w:vAlign w:val="center"/>
          </w:tcPr>
          <w:p w14:paraId="4172682D" w14:textId="77777777" w:rsidR="000E7617" w:rsidRDefault="000E7617" w:rsidP="00B71A8F">
            <w:pPr>
              <w:rPr>
                <w:b/>
                <w:sz w:val="22"/>
                <w:szCs w:val="22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gepresteerde arbeidsuren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14:paraId="5D1361E9" w14:textId="47EC1E3C" w:rsidR="000E7617" w:rsidRPr="0066660E" w:rsidRDefault="0073503D" w:rsidP="00B71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353.666,00</w:t>
            </w:r>
          </w:p>
        </w:tc>
      </w:tr>
    </w:tbl>
    <w:p w14:paraId="59C6765B" w14:textId="50B7CAA0" w:rsidR="009B3A48" w:rsidRPr="006B09C2" w:rsidRDefault="009B3A48" w:rsidP="009358F1">
      <w:pPr>
        <w:ind w:left="720"/>
        <w:rPr>
          <w:b/>
          <w:sz w:val="22"/>
          <w:szCs w:val="22"/>
          <w:u w:val="single"/>
        </w:rPr>
      </w:pPr>
    </w:p>
    <w:p w14:paraId="59C6765C" w14:textId="77777777" w:rsidR="009B3A48" w:rsidRPr="00D92619" w:rsidRDefault="009B3A48" w:rsidP="000325A1">
      <w:pPr>
        <w:ind w:left="720"/>
        <w:rPr>
          <w:sz w:val="22"/>
          <w:szCs w:val="22"/>
        </w:rPr>
      </w:pPr>
    </w:p>
    <w:p w14:paraId="59C6765D" w14:textId="77777777" w:rsidR="009B3A48" w:rsidRPr="009358F1" w:rsidRDefault="009B3A48" w:rsidP="006B09C2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9358F1">
        <w:rPr>
          <w:sz w:val="22"/>
          <w:szCs w:val="22"/>
          <w:u w:val="single"/>
        </w:rPr>
        <w:t>Aantal ongevallen</w:t>
      </w:r>
    </w:p>
    <w:p w14:paraId="59C6765E" w14:textId="77777777" w:rsidR="009358F1" w:rsidRDefault="009B3A48" w:rsidP="006B09C2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61D42A92" w14:textId="274AFBD6" w:rsidR="00217A39" w:rsidRDefault="00217A39" w:rsidP="009358F1">
      <w:pPr>
        <w:ind w:left="1080"/>
        <w:rPr>
          <w:i/>
          <w:color w:val="FF0000"/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217A39" w14:paraId="2876045E" w14:textId="77777777" w:rsidTr="00B71A8F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3721A8D" w14:textId="77777777" w:rsidR="00217A39" w:rsidRDefault="00217A39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B716232" w14:textId="77777777" w:rsidR="00217A39" w:rsidRDefault="00217A39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77D1033C" w14:textId="77777777" w:rsidR="00217A39" w:rsidRDefault="00217A39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217A39" w:rsidRPr="00E74119" w14:paraId="05D2B5DE" w14:textId="77777777" w:rsidTr="00B71A8F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24F75" w14:textId="77777777" w:rsidR="00217A39" w:rsidRDefault="00217A39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51FF1604" w14:textId="77777777" w:rsidR="00217A39" w:rsidRPr="00E74119" w:rsidRDefault="00217A39" w:rsidP="00B71A8F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41FC817A" w14:textId="77777777" w:rsidR="00217A39" w:rsidRPr="00E74119" w:rsidRDefault="00217A39" w:rsidP="00B71A8F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EFFFFFD" w14:textId="77777777" w:rsidR="00217A39" w:rsidRPr="00E74119" w:rsidRDefault="00217A39" w:rsidP="00B71A8F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0E0C3826" w14:textId="77777777" w:rsidR="00217A39" w:rsidRPr="00E74119" w:rsidRDefault="00217A39" w:rsidP="00B71A8F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217A39" w14:paraId="0972BF49" w14:textId="77777777" w:rsidTr="00B71A8F">
        <w:tc>
          <w:tcPr>
            <w:tcW w:w="2835" w:type="dxa"/>
            <w:tcBorders>
              <w:top w:val="single" w:sz="4" w:space="0" w:color="auto"/>
            </w:tcBorders>
          </w:tcPr>
          <w:p w14:paraId="7F97B1A1" w14:textId="77777777" w:rsidR="00217A39" w:rsidRDefault="00217A39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9865F3A" w14:textId="77777777" w:rsidR="00217A39" w:rsidRDefault="00217A39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3002A15" w14:textId="77777777" w:rsidR="00217A39" w:rsidRDefault="00217A39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85B44C4" w14:textId="77777777" w:rsidR="00217A39" w:rsidRDefault="00217A39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5069E493" w14:textId="77777777" w:rsidR="00217A39" w:rsidRDefault="00217A39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7A39" w14:paraId="495BAFFF" w14:textId="77777777" w:rsidTr="00B71A8F">
        <w:tc>
          <w:tcPr>
            <w:tcW w:w="2835" w:type="dxa"/>
          </w:tcPr>
          <w:p w14:paraId="12210BDE" w14:textId="77777777" w:rsidR="00217A39" w:rsidRDefault="00217A39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8D10DE8" w14:textId="77777777" w:rsidR="00217A39" w:rsidRDefault="00217A39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70F30FC" w14:textId="77777777" w:rsidR="00217A39" w:rsidRDefault="00217A39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CD6F3C4" w14:textId="77777777" w:rsidR="00217A39" w:rsidRDefault="00217A39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2D524CDE" w14:textId="77777777" w:rsidR="00217A39" w:rsidRDefault="00217A39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7A39" w14:paraId="0CE5B8D5" w14:textId="77777777" w:rsidTr="00B71A8F">
        <w:tc>
          <w:tcPr>
            <w:tcW w:w="2835" w:type="dxa"/>
          </w:tcPr>
          <w:p w14:paraId="5D7BB130" w14:textId="77777777" w:rsidR="00217A39" w:rsidRDefault="00217A39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D495953" w14:textId="77777777" w:rsidR="00217A39" w:rsidRDefault="00217A39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1F4ABA8" w14:textId="42A08205" w:rsidR="00217A39" w:rsidRDefault="00217A39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26A1218" w14:textId="77777777" w:rsidR="00217A39" w:rsidRDefault="00217A39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0A44CFD4" w14:textId="77777777" w:rsidR="00217A39" w:rsidRDefault="00217A39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7A39" w14:paraId="1E7AC30C" w14:textId="77777777" w:rsidTr="00B71A8F">
        <w:tc>
          <w:tcPr>
            <w:tcW w:w="2835" w:type="dxa"/>
          </w:tcPr>
          <w:p w14:paraId="63F07B6C" w14:textId="77777777" w:rsidR="00217A39" w:rsidRDefault="00217A39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BBBD958" w14:textId="77777777" w:rsidR="00217A39" w:rsidRDefault="00217A39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08DC928" w14:textId="3EE8B0EA" w:rsidR="00217A39" w:rsidRDefault="00217A39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A6AC23F" w14:textId="77777777" w:rsidR="00217A39" w:rsidRDefault="00217A39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5CAAC600" w14:textId="77777777" w:rsidR="00217A39" w:rsidRDefault="00217A39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7A39" w14:paraId="51D40DD2" w14:textId="77777777" w:rsidTr="00B71A8F">
        <w:tc>
          <w:tcPr>
            <w:tcW w:w="2835" w:type="dxa"/>
            <w:shd w:val="clear" w:color="auto" w:fill="auto"/>
          </w:tcPr>
          <w:p w14:paraId="66995D0D" w14:textId="77777777" w:rsidR="00217A39" w:rsidRDefault="00217A39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2493B6AF" w14:textId="354B804F" w:rsidR="00217A39" w:rsidRDefault="00217A39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61" w14:textId="77777777" w:rsidR="00055BC6" w:rsidRDefault="00055BC6">
      <w:pPr>
        <w:rPr>
          <w:sz w:val="22"/>
          <w:szCs w:val="22"/>
        </w:rPr>
      </w:pPr>
    </w:p>
    <w:p w14:paraId="59C67662" w14:textId="027F75F9" w:rsidR="009358F1" w:rsidRPr="009358F1" w:rsidRDefault="00B71A8F" w:rsidP="0073276F">
      <w:pPr>
        <w:numPr>
          <w:ilvl w:val="2"/>
          <w:numId w:val="14"/>
        </w:numPr>
        <w:tabs>
          <w:tab w:val="clear" w:pos="2700"/>
          <w:tab w:val="num" w:pos="1080"/>
        </w:tabs>
        <w:ind w:left="1080"/>
        <w:rPr>
          <w:sz w:val="22"/>
          <w:szCs w:val="22"/>
        </w:rPr>
      </w:pPr>
      <w:r>
        <w:rPr>
          <w:sz w:val="22"/>
          <w:szCs w:val="22"/>
        </w:rPr>
        <w:t>Burger</w:t>
      </w:r>
      <w:r w:rsidR="009B3A48" w:rsidRPr="009358F1">
        <w:rPr>
          <w:sz w:val="22"/>
          <w:szCs w:val="22"/>
        </w:rPr>
        <w:t>personeel</w:t>
      </w:r>
      <w:r w:rsidR="002557C8" w:rsidRPr="009358F1">
        <w:rPr>
          <w:sz w:val="22"/>
          <w:szCs w:val="22"/>
        </w:rPr>
        <w:t xml:space="preserve"> </w:t>
      </w:r>
    </w:p>
    <w:p w14:paraId="4070E068" w14:textId="14C03A2D" w:rsidR="00217A39" w:rsidRPr="00D92619" w:rsidRDefault="00217A39" w:rsidP="009358F1">
      <w:pPr>
        <w:ind w:left="1080"/>
        <w:rPr>
          <w:sz w:val="22"/>
          <w:szCs w:val="22"/>
        </w:rPr>
      </w:pPr>
    </w:p>
    <w:tbl>
      <w:tblPr>
        <w:tblStyle w:val="TableGrid"/>
        <w:tblW w:w="0" w:type="auto"/>
        <w:tblInd w:w="1101" w:type="dxa"/>
        <w:tblLayout w:type="fixed"/>
        <w:tblLook w:val="04A0" w:firstRow="1" w:lastRow="0" w:firstColumn="1" w:lastColumn="0" w:noHBand="0" w:noVBand="1"/>
      </w:tblPr>
      <w:tblGrid>
        <w:gridCol w:w="2835"/>
        <w:gridCol w:w="708"/>
        <w:gridCol w:w="709"/>
        <w:gridCol w:w="709"/>
        <w:gridCol w:w="711"/>
      </w:tblGrid>
      <w:tr w:rsidR="00217A39" w14:paraId="4960B58A" w14:textId="77777777" w:rsidTr="00B71A8F">
        <w:tc>
          <w:tcPr>
            <w:tcW w:w="283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55DCB20" w14:textId="77777777" w:rsidR="00217A39" w:rsidRDefault="00217A39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A466032" w14:textId="77777777" w:rsidR="00217A39" w:rsidRDefault="00217A39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20" w:type="dxa"/>
            <w:gridSpan w:val="2"/>
            <w:shd w:val="clear" w:color="auto" w:fill="BFBFBF" w:themeFill="background1" w:themeFillShade="BF"/>
            <w:vAlign w:val="center"/>
          </w:tcPr>
          <w:p w14:paraId="38E52246" w14:textId="77777777" w:rsidR="00217A39" w:rsidRDefault="00217A39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217A39" w:rsidRPr="00E74119" w14:paraId="510A9AAE" w14:textId="77777777" w:rsidTr="00B71A8F">
        <w:tc>
          <w:tcPr>
            <w:tcW w:w="283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14E5E" w14:textId="77777777" w:rsidR="00217A39" w:rsidRDefault="00217A39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7EC840D0" w14:textId="77777777" w:rsidR="00217A39" w:rsidRPr="00E74119" w:rsidRDefault="00217A39" w:rsidP="00B71A8F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36B7581" w14:textId="77777777" w:rsidR="00217A39" w:rsidRPr="00E74119" w:rsidRDefault="00217A39" w:rsidP="00B71A8F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C87BF24" w14:textId="77777777" w:rsidR="00217A39" w:rsidRPr="00E74119" w:rsidRDefault="00217A39" w:rsidP="00B71A8F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11" w:type="dxa"/>
            <w:shd w:val="clear" w:color="auto" w:fill="BFBFBF" w:themeFill="background1" w:themeFillShade="BF"/>
          </w:tcPr>
          <w:p w14:paraId="6EBC836B" w14:textId="77777777" w:rsidR="00217A39" w:rsidRPr="00E74119" w:rsidRDefault="00217A39" w:rsidP="00B71A8F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217A39" w14:paraId="305B51E3" w14:textId="77777777" w:rsidTr="00B71A8F">
        <w:tc>
          <w:tcPr>
            <w:tcW w:w="2835" w:type="dxa"/>
            <w:tcBorders>
              <w:top w:val="single" w:sz="4" w:space="0" w:color="auto"/>
            </w:tcBorders>
          </w:tcPr>
          <w:p w14:paraId="1EDCD3F7" w14:textId="77777777" w:rsidR="00217A39" w:rsidRDefault="00217A39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Dodelijke ongevallen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8BC5A8A" w14:textId="77777777" w:rsidR="00217A39" w:rsidRDefault="00217A39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CEA0F44" w14:textId="77777777" w:rsidR="00217A39" w:rsidRDefault="00217A39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A5860D9" w14:textId="77777777" w:rsidR="00217A39" w:rsidRDefault="00217A39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7B8820B2" w14:textId="77777777" w:rsidR="00217A39" w:rsidRDefault="00217A39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7A39" w14:paraId="31C2BA2A" w14:textId="77777777" w:rsidTr="00B71A8F">
        <w:tc>
          <w:tcPr>
            <w:tcW w:w="2835" w:type="dxa"/>
          </w:tcPr>
          <w:p w14:paraId="3A6149CE" w14:textId="77777777" w:rsidR="00217A39" w:rsidRDefault="00217A39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Blijvende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1594398" w14:textId="77777777" w:rsidR="00217A39" w:rsidRDefault="00217A39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882FD4E" w14:textId="77777777" w:rsidR="00217A39" w:rsidRDefault="00217A39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43C6011" w14:textId="77777777" w:rsidR="00217A39" w:rsidRDefault="00217A39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4B3E57FF" w14:textId="77777777" w:rsidR="00217A39" w:rsidRDefault="00217A39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7A39" w14:paraId="3D70E54E" w14:textId="77777777" w:rsidTr="00B71A8F">
        <w:tc>
          <w:tcPr>
            <w:tcW w:w="2835" w:type="dxa"/>
          </w:tcPr>
          <w:p w14:paraId="166C9FA6" w14:textId="77777777" w:rsidR="00217A39" w:rsidRDefault="00217A39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Tijdelijke ongeschiktheid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035543B" w14:textId="77777777" w:rsidR="00217A39" w:rsidRDefault="00217A39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8ED4CB9" w14:textId="77777777" w:rsidR="00217A39" w:rsidRDefault="00217A39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2A5479F" w14:textId="77777777" w:rsidR="00217A39" w:rsidRDefault="00217A39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59B986B0" w14:textId="77777777" w:rsidR="00217A39" w:rsidRDefault="00217A39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7A39" w14:paraId="08E19596" w14:textId="77777777" w:rsidTr="00B71A8F">
        <w:tc>
          <w:tcPr>
            <w:tcW w:w="2835" w:type="dxa"/>
          </w:tcPr>
          <w:p w14:paraId="2F19B33C" w14:textId="77777777" w:rsidR="00217A39" w:rsidRDefault="00217A39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7FDCCBB" w14:textId="77777777" w:rsidR="00217A39" w:rsidRDefault="00217A39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EA3E3CC" w14:textId="77777777" w:rsidR="00217A39" w:rsidRDefault="00217A39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066D5FC" w14:textId="77777777" w:rsidR="00217A39" w:rsidRDefault="00217A39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11" w:type="dxa"/>
            <w:shd w:val="clear" w:color="auto" w:fill="DDD9C3" w:themeFill="background2" w:themeFillShade="E6"/>
            <w:vAlign w:val="center"/>
          </w:tcPr>
          <w:p w14:paraId="642C0C52" w14:textId="77777777" w:rsidR="00217A39" w:rsidRDefault="00217A39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217A39" w14:paraId="32554D28" w14:textId="77777777" w:rsidTr="00B71A8F">
        <w:tc>
          <w:tcPr>
            <w:tcW w:w="2835" w:type="dxa"/>
            <w:shd w:val="clear" w:color="auto" w:fill="auto"/>
          </w:tcPr>
          <w:p w14:paraId="51344F44" w14:textId="77777777" w:rsidR="00217A39" w:rsidRDefault="00217A39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2837" w:type="dxa"/>
            <w:gridSpan w:val="4"/>
            <w:shd w:val="clear" w:color="auto" w:fill="DDD9C3" w:themeFill="background2" w:themeFillShade="E6"/>
          </w:tcPr>
          <w:p w14:paraId="5ED1D13F" w14:textId="77777777" w:rsidR="00217A39" w:rsidRDefault="00217A39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63" w14:textId="7A91A4EC" w:rsidR="009B3A48" w:rsidRPr="00D92619" w:rsidRDefault="009B3A48" w:rsidP="009358F1">
      <w:pPr>
        <w:ind w:left="1080"/>
        <w:rPr>
          <w:sz w:val="22"/>
          <w:szCs w:val="22"/>
        </w:rPr>
      </w:pPr>
    </w:p>
    <w:p w14:paraId="59C67664" w14:textId="77777777" w:rsidR="009B3A48" w:rsidRPr="00D92619" w:rsidRDefault="009B3A48" w:rsidP="000325A1">
      <w:pPr>
        <w:rPr>
          <w:sz w:val="22"/>
          <w:szCs w:val="22"/>
        </w:rPr>
      </w:pPr>
    </w:p>
    <w:p w14:paraId="59C67665" w14:textId="77777777" w:rsidR="009B3A48" w:rsidRPr="00D92619" w:rsidRDefault="009B3A48" w:rsidP="000325A1">
      <w:pPr>
        <w:rPr>
          <w:sz w:val="22"/>
          <w:szCs w:val="22"/>
        </w:rPr>
      </w:pPr>
    </w:p>
    <w:p w14:paraId="404EF78C" w14:textId="2F41073E" w:rsidR="00217A39" w:rsidRDefault="00217A39" w:rsidP="00217A39">
      <w:pPr>
        <w:pStyle w:val="ListParagraph"/>
        <w:numPr>
          <w:ilvl w:val="2"/>
          <w:numId w:val="14"/>
        </w:numPr>
        <w:tabs>
          <w:tab w:val="clear" w:pos="2700"/>
        </w:tabs>
        <w:ind w:left="993" w:hanging="284"/>
        <w:rPr>
          <w:sz w:val="22"/>
          <w:szCs w:val="22"/>
        </w:rPr>
      </w:pPr>
      <w:r>
        <w:rPr>
          <w:sz w:val="22"/>
          <w:szCs w:val="22"/>
        </w:rPr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0" w:type="auto"/>
        <w:tblInd w:w="1129" w:type="dxa"/>
        <w:tblLayout w:type="fixed"/>
        <w:tblLook w:val="04A0" w:firstRow="1" w:lastRow="0" w:firstColumn="1" w:lastColumn="0" w:noHBand="0" w:noVBand="1"/>
      </w:tblPr>
      <w:tblGrid>
        <w:gridCol w:w="1985"/>
        <w:gridCol w:w="709"/>
      </w:tblGrid>
      <w:tr w:rsidR="00217A39" w14:paraId="3E0E451E" w14:textId="77777777" w:rsidTr="00B71A8F">
        <w:tc>
          <w:tcPr>
            <w:tcW w:w="1985" w:type="dxa"/>
            <w:shd w:val="clear" w:color="auto" w:fill="auto"/>
          </w:tcPr>
          <w:p w14:paraId="307B87AF" w14:textId="77777777" w:rsidR="00217A39" w:rsidRDefault="00217A39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Personeel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14:paraId="0E11058A" w14:textId="77777777" w:rsidR="00217A39" w:rsidRDefault="00217A39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</w:tbl>
    <w:p w14:paraId="23E298A2" w14:textId="420FD9AD" w:rsidR="00217A39" w:rsidRPr="00217A39" w:rsidRDefault="00217A39" w:rsidP="00217A39">
      <w:pPr>
        <w:rPr>
          <w:sz w:val="22"/>
          <w:szCs w:val="22"/>
          <w:u w:val="single"/>
        </w:rPr>
      </w:pPr>
    </w:p>
    <w:p w14:paraId="59C67667" w14:textId="389FC030" w:rsidR="009B3A48" w:rsidRPr="00217A39" w:rsidRDefault="009B3A48" w:rsidP="00217A39">
      <w:pPr>
        <w:pStyle w:val="ListParagraph"/>
        <w:numPr>
          <w:ilvl w:val="1"/>
          <w:numId w:val="14"/>
        </w:numPr>
        <w:tabs>
          <w:tab w:val="clear" w:pos="1800"/>
          <w:tab w:val="num" w:pos="709"/>
        </w:tabs>
        <w:ind w:left="709"/>
        <w:rPr>
          <w:sz w:val="22"/>
          <w:szCs w:val="22"/>
          <w:u w:val="single"/>
        </w:rPr>
      </w:pPr>
      <w:r w:rsidRPr="00C334E0">
        <w:rPr>
          <w:sz w:val="22"/>
          <w:szCs w:val="22"/>
          <w:u w:val="single"/>
        </w:rPr>
        <w:t>Frequentiegraad van het beschouwde jaar en de twee vorige jaren</w:t>
      </w:r>
    </w:p>
    <w:p w14:paraId="59C67668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820" w:type="dxa"/>
        <w:tblInd w:w="82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800"/>
        <w:gridCol w:w="1980"/>
        <w:gridCol w:w="2160"/>
      </w:tblGrid>
      <w:tr w:rsidR="009B3A48" w:rsidRPr="00D92619" w14:paraId="59C6766D" w14:textId="77777777" w:rsidTr="00217A39">
        <w:tc>
          <w:tcPr>
            <w:tcW w:w="2880" w:type="dxa"/>
            <w:tcBorders>
              <w:top w:val="nil"/>
            </w:tcBorders>
            <w:shd w:val="clear" w:color="auto" w:fill="auto"/>
          </w:tcPr>
          <w:p w14:paraId="59C67669" w14:textId="77777777" w:rsidR="009B3A48" w:rsidRPr="004115B3" w:rsidRDefault="009B3A48" w:rsidP="0043277E"/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A" w14:textId="63F16B8C" w:rsidR="009B3A48" w:rsidRPr="004115B3" w:rsidRDefault="009B3A48" w:rsidP="00217A39">
            <w:pPr>
              <w:jc w:val="center"/>
            </w:pPr>
            <w:r w:rsidRPr="004115B3">
              <w:rPr>
                <w:sz w:val="22"/>
                <w:szCs w:val="22"/>
              </w:rPr>
              <w:t>Jaar X-2 (20</w:t>
            </w:r>
            <w:r w:rsidR="00055BC6">
              <w:rPr>
                <w:sz w:val="22"/>
                <w:szCs w:val="22"/>
              </w:rPr>
              <w:t>1</w:t>
            </w:r>
            <w:r w:rsidR="00217A39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B" w14:textId="09057129" w:rsidR="009B3A48" w:rsidRPr="004115B3" w:rsidRDefault="009B3A48" w:rsidP="00217A39">
            <w:pPr>
              <w:jc w:val="center"/>
            </w:pPr>
            <w:r w:rsidRPr="004115B3">
              <w:rPr>
                <w:sz w:val="22"/>
                <w:szCs w:val="22"/>
              </w:rPr>
              <w:t>Jaar X-1 (20</w:t>
            </w:r>
            <w:r w:rsidR="009C2DCC">
              <w:rPr>
                <w:sz w:val="22"/>
                <w:szCs w:val="22"/>
              </w:rPr>
              <w:t>1</w:t>
            </w:r>
            <w:r w:rsidR="00217A39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6C" w14:textId="561EE734" w:rsidR="009B3A48" w:rsidRPr="004115B3" w:rsidRDefault="009B3A48" w:rsidP="00217A39">
            <w:pPr>
              <w:jc w:val="center"/>
            </w:pPr>
            <w:r w:rsidRPr="004115B3">
              <w:rPr>
                <w:sz w:val="22"/>
                <w:szCs w:val="22"/>
              </w:rPr>
              <w:t>Jaar X (201</w:t>
            </w:r>
            <w:r w:rsidR="00217A39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72" w14:textId="77777777" w:rsidTr="00217A39"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6E" w14:textId="77777777" w:rsidR="009B3A48" w:rsidRPr="004115B3" w:rsidRDefault="009B3A48" w:rsidP="00C334E0">
            <w:proofErr w:type="spellStart"/>
            <w:r w:rsidRPr="004115B3">
              <w:rPr>
                <w:sz w:val="22"/>
                <w:szCs w:val="22"/>
              </w:rPr>
              <w:t>F</w:t>
            </w:r>
            <w:r w:rsidR="00C334E0">
              <w:rPr>
                <w:sz w:val="22"/>
                <w:szCs w:val="22"/>
              </w:rPr>
              <w:t>g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6F" w14:textId="1CBBA55C" w:rsidR="009B3A48" w:rsidRPr="00961D0B" w:rsidRDefault="00217A39" w:rsidP="004115B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59C67670" w14:textId="49C675F4" w:rsidR="009B3A48" w:rsidRPr="00961D0B" w:rsidRDefault="00580011" w:rsidP="004115B3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71" w14:textId="677CA26F" w:rsidR="009B3A48" w:rsidRPr="008935DC" w:rsidRDefault="00580011" w:rsidP="004115B3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0</w:t>
            </w:r>
          </w:p>
        </w:tc>
      </w:tr>
    </w:tbl>
    <w:p w14:paraId="59C67673" w14:textId="77777777" w:rsidR="009B3A48" w:rsidRPr="00D92619" w:rsidRDefault="009B3A48" w:rsidP="000325A1">
      <w:pPr>
        <w:rPr>
          <w:sz w:val="22"/>
          <w:szCs w:val="22"/>
        </w:rPr>
      </w:pPr>
    </w:p>
    <w:p w14:paraId="59C67674" w14:textId="2CD35E2F" w:rsidR="009B3A48" w:rsidRPr="00217A39" w:rsidRDefault="00217A39" w:rsidP="00217A39">
      <w:pPr>
        <w:tabs>
          <w:tab w:val="left" w:pos="3544"/>
        </w:tabs>
        <w:ind w:left="709" w:right="-377"/>
        <w:rPr>
          <w:sz w:val="22"/>
          <w:szCs w:val="22"/>
        </w:rPr>
      </w:pPr>
      <w:r w:rsidRPr="00BF67D2">
        <w:rPr>
          <w:sz w:val="22"/>
          <w:szCs w:val="22"/>
        </w:rPr>
        <w:t>Frequentiegraad (</w:t>
      </w:r>
      <w:proofErr w:type="spellStart"/>
      <w:r w:rsidRPr="00BF67D2">
        <w:rPr>
          <w:sz w:val="22"/>
          <w:szCs w:val="22"/>
        </w:rPr>
        <w:t>Fg</w:t>
      </w:r>
      <w:proofErr w:type="spellEnd"/>
      <w:r w:rsidRPr="00BF67D2">
        <w:rPr>
          <w:sz w:val="22"/>
          <w:szCs w:val="22"/>
        </w:rPr>
        <w:t xml:space="preserve">) = </w:t>
      </w:r>
      <w:r w:rsidRPr="004C5BE0">
        <w:rPr>
          <w:sz w:val="22"/>
          <w:szCs w:val="22"/>
        </w:rPr>
        <w:t>Totaal aantal ongevallen x 1000000/</w:t>
      </w:r>
      <w:r>
        <w:rPr>
          <w:sz w:val="22"/>
          <w:szCs w:val="22"/>
        </w:rPr>
        <w:t>Aantal uren blootstelling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proofErr w:type="spellStart"/>
      <w:r>
        <w:t>Fg</w:t>
      </w:r>
      <w:proofErr w:type="spellEnd"/>
      <w:r>
        <w:t xml:space="preserve"> = 100 komt overeen met:</w:t>
      </w:r>
      <w:r>
        <w:tab/>
      </w:r>
      <w:r>
        <w:sym w:font="Wingdings" w:char="F06C"/>
      </w:r>
      <w:r>
        <w:t xml:space="preserve"> 1 op 6 werknemers heeft jaarlijks een arbeidsongeval;</w:t>
      </w:r>
      <w:r>
        <w:br/>
        <w:t xml:space="preserve"> </w:t>
      </w:r>
      <w:r>
        <w:tab/>
      </w:r>
      <w:r>
        <w:sym w:font="Wingdings" w:char="F06C"/>
      </w:r>
      <w:r>
        <w:t xml:space="preserve"> 100 arbeidsongevallen in loopbaan van 15 werknemers;</w:t>
      </w:r>
      <w:r>
        <w:br/>
        <w:t xml:space="preserve"> </w:t>
      </w:r>
      <w:r>
        <w:tab/>
      </w:r>
      <w:r>
        <w:sym w:font="Wingdings" w:char="F06C"/>
      </w:r>
      <w:r>
        <w:t xml:space="preserve"> 7 arbeidsongevallen per werknemer in loopbaan van 40 jaar</w:t>
      </w:r>
    </w:p>
    <w:p w14:paraId="59C67675" w14:textId="77777777" w:rsidR="009B3A48" w:rsidRPr="00217A39" w:rsidRDefault="009B3A48" w:rsidP="000325A1">
      <w:pPr>
        <w:rPr>
          <w:sz w:val="22"/>
          <w:szCs w:val="22"/>
        </w:rPr>
      </w:pPr>
    </w:p>
    <w:p w14:paraId="59C67676" w14:textId="77777777" w:rsidR="005D1442" w:rsidRPr="005D1442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5D1442">
        <w:rPr>
          <w:sz w:val="22"/>
          <w:szCs w:val="22"/>
          <w:u w:val="single"/>
        </w:rPr>
        <w:t>Ongevallen in het kader van de militaire specificiteit</w:t>
      </w:r>
      <w:r w:rsidR="002557C8" w:rsidRPr="005D1442">
        <w:rPr>
          <w:sz w:val="22"/>
          <w:szCs w:val="22"/>
        </w:rPr>
        <w:t xml:space="preserve"> </w:t>
      </w:r>
    </w:p>
    <w:p w14:paraId="0BD074CB" w14:textId="0B2D5E23" w:rsidR="00B71A8F" w:rsidRPr="00D92619" w:rsidRDefault="00B71A8F" w:rsidP="005D1442">
      <w:pPr>
        <w:ind w:left="720"/>
        <w:rPr>
          <w:sz w:val="22"/>
          <w:szCs w:val="22"/>
          <w:u w:val="singl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264"/>
        <w:gridCol w:w="1236"/>
        <w:gridCol w:w="1236"/>
        <w:gridCol w:w="1235"/>
        <w:gridCol w:w="1236"/>
        <w:gridCol w:w="1236"/>
        <w:gridCol w:w="1236"/>
      </w:tblGrid>
      <w:tr w:rsidR="00B71A8F" w:rsidRPr="004B5919" w14:paraId="0966CD3C" w14:textId="77777777" w:rsidTr="00B71A8F"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1D3536" w14:textId="77777777" w:rsidR="00B71A8F" w:rsidRPr="004B5919" w:rsidRDefault="00B71A8F" w:rsidP="00B71A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42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8F2B91" w14:textId="77777777" w:rsidR="00B71A8F" w:rsidRPr="004B5919" w:rsidRDefault="00B71A8F" w:rsidP="00B71A8F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Sport</w:t>
            </w:r>
          </w:p>
        </w:tc>
        <w:tc>
          <w:tcPr>
            <w:tcW w:w="2543" w:type="dxa"/>
            <w:gridSpan w:val="2"/>
            <w:shd w:val="clear" w:color="auto" w:fill="D9D9D9" w:themeFill="background1" w:themeFillShade="D9"/>
            <w:vAlign w:val="center"/>
          </w:tcPr>
          <w:p w14:paraId="0D871014" w14:textId="77777777" w:rsidR="00B71A8F" w:rsidRPr="004B5919" w:rsidRDefault="00B71A8F" w:rsidP="00B71A8F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Man &amp; Oef</w:t>
            </w:r>
          </w:p>
        </w:tc>
        <w:tc>
          <w:tcPr>
            <w:tcW w:w="2544" w:type="dxa"/>
            <w:gridSpan w:val="2"/>
            <w:shd w:val="clear" w:color="auto" w:fill="D9D9D9" w:themeFill="background1" w:themeFillShade="D9"/>
            <w:vAlign w:val="center"/>
          </w:tcPr>
          <w:p w14:paraId="11807DCD" w14:textId="77777777" w:rsidR="00B71A8F" w:rsidRPr="004B5919" w:rsidRDefault="00B71A8F" w:rsidP="00B71A8F">
            <w:pPr>
              <w:jc w:val="center"/>
              <w:rPr>
                <w:sz w:val="22"/>
                <w:szCs w:val="22"/>
              </w:rPr>
            </w:pPr>
            <w:r w:rsidRPr="004B5919">
              <w:rPr>
                <w:sz w:val="22"/>
                <w:szCs w:val="22"/>
              </w:rPr>
              <w:t>Ops</w:t>
            </w:r>
          </w:p>
        </w:tc>
      </w:tr>
      <w:tr w:rsidR="00B71A8F" w:rsidRPr="004B5919" w14:paraId="437E4413" w14:textId="77777777" w:rsidTr="00B71A8F"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47DC2D45" w14:textId="77777777" w:rsidR="00B71A8F" w:rsidRPr="004B5919" w:rsidRDefault="00B71A8F" w:rsidP="00B71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Militairen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64C18BED" w14:textId="77777777" w:rsidR="00B71A8F" w:rsidRPr="004B5919" w:rsidRDefault="00B71A8F" w:rsidP="00B71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7021F775" w14:textId="77777777" w:rsidR="00B71A8F" w:rsidRPr="004B5919" w:rsidRDefault="00B71A8F" w:rsidP="00B71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621F4714" w14:textId="77777777" w:rsidR="00B71A8F" w:rsidRPr="004B5919" w:rsidRDefault="00B71A8F" w:rsidP="00B71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64F6A29B" w14:textId="77777777" w:rsidR="00B71A8F" w:rsidRPr="004B5919" w:rsidRDefault="00B71A8F" w:rsidP="00B71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64C8F411" w14:textId="77777777" w:rsidR="00B71A8F" w:rsidRPr="004B5919" w:rsidRDefault="00B71A8F" w:rsidP="00B71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0C480F43" w14:textId="77777777" w:rsidR="00B71A8F" w:rsidRPr="004B5919" w:rsidRDefault="00B71A8F" w:rsidP="00B71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71A8F" w:rsidRPr="004B5919" w14:paraId="168941A7" w14:textId="77777777" w:rsidTr="00B71A8F">
        <w:tc>
          <w:tcPr>
            <w:tcW w:w="1271" w:type="dxa"/>
            <w:vAlign w:val="center"/>
          </w:tcPr>
          <w:p w14:paraId="5E06525C" w14:textId="77777777" w:rsidR="00B71A8F" w:rsidRPr="004B5919" w:rsidRDefault="00B71A8F" w:rsidP="00B71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Burgers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33927BDF" w14:textId="77777777" w:rsidR="00B71A8F" w:rsidRPr="004B5919" w:rsidRDefault="00B71A8F" w:rsidP="00B71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15A6FBCC" w14:textId="77777777" w:rsidR="00B71A8F" w:rsidRPr="004B5919" w:rsidRDefault="00B71A8F" w:rsidP="00B71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42167629" w14:textId="77777777" w:rsidR="00B71A8F" w:rsidRPr="004B5919" w:rsidRDefault="00B71A8F" w:rsidP="00B71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72BFCD72" w14:textId="77777777" w:rsidR="00B71A8F" w:rsidRPr="004B5919" w:rsidRDefault="00B71A8F" w:rsidP="00B71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4339845A" w14:textId="77777777" w:rsidR="00B71A8F" w:rsidRPr="004B5919" w:rsidRDefault="00B71A8F" w:rsidP="00B71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109746F1" w14:textId="77777777" w:rsidR="00B71A8F" w:rsidRPr="004B5919" w:rsidRDefault="00B71A8F" w:rsidP="00B71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71A8F" w:rsidRPr="004B5919" w14:paraId="7EABBABF" w14:textId="77777777" w:rsidTr="00B71A8F">
        <w:tc>
          <w:tcPr>
            <w:tcW w:w="1271" w:type="dxa"/>
            <w:vAlign w:val="center"/>
          </w:tcPr>
          <w:p w14:paraId="2AA85CB1" w14:textId="77777777" w:rsidR="00B71A8F" w:rsidRPr="004B5919" w:rsidRDefault="00B71A8F" w:rsidP="00B71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17F8AE8C" w14:textId="77777777" w:rsidR="00B71A8F" w:rsidRPr="004B5919" w:rsidRDefault="00B71A8F" w:rsidP="00B71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3A4CE5D6" w14:textId="77777777" w:rsidR="00B71A8F" w:rsidRPr="004B5919" w:rsidRDefault="00B71A8F" w:rsidP="00B71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1" w:type="dxa"/>
            <w:shd w:val="clear" w:color="auto" w:fill="DDD9C3" w:themeFill="background2" w:themeFillShade="E6"/>
            <w:vAlign w:val="center"/>
          </w:tcPr>
          <w:p w14:paraId="331A0654" w14:textId="77777777" w:rsidR="00B71A8F" w:rsidRPr="004B5919" w:rsidRDefault="00B71A8F" w:rsidP="00B71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08719837" w14:textId="77777777" w:rsidR="00B71A8F" w:rsidRPr="004B5919" w:rsidRDefault="00B71A8F" w:rsidP="00B71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08E92557" w14:textId="77777777" w:rsidR="00B71A8F" w:rsidRPr="004B5919" w:rsidRDefault="00B71A8F" w:rsidP="00B71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2" w:type="dxa"/>
            <w:shd w:val="clear" w:color="auto" w:fill="DDD9C3" w:themeFill="background2" w:themeFillShade="E6"/>
            <w:vAlign w:val="center"/>
          </w:tcPr>
          <w:p w14:paraId="734A2649" w14:textId="77777777" w:rsidR="00B71A8F" w:rsidRPr="004B5919" w:rsidRDefault="00B71A8F" w:rsidP="00B71A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78" w14:textId="77777777" w:rsidR="00055BC6" w:rsidRDefault="00055BC6">
      <w:pPr>
        <w:rPr>
          <w:sz w:val="22"/>
          <w:szCs w:val="22"/>
          <w:u w:val="single"/>
        </w:rPr>
      </w:pPr>
    </w:p>
    <w:p w14:paraId="59C67679" w14:textId="77777777" w:rsidR="009B3A48" w:rsidRPr="00D92619" w:rsidRDefault="009B3A48" w:rsidP="0073276F">
      <w:pPr>
        <w:numPr>
          <w:ilvl w:val="1"/>
          <w:numId w:val="14"/>
        </w:numPr>
        <w:tabs>
          <w:tab w:val="clear" w:pos="1800"/>
          <w:tab w:val="num" w:pos="720"/>
        </w:tabs>
        <w:ind w:left="720"/>
        <w:rPr>
          <w:sz w:val="22"/>
          <w:szCs w:val="22"/>
          <w:u w:val="single"/>
        </w:rPr>
      </w:pPr>
      <w:r w:rsidRPr="00D92619">
        <w:rPr>
          <w:sz w:val="22"/>
          <w:szCs w:val="22"/>
          <w:u w:val="single"/>
        </w:rPr>
        <w:t>Duur van de werkelijke en forfaitaire ongeschiktheden ingevolge die ongevallen</w:t>
      </w:r>
    </w:p>
    <w:p w14:paraId="59C6767A" w14:textId="77777777" w:rsidR="009B3A48" w:rsidRPr="00D92619" w:rsidRDefault="009B3A48" w:rsidP="000325A1">
      <w:pPr>
        <w:rPr>
          <w:sz w:val="22"/>
          <w:szCs w:val="22"/>
        </w:rPr>
      </w:pPr>
    </w:p>
    <w:p w14:paraId="59C6767B" w14:textId="77777777" w:rsidR="009B3A48" w:rsidRPr="00D92619" w:rsidRDefault="009B3A48" w:rsidP="0073276F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Werkelijke ongeschiktheden</w:t>
      </w:r>
    </w:p>
    <w:p w14:paraId="59C6767C" w14:textId="77777777" w:rsidR="009B3A48" w:rsidRDefault="009B3A48" w:rsidP="000325A1">
      <w:pPr>
        <w:ind w:left="1080"/>
        <w:rPr>
          <w:sz w:val="22"/>
          <w:szCs w:val="22"/>
        </w:rPr>
      </w:pPr>
    </w:p>
    <w:p w14:paraId="59C6767D" w14:textId="77777777" w:rsidR="009B3A48" w:rsidRPr="0073276F" w:rsidRDefault="009B3A48" w:rsidP="0073276F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werkelijk verloren kalenderdagen</w:t>
      </w:r>
    </w:p>
    <w:p w14:paraId="59C6767E" w14:textId="77777777" w:rsidR="009B3A48" w:rsidRPr="00D92619" w:rsidRDefault="009B3A48" w:rsidP="0073276F">
      <w:pPr>
        <w:ind w:left="1080"/>
        <w:rPr>
          <w:sz w:val="22"/>
          <w:szCs w:val="22"/>
        </w:rPr>
      </w:pPr>
    </w:p>
    <w:p w14:paraId="59C6767F" w14:textId="77777777" w:rsidR="005D1442" w:rsidRPr="005D1442" w:rsidRDefault="009B3A48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  <w:u w:val="single"/>
        </w:rPr>
      </w:pPr>
      <w:r w:rsidRPr="00D92619">
        <w:rPr>
          <w:sz w:val="22"/>
          <w:szCs w:val="22"/>
        </w:rPr>
        <w:t>Militair personeel</w:t>
      </w:r>
      <w:r w:rsidR="002557C8">
        <w:rPr>
          <w:sz w:val="22"/>
          <w:szCs w:val="22"/>
        </w:rPr>
        <w:t xml:space="preserve"> </w:t>
      </w:r>
    </w:p>
    <w:p w14:paraId="562A51DA" w14:textId="7B4AE08B" w:rsidR="00B71A8F" w:rsidRPr="002557C8" w:rsidRDefault="00B71A8F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B71A8F" w14:paraId="6A0C87C9" w14:textId="77777777" w:rsidTr="00B71A8F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0930032" w14:textId="77777777" w:rsidR="00B71A8F" w:rsidRDefault="00B71A8F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27B5C80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21986847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6EE53419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B71A8F" w14:paraId="3AA5E15B" w14:textId="77777777" w:rsidTr="00B71A8F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208A7" w14:textId="77777777" w:rsidR="00B71A8F" w:rsidRDefault="00B71A8F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17D2D852" w14:textId="77777777" w:rsidR="00B71A8F" w:rsidRPr="00E74119" w:rsidRDefault="00B71A8F" w:rsidP="00B71A8F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0EC179C4" w14:textId="77777777" w:rsidR="00B71A8F" w:rsidRPr="00E74119" w:rsidRDefault="00B71A8F" w:rsidP="00B71A8F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F68FB9E" w14:textId="77777777" w:rsidR="00B71A8F" w:rsidRPr="00E74119" w:rsidRDefault="00B71A8F" w:rsidP="00B71A8F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6989A4B4" w14:textId="77777777" w:rsidR="00B71A8F" w:rsidRPr="00E74119" w:rsidRDefault="00B71A8F" w:rsidP="00B71A8F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60807218" w14:textId="77777777" w:rsidR="00B71A8F" w:rsidRDefault="00B71A8F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B71A8F" w14:paraId="4B06A137" w14:textId="77777777" w:rsidTr="00B71A8F">
        <w:tc>
          <w:tcPr>
            <w:tcW w:w="4253" w:type="dxa"/>
            <w:tcBorders>
              <w:top w:val="single" w:sz="4" w:space="0" w:color="auto"/>
            </w:tcBorders>
          </w:tcPr>
          <w:p w14:paraId="08C32359" w14:textId="77777777" w:rsidR="00B71A8F" w:rsidRDefault="00B71A8F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12FC527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0AB4F5E" w14:textId="70FD6B0E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710C010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8A4E367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8B4CC18" w14:textId="3B453625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71A8F" w14:paraId="3B838231" w14:textId="77777777" w:rsidTr="00B71A8F">
        <w:tc>
          <w:tcPr>
            <w:tcW w:w="4253" w:type="dxa"/>
          </w:tcPr>
          <w:p w14:paraId="5863956B" w14:textId="77777777" w:rsidR="00B71A8F" w:rsidRDefault="00B71A8F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F680CEC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5C4BEE2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7DBB565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2CAE6F7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D0B748F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71A8F" w14:paraId="2A73D34B" w14:textId="77777777" w:rsidTr="00B71A8F">
        <w:tc>
          <w:tcPr>
            <w:tcW w:w="4253" w:type="dxa"/>
          </w:tcPr>
          <w:p w14:paraId="3F266F89" w14:textId="77777777" w:rsidR="00B71A8F" w:rsidRDefault="00B71A8F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091BD86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220A6F5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9B1C059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32CEAC7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0D37A2F9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71A8F" w14:paraId="7B7BCC79" w14:textId="77777777" w:rsidTr="00B71A8F">
        <w:tc>
          <w:tcPr>
            <w:tcW w:w="7088" w:type="dxa"/>
            <w:gridSpan w:val="5"/>
            <w:shd w:val="clear" w:color="auto" w:fill="auto"/>
          </w:tcPr>
          <w:p w14:paraId="387DBDDC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AE9840D" w14:textId="42FC063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81" w14:textId="3CDBC384" w:rsidR="009E27D7" w:rsidRDefault="005D1442" w:rsidP="00B71A8F">
      <w:pPr>
        <w:ind w:left="1800"/>
        <w:rPr>
          <w:sz w:val="22"/>
          <w:szCs w:val="22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59C67682" w14:textId="0653DDE6" w:rsidR="005D1442" w:rsidRDefault="00B71A8F" w:rsidP="0073276F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Burger</w:t>
      </w:r>
      <w:r w:rsidR="009B3A48" w:rsidRPr="00D92619">
        <w:rPr>
          <w:sz w:val="22"/>
          <w:szCs w:val="22"/>
        </w:rPr>
        <w:t>personee</w:t>
      </w:r>
      <w:r w:rsidR="009B3A48">
        <w:rPr>
          <w:sz w:val="22"/>
          <w:szCs w:val="22"/>
        </w:rPr>
        <w:t>l</w:t>
      </w:r>
      <w:r w:rsidR="002557C8">
        <w:rPr>
          <w:sz w:val="22"/>
          <w:szCs w:val="22"/>
        </w:rPr>
        <w:t xml:space="preserve"> </w:t>
      </w:r>
    </w:p>
    <w:p w14:paraId="7C2E6EC5" w14:textId="130719C1" w:rsidR="00B71A8F" w:rsidRDefault="00B71A8F" w:rsidP="005D1442">
      <w:pPr>
        <w:ind w:left="1800"/>
        <w:rPr>
          <w:sz w:val="22"/>
          <w:szCs w:val="22"/>
        </w:rPr>
      </w:pPr>
    </w:p>
    <w:tbl>
      <w:tblPr>
        <w:tblStyle w:val="TableGrid"/>
        <w:tblW w:w="7972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42"/>
        <w:gridCol w:w="851"/>
      </w:tblGrid>
      <w:tr w:rsidR="00B71A8F" w14:paraId="2D696FC1" w14:textId="77777777" w:rsidTr="00B71A8F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C5C65AB" w14:textId="77777777" w:rsidR="00B71A8F" w:rsidRDefault="00B71A8F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B50C64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51" w:type="dxa"/>
            <w:gridSpan w:val="2"/>
            <w:shd w:val="clear" w:color="auto" w:fill="BFBFBF" w:themeFill="background1" w:themeFillShade="BF"/>
            <w:vAlign w:val="center"/>
          </w:tcPr>
          <w:p w14:paraId="7FA925CD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1" w:type="dxa"/>
            <w:vMerge w:val="restart"/>
            <w:shd w:val="clear" w:color="auto" w:fill="BFBFBF" w:themeFill="background1" w:themeFillShade="BF"/>
            <w:vAlign w:val="center"/>
          </w:tcPr>
          <w:p w14:paraId="171C22A2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B71A8F" w14:paraId="099BDE90" w14:textId="77777777" w:rsidTr="00B71A8F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0FCDB" w14:textId="77777777" w:rsidR="00B71A8F" w:rsidRDefault="00B71A8F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78212ACE" w14:textId="77777777" w:rsidR="00B71A8F" w:rsidRPr="00E74119" w:rsidRDefault="00B71A8F" w:rsidP="00B71A8F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B742B74" w14:textId="77777777" w:rsidR="00B71A8F" w:rsidRPr="00E74119" w:rsidRDefault="00B71A8F" w:rsidP="00B71A8F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2B3DC7B" w14:textId="77777777" w:rsidR="00B71A8F" w:rsidRPr="00E74119" w:rsidRDefault="00B71A8F" w:rsidP="00B71A8F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42" w:type="dxa"/>
            <w:shd w:val="clear" w:color="auto" w:fill="BFBFBF" w:themeFill="background1" w:themeFillShade="BF"/>
          </w:tcPr>
          <w:p w14:paraId="691E1E44" w14:textId="77777777" w:rsidR="00B71A8F" w:rsidRPr="00E74119" w:rsidRDefault="00B71A8F" w:rsidP="00B71A8F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1" w:type="dxa"/>
            <w:vMerge/>
          </w:tcPr>
          <w:p w14:paraId="437C10C3" w14:textId="77777777" w:rsidR="00B71A8F" w:rsidRDefault="00B71A8F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B71A8F" w14:paraId="534F510F" w14:textId="77777777" w:rsidTr="00B71A8F">
        <w:tc>
          <w:tcPr>
            <w:tcW w:w="4253" w:type="dxa"/>
          </w:tcPr>
          <w:p w14:paraId="3BB5E5FF" w14:textId="77777777" w:rsidR="00B71A8F" w:rsidRDefault="00B71A8F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4C453D81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7555DD9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0FE1B75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6F70383C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3F2A42BE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71A8F" w14:paraId="6717824D" w14:textId="77777777" w:rsidTr="00B71A8F">
        <w:tc>
          <w:tcPr>
            <w:tcW w:w="4253" w:type="dxa"/>
          </w:tcPr>
          <w:p w14:paraId="24E584B7" w14:textId="77777777" w:rsidR="00B71A8F" w:rsidRDefault="00B71A8F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14213946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99EEF45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14E16CA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6BCD0C5C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3460227A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71A8F" w14:paraId="4225DFC3" w14:textId="77777777" w:rsidTr="00B71A8F">
        <w:tc>
          <w:tcPr>
            <w:tcW w:w="4253" w:type="dxa"/>
          </w:tcPr>
          <w:p w14:paraId="0BEEB7F7" w14:textId="77777777" w:rsidR="00B71A8F" w:rsidRDefault="00B71A8F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0143919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2DF6108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E9A276D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0AE7714C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6BF21BEA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71A8F" w14:paraId="7444FE65" w14:textId="77777777" w:rsidTr="00B71A8F">
        <w:tc>
          <w:tcPr>
            <w:tcW w:w="4253" w:type="dxa"/>
          </w:tcPr>
          <w:p w14:paraId="42060A24" w14:textId="77777777" w:rsidR="00B71A8F" w:rsidRDefault="00B71A8F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CBFD9CC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7135554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BBD58D8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5A0654CC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3FEFF98A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71A8F" w14:paraId="5400472B" w14:textId="77777777" w:rsidTr="00B71A8F">
        <w:tc>
          <w:tcPr>
            <w:tcW w:w="4253" w:type="dxa"/>
          </w:tcPr>
          <w:p w14:paraId="15E04BAD" w14:textId="77777777" w:rsidR="00B71A8F" w:rsidRDefault="00B71A8F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8C3DD60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D10882F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E456AE3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38224B06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16A506BD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71A8F" w14:paraId="7AB17439" w14:textId="77777777" w:rsidTr="00B71A8F">
        <w:tc>
          <w:tcPr>
            <w:tcW w:w="4253" w:type="dxa"/>
          </w:tcPr>
          <w:p w14:paraId="29B7138A" w14:textId="77777777" w:rsidR="00B71A8F" w:rsidRDefault="00B71A8F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F756395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057A2BCA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AEEA426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  <w:vAlign w:val="center"/>
          </w:tcPr>
          <w:p w14:paraId="701C0F62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14:paraId="7F870AAC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71A8F" w14:paraId="1CB51D11" w14:textId="77777777" w:rsidTr="00B71A8F">
        <w:tc>
          <w:tcPr>
            <w:tcW w:w="4253" w:type="dxa"/>
          </w:tcPr>
          <w:p w14:paraId="04C4A5C6" w14:textId="77777777" w:rsidR="00B71A8F" w:rsidRDefault="00B71A8F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8" w:type="dxa"/>
            <w:shd w:val="clear" w:color="auto" w:fill="DDD9C3" w:themeFill="background2" w:themeFillShade="E6"/>
          </w:tcPr>
          <w:p w14:paraId="0718422C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14:paraId="48AF5006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</w:tcPr>
          <w:p w14:paraId="089DDF4F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2" w:type="dxa"/>
            <w:shd w:val="clear" w:color="auto" w:fill="DDD9C3" w:themeFill="background2" w:themeFillShade="E6"/>
          </w:tcPr>
          <w:p w14:paraId="2B8C871B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shd w:val="clear" w:color="auto" w:fill="DDD9C3" w:themeFill="background2" w:themeFillShade="E6"/>
          </w:tcPr>
          <w:p w14:paraId="4927F37F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71A8F" w14:paraId="5F628864" w14:textId="77777777" w:rsidTr="00B71A8F">
        <w:tc>
          <w:tcPr>
            <w:tcW w:w="7121" w:type="dxa"/>
            <w:gridSpan w:val="5"/>
          </w:tcPr>
          <w:p w14:paraId="6B28C50D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851" w:type="dxa"/>
            <w:shd w:val="clear" w:color="auto" w:fill="DDD9C3" w:themeFill="background2" w:themeFillShade="E6"/>
          </w:tcPr>
          <w:p w14:paraId="161C868D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83" w14:textId="494BCE19" w:rsidR="009B3A48" w:rsidRDefault="009B3A48" w:rsidP="005D1442">
      <w:pPr>
        <w:ind w:left="1800"/>
        <w:rPr>
          <w:sz w:val="22"/>
          <w:szCs w:val="22"/>
        </w:rPr>
      </w:pPr>
    </w:p>
    <w:p w14:paraId="59C67684" w14:textId="77777777" w:rsidR="009B3A48" w:rsidRDefault="009B3A48" w:rsidP="0073276F">
      <w:pPr>
        <w:rPr>
          <w:sz w:val="22"/>
          <w:szCs w:val="22"/>
          <w:u w:val="single"/>
        </w:rPr>
      </w:pPr>
    </w:p>
    <w:p w14:paraId="0A4E4C12" w14:textId="2629FF79" w:rsidR="00B71A8F" w:rsidRDefault="00B71A8F" w:rsidP="00B71A8F">
      <w:pPr>
        <w:numPr>
          <w:ilvl w:val="2"/>
          <w:numId w:val="27"/>
        </w:numPr>
        <w:tabs>
          <w:tab w:val="clear" w:pos="2700"/>
        </w:tabs>
        <w:ind w:left="1843" w:hanging="425"/>
        <w:rPr>
          <w:sz w:val="22"/>
          <w:szCs w:val="22"/>
        </w:rPr>
      </w:pPr>
      <w:r>
        <w:rPr>
          <w:sz w:val="22"/>
          <w:szCs w:val="22"/>
        </w:rPr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4932" w:type="dxa"/>
        <w:tblInd w:w="1980" w:type="dxa"/>
        <w:tblLayout w:type="fixed"/>
        <w:tblLook w:val="04A0" w:firstRow="1" w:lastRow="0" w:firstColumn="1" w:lastColumn="0" w:noHBand="0" w:noVBand="1"/>
      </w:tblPr>
      <w:tblGrid>
        <w:gridCol w:w="4224"/>
        <w:gridCol w:w="708"/>
      </w:tblGrid>
      <w:tr w:rsidR="00B71A8F" w14:paraId="0F355F5D" w14:textId="77777777" w:rsidTr="00B71A8F">
        <w:tc>
          <w:tcPr>
            <w:tcW w:w="4224" w:type="dxa"/>
          </w:tcPr>
          <w:p w14:paraId="78C90D7A" w14:textId="77777777" w:rsidR="00B71A8F" w:rsidRDefault="00B71A8F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dagen AGR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416F156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</w:tr>
    </w:tbl>
    <w:p w14:paraId="126388E2" w14:textId="523357F2" w:rsidR="00B71A8F" w:rsidRPr="00B71A8F" w:rsidRDefault="00B71A8F" w:rsidP="00B71A8F">
      <w:pPr>
        <w:ind w:left="1843"/>
        <w:rPr>
          <w:sz w:val="22"/>
          <w:szCs w:val="22"/>
        </w:rPr>
      </w:pPr>
    </w:p>
    <w:p w14:paraId="59C67685" w14:textId="3745F8B8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Werkelijke ernstgraad van het beschouwde jaar en de twee vorige jaren</w:t>
      </w:r>
    </w:p>
    <w:p w14:paraId="59C67687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10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0"/>
        <w:gridCol w:w="2160"/>
        <w:gridCol w:w="1980"/>
        <w:gridCol w:w="1800"/>
      </w:tblGrid>
      <w:tr w:rsidR="009B3A48" w:rsidRPr="00D92619" w14:paraId="59C6768C" w14:textId="77777777" w:rsidTr="00B71A8F">
        <w:tc>
          <w:tcPr>
            <w:tcW w:w="2160" w:type="dxa"/>
            <w:shd w:val="clear" w:color="auto" w:fill="auto"/>
          </w:tcPr>
          <w:p w14:paraId="59C67688" w14:textId="77777777" w:rsidR="009B3A48" w:rsidRPr="004115B3" w:rsidRDefault="009B3A48" w:rsidP="0043277E"/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9" w14:textId="631B1912" w:rsidR="009B3A48" w:rsidRPr="004115B3" w:rsidRDefault="009B3A48" w:rsidP="00B71A8F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 w:rsidR="00961D0B">
              <w:rPr>
                <w:sz w:val="22"/>
                <w:szCs w:val="22"/>
              </w:rPr>
              <w:t>1</w:t>
            </w:r>
            <w:r w:rsidR="00B71A8F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A" w14:textId="42B577DB" w:rsidR="009B3A48" w:rsidRPr="004115B3" w:rsidRDefault="009B3A48" w:rsidP="00B71A8F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 w:rsidR="009C2DCC">
              <w:rPr>
                <w:sz w:val="22"/>
                <w:szCs w:val="22"/>
              </w:rPr>
              <w:t>1</w:t>
            </w:r>
            <w:r w:rsidR="00B71A8F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8B" w14:textId="4646D32D" w:rsidR="009B3A48" w:rsidRPr="004115B3" w:rsidRDefault="009B3A48" w:rsidP="00B71A8F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 w:rsidR="00B71A8F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91" w14:textId="77777777" w:rsidTr="00B71A8F">
        <w:tc>
          <w:tcPr>
            <w:tcW w:w="21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8D" w14:textId="77777777" w:rsidR="009B3A48" w:rsidRPr="004115B3" w:rsidRDefault="009B3A48" w:rsidP="0043277E">
            <w:r w:rsidRPr="004115B3">
              <w:rPr>
                <w:sz w:val="22"/>
                <w:szCs w:val="22"/>
              </w:rPr>
              <w:t>Eg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auto"/>
          </w:tcPr>
          <w:p w14:paraId="59C6768E" w14:textId="49B27228" w:rsidR="009B3A48" w:rsidRPr="005D1442" w:rsidRDefault="00B71A8F" w:rsidP="004115B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</w:tcPr>
          <w:p w14:paraId="59C6768F" w14:textId="06C4187A" w:rsidR="009B3A48" w:rsidRPr="005D1442" w:rsidRDefault="00580011" w:rsidP="004115B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90" w14:textId="7ED1DB68" w:rsidR="009B3A48" w:rsidRPr="005D1442" w:rsidRDefault="00580011" w:rsidP="004115B3">
            <w:pPr>
              <w:jc w:val="center"/>
              <w:rPr>
                <w:b/>
                <w:color w:val="0000FF"/>
              </w:rPr>
            </w:pPr>
            <w:r w:rsidRPr="00580011">
              <w:rPr>
                <w:b/>
              </w:rPr>
              <w:t>0</w:t>
            </w:r>
          </w:p>
        </w:tc>
      </w:tr>
    </w:tbl>
    <w:p w14:paraId="59C67692" w14:textId="77777777" w:rsidR="009B3A48" w:rsidRPr="00D92619" w:rsidRDefault="009B3A48" w:rsidP="000325A1">
      <w:pPr>
        <w:rPr>
          <w:sz w:val="22"/>
          <w:szCs w:val="22"/>
        </w:rPr>
      </w:pPr>
    </w:p>
    <w:p w14:paraId="59C67693" w14:textId="163EB768" w:rsidR="009B3A48" w:rsidRPr="00D92619" w:rsidRDefault="00B71A8F" w:rsidP="00B71A8F">
      <w:pPr>
        <w:ind w:left="1440" w:right="-519"/>
        <w:rPr>
          <w:sz w:val="22"/>
          <w:szCs w:val="22"/>
        </w:rPr>
      </w:pPr>
      <w:r>
        <w:rPr>
          <w:sz w:val="22"/>
          <w:szCs w:val="22"/>
        </w:rPr>
        <w:t>Werkelijke ernstgraad (Eg) = Aantal dagen AGR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arbeidsuren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</w:r>
      <w:r>
        <w:t xml:space="preserve">- </w:t>
      </w:r>
      <w:proofErr w:type="spellStart"/>
      <w:r>
        <w:t>Egw</w:t>
      </w:r>
      <w:proofErr w:type="spellEnd"/>
      <w:r>
        <w:t xml:space="preserve"> = 1 komt overeen met : 1,5 dagen afwezigheid per jaar voor alle werknemers</w:t>
      </w:r>
    </w:p>
    <w:p w14:paraId="59C67695" w14:textId="44F9F37D" w:rsidR="00055BC6" w:rsidRDefault="00055BC6">
      <w:pPr>
        <w:rPr>
          <w:sz w:val="22"/>
          <w:szCs w:val="22"/>
          <w:u w:val="single"/>
        </w:rPr>
      </w:pPr>
    </w:p>
    <w:p w14:paraId="59C67696" w14:textId="77777777" w:rsidR="009B3A48" w:rsidRPr="00D92619" w:rsidRDefault="009B3A48" w:rsidP="000325A1">
      <w:pPr>
        <w:numPr>
          <w:ilvl w:val="0"/>
          <w:numId w:val="27"/>
        </w:numPr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Forfaitaire ongeschiktheden</w:t>
      </w:r>
    </w:p>
    <w:p w14:paraId="59C67697" w14:textId="77777777" w:rsidR="009B3A48" w:rsidRPr="00D92619" w:rsidRDefault="009B3A48" w:rsidP="000325A1">
      <w:pPr>
        <w:rPr>
          <w:sz w:val="22"/>
          <w:szCs w:val="22"/>
        </w:rPr>
      </w:pPr>
    </w:p>
    <w:p w14:paraId="59C67698" w14:textId="77777777" w:rsidR="009B3A48" w:rsidRPr="00D92619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Aantal dagen forfaitaire ongeschiktheid</w:t>
      </w:r>
    </w:p>
    <w:p w14:paraId="59C67699" w14:textId="77777777" w:rsidR="009B3A48" w:rsidRDefault="009B3A48" w:rsidP="000325A1">
      <w:pPr>
        <w:rPr>
          <w:sz w:val="22"/>
          <w:szCs w:val="22"/>
        </w:rPr>
      </w:pPr>
    </w:p>
    <w:p w14:paraId="59C6769A" w14:textId="77777777" w:rsidR="005D1442" w:rsidRDefault="009B3A48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Militair personeel</w:t>
      </w:r>
      <w:r w:rsidR="009856C3">
        <w:rPr>
          <w:sz w:val="22"/>
          <w:szCs w:val="22"/>
        </w:rPr>
        <w:t xml:space="preserve"> </w:t>
      </w:r>
    </w:p>
    <w:p w14:paraId="2D40F313" w14:textId="16AA6839" w:rsidR="00B71A8F" w:rsidRDefault="00B71A8F" w:rsidP="005D1442">
      <w:pPr>
        <w:ind w:left="1800"/>
        <w:rPr>
          <w:sz w:val="22"/>
          <w:szCs w:val="22"/>
        </w:rPr>
      </w:pPr>
    </w:p>
    <w:tbl>
      <w:tblPr>
        <w:tblStyle w:val="TableGrid"/>
        <w:tblW w:w="8046" w:type="dxa"/>
        <w:tblInd w:w="1843" w:type="dxa"/>
        <w:tblLayout w:type="fixed"/>
        <w:tblLook w:val="04A0" w:firstRow="1" w:lastRow="0" w:firstColumn="1" w:lastColumn="0" w:noHBand="0" w:noVBand="1"/>
      </w:tblPr>
      <w:tblGrid>
        <w:gridCol w:w="4868"/>
        <w:gridCol w:w="793"/>
        <w:gridCol w:w="794"/>
        <w:gridCol w:w="797"/>
        <w:gridCol w:w="794"/>
      </w:tblGrid>
      <w:tr w:rsidR="00B71A8F" w14:paraId="113209CA" w14:textId="77777777" w:rsidTr="00B71A8F">
        <w:tc>
          <w:tcPr>
            <w:tcW w:w="4868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FB9DB3F" w14:textId="77777777" w:rsidR="00B71A8F" w:rsidRDefault="00B71A8F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58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81CD456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591" w:type="dxa"/>
            <w:gridSpan w:val="2"/>
            <w:shd w:val="clear" w:color="auto" w:fill="BFBFBF" w:themeFill="background1" w:themeFillShade="BF"/>
            <w:vAlign w:val="center"/>
          </w:tcPr>
          <w:p w14:paraId="550A8F8D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</w:tr>
      <w:tr w:rsidR="00B71A8F" w:rsidRPr="00E74119" w14:paraId="40E07941" w14:textId="77777777" w:rsidTr="00B71A8F">
        <w:tc>
          <w:tcPr>
            <w:tcW w:w="486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E3DA2" w14:textId="77777777" w:rsidR="00B71A8F" w:rsidRDefault="00B71A8F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27F52FC" w14:textId="77777777" w:rsidR="00B71A8F" w:rsidRPr="00E74119" w:rsidRDefault="00B71A8F" w:rsidP="00B71A8F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94" w:type="dxa"/>
            <w:shd w:val="clear" w:color="auto" w:fill="BFBFBF" w:themeFill="background1" w:themeFillShade="BF"/>
          </w:tcPr>
          <w:p w14:paraId="699F4CEF" w14:textId="77777777" w:rsidR="00B71A8F" w:rsidRPr="00E74119" w:rsidRDefault="00B71A8F" w:rsidP="00B71A8F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97" w:type="dxa"/>
            <w:shd w:val="clear" w:color="auto" w:fill="BFBFBF" w:themeFill="background1" w:themeFillShade="BF"/>
          </w:tcPr>
          <w:p w14:paraId="1F57604B" w14:textId="77777777" w:rsidR="00B71A8F" w:rsidRPr="00E74119" w:rsidRDefault="00B71A8F" w:rsidP="00B71A8F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94" w:type="dxa"/>
            <w:shd w:val="clear" w:color="auto" w:fill="BFBFBF" w:themeFill="background1" w:themeFillShade="BF"/>
          </w:tcPr>
          <w:p w14:paraId="7615E433" w14:textId="77777777" w:rsidR="00B71A8F" w:rsidRPr="00E74119" w:rsidRDefault="00B71A8F" w:rsidP="00B71A8F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</w:tr>
      <w:tr w:rsidR="00B71A8F" w14:paraId="15F429CF" w14:textId="77777777" w:rsidTr="00B71A8F">
        <w:tc>
          <w:tcPr>
            <w:tcW w:w="4868" w:type="dxa"/>
            <w:tcBorders>
              <w:top w:val="single" w:sz="4" w:space="0" w:color="auto"/>
            </w:tcBorders>
          </w:tcPr>
          <w:p w14:paraId="7E988ED9" w14:textId="77777777" w:rsidR="00B71A8F" w:rsidRDefault="00B71A8F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Aantal militaire werknemers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3DAD0BAD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32A5B49B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1A0E6019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348964FE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71A8F" w14:paraId="593E3F38" w14:textId="77777777" w:rsidTr="00B71A8F">
        <w:tc>
          <w:tcPr>
            <w:tcW w:w="4868" w:type="dxa"/>
          </w:tcPr>
          <w:p w14:paraId="52F4B341" w14:textId="77777777" w:rsidR="00B71A8F" w:rsidRDefault="00B71A8F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- Leerlingen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108DA247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24973338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5794B260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7E8BEE34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71A8F" w14:paraId="7508A58A" w14:textId="77777777" w:rsidTr="00B71A8F">
        <w:tc>
          <w:tcPr>
            <w:tcW w:w="4868" w:type="dxa"/>
          </w:tcPr>
          <w:p w14:paraId="440C2AC6" w14:textId="77777777" w:rsidR="00B71A8F" w:rsidRDefault="00B71A8F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militaire werknemers – Reservisten</w:t>
            </w:r>
          </w:p>
        </w:tc>
        <w:tc>
          <w:tcPr>
            <w:tcW w:w="793" w:type="dxa"/>
            <w:shd w:val="clear" w:color="auto" w:fill="DDD9C3" w:themeFill="background2" w:themeFillShade="E6"/>
            <w:vAlign w:val="center"/>
          </w:tcPr>
          <w:p w14:paraId="21D1C932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08203FC9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7" w:type="dxa"/>
            <w:shd w:val="clear" w:color="auto" w:fill="DDD9C3" w:themeFill="background2" w:themeFillShade="E6"/>
            <w:vAlign w:val="center"/>
          </w:tcPr>
          <w:p w14:paraId="583BB379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94" w:type="dxa"/>
            <w:shd w:val="clear" w:color="auto" w:fill="DDD9C3" w:themeFill="background2" w:themeFillShade="E6"/>
            <w:vAlign w:val="center"/>
          </w:tcPr>
          <w:p w14:paraId="0560FE4E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71A8F" w14:paraId="5E7810F9" w14:textId="77777777" w:rsidTr="00B71A8F">
        <w:tc>
          <w:tcPr>
            <w:tcW w:w="7252" w:type="dxa"/>
            <w:gridSpan w:val="4"/>
            <w:shd w:val="clear" w:color="auto" w:fill="auto"/>
          </w:tcPr>
          <w:p w14:paraId="67C3899B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militairen</w:t>
            </w:r>
          </w:p>
        </w:tc>
        <w:tc>
          <w:tcPr>
            <w:tcW w:w="794" w:type="dxa"/>
            <w:shd w:val="clear" w:color="auto" w:fill="DDD9C3" w:themeFill="background2" w:themeFillShade="E6"/>
          </w:tcPr>
          <w:p w14:paraId="5382DD7E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9C" w14:textId="77777777" w:rsidR="009E27D7" w:rsidRDefault="009E27D7">
      <w:pPr>
        <w:rPr>
          <w:sz w:val="22"/>
          <w:szCs w:val="22"/>
        </w:rPr>
      </w:pPr>
    </w:p>
    <w:p w14:paraId="59C6769D" w14:textId="6ECFA33D" w:rsidR="005D1442" w:rsidRDefault="00B71A8F" w:rsidP="00B8610D">
      <w:pPr>
        <w:numPr>
          <w:ilvl w:val="2"/>
          <w:numId w:val="27"/>
        </w:numPr>
        <w:tabs>
          <w:tab w:val="clear" w:pos="2700"/>
          <w:tab w:val="num" w:pos="1800"/>
        </w:tabs>
        <w:ind w:left="1800"/>
        <w:rPr>
          <w:sz w:val="22"/>
          <w:szCs w:val="22"/>
        </w:rPr>
      </w:pPr>
      <w:r>
        <w:rPr>
          <w:sz w:val="22"/>
          <w:szCs w:val="22"/>
        </w:rPr>
        <w:t>Burger</w:t>
      </w:r>
      <w:r w:rsidR="009B3A48">
        <w:rPr>
          <w:sz w:val="22"/>
          <w:szCs w:val="22"/>
        </w:rPr>
        <w:t>personeel</w:t>
      </w:r>
      <w:r w:rsidR="009856C3">
        <w:rPr>
          <w:sz w:val="22"/>
          <w:szCs w:val="22"/>
        </w:rPr>
        <w:t xml:space="preserve"> </w:t>
      </w:r>
    </w:p>
    <w:p w14:paraId="03900C5D" w14:textId="6137B164" w:rsidR="00B71A8F" w:rsidRPr="002557C8" w:rsidRDefault="00B71A8F" w:rsidP="005D1442">
      <w:pPr>
        <w:ind w:left="1800"/>
        <w:rPr>
          <w:i/>
          <w:color w:val="FF0000"/>
          <w:sz w:val="22"/>
          <w:szCs w:val="22"/>
        </w:rPr>
      </w:pPr>
    </w:p>
    <w:tbl>
      <w:tblPr>
        <w:tblStyle w:val="TableGrid"/>
        <w:tblW w:w="7938" w:type="dxa"/>
        <w:tblInd w:w="1951" w:type="dxa"/>
        <w:tblLayout w:type="fixed"/>
        <w:tblLook w:val="04A0" w:firstRow="1" w:lastRow="0" w:firstColumn="1" w:lastColumn="0" w:noHBand="0" w:noVBand="1"/>
      </w:tblPr>
      <w:tblGrid>
        <w:gridCol w:w="4253"/>
        <w:gridCol w:w="708"/>
        <w:gridCol w:w="709"/>
        <w:gridCol w:w="709"/>
        <w:gridCol w:w="709"/>
        <w:gridCol w:w="850"/>
      </w:tblGrid>
      <w:tr w:rsidR="00B71A8F" w14:paraId="53A99C53" w14:textId="77777777" w:rsidTr="00B71A8F">
        <w:tc>
          <w:tcPr>
            <w:tcW w:w="425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837075A" w14:textId="77777777" w:rsidR="00B71A8F" w:rsidRDefault="00B71A8F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221F10C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Mannen</w:t>
            </w:r>
          </w:p>
        </w:tc>
        <w:tc>
          <w:tcPr>
            <w:tcW w:w="1418" w:type="dxa"/>
            <w:gridSpan w:val="2"/>
            <w:shd w:val="clear" w:color="auto" w:fill="BFBFBF" w:themeFill="background1" w:themeFillShade="BF"/>
            <w:vAlign w:val="center"/>
          </w:tcPr>
          <w:p w14:paraId="6B291BAB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Vrouwen</w:t>
            </w:r>
          </w:p>
        </w:tc>
        <w:tc>
          <w:tcPr>
            <w:tcW w:w="850" w:type="dxa"/>
            <w:vMerge w:val="restart"/>
            <w:shd w:val="clear" w:color="auto" w:fill="BFBFBF" w:themeFill="background1" w:themeFillShade="BF"/>
            <w:vAlign w:val="center"/>
          </w:tcPr>
          <w:p w14:paraId="231765D0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</w:t>
            </w:r>
          </w:p>
        </w:tc>
      </w:tr>
      <w:tr w:rsidR="00B71A8F" w14:paraId="3F56DB9E" w14:textId="77777777" w:rsidTr="00B71A8F">
        <w:tc>
          <w:tcPr>
            <w:tcW w:w="425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F0C19" w14:textId="77777777" w:rsidR="00B71A8F" w:rsidRDefault="00B71A8F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14:paraId="03DFDCCC" w14:textId="77777777" w:rsidR="00B71A8F" w:rsidRPr="00E74119" w:rsidRDefault="00B71A8F" w:rsidP="00B71A8F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3E263D0D" w14:textId="77777777" w:rsidR="00B71A8F" w:rsidRPr="00E74119" w:rsidRDefault="00B71A8F" w:rsidP="00B71A8F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5C00E560" w14:textId="77777777" w:rsidR="00B71A8F" w:rsidRPr="00E74119" w:rsidRDefault="00B71A8F" w:rsidP="00B71A8F">
            <w:pPr>
              <w:tabs>
                <w:tab w:val="num" w:pos="1260"/>
              </w:tabs>
              <w:rPr>
                <w:sz w:val="20"/>
                <w:szCs w:val="20"/>
              </w:rPr>
            </w:pPr>
            <w:r w:rsidRPr="00E74119">
              <w:rPr>
                <w:sz w:val="20"/>
                <w:szCs w:val="20"/>
              </w:rPr>
              <w:t>&lt; 21 J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14:paraId="296C82EC" w14:textId="77777777" w:rsidR="00B71A8F" w:rsidRPr="00E74119" w:rsidRDefault="00B71A8F" w:rsidP="00B71A8F">
            <w:pPr>
              <w:tabs>
                <w:tab w:val="num" w:pos="12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 21 J</w:t>
            </w:r>
          </w:p>
        </w:tc>
        <w:tc>
          <w:tcPr>
            <w:tcW w:w="850" w:type="dxa"/>
            <w:vMerge/>
          </w:tcPr>
          <w:p w14:paraId="42E7528E" w14:textId="77777777" w:rsidR="00B71A8F" w:rsidRDefault="00B71A8F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</w:p>
        </w:tc>
      </w:tr>
      <w:tr w:rsidR="00B71A8F" w14:paraId="20D0C7D3" w14:textId="77777777" w:rsidTr="00B71A8F">
        <w:tc>
          <w:tcPr>
            <w:tcW w:w="4253" w:type="dxa"/>
          </w:tcPr>
          <w:p w14:paraId="02340190" w14:textId="77777777" w:rsidR="00B71A8F" w:rsidRDefault="00B71A8F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burger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02C9787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9BDE1F2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491F1D5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DF747F4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29031BB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71A8F" w14:paraId="65C69D17" w14:textId="77777777" w:rsidTr="00B71A8F">
        <w:tc>
          <w:tcPr>
            <w:tcW w:w="4253" w:type="dxa"/>
          </w:tcPr>
          <w:p w14:paraId="048EAAEB" w14:textId="77777777" w:rsidR="00B71A8F" w:rsidRDefault="00B71A8F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Job Studenten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03FB4DD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70A64AA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4C4BAA1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A388968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75FC293A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71A8F" w14:paraId="7958F354" w14:textId="77777777" w:rsidTr="00B71A8F">
        <w:tc>
          <w:tcPr>
            <w:tcW w:w="4253" w:type="dxa"/>
          </w:tcPr>
          <w:p w14:paraId="0F85617C" w14:textId="77777777" w:rsidR="00B71A8F" w:rsidRDefault="00B71A8F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stagiaires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AF99BA1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24D43134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B7056D4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FBFF309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1DB6907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71A8F" w14:paraId="558588DA" w14:textId="77777777" w:rsidTr="00B71A8F">
        <w:tc>
          <w:tcPr>
            <w:tcW w:w="4253" w:type="dxa"/>
          </w:tcPr>
          <w:p w14:paraId="647BC9C9" w14:textId="77777777" w:rsidR="00B71A8F" w:rsidRDefault="00B71A8F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vrijwilligers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7BF90FFD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1CE7534D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1736425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2D5E1F7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124AAAC2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71A8F" w14:paraId="1DC84CF7" w14:textId="77777777" w:rsidTr="00B71A8F">
        <w:tc>
          <w:tcPr>
            <w:tcW w:w="4253" w:type="dxa"/>
          </w:tcPr>
          <w:p w14:paraId="7EDFEBC2" w14:textId="77777777" w:rsidR="00B71A8F" w:rsidRDefault="00B71A8F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alternatieve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6F646623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79AF45DF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4187146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48BE6E9C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4CA62AE4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71A8F" w14:paraId="72D17BF9" w14:textId="77777777" w:rsidTr="00B71A8F">
        <w:tc>
          <w:tcPr>
            <w:tcW w:w="4253" w:type="dxa"/>
          </w:tcPr>
          <w:p w14:paraId="283D54EE" w14:textId="77777777" w:rsidR="00B71A8F" w:rsidRDefault="00B71A8F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Aantal personen onder gerechtelijke straf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53F006F3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A4785F9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64EB784C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872E974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2B72EBEC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71A8F" w14:paraId="78C25BAB" w14:textId="77777777" w:rsidTr="00B71A8F">
        <w:tc>
          <w:tcPr>
            <w:tcW w:w="4253" w:type="dxa"/>
          </w:tcPr>
          <w:p w14:paraId="698DE4FC" w14:textId="77777777" w:rsidR="00B71A8F" w:rsidRDefault="00B71A8F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Andere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0396762F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3E40AC5C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221239B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9" w:type="dxa"/>
            <w:shd w:val="clear" w:color="auto" w:fill="DDD9C3" w:themeFill="background2" w:themeFillShade="E6"/>
            <w:vAlign w:val="center"/>
          </w:tcPr>
          <w:p w14:paraId="5C5FD782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3DB8D23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71A8F" w14:paraId="1EFAEE9F" w14:textId="77777777" w:rsidTr="00B71A8F">
        <w:tc>
          <w:tcPr>
            <w:tcW w:w="7088" w:type="dxa"/>
            <w:gridSpan w:val="5"/>
            <w:shd w:val="clear" w:color="auto" w:fill="auto"/>
          </w:tcPr>
          <w:p w14:paraId="534394CC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Totaal burgers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14:paraId="62B042AE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9C676A0" w14:textId="0511757F" w:rsidR="009B3A48" w:rsidRPr="00D92619" w:rsidRDefault="005D1442" w:rsidP="00B71A8F">
      <w:pPr>
        <w:ind w:left="1800"/>
        <w:rPr>
          <w:sz w:val="22"/>
          <w:szCs w:val="22"/>
        </w:rPr>
      </w:pPr>
      <w:r w:rsidRPr="002557C8">
        <w:rPr>
          <w:i/>
          <w:color w:val="FF0000"/>
          <w:sz w:val="22"/>
          <w:szCs w:val="22"/>
        </w:rPr>
        <w:t xml:space="preserve"> </w:t>
      </w:r>
    </w:p>
    <w:p w14:paraId="5DFED8FE" w14:textId="2544A54E" w:rsidR="00B71A8F" w:rsidRDefault="00B71A8F" w:rsidP="00B71A8F">
      <w:pPr>
        <w:numPr>
          <w:ilvl w:val="2"/>
          <w:numId w:val="27"/>
        </w:numPr>
        <w:tabs>
          <w:tab w:val="clear" w:pos="2700"/>
        </w:tabs>
        <w:ind w:left="1843" w:hanging="425"/>
        <w:rPr>
          <w:sz w:val="22"/>
          <w:szCs w:val="22"/>
        </w:rPr>
      </w:pPr>
      <w:r>
        <w:rPr>
          <w:sz w:val="22"/>
          <w:szCs w:val="22"/>
        </w:rPr>
        <w:t>Totaal personeel (militair/burger).</w:t>
      </w:r>
      <w:r>
        <w:rPr>
          <w:sz w:val="22"/>
          <w:szCs w:val="22"/>
        </w:rPr>
        <w:br/>
      </w:r>
    </w:p>
    <w:tbl>
      <w:tblPr>
        <w:tblStyle w:val="TableGrid"/>
        <w:tblW w:w="5074" w:type="dxa"/>
        <w:tblInd w:w="1838" w:type="dxa"/>
        <w:tblLayout w:type="fixed"/>
        <w:tblLook w:val="04A0" w:firstRow="1" w:lastRow="0" w:firstColumn="1" w:lastColumn="0" w:noHBand="0" w:noVBand="1"/>
      </w:tblPr>
      <w:tblGrid>
        <w:gridCol w:w="4366"/>
        <w:gridCol w:w="708"/>
      </w:tblGrid>
      <w:tr w:rsidR="00B71A8F" w14:paraId="08CFAF86" w14:textId="77777777" w:rsidTr="00B71A8F">
        <w:tc>
          <w:tcPr>
            <w:tcW w:w="4366" w:type="dxa"/>
          </w:tcPr>
          <w:p w14:paraId="14D76184" w14:textId="77777777" w:rsidR="00B71A8F" w:rsidRDefault="00B71A8F" w:rsidP="00B71A8F">
            <w:pPr>
              <w:tabs>
                <w:tab w:val="num" w:pos="1260"/>
              </w:tabs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Totaal aantal forfaitaire dagen werknemers</w:t>
            </w:r>
          </w:p>
        </w:tc>
        <w:tc>
          <w:tcPr>
            <w:tcW w:w="708" w:type="dxa"/>
            <w:shd w:val="clear" w:color="auto" w:fill="DDD9C3" w:themeFill="background2" w:themeFillShade="E6"/>
            <w:vAlign w:val="center"/>
          </w:tcPr>
          <w:p w14:paraId="25C4C53E" w14:textId="77777777" w:rsidR="00B71A8F" w:rsidRDefault="00B71A8F" w:rsidP="00B71A8F">
            <w:pPr>
              <w:tabs>
                <w:tab w:val="num" w:pos="12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14:paraId="5557AB1D" w14:textId="7A5D07BD" w:rsidR="00B71A8F" w:rsidRPr="00B71A8F" w:rsidRDefault="00B71A8F" w:rsidP="00B71A8F">
      <w:pPr>
        <w:ind w:left="1843"/>
        <w:rPr>
          <w:sz w:val="22"/>
          <w:szCs w:val="22"/>
        </w:rPr>
      </w:pPr>
      <w:r>
        <w:rPr>
          <w:sz w:val="22"/>
          <w:szCs w:val="22"/>
        </w:rPr>
        <w:br/>
      </w:r>
    </w:p>
    <w:p w14:paraId="59C676A1" w14:textId="3A75D420" w:rsidR="009B3A48" w:rsidRPr="009856C3" w:rsidRDefault="009B3A48" w:rsidP="00B8610D">
      <w:pPr>
        <w:numPr>
          <w:ilvl w:val="1"/>
          <w:numId w:val="27"/>
        </w:numPr>
        <w:tabs>
          <w:tab w:val="clear" w:pos="1800"/>
          <w:tab w:val="num" w:pos="1440"/>
        </w:tabs>
        <w:ind w:left="1440"/>
        <w:rPr>
          <w:sz w:val="22"/>
          <w:szCs w:val="22"/>
        </w:rPr>
      </w:pPr>
      <w:r w:rsidRPr="00D92619">
        <w:rPr>
          <w:sz w:val="22"/>
          <w:szCs w:val="22"/>
          <w:u w:val="single"/>
        </w:rPr>
        <w:t>Globale ernstgraad van het beschouwde jaar en de twee vorige jaren</w:t>
      </w:r>
    </w:p>
    <w:p w14:paraId="59C676A3" w14:textId="77777777" w:rsidR="009B3A48" w:rsidRPr="00D92619" w:rsidRDefault="009B3A48" w:rsidP="000325A1">
      <w:pPr>
        <w:rPr>
          <w:sz w:val="22"/>
          <w:szCs w:val="22"/>
        </w:rPr>
      </w:pPr>
    </w:p>
    <w:tbl>
      <w:tblPr>
        <w:tblW w:w="8100" w:type="dxa"/>
        <w:tblInd w:w="1548" w:type="dxa"/>
        <w:tblBorders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1800"/>
        <w:gridCol w:w="1800"/>
        <w:gridCol w:w="1620"/>
      </w:tblGrid>
      <w:tr w:rsidR="009B3A48" w:rsidRPr="00D92619" w14:paraId="59C676A8" w14:textId="77777777" w:rsidTr="00B71A8F">
        <w:tc>
          <w:tcPr>
            <w:tcW w:w="2880" w:type="dxa"/>
            <w:shd w:val="clear" w:color="auto" w:fill="auto"/>
          </w:tcPr>
          <w:p w14:paraId="59C676A4" w14:textId="77777777" w:rsidR="009B3A48" w:rsidRPr="004115B3" w:rsidRDefault="009B3A48" w:rsidP="0043277E"/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5" w14:textId="2BAFA10E" w:rsidR="009B3A48" w:rsidRPr="004115B3" w:rsidRDefault="009B3A48" w:rsidP="00B71A8F">
            <w:pPr>
              <w:jc w:val="center"/>
            </w:pPr>
            <w:r w:rsidRPr="004115B3">
              <w:rPr>
                <w:sz w:val="22"/>
                <w:szCs w:val="22"/>
              </w:rPr>
              <w:t>Jaar X-2(20</w:t>
            </w:r>
            <w:r w:rsidR="009856C3">
              <w:rPr>
                <w:sz w:val="22"/>
                <w:szCs w:val="22"/>
              </w:rPr>
              <w:t>1</w:t>
            </w:r>
            <w:r w:rsidR="00B71A8F">
              <w:rPr>
                <w:sz w:val="22"/>
                <w:szCs w:val="22"/>
              </w:rPr>
              <w:t>7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6" w14:textId="3566BE5F" w:rsidR="009B3A48" w:rsidRPr="004115B3" w:rsidRDefault="009B3A48" w:rsidP="00B71A8F">
            <w:pPr>
              <w:jc w:val="center"/>
            </w:pPr>
            <w:r w:rsidRPr="004115B3">
              <w:rPr>
                <w:sz w:val="22"/>
                <w:szCs w:val="22"/>
              </w:rPr>
              <w:t>Jaar X-1(20</w:t>
            </w:r>
            <w:r w:rsidR="009C2DCC">
              <w:rPr>
                <w:sz w:val="22"/>
                <w:szCs w:val="22"/>
              </w:rPr>
              <w:t>1</w:t>
            </w:r>
            <w:r w:rsidR="00B71A8F">
              <w:rPr>
                <w:sz w:val="22"/>
                <w:szCs w:val="22"/>
              </w:rPr>
              <w:t>8</w:t>
            </w:r>
            <w:r w:rsidRPr="004115B3">
              <w:rPr>
                <w:sz w:val="22"/>
                <w:szCs w:val="22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59C676A7" w14:textId="0EEDAA95" w:rsidR="009B3A48" w:rsidRPr="004115B3" w:rsidRDefault="009B3A48" w:rsidP="00B71A8F">
            <w:pPr>
              <w:jc w:val="center"/>
            </w:pPr>
            <w:r w:rsidRPr="004115B3">
              <w:rPr>
                <w:sz w:val="22"/>
                <w:szCs w:val="22"/>
              </w:rPr>
              <w:t>Jaar X(201</w:t>
            </w:r>
            <w:r w:rsidR="00B71A8F">
              <w:rPr>
                <w:sz w:val="22"/>
                <w:szCs w:val="22"/>
              </w:rPr>
              <w:t>9</w:t>
            </w:r>
            <w:r w:rsidRPr="004115B3">
              <w:rPr>
                <w:sz w:val="22"/>
                <w:szCs w:val="22"/>
              </w:rPr>
              <w:t>)</w:t>
            </w:r>
          </w:p>
        </w:tc>
      </w:tr>
      <w:tr w:rsidR="009B3A48" w:rsidRPr="00D92619" w14:paraId="59C676AD" w14:textId="77777777" w:rsidTr="00B71A8F">
        <w:tc>
          <w:tcPr>
            <w:tcW w:w="28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9C676A9" w14:textId="77777777" w:rsidR="009B3A48" w:rsidRPr="004115B3" w:rsidRDefault="009B3A48" w:rsidP="0043277E">
            <w:proofErr w:type="spellStart"/>
            <w:r w:rsidRPr="004115B3">
              <w:rPr>
                <w:sz w:val="22"/>
                <w:szCs w:val="22"/>
              </w:rPr>
              <w:t>GEg</w:t>
            </w:r>
            <w:proofErr w:type="spellEnd"/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AA" w14:textId="276FB6A5" w:rsidR="009B3A48" w:rsidRPr="005D1442" w:rsidRDefault="00580011" w:rsidP="00B71A8F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</w:tcPr>
          <w:p w14:paraId="59C676AB" w14:textId="3F39233F" w:rsidR="009B3A48" w:rsidRPr="005D1442" w:rsidRDefault="00580011" w:rsidP="004115B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620" w:type="dxa"/>
            <w:tcBorders>
              <w:top w:val="single" w:sz="4" w:space="0" w:color="auto"/>
            </w:tcBorders>
            <w:shd w:val="clear" w:color="auto" w:fill="DDD9C3" w:themeFill="background2" w:themeFillShade="E6"/>
          </w:tcPr>
          <w:p w14:paraId="59C676AC" w14:textId="308AB708" w:rsidR="009B3A48" w:rsidRPr="0039299F" w:rsidRDefault="00580011" w:rsidP="004115B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14:paraId="59C676AE" w14:textId="77777777" w:rsidR="009B3A48" w:rsidRPr="00D92619" w:rsidRDefault="009B3A48" w:rsidP="000325A1">
      <w:pPr>
        <w:rPr>
          <w:sz w:val="22"/>
          <w:szCs w:val="22"/>
        </w:rPr>
      </w:pPr>
    </w:p>
    <w:p w14:paraId="59C676AF" w14:textId="158EBD9E" w:rsidR="009B3A48" w:rsidRPr="00AC33C0" w:rsidRDefault="00B71A8F" w:rsidP="00AC33C0">
      <w:pPr>
        <w:ind w:left="1418"/>
        <w:rPr>
          <w:sz w:val="22"/>
          <w:szCs w:val="22"/>
          <w:lang w:val="de-DE"/>
        </w:rPr>
      </w:pPr>
      <w:r>
        <w:rPr>
          <w:sz w:val="22"/>
          <w:szCs w:val="22"/>
        </w:rPr>
        <w:t>Globale ernstgraad (Eg) = (Aantal dagen AGR + aantal forfaitaire dagen)</w:t>
      </w:r>
      <w:r w:rsidRPr="00D92619">
        <w:rPr>
          <w:sz w:val="22"/>
          <w:szCs w:val="22"/>
        </w:rPr>
        <w:t xml:space="preserve"> x 1000/</w:t>
      </w:r>
      <w:r>
        <w:rPr>
          <w:sz w:val="22"/>
          <w:szCs w:val="22"/>
        </w:rPr>
        <w:t>Totaal uren blootstelling.</w:t>
      </w:r>
    </w:p>
    <w:p w14:paraId="59C676B1" w14:textId="77777777" w:rsidR="009856C3" w:rsidRPr="00AC33C0" w:rsidRDefault="009856C3" w:rsidP="000325A1">
      <w:pPr>
        <w:rPr>
          <w:sz w:val="22"/>
          <w:szCs w:val="22"/>
          <w:lang w:val="de-DE"/>
        </w:rPr>
      </w:pPr>
    </w:p>
    <w:p w14:paraId="59C676B2" w14:textId="77777777" w:rsidR="009856C3" w:rsidRPr="009856C3" w:rsidRDefault="009B3A48" w:rsidP="00B8610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sz w:val="22"/>
          <w:szCs w:val="22"/>
        </w:rPr>
      </w:pPr>
      <w:r w:rsidRPr="00D92619">
        <w:rPr>
          <w:b/>
          <w:sz w:val="22"/>
          <w:szCs w:val="22"/>
          <w:u w:val="single"/>
        </w:rPr>
        <w:t>Inlichtingen betreffende de ongevallen op de weg naar en van het werk</w:t>
      </w:r>
    </w:p>
    <w:p w14:paraId="33D5637E" w14:textId="7FDAC434" w:rsidR="00F04221" w:rsidRPr="006C7EC9" w:rsidRDefault="00F04221" w:rsidP="005D1442">
      <w:pPr>
        <w:ind w:left="360"/>
        <w:rPr>
          <w:i/>
          <w:color w:val="365F91" w:themeColor="accent1" w:themeShade="BF"/>
          <w:sz w:val="22"/>
          <w:szCs w:val="22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6"/>
        <w:gridCol w:w="444"/>
        <w:gridCol w:w="962"/>
        <w:gridCol w:w="431"/>
        <w:gridCol w:w="2205"/>
      </w:tblGrid>
      <w:tr w:rsidR="00F04221" w:rsidRPr="006C7EC9" w14:paraId="38FA485C" w14:textId="77777777" w:rsidTr="00D425E8">
        <w:tc>
          <w:tcPr>
            <w:tcW w:w="4016" w:type="dxa"/>
            <w:tcBorders>
              <w:right w:val="single" w:sz="4" w:space="0" w:color="auto"/>
            </w:tcBorders>
          </w:tcPr>
          <w:p w14:paraId="1C56A833" w14:textId="77777777" w:rsidR="00F04221" w:rsidRPr="006C7EC9" w:rsidRDefault="00F04221" w:rsidP="00D425E8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Totaal aantal ongevallen op de arbeidsweg</w:t>
            </w: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F74AF" w14:textId="42059783" w:rsidR="00F04221" w:rsidRPr="006C7EC9" w:rsidRDefault="007C433D" w:rsidP="00D425E8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</w:tcPr>
          <w:p w14:paraId="0BAC3458" w14:textId="77777777" w:rsidR="00F04221" w:rsidRPr="006C7EC9" w:rsidRDefault="00F04221" w:rsidP="00D425E8">
            <w:pPr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waarvan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0D47B" w14:textId="77777777" w:rsidR="00F04221" w:rsidRPr="006C7EC9" w:rsidRDefault="00F04221" w:rsidP="00D425E8">
            <w:pPr>
              <w:jc w:val="center"/>
              <w:rPr>
                <w:color w:val="365F91" w:themeColor="accent1" w:themeShade="BF"/>
                <w:sz w:val="22"/>
                <w:szCs w:val="22"/>
              </w:rPr>
            </w:pPr>
            <w:r w:rsidRPr="00494BF5">
              <w:rPr>
                <w:sz w:val="22"/>
                <w:szCs w:val="22"/>
              </w:rPr>
              <w:t>0</w:t>
            </w:r>
          </w:p>
        </w:tc>
        <w:tc>
          <w:tcPr>
            <w:tcW w:w="2205" w:type="dxa"/>
            <w:tcBorders>
              <w:left w:val="single" w:sz="4" w:space="0" w:color="auto"/>
            </w:tcBorders>
          </w:tcPr>
          <w:p w14:paraId="65C45B95" w14:textId="77777777" w:rsidR="00F04221" w:rsidRPr="006C7EC9" w:rsidRDefault="00F04221" w:rsidP="00D425E8">
            <w:pPr>
              <w:rPr>
                <w:color w:val="365F91" w:themeColor="accent1" w:themeShade="BF"/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494BF5">
              <w:rPr>
                <w:sz w:val="22"/>
                <w:szCs w:val="22"/>
              </w:rPr>
              <w:t>odelijke</w:t>
            </w:r>
            <w:r>
              <w:rPr>
                <w:sz w:val="22"/>
                <w:szCs w:val="22"/>
              </w:rPr>
              <w:t>.</w:t>
            </w:r>
          </w:p>
        </w:tc>
      </w:tr>
    </w:tbl>
    <w:p w14:paraId="59C676B4" w14:textId="41E77F65" w:rsidR="009B3A48" w:rsidRPr="00D92619" w:rsidRDefault="005D1442" w:rsidP="00F04221">
      <w:pPr>
        <w:ind w:left="360"/>
        <w:rPr>
          <w:sz w:val="22"/>
          <w:szCs w:val="22"/>
        </w:rPr>
      </w:pPr>
      <w:r w:rsidRPr="006C7EC9">
        <w:rPr>
          <w:i/>
          <w:color w:val="365F91" w:themeColor="accent1" w:themeShade="BF"/>
          <w:sz w:val="22"/>
          <w:szCs w:val="22"/>
        </w:rPr>
        <w:t xml:space="preserve"> </w:t>
      </w:r>
    </w:p>
    <w:p w14:paraId="59C676B5" w14:textId="77777777" w:rsidR="009B3A48" w:rsidRPr="00ED7AD4" w:rsidRDefault="009B3A48" w:rsidP="00ED7AD4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sz w:val="22"/>
          <w:szCs w:val="22"/>
          <w:u w:val="single"/>
        </w:rPr>
      </w:pPr>
      <w:r w:rsidRPr="00ED7AD4">
        <w:rPr>
          <w:b/>
          <w:sz w:val="22"/>
          <w:szCs w:val="22"/>
          <w:u w:val="single"/>
        </w:rPr>
        <w:t>Inlichtingen betreffende de veiligheid</w:t>
      </w:r>
    </w:p>
    <w:p w14:paraId="59C676B6" w14:textId="77777777" w:rsidR="009B3A48" w:rsidRDefault="009B3A48" w:rsidP="00ED7AD4">
      <w:pPr>
        <w:rPr>
          <w:sz w:val="22"/>
          <w:szCs w:val="22"/>
        </w:rPr>
      </w:pPr>
    </w:p>
    <w:p w14:paraId="59C676B7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Maatregelen genomen om de veiligheid te verzekeren</w:t>
      </w:r>
    </w:p>
    <w:p w14:paraId="59C676B8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7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"/>
        <w:gridCol w:w="7859"/>
      </w:tblGrid>
      <w:tr w:rsidR="001325A6" w:rsidRPr="00055BC6" w14:paraId="59C676BB" w14:textId="77777777" w:rsidTr="00517BE6"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6B9" w14:textId="77777777" w:rsidR="009B3A48" w:rsidRPr="00055BC6" w:rsidRDefault="009B3A48" w:rsidP="00ED7AD4"/>
        </w:tc>
        <w:tc>
          <w:tcPr>
            <w:tcW w:w="78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6BA" w14:textId="77777777" w:rsidR="009B3A48" w:rsidRPr="00055BC6" w:rsidRDefault="009B3A48" w:rsidP="00517BE6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</w:tr>
      <w:tr w:rsidR="0090387F" w:rsidRPr="000E7617" w14:paraId="59C676BE" w14:textId="77777777" w:rsidTr="00517BE6">
        <w:tc>
          <w:tcPr>
            <w:tcW w:w="763" w:type="dxa"/>
            <w:tcBorders>
              <w:top w:val="single" w:sz="4" w:space="0" w:color="auto"/>
            </w:tcBorders>
            <w:vAlign w:val="center"/>
          </w:tcPr>
          <w:p w14:paraId="59C676BC" w14:textId="599D1DFE" w:rsidR="0090387F" w:rsidRPr="00055BC6" w:rsidRDefault="0090387F" w:rsidP="00517BE6">
            <w:pPr>
              <w:jc w:val="center"/>
            </w:pPr>
            <w:r>
              <w:t>1.</w:t>
            </w:r>
          </w:p>
        </w:tc>
        <w:tc>
          <w:tcPr>
            <w:tcW w:w="7859" w:type="dxa"/>
            <w:shd w:val="clear" w:color="auto" w:fill="auto"/>
            <w:vAlign w:val="center"/>
          </w:tcPr>
          <w:p w14:paraId="59C676BD" w14:textId="75BD7095" w:rsidR="0090387F" w:rsidRPr="00F251F8" w:rsidRDefault="00F251F8" w:rsidP="00517BE6">
            <w:pPr>
              <w:rPr>
                <w:sz w:val="20"/>
                <w:szCs w:val="20"/>
                <w:lang w:val="fr-BE"/>
              </w:rPr>
            </w:pPr>
            <w:r w:rsidRPr="00F251F8">
              <w:rPr>
                <w:sz w:val="20"/>
                <w:szCs w:val="20"/>
                <w:lang w:val="fr-BE"/>
              </w:rPr>
              <w:t xml:space="preserve">MR MP a placé des </w:t>
            </w:r>
            <w:proofErr w:type="spellStart"/>
            <w:r w:rsidRPr="00F251F8">
              <w:rPr>
                <w:sz w:val="20"/>
                <w:szCs w:val="20"/>
                <w:lang w:val="fr-BE"/>
              </w:rPr>
              <w:t>paneaux</w:t>
            </w:r>
            <w:proofErr w:type="spellEnd"/>
            <w:r w:rsidRPr="00F251F8">
              <w:rPr>
                <w:sz w:val="20"/>
                <w:szCs w:val="20"/>
                <w:lang w:val="fr-BE"/>
              </w:rPr>
              <w:t xml:space="preserve"> directionnels et des </w:t>
            </w:r>
            <w:proofErr w:type="spellStart"/>
            <w:r w:rsidRPr="00F251F8">
              <w:rPr>
                <w:sz w:val="20"/>
                <w:szCs w:val="20"/>
                <w:lang w:val="fr-BE"/>
              </w:rPr>
              <w:t>fléches</w:t>
            </w:r>
            <w:proofErr w:type="spellEnd"/>
            <w:r w:rsidRPr="00F251F8">
              <w:rPr>
                <w:sz w:val="20"/>
                <w:szCs w:val="20"/>
                <w:lang w:val="fr-BE"/>
              </w:rPr>
              <w:t xml:space="preserve"> </w:t>
            </w:r>
            <w:proofErr w:type="spellStart"/>
            <w:r w:rsidRPr="00F251F8">
              <w:rPr>
                <w:sz w:val="20"/>
                <w:szCs w:val="20"/>
                <w:lang w:val="fr-BE"/>
              </w:rPr>
              <w:t>réflechissantes</w:t>
            </w:r>
            <w:proofErr w:type="spellEnd"/>
            <w:r w:rsidRPr="00F251F8">
              <w:rPr>
                <w:sz w:val="20"/>
                <w:szCs w:val="20"/>
                <w:lang w:val="fr-BE"/>
              </w:rPr>
              <w:t xml:space="preserve"> (</w:t>
            </w:r>
            <w:proofErr w:type="spellStart"/>
            <w:r w:rsidRPr="00F251F8">
              <w:rPr>
                <w:sz w:val="20"/>
                <w:szCs w:val="20"/>
                <w:lang w:val="fr-BE"/>
              </w:rPr>
              <w:t>incendi</w:t>
            </w:r>
            <w:proofErr w:type="spellEnd"/>
            <w:r w:rsidRPr="00F251F8">
              <w:rPr>
                <w:sz w:val="20"/>
                <w:szCs w:val="20"/>
                <w:lang w:val="fr-BE"/>
              </w:rPr>
              <w:t>)</w:t>
            </w:r>
          </w:p>
        </w:tc>
      </w:tr>
      <w:tr w:rsidR="003E643B" w:rsidRPr="000E7617" w14:paraId="59C676C1" w14:textId="77777777" w:rsidTr="00517BE6">
        <w:tc>
          <w:tcPr>
            <w:tcW w:w="763" w:type="dxa"/>
            <w:vAlign w:val="center"/>
          </w:tcPr>
          <w:p w14:paraId="59C676BF" w14:textId="7B946EB0" w:rsidR="003E643B" w:rsidRPr="00055BC6" w:rsidRDefault="003E643B" w:rsidP="00517BE6">
            <w:pPr>
              <w:jc w:val="center"/>
            </w:pPr>
            <w:r>
              <w:t>2.</w:t>
            </w:r>
          </w:p>
        </w:tc>
        <w:tc>
          <w:tcPr>
            <w:tcW w:w="7859" w:type="dxa"/>
            <w:shd w:val="clear" w:color="auto" w:fill="auto"/>
            <w:vAlign w:val="center"/>
          </w:tcPr>
          <w:p w14:paraId="59C676C0" w14:textId="593E07ED" w:rsidR="003E643B" w:rsidRPr="00F251F8" w:rsidRDefault="003E643B" w:rsidP="00517BE6">
            <w:pPr>
              <w:rPr>
                <w:sz w:val="20"/>
                <w:szCs w:val="20"/>
                <w:lang w:val="fr-BE"/>
              </w:rPr>
            </w:pPr>
          </w:p>
        </w:tc>
      </w:tr>
      <w:tr w:rsidR="003E643B" w:rsidRPr="00055BC6" w14:paraId="59C676C4" w14:textId="77777777" w:rsidTr="00517BE6">
        <w:tc>
          <w:tcPr>
            <w:tcW w:w="763" w:type="dxa"/>
            <w:vAlign w:val="center"/>
          </w:tcPr>
          <w:p w14:paraId="59C676C2" w14:textId="086758D7" w:rsidR="003E643B" w:rsidRPr="00055BC6" w:rsidRDefault="003E643B" w:rsidP="00517BE6">
            <w:pPr>
              <w:jc w:val="center"/>
            </w:pPr>
            <w:r>
              <w:t>3.</w:t>
            </w:r>
          </w:p>
        </w:tc>
        <w:tc>
          <w:tcPr>
            <w:tcW w:w="7859" w:type="dxa"/>
            <w:shd w:val="clear" w:color="auto" w:fill="auto"/>
            <w:vAlign w:val="center"/>
          </w:tcPr>
          <w:p w14:paraId="59C676C3" w14:textId="373EEF8B" w:rsidR="003E643B" w:rsidRPr="00F251F8" w:rsidRDefault="003E643B" w:rsidP="00517BE6">
            <w:pPr>
              <w:rPr>
                <w:sz w:val="20"/>
                <w:szCs w:val="20"/>
              </w:rPr>
            </w:pPr>
          </w:p>
        </w:tc>
      </w:tr>
      <w:tr w:rsidR="003E643B" w:rsidRPr="00055BC6" w14:paraId="59C676C7" w14:textId="77777777" w:rsidTr="00517BE6">
        <w:tc>
          <w:tcPr>
            <w:tcW w:w="763" w:type="dxa"/>
            <w:vAlign w:val="center"/>
          </w:tcPr>
          <w:p w14:paraId="59C676C5" w14:textId="07CFEE72" w:rsidR="003E643B" w:rsidRPr="00055BC6" w:rsidRDefault="003E643B" w:rsidP="00517BE6">
            <w:pPr>
              <w:jc w:val="center"/>
            </w:pPr>
            <w:r>
              <w:t>4.</w:t>
            </w:r>
          </w:p>
        </w:tc>
        <w:tc>
          <w:tcPr>
            <w:tcW w:w="7859" w:type="dxa"/>
            <w:shd w:val="clear" w:color="auto" w:fill="auto"/>
            <w:vAlign w:val="center"/>
          </w:tcPr>
          <w:p w14:paraId="59C676C6" w14:textId="1E6F4FCA" w:rsidR="003E643B" w:rsidRPr="00F251F8" w:rsidRDefault="003E643B" w:rsidP="00517BE6">
            <w:pPr>
              <w:rPr>
                <w:sz w:val="20"/>
                <w:szCs w:val="20"/>
              </w:rPr>
            </w:pPr>
          </w:p>
        </w:tc>
      </w:tr>
    </w:tbl>
    <w:p w14:paraId="59C676CB" w14:textId="77777777" w:rsidR="009B3A48" w:rsidRDefault="009B3A48" w:rsidP="00ED7AD4">
      <w:pPr>
        <w:rPr>
          <w:sz w:val="22"/>
          <w:szCs w:val="22"/>
        </w:rPr>
      </w:pPr>
    </w:p>
    <w:p w14:paraId="59C676CC" w14:textId="77777777" w:rsidR="009E27D7" w:rsidRDefault="009E27D7">
      <w:pPr>
        <w:rPr>
          <w:sz w:val="22"/>
          <w:szCs w:val="22"/>
        </w:rPr>
      </w:pPr>
    </w:p>
    <w:p w14:paraId="59C676CD" w14:textId="77777777" w:rsidR="009B3A48" w:rsidRPr="005D1442" w:rsidRDefault="009B3A48" w:rsidP="00ED7AD4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Voorstellen om de veiligheid te verzekeren die aan het BOC werden voorgelegd, met de vermelding van de gevolgen die eraan gegeven werden.</w:t>
      </w:r>
    </w:p>
    <w:p w14:paraId="59C676CE" w14:textId="77777777" w:rsidR="009B3A48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4734"/>
        <w:gridCol w:w="3130"/>
      </w:tblGrid>
      <w:tr w:rsidR="009B3A48" w14:paraId="59C676D2" w14:textId="77777777" w:rsidTr="00517BE6"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6CF" w14:textId="77777777" w:rsidR="009B3A48" w:rsidRPr="004115B3" w:rsidRDefault="009B3A48" w:rsidP="00ED7AD4"/>
        </w:tc>
        <w:tc>
          <w:tcPr>
            <w:tcW w:w="47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6D0" w14:textId="77777777" w:rsidR="009B3A48" w:rsidRPr="004115B3" w:rsidRDefault="009B3A48" w:rsidP="00517BE6">
            <w:pPr>
              <w:jc w:val="center"/>
            </w:pPr>
            <w:r w:rsidRPr="004115B3">
              <w:rPr>
                <w:sz w:val="22"/>
                <w:szCs w:val="22"/>
              </w:rPr>
              <w:t>Voorstellen</w:t>
            </w:r>
          </w:p>
        </w:tc>
        <w:tc>
          <w:tcPr>
            <w:tcW w:w="31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6D1" w14:textId="77777777" w:rsidR="009B3A48" w:rsidRPr="004115B3" w:rsidRDefault="009B3A48" w:rsidP="00517BE6">
            <w:pPr>
              <w:jc w:val="center"/>
            </w:pPr>
            <w:r w:rsidRPr="004115B3">
              <w:rPr>
                <w:sz w:val="22"/>
                <w:szCs w:val="22"/>
              </w:rPr>
              <w:t>Gevolgen</w:t>
            </w:r>
          </w:p>
        </w:tc>
      </w:tr>
      <w:tr w:rsidR="00C70B83" w:rsidRPr="00647CFE" w14:paraId="59C676D6" w14:textId="77777777" w:rsidTr="00517BE6">
        <w:tc>
          <w:tcPr>
            <w:tcW w:w="707" w:type="dxa"/>
            <w:tcBorders>
              <w:top w:val="single" w:sz="4" w:space="0" w:color="auto"/>
            </w:tcBorders>
          </w:tcPr>
          <w:p w14:paraId="59C676D3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1.</w:t>
            </w:r>
          </w:p>
        </w:tc>
        <w:tc>
          <w:tcPr>
            <w:tcW w:w="4734" w:type="dxa"/>
            <w:shd w:val="clear" w:color="auto" w:fill="auto"/>
          </w:tcPr>
          <w:p w14:paraId="59C676D4" w14:textId="79C7AA26" w:rsidR="00C70B83" w:rsidRPr="00647CFE" w:rsidRDefault="00517BE6" w:rsidP="004E588F">
            <w:pPr>
              <w:rPr>
                <w:lang w:val="fr-BE"/>
              </w:rPr>
            </w:pPr>
            <w:proofErr w:type="spellStart"/>
            <w:r>
              <w:rPr>
                <w:lang w:val="fr-BE"/>
              </w:rPr>
              <w:t>Geen</w:t>
            </w:r>
            <w:proofErr w:type="spellEnd"/>
          </w:p>
        </w:tc>
        <w:tc>
          <w:tcPr>
            <w:tcW w:w="3130" w:type="dxa"/>
            <w:shd w:val="clear" w:color="auto" w:fill="auto"/>
          </w:tcPr>
          <w:p w14:paraId="59C676D5" w14:textId="5F2C5EC3" w:rsidR="00C70B83" w:rsidRPr="00647CFE" w:rsidRDefault="00C70B83" w:rsidP="004E588F">
            <w:pPr>
              <w:rPr>
                <w:lang w:val="fr-BE"/>
              </w:rPr>
            </w:pPr>
          </w:p>
        </w:tc>
      </w:tr>
      <w:tr w:rsidR="00C70B83" w14:paraId="59C676DA" w14:textId="77777777" w:rsidTr="00517BE6">
        <w:tc>
          <w:tcPr>
            <w:tcW w:w="707" w:type="dxa"/>
          </w:tcPr>
          <w:p w14:paraId="59C676D7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2.</w:t>
            </w:r>
          </w:p>
        </w:tc>
        <w:tc>
          <w:tcPr>
            <w:tcW w:w="4734" w:type="dxa"/>
            <w:shd w:val="clear" w:color="auto" w:fill="auto"/>
          </w:tcPr>
          <w:p w14:paraId="59C676D8" w14:textId="77777777" w:rsidR="00C70B83" w:rsidRPr="004115B3" w:rsidRDefault="00C70B83" w:rsidP="00ED7AD4"/>
        </w:tc>
        <w:tc>
          <w:tcPr>
            <w:tcW w:w="3130" w:type="dxa"/>
            <w:shd w:val="clear" w:color="auto" w:fill="auto"/>
          </w:tcPr>
          <w:p w14:paraId="59C676D9" w14:textId="77777777" w:rsidR="00C70B83" w:rsidRPr="004115B3" w:rsidRDefault="00C70B83" w:rsidP="00ED7AD4"/>
        </w:tc>
      </w:tr>
      <w:tr w:rsidR="00C70B83" w14:paraId="59C676DE" w14:textId="77777777" w:rsidTr="00517BE6">
        <w:tc>
          <w:tcPr>
            <w:tcW w:w="707" w:type="dxa"/>
          </w:tcPr>
          <w:p w14:paraId="59C676DB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3.</w:t>
            </w:r>
          </w:p>
        </w:tc>
        <w:tc>
          <w:tcPr>
            <w:tcW w:w="4734" w:type="dxa"/>
            <w:shd w:val="clear" w:color="auto" w:fill="auto"/>
          </w:tcPr>
          <w:p w14:paraId="59C676DC" w14:textId="77777777" w:rsidR="00C70B83" w:rsidRPr="004115B3" w:rsidRDefault="00C70B83" w:rsidP="00ED7AD4"/>
        </w:tc>
        <w:tc>
          <w:tcPr>
            <w:tcW w:w="3130" w:type="dxa"/>
            <w:shd w:val="clear" w:color="auto" w:fill="auto"/>
          </w:tcPr>
          <w:p w14:paraId="59C676DD" w14:textId="77777777" w:rsidR="00C70B83" w:rsidRPr="004115B3" w:rsidRDefault="00C70B83" w:rsidP="00ED7AD4"/>
        </w:tc>
      </w:tr>
      <w:tr w:rsidR="00C70B83" w14:paraId="59C676E2" w14:textId="77777777" w:rsidTr="00517BE6">
        <w:tc>
          <w:tcPr>
            <w:tcW w:w="707" w:type="dxa"/>
          </w:tcPr>
          <w:p w14:paraId="59C676DF" w14:textId="77777777" w:rsidR="00C70B83" w:rsidRPr="004115B3" w:rsidRDefault="00C70B83" w:rsidP="00ED7AD4">
            <w:r w:rsidRPr="004115B3">
              <w:rPr>
                <w:sz w:val="22"/>
                <w:szCs w:val="22"/>
              </w:rPr>
              <w:t>4.</w:t>
            </w:r>
          </w:p>
        </w:tc>
        <w:tc>
          <w:tcPr>
            <w:tcW w:w="4734" w:type="dxa"/>
            <w:shd w:val="clear" w:color="auto" w:fill="auto"/>
          </w:tcPr>
          <w:p w14:paraId="59C676E0" w14:textId="77777777" w:rsidR="00C70B83" w:rsidRPr="004115B3" w:rsidRDefault="00C70B83" w:rsidP="00ED7AD4"/>
        </w:tc>
        <w:tc>
          <w:tcPr>
            <w:tcW w:w="3130" w:type="dxa"/>
            <w:shd w:val="clear" w:color="auto" w:fill="auto"/>
          </w:tcPr>
          <w:p w14:paraId="59C676E1" w14:textId="77777777" w:rsidR="00C70B83" w:rsidRPr="004115B3" w:rsidRDefault="00C70B83" w:rsidP="00ED7AD4"/>
        </w:tc>
      </w:tr>
    </w:tbl>
    <w:p w14:paraId="59C676EB" w14:textId="77777777" w:rsidR="009B3A48" w:rsidRDefault="009B3A48" w:rsidP="00ED7AD4">
      <w:pPr>
        <w:rPr>
          <w:sz w:val="22"/>
          <w:szCs w:val="22"/>
        </w:rPr>
      </w:pPr>
    </w:p>
    <w:p w14:paraId="59C676EC" w14:textId="77777777" w:rsidR="004E75D5" w:rsidRDefault="004E75D5" w:rsidP="004E75D5">
      <w:pPr>
        <w:ind w:left="720"/>
        <w:rPr>
          <w:sz w:val="22"/>
          <w:szCs w:val="22"/>
        </w:rPr>
      </w:pPr>
    </w:p>
    <w:p w14:paraId="59C676ED" w14:textId="77777777" w:rsidR="004E75D5" w:rsidRDefault="004E75D5" w:rsidP="004E75D5">
      <w:pPr>
        <w:ind w:left="720"/>
        <w:rPr>
          <w:sz w:val="22"/>
          <w:szCs w:val="22"/>
        </w:rPr>
      </w:pPr>
    </w:p>
    <w:p w14:paraId="59C676EE" w14:textId="77777777" w:rsidR="009B3A48" w:rsidRPr="005D1442" w:rsidRDefault="009B3A48" w:rsidP="00897F22">
      <w:pPr>
        <w:numPr>
          <w:ilvl w:val="0"/>
          <w:numId w:val="30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 w:rsidRPr="005D1442">
        <w:rPr>
          <w:sz w:val="22"/>
          <w:szCs w:val="22"/>
        </w:rPr>
        <w:t>Aantal verplichte bezoeken door erkende organismen</w:t>
      </w:r>
    </w:p>
    <w:p w14:paraId="59C676EF" w14:textId="77777777" w:rsidR="009B3A48" w:rsidRPr="00055BC6" w:rsidRDefault="009B3A48" w:rsidP="00ED7AD4">
      <w:pPr>
        <w:rPr>
          <w:sz w:val="22"/>
          <w:szCs w:val="22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7"/>
        <w:gridCol w:w="1436"/>
        <w:gridCol w:w="1606"/>
        <w:gridCol w:w="1017"/>
      </w:tblGrid>
      <w:tr w:rsidR="00517BE6" w:rsidRPr="00055BC6" w14:paraId="7937C1BD" w14:textId="77777777" w:rsidTr="00D425E8">
        <w:tc>
          <w:tcPr>
            <w:tcW w:w="4667" w:type="dxa"/>
            <w:shd w:val="clear" w:color="auto" w:fill="D9D9D9" w:themeFill="background1" w:themeFillShade="D9"/>
            <w:vAlign w:val="center"/>
          </w:tcPr>
          <w:p w14:paraId="2B3D1210" w14:textId="77777777" w:rsidR="00517BE6" w:rsidRPr="00055BC6" w:rsidRDefault="00517BE6" w:rsidP="00D425E8">
            <w:pPr>
              <w:jc w:val="center"/>
            </w:pPr>
            <w:r w:rsidRPr="00055BC6">
              <w:rPr>
                <w:sz w:val="22"/>
                <w:szCs w:val="22"/>
              </w:rPr>
              <w:t>Aard van de onderzochte toestellen en installaties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EAAB4E" w14:textId="77777777" w:rsidR="00517BE6" w:rsidRPr="00055BC6" w:rsidRDefault="00517BE6" w:rsidP="00D425E8">
            <w:pPr>
              <w:jc w:val="center"/>
            </w:pPr>
            <w:r w:rsidRPr="00055BC6">
              <w:rPr>
                <w:sz w:val="22"/>
                <w:szCs w:val="22"/>
              </w:rPr>
              <w:t>Aantal te controleren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BAB1B8" w14:textId="77777777" w:rsidR="00517BE6" w:rsidRPr="00055BC6" w:rsidRDefault="00517BE6" w:rsidP="00D425E8">
            <w:pPr>
              <w:jc w:val="center"/>
            </w:pPr>
            <w:r w:rsidRPr="00055BC6">
              <w:rPr>
                <w:sz w:val="22"/>
                <w:szCs w:val="22"/>
              </w:rPr>
              <w:t>Aantal gecontroleerd</w:t>
            </w:r>
          </w:p>
        </w:tc>
        <w:tc>
          <w:tcPr>
            <w:tcW w:w="1052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40A648" w14:textId="77777777" w:rsidR="00517BE6" w:rsidRPr="00055BC6" w:rsidRDefault="00517BE6" w:rsidP="00D425E8">
            <w:pPr>
              <w:jc w:val="center"/>
            </w:pPr>
            <w:r w:rsidRPr="00055BC6">
              <w:rPr>
                <w:sz w:val="22"/>
                <w:szCs w:val="22"/>
              </w:rPr>
              <w:t>%</w:t>
            </w:r>
          </w:p>
        </w:tc>
      </w:tr>
      <w:tr w:rsidR="00517BE6" w:rsidRPr="00055BC6" w14:paraId="70B062F9" w14:textId="77777777" w:rsidTr="00D425E8">
        <w:tc>
          <w:tcPr>
            <w:tcW w:w="4667" w:type="dxa"/>
            <w:vAlign w:val="center"/>
          </w:tcPr>
          <w:p w14:paraId="6B106898" w14:textId="77777777" w:rsidR="00517BE6" w:rsidRPr="00055BC6" w:rsidRDefault="00517BE6" w:rsidP="00D425E8">
            <w:r w:rsidRPr="00055BC6">
              <w:rPr>
                <w:sz w:val="22"/>
                <w:szCs w:val="22"/>
              </w:rPr>
              <w:t>Heftoestellen (liften, kranen, hoogwerkers, …)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6F896FA6" w14:textId="77777777" w:rsidR="00517BE6" w:rsidRPr="00055BC6" w:rsidRDefault="00517BE6" w:rsidP="00D425E8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068D2AD2" w14:textId="77777777" w:rsidR="00517BE6" w:rsidRPr="00055BC6" w:rsidRDefault="00517BE6" w:rsidP="00D425E8">
            <w:pPr>
              <w:jc w:val="center"/>
            </w:pPr>
          </w:p>
        </w:tc>
      </w:tr>
      <w:tr w:rsidR="00517BE6" w:rsidRPr="00055BC6" w14:paraId="391B765C" w14:textId="77777777" w:rsidTr="00D425E8">
        <w:tc>
          <w:tcPr>
            <w:tcW w:w="4667" w:type="dxa"/>
            <w:vAlign w:val="center"/>
          </w:tcPr>
          <w:p w14:paraId="39D1DC80" w14:textId="77777777" w:rsidR="00517BE6" w:rsidRPr="00055BC6" w:rsidRDefault="00517BE6" w:rsidP="00D425E8">
            <w:r w:rsidRPr="00055BC6">
              <w:rPr>
                <w:sz w:val="22"/>
                <w:szCs w:val="22"/>
              </w:rPr>
              <w:t>Elektrische hoogspanningsinstallaties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4304DFA9" w14:textId="77777777" w:rsidR="00517BE6" w:rsidRPr="00055BC6" w:rsidRDefault="00517BE6" w:rsidP="00D425E8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2D0522F9" w14:textId="77777777" w:rsidR="00517BE6" w:rsidRPr="00055BC6" w:rsidRDefault="00517BE6" w:rsidP="00D425E8">
            <w:pPr>
              <w:jc w:val="center"/>
            </w:pPr>
          </w:p>
        </w:tc>
      </w:tr>
      <w:tr w:rsidR="00517BE6" w:rsidRPr="00055BC6" w14:paraId="50AC49FB" w14:textId="77777777" w:rsidTr="00D425E8">
        <w:tc>
          <w:tcPr>
            <w:tcW w:w="4667" w:type="dxa"/>
            <w:vAlign w:val="center"/>
          </w:tcPr>
          <w:p w14:paraId="6D988155" w14:textId="77777777" w:rsidR="00517BE6" w:rsidRPr="00055BC6" w:rsidRDefault="00517BE6" w:rsidP="00D425E8">
            <w:r w:rsidRPr="00055BC6">
              <w:rPr>
                <w:sz w:val="22"/>
                <w:szCs w:val="22"/>
              </w:rPr>
              <w:t>Elektrische laagspanningsinstallaties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0EA698E3" w14:textId="77777777" w:rsidR="00517BE6" w:rsidRPr="00055BC6" w:rsidRDefault="00517BE6" w:rsidP="00D425E8">
            <w:pPr>
              <w:jc w:val="center"/>
            </w:pPr>
            <w:r>
              <w:t>Zie verslag LDPBW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2843EB72" w14:textId="77777777" w:rsidR="00517BE6" w:rsidRPr="00055BC6" w:rsidRDefault="00517BE6" w:rsidP="00D425E8">
            <w:pPr>
              <w:jc w:val="center"/>
            </w:pPr>
          </w:p>
        </w:tc>
      </w:tr>
      <w:tr w:rsidR="00517BE6" w:rsidRPr="00055BC6" w14:paraId="28C41D63" w14:textId="77777777" w:rsidTr="00D425E8">
        <w:tc>
          <w:tcPr>
            <w:tcW w:w="4667" w:type="dxa"/>
            <w:vAlign w:val="center"/>
          </w:tcPr>
          <w:p w14:paraId="7C9F0CA7" w14:textId="77777777" w:rsidR="00517BE6" w:rsidRPr="00055BC6" w:rsidRDefault="00517BE6" w:rsidP="00D425E8">
            <w:r w:rsidRPr="00055BC6">
              <w:rPr>
                <w:sz w:val="22"/>
                <w:szCs w:val="22"/>
              </w:rPr>
              <w:t>Stoomtoestellen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7CB56723" w14:textId="77777777" w:rsidR="00517BE6" w:rsidRPr="00055BC6" w:rsidRDefault="00517BE6" w:rsidP="00D425E8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5642AF50" w14:textId="77777777" w:rsidR="00517BE6" w:rsidRPr="00055BC6" w:rsidRDefault="00517BE6" w:rsidP="00D425E8">
            <w:pPr>
              <w:jc w:val="center"/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574C64CE" w14:textId="77777777" w:rsidR="00517BE6" w:rsidRPr="00055BC6" w:rsidRDefault="00517BE6" w:rsidP="00D425E8">
            <w:pPr>
              <w:jc w:val="center"/>
            </w:pPr>
          </w:p>
        </w:tc>
      </w:tr>
      <w:tr w:rsidR="00517BE6" w:rsidRPr="00055BC6" w14:paraId="33B7DE4C" w14:textId="77777777" w:rsidTr="00D425E8">
        <w:tc>
          <w:tcPr>
            <w:tcW w:w="4667" w:type="dxa"/>
            <w:vAlign w:val="center"/>
          </w:tcPr>
          <w:p w14:paraId="06A81DAF" w14:textId="77777777" w:rsidR="00517BE6" w:rsidRPr="00055BC6" w:rsidRDefault="00517BE6" w:rsidP="00D425E8">
            <w:r w:rsidRPr="00055BC6">
              <w:rPr>
                <w:sz w:val="22"/>
                <w:szCs w:val="22"/>
              </w:rPr>
              <w:t>Brandblusmiddelen</w:t>
            </w:r>
            <w:r>
              <w:rPr>
                <w:sz w:val="22"/>
                <w:szCs w:val="22"/>
              </w:rPr>
              <w:t xml:space="preserve"> (mobiele/draagbare)</w:t>
            </w:r>
          </w:p>
        </w:tc>
        <w:tc>
          <w:tcPr>
            <w:tcW w:w="3073" w:type="dxa"/>
            <w:gridSpan w:val="2"/>
            <w:shd w:val="clear" w:color="auto" w:fill="auto"/>
            <w:vAlign w:val="center"/>
          </w:tcPr>
          <w:p w14:paraId="7A877752" w14:textId="77777777" w:rsidR="00517BE6" w:rsidRPr="00055BC6" w:rsidRDefault="00517BE6" w:rsidP="00D425E8">
            <w:pPr>
              <w:jc w:val="center"/>
            </w:pPr>
            <w:r>
              <w:t>Via kwartier</w:t>
            </w:r>
          </w:p>
        </w:tc>
        <w:tc>
          <w:tcPr>
            <w:tcW w:w="1052" w:type="dxa"/>
            <w:shd w:val="clear" w:color="auto" w:fill="auto"/>
            <w:vAlign w:val="center"/>
          </w:tcPr>
          <w:p w14:paraId="39F98032" w14:textId="77777777" w:rsidR="00517BE6" w:rsidRPr="00055BC6" w:rsidRDefault="00517BE6" w:rsidP="00D425E8">
            <w:pPr>
              <w:jc w:val="center"/>
            </w:pPr>
            <w:r>
              <w:t>100</w:t>
            </w:r>
          </w:p>
        </w:tc>
      </w:tr>
      <w:tr w:rsidR="00517BE6" w:rsidRPr="00055BC6" w14:paraId="146B9E13" w14:textId="77777777" w:rsidTr="00D425E8">
        <w:tc>
          <w:tcPr>
            <w:tcW w:w="4667" w:type="dxa"/>
            <w:vAlign w:val="center"/>
          </w:tcPr>
          <w:p w14:paraId="2FD7E52C" w14:textId="77777777" w:rsidR="00517BE6" w:rsidRPr="00055BC6" w:rsidRDefault="00517BE6" w:rsidP="00D425E8">
            <w:r w:rsidRPr="00055BC6">
              <w:rPr>
                <w:sz w:val="22"/>
                <w:szCs w:val="22"/>
              </w:rPr>
              <w:t>Ande</w:t>
            </w:r>
            <w:r>
              <w:rPr>
                <w:sz w:val="22"/>
                <w:szCs w:val="22"/>
              </w:rPr>
              <w:t>re (bv. Harnassen, gordels, …)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087FA17A" w14:textId="77777777" w:rsidR="00517BE6" w:rsidRPr="00055BC6" w:rsidRDefault="00517BE6" w:rsidP="00D425E8">
            <w:pPr>
              <w:jc w:val="center"/>
            </w:pPr>
            <w:r>
              <w:t>NVT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23628CA7" w14:textId="77777777" w:rsidR="00517BE6" w:rsidRPr="00055BC6" w:rsidRDefault="00517BE6" w:rsidP="00D425E8">
            <w:pPr>
              <w:jc w:val="center"/>
            </w:pPr>
          </w:p>
        </w:tc>
        <w:tc>
          <w:tcPr>
            <w:tcW w:w="1052" w:type="dxa"/>
            <w:shd w:val="clear" w:color="auto" w:fill="auto"/>
            <w:vAlign w:val="center"/>
          </w:tcPr>
          <w:p w14:paraId="16BAB983" w14:textId="77777777" w:rsidR="00517BE6" w:rsidRPr="00055BC6" w:rsidRDefault="00517BE6" w:rsidP="00D425E8">
            <w:pPr>
              <w:jc w:val="center"/>
            </w:pPr>
          </w:p>
        </w:tc>
      </w:tr>
    </w:tbl>
    <w:p w14:paraId="7F9BFD50" w14:textId="77777777" w:rsidR="00517BE6" w:rsidRDefault="00517BE6" w:rsidP="00517BE6">
      <w:pPr>
        <w:rPr>
          <w:sz w:val="22"/>
          <w:szCs w:val="22"/>
        </w:rPr>
      </w:pPr>
    </w:p>
    <w:p w14:paraId="48BEDC12" w14:textId="77777777" w:rsidR="00517BE6" w:rsidRDefault="00517BE6" w:rsidP="00517BE6">
      <w:pPr>
        <w:ind w:left="851"/>
        <w:rPr>
          <w:sz w:val="22"/>
          <w:szCs w:val="22"/>
        </w:rPr>
      </w:pPr>
      <w:r>
        <w:rPr>
          <w:sz w:val="22"/>
          <w:szCs w:val="22"/>
        </w:rPr>
        <w:t>De verplichte bezoeken door erkende organismen vallen onder de verantwoordelijkheid van het kwartier en worden bijgehouden door het 1</w:t>
      </w:r>
      <w:r w:rsidRPr="00AE22F3">
        <w:rPr>
          <w:sz w:val="22"/>
          <w:szCs w:val="22"/>
          <w:vertAlign w:val="superscript"/>
        </w:rPr>
        <w:t>ste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Ech</w:t>
      </w:r>
      <w:proofErr w:type="spellEnd"/>
      <w:r>
        <w:rPr>
          <w:sz w:val="22"/>
          <w:szCs w:val="22"/>
        </w:rPr>
        <w:t xml:space="preserve"> Infra en de S4 van het </w:t>
      </w:r>
      <w:proofErr w:type="spellStart"/>
      <w:r>
        <w:rPr>
          <w:sz w:val="22"/>
          <w:szCs w:val="22"/>
        </w:rPr>
        <w:t>Bn</w:t>
      </w:r>
      <w:proofErr w:type="spellEnd"/>
      <w:r>
        <w:rPr>
          <w:sz w:val="22"/>
          <w:szCs w:val="22"/>
        </w:rPr>
        <w:t xml:space="preserve"> HK </w:t>
      </w:r>
      <w:proofErr w:type="spellStart"/>
      <w:r>
        <w:rPr>
          <w:sz w:val="22"/>
          <w:szCs w:val="22"/>
        </w:rPr>
        <w:t>Def</w:t>
      </w:r>
      <w:proofErr w:type="spellEnd"/>
      <w:r>
        <w:rPr>
          <w:sz w:val="22"/>
          <w:szCs w:val="22"/>
        </w:rPr>
        <w:t xml:space="preserve"> St KKE (mobiele en draagbare blusmiddelen). De verslagen worden niet aan de eenheden overgemaakt. Een samenvattende tabel van deze keuringen/controles hieronder terugvinden.</w:t>
      </w:r>
    </w:p>
    <w:p w14:paraId="5D0D7D19" w14:textId="77777777" w:rsidR="00517BE6" w:rsidRPr="00055BC6" w:rsidRDefault="00517BE6" w:rsidP="00517BE6">
      <w:p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9850AC3" w14:textId="77777777" w:rsidR="00517BE6" w:rsidRPr="00BB23C7" w:rsidRDefault="00517BE6" w:rsidP="00517BE6">
      <w:pPr>
        <w:ind w:left="2880" w:hanging="1887"/>
        <w:rPr>
          <w:sz w:val="22"/>
          <w:szCs w:val="22"/>
        </w:rPr>
      </w:pPr>
      <w:r w:rsidRPr="00BB23C7">
        <w:rPr>
          <w:sz w:val="22"/>
          <w:szCs w:val="22"/>
        </w:rPr>
        <w:t>-Naam en adres organisme 1</w:t>
      </w:r>
    </w:p>
    <w:p w14:paraId="2FFABD26" w14:textId="77777777" w:rsidR="00517BE6" w:rsidRDefault="00517BE6" w:rsidP="00517BE6">
      <w:pPr>
        <w:ind w:left="1418" w:hanging="284"/>
        <w:rPr>
          <w:sz w:val="22"/>
          <w:szCs w:val="22"/>
        </w:rPr>
      </w:pPr>
    </w:p>
    <w:p w14:paraId="41371A45" w14:textId="77777777" w:rsidR="00517BE6" w:rsidRPr="00647A25" w:rsidRDefault="00517BE6" w:rsidP="00517BE6">
      <w:pPr>
        <w:ind w:left="1134"/>
        <w:rPr>
          <w:sz w:val="22"/>
          <w:szCs w:val="22"/>
        </w:rPr>
      </w:pPr>
      <w:r>
        <w:rPr>
          <w:sz w:val="22"/>
          <w:szCs w:val="22"/>
        </w:rPr>
        <w:t xml:space="preserve">DG MR </w:t>
      </w:r>
      <w:proofErr w:type="spellStart"/>
      <w:r>
        <w:rPr>
          <w:sz w:val="22"/>
          <w:szCs w:val="22"/>
        </w:rPr>
        <w:t>Mgt</w:t>
      </w:r>
      <w:proofErr w:type="spellEnd"/>
      <w:r>
        <w:rPr>
          <w:sz w:val="22"/>
          <w:szCs w:val="22"/>
        </w:rPr>
        <w:t>/R</w:t>
      </w:r>
      <w:r>
        <w:rPr>
          <w:sz w:val="22"/>
          <w:szCs w:val="22"/>
        </w:rPr>
        <w:br/>
        <w:t>Eversestraat 1 - 1140 Evere</w:t>
      </w:r>
      <w:r>
        <w:rPr>
          <w:sz w:val="22"/>
          <w:szCs w:val="22"/>
        </w:rPr>
        <w:br/>
      </w:r>
    </w:p>
    <w:p w14:paraId="5890CDDD" w14:textId="77777777" w:rsidR="00517BE6" w:rsidRDefault="00517BE6" w:rsidP="00517BE6">
      <w:pPr>
        <w:ind w:left="2880" w:hanging="1887"/>
        <w:rPr>
          <w:sz w:val="22"/>
          <w:szCs w:val="22"/>
          <w:lang w:val="en-US"/>
        </w:rPr>
        <w:sectPr w:rsidR="00517BE6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79F79D22" w14:textId="6690B586" w:rsidR="00517BE6" w:rsidRPr="00302050" w:rsidRDefault="00517BE6" w:rsidP="00517BE6">
      <w:pPr>
        <w:ind w:left="2880" w:hanging="1887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lastRenderedPageBreak/>
        <w:t>-</w:t>
      </w:r>
      <w:proofErr w:type="spellStart"/>
      <w:r w:rsidRPr="00302050">
        <w:rPr>
          <w:sz w:val="22"/>
          <w:szCs w:val="22"/>
          <w:lang w:val="en-US"/>
        </w:rPr>
        <w:t>Naam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en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adres</w:t>
      </w:r>
      <w:proofErr w:type="spellEnd"/>
      <w:r w:rsidRPr="00302050">
        <w:rPr>
          <w:sz w:val="22"/>
          <w:szCs w:val="22"/>
          <w:lang w:val="en-US"/>
        </w:rPr>
        <w:t xml:space="preserve"> </w:t>
      </w:r>
      <w:proofErr w:type="spellStart"/>
      <w:r w:rsidRPr="00302050">
        <w:rPr>
          <w:sz w:val="22"/>
          <w:szCs w:val="22"/>
          <w:lang w:val="en-US"/>
        </w:rPr>
        <w:t>organisme</w:t>
      </w:r>
      <w:proofErr w:type="spellEnd"/>
      <w:r w:rsidRPr="00302050">
        <w:rPr>
          <w:sz w:val="22"/>
          <w:szCs w:val="22"/>
          <w:lang w:val="en-US"/>
        </w:rPr>
        <w:t xml:space="preserve"> 2</w:t>
      </w:r>
    </w:p>
    <w:p w14:paraId="2B5419EA" w14:textId="77777777" w:rsidR="00517BE6" w:rsidRPr="00302050" w:rsidRDefault="00517BE6" w:rsidP="00517BE6">
      <w:pPr>
        <w:ind w:left="1134"/>
        <w:rPr>
          <w:sz w:val="22"/>
          <w:szCs w:val="22"/>
          <w:lang w:val="en-US"/>
        </w:rPr>
      </w:pPr>
      <w:r w:rsidRPr="00302050">
        <w:rPr>
          <w:sz w:val="22"/>
          <w:szCs w:val="22"/>
          <w:lang w:val="en-US"/>
        </w:rPr>
        <w:br/>
        <w:t>RELAITRON Innovating Fire, Security &amp; Integrated Solutions</w:t>
      </w:r>
      <w:r w:rsidRPr="00302050">
        <w:rPr>
          <w:sz w:val="22"/>
          <w:szCs w:val="22"/>
          <w:lang w:val="en-US"/>
        </w:rPr>
        <w:br/>
        <w:t xml:space="preserve">Rue </w:t>
      </w:r>
      <w:proofErr w:type="spellStart"/>
      <w:r w:rsidRPr="00302050">
        <w:rPr>
          <w:sz w:val="22"/>
          <w:szCs w:val="22"/>
          <w:lang w:val="en-US"/>
        </w:rPr>
        <w:t>Birminghamstraat</w:t>
      </w:r>
      <w:proofErr w:type="spellEnd"/>
      <w:r w:rsidRPr="00302050">
        <w:rPr>
          <w:sz w:val="22"/>
          <w:szCs w:val="22"/>
          <w:lang w:val="en-US"/>
        </w:rPr>
        <w:t xml:space="preserve"> 110 - 1070 Brussel</w:t>
      </w:r>
    </w:p>
    <w:p w14:paraId="5472E386" w14:textId="77777777" w:rsidR="00517BE6" w:rsidRPr="00302050" w:rsidRDefault="00517BE6" w:rsidP="00517BE6">
      <w:pPr>
        <w:ind w:left="1418" w:hanging="284"/>
        <w:rPr>
          <w:sz w:val="22"/>
          <w:szCs w:val="22"/>
          <w:lang w:val="en-US"/>
        </w:rPr>
      </w:pPr>
    </w:p>
    <w:p w14:paraId="568F6A63" w14:textId="77777777" w:rsidR="00517BE6" w:rsidRPr="00647A25" w:rsidRDefault="00517BE6" w:rsidP="00517BE6">
      <w:pPr>
        <w:ind w:left="2880" w:hanging="1887"/>
        <w:rPr>
          <w:sz w:val="22"/>
          <w:szCs w:val="22"/>
        </w:rPr>
      </w:pPr>
      <w:r w:rsidRPr="005D1442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5D1442">
        <w:rPr>
          <w:sz w:val="22"/>
          <w:szCs w:val="22"/>
        </w:rPr>
        <w:t>Naam en adres organisme 3</w:t>
      </w:r>
    </w:p>
    <w:p w14:paraId="56F14895" w14:textId="77777777" w:rsidR="00517BE6" w:rsidRDefault="00517BE6" w:rsidP="00517BE6">
      <w:pPr>
        <w:ind w:left="1134"/>
        <w:rPr>
          <w:sz w:val="22"/>
          <w:szCs w:val="22"/>
        </w:rPr>
      </w:pPr>
      <w:r>
        <w:rPr>
          <w:sz w:val="22"/>
          <w:szCs w:val="22"/>
        </w:rPr>
        <w:br/>
        <w:t>BTV</w:t>
      </w:r>
      <w:r>
        <w:rPr>
          <w:sz w:val="22"/>
          <w:szCs w:val="22"/>
        </w:rPr>
        <w:br/>
      </w:r>
      <w:proofErr w:type="spellStart"/>
      <w:r>
        <w:rPr>
          <w:sz w:val="22"/>
          <w:szCs w:val="22"/>
        </w:rPr>
        <w:t>Ruisbroeksesteenweg</w:t>
      </w:r>
      <w:proofErr w:type="spellEnd"/>
      <w:r>
        <w:rPr>
          <w:sz w:val="22"/>
          <w:szCs w:val="22"/>
        </w:rPr>
        <w:t xml:space="preserve"> 75 - 1190 Brussel</w:t>
      </w:r>
      <w:r>
        <w:rPr>
          <w:sz w:val="22"/>
          <w:szCs w:val="22"/>
        </w:rPr>
        <w:br/>
      </w:r>
    </w:p>
    <w:p w14:paraId="017A5632" w14:textId="77777777" w:rsidR="00517BE6" w:rsidRDefault="00517BE6" w:rsidP="00517BE6">
      <w:pPr>
        <w:ind w:left="993"/>
        <w:rPr>
          <w:sz w:val="22"/>
          <w:szCs w:val="22"/>
        </w:rPr>
      </w:pPr>
      <w:r>
        <w:rPr>
          <w:sz w:val="22"/>
          <w:szCs w:val="22"/>
        </w:rPr>
        <w:t>- Naam en adres organisme 4</w:t>
      </w:r>
      <w:r>
        <w:rPr>
          <w:sz w:val="22"/>
          <w:szCs w:val="22"/>
        </w:rPr>
        <w:br/>
      </w:r>
      <w:r>
        <w:rPr>
          <w:sz w:val="22"/>
          <w:szCs w:val="22"/>
        </w:rPr>
        <w:br/>
        <w:t xml:space="preserve">  SOMATI </w:t>
      </w:r>
      <w:proofErr w:type="spellStart"/>
      <w:r>
        <w:rPr>
          <w:sz w:val="22"/>
          <w:szCs w:val="22"/>
        </w:rPr>
        <w:t>Fie</w:t>
      </w:r>
      <w:proofErr w:type="spellEnd"/>
      <w:r>
        <w:rPr>
          <w:sz w:val="22"/>
          <w:szCs w:val="22"/>
        </w:rPr>
        <w:br/>
        <w:t xml:space="preserve">  Industrielaan 19A, 9320 </w:t>
      </w:r>
      <w:proofErr w:type="spellStart"/>
      <w:r>
        <w:rPr>
          <w:sz w:val="22"/>
          <w:szCs w:val="22"/>
        </w:rPr>
        <w:t>Erembodegem</w:t>
      </w:r>
      <w:proofErr w:type="spellEnd"/>
      <w:r>
        <w:rPr>
          <w:sz w:val="22"/>
          <w:szCs w:val="22"/>
        </w:rPr>
        <w:br/>
      </w:r>
    </w:p>
    <w:p w14:paraId="59C6771E" w14:textId="4D497C61" w:rsidR="00647A25" w:rsidRPr="00647A25" w:rsidRDefault="00517BE6" w:rsidP="00517BE6">
      <w:pPr>
        <w:ind w:left="1418" w:hanging="284"/>
        <w:rPr>
          <w:sz w:val="22"/>
          <w:szCs w:val="22"/>
        </w:rPr>
      </w:pPr>
      <w:r>
        <w:rPr>
          <w:sz w:val="22"/>
          <w:szCs w:val="22"/>
        </w:rPr>
        <w:t>- EUROFINS Belgium</w:t>
      </w:r>
    </w:p>
    <w:p w14:paraId="59C67721" w14:textId="41DE72D4" w:rsidR="003165B5" w:rsidRDefault="003165B5">
      <w:pPr>
        <w:rPr>
          <w:b/>
          <w:u w:val="single"/>
        </w:rPr>
      </w:pPr>
    </w:p>
    <w:p w14:paraId="59C67722" w14:textId="77777777" w:rsidR="009B3A48" w:rsidRPr="00D91E3D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betreffende de gezondheid van de werknemers</w:t>
      </w:r>
    </w:p>
    <w:p w14:paraId="59C67723" w14:textId="77777777" w:rsidR="009B3A48" w:rsidRDefault="009B3A48"/>
    <w:p w14:paraId="59C67724" w14:textId="77777777" w:rsidR="009B3A48" w:rsidRPr="006C7EC9" w:rsidRDefault="00647A25" w:rsidP="00D91E3D">
      <w:pPr>
        <w:ind w:left="360"/>
        <w:rPr>
          <w:color w:val="365F91" w:themeColor="accent1" w:themeShade="BF"/>
        </w:rPr>
      </w:pPr>
      <w:r w:rsidRPr="00517BE6">
        <w:t xml:space="preserve">De inlichtingen worden hernomen in de </w:t>
      </w:r>
      <w:r w:rsidR="006C7EC9" w:rsidRPr="00517BE6">
        <w:t>B</w:t>
      </w:r>
      <w:r w:rsidRPr="00517BE6">
        <w:t>ijlage C van het luik 1 van het JV</w:t>
      </w:r>
    </w:p>
    <w:p w14:paraId="59C67725" w14:textId="77777777" w:rsidR="009B3A48" w:rsidRDefault="009B3A48"/>
    <w:p w14:paraId="59C67726" w14:textId="77777777" w:rsidR="00186E7F" w:rsidRDefault="00186E7F"/>
    <w:p w14:paraId="59C67727" w14:textId="77777777" w:rsidR="00186E7F" w:rsidRDefault="00186E7F"/>
    <w:p w14:paraId="59C67728" w14:textId="77777777" w:rsidR="009B3A48" w:rsidRDefault="009B3A48" w:rsidP="00D91E3D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D91E3D">
        <w:rPr>
          <w:b/>
          <w:u w:val="single"/>
        </w:rPr>
        <w:t>Inlichtingen met betrekking tot de hygiëne van de arbeid en de werkplaatsen</w:t>
      </w:r>
    </w:p>
    <w:p w14:paraId="59C67729" w14:textId="77777777" w:rsidR="009B3A48" w:rsidRPr="00D91E3D" w:rsidRDefault="009B3A48" w:rsidP="00D91E3D">
      <w:pPr>
        <w:rPr>
          <w:b/>
          <w:u w:val="single"/>
        </w:rPr>
      </w:pPr>
    </w:p>
    <w:p w14:paraId="59C6772A" w14:textId="77777777" w:rsidR="009B3A48" w:rsidRDefault="009B3A48" w:rsidP="00D91E3D">
      <w:pPr>
        <w:numPr>
          <w:ilvl w:val="0"/>
          <w:numId w:val="31"/>
        </w:numPr>
        <w:tabs>
          <w:tab w:val="clear" w:pos="1800"/>
          <w:tab w:val="num" w:pos="720"/>
        </w:tabs>
        <w:ind w:left="720"/>
        <w:rPr>
          <w:sz w:val="22"/>
          <w:szCs w:val="22"/>
        </w:rPr>
      </w:pPr>
      <w:r>
        <w:rPr>
          <w:sz w:val="22"/>
          <w:szCs w:val="22"/>
        </w:rPr>
        <w:t>Maatregelen getroffen tot bevordering van de hygiëne van de arbeid en van de werkplaatsen.</w:t>
      </w:r>
    </w:p>
    <w:p w14:paraId="59C6772B" w14:textId="77777777" w:rsidR="009B3A48" w:rsidRDefault="009B3A48" w:rsidP="003A385F">
      <w:pPr>
        <w:rPr>
          <w:sz w:val="22"/>
          <w:szCs w:val="22"/>
        </w:rPr>
      </w:pPr>
    </w:p>
    <w:p w14:paraId="59C6772C" w14:textId="77777777" w:rsidR="009B3A48" w:rsidRPr="00517BE6" w:rsidRDefault="009B3A48" w:rsidP="003A385F">
      <w:pPr>
        <w:ind w:left="720"/>
        <w:rPr>
          <w:sz w:val="22"/>
          <w:szCs w:val="22"/>
        </w:rPr>
      </w:pPr>
      <w:r w:rsidRPr="00517BE6">
        <w:rPr>
          <w:sz w:val="22"/>
          <w:szCs w:val="22"/>
        </w:rPr>
        <w:t xml:space="preserve">De inlichtingen worden hernomen in de </w:t>
      </w:r>
      <w:r w:rsidR="006C7EC9" w:rsidRPr="00517BE6">
        <w:rPr>
          <w:sz w:val="22"/>
          <w:szCs w:val="22"/>
        </w:rPr>
        <w:t>B</w:t>
      </w:r>
      <w:r w:rsidRPr="00517BE6">
        <w:rPr>
          <w:sz w:val="22"/>
          <w:szCs w:val="22"/>
        </w:rPr>
        <w:t>ijlage C van het luik 1 van het JV.</w:t>
      </w:r>
    </w:p>
    <w:p w14:paraId="59C6772D" w14:textId="77777777" w:rsidR="009B3A48" w:rsidRDefault="009B3A48"/>
    <w:p w14:paraId="59C6772E" w14:textId="77777777" w:rsidR="009B3A48" w:rsidRPr="000C292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 w:rsidRPr="000C2928">
        <w:t>Suggesties op het vlak van arbeidssalubriteit en –hygiëne voorgelegd aan het BOC met opgave van het gevolg dat eraan werd gegeven naar gelang zij uitgaan van:</w:t>
      </w:r>
    </w:p>
    <w:p w14:paraId="59C6772F" w14:textId="77777777" w:rsidR="009B3A48" w:rsidRPr="009E27D7" w:rsidRDefault="009B3A48" w:rsidP="003A385F"/>
    <w:p w14:paraId="59C67730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r w:rsidRPr="000C2928">
        <w:t>de werkgever</w:t>
      </w:r>
    </w:p>
    <w:p w14:paraId="59C67731" w14:textId="77777777" w:rsidR="009B3A48" w:rsidRDefault="009B3A48" w:rsidP="003A385F">
      <w:pPr>
        <w:ind w:left="1080"/>
      </w:pPr>
    </w:p>
    <w:p w14:paraId="59C67732" w14:textId="05DB81DC" w:rsidR="00EB1A68" w:rsidRDefault="00DA73C6" w:rsidP="003A385F">
      <w:pPr>
        <w:ind w:left="1080"/>
      </w:pPr>
      <w:r>
        <w:t>NIHIL</w:t>
      </w:r>
    </w:p>
    <w:p w14:paraId="59C67733" w14:textId="77777777" w:rsidR="009B3A48" w:rsidRDefault="009B3A48" w:rsidP="003A385F">
      <w:pPr>
        <w:ind w:left="1080"/>
      </w:pPr>
    </w:p>
    <w:p w14:paraId="59C67734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r w:rsidRPr="000C2928">
        <w:t>de vertegenwoordigers van de werknemers</w:t>
      </w:r>
    </w:p>
    <w:p w14:paraId="59C67735" w14:textId="77777777" w:rsidR="009B3A48" w:rsidRDefault="009B3A48" w:rsidP="003A385F">
      <w:pPr>
        <w:ind w:left="1080"/>
      </w:pPr>
    </w:p>
    <w:p w14:paraId="59C67736" w14:textId="51118B05" w:rsidR="00EB1A68" w:rsidRDefault="00DA73C6" w:rsidP="003A385F">
      <w:pPr>
        <w:ind w:left="1080"/>
      </w:pPr>
      <w:r>
        <w:t>NIHIL</w:t>
      </w:r>
    </w:p>
    <w:p w14:paraId="59C67737" w14:textId="77777777" w:rsidR="00EB1A68" w:rsidRDefault="00EB1A68" w:rsidP="003A385F">
      <w:pPr>
        <w:ind w:left="1080"/>
      </w:pPr>
    </w:p>
    <w:p w14:paraId="59C67738" w14:textId="77777777" w:rsidR="009B3A48" w:rsidRDefault="009B3A48"/>
    <w:p w14:paraId="59C67739" w14:textId="77777777" w:rsidR="009B3A48" w:rsidRPr="000C2928" w:rsidRDefault="009B3A48" w:rsidP="003A385F">
      <w:pPr>
        <w:numPr>
          <w:ilvl w:val="3"/>
          <w:numId w:val="14"/>
        </w:numPr>
        <w:tabs>
          <w:tab w:val="num" w:pos="1080"/>
        </w:tabs>
        <w:ind w:left="1080"/>
      </w:pPr>
      <w:proofErr w:type="gramStart"/>
      <w:r w:rsidRPr="000C2928">
        <w:t>de</w:t>
      </w:r>
      <w:proofErr w:type="gramEnd"/>
      <w:r w:rsidRPr="000C2928">
        <w:t xml:space="preserve"> preventieadviseur-arbeidsgeneesheer</w:t>
      </w:r>
    </w:p>
    <w:p w14:paraId="59C6773A" w14:textId="77777777" w:rsidR="009B3A48" w:rsidRDefault="009B3A48" w:rsidP="003A385F">
      <w:pPr>
        <w:ind w:left="1080"/>
      </w:pPr>
    </w:p>
    <w:p w14:paraId="59C6773B" w14:textId="290F1E34" w:rsidR="00EB1A68" w:rsidRDefault="00DA73C6" w:rsidP="003A385F">
      <w:pPr>
        <w:ind w:left="1080"/>
      </w:pPr>
      <w:r>
        <w:t>NIHIL</w:t>
      </w:r>
    </w:p>
    <w:p w14:paraId="59C6773C" w14:textId="77777777" w:rsidR="00EB1A68" w:rsidRDefault="00EB1A68" w:rsidP="003A385F">
      <w:pPr>
        <w:ind w:left="1080"/>
      </w:pPr>
    </w:p>
    <w:p w14:paraId="59C6773D" w14:textId="77777777" w:rsidR="009B3A48" w:rsidRDefault="009B3A48"/>
    <w:p w14:paraId="3F7FC0E2" w14:textId="77777777" w:rsidR="00517BE6" w:rsidRDefault="00517BE6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  <w:sectPr w:rsidR="00517BE6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73E" w14:textId="1347AB35" w:rsidR="009B3A48" w:rsidRDefault="009B3A48" w:rsidP="003A385F">
      <w:pPr>
        <w:numPr>
          <w:ilvl w:val="0"/>
          <w:numId w:val="31"/>
        </w:numPr>
        <w:tabs>
          <w:tab w:val="clear" w:pos="1800"/>
          <w:tab w:val="num" w:pos="720"/>
        </w:tabs>
        <w:ind w:left="720"/>
      </w:pPr>
      <w:r>
        <w:lastRenderedPageBreak/>
        <w:t>Aantal klachten geformuleerd door het personeel en onderzocht door het BOC betreffende:</w:t>
      </w:r>
    </w:p>
    <w:p w14:paraId="59C6773F" w14:textId="77777777" w:rsidR="009B3A48" w:rsidRDefault="009B3A48" w:rsidP="003A385F">
      <w:pPr>
        <w:ind w:left="360"/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54"/>
        <w:gridCol w:w="1217"/>
      </w:tblGrid>
      <w:tr w:rsidR="009B3A48" w:rsidRPr="00055BC6" w14:paraId="59C67742" w14:textId="77777777" w:rsidTr="00517BE6">
        <w:tc>
          <w:tcPr>
            <w:tcW w:w="7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40" w14:textId="77777777" w:rsidR="009B3A48" w:rsidRPr="00055BC6" w:rsidRDefault="009B3A48" w:rsidP="003A385F"/>
        </w:tc>
        <w:tc>
          <w:tcPr>
            <w:tcW w:w="12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41" w14:textId="77777777" w:rsidR="009B3A48" w:rsidRPr="00055BC6" w:rsidRDefault="009B3A48" w:rsidP="00517BE6">
            <w:pPr>
              <w:jc w:val="center"/>
            </w:pPr>
            <w:r w:rsidRPr="00055BC6">
              <w:t>Aantal</w:t>
            </w:r>
          </w:p>
        </w:tc>
      </w:tr>
      <w:tr w:rsidR="001325A6" w:rsidRPr="00055BC6" w14:paraId="59C67745" w14:textId="77777777" w:rsidTr="00517BE6">
        <w:tc>
          <w:tcPr>
            <w:tcW w:w="7560" w:type="dxa"/>
            <w:tcBorders>
              <w:top w:val="single" w:sz="4" w:space="0" w:color="auto"/>
            </w:tcBorders>
            <w:vAlign w:val="center"/>
          </w:tcPr>
          <w:p w14:paraId="59C67743" w14:textId="77777777" w:rsidR="009B3A48" w:rsidRPr="00055BC6" w:rsidRDefault="009B3A48" w:rsidP="00517BE6">
            <w:r w:rsidRPr="00055BC6">
              <w:t>De salubriteit van de arbeidslokalen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4" w14:textId="77777777" w:rsidR="009B3A48" w:rsidRPr="00517BE6" w:rsidRDefault="009B3A48" w:rsidP="00517BE6">
            <w:pPr>
              <w:jc w:val="center"/>
            </w:pPr>
            <w:r w:rsidRPr="00517BE6">
              <w:t>0</w:t>
            </w:r>
          </w:p>
        </w:tc>
      </w:tr>
      <w:tr w:rsidR="001325A6" w:rsidRPr="00055BC6" w14:paraId="59C67748" w14:textId="77777777" w:rsidTr="00517BE6">
        <w:tc>
          <w:tcPr>
            <w:tcW w:w="7560" w:type="dxa"/>
            <w:vAlign w:val="center"/>
          </w:tcPr>
          <w:p w14:paraId="59C67746" w14:textId="77777777" w:rsidR="009B3A48" w:rsidRPr="00055BC6" w:rsidRDefault="009B3A48" w:rsidP="00517BE6">
            <w:r w:rsidRPr="00055BC6">
              <w:t>De collectieve beschermingsmiddelen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7" w14:textId="77777777" w:rsidR="009B3A48" w:rsidRPr="00517BE6" w:rsidRDefault="009B3A48" w:rsidP="00517BE6">
            <w:pPr>
              <w:jc w:val="center"/>
            </w:pPr>
            <w:r w:rsidRPr="00517BE6">
              <w:t>0</w:t>
            </w:r>
          </w:p>
        </w:tc>
      </w:tr>
      <w:tr w:rsidR="001325A6" w:rsidRPr="00055BC6" w14:paraId="59C6774B" w14:textId="77777777" w:rsidTr="00517BE6">
        <w:tc>
          <w:tcPr>
            <w:tcW w:w="7560" w:type="dxa"/>
            <w:vAlign w:val="center"/>
          </w:tcPr>
          <w:p w14:paraId="59C67749" w14:textId="77777777" w:rsidR="009B3A48" w:rsidRPr="00055BC6" w:rsidRDefault="009B3A48" w:rsidP="00517BE6">
            <w:r w:rsidRPr="00055BC6">
              <w:t>De individuele beschermingsmiddelen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A" w14:textId="77777777" w:rsidR="009B3A48" w:rsidRPr="00517BE6" w:rsidRDefault="009B3A48" w:rsidP="00517BE6">
            <w:pPr>
              <w:jc w:val="center"/>
            </w:pPr>
            <w:r w:rsidRPr="00517BE6">
              <w:t>0</w:t>
            </w:r>
          </w:p>
        </w:tc>
      </w:tr>
      <w:tr w:rsidR="001325A6" w:rsidRPr="00055BC6" w14:paraId="59C6774E" w14:textId="77777777" w:rsidTr="00517BE6">
        <w:tc>
          <w:tcPr>
            <w:tcW w:w="7560" w:type="dxa"/>
            <w:vAlign w:val="center"/>
          </w:tcPr>
          <w:p w14:paraId="59C6774C" w14:textId="77777777" w:rsidR="009B3A48" w:rsidRPr="00055BC6" w:rsidRDefault="009B3A48" w:rsidP="00517BE6">
            <w:r w:rsidRPr="00055BC6">
              <w:t>Het in toepassing brengen van maatregelen ter bestrijding van de arbeidshinder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4D" w14:textId="77777777" w:rsidR="009B3A48" w:rsidRPr="00517BE6" w:rsidRDefault="009B3A48" w:rsidP="00517BE6">
            <w:pPr>
              <w:jc w:val="center"/>
            </w:pPr>
            <w:r w:rsidRPr="00517BE6">
              <w:t>0</w:t>
            </w:r>
          </w:p>
        </w:tc>
      </w:tr>
      <w:tr w:rsidR="001325A6" w:rsidRPr="00055BC6" w14:paraId="59C67751" w14:textId="77777777" w:rsidTr="00517BE6">
        <w:tc>
          <w:tcPr>
            <w:tcW w:w="7560" w:type="dxa"/>
            <w:vAlign w:val="center"/>
          </w:tcPr>
          <w:p w14:paraId="59C6774F" w14:textId="77777777" w:rsidR="009B3A48" w:rsidRPr="00055BC6" w:rsidRDefault="009B3A48" w:rsidP="00517BE6">
            <w:r w:rsidRPr="00055BC6">
              <w:t>De manier waarop de cel AMT bevoegd voor de kwartiergroepering werkt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50" w14:textId="77777777" w:rsidR="009B3A48" w:rsidRPr="00517BE6" w:rsidRDefault="009B3A48" w:rsidP="00517BE6">
            <w:pPr>
              <w:jc w:val="center"/>
            </w:pPr>
            <w:r w:rsidRPr="00517BE6">
              <w:t>0</w:t>
            </w:r>
          </w:p>
        </w:tc>
      </w:tr>
      <w:tr w:rsidR="001325A6" w:rsidRPr="00055BC6" w14:paraId="59C67754" w14:textId="77777777" w:rsidTr="00517BE6">
        <w:tc>
          <w:tcPr>
            <w:tcW w:w="7560" w:type="dxa"/>
            <w:vAlign w:val="center"/>
          </w:tcPr>
          <w:p w14:paraId="59C67752" w14:textId="77777777" w:rsidR="009B3A48" w:rsidRPr="00055BC6" w:rsidRDefault="009B3A48" w:rsidP="00517BE6">
            <w:r w:rsidRPr="00055BC6">
              <w:t>De manier waarop de in toepassing van de arbeidsongevallenwet opgerichte medische, verplegende of farmaceutische dienst werkt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9C67753" w14:textId="77777777" w:rsidR="009B3A48" w:rsidRPr="00517BE6" w:rsidRDefault="009B3A48" w:rsidP="00517BE6">
            <w:pPr>
              <w:jc w:val="center"/>
            </w:pPr>
            <w:r w:rsidRPr="00517BE6">
              <w:t>0</w:t>
            </w:r>
          </w:p>
        </w:tc>
      </w:tr>
    </w:tbl>
    <w:p w14:paraId="59C67755" w14:textId="77777777" w:rsidR="009B3A48" w:rsidRDefault="009B3A48" w:rsidP="003A385F">
      <w:pPr>
        <w:ind w:left="360"/>
      </w:pPr>
    </w:p>
    <w:p w14:paraId="59C67756" w14:textId="77777777" w:rsidR="009856C3" w:rsidRDefault="009856C3" w:rsidP="009856C3">
      <w:pPr>
        <w:numPr>
          <w:ilvl w:val="0"/>
          <w:numId w:val="31"/>
        </w:numPr>
        <w:tabs>
          <w:tab w:val="clear" w:pos="1800"/>
        </w:tabs>
        <w:ind w:left="851" w:hanging="425"/>
      </w:pPr>
      <w:r>
        <w:t>Bestaan van de asbestinventaris op het niveau kwartier.</w:t>
      </w:r>
    </w:p>
    <w:p w14:paraId="59C67757" w14:textId="77777777" w:rsidR="009856C3" w:rsidRDefault="009856C3" w:rsidP="009856C3">
      <w:pPr>
        <w:ind w:left="851"/>
        <w:rPr>
          <w:i/>
          <w:color w:val="FF0000"/>
        </w:rPr>
      </w:pPr>
      <w:r>
        <w:t>Bestaat er een asbestinventaris</w:t>
      </w:r>
      <w:r w:rsidRPr="000C2928">
        <w:t xml:space="preserve">? </w:t>
      </w:r>
      <w:r w:rsidRPr="000C2928">
        <w:rPr>
          <w:highlight w:val="lightGray"/>
        </w:rPr>
        <w:t>Ja/</w:t>
      </w:r>
      <w:r w:rsidRPr="00DA73C6">
        <w:rPr>
          <w:strike/>
          <w:highlight w:val="lightGray"/>
        </w:rPr>
        <w:t>Nee</w:t>
      </w:r>
      <w:r>
        <w:t xml:space="preserve"> </w:t>
      </w:r>
      <w:r w:rsidRPr="009856C3">
        <w:rPr>
          <w:i/>
          <w:color w:val="FF0000"/>
        </w:rPr>
        <w:t>(</w:t>
      </w:r>
      <w:r w:rsidRPr="00EB1A68">
        <w:rPr>
          <w:b/>
          <w:i/>
          <w:color w:val="FF0000"/>
        </w:rPr>
        <w:t>Schrappen wat niet past</w:t>
      </w:r>
      <w:r w:rsidRPr="009856C3">
        <w:rPr>
          <w:i/>
          <w:color w:val="FF0000"/>
        </w:rPr>
        <w:t>)</w:t>
      </w:r>
    </w:p>
    <w:p w14:paraId="59C67758" w14:textId="77777777" w:rsidR="000C2928" w:rsidRDefault="000C2928" w:rsidP="009856C3">
      <w:pPr>
        <w:ind w:left="851"/>
      </w:pPr>
    </w:p>
    <w:p w14:paraId="59C67759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verfraaiing van de werkplaatsen</w:t>
      </w:r>
    </w:p>
    <w:p w14:paraId="59C6775A" w14:textId="77777777" w:rsidR="009B3A48" w:rsidRDefault="009B3A48"/>
    <w:p w14:paraId="59C6775B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Maatregelen genomen met het oog op de verfraaiing der werk werkplaatsen</w:t>
      </w:r>
    </w:p>
    <w:p w14:paraId="59C6775C" w14:textId="77777777" w:rsidR="009B3A48" w:rsidRPr="00055BC6" w:rsidRDefault="009B3A48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6"/>
        <w:gridCol w:w="4724"/>
        <w:gridCol w:w="3141"/>
      </w:tblGrid>
      <w:tr w:rsidR="001325A6" w:rsidRPr="00055BC6" w14:paraId="59C67760" w14:textId="77777777" w:rsidTr="00517BE6"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5D" w14:textId="77777777" w:rsidR="009B3A48" w:rsidRPr="00055BC6" w:rsidRDefault="009B3A48" w:rsidP="00F74C76"/>
        </w:tc>
        <w:tc>
          <w:tcPr>
            <w:tcW w:w="48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5E" w14:textId="77777777" w:rsidR="009B3A48" w:rsidRPr="00055BC6" w:rsidRDefault="009B3A48" w:rsidP="00517BE6">
            <w:pPr>
              <w:jc w:val="center"/>
            </w:pPr>
            <w:r w:rsidRPr="00055BC6">
              <w:rPr>
                <w:sz w:val="22"/>
                <w:szCs w:val="22"/>
              </w:rPr>
              <w:t>Getroffen maatregelen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5F" w14:textId="77777777" w:rsidR="009B3A48" w:rsidRPr="00055BC6" w:rsidRDefault="009B3A48" w:rsidP="00517BE6">
            <w:pPr>
              <w:jc w:val="center"/>
            </w:pPr>
            <w:r w:rsidRPr="00055BC6">
              <w:rPr>
                <w:sz w:val="22"/>
                <w:szCs w:val="22"/>
              </w:rPr>
              <w:t>Initiatiefnemer</w:t>
            </w:r>
          </w:p>
        </w:tc>
      </w:tr>
      <w:tr w:rsidR="004E588F" w:rsidRPr="00055BC6" w14:paraId="59C67764" w14:textId="77777777" w:rsidTr="00517BE6">
        <w:tc>
          <w:tcPr>
            <w:tcW w:w="720" w:type="dxa"/>
            <w:tcBorders>
              <w:top w:val="single" w:sz="4" w:space="0" w:color="auto"/>
            </w:tcBorders>
          </w:tcPr>
          <w:p w14:paraId="59C67761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</w:tcPr>
          <w:p w14:paraId="59C67762" w14:textId="50313D56" w:rsidR="004E588F" w:rsidRPr="00055BC6" w:rsidRDefault="00517BE6" w:rsidP="004E588F">
            <w:r>
              <w:t>Geen</w:t>
            </w:r>
          </w:p>
        </w:tc>
        <w:tc>
          <w:tcPr>
            <w:tcW w:w="3207" w:type="dxa"/>
            <w:shd w:val="clear" w:color="auto" w:fill="auto"/>
            <w:vAlign w:val="center"/>
          </w:tcPr>
          <w:p w14:paraId="59C67763" w14:textId="09B724A8" w:rsidR="004E588F" w:rsidRPr="00055BC6" w:rsidRDefault="004E588F" w:rsidP="00F66BDE">
            <w:pPr>
              <w:jc w:val="center"/>
            </w:pPr>
          </w:p>
        </w:tc>
      </w:tr>
      <w:tr w:rsidR="004E588F" w:rsidRPr="00055BC6" w14:paraId="59C67768" w14:textId="77777777" w:rsidTr="000C2928">
        <w:tc>
          <w:tcPr>
            <w:tcW w:w="720" w:type="dxa"/>
          </w:tcPr>
          <w:p w14:paraId="59C67765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</w:tcPr>
          <w:p w14:paraId="59C67766" w14:textId="77777777" w:rsidR="004E588F" w:rsidRPr="00055BC6" w:rsidRDefault="004E588F" w:rsidP="004E588F"/>
        </w:tc>
        <w:tc>
          <w:tcPr>
            <w:tcW w:w="3207" w:type="dxa"/>
            <w:shd w:val="clear" w:color="auto" w:fill="auto"/>
          </w:tcPr>
          <w:p w14:paraId="59C67767" w14:textId="77777777" w:rsidR="004E588F" w:rsidRPr="00055BC6" w:rsidRDefault="004E588F" w:rsidP="00EB1A68"/>
        </w:tc>
      </w:tr>
      <w:tr w:rsidR="004E588F" w:rsidRPr="00055BC6" w14:paraId="59C6776C" w14:textId="77777777" w:rsidTr="000C2928">
        <w:tc>
          <w:tcPr>
            <w:tcW w:w="720" w:type="dxa"/>
          </w:tcPr>
          <w:p w14:paraId="59C67769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</w:tcPr>
          <w:p w14:paraId="59C6776A" w14:textId="77777777" w:rsidR="004E588F" w:rsidRPr="00055BC6" w:rsidRDefault="004E588F" w:rsidP="004E588F"/>
        </w:tc>
        <w:tc>
          <w:tcPr>
            <w:tcW w:w="3207" w:type="dxa"/>
            <w:shd w:val="clear" w:color="auto" w:fill="auto"/>
          </w:tcPr>
          <w:p w14:paraId="59C6776B" w14:textId="77777777" w:rsidR="004E588F" w:rsidRPr="00055BC6" w:rsidRDefault="004E588F" w:rsidP="00EB1A68"/>
        </w:tc>
      </w:tr>
      <w:tr w:rsidR="004E588F" w:rsidRPr="00055BC6" w14:paraId="59C67770" w14:textId="77777777" w:rsidTr="000C2928">
        <w:tc>
          <w:tcPr>
            <w:tcW w:w="720" w:type="dxa"/>
          </w:tcPr>
          <w:p w14:paraId="59C6776D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</w:tcPr>
          <w:p w14:paraId="59C6776E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6F" w14:textId="77777777" w:rsidR="004E588F" w:rsidRPr="00055BC6" w:rsidRDefault="004E588F" w:rsidP="00F74C76"/>
        </w:tc>
      </w:tr>
      <w:tr w:rsidR="004E588F" w:rsidRPr="00055BC6" w14:paraId="59C67774" w14:textId="77777777" w:rsidTr="000C2928">
        <w:tc>
          <w:tcPr>
            <w:tcW w:w="720" w:type="dxa"/>
          </w:tcPr>
          <w:p w14:paraId="59C67771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</w:tcPr>
          <w:p w14:paraId="59C67772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73" w14:textId="77777777" w:rsidR="004E588F" w:rsidRPr="00055BC6" w:rsidRDefault="004E588F" w:rsidP="00F74C76"/>
        </w:tc>
      </w:tr>
    </w:tbl>
    <w:p w14:paraId="59C67775" w14:textId="77777777" w:rsidR="009B3A48" w:rsidRPr="00055BC6" w:rsidRDefault="009B3A48"/>
    <w:p w14:paraId="59C67776" w14:textId="77777777" w:rsidR="009B3A48" w:rsidRPr="000C2928" w:rsidRDefault="009B3A48" w:rsidP="002D0A7E">
      <w:pPr>
        <w:numPr>
          <w:ilvl w:val="0"/>
          <w:numId w:val="32"/>
        </w:numPr>
        <w:tabs>
          <w:tab w:val="clear" w:pos="1800"/>
          <w:tab w:val="num" w:pos="720"/>
        </w:tabs>
        <w:ind w:left="720"/>
      </w:pPr>
      <w:r w:rsidRPr="000C2928">
        <w:t>Voorstellen betreffende de verfraaiing die aan het BOC werden voorgelegd, met de vermelding van de gevolgen die eraan gegeven werden.</w:t>
      </w:r>
    </w:p>
    <w:p w14:paraId="59C67777" w14:textId="77777777" w:rsidR="009B3A48" w:rsidRPr="00055BC6" w:rsidRDefault="009B3A48" w:rsidP="002D0A7E"/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4734"/>
        <w:gridCol w:w="3130"/>
      </w:tblGrid>
      <w:tr w:rsidR="001325A6" w:rsidRPr="00055BC6" w14:paraId="59C6777B" w14:textId="77777777" w:rsidTr="00517BE6"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C67778" w14:textId="77777777" w:rsidR="009B3A48" w:rsidRPr="00055BC6" w:rsidRDefault="009B3A48" w:rsidP="00F74C76"/>
        </w:tc>
        <w:tc>
          <w:tcPr>
            <w:tcW w:w="48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79" w14:textId="77777777" w:rsidR="009B3A48" w:rsidRPr="00055BC6" w:rsidRDefault="009B3A48" w:rsidP="00517BE6">
            <w:pPr>
              <w:jc w:val="center"/>
            </w:pPr>
            <w:r w:rsidRPr="00055BC6">
              <w:rPr>
                <w:sz w:val="22"/>
                <w:szCs w:val="22"/>
              </w:rPr>
              <w:t>Voorstellen</w:t>
            </w:r>
          </w:p>
        </w:tc>
        <w:tc>
          <w:tcPr>
            <w:tcW w:w="320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C6777A" w14:textId="77777777" w:rsidR="009B3A48" w:rsidRPr="00055BC6" w:rsidRDefault="009B3A48" w:rsidP="00517BE6">
            <w:pPr>
              <w:jc w:val="center"/>
            </w:pPr>
            <w:r w:rsidRPr="00055BC6">
              <w:rPr>
                <w:sz w:val="22"/>
                <w:szCs w:val="22"/>
              </w:rPr>
              <w:t>Gevolgen</w:t>
            </w:r>
          </w:p>
        </w:tc>
      </w:tr>
      <w:tr w:rsidR="004E588F" w:rsidRPr="00055BC6" w14:paraId="59C6777F" w14:textId="77777777" w:rsidTr="00517BE6">
        <w:tc>
          <w:tcPr>
            <w:tcW w:w="720" w:type="dxa"/>
            <w:tcBorders>
              <w:top w:val="single" w:sz="4" w:space="0" w:color="auto"/>
            </w:tcBorders>
          </w:tcPr>
          <w:p w14:paraId="59C6777C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4865" w:type="dxa"/>
            <w:shd w:val="clear" w:color="auto" w:fill="auto"/>
          </w:tcPr>
          <w:p w14:paraId="59C6777D" w14:textId="19932B80" w:rsidR="004E588F" w:rsidRPr="00055BC6" w:rsidRDefault="00517BE6" w:rsidP="004E588F">
            <w:r>
              <w:t>Geen</w:t>
            </w:r>
          </w:p>
        </w:tc>
        <w:tc>
          <w:tcPr>
            <w:tcW w:w="3207" w:type="dxa"/>
            <w:shd w:val="clear" w:color="auto" w:fill="auto"/>
          </w:tcPr>
          <w:p w14:paraId="59C6777E" w14:textId="77777777" w:rsidR="004E588F" w:rsidRPr="00055BC6" w:rsidRDefault="004E588F" w:rsidP="004E588F"/>
        </w:tc>
      </w:tr>
      <w:tr w:rsidR="004E588F" w:rsidRPr="00055BC6" w14:paraId="59C67783" w14:textId="77777777" w:rsidTr="000C2928">
        <w:tc>
          <w:tcPr>
            <w:tcW w:w="720" w:type="dxa"/>
          </w:tcPr>
          <w:p w14:paraId="59C67780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65" w:type="dxa"/>
            <w:shd w:val="clear" w:color="auto" w:fill="auto"/>
          </w:tcPr>
          <w:p w14:paraId="59C67781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2" w14:textId="77777777" w:rsidR="004E588F" w:rsidRPr="00055BC6" w:rsidRDefault="004E588F" w:rsidP="00F74C76"/>
        </w:tc>
      </w:tr>
      <w:tr w:rsidR="004E588F" w:rsidRPr="00055BC6" w14:paraId="59C67787" w14:textId="77777777" w:rsidTr="000C2928">
        <w:tc>
          <w:tcPr>
            <w:tcW w:w="720" w:type="dxa"/>
          </w:tcPr>
          <w:p w14:paraId="59C67784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65" w:type="dxa"/>
            <w:shd w:val="clear" w:color="auto" w:fill="auto"/>
          </w:tcPr>
          <w:p w14:paraId="59C67785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6" w14:textId="77777777" w:rsidR="004E588F" w:rsidRPr="00055BC6" w:rsidRDefault="004E588F" w:rsidP="00F74C76"/>
        </w:tc>
      </w:tr>
      <w:tr w:rsidR="004E588F" w:rsidRPr="00055BC6" w14:paraId="59C6778B" w14:textId="77777777" w:rsidTr="000C2928">
        <w:tc>
          <w:tcPr>
            <w:tcW w:w="720" w:type="dxa"/>
          </w:tcPr>
          <w:p w14:paraId="59C67788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65" w:type="dxa"/>
            <w:shd w:val="clear" w:color="auto" w:fill="auto"/>
          </w:tcPr>
          <w:p w14:paraId="59C67789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A" w14:textId="77777777" w:rsidR="004E588F" w:rsidRPr="00055BC6" w:rsidRDefault="004E588F" w:rsidP="00F74C76"/>
        </w:tc>
      </w:tr>
      <w:tr w:rsidR="004E588F" w:rsidRPr="00055BC6" w14:paraId="59C6778F" w14:textId="77777777" w:rsidTr="000C2928">
        <w:tc>
          <w:tcPr>
            <w:tcW w:w="720" w:type="dxa"/>
          </w:tcPr>
          <w:p w14:paraId="59C6778C" w14:textId="77777777" w:rsidR="004E588F" w:rsidRPr="00055BC6" w:rsidRDefault="004E588F" w:rsidP="00F74C76">
            <w:r w:rsidRPr="00055BC6">
              <w:rPr>
                <w:sz w:val="22"/>
                <w:szCs w:val="22"/>
              </w:rPr>
              <w:t>5.</w:t>
            </w:r>
          </w:p>
        </w:tc>
        <w:tc>
          <w:tcPr>
            <w:tcW w:w="4865" w:type="dxa"/>
            <w:shd w:val="clear" w:color="auto" w:fill="auto"/>
          </w:tcPr>
          <w:p w14:paraId="59C6778D" w14:textId="77777777" w:rsidR="004E588F" w:rsidRPr="00055BC6" w:rsidRDefault="004E588F" w:rsidP="00F74C76"/>
        </w:tc>
        <w:tc>
          <w:tcPr>
            <w:tcW w:w="3207" w:type="dxa"/>
            <w:shd w:val="clear" w:color="auto" w:fill="auto"/>
          </w:tcPr>
          <w:p w14:paraId="59C6778E" w14:textId="77777777" w:rsidR="004E588F" w:rsidRPr="00055BC6" w:rsidRDefault="004E588F" w:rsidP="00F74C76"/>
        </w:tc>
      </w:tr>
    </w:tbl>
    <w:p w14:paraId="59C67790" w14:textId="77777777" w:rsidR="009B3A48" w:rsidRPr="00055BC6" w:rsidRDefault="009B3A48" w:rsidP="002D0A7E"/>
    <w:p w14:paraId="59C67791" w14:textId="77777777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2D0A7E">
        <w:rPr>
          <w:b/>
          <w:u w:val="single"/>
        </w:rPr>
        <w:t>Inlichtingen betreffende de preventie van de psychosociale belasting veroorzaakt door het werk</w:t>
      </w:r>
    </w:p>
    <w:p w14:paraId="59C67792" w14:textId="77777777" w:rsidR="009B3A48" w:rsidRDefault="009B3A48" w:rsidP="002D0A7E"/>
    <w:p w14:paraId="59C67793" w14:textId="2C3385D9" w:rsidR="009B3A48" w:rsidRPr="006C7EC9" w:rsidRDefault="003E643B" w:rsidP="002D0A7E">
      <w:pPr>
        <w:ind w:left="360"/>
        <w:rPr>
          <w:color w:val="365F91" w:themeColor="accent1" w:themeShade="BF"/>
        </w:rPr>
      </w:pPr>
      <w:r w:rsidRPr="00517BE6">
        <w:t>Zie jaarverslag LDPBW 08</w:t>
      </w:r>
      <w:r w:rsidR="006C7EC9" w:rsidRPr="00517BE6">
        <w:t xml:space="preserve"> – Psychosociale belasting</w:t>
      </w:r>
    </w:p>
    <w:p w14:paraId="59C67794" w14:textId="77777777" w:rsidR="000C2928" w:rsidRPr="000C2928" w:rsidRDefault="000C2928" w:rsidP="002D0A7E"/>
    <w:p w14:paraId="59C67795" w14:textId="77777777" w:rsidR="006C7EC9" w:rsidRDefault="006C7EC9">
      <w:pPr>
        <w:rPr>
          <w:b/>
          <w:u w:val="single"/>
        </w:rPr>
      </w:pPr>
    </w:p>
    <w:p w14:paraId="3D6FCE10" w14:textId="77777777" w:rsidR="00517BE6" w:rsidRDefault="00517BE6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  <w:sectPr w:rsidR="00517BE6" w:rsidSect="003165B5">
          <w:pgSz w:w="12240" w:h="15840"/>
          <w:pgMar w:top="1134" w:right="1418" w:bottom="1134" w:left="1418" w:header="709" w:footer="709" w:gutter="0"/>
          <w:cols w:space="708"/>
          <w:docGrid w:linePitch="360"/>
        </w:sectPr>
      </w:pPr>
    </w:p>
    <w:p w14:paraId="59C67796" w14:textId="10202D20" w:rsidR="009B3A48" w:rsidRPr="002D0A7E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>
        <w:rPr>
          <w:b/>
          <w:u w:val="single"/>
        </w:rPr>
        <w:lastRenderedPageBreak/>
        <w:t>Aangewende vormings-, voorlichtings-  en propagandamiddelen</w:t>
      </w:r>
    </w:p>
    <w:p w14:paraId="59C67797" w14:textId="77777777" w:rsidR="009B3A48" w:rsidRDefault="009B3A48" w:rsidP="002D0A7E"/>
    <w:p w14:paraId="59C67798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eenheid</w:t>
      </w:r>
    </w:p>
    <w:p w14:paraId="59C6779A" w14:textId="0AFB155F" w:rsidR="00EB1A68" w:rsidRDefault="00F66BDE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proofErr w:type="spellStart"/>
      <w:r>
        <w:t>ShairePoint</w:t>
      </w:r>
      <w:proofErr w:type="spellEnd"/>
    </w:p>
    <w:p w14:paraId="59C6779B" w14:textId="1577C24B" w:rsidR="00EB1A68" w:rsidRDefault="00F66BDE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proofErr w:type="gramStart"/>
      <w:r>
        <w:t>onthaalbrochure</w:t>
      </w:r>
      <w:proofErr w:type="gramEnd"/>
    </w:p>
    <w:p w14:paraId="59C6779C" w14:textId="749A1208" w:rsidR="00EB1A68" w:rsidRDefault="00F66BDE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Email</w:t>
      </w:r>
    </w:p>
    <w:p w14:paraId="59C6779D" w14:textId="400D0AD5" w:rsidR="00EB1A68" w:rsidRPr="00055BC6" w:rsidRDefault="00EB1A68" w:rsidP="004E588F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</w:p>
    <w:p w14:paraId="59C6779E" w14:textId="77777777" w:rsidR="009B3A48" w:rsidRDefault="009B3A48" w:rsidP="004E588F">
      <w:pPr>
        <w:ind w:firstLine="709"/>
      </w:pPr>
    </w:p>
    <w:p w14:paraId="59C6779F" w14:textId="77777777" w:rsidR="009B3A48" w:rsidRPr="000C2928" w:rsidRDefault="009B3A48" w:rsidP="002D0A7E">
      <w:pPr>
        <w:numPr>
          <w:ilvl w:val="0"/>
          <w:numId w:val="33"/>
        </w:numPr>
        <w:tabs>
          <w:tab w:val="clear" w:pos="1800"/>
          <w:tab w:val="num" w:pos="720"/>
        </w:tabs>
        <w:ind w:left="720"/>
      </w:pPr>
      <w:r w:rsidRPr="000C2928">
        <w:t>Op initiatief van de LDPBW</w:t>
      </w:r>
    </w:p>
    <w:p w14:paraId="59C677A0" w14:textId="7B5840BD" w:rsidR="00EB1A68" w:rsidRDefault="003E643B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SharePoint LDPBW 08</w:t>
      </w:r>
    </w:p>
    <w:p w14:paraId="59C677A1" w14:textId="414AF9A2" w:rsidR="00EB1A68" w:rsidRDefault="003E643B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SharePoint IDPBW</w:t>
      </w:r>
    </w:p>
    <w:p w14:paraId="59C677A3" w14:textId="7734EF26" w:rsidR="009B3A48" w:rsidRDefault="003E643B" w:rsidP="00EB1A68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 xml:space="preserve">App </w:t>
      </w:r>
      <w:proofErr w:type="spellStart"/>
      <w:r>
        <w:t>Safety@Work</w:t>
      </w:r>
      <w:proofErr w:type="spellEnd"/>
    </w:p>
    <w:p w14:paraId="59C677A4" w14:textId="62539D34" w:rsidR="009B3A48" w:rsidRDefault="00517BE6" w:rsidP="002D0A7E">
      <w:pPr>
        <w:numPr>
          <w:ilvl w:val="0"/>
          <w:numId w:val="34"/>
        </w:numPr>
        <w:tabs>
          <w:tab w:val="clear" w:pos="1800"/>
          <w:tab w:val="num" w:pos="1080"/>
        </w:tabs>
        <w:ind w:left="1080"/>
      </w:pPr>
      <w:r>
        <w:t>(IDPBW) Uitdelen signalisatiebanden fietsers en voetgangers woon-werkverkeer.</w:t>
      </w:r>
    </w:p>
    <w:p w14:paraId="59C677A5" w14:textId="77777777" w:rsidR="009B3A48" w:rsidRDefault="009B3A48" w:rsidP="002D0A7E"/>
    <w:p w14:paraId="59C677A6" w14:textId="77777777" w:rsidR="00EB1A68" w:rsidRDefault="00EB1A68">
      <w:pPr>
        <w:rPr>
          <w:b/>
          <w:u w:val="single"/>
        </w:rPr>
      </w:pPr>
    </w:p>
    <w:p w14:paraId="59C677A7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Verspreiding van de documenten voor het personeel</w:t>
      </w:r>
    </w:p>
    <w:p w14:paraId="59C677A8" w14:textId="77777777" w:rsidR="009B3A48" w:rsidRPr="00055BC6" w:rsidRDefault="009B3A48" w:rsidP="002D0A7E"/>
    <w:p w14:paraId="2E978C17" w14:textId="77777777" w:rsidR="00880F94" w:rsidRPr="0032165E" w:rsidRDefault="00880F94" w:rsidP="00880F94">
      <w:pPr>
        <w:pStyle w:val="ListParagraph"/>
        <w:numPr>
          <w:ilvl w:val="0"/>
          <w:numId w:val="35"/>
        </w:numPr>
      </w:pPr>
      <w:proofErr w:type="spellStart"/>
      <w:r>
        <w:t>Shairepoint</w:t>
      </w:r>
      <w:proofErr w:type="spellEnd"/>
    </w:p>
    <w:p w14:paraId="59C677AB" w14:textId="06E6134B" w:rsidR="00EB1A68" w:rsidRPr="0032165E" w:rsidRDefault="00880F94" w:rsidP="00880F94">
      <w:pPr>
        <w:pStyle w:val="ListParagraph"/>
        <w:numPr>
          <w:ilvl w:val="0"/>
          <w:numId w:val="35"/>
        </w:numPr>
      </w:pPr>
      <w:r>
        <w:t>Uithangbord</w:t>
      </w:r>
    </w:p>
    <w:p w14:paraId="59C677AC" w14:textId="4488A71A" w:rsidR="00EB1A68" w:rsidRPr="0032165E" w:rsidRDefault="00880F94" w:rsidP="00BB369E">
      <w:pPr>
        <w:pStyle w:val="ListParagraph"/>
        <w:numPr>
          <w:ilvl w:val="0"/>
          <w:numId w:val="35"/>
        </w:numPr>
      </w:pPr>
      <w:r>
        <w:t>Email</w:t>
      </w:r>
    </w:p>
    <w:p w14:paraId="59C677AD" w14:textId="77777777" w:rsidR="00BB369E" w:rsidRPr="0032165E" w:rsidRDefault="00BB369E" w:rsidP="00BB369E">
      <w:pPr>
        <w:pStyle w:val="ListParagraph"/>
        <w:numPr>
          <w:ilvl w:val="0"/>
          <w:numId w:val="35"/>
        </w:numPr>
      </w:pPr>
    </w:p>
    <w:p w14:paraId="59C677AE" w14:textId="77777777" w:rsidR="009B3A48" w:rsidRPr="0032165E" w:rsidRDefault="009B3A48" w:rsidP="00BB369E">
      <w:pPr>
        <w:ind w:left="360"/>
      </w:pPr>
    </w:p>
    <w:p w14:paraId="59C677AF" w14:textId="77777777" w:rsidR="009B3A48" w:rsidRPr="0032165E" w:rsidRDefault="009B3A48" w:rsidP="002D0A7E"/>
    <w:p w14:paraId="59C677B0" w14:textId="77777777" w:rsidR="009B3A48" w:rsidRPr="000C2928" w:rsidRDefault="009B3A48" w:rsidP="002D0A7E">
      <w:pPr>
        <w:numPr>
          <w:ilvl w:val="0"/>
          <w:numId w:val="14"/>
        </w:numPr>
        <w:tabs>
          <w:tab w:val="clear" w:pos="1080"/>
          <w:tab w:val="num" w:pos="360"/>
        </w:tabs>
        <w:ind w:left="360"/>
        <w:rPr>
          <w:b/>
          <w:u w:val="single"/>
        </w:rPr>
      </w:pPr>
      <w:r w:rsidRPr="000C2928">
        <w:rPr>
          <w:b/>
          <w:u w:val="single"/>
        </w:rPr>
        <w:t>De lijst van de activiteiten van het lokaal preventieplan voor het dienstjaar dat volgt op het jaar waarop het jaarverslag betrekking heeft en desgevallend de uitvoeringstermijnen wanneer dit dienstjaar wordt overschreden</w:t>
      </w:r>
    </w:p>
    <w:p w14:paraId="59C677B1" w14:textId="77777777" w:rsidR="009B3A48" w:rsidRPr="00055BC6" w:rsidRDefault="009B3A48"/>
    <w:tbl>
      <w:tblPr>
        <w:tblW w:w="8788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4806"/>
        <w:gridCol w:w="13"/>
        <w:gridCol w:w="3402"/>
      </w:tblGrid>
      <w:tr w:rsidR="00880F94" w:rsidRPr="00055BC6" w14:paraId="212BCE4C" w14:textId="77777777" w:rsidTr="00D425E8"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F3D0F7" w14:textId="77777777" w:rsidR="00880F94" w:rsidRPr="00055BC6" w:rsidRDefault="00880F94" w:rsidP="00D425E8"/>
        </w:tc>
        <w:tc>
          <w:tcPr>
            <w:tcW w:w="4819" w:type="dxa"/>
            <w:gridSpan w:val="2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7AA483BF" w14:textId="77777777" w:rsidR="00880F94" w:rsidRPr="00055BC6" w:rsidRDefault="00880F94" w:rsidP="00D425E8">
            <w:pPr>
              <w:jc w:val="center"/>
            </w:pPr>
            <w:r w:rsidRPr="00055BC6">
              <w:rPr>
                <w:sz w:val="22"/>
                <w:szCs w:val="22"/>
              </w:rPr>
              <w:t>Thema</w:t>
            </w:r>
          </w:p>
        </w:tc>
        <w:tc>
          <w:tcPr>
            <w:tcW w:w="3402" w:type="dxa"/>
            <w:shd w:val="clear" w:color="auto" w:fill="D9D9D9" w:themeFill="background1" w:themeFillShade="D9"/>
          </w:tcPr>
          <w:p w14:paraId="145F256F" w14:textId="77777777" w:rsidR="00880F94" w:rsidRPr="00055BC6" w:rsidRDefault="00880F94" w:rsidP="00D425E8">
            <w:pPr>
              <w:jc w:val="center"/>
            </w:pPr>
            <w:r w:rsidRPr="00055BC6">
              <w:rPr>
                <w:sz w:val="22"/>
                <w:szCs w:val="22"/>
              </w:rPr>
              <w:t>Uitvoeringstermijn</w:t>
            </w:r>
          </w:p>
        </w:tc>
      </w:tr>
      <w:tr w:rsidR="00880F94" w:rsidRPr="00055BC6" w14:paraId="701E99E1" w14:textId="77777777" w:rsidTr="00D425E8">
        <w:trPr>
          <w:trHeight w:val="589"/>
        </w:trPr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895EB37" w14:textId="77777777" w:rsidR="00880F94" w:rsidRPr="00055BC6" w:rsidRDefault="00880F94" w:rsidP="00D425E8">
            <w:pPr>
              <w:jc w:val="center"/>
            </w:pPr>
            <w:r w:rsidRPr="00055BC6">
              <w:rPr>
                <w:sz w:val="22"/>
                <w:szCs w:val="22"/>
              </w:rPr>
              <w:t>1.</w:t>
            </w:r>
          </w:p>
        </w:tc>
        <w:tc>
          <w:tcPr>
            <w:tcW w:w="8221" w:type="dxa"/>
            <w:gridSpan w:val="3"/>
            <w:vAlign w:val="center"/>
          </w:tcPr>
          <w:p w14:paraId="1A6D59E6" w14:textId="77777777" w:rsidR="00880F94" w:rsidRPr="00055BC6" w:rsidRDefault="00880F94" w:rsidP="00D425E8">
            <w:pPr>
              <w:jc w:val="center"/>
            </w:pPr>
            <w:r>
              <w:t>Het LPP dient eerst op het BOC van 11 Mar voorgelegd te worden.</w:t>
            </w:r>
            <w:r>
              <w:br/>
              <w:t xml:space="preserve">Het LPP kan nadien op onze </w:t>
            </w:r>
            <w:hyperlink r:id="rId12" w:history="1">
              <w:r w:rsidRPr="00322EE8">
                <w:rPr>
                  <w:rStyle w:val="Hyperlink"/>
                </w:rPr>
                <w:t>SharePoint</w:t>
              </w:r>
            </w:hyperlink>
            <w:r>
              <w:t xml:space="preserve"> geraadpleegd/gedownload worden</w:t>
            </w:r>
          </w:p>
        </w:tc>
      </w:tr>
      <w:tr w:rsidR="00880F94" w:rsidRPr="00055BC6" w14:paraId="10C6B56D" w14:textId="77777777" w:rsidTr="00D425E8">
        <w:tc>
          <w:tcPr>
            <w:tcW w:w="567" w:type="dxa"/>
            <w:vAlign w:val="center"/>
          </w:tcPr>
          <w:p w14:paraId="610237F5" w14:textId="77777777" w:rsidR="00880F94" w:rsidRPr="00055BC6" w:rsidRDefault="00880F94" w:rsidP="00D425E8">
            <w:pPr>
              <w:jc w:val="center"/>
            </w:pPr>
            <w:r w:rsidRPr="00055BC6">
              <w:rPr>
                <w:sz w:val="22"/>
                <w:szCs w:val="22"/>
              </w:rPr>
              <w:t>2.</w:t>
            </w:r>
          </w:p>
        </w:tc>
        <w:tc>
          <w:tcPr>
            <w:tcW w:w="4806" w:type="dxa"/>
          </w:tcPr>
          <w:p w14:paraId="2D29AF83" w14:textId="77777777" w:rsidR="00880F94" w:rsidRPr="00055BC6" w:rsidRDefault="00880F94" w:rsidP="00D425E8"/>
        </w:tc>
        <w:tc>
          <w:tcPr>
            <w:tcW w:w="3415" w:type="dxa"/>
            <w:gridSpan w:val="2"/>
          </w:tcPr>
          <w:p w14:paraId="333EF195" w14:textId="77777777" w:rsidR="00880F94" w:rsidRPr="00055BC6" w:rsidRDefault="00880F94" w:rsidP="00D425E8"/>
        </w:tc>
      </w:tr>
      <w:tr w:rsidR="00880F94" w:rsidRPr="00055BC6" w14:paraId="784E79DC" w14:textId="77777777" w:rsidTr="00D425E8">
        <w:tc>
          <w:tcPr>
            <w:tcW w:w="567" w:type="dxa"/>
            <w:vAlign w:val="center"/>
          </w:tcPr>
          <w:p w14:paraId="322AD756" w14:textId="77777777" w:rsidR="00880F94" w:rsidRPr="00055BC6" w:rsidRDefault="00880F94" w:rsidP="00D425E8">
            <w:pPr>
              <w:jc w:val="center"/>
            </w:pPr>
            <w:r w:rsidRPr="00055BC6">
              <w:rPr>
                <w:sz w:val="22"/>
                <w:szCs w:val="22"/>
              </w:rPr>
              <w:t>3.</w:t>
            </w:r>
          </w:p>
        </w:tc>
        <w:tc>
          <w:tcPr>
            <w:tcW w:w="4806" w:type="dxa"/>
          </w:tcPr>
          <w:p w14:paraId="3093D5AF" w14:textId="77777777" w:rsidR="00880F94" w:rsidRPr="00055BC6" w:rsidRDefault="00880F94" w:rsidP="00D425E8"/>
        </w:tc>
        <w:tc>
          <w:tcPr>
            <w:tcW w:w="3415" w:type="dxa"/>
            <w:gridSpan w:val="2"/>
          </w:tcPr>
          <w:p w14:paraId="32797371" w14:textId="77777777" w:rsidR="00880F94" w:rsidRPr="00055BC6" w:rsidRDefault="00880F94" w:rsidP="00D425E8"/>
        </w:tc>
      </w:tr>
      <w:tr w:rsidR="00880F94" w:rsidRPr="00055BC6" w14:paraId="26280D4D" w14:textId="77777777" w:rsidTr="00D425E8">
        <w:tc>
          <w:tcPr>
            <w:tcW w:w="567" w:type="dxa"/>
            <w:vAlign w:val="center"/>
          </w:tcPr>
          <w:p w14:paraId="75A5D585" w14:textId="77777777" w:rsidR="00880F94" w:rsidRPr="00055BC6" w:rsidRDefault="00880F94" w:rsidP="00D425E8">
            <w:pPr>
              <w:jc w:val="center"/>
            </w:pPr>
            <w:r w:rsidRPr="00055BC6">
              <w:rPr>
                <w:sz w:val="22"/>
                <w:szCs w:val="22"/>
              </w:rPr>
              <w:t>4.</w:t>
            </w:r>
          </w:p>
        </w:tc>
        <w:tc>
          <w:tcPr>
            <w:tcW w:w="4806" w:type="dxa"/>
          </w:tcPr>
          <w:p w14:paraId="75FD3F08" w14:textId="77777777" w:rsidR="00880F94" w:rsidRPr="00055BC6" w:rsidRDefault="00880F94" w:rsidP="00D425E8"/>
        </w:tc>
        <w:tc>
          <w:tcPr>
            <w:tcW w:w="3415" w:type="dxa"/>
            <w:gridSpan w:val="2"/>
          </w:tcPr>
          <w:p w14:paraId="0F680F85" w14:textId="77777777" w:rsidR="00880F94" w:rsidRPr="00055BC6" w:rsidRDefault="00880F94" w:rsidP="00D425E8"/>
        </w:tc>
      </w:tr>
      <w:tr w:rsidR="00880F94" w:rsidRPr="00055BC6" w14:paraId="5776D487" w14:textId="77777777" w:rsidTr="00D425E8">
        <w:tc>
          <w:tcPr>
            <w:tcW w:w="567" w:type="dxa"/>
            <w:vAlign w:val="center"/>
          </w:tcPr>
          <w:p w14:paraId="69930E59" w14:textId="77777777" w:rsidR="00880F94" w:rsidRPr="00055BC6" w:rsidRDefault="00880F94" w:rsidP="00D425E8">
            <w:pPr>
              <w:jc w:val="center"/>
            </w:pPr>
            <w:r>
              <w:t>5.</w:t>
            </w:r>
          </w:p>
        </w:tc>
        <w:tc>
          <w:tcPr>
            <w:tcW w:w="4806" w:type="dxa"/>
          </w:tcPr>
          <w:p w14:paraId="499A6232" w14:textId="77777777" w:rsidR="00880F94" w:rsidRPr="00055BC6" w:rsidRDefault="00880F94" w:rsidP="00D425E8"/>
        </w:tc>
        <w:tc>
          <w:tcPr>
            <w:tcW w:w="3415" w:type="dxa"/>
            <w:gridSpan w:val="2"/>
          </w:tcPr>
          <w:p w14:paraId="42B5E74A" w14:textId="77777777" w:rsidR="00880F94" w:rsidRPr="00055BC6" w:rsidRDefault="00880F94" w:rsidP="00D425E8"/>
        </w:tc>
      </w:tr>
    </w:tbl>
    <w:p w14:paraId="59C677CA" w14:textId="77777777" w:rsidR="009B3A48" w:rsidRPr="00055BC6" w:rsidRDefault="009B3A48">
      <w:bookmarkStart w:id="0" w:name="_GoBack"/>
      <w:bookmarkEnd w:id="0"/>
    </w:p>
    <w:p w14:paraId="59C677CB" w14:textId="77777777" w:rsidR="009B3A48" w:rsidRDefault="009B3A48"/>
    <w:sectPr w:rsidR="009B3A48" w:rsidSect="003165B5">
      <w:pgSz w:w="12240" w:h="15840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C677CE" w14:textId="77777777" w:rsidR="00B71A8F" w:rsidRDefault="00B71A8F" w:rsidP="00373962">
      <w:r>
        <w:separator/>
      </w:r>
    </w:p>
  </w:endnote>
  <w:endnote w:type="continuationSeparator" w:id="0">
    <w:p w14:paraId="59C677CF" w14:textId="77777777" w:rsidR="00B71A8F" w:rsidRDefault="00B71A8F" w:rsidP="003739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1" w14:textId="37E7FAEB" w:rsidR="00B71A8F" w:rsidRDefault="00B71A8F" w:rsidP="0043277E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80F94">
      <w:rPr>
        <w:rStyle w:val="PageNumber"/>
        <w:noProof/>
      </w:rPr>
      <w:t>8</w:t>
    </w:r>
    <w:r>
      <w:rPr>
        <w:rStyle w:val="PageNumber"/>
      </w:rPr>
      <w:fldChar w:fldCharType="end"/>
    </w:r>
    <w:r>
      <w:rPr>
        <w:rStyle w:val="PageNumber"/>
      </w:rPr>
      <w:t xml:space="preserve"> van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880F94">
      <w:rPr>
        <w:rStyle w:val="PageNumber"/>
        <w:noProof/>
      </w:rPr>
      <w:t>8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C677CC" w14:textId="77777777" w:rsidR="00B71A8F" w:rsidRDefault="00B71A8F" w:rsidP="00373962">
      <w:r>
        <w:separator/>
      </w:r>
    </w:p>
  </w:footnote>
  <w:footnote w:type="continuationSeparator" w:id="0">
    <w:p w14:paraId="59C677CD" w14:textId="77777777" w:rsidR="00B71A8F" w:rsidRDefault="00B71A8F" w:rsidP="003739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C677D0" w14:textId="14C23610" w:rsidR="00B71A8F" w:rsidRPr="00251AAD" w:rsidRDefault="00B71A8F" w:rsidP="0043277E">
    <w:pPr>
      <w:pStyle w:val="Header"/>
      <w:jc w:val="right"/>
      <w:rPr>
        <w:lang w:val="fr-BE"/>
      </w:rPr>
    </w:pPr>
    <w:r>
      <w:rPr>
        <w:lang w:val="fr-BE"/>
      </w:rPr>
      <w:t xml:space="preserve">LDPBW </w:t>
    </w:r>
    <w:r w:rsidRPr="006B553C">
      <w:rPr>
        <w:lang w:val="fr-BE"/>
      </w:rPr>
      <w:t>08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96519"/>
    <w:multiLevelType w:val="multilevel"/>
    <w:tmpl w:val="054691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4CE0F43"/>
    <w:multiLevelType w:val="multilevel"/>
    <w:tmpl w:val="DDDE39B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71D196F"/>
    <w:multiLevelType w:val="hybridMultilevel"/>
    <w:tmpl w:val="E6587A0C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9F7EEE"/>
    <w:multiLevelType w:val="multilevel"/>
    <w:tmpl w:val="6310C1E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" w15:restartNumberingAfterBreak="0">
    <w:nsid w:val="10D31F72"/>
    <w:multiLevelType w:val="multilevel"/>
    <w:tmpl w:val="E76CB4F6"/>
    <w:lvl w:ilvl="0">
      <w:start w:val="5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5" w15:restartNumberingAfterBreak="0">
    <w:nsid w:val="139F62BC"/>
    <w:multiLevelType w:val="multilevel"/>
    <w:tmpl w:val="A294913E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 w15:restartNumberingAfterBreak="0">
    <w:nsid w:val="16946780"/>
    <w:multiLevelType w:val="hybridMultilevel"/>
    <w:tmpl w:val="540E30F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7A00187"/>
    <w:multiLevelType w:val="hybridMultilevel"/>
    <w:tmpl w:val="8AB23832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7EC6F86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9" w15:restartNumberingAfterBreak="0">
    <w:nsid w:val="19A46CE6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1BCE75CA"/>
    <w:multiLevelType w:val="multilevel"/>
    <w:tmpl w:val="96105C5A"/>
    <w:lvl w:ilvl="0">
      <w:start w:val="6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11" w15:restartNumberingAfterBreak="0">
    <w:nsid w:val="1EE26A57"/>
    <w:multiLevelType w:val="hybridMultilevel"/>
    <w:tmpl w:val="C0C8595E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F7B78C4"/>
    <w:multiLevelType w:val="hybridMultilevel"/>
    <w:tmpl w:val="83FA942A"/>
    <w:lvl w:ilvl="0" w:tplc="99DE822C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17B10D9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4" w15:restartNumberingAfterBreak="0">
    <w:nsid w:val="2241540E"/>
    <w:multiLevelType w:val="multilevel"/>
    <w:tmpl w:val="C4CEA4D2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" w15:restartNumberingAfterBreak="0">
    <w:nsid w:val="236815C1"/>
    <w:multiLevelType w:val="hybridMultilevel"/>
    <w:tmpl w:val="799E2F6C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5154F63"/>
    <w:multiLevelType w:val="hybridMultilevel"/>
    <w:tmpl w:val="DDDE39B0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8C7E4DD2">
      <w:start w:val="1"/>
      <w:numFmt w:val="decimal"/>
      <w:lvlText w:val="(%3)"/>
      <w:lvlJc w:val="left"/>
      <w:pPr>
        <w:tabs>
          <w:tab w:val="num" w:pos="2700"/>
        </w:tabs>
        <w:ind w:left="2700" w:hanging="360"/>
      </w:pPr>
      <w:rPr>
        <w:rFonts w:ascii="Times New Roman" w:eastAsia="Times New Roman" w:hAnsi="Times New Roman"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2D0C64DD"/>
    <w:multiLevelType w:val="hybridMultilevel"/>
    <w:tmpl w:val="C084431C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DD15637"/>
    <w:multiLevelType w:val="hybridMultilevel"/>
    <w:tmpl w:val="B85C1DC6"/>
    <w:lvl w:ilvl="0" w:tplc="BCDAA806">
      <w:start w:val="1"/>
      <w:numFmt w:val="upperRoman"/>
      <w:lvlText w:val="%1."/>
      <w:lvlJc w:val="right"/>
      <w:pPr>
        <w:tabs>
          <w:tab w:val="num" w:pos="180"/>
        </w:tabs>
        <w:ind w:left="180" w:hanging="360"/>
      </w:pPr>
      <w:rPr>
        <w:rFonts w:cs="Times New Roman" w:hint="default"/>
        <w:b/>
      </w:rPr>
    </w:lvl>
    <w:lvl w:ilvl="1" w:tplc="94FAE57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9" w15:restartNumberingAfterBreak="0">
    <w:nsid w:val="302544E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335D39F8"/>
    <w:multiLevelType w:val="hybridMultilevel"/>
    <w:tmpl w:val="18BAEDAE"/>
    <w:lvl w:ilvl="0" w:tplc="CF20AD4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21" w15:restartNumberingAfterBreak="0">
    <w:nsid w:val="3B475672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416A45F2"/>
    <w:multiLevelType w:val="hybridMultilevel"/>
    <w:tmpl w:val="5D88A14A"/>
    <w:lvl w:ilvl="0" w:tplc="CC1CDDC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1" w:tplc="9F2E498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</w:rPr>
    </w:lvl>
    <w:lvl w:ilvl="2" w:tplc="04090011">
      <w:start w:val="1"/>
      <w:numFmt w:val="decimal"/>
      <w:lvlText w:val="%3)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3CC0E102">
      <w:start w:val="5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3" w15:restartNumberingAfterBreak="0">
    <w:nsid w:val="421C6B00"/>
    <w:multiLevelType w:val="hybridMultilevel"/>
    <w:tmpl w:val="60F06A4C"/>
    <w:lvl w:ilvl="0" w:tplc="04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3D6CC0E6">
      <w:start w:val="1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2DE6E44"/>
    <w:multiLevelType w:val="hybridMultilevel"/>
    <w:tmpl w:val="104806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039CD"/>
    <w:multiLevelType w:val="multilevel"/>
    <w:tmpl w:val="EECE0DF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48372B05"/>
    <w:multiLevelType w:val="hybridMultilevel"/>
    <w:tmpl w:val="6CD21C30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8663730"/>
    <w:multiLevelType w:val="multilevel"/>
    <w:tmpl w:val="94168E1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15731D1"/>
    <w:multiLevelType w:val="hybridMultilevel"/>
    <w:tmpl w:val="BCC09CA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4FE5871"/>
    <w:multiLevelType w:val="hybridMultilevel"/>
    <w:tmpl w:val="85AC7D6E"/>
    <w:lvl w:ilvl="0" w:tplc="08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BFE649C"/>
    <w:multiLevelType w:val="multilevel"/>
    <w:tmpl w:val="47248146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1" w15:restartNumberingAfterBreak="0">
    <w:nsid w:val="6363199D"/>
    <w:multiLevelType w:val="multilevel"/>
    <w:tmpl w:val="F516D2A4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2" w15:restartNumberingAfterBreak="0">
    <w:nsid w:val="640159A0"/>
    <w:multiLevelType w:val="multilevel"/>
    <w:tmpl w:val="4784F48A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cs="Times New Roman" w:hint="default"/>
      </w:rPr>
    </w:lvl>
  </w:abstractNum>
  <w:abstractNum w:abstractNumId="33" w15:restartNumberingAfterBreak="0">
    <w:nsid w:val="65D32601"/>
    <w:multiLevelType w:val="hybridMultilevel"/>
    <w:tmpl w:val="A6B2AB70"/>
    <w:lvl w:ilvl="0" w:tplc="22FECB96">
      <w:start w:val="1"/>
      <w:numFmt w:val="upperRoman"/>
      <w:lvlText w:val="%1I."/>
      <w:lvlJc w:val="righ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4404BC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74463CC"/>
    <w:multiLevelType w:val="multilevel"/>
    <w:tmpl w:val="7F7A0BC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5" w15:restartNumberingAfterBreak="0">
    <w:nsid w:val="67DC3471"/>
    <w:multiLevelType w:val="multilevel"/>
    <w:tmpl w:val="196A692A"/>
    <w:lvl w:ilvl="0">
      <w:start w:val="6"/>
      <w:numFmt w:val="decimal"/>
      <w:lvlText w:val="%1.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36" w15:restartNumberingAfterBreak="0">
    <w:nsid w:val="68E72F5D"/>
    <w:multiLevelType w:val="hybridMultilevel"/>
    <w:tmpl w:val="5EAAF6CA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C79308B"/>
    <w:multiLevelType w:val="hybridMultilevel"/>
    <w:tmpl w:val="01D23C3C"/>
    <w:lvl w:ilvl="0" w:tplc="9C32D746">
      <w:start w:val="1"/>
      <w:numFmt w:val="lowerRoman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C944596"/>
    <w:multiLevelType w:val="hybridMultilevel"/>
    <w:tmpl w:val="8BE20780"/>
    <w:lvl w:ilvl="0" w:tplc="22F682D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6ED24FED"/>
    <w:multiLevelType w:val="multilevel"/>
    <w:tmpl w:val="1184773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7B6105AB"/>
    <w:multiLevelType w:val="hybridMultilevel"/>
    <w:tmpl w:val="57D2A186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20"/>
  </w:num>
  <w:num w:numId="3">
    <w:abstractNumId w:val="33"/>
  </w:num>
  <w:num w:numId="4">
    <w:abstractNumId w:val="4"/>
  </w:num>
  <w:num w:numId="5">
    <w:abstractNumId w:val="32"/>
  </w:num>
  <w:num w:numId="6">
    <w:abstractNumId w:val="10"/>
  </w:num>
  <w:num w:numId="7">
    <w:abstractNumId w:val="18"/>
  </w:num>
  <w:num w:numId="8">
    <w:abstractNumId w:val="36"/>
  </w:num>
  <w:num w:numId="9">
    <w:abstractNumId w:val="35"/>
  </w:num>
  <w:num w:numId="10">
    <w:abstractNumId w:val="14"/>
  </w:num>
  <w:num w:numId="11">
    <w:abstractNumId w:val="37"/>
  </w:num>
  <w:num w:numId="12">
    <w:abstractNumId w:val="25"/>
  </w:num>
  <w:num w:numId="13">
    <w:abstractNumId w:val="12"/>
  </w:num>
  <w:num w:numId="14">
    <w:abstractNumId w:val="22"/>
  </w:num>
  <w:num w:numId="15">
    <w:abstractNumId w:val="39"/>
  </w:num>
  <w:num w:numId="16">
    <w:abstractNumId w:val="38"/>
  </w:num>
  <w:num w:numId="17">
    <w:abstractNumId w:val="5"/>
  </w:num>
  <w:num w:numId="18">
    <w:abstractNumId w:val="27"/>
  </w:num>
  <w:num w:numId="19">
    <w:abstractNumId w:val="19"/>
  </w:num>
  <w:num w:numId="20">
    <w:abstractNumId w:val="21"/>
  </w:num>
  <w:num w:numId="21">
    <w:abstractNumId w:val="9"/>
  </w:num>
  <w:num w:numId="22">
    <w:abstractNumId w:val="30"/>
  </w:num>
  <w:num w:numId="23">
    <w:abstractNumId w:val="31"/>
  </w:num>
  <w:num w:numId="24">
    <w:abstractNumId w:val="34"/>
  </w:num>
  <w:num w:numId="25">
    <w:abstractNumId w:val="0"/>
  </w:num>
  <w:num w:numId="26">
    <w:abstractNumId w:val="8"/>
  </w:num>
  <w:num w:numId="27">
    <w:abstractNumId w:val="16"/>
  </w:num>
  <w:num w:numId="28">
    <w:abstractNumId w:val="3"/>
  </w:num>
  <w:num w:numId="29">
    <w:abstractNumId w:val="1"/>
  </w:num>
  <w:num w:numId="30">
    <w:abstractNumId w:val="11"/>
  </w:num>
  <w:num w:numId="31">
    <w:abstractNumId w:val="26"/>
  </w:num>
  <w:num w:numId="32">
    <w:abstractNumId w:val="17"/>
  </w:num>
  <w:num w:numId="33">
    <w:abstractNumId w:val="40"/>
  </w:num>
  <w:num w:numId="34">
    <w:abstractNumId w:val="2"/>
  </w:num>
  <w:num w:numId="35">
    <w:abstractNumId w:val="24"/>
  </w:num>
  <w:num w:numId="36">
    <w:abstractNumId w:val="28"/>
  </w:num>
  <w:num w:numId="37">
    <w:abstractNumId w:val="7"/>
  </w:num>
  <w:num w:numId="38">
    <w:abstractNumId w:val="15"/>
  </w:num>
  <w:num w:numId="39">
    <w:abstractNumId w:val="29"/>
  </w:num>
  <w:num w:numId="40">
    <w:abstractNumId w:val="6"/>
  </w:num>
  <w:num w:numId="41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9"/>
  </w:num>
  <w:num w:numId="4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AD6"/>
    <w:rsid w:val="00000E4A"/>
    <w:rsid w:val="000325A1"/>
    <w:rsid w:val="000527EF"/>
    <w:rsid w:val="00055BC6"/>
    <w:rsid w:val="00091FF6"/>
    <w:rsid w:val="0009495B"/>
    <w:rsid w:val="000C2928"/>
    <w:rsid w:val="000E3AFF"/>
    <w:rsid w:val="000E7617"/>
    <w:rsid w:val="000F0631"/>
    <w:rsid w:val="00116681"/>
    <w:rsid w:val="001325A6"/>
    <w:rsid w:val="00133DA5"/>
    <w:rsid w:val="00134158"/>
    <w:rsid w:val="00186E7F"/>
    <w:rsid w:val="00194BB5"/>
    <w:rsid w:val="001D6110"/>
    <w:rsid w:val="00206063"/>
    <w:rsid w:val="00217A39"/>
    <w:rsid w:val="00230C20"/>
    <w:rsid w:val="00251AAD"/>
    <w:rsid w:val="002557C8"/>
    <w:rsid w:val="00260044"/>
    <w:rsid w:val="00285EAA"/>
    <w:rsid w:val="00293236"/>
    <w:rsid w:val="002A5730"/>
    <w:rsid w:val="002B1A2F"/>
    <w:rsid w:val="002D0A7E"/>
    <w:rsid w:val="002D1E11"/>
    <w:rsid w:val="003067F7"/>
    <w:rsid w:val="003134AD"/>
    <w:rsid w:val="003165B5"/>
    <w:rsid w:val="0032165E"/>
    <w:rsid w:val="00337617"/>
    <w:rsid w:val="00337879"/>
    <w:rsid w:val="003616FD"/>
    <w:rsid w:val="00365D7D"/>
    <w:rsid w:val="00373962"/>
    <w:rsid w:val="00384012"/>
    <w:rsid w:val="0039299F"/>
    <w:rsid w:val="0039313D"/>
    <w:rsid w:val="00393C02"/>
    <w:rsid w:val="00396BDA"/>
    <w:rsid w:val="003A385F"/>
    <w:rsid w:val="003E558B"/>
    <w:rsid w:val="003E58B6"/>
    <w:rsid w:val="003E643B"/>
    <w:rsid w:val="003F7243"/>
    <w:rsid w:val="004115B3"/>
    <w:rsid w:val="0043277E"/>
    <w:rsid w:val="00434BAF"/>
    <w:rsid w:val="004716CA"/>
    <w:rsid w:val="00491B88"/>
    <w:rsid w:val="00495C21"/>
    <w:rsid w:val="004A441D"/>
    <w:rsid w:val="004C2DBA"/>
    <w:rsid w:val="004E588F"/>
    <w:rsid w:val="004E75D5"/>
    <w:rsid w:val="00503535"/>
    <w:rsid w:val="00505B4A"/>
    <w:rsid w:val="00505C48"/>
    <w:rsid w:val="00513AD6"/>
    <w:rsid w:val="00514C56"/>
    <w:rsid w:val="00517BE6"/>
    <w:rsid w:val="005312A8"/>
    <w:rsid w:val="00571E3C"/>
    <w:rsid w:val="00580011"/>
    <w:rsid w:val="00585F05"/>
    <w:rsid w:val="005D1442"/>
    <w:rsid w:val="005D28C3"/>
    <w:rsid w:val="005E3DE3"/>
    <w:rsid w:val="00601855"/>
    <w:rsid w:val="0063115D"/>
    <w:rsid w:val="00633C46"/>
    <w:rsid w:val="00642DB9"/>
    <w:rsid w:val="00647A25"/>
    <w:rsid w:val="00647CFE"/>
    <w:rsid w:val="0065417A"/>
    <w:rsid w:val="00674CC4"/>
    <w:rsid w:val="006B09C2"/>
    <w:rsid w:val="006B553C"/>
    <w:rsid w:val="006C6F2F"/>
    <w:rsid w:val="006C7EC9"/>
    <w:rsid w:val="006E73D5"/>
    <w:rsid w:val="00725FAA"/>
    <w:rsid w:val="0073276F"/>
    <w:rsid w:val="0073503D"/>
    <w:rsid w:val="00771256"/>
    <w:rsid w:val="00783318"/>
    <w:rsid w:val="007C433D"/>
    <w:rsid w:val="008102C6"/>
    <w:rsid w:val="008232A4"/>
    <w:rsid w:val="00827EAD"/>
    <w:rsid w:val="00830886"/>
    <w:rsid w:val="00880F94"/>
    <w:rsid w:val="008935DC"/>
    <w:rsid w:val="00897F22"/>
    <w:rsid w:val="008C475E"/>
    <w:rsid w:val="008C47B6"/>
    <w:rsid w:val="008E13D0"/>
    <w:rsid w:val="008F7DCA"/>
    <w:rsid w:val="0090387F"/>
    <w:rsid w:val="0091425C"/>
    <w:rsid w:val="009321DB"/>
    <w:rsid w:val="009358F1"/>
    <w:rsid w:val="00943280"/>
    <w:rsid w:val="00943E67"/>
    <w:rsid w:val="009474ED"/>
    <w:rsid w:val="009567D6"/>
    <w:rsid w:val="00961D0B"/>
    <w:rsid w:val="009856C3"/>
    <w:rsid w:val="0099357D"/>
    <w:rsid w:val="009936A7"/>
    <w:rsid w:val="009964D1"/>
    <w:rsid w:val="009B3A48"/>
    <w:rsid w:val="009C2DCC"/>
    <w:rsid w:val="009E27D7"/>
    <w:rsid w:val="009E68CA"/>
    <w:rsid w:val="009E77EB"/>
    <w:rsid w:val="009F385F"/>
    <w:rsid w:val="009F5ACF"/>
    <w:rsid w:val="00A05BC6"/>
    <w:rsid w:val="00A076DD"/>
    <w:rsid w:val="00A20851"/>
    <w:rsid w:val="00A34F82"/>
    <w:rsid w:val="00A66AEA"/>
    <w:rsid w:val="00A73439"/>
    <w:rsid w:val="00A97072"/>
    <w:rsid w:val="00A9721C"/>
    <w:rsid w:val="00AC33C0"/>
    <w:rsid w:val="00AF4A2E"/>
    <w:rsid w:val="00AF552D"/>
    <w:rsid w:val="00B70EAF"/>
    <w:rsid w:val="00B71A8F"/>
    <w:rsid w:val="00B764FB"/>
    <w:rsid w:val="00B8610D"/>
    <w:rsid w:val="00B87A00"/>
    <w:rsid w:val="00BB05B8"/>
    <w:rsid w:val="00BB23C7"/>
    <w:rsid w:val="00BB369E"/>
    <w:rsid w:val="00BC39EC"/>
    <w:rsid w:val="00BD26E5"/>
    <w:rsid w:val="00BF4439"/>
    <w:rsid w:val="00C152C5"/>
    <w:rsid w:val="00C334E0"/>
    <w:rsid w:val="00C4217A"/>
    <w:rsid w:val="00C5729B"/>
    <w:rsid w:val="00C66DC4"/>
    <w:rsid w:val="00C70B83"/>
    <w:rsid w:val="00C76D4A"/>
    <w:rsid w:val="00C916FF"/>
    <w:rsid w:val="00CB1138"/>
    <w:rsid w:val="00CF1198"/>
    <w:rsid w:val="00D10393"/>
    <w:rsid w:val="00D3410F"/>
    <w:rsid w:val="00D3549A"/>
    <w:rsid w:val="00D8679A"/>
    <w:rsid w:val="00D91E3D"/>
    <w:rsid w:val="00D92619"/>
    <w:rsid w:val="00DA73C6"/>
    <w:rsid w:val="00DC31B5"/>
    <w:rsid w:val="00DD344D"/>
    <w:rsid w:val="00E02B2C"/>
    <w:rsid w:val="00E60B82"/>
    <w:rsid w:val="00E64DAA"/>
    <w:rsid w:val="00E73452"/>
    <w:rsid w:val="00E73719"/>
    <w:rsid w:val="00EA5E15"/>
    <w:rsid w:val="00EB1A68"/>
    <w:rsid w:val="00EB5128"/>
    <w:rsid w:val="00EC5BC3"/>
    <w:rsid w:val="00ED7AD4"/>
    <w:rsid w:val="00EE46F5"/>
    <w:rsid w:val="00F03E45"/>
    <w:rsid w:val="00F04221"/>
    <w:rsid w:val="00F251F8"/>
    <w:rsid w:val="00F43F14"/>
    <w:rsid w:val="00F44EEC"/>
    <w:rsid w:val="00F5173E"/>
    <w:rsid w:val="00F54E58"/>
    <w:rsid w:val="00F64C2B"/>
    <w:rsid w:val="00F66BDE"/>
    <w:rsid w:val="00F70DAB"/>
    <w:rsid w:val="00F74C76"/>
    <w:rsid w:val="00F834A9"/>
    <w:rsid w:val="00FB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9C67626"/>
  <w15:docId w15:val="{63509B0E-D565-47DE-9077-1B2F08881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B88"/>
    <w:rPr>
      <w:sz w:val="24"/>
      <w:szCs w:val="24"/>
      <w:lang w:val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325A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paragraph" w:styleId="Footer">
    <w:name w:val="footer"/>
    <w:basedOn w:val="Normal"/>
    <w:link w:val="FooterChar"/>
    <w:uiPriority w:val="99"/>
    <w:rsid w:val="000325A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527EF"/>
    <w:rPr>
      <w:rFonts w:cs="Times New Roman"/>
      <w:sz w:val="24"/>
      <w:szCs w:val="24"/>
      <w:lang w:val="nl-BE"/>
    </w:rPr>
  </w:style>
  <w:style w:type="character" w:styleId="PageNumber">
    <w:name w:val="page number"/>
    <w:basedOn w:val="DefaultParagraphFont"/>
    <w:uiPriority w:val="99"/>
    <w:rsid w:val="000325A1"/>
    <w:rPr>
      <w:rFonts w:cs="Times New Roman"/>
    </w:rPr>
  </w:style>
  <w:style w:type="paragraph" w:styleId="ListParagraph">
    <w:name w:val="List Paragraph"/>
    <w:basedOn w:val="Normal"/>
    <w:uiPriority w:val="34"/>
    <w:qFormat/>
    <w:rsid w:val="009E27D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311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15D"/>
    <w:rPr>
      <w:rFonts w:ascii="Tahoma" w:hAnsi="Tahoma" w:cs="Tahoma"/>
      <w:sz w:val="16"/>
      <w:szCs w:val="16"/>
      <w:lang w:val="nl-BE"/>
    </w:rPr>
  </w:style>
  <w:style w:type="character" w:styleId="Hyperlink">
    <w:name w:val="Hyperlink"/>
    <w:basedOn w:val="DefaultParagraphFont"/>
    <w:uiPriority w:val="99"/>
    <w:unhideWhenUsed/>
    <w:rsid w:val="00880F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0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20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units.mil.intra/sites/DGHWB/SIPPT_IDPBW_Risk_Management/LDPBW_SLPPT8/Pages/LPP_PLP.aspx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telaere.b\AppData\Local\Microsoft\Windows\Temporary%20Internet%20Files\Content.Outlook\KL7IKZ50\Jaarverslag%20-%20Luik%202%20-%20blanco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D4D6197D494A4FB8E12DFC4911B3CC" ma:contentTypeVersion="6" ma:contentTypeDescription="Create a new document." ma:contentTypeScope="" ma:versionID="4527822e2b61f870076a219ccce0c60e">
  <xsd:schema xmlns:xsd="http://www.w3.org/2001/XMLSchema" xmlns:xs="http://www.w3.org/2001/XMLSchema" xmlns:p="http://schemas.microsoft.com/office/2006/metadata/properties" xmlns:ns2="6feb3e28-cf4b-4f02-8c5e-c8457fe8e9a7" targetNamespace="http://schemas.microsoft.com/office/2006/metadata/properties" ma:root="true" ma:fieldsID="1995a04b8a1509fb84af9333c77e2309" ns2:_="">
    <xsd:import namespace="6feb3e28-cf4b-4f02-8c5e-c8457fe8e9a7"/>
    <xsd:element name="properties">
      <xsd:complexType>
        <xsd:sequence>
          <xsd:element name="documentManagement">
            <xsd:complexType>
              <xsd:all>
                <xsd:element ref="ns2:Taal" minOccurs="0"/>
                <xsd:element ref="ns2:Level2" minOccurs="0"/>
                <xsd:element ref="ns2:Level2_x003a_Menu_2_fr" minOccurs="0"/>
                <xsd:element ref="ns2:Level2_x003a_menu_2_nl" minOccurs="0"/>
                <xsd:element ref="ns2:description_fr" minOccurs="0"/>
                <xsd:element ref="ns2:description_n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eb3e28-cf4b-4f02-8c5e-c8457fe8e9a7" elementFormDefault="qualified">
    <xsd:import namespace="http://schemas.microsoft.com/office/2006/documentManagement/types"/>
    <xsd:import namespace="http://schemas.microsoft.com/office/infopath/2007/PartnerControls"/>
    <xsd:element name="Taal" ma:index="8" nillable="true" ma:displayName="Taal" ma:internalName="Taal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"/>
                    <xsd:enumeration value="F"/>
                    <xsd:enumeration value="NF"/>
                    <xsd:enumeration value="GB"/>
                  </xsd:restriction>
                </xsd:simpleType>
              </xsd:element>
            </xsd:sequence>
          </xsd:extension>
        </xsd:complexContent>
      </xsd:complexType>
    </xsd:element>
    <xsd:element name="Level2" ma:index="9" nillable="true" ma:displayName="Level2" ma:list="{ea9d09a8-d461-47d5-b1d2-11ae6a123f98}" ma:internalName="Level2" ma:showField="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fr" ma:index="10" nillable="true" ma:displayName="Level2:Menu_2_fr" ma:list="{ea9d09a8-d461-47d5-b1d2-11ae6a123f98}" ma:internalName="Level2_x003a_Menu_2_fr" ma:readOnly="true" ma:showField="Title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evel2_x003a_menu_2_nl" ma:index="11" nillable="true" ma:displayName="Level2:menu_2_nl" ma:list="{ea9d09a8-d461-47d5-b1d2-11ae6a123f98}" ma:internalName="Level2_x003a_menu_2_nl" ma:readOnly="true" ma:showField="menu_2_nl" ma:web="9f66eb8d-2bd9-450f-8742-c7633094ed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escription_fr" ma:index="12" nillable="true" ma:displayName="description_fr" ma:internalName="description_fr">
      <xsd:simpleType>
        <xsd:restriction base="dms:Note"/>
      </xsd:simpleType>
    </xsd:element>
    <xsd:element name="description_nl" ma:index="13" nillable="true" ma:displayName="description_nl" ma:internalName="description_nl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vel2 xmlns="6feb3e28-cf4b-4f02-8c5e-c8457fe8e9a7"/>
    <description_fr xmlns="6feb3e28-cf4b-4f02-8c5e-c8457fe8e9a7" xsi:nil="true"/>
    <Taal xmlns="6feb3e28-cf4b-4f02-8c5e-c8457fe8e9a7"/>
    <description_nl xmlns="6feb3e28-cf4b-4f02-8c5e-c8457fe8e9a7" xsi:nil="true"/>
  </documentManagement>
</p:properties>
</file>

<file path=customXml/itemProps1.xml><?xml version="1.0" encoding="utf-8"?>
<ds:datastoreItem xmlns:ds="http://schemas.openxmlformats.org/officeDocument/2006/customXml" ds:itemID="{A40F8E45-C092-4D61-8A50-4D1B661AE6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eb3e28-cf4b-4f02-8c5e-c8457fe8e9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71311D-21BB-4FFE-B943-78EBC28DC2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3B5ABA5-7ED8-49E8-97CF-B6638F69AE52}">
  <ds:schemaRefs>
    <ds:schemaRef ds:uri="http://schemas.microsoft.com/office/2006/documentManagement/types"/>
    <ds:schemaRef ds:uri="http://purl.org/dc/terms/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6feb3e28-cf4b-4f02-8c5e-c8457fe8e9a7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Jaarverslag - Luik 2 - blanco.dotx</Template>
  <TotalTime>716</TotalTime>
  <Pages>8</Pages>
  <Words>1521</Words>
  <Characters>8423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Luik2: Jaarverslag van B KOKS – jaar 2010</vt:lpstr>
    </vt:vector>
  </TitlesOfParts>
  <Company>IDCN</Company>
  <LinksUpToDate>false</LinksUpToDate>
  <CharactersWithSpaces>9925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Luik2: Jaarverslag van B KOKS – jaar 2010</dc:title>
  <dc:creator>Gotelaere Bart</dc:creator>
  <cp:lastModifiedBy>Choubane Housene</cp:lastModifiedBy>
  <cp:revision>16</cp:revision>
  <cp:lastPrinted>2016-03-17T09:01:00Z</cp:lastPrinted>
  <dcterms:created xsi:type="dcterms:W3CDTF">2019-03-05T05:52:00Z</dcterms:created>
  <dcterms:modified xsi:type="dcterms:W3CDTF">2020-02-21T11:12:00Z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0x01010011D4D6197D494A4FB8E12DFC4911B3CC</vt:lpwstr>
  </property>
</Properties>
</file>