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1EC1E576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9936A7">
        <w:rPr>
          <w:b/>
          <w:sz w:val="22"/>
          <w:szCs w:val="22"/>
          <w:u w:val="single"/>
        </w:rPr>
        <w:t xml:space="preserve">DG </w:t>
      </w:r>
      <w:r w:rsidR="00A73439">
        <w:rPr>
          <w:b/>
          <w:sz w:val="22"/>
          <w:szCs w:val="22"/>
          <w:u w:val="single"/>
        </w:rPr>
        <w:t>MR</w:t>
      </w:r>
      <w:r w:rsidR="00D3549A">
        <w:rPr>
          <w:b/>
          <w:sz w:val="22"/>
          <w:szCs w:val="22"/>
          <w:u w:val="single"/>
        </w:rPr>
        <w:t xml:space="preserve"> C&amp;</w:t>
      </w:r>
      <w:proofErr w:type="gramStart"/>
      <w:r w:rsidR="00D3549A">
        <w:rPr>
          <w:b/>
          <w:sz w:val="22"/>
          <w:szCs w:val="22"/>
          <w:u w:val="single"/>
        </w:rPr>
        <w:t>I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685297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01722070" w:rsidR="009474ED" w:rsidRPr="009E27D7" w:rsidRDefault="001D6110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DG </w:t>
            </w:r>
            <w:r w:rsidR="00A73439">
              <w:rPr>
                <w:sz w:val="22"/>
                <w:szCs w:val="22"/>
              </w:rPr>
              <w:t>MR</w:t>
            </w:r>
            <w:r w:rsidR="00D3549A">
              <w:rPr>
                <w:sz w:val="22"/>
                <w:szCs w:val="22"/>
              </w:rPr>
              <w:t xml:space="preserve"> C&amp;I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D3549A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D3549A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01B58ED3" w:rsidR="009474ED" w:rsidRPr="00685297" w:rsidRDefault="00E73719" w:rsidP="00BD26E5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685297">
              <w:rPr>
                <w:sz w:val="22"/>
                <w:szCs w:val="22"/>
                <w:lang w:val="en-US"/>
              </w:rPr>
              <w:t>9-6321-</w:t>
            </w:r>
            <w:r w:rsidR="00D3549A" w:rsidRPr="00685297">
              <w:rPr>
                <w:sz w:val="22"/>
                <w:szCs w:val="22"/>
                <w:lang w:val="en-US"/>
              </w:rPr>
              <w:t>16391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5D3565F9" w:rsidR="009474ED" w:rsidRPr="009E27D7" w:rsidRDefault="0039299F" w:rsidP="00D35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</w:t>
            </w:r>
            <w:r w:rsidR="00D3549A">
              <w:rPr>
                <w:sz w:val="22"/>
                <w:szCs w:val="22"/>
              </w:rPr>
              <w:t>16300 of 16360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6BFE10E7" w:rsidR="00F834A9" w:rsidRPr="00F834A9" w:rsidRDefault="00CF11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autoriteit</w:t>
      </w:r>
    </w:p>
    <w:p w14:paraId="59C6764B" w14:textId="04D1BA76" w:rsidR="00F834A9" w:rsidRPr="00F834A9" w:rsidRDefault="00CF11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Catering</w:t>
      </w:r>
    </w:p>
    <w:p w14:paraId="59C6764C" w14:textId="6FE05D05" w:rsidR="00F834A9" w:rsidRPr="00F834A9" w:rsidRDefault="00CF11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Inzet werkmensen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CD18A72" w14:textId="6ACCFD79" w:rsidR="00685297" w:rsidRDefault="00685297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685297" w14:paraId="590845E8" w14:textId="77777777" w:rsidTr="00461E12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B929C1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83B226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E5617E5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77DF9FF4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685297" w14:paraId="2F2FE996" w14:textId="77777777" w:rsidTr="00461E12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AF46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A46C9AE" w14:textId="77777777" w:rsidR="00685297" w:rsidRPr="00E74119" w:rsidRDefault="00685297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8B3C2FE" w14:textId="77777777" w:rsidR="00685297" w:rsidRPr="00E74119" w:rsidRDefault="00685297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4C7F9D" w14:textId="77777777" w:rsidR="00685297" w:rsidRPr="00E74119" w:rsidRDefault="00685297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C86EBF" w14:textId="77777777" w:rsidR="00685297" w:rsidRPr="00E74119" w:rsidRDefault="00685297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2C4D5E85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685297" w14:paraId="1FF2EA53" w14:textId="77777777" w:rsidTr="00461E12">
        <w:tc>
          <w:tcPr>
            <w:tcW w:w="4208" w:type="dxa"/>
            <w:tcBorders>
              <w:top w:val="single" w:sz="4" w:space="0" w:color="auto"/>
            </w:tcBorders>
          </w:tcPr>
          <w:p w14:paraId="5C20EE17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5AD6F2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5F50604" w14:textId="0EF8417D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F483EB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75BE9E" w14:textId="7BFA20D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E1E6AC5" w14:textId="7B2D08CB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685297" w14:paraId="22DEA519" w14:textId="77777777" w:rsidTr="00461E12">
        <w:tc>
          <w:tcPr>
            <w:tcW w:w="4208" w:type="dxa"/>
          </w:tcPr>
          <w:p w14:paraId="45143537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4A4843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C2FE8B" w14:textId="5E34EFE2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ABE9EC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39CAE5" w14:textId="618C5469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4296398" w14:textId="1A043FE5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5A46D054" w14:textId="77777777" w:rsidTr="00461E12">
        <w:tc>
          <w:tcPr>
            <w:tcW w:w="4208" w:type="dxa"/>
          </w:tcPr>
          <w:p w14:paraId="5270729E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E9FCA0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8D6F2D" w14:textId="5C0284EE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EEDE2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CD389C" w14:textId="54367978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B01AC97" w14:textId="62690C1B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638F3F1E" w14:textId="77777777" w:rsidTr="00461E12">
        <w:tc>
          <w:tcPr>
            <w:tcW w:w="4208" w:type="dxa"/>
          </w:tcPr>
          <w:p w14:paraId="69B31E8C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A7E09D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E60B543" w14:textId="227E77CC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16971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AF3FB3" w14:textId="4D4A7C29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E2B70B1" w14:textId="5B9E7326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685297" w14:paraId="3FC85D8C" w14:textId="77777777" w:rsidTr="00461E12">
        <w:tc>
          <w:tcPr>
            <w:tcW w:w="4208" w:type="dxa"/>
          </w:tcPr>
          <w:p w14:paraId="097555D1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69E653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AB5EF3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A714EE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DAC35C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854C2F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7F4422E5" w14:textId="77777777" w:rsidTr="00461E12">
        <w:tc>
          <w:tcPr>
            <w:tcW w:w="4208" w:type="dxa"/>
          </w:tcPr>
          <w:p w14:paraId="04B99FBA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314A35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F8B07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969D93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27C9CC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757631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0B1CC560" w14:textId="77777777" w:rsidTr="00461E12">
        <w:tc>
          <w:tcPr>
            <w:tcW w:w="4208" w:type="dxa"/>
          </w:tcPr>
          <w:p w14:paraId="73FB9703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DD369E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2850DDC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718F2F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8EC4E2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23DE8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3ED03B12" w14:textId="77777777" w:rsidTr="00461E12">
        <w:tc>
          <w:tcPr>
            <w:tcW w:w="4208" w:type="dxa"/>
          </w:tcPr>
          <w:p w14:paraId="69CCAFAA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7C0B02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BF4E66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2F96DD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BB8735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3EDDD0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44328896" w14:textId="77777777" w:rsidTr="00461E12">
        <w:tc>
          <w:tcPr>
            <w:tcW w:w="4208" w:type="dxa"/>
          </w:tcPr>
          <w:p w14:paraId="5576F874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266EF4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7B674C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36B49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BAC092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7A9853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029B6A38" w14:textId="77777777" w:rsidTr="00461E12">
        <w:tc>
          <w:tcPr>
            <w:tcW w:w="4208" w:type="dxa"/>
          </w:tcPr>
          <w:p w14:paraId="61AEB390" w14:textId="77777777" w:rsidR="00685297" w:rsidRDefault="00685297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2B89B0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4DC767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E7A989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5FD4EB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7827CB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14:paraId="0E77144D" w14:textId="77777777" w:rsidTr="00461E12">
        <w:tc>
          <w:tcPr>
            <w:tcW w:w="7043" w:type="dxa"/>
            <w:gridSpan w:val="5"/>
            <w:shd w:val="clear" w:color="auto" w:fill="auto"/>
          </w:tcPr>
          <w:p w14:paraId="1F46A729" w14:textId="77777777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48787F1" w14:textId="78DB24AF" w:rsidR="00685297" w:rsidRDefault="00685297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</w:tr>
    </w:tbl>
    <w:p w14:paraId="59C67652" w14:textId="6A5C2A59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08FA2FF8" w14:textId="77777777" w:rsidR="00685297" w:rsidRDefault="00685297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685297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6E95EEE1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254A915F" w14:textId="77777777" w:rsidR="00F5173E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417"/>
        <w:gridCol w:w="2553"/>
        <w:gridCol w:w="2168"/>
      </w:tblGrid>
      <w:tr w:rsidR="00F5173E" w14:paraId="772D9446" w14:textId="77777777" w:rsidTr="00F5173E">
        <w:tc>
          <w:tcPr>
            <w:tcW w:w="2536" w:type="dxa"/>
            <w:shd w:val="clear" w:color="auto" w:fill="BFBFBF" w:themeFill="background1" w:themeFillShade="BF"/>
            <w:vAlign w:val="center"/>
          </w:tcPr>
          <w:p w14:paraId="30BF5AB1" w14:textId="599F1EDD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8071164" w14:textId="6C62C5A6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14:paraId="0233020C" w14:textId="218BC570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68" w:type="dxa"/>
            <w:shd w:val="clear" w:color="auto" w:fill="BFBFBF" w:themeFill="background1" w:themeFillShade="BF"/>
            <w:vAlign w:val="center"/>
          </w:tcPr>
          <w:p w14:paraId="79E23C3B" w14:textId="2C270029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F5173E" w14:paraId="557E00F0" w14:textId="77777777" w:rsidTr="00F5173E">
        <w:tc>
          <w:tcPr>
            <w:tcW w:w="2536" w:type="dxa"/>
            <w:vAlign w:val="center"/>
          </w:tcPr>
          <w:p w14:paraId="2A9E477A" w14:textId="23745A96" w:rsidR="00F5173E" w:rsidRDefault="00CF1198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COMMERMAN Gino</w:t>
            </w:r>
          </w:p>
        </w:tc>
        <w:tc>
          <w:tcPr>
            <w:tcW w:w="1417" w:type="dxa"/>
            <w:vAlign w:val="center"/>
          </w:tcPr>
          <w:p w14:paraId="1528EB84" w14:textId="7C5395A7" w:rsidR="00F5173E" w:rsidRDefault="00CF1198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553" w:type="dxa"/>
            <w:vAlign w:val="center"/>
          </w:tcPr>
          <w:p w14:paraId="5DDFD269" w14:textId="4A676F8F" w:rsidR="00F5173E" w:rsidRDefault="00CF1198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Aangevraagd vernieuwing</w:t>
            </w:r>
          </w:p>
        </w:tc>
        <w:tc>
          <w:tcPr>
            <w:tcW w:w="2168" w:type="dxa"/>
            <w:vAlign w:val="center"/>
          </w:tcPr>
          <w:p w14:paraId="6E97ED78" w14:textId="52492477" w:rsidR="00F5173E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01/10/2018</w:t>
            </w:r>
          </w:p>
        </w:tc>
      </w:tr>
      <w:tr w:rsidR="00685297" w14:paraId="24697266" w14:textId="77777777" w:rsidTr="00F5173E">
        <w:tc>
          <w:tcPr>
            <w:tcW w:w="2536" w:type="dxa"/>
            <w:vAlign w:val="center"/>
          </w:tcPr>
          <w:p w14:paraId="5DF6EA33" w14:textId="37254F29" w:rsidR="00685297" w:rsidRDefault="00685297" w:rsidP="006852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BULLEN Jean</w:t>
            </w:r>
          </w:p>
        </w:tc>
        <w:tc>
          <w:tcPr>
            <w:tcW w:w="1417" w:type="dxa"/>
            <w:vAlign w:val="center"/>
          </w:tcPr>
          <w:p w14:paraId="64839FC2" w14:textId="5438D53A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553" w:type="dxa"/>
            <w:vAlign w:val="center"/>
          </w:tcPr>
          <w:p w14:paraId="2894D1A2" w14:textId="6AE5D5D5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Aangevraagd vernieuwing</w:t>
            </w:r>
          </w:p>
        </w:tc>
        <w:tc>
          <w:tcPr>
            <w:tcW w:w="2168" w:type="dxa"/>
            <w:vAlign w:val="center"/>
          </w:tcPr>
          <w:p w14:paraId="703B0CDD" w14:textId="19F6EE0D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01/10/2018</w:t>
            </w:r>
          </w:p>
        </w:tc>
      </w:tr>
      <w:tr w:rsidR="00685297" w14:paraId="5EF597FB" w14:textId="77777777" w:rsidTr="00F5173E">
        <w:tc>
          <w:tcPr>
            <w:tcW w:w="2536" w:type="dxa"/>
            <w:vAlign w:val="center"/>
          </w:tcPr>
          <w:p w14:paraId="7C566D1F" w14:textId="66A09B1E" w:rsidR="00685297" w:rsidRDefault="00685297" w:rsidP="006852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DENBLINDEN Dirk</w:t>
            </w:r>
          </w:p>
        </w:tc>
        <w:tc>
          <w:tcPr>
            <w:tcW w:w="1417" w:type="dxa"/>
            <w:vAlign w:val="center"/>
          </w:tcPr>
          <w:p w14:paraId="1AA535B3" w14:textId="54F0E10F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553" w:type="dxa"/>
            <w:vAlign w:val="center"/>
          </w:tcPr>
          <w:p w14:paraId="4F09DC2F" w14:textId="65343D99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Aangevraagd vernieuwing</w:t>
            </w:r>
          </w:p>
        </w:tc>
        <w:tc>
          <w:tcPr>
            <w:tcW w:w="2168" w:type="dxa"/>
            <w:vAlign w:val="center"/>
          </w:tcPr>
          <w:p w14:paraId="4850CDD7" w14:textId="33239E62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01/10/2018</w:t>
            </w:r>
          </w:p>
        </w:tc>
      </w:tr>
      <w:tr w:rsidR="00685297" w14:paraId="30B4C8C4" w14:textId="77777777" w:rsidTr="00F5173E">
        <w:tc>
          <w:tcPr>
            <w:tcW w:w="2536" w:type="dxa"/>
            <w:vAlign w:val="center"/>
          </w:tcPr>
          <w:p w14:paraId="0ED46116" w14:textId="13FE4D3C" w:rsidR="00685297" w:rsidRDefault="00685297" w:rsidP="006852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ROMERO </w:t>
            </w:r>
            <w:proofErr w:type="spellStart"/>
            <w:r>
              <w:rPr>
                <w:sz w:val="22"/>
                <w:szCs w:val="22"/>
              </w:rPr>
              <w:t>Munoz</w:t>
            </w:r>
            <w:proofErr w:type="spellEnd"/>
            <w:r>
              <w:rPr>
                <w:sz w:val="22"/>
                <w:szCs w:val="22"/>
              </w:rPr>
              <w:t xml:space="preserve"> Maria</w:t>
            </w:r>
          </w:p>
        </w:tc>
        <w:tc>
          <w:tcPr>
            <w:tcW w:w="1417" w:type="dxa"/>
            <w:vAlign w:val="center"/>
          </w:tcPr>
          <w:p w14:paraId="049D47DC" w14:textId="6E494783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</w:t>
            </w:r>
          </w:p>
        </w:tc>
        <w:tc>
          <w:tcPr>
            <w:tcW w:w="2553" w:type="dxa"/>
            <w:vAlign w:val="center"/>
          </w:tcPr>
          <w:p w14:paraId="20DA859C" w14:textId="76DA013B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Aangevraagd vernieuwing</w:t>
            </w:r>
          </w:p>
        </w:tc>
        <w:tc>
          <w:tcPr>
            <w:tcW w:w="2168" w:type="dxa"/>
            <w:vAlign w:val="center"/>
          </w:tcPr>
          <w:p w14:paraId="7A447E78" w14:textId="58F45450" w:rsidR="00685297" w:rsidRDefault="00685297" w:rsidP="006852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01/10/2018</w:t>
            </w:r>
          </w:p>
        </w:tc>
      </w:tr>
    </w:tbl>
    <w:p w14:paraId="59C67657" w14:textId="21AEADEE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6C267502" w14:textId="5C7B3F09" w:rsidR="00685297" w:rsidRPr="006B09C2" w:rsidRDefault="00685297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4003"/>
        <w:gridCol w:w="546"/>
        <w:gridCol w:w="3772"/>
        <w:gridCol w:w="1273"/>
      </w:tblGrid>
      <w:tr w:rsidR="00685297" w:rsidRPr="0066660E" w14:paraId="173FDD40" w14:textId="77777777" w:rsidTr="00461E12">
        <w:tc>
          <w:tcPr>
            <w:tcW w:w="4066" w:type="dxa"/>
            <w:vAlign w:val="center"/>
          </w:tcPr>
          <w:p w14:paraId="1A63B774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E819C01" w14:textId="6AE3802A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3828" w:type="dxa"/>
            <w:vAlign w:val="center"/>
          </w:tcPr>
          <w:p w14:paraId="4D4ABB6A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7049E76" w14:textId="315B5F93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271.092,00</w:t>
            </w:r>
          </w:p>
        </w:tc>
      </w:tr>
      <w:tr w:rsidR="00685297" w:rsidRPr="0066660E" w14:paraId="25CBF986" w14:textId="77777777" w:rsidTr="00461E12">
        <w:tc>
          <w:tcPr>
            <w:tcW w:w="4066" w:type="dxa"/>
            <w:vAlign w:val="center"/>
          </w:tcPr>
          <w:p w14:paraId="0817A590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E373977" w14:textId="65F0D98F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7A44DE3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54CFE7D" w14:textId="231427F9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1D9B5CD4" w14:textId="77777777" w:rsidTr="00461E12">
        <w:tc>
          <w:tcPr>
            <w:tcW w:w="4066" w:type="dxa"/>
            <w:vAlign w:val="center"/>
          </w:tcPr>
          <w:p w14:paraId="1D3043C0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FA3EDD2" w14:textId="26DD4E13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EE77FA9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2193F3B" w14:textId="24580CFF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41C66971" w14:textId="77777777" w:rsidTr="00461E12">
        <w:tc>
          <w:tcPr>
            <w:tcW w:w="4066" w:type="dxa"/>
            <w:vAlign w:val="center"/>
          </w:tcPr>
          <w:p w14:paraId="6C44F2CD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C23A5C0" w14:textId="76F53785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vAlign w:val="center"/>
          </w:tcPr>
          <w:p w14:paraId="6E9A7337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642F539" w14:textId="420A7C90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21.812,00</w:t>
            </w:r>
          </w:p>
        </w:tc>
      </w:tr>
      <w:tr w:rsidR="00685297" w:rsidRPr="0066660E" w14:paraId="28CEC8A4" w14:textId="77777777" w:rsidTr="00461E12">
        <w:tc>
          <w:tcPr>
            <w:tcW w:w="4066" w:type="dxa"/>
            <w:vAlign w:val="center"/>
          </w:tcPr>
          <w:p w14:paraId="73C7F6CE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954261C" w14:textId="646A453F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0C46E1F5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657290E" w14:textId="01B8C22E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4A049680" w14:textId="77777777" w:rsidTr="00461E12">
        <w:tc>
          <w:tcPr>
            <w:tcW w:w="4066" w:type="dxa"/>
            <w:vAlign w:val="center"/>
          </w:tcPr>
          <w:p w14:paraId="1FF40B27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05CAD42" w14:textId="3B490DFB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E6FB1DE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E0752EA" w14:textId="46ECA88D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533CE4F1" w14:textId="77777777" w:rsidTr="00461E12">
        <w:tc>
          <w:tcPr>
            <w:tcW w:w="4066" w:type="dxa"/>
            <w:vAlign w:val="center"/>
          </w:tcPr>
          <w:p w14:paraId="2D0E8EE2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28C3A89" w14:textId="22A53434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8AE69B7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61A8A6A" w14:textId="5C547465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3CA4292B" w14:textId="77777777" w:rsidTr="00461E12">
        <w:tc>
          <w:tcPr>
            <w:tcW w:w="4066" w:type="dxa"/>
            <w:vAlign w:val="center"/>
          </w:tcPr>
          <w:p w14:paraId="6227C29F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A623C22" w14:textId="211A22FD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5A9AD2F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965ACD5" w14:textId="6024C41F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66E0CD07" w14:textId="77777777" w:rsidTr="00461E12">
        <w:tc>
          <w:tcPr>
            <w:tcW w:w="4066" w:type="dxa"/>
            <w:vAlign w:val="center"/>
          </w:tcPr>
          <w:p w14:paraId="00CC1C89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16F52F1" w14:textId="243F569A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6CDB09C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BFD1378" w14:textId="360D7C8E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16AA1299" w14:textId="77777777" w:rsidTr="00461E12">
        <w:tc>
          <w:tcPr>
            <w:tcW w:w="4066" w:type="dxa"/>
            <w:vAlign w:val="center"/>
          </w:tcPr>
          <w:p w14:paraId="59267376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328619D" w14:textId="6618E8C4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F35A585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81B9EDB" w14:textId="623FCB61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297" w:rsidRPr="0066660E" w14:paraId="7D4D2702" w14:textId="77777777" w:rsidTr="00461E12">
        <w:tc>
          <w:tcPr>
            <w:tcW w:w="4066" w:type="dxa"/>
            <w:vAlign w:val="center"/>
          </w:tcPr>
          <w:p w14:paraId="159845A9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DB52237" w14:textId="05503A0B" w:rsidR="00685297" w:rsidRPr="00ED234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3828" w:type="dxa"/>
            <w:vAlign w:val="center"/>
          </w:tcPr>
          <w:p w14:paraId="78EE45D5" w14:textId="77777777" w:rsidR="00685297" w:rsidRDefault="00685297" w:rsidP="00461E1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7FA02E0" w14:textId="1CCA1E2D" w:rsidR="00685297" w:rsidRPr="0066660E" w:rsidRDefault="00685297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292.904,00</w:t>
            </w:r>
          </w:p>
        </w:tc>
      </w:tr>
    </w:tbl>
    <w:p w14:paraId="59C6765B" w14:textId="21D7BAD0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1F06ACE9" w14:textId="61647354" w:rsidR="00CD15F2" w:rsidRDefault="00CD15F2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CD15F2" w14:paraId="1FE2716A" w14:textId="77777777" w:rsidTr="00461E12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242FFF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52432C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47E7BA4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D15F2" w:rsidRPr="00E74119" w14:paraId="198BB8A3" w14:textId="77777777" w:rsidTr="00461E12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C2C1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CAD3863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C58F25F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B57207E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388676E3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D15F2" w14:paraId="0F4B6E57" w14:textId="77777777" w:rsidTr="00461E12">
        <w:tc>
          <w:tcPr>
            <w:tcW w:w="2835" w:type="dxa"/>
            <w:tcBorders>
              <w:top w:val="single" w:sz="4" w:space="0" w:color="auto"/>
            </w:tcBorders>
          </w:tcPr>
          <w:p w14:paraId="2036F459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748B778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B37F30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23335E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176A2AD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41BC51A3" w14:textId="77777777" w:rsidTr="00461E12">
        <w:tc>
          <w:tcPr>
            <w:tcW w:w="2835" w:type="dxa"/>
          </w:tcPr>
          <w:p w14:paraId="5BD4A884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51B08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EE56C7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83F66C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B9156D0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484EED4C" w14:textId="77777777" w:rsidTr="00461E12">
        <w:tc>
          <w:tcPr>
            <w:tcW w:w="2835" w:type="dxa"/>
          </w:tcPr>
          <w:p w14:paraId="7094BF97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586FAD8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51F506" w14:textId="31223713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31EF1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3AE7F1B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2A80321F" w14:textId="77777777" w:rsidTr="00461E12">
        <w:tc>
          <w:tcPr>
            <w:tcW w:w="2835" w:type="dxa"/>
          </w:tcPr>
          <w:p w14:paraId="16F2692F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CB9EB1E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7DBCD5" w14:textId="38E68068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C2169C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5EA59B5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6A167784" w14:textId="77777777" w:rsidTr="00461E12">
        <w:tc>
          <w:tcPr>
            <w:tcW w:w="2835" w:type="dxa"/>
            <w:shd w:val="clear" w:color="auto" w:fill="auto"/>
          </w:tcPr>
          <w:p w14:paraId="130FA00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97B4BC4" w14:textId="07032C63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 personeel</w:t>
      </w:r>
      <w:r w:rsidR="002557C8" w:rsidRPr="009358F1">
        <w:rPr>
          <w:sz w:val="22"/>
          <w:szCs w:val="22"/>
        </w:rPr>
        <w:t xml:space="preserve"> </w:t>
      </w:r>
    </w:p>
    <w:p w14:paraId="4582BC8D" w14:textId="17B29175" w:rsidR="00CD15F2" w:rsidRPr="00D92619" w:rsidRDefault="00CD15F2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CD15F2" w14:paraId="3F9D6CA0" w14:textId="77777777" w:rsidTr="00461E12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88347B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52228E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904938C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CD15F2" w:rsidRPr="00E74119" w14:paraId="3E9C7196" w14:textId="77777777" w:rsidTr="00461E12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1F41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084AE05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D14D280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2DC6CCA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D46579F" w14:textId="77777777" w:rsidR="00CD15F2" w:rsidRPr="00E74119" w:rsidRDefault="00CD15F2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CD15F2" w14:paraId="42385996" w14:textId="77777777" w:rsidTr="00461E12">
        <w:tc>
          <w:tcPr>
            <w:tcW w:w="2835" w:type="dxa"/>
            <w:tcBorders>
              <w:top w:val="single" w:sz="4" w:space="0" w:color="auto"/>
            </w:tcBorders>
          </w:tcPr>
          <w:p w14:paraId="12BE6707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D8341B9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7D294E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A659AC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BCAE823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0D0407C0" w14:textId="77777777" w:rsidTr="00461E12">
        <w:tc>
          <w:tcPr>
            <w:tcW w:w="2835" w:type="dxa"/>
          </w:tcPr>
          <w:p w14:paraId="06D1A54A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BEBA89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06EB84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860750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3D3522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7BBA44E8" w14:textId="77777777" w:rsidTr="00461E12">
        <w:tc>
          <w:tcPr>
            <w:tcW w:w="2835" w:type="dxa"/>
          </w:tcPr>
          <w:p w14:paraId="6EAA1934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95D289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BA81F3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181940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18D7B27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45AA52AB" w14:textId="77777777" w:rsidTr="00461E12">
        <w:tc>
          <w:tcPr>
            <w:tcW w:w="2835" w:type="dxa"/>
          </w:tcPr>
          <w:p w14:paraId="33F26BE6" w14:textId="77777777" w:rsidR="00CD15F2" w:rsidRDefault="00CD15F2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6221484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7A147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703E00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F0749E3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15F2" w14:paraId="75328F1B" w14:textId="77777777" w:rsidTr="00461E12">
        <w:tc>
          <w:tcPr>
            <w:tcW w:w="2835" w:type="dxa"/>
            <w:shd w:val="clear" w:color="auto" w:fill="auto"/>
          </w:tcPr>
          <w:p w14:paraId="323255B8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00F4763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13B9446D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03F577B9" w14:textId="77777777" w:rsidR="00CD15F2" w:rsidRDefault="00CD15F2" w:rsidP="00CD15F2">
      <w:pPr>
        <w:pStyle w:val="ListParagraph"/>
        <w:numPr>
          <w:ilvl w:val="0"/>
          <w:numId w:val="45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CD15F2" w14:paraId="157D7890" w14:textId="77777777" w:rsidTr="00CD15F2">
        <w:tc>
          <w:tcPr>
            <w:tcW w:w="1985" w:type="dxa"/>
            <w:shd w:val="clear" w:color="auto" w:fill="auto"/>
          </w:tcPr>
          <w:p w14:paraId="7AFEAA3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6D571DA" w14:textId="77777777" w:rsidR="00CD15F2" w:rsidRDefault="00CD15F2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16458D5D" w14:textId="1A270CA2" w:rsidR="00CD15F2" w:rsidRDefault="00CD15F2" w:rsidP="00CD15F2">
      <w:pPr>
        <w:pStyle w:val="ListParagraph"/>
        <w:ind w:left="270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/>
      </w:r>
    </w:p>
    <w:p w14:paraId="59C67666" w14:textId="6CBC7E48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7" w14:textId="1CF9E72E" w:rsidR="009B3A48" w:rsidRPr="002557C8" w:rsidRDefault="009B3A48" w:rsidP="00C334E0">
      <w:pPr>
        <w:ind w:left="709"/>
        <w:rPr>
          <w:sz w:val="22"/>
          <w:szCs w:val="22"/>
        </w:rPr>
      </w:pP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CD15F2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C6766A" w14:textId="38163A1D" w:rsidR="009B3A48" w:rsidRPr="004115B3" w:rsidRDefault="009B3A48" w:rsidP="00CD15F2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CD15F2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C6766B" w14:textId="7AECB7DB" w:rsidR="009B3A48" w:rsidRPr="004115B3" w:rsidRDefault="009B3A48" w:rsidP="00CD15F2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CD15F2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C6766C" w14:textId="59699B7B" w:rsidR="009B3A48" w:rsidRPr="004115B3" w:rsidRDefault="009B3A48" w:rsidP="00CD15F2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CD15F2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CD15F2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1A39EEE8" w:rsidR="009B3A48" w:rsidRPr="00CD15F2" w:rsidRDefault="00133DA5" w:rsidP="004115B3">
            <w:pPr>
              <w:jc w:val="center"/>
              <w:rPr>
                <w:color w:val="000000" w:themeColor="text1"/>
              </w:rPr>
            </w:pPr>
            <w:r w:rsidRPr="00CD15F2">
              <w:rPr>
                <w:color w:val="000000" w:themeColor="text1"/>
              </w:rPr>
              <w:t>3,27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3D80B8A6" w:rsidR="009B3A48" w:rsidRPr="00CD15F2" w:rsidRDefault="00CD15F2" w:rsidP="00CD15F2">
            <w:pPr>
              <w:jc w:val="center"/>
              <w:rPr>
                <w:color w:val="000000" w:themeColor="text1"/>
              </w:rPr>
            </w:pPr>
            <w:r w:rsidRPr="00CD15F2">
              <w:rPr>
                <w:color w:val="000000" w:themeColor="text1"/>
              </w:rPr>
              <w:t>3,45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54E6E653" w:rsidR="009B3A48" w:rsidRPr="00CD15F2" w:rsidRDefault="00CD15F2" w:rsidP="004115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D15F2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33588861" w:rsidR="009B3A48" w:rsidRPr="00CD15F2" w:rsidRDefault="00CD15F2" w:rsidP="00CD15F2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CD15F2" w:rsidRDefault="009B3A48" w:rsidP="00CD15F2">
      <w:pPr>
        <w:tabs>
          <w:tab w:val="left" w:pos="3544"/>
        </w:tabs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2070E576" w14:textId="74DD9A07" w:rsidR="000725C4" w:rsidRPr="00D92619" w:rsidRDefault="000725C4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0725C4" w:rsidRPr="004B5919" w14:paraId="7BD9E91C" w14:textId="77777777" w:rsidTr="00461E12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9272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1EA32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0FC23E48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29DC19E3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0725C4" w:rsidRPr="004B5919" w14:paraId="16A76EC4" w14:textId="77777777" w:rsidTr="00461E12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71D0DA98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45EEA22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849105C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6059CEC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061DB2F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5225E90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2926E8A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725C4" w:rsidRPr="004B5919" w14:paraId="2091DD11" w14:textId="77777777" w:rsidTr="00461E12">
        <w:tc>
          <w:tcPr>
            <w:tcW w:w="1271" w:type="dxa"/>
            <w:vAlign w:val="center"/>
          </w:tcPr>
          <w:p w14:paraId="30510562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F485293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494A04E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4D68E13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6156284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D714635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D9F3A71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725C4" w:rsidRPr="004B5919" w14:paraId="724595B1" w14:textId="77777777" w:rsidTr="00461E12">
        <w:tc>
          <w:tcPr>
            <w:tcW w:w="1271" w:type="dxa"/>
            <w:vAlign w:val="center"/>
          </w:tcPr>
          <w:p w14:paraId="16DA8AC1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909BCB8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599B7EE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532248A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FB09E5E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5B86CFE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F3A1506" w14:textId="77777777" w:rsidR="000725C4" w:rsidRPr="004B5919" w:rsidRDefault="000725C4" w:rsidP="00461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D5F3D84" w14:textId="3DC41E32" w:rsidR="00464BEF" w:rsidRPr="002557C8" w:rsidRDefault="00464BEF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464BEF" w14:paraId="6F948A70" w14:textId="77777777" w:rsidTr="00461E1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C7B7E9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E74002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B8F68D0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77B4D677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464BEF" w14:paraId="6D417ACC" w14:textId="77777777" w:rsidTr="00461E1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EA97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C277F18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2438633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3801B22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49DC191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7317A5D3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64BEF" w14:paraId="66908331" w14:textId="77777777" w:rsidTr="00461E12">
        <w:tc>
          <w:tcPr>
            <w:tcW w:w="4253" w:type="dxa"/>
            <w:tcBorders>
              <w:top w:val="single" w:sz="4" w:space="0" w:color="auto"/>
            </w:tcBorders>
          </w:tcPr>
          <w:p w14:paraId="0410DABA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5A3B35E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24CD8D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EE8119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DB84FC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A897669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37029478" w14:textId="77777777" w:rsidTr="00461E12">
        <w:tc>
          <w:tcPr>
            <w:tcW w:w="4253" w:type="dxa"/>
          </w:tcPr>
          <w:p w14:paraId="5105E1F7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BAA189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D3F8AF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F82B56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A37350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8B7B36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410035AD" w14:textId="77777777" w:rsidTr="00461E12">
        <w:tc>
          <w:tcPr>
            <w:tcW w:w="4253" w:type="dxa"/>
          </w:tcPr>
          <w:p w14:paraId="79068EDD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BA3BB3C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52A585" w14:textId="258D7533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A4A60D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83062F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90FB29" w14:textId="360A5CBA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1E7635C5" w14:textId="77777777" w:rsidTr="00461E12">
        <w:tc>
          <w:tcPr>
            <w:tcW w:w="7088" w:type="dxa"/>
            <w:gridSpan w:val="5"/>
            <w:shd w:val="clear" w:color="auto" w:fill="auto"/>
          </w:tcPr>
          <w:p w14:paraId="40180943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2819E4" w14:textId="45055878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377FD124" w:rsidR="009E27D7" w:rsidRDefault="005D1442" w:rsidP="00464BEF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77777777" w:rsid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proofErr w:type="gramStart"/>
      <w:r w:rsidRPr="00D92619">
        <w:rPr>
          <w:sz w:val="22"/>
          <w:szCs w:val="22"/>
        </w:rPr>
        <w:t>Burger personee</w:t>
      </w:r>
      <w:r>
        <w:rPr>
          <w:sz w:val="22"/>
          <w:szCs w:val="22"/>
        </w:rPr>
        <w:t>l</w:t>
      </w:r>
      <w:proofErr w:type="gramEnd"/>
      <w:r w:rsidR="002557C8">
        <w:rPr>
          <w:sz w:val="22"/>
          <w:szCs w:val="22"/>
        </w:rPr>
        <w:t xml:space="preserve"> </w:t>
      </w:r>
    </w:p>
    <w:p w14:paraId="2EC6AF6B" w14:textId="42B034C0" w:rsidR="00464BEF" w:rsidRDefault="00464BEF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464BEF" w14:paraId="4DF3DADF" w14:textId="77777777" w:rsidTr="00461E1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446FF2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8742BF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5B187D31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5587988A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464BEF" w14:paraId="17AB2319" w14:textId="77777777" w:rsidTr="00461E1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76B4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B769B20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029FC42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5BF3D73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44A55DF0" w14:textId="77777777" w:rsidR="00464BEF" w:rsidRPr="00E74119" w:rsidRDefault="00464BEF" w:rsidP="00461E1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17118F17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64BEF" w14:paraId="4DD2CC8C" w14:textId="77777777" w:rsidTr="00461E12">
        <w:tc>
          <w:tcPr>
            <w:tcW w:w="4253" w:type="dxa"/>
          </w:tcPr>
          <w:p w14:paraId="1B6E4356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19F821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510B8A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348938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1810C40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EBFC418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0A52F076" w14:textId="77777777" w:rsidTr="00461E12">
        <w:tc>
          <w:tcPr>
            <w:tcW w:w="4253" w:type="dxa"/>
          </w:tcPr>
          <w:p w14:paraId="2AFDEC34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A5B5C75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F6DEFA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D4FAEF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FAB5BB3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BE99055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39E5B281" w14:textId="77777777" w:rsidTr="00461E12">
        <w:tc>
          <w:tcPr>
            <w:tcW w:w="4253" w:type="dxa"/>
          </w:tcPr>
          <w:p w14:paraId="2ADFA1B4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4B5121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74378E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8410E3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A88A730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782A44C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11A2DF9A" w14:textId="77777777" w:rsidTr="00461E12">
        <w:tc>
          <w:tcPr>
            <w:tcW w:w="4253" w:type="dxa"/>
          </w:tcPr>
          <w:p w14:paraId="3BFDCFDD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1C1253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F7C71B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9E1F30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7F1F601B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1B6ECAF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099B8EA6" w14:textId="77777777" w:rsidTr="00461E12">
        <w:tc>
          <w:tcPr>
            <w:tcW w:w="4253" w:type="dxa"/>
          </w:tcPr>
          <w:p w14:paraId="3068CB52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F4CE15B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6E2E5D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F55225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25D1D4C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939CDDF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51B978BC" w14:textId="77777777" w:rsidTr="00461E12">
        <w:tc>
          <w:tcPr>
            <w:tcW w:w="4253" w:type="dxa"/>
          </w:tcPr>
          <w:p w14:paraId="2FBC3758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2A3F7EB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6AE11D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4B0134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A7A28C4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B7AD13B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495458AC" w14:textId="77777777" w:rsidTr="00461E12">
        <w:tc>
          <w:tcPr>
            <w:tcW w:w="4253" w:type="dxa"/>
          </w:tcPr>
          <w:p w14:paraId="535995E5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2ED8449D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39CD0D62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0A8733FC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7FE1F3AE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1A4E4FB3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4BEF" w14:paraId="5F147778" w14:textId="77777777" w:rsidTr="00461E12">
        <w:tc>
          <w:tcPr>
            <w:tcW w:w="7121" w:type="dxa"/>
            <w:gridSpan w:val="5"/>
          </w:tcPr>
          <w:p w14:paraId="43DAA5BC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361502AD" w14:textId="77777777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668C4883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06F9B0EF" w14:textId="7DD62CEB" w:rsidR="00464BEF" w:rsidRDefault="00464BEF" w:rsidP="00464BEF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464BEF" w14:paraId="28BFAE31" w14:textId="77777777" w:rsidTr="00461E12">
        <w:tc>
          <w:tcPr>
            <w:tcW w:w="4224" w:type="dxa"/>
          </w:tcPr>
          <w:p w14:paraId="34057307" w14:textId="77777777" w:rsidR="00464BEF" w:rsidRDefault="00464BEF" w:rsidP="00461E1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1AA1D8" w14:textId="6D22688B" w:rsidR="00464BEF" w:rsidRDefault="00464BEF" w:rsidP="00461E1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3BAC7F5" w14:textId="62A249E5" w:rsidR="00464BEF" w:rsidRPr="00464BEF" w:rsidRDefault="00464BEF" w:rsidP="00464BEF">
      <w:pPr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59C67685" w14:textId="38C9E09D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464BEF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57F446F0" w:rsidR="009B3A48" w:rsidRPr="004115B3" w:rsidRDefault="009B3A48" w:rsidP="00464BE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464BE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68ED692E" w:rsidR="009B3A48" w:rsidRPr="004115B3" w:rsidRDefault="009B3A48" w:rsidP="00464BEF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464BE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103CF1ED" w:rsidR="009B3A48" w:rsidRPr="004115B3" w:rsidRDefault="009B3A48" w:rsidP="00464BE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464BE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464BEF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04F4976A" w:rsidR="009B3A48" w:rsidRPr="00F57621" w:rsidRDefault="00133DA5" w:rsidP="00464BEF">
            <w:pPr>
              <w:jc w:val="center"/>
            </w:pPr>
            <w:r w:rsidRPr="00F57621">
              <w:t>0,0</w:t>
            </w:r>
            <w:r w:rsidR="00464BEF" w:rsidRPr="00F57621">
              <w:t>8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3FD6B8BE" w:rsidR="009B3A48" w:rsidRPr="00F57621" w:rsidRDefault="00133DA5" w:rsidP="00464BEF">
            <w:pPr>
              <w:jc w:val="center"/>
            </w:pPr>
            <w:r w:rsidRPr="00F57621">
              <w:t>0,</w:t>
            </w:r>
            <w:r w:rsidR="00464BEF" w:rsidRPr="00F57621">
              <w:t>16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46AAE13" w:rsidR="009B3A48" w:rsidRPr="00F57621" w:rsidRDefault="00133DA5" w:rsidP="00464BEF">
            <w:pPr>
              <w:jc w:val="center"/>
              <w:rPr>
                <w:color w:val="0000FF"/>
              </w:rPr>
            </w:pPr>
            <w:r w:rsidRPr="00F57621"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2A8426F0" w:rsidR="009B3A48" w:rsidRPr="00D92619" w:rsidRDefault="00464BEF" w:rsidP="00464BEF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34B28A7F" w14:textId="77777777" w:rsidR="00461E12" w:rsidRDefault="00461E12" w:rsidP="00461E12">
      <w:pPr>
        <w:rPr>
          <w:sz w:val="22"/>
          <w:szCs w:val="22"/>
          <w:u w:val="single"/>
        </w:rPr>
      </w:pPr>
    </w:p>
    <w:p w14:paraId="59C67696" w14:textId="01FF281D" w:rsidR="009B3A48" w:rsidRPr="00461E12" w:rsidRDefault="009B3A48" w:rsidP="00461E12">
      <w:pPr>
        <w:pStyle w:val="ListParagraph"/>
        <w:numPr>
          <w:ilvl w:val="3"/>
          <w:numId w:val="45"/>
        </w:numPr>
        <w:ind w:left="993" w:hanging="426"/>
        <w:rPr>
          <w:sz w:val="22"/>
          <w:szCs w:val="22"/>
        </w:rPr>
      </w:pPr>
      <w:r w:rsidRPr="00461E12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0B53C7">
      <w:pPr>
        <w:numPr>
          <w:ilvl w:val="0"/>
          <w:numId w:val="46"/>
        </w:numPr>
        <w:tabs>
          <w:tab w:val="clear" w:pos="1800"/>
        </w:tabs>
        <w:ind w:left="1418" w:hanging="284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42AA2BEF" w14:textId="5FE1AD88" w:rsidR="00BD5245" w:rsidRDefault="00BD5245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BD5245" w14:paraId="5E62CDB5" w14:textId="77777777" w:rsidTr="00BD5245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643E80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BE83B3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44CF43A4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BD5245" w:rsidRPr="00E74119" w14:paraId="10B33A00" w14:textId="77777777" w:rsidTr="00BD5245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E83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540E53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8B682D5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6CC608CE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044CC877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BD5245" w14:paraId="0CFBED3A" w14:textId="77777777" w:rsidTr="00BD5245">
        <w:tc>
          <w:tcPr>
            <w:tcW w:w="4868" w:type="dxa"/>
            <w:tcBorders>
              <w:top w:val="single" w:sz="4" w:space="0" w:color="auto"/>
            </w:tcBorders>
          </w:tcPr>
          <w:p w14:paraId="46C4D164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7A1B66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1E0704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7A40373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C9360F9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16D68DBE" w14:textId="77777777" w:rsidTr="00BD5245">
        <w:tc>
          <w:tcPr>
            <w:tcW w:w="4868" w:type="dxa"/>
          </w:tcPr>
          <w:p w14:paraId="37C88976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34E40F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C1F406A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5F6DF94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AEBE5AB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29E2DE08" w14:textId="77777777" w:rsidTr="00BD5245">
        <w:tc>
          <w:tcPr>
            <w:tcW w:w="4868" w:type="dxa"/>
          </w:tcPr>
          <w:p w14:paraId="4008637A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CDD14AB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86E9353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7516C19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50EF53D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00AA5D76" w14:textId="77777777" w:rsidTr="00BD5245">
        <w:tc>
          <w:tcPr>
            <w:tcW w:w="7252" w:type="dxa"/>
            <w:gridSpan w:val="4"/>
            <w:shd w:val="clear" w:color="auto" w:fill="auto"/>
          </w:tcPr>
          <w:p w14:paraId="7F6CAD92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074BC3FC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B" w14:textId="29F8A3A1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75D22D23" w14:textId="4E42C058" w:rsidR="00BD5245" w:rsidRPr="002557C8" w:rsidRDefault="00BD5245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BD5245" w14:paraId="0B564D4D" w14:textId="77777777" w:rsidTr="00EF0D07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1A7FB8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A27C33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E839FE0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6A9904B4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BD5245" w14:paraId="3874F105" w14:textId="77777777" w:rsidTr="00EF0D07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49A2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F758A58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49182C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E3157C1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600660D" w14:textId="77777777" w:rsidR="00BD5245" w:rsidRPr="00E74119" w:rsidRDefault="00BD5245" w:rsidP="00EF0D0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5857B984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BD5245" w14:paraId="185DB384" w14:textId="77777777" w:rsidTr="00EF0D07">
        <w:tc>
          <w:tcPr>
            <w:tcW w:w="4253" w:type="dxa"/>
          </w:tcPr>
          <w:p w14:paraId="794F0E27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DED6FE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EAAC9C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ECAA73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53C615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2E2F855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48BBEF78" w14:textId="77777777" w:rsidTr="00EF0D07">
        <w:tc>
          <w:tcPr>
            <w:tcW w:w="4253" w:type="dxa"/>
          </w:tcPr>
          <w:p w14:paraId="5DBC923D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430C59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3D722B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51D28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068F6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5B981F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72C54476" w14:textId="77777777" w:rsidTr="00EF0D07">
        <w:tc>
          <w:tcPr>
            <w:tcW w:w="4253" w:type="dxa"/>
          </w:tcPr>
          <w:p w14:paraId="6CDEA968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515DA51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651FA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7D304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B1D403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61F1DC2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2E95F24C" w14:textId="77777777" w:rsidTr="00EF0D07">
        <w:tc>
          <w:tcPr>
            <w:tcW w:w="4253" w:type="dxa"/>
          </w:tcPr>
          <w:p w14:paraId="14E04A6C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93C5E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1C49B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44FC2D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8B0638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7A4AD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3A2C01F3" w14:textId="77777777" w:rsidTr="00EF0D07">
        <w:tc>
          <w:tcPr>
            <w:tcW w:w="4253" w:type="dxa"/>
          </w:tcPr>
          <w:p w14:paraId="497D1F6E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2BA649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972AD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54532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06C41B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F9DF77C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4559A203" w14:textId="77777777" w:rsidTr="00EF0D07">
        <w:tc>
          <w:tcPr>
            <w:tcW w:w="4253" w:type="dxa"/>
          </w:tcPr>
          <w:p w14:paraId="4553A011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308F62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F968F6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3C6E5A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62230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0E67D1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44898C31" w14:textId="77777777" w:rsidTr="00EF0D07">
        <w:tc>
          <w:tcPr>
            <w:tcW w:w="4253" w:type="dxa"/>
          </w:tcPr>
          <w:p w14:paraId="1AA931F2" w14:textId="77777777" w:rsidR="00BD5245" w:rsidRDefault="00BD5245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EDD71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62A1AC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E0FC0F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32843E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B083297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245" w14:paraId="15C410ED" w14:textId="77777777" w:rsidTr="00EF0D07">
        <w:tc>
          <w:tcPr>
            <w:tcW w:w="7088" w:type="dxa"/>
            <w:gridSpan w:val="5"/>
            <w:shd w:val="clear" w:color="auto" w:fill="auto"/>
          </w:tcPr>
          <w:p w14:paraId="6BD41CA0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35B0463" w14:textId="77777777" w:rsidR="00BD5245" w:rsidRDefault="00BD5245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005FC9ED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038477D2" w14:textId="704CF971" w:rsidR="00F57621" w:rsidRDefault="00F57621" w:rsidP="00F57621">
      <w:pPr>
        <w:pStyle w:val="ListParagraph"/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F57621" w14:paraId="6E95D857" w14:textId="77777777" w:rsidTr="00EF0D07">
        <w:tc>
          <w:tcPr>
            <w:tcW w:w="4366" w:type="dxa"/>
          </w:tcPr>
          <w:p w14:paraId="0BF562F2" w14:textId="77777777" w:rsidR="00F57621" w:rsidRDefault="00F57621" w:rsidP="00EF0D0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FE1A578" w14:textId="77777777" w:rsidR="00F57621" w:rsidRDefault="00F57621" w:rsidP="00EF0D0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0891E6C" w14:textId="1C159867" w:rsidR="00F57621" w:rsidRPr="00F57621" w:rsidRDefault="00F57621" w:rsidP="00F57621">
      <w:pPr>
        <w:pStyle w:val="ListParagraph"/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7549CBD5" w14:textId="77777777" w:rsidR="00F57621" w:rsidRDefault="00F57621" w:rsidP="00F57621">
      <w:pPr>
        <w:numPr>
          <w:ilvl w:val="0"/>
          <w:numId w:val="46"/>
        </w:numPr>
        <w:tabs>
          <w:tab w:val="clear" w:pos="1800"/>
        </w:tabs>
        <w:ind w:left="1418" w:hanging="284"/>
        <w:rPr>
          <w:sz w:val="22"/>
          <w:szCs w:val="22"/>
          <w:u w:val="single"/>
        </w:rPr>
        <w:sectPr w:rsidR="00F57621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A1" w14:textId="685A8FC1" w:rsidR="009B3A48" w:rsidRPr="009856C3" w:rsidRDefault="009B3A48" w:rsidP="00F57621">
      <w:pPr>
        <w:numPr>
          <w:ilvl w:val="0"/>
          <w:numId w:val="46"/>
        </w:numPr>
        <w:tabs>
          <w:tab w:val="clear" w:pos="1800"/>
        </w:tabs>
        <w:ind w:left="1418" w:hanging="284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F57621" w:rsidRPr="00D92619" w14:paraId="59C676A8" w14:textId="77777777" w:rsidTr="00F57621">
        <w:tc>
          <w:tcPr>
            <w:tcW w:w="2880" w:type="dxa"/>
            <w:shd w:val="clear" w:color="auto" w:fill="auto"/>
          </w:tcPr>
          <w:p w14:paraId="59C676A4" w14:textId="77777777" w:rsidR="00F57621" w:rsidRPr="004115B3" w:rsidRDefault="00F57621" w:rsidP="00F57621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5AD7F413" w:rsidR="00F57621" w:rsidRPr="004115B3" w:rsidRDefault="00F57621" w:rsidP="00F5762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29BB73AA" w:rsidR="00F57621" w:rsidRPr="004115B3" w:rsidRDefault="00F57621" w:rsidP="00F5762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175116C7" w:rsidR="00F57621" w:rsidRPr="004115B3" w:rsidRDefault="00F57621" w:rsidP="00F5762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F57621" w:rsidRPr="00D92619" w14:paraId="59C676AD" w14:textId="77777777" w:rsidTr="00F57621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F57621" w:rsidRPr="004115B3" w:rsidRDefault="00F57621" w:rsidP="00F57621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2F7889A" w:rsidR="00F57621" w:rsidRPr="00F57621" w:rsidRDefault="00F57621" w:rsidP="00F57621">
            <w:pPr>
              <w:jc w:val="center"/>
            </w:pPr>
            <w:r w:rsidRPr="00F57621">
              <w:t>0,08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1D407F4C" w:rsidR="00F57621" w:rsidRPr="00F57621" w:rsidRDefault="00F57621" w:rsidP="00F57621">
            <w:pPr>
              <w:jc w:val="center"/>
            </w:pPr>
            <w:r w:rsidRPr="00F57621">
              <w:t>0,16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4E604A1F" w:rsidR="00F57621" w:rsidRPr="00F57621" w:rsidRDefault="00F57621" w:rsidP="00F57621">
            <w:pPr>
              <w:jc w:val="center"/>
            </w:pPr>
            <w:r w:rsidRPr="00F57621"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24FA4472" w:rsidR="009B3A48" w:rsidRPr="00AC33C0" w:rsidRDefault="00F57621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1F6C236A" w14:textId="1E823DB2" w:rsidR="00F57621" w:rsidRPr="006C7EC9" w:rsidRDefault="00F57621" w:rsidP="005D1442">
      <w:pPr>
        <w:ind w:left="360"/>
        <w:rPr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F57621" w:rsidRPr="006C7EC9" w14:paraId="1587BE2C" w14:textId="77777777" w:rsidTr="00EF0D07">
        <w:tc>
          <w:tcPr>
            <w:tcW w:w="4016" w:type="dxa"/>
            <w:tcBorders>
              <w:right w:val="single" w:sz="4" w:space="0" w:color="auto"/>
            </w:tcBorders>
          </w:tcPr>
          <w:p w14:paraId="12975D2C" w14:textId="77777777" w:rsidR="00F57621" w:rsidRPr="006C7EC9" w:rsidRDefault="00F57621" w:rsidP="00EF0D07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1549" w14:textId="4CB0ED7B" w:rsidR="00F57621" w:rsidRPr="006C7EC9" w:rsidRDefault="00F57621" w:rsidP="00EF0D07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9E3631F" w14:textId="77777777" w:rsidR="00F57621" w:rsidRPr="006C7EC9" w:rsidRDefault="00F57621" w:rsidP="00EF0D07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4851" w14:textId="77777777" w:rsidR="00F57621" w:rsidRPr="006C7EC9" w:rsidRDefault="00F57621" w:rsidP="00EF0D07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3094424" w14:textId="77777777" w:rsidR="00F57621" w:rsidRPr="006C7EC9" w:rsidRDefault="00F57621" w:rsidP="00EF0D07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1545521F" w:rsidR="009B3A48" w:rsidRPr="006C7EC9" w:rsidRDefault="009B3A48" w:rsidP="005D1442">
      <w:pPr>
        <w:ind w:left="360"/>
        <w:rPr>
          <w:color w:val="365F91" w:themeColor="accent1" w:themeShade="BF"/>
          <w:sz w:val="22"/>
          <w:szCs w:val="22"/>
        </w:rPr>
      </w:pP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59"/>
      </w:tblGrid>
      <w:tr w:rsidR="001325A6" w:rsidRPr="00055BC6" w14:paraId="59C676BB" w14:textId="77777777" w:rsidTr="002D4CAB"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59" w:type="dxa"/>
            <w:tcBorders>
              <w:left w:val="single" w:sz="4" w:space="0" w:color="auto"/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2D4CAB">
        <w:tc>
          <w:tcPr>
            <w:tcW w:w="763" w:type="dxa"/>
            <w:tcBorders>
              <w:top w:val="single" w:sz="4" w:space="0" w:color="auto"/>
            </w:tcBorders>
          </w:tcPr>
          <w:p w14:paraId="59C676BC" w14:textId="599D1DFE" w:rsidR="0090387F" w:rsidRPr="00055BC6" w:rsidRDefault="0090387F" w:rsidP="00ED7AD4">
            <w:r>
              <w:t>1.</w:t>
            </w:r>
          </w:p>
        </w:tc>
        <w:tc>
          <w:tcPr>
            <w:tcW w:w="7859" w:type="dxa"/>
            <w:shd w:val="clear" w:color="auto" w:fill="auto"/>
          </w:tcPr>
          <w:p w14:paraId="59C676BD" w14:textId="663CE327" w:rsidR="0090387F" w:rsidRPr="00055BC6" w:rsidRDefault="00595C1E" w:rsidP="004E588F">
            <w:r>
              <w:t>Geen</w:t>
            </w:r>
          </w:p>
        </w:tc>
      </w:tr>
      <w:tr w:rsidR="003E643B" w:rsidRPr="00055BC6" w14:paraId="59C676C1" w14:textId="77777777" w:rsidTr="003E643B">
        <w:tc>
          <w:tcPr>
            <w:tcW w:w="763" w:type="dxa"/>
          </w:tcPr>
          <w:p w14:paraId="59C676BF" w14:textId="7B946EB0" w:rsidR="003E643B" w:rsidRPr="00055BC6" w:rsidRDefault="003E643B" w:rsidP="003E643B">
            <w:r>
              <w:t>2.</w:t>
            </w:r>
          </w:p>
        </w:tc>
        <w:tc>
          <w:tcPr>
            <w:tcW w:w="7859" w:type="dxa"/>
            <w:shd w:val="clear" w:color="auto" w:fill="auto"/>
          </w:tcPr>
          <w:p w14:paraId="59C676C0" w14:textId="1DF3B2A5" w:rsidR="003E643B" w:rsidRPr="00055BC6" w:rsidRDefault="003E643B" w:rsidP="003E643B"/>
        </w:tc>
      </w:tr>
      <w:tr w:rsidR="003E643B" w:rsidRPr="00055BC6" w14:paraId="59C676C4" w14:textId="77777777" w:rsidTr="003E643B">
        <w:tc>
          <w:tcPr>
            <w:tcW w:w="763" w:type="dxa"/>
          </w:tcPr>
          <w:p w14:paraId="59C676C2" w14:textId="086758D7" w:rsidR="003E643B" w:rsidRPr="00055BC6" w:rsidRDefault="003E643B" w:rsidP="003E643B">
            <w:r>
              <w:t>3.</w:t>
            </w:r>
          </w:p>
        </w:tc>
        <w:tc>
          <w:tcPr>
            <w:tcW w:w="7859" w:type="dxa"/>
            <w:shd w:val="clear" w:color="auto" w:fill="auto"/>
          </w:tcPr>
          <w:p w14:paraId="59C676C3" w14:textId="29193923" w:rsidR="003E643B" w:rsidRPr="00055BC6" w:rsidRDefault="003E643B" w:rsidP="003E643B"/>
        </w:tc>
      </w:tr>
      <w:tr w:rsidR="003E643B" w:rsidRPr="00055BC6" w14:paraId="59C676C7" w14:textId="77777777" w:rsidTr="003E643B">
        <w:tc>
          <w:tcPr>
            <w:tcW w:w="763" w:type="dxa"/>
          </w:tcPr>
          <w:p w14:paraId="59C676C5" w14:textId="07CFEE72" w:rsidR="003E643B" w:rsidRPr="00055BC6" w:rsidRDefault="003E643B" w:rsidP="003E643B">
            <w:r>
              <w:t>4.</w:t>
            </w:r>
          </w:p>
        </w:tc>
        <w:tc>
          <w:tcPr>
            <w:tcW w:w="7859" w:type="dxa"/>
            <w:shd w:val="clear" w:color="auto" w:fill="auto"/>
          </w:tcPr>
          <w:p w14:paraId="59C676C6" w14:textId="1E6F4FCA" w:rsidR="003E643B" w:rsidRPr="00055BC6" w:rsidRDefault="003E643B" w:rsidP="003E643B"/>
        </w:tc>
      </w:tr>
      <w:tr w:rsidR="003E643B" w:rsidRPr="00055BC6" w14:paraId="59C676CA" w14:textId="77777777" w:rsidTr="003E643B">
        <w:tc>
          <w:tcPr>
            <w:tcW w:w="763" w:type="dxa"/>
          </w:tcPr>
          <w:p w14:paraId="59C676C8" w14:textId="77777777" w:rsidR="003E643B" w:rsidRPr="00055BC6" w:rsidRDefault="003E643B" w:rsidP="003E643B"/>
        </w:tc>
        <w:tc>
          <w:tcPr>
            <w:tcW w:w="7859" w:type="dxa"/>
            <w:shd w:val="clear" w:color="auto" w:fill="auto"/>
          </w:tcPr>
          <w:p w14:paraId="59C676C9" w14:textId="77777777" w:rsidR="003E643B" w:rsidRPr="00055BC6" w:rsidRDefault="003E643B" w:rsidP="003E643B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2D4CAB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2D4CAB">
        <w:tc>
          <w:tcPr>
            <w:tcW w:w="720" w:type="dxa"/>
            <w:tcBorders>
              <w:top w:val="single" w:sz="4" w:space="0" w:color="auto"/>
            </w:tcBorders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  <w:bookmarkStart w:id="0" w:name="_GoBack"/>
            <w:bookmarkEnd w:id="0"/>
          </w:p>
        </w:tc>
        <w:tc>
          <w:tcPr>
            <w:tcW w:w="4865" w:type="dxa"/>
            <w:shd w:val="clear" w:color="auto" w:fill="auto"/>
          </w:tcPr>
          <w:p w14:paraId="59C676D4" w14:textId="5A2017D9" w:rsidR="00C70B83" w:rsidRPr="00647CFE" w:rsidRDefault="00595C1E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595C1E" w:rsidRPr="00055BC6" w14:paraId="5C28FD19" w14:textId="77777777" w:rsidTr="00EF0D07">
        <w:tc>
          <w:tcPr>
            <w:tcW w:w="4667" w:type="dxa"/>
          </w:tcPr>
          <w:p w14:paraId="48BCEE79" w14:textId="77777777" w:rsidR="00595C1E" w:rsidRPr="00055BC6" w:rsidRDefault="00595C1E" w:rsidP="00EF0D07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31574F2" w14:textId="77777777" w:rsidR="00595C1E" w:rsidRPr="00055BC6" w:rsidRDefault="00595C1E" w:rsidP="00EF0D07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9342B5A" w14:textId="77777777" w:rsidR="00595C1E" w:rsidRPr="00055BC6" w:rsidRDefault="00595C1E" w:rsidP="00EF0D07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216FE175" w14:textId="77777777" w:rsidR="00595C1E" w:rsidRPr="00055BC6" w:rsidRDefault="00595C1E" w:rsidP="00EF0D07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595C1E" w:rsidRPr="00055BC6" w14:paraId="6B62D5E9" w14:textId="77777777" w:rsidTr="00EF0D07">
        <w:tc>
          <w:tcPr>
            <w:tcW w:w="4667" w:type="dxa"/>
          </w:tcPr>
          <w:p w14:paraId="2B829FBE" w14:textId="77777777" w:rsidR="00595C1E" w:rsidRPr="00055BC6" w:rsidRDefault="00595C1E" w:rsidP="00EF0D07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D3718EF" w14:textId="77777777" w:rsidR="00595C1E" w:rsidRPr="00055BC6" w:rsidRDefault="00595C1E" w:rsidP="00EF0D07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5C46BA7" w14:textId="77777777" w:rsidR="00595C1E" w:rsidRPr="00055BC6" w:rsidRDefault="00595C1E" w:rsidP="00EF0D07">
            <w:pPr>
              <w:jc w:val="center"/>
            </w:pPr>
          </w:p>
        </w:tc>
      </w:tr>
      <w:tr w:rsidR="00595C1E" w:rsidRPr="00055BC6" w14:paraId="1461EB0E" w14:textId="77777777" w:rsidTr="00EF0D07">
        <w:tc>
          <w:tcPr>
            <w:tcW w:w="4667" w:type="dxa"/>
          </w:tcPr>
          <w:p w14:paraId="49B5293B" w14:textId="77777777" w:rsidR="00595C1E" w:rsidRPr="00055BC6" w:rsidRDefault="00595C1E" w:rsidP="00EF0D07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5FB9154" w14:textId="77777777" w:rsidR="00595C1E" w:rsidRPr="00055BC6" w:rsidRDefault="00595C1E" w:rsidP="00EF0D07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F0315A3" w14:textId="77777777" w:rsidR="00595C1E" w:rsidRPr="00055BC6" w:rsidRDefault="00595C1E" w:rsidP="00EF0D07">
            <w:pPr>
              <w:jc w:val="center"/>
            </w:pPr>
          </w:p>
        </w:tc>
      </w:tr>
      <w:tr w:rsidR="00595C1E" w:rsidRPr="00055BC6" w14:paraId="0A820AE4" w14:textId="77777777" w:rsidTr="00EF0D07">
        <w:tc>
          <w:tcPr>
            <w:tcW w:w="4667" w:type="dxa"/>
          </w:tcPr>
          <w:p w14:paraId="0B832D97" w14:textId="77777777" w:rsidR="00595C1E" w:rsidRPr="00055BC6" w:rsidRDefault="00595C1E" w:rsidP="00EF0D07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278A17E" w14:textId="77777777" w:rsidR="00595C1E" w:rsidRPr="00055BC6" w:rsidRDefault="00595C1E" w:rsidP="00EF0D07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8D83BFC" w14:textId="77777777" w:rsidR="00595C1E" w:rsidRPr="00055BC6" w:rsidRDefault="00595C1E" w:rsidP="00EF0D07">
            <w:pPr>
              <w:jc w:val="center"/>
            </w:pPr>
          </w:p>
        </w:tc>
      </w:tr>
      <w:tr w:rsidR="00595C1E" w:rsidRPr="00055BC6" w14:paraId="7F26E686" w14:textId="77777777" w:rsidTr="00EF0D07">
        <w:tc>
          <w:tcPr>
            <w:tcW w:w="4667" w:type="dxa"/>
          </w:tcPr>
          <w:p w14:paraId="39E88639" w14:textId="77777777" w:rsidR="00595C1E" w:rsidRPr="00055BC6" w:rsidRDefault="00595C1E" w:rsidP="00EF0D07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287217CB" w14:textId="77777777" w:rsidR="00595C1E" w:rsidRPr="00055BC6" w:rsidRDefault="00595C1E" w:rsidP="00EF0D07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3C078D7B" w14:textId="77777777" w:rsidR="00595C1E" w:rsidRPr="00055BC6" w:rsidRDefault="00595C1E" w:rsidP="00EF0D07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08CB6D25" w14:textId="77777777" w:rsidR="00595C1E" w:rsidRPr="00055BC6" w:rsidRDefault="00595C1E" w:rsidP="00EF0D07">
            <w:pPr>
              <w:jc w:val="center"/>
            </w:pPr>
          </w:p>
        </w:tc>
      </w:tr>
      <w:tr w:rsidR="00595C1E" w:rsidRPr="00055BC6" w14:paraId="05949967" w14:textId="77777777" w:rsidTr="00EF0D07">
        <w:tc>
          <w:tcPr>
            <w:tcW w:w="4667" w:type="dxa"/>
          </w:tcPr>
          <w:p w14:paraId="1266AAD4" w14:textId="77777777" w:rsidR="00595C1E" w:rsidRPr="00055BC6" w:rsidRDefault="00595C1E" w:rsidP="00EF0D07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7B43C25" w14:textId="77777777" w:rsidR="00595C1E" w:rsidRPr="00055BC6" w:rsidRDefault="00595C1E" w:rsidP="00EF0D07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2874029A" w14:textId="77777777" w:rsidR="00595C1E" w:rsidRPr="00055BC6" w:rsidRDefault="00595C1E" w:rsidP="00EF0D07">
            <w:pPr>
              <w:jc w:val="center"/>
            </w:pPr>
            <w:r>
              <w:t>100</w:t>
            </w:r>
          </w:p>
        </w:tc>
      </w:tr>
      <w:tr w:rsidR="00595C1E" w:rsidRPr="00055BC6" w14:paraId="7A1EB80C" w14:textId="77777777" w:rsidTr="00EF0D07">
        <w:tc>
          <w:tcPr>
            <w:tcW w:w="4667" w:type="dxa"/>
          </w:tcPr>
          <w:p w14:paraId="30CDB486" w14:textId="77777777" w:rsidR="00595C1E" w:rsidRPr="00055BC6" w:rsidRDefault="00595C1E" w:rsidP="00EF0D07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5E9343AE" w14:textId="77777777" w:rsidR="00595C1E" w:rsidRPr="00055BC6" w:rsidRDefault="00595C1E" w:rsidP="00EF0D07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52986398" w14:textId="77777777" w:rsidR="00595C1E" w:rsidRPr="00055BC6" w:rsidRDefault="00595C1E" w:rsidP="00EF0D07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3B31A1F3" w14:textId="77777777" w:rsidR="00595C1E" w:rsidRPr="00055BC6" w:rsidRDefault="00595C1E" w:rsidP="00EF0D07">
            <w:pPr>
              <w:jc w:val="center"/>
            </w:pPr>
          </w:p>
        </w:tc>
      </w:tr>
    </w:tbl>
    <w:p w14:paraId="07879D39" w14:textId="77777777" w:rsidR="00595C1E" w:rsidRDefault="00595C1E" w:rsidP="00595C1E">
      <w:pPr>
        <w:rPr>
          <w:sz w:val="22"/>
          <w:szCs w:val="22"/>
        </w:rPr>
      </w:pPr>
    </w:p>
    <w:p w14:paraId="78A746BB" w14:textId="77777777" w:rsidR="00595C1E" w:rsidRDefault="00595C1E" w:rsidP="00595C1E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44516886" w14:textId="77777777" w:rsidR="00595C1E" w:rsidRPr="00055BC6" w:rsidRDefault="00595C1E" w:rsidP="00595C1E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223A870" w14:textId="77777777" w:rsidR="00595C1E" w:rsidRPr="00BB23C7" w:rsidRDefault="00595C1E" w:rsidP="00595C1E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2D01764E" w14:textId="77777777" w:rsidR="00595C1E" w:rsidRDefault="00595C1E" w:rsidP="00595C1E">
      <w:pPr>
        <w:ind w:left="1418" w:hanging="284"/>
        <w:rPr>
          <w:sz w:val="22"/>
          <w:szCs w:val="22"/>
        </w:rPr>
      </w:pPr>
    </w:p>
    <w:p w14:paraId="2C2448DC" w14:textId="77777777" w:rsidR="00595C1E" w:rsidRPr="00647A25" w:rsidRDefault="00595C1E" w:rsidP="00595C1E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070BE516" w14:textId="77777777" w:rsidR="00595C1E" w:rsidRPr="00302050" w:rsidRDefault="00595C1E" w:rsidP="00595C1E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6E602334" w14:textId="77777777" w:rsidR="00595C1E" w:rsidRPr="00302050" w:rsidRDefault="00595C1E" w:rsidP="00595C1E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79337427" w14:textId="77777777" w:rsidR="00595C1E" w:rsidRPr="00302050" w:rsidRDefault="00595C1E" w:rsidP="00595C1E">
      <w:pPr>
        <w:ind w:left="1418" w:hanging="284"/>
        <w:rPr>
          <w:sz w:val="22"/>
          <w:szCs w:val="22"/>
          <w:lang w:val="en-US"/>
        </w:rPr>
      </w:pPr>
    </w:p>
    <w:p w14:paraId="45FBFC85" w14:textId="77777777" w:rsidR="00595C1E" w:rsidRPr="00647A25" w:rsidRDefault="00595C1E" w:rsidP="00595C1E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6F1359FF" w14:textId="77777777" w:rsidR="00595C1E" w:rsidRDefault="00595C1E" w:rsidP="00595C1E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54708A1D" w14:textId="77777777" w:rsidR="00595C1E" w:rsidRDefault="00595C1E" w:rsidP="00595C1E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E" w14:textId="7C6F6BC0" w:rsidR="00647A25" w:rsidRPr="00647A25" w:rsidRDefault="00595C1E" w:rsidP="00595C1E">
      <w:pPr>
        <w:ind w:left="1418" w:hanging="284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361A61">
        <w:t xml:space="preserve">De inlichtingen worden hernomen in de </w:t>
      </w:r>
      <w:r w:rsidR="006C7EC9" w:rsidRPr="00361A61">
        <w:t>B</w:t>
      </w:r>
      <w:r w:rsidRPr="00361A61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361A61">
        <w:rPr>
          <w:sz w:val="22"/>
          <w:szCs w:val="22"/>
        </w:rPr>
        <w:t xml:space="preserve">De inlichtingen worden hernomen in de </w:t>
      </w:r>
      <w:r w:rsidR="006C7EC9" w:rsidRPr="00361A61">
        <w:rPr>
          <w:sz w:val="22"/>
          <w:szCs w:val="22"/>
        </w:rPr>
        <w:t>B</w:t>
      </w:r>
      <w:r w:rsidRPr="00361A61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706511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67741" w14:textId="77777777" w:rsidR="009B3A48" w:rsidRPr="00055BC6" w:rsidRDefault="009B3A48" w:rsidP="00361A61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706511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361A61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4" w14:textId="77777777" w:rsidR="009B3A48" w:rsidRPr="00361A61" w:rsidRDefault="009B3A48" w:rsidP="00361A61">
            <w:pPr>
              <w:jc w:val="center"/>
            </w:pPr>
            <w:r w:rsidRPr="00361A61">
              <w:t>0</w:t>
            </w:r>
          </w:p>
        </w:tc>
      </w:tr>
      <w:tr w:rsidR="001325A6" w:rsidRPr="00055BC6" w14:paraId="59C67748" w14:textId="77777777" w:rsidTr="00361A61">
        <w:tc>
          <w:tcPr>
            <w:tcW w:w="7560" w:type="dxa"/>
            <w:vAlign w:val="center"/>
          </w:tcPr>
          <w:p w14:paraId="59C67746" w14:textId="77777777" w:rsidR="009B3A48" w:rsidRPr="00055BC6" w:rsidRDefault="009B3A48" w:rsidP="00361A61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7" w14:textId="77777777" w:rsidR="009B3A48" w:rsidRPr="00361A61" w:rsidRDefault="009B3A48" w:rsidP="00361A61">
            <w:pPr>
              <w:jc w:val="center"/>
            </w:pPr>
            <w:r w:rsidRPr="00361A61">
              <w:t>0</w:t>
            </w:r>
          </w:p>
        </w:tc>
      </w:tr>
      <w:tr w:rsidR="001325A6" w:rsidRPr="00055BC6" w14:paraId="59C6774B" w14:textId="77777777" w:rsidTr="00361A61">
        <w:tc>
          <w:tcPr>
            <w:tcW w:w="7560" w:type="dxa"/>
            <w:vAlign w:val="center"/>
          </w:tcPr>
          <w:p w14:paraId="59C67749" w14:textId="77777777" w:rsidR="009B3A48" w:rsidRPr="00055BC6" w:rsidRDefault="009B3A48" w:rsidP="00361A61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A" w14:textId="77777777" w:rsidR="009B3A48" w:rsidRPr="00361A61" w:rsidRDefault="009B3A48" w:rsidP="00361A61">
            <w:pPr>
              <w:jc w:val="center"/>
            </w:pPr>
            <w:r w:rsidRPr="00361A61">
              <w:t>0</w:t>
            </w:r>
          </w:p>
        </w:tc>
      </w:tr>
      <w:tr w:rsidR="001325A6" w:rsidRPr="00055BC6" w14:paraId="59C6774E" w14:textId="77777777" w:rsidTr="00361A61">
        <w:tc>
          <w:tcPr>
            <w:tcW w:w="7560" w:type="dxa"/>
            <w:vAlign w:val="center"/>
          </w:tcPr>
          <w:p w14:paraId="59C6774C" w14:textId="77777777" w:rsidR="009B3A48" w:rsidRPr="00055BC6" w:rsidRDefault="009B3A48" w:rsidP="00361A61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D" w14:textId="77777777" w:rsidR="009B3A48" w:rsidRPr="00361A61" w:rsidRDefault="009B3A48" w:rsidP="00361A61">
            <w:pPr>
              <w:jc w:val="center"/>
            </w:pPr>
            <w:r w:rsidRPr="00361A61">
              <w:t>0</w:t>
            </w:r>
          </w:p>
        </w:tc>
      </w:tr>
      <w:tr w:rsidR="001325A6" w:rsidRPr="00055BC6" w14:paraId="59C67751" w14:textId="77777777" w:rsidTr="00361A61">
        <w:tc>
          <w:tcPr>
            <w:tcW w:w="7560" w:type="dxa"/>
            <w:vAlign w:val="center"/>
          </w:tcPr>
          <w:p w14:paraId="59C6774F" w14:textId="77777777" w:rsidR="009B3A48" w:rsidRPr="00055BC6" w:rsidRDefault="009B3A48" w:rsidP="00361A61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0" w14:textId="77777777" w:rsidR="009B3A48" w:rsidRPr="00361A61" w:rsidRDefault="009B3A48" w:rsidP="00361A61">
            <w:pPr>
              <w:jc w:val="center"/>
            </w:pPr>
            <w:r w:rsidRPr="00361A61">
              <w:t>0</w:t>
            </w:r>
          </w:p>
        </w:tc>
      </w:tr>
      <w:tr w:rsidR="001325A6" w:rsidRPr="00055BC6" w14:paraId="59C67754" w14:textId="77777777" w:rsidTr="00361A61">
        <w:tc>
          <w:tcPr>
            <w:tcW w:w="7560" w:type="dxa"/>
            <w:vAlign w:val="center"/>
          </w:tcPr>
          <w:p w14:paraId="59C67752" w14:textId="77777777" w:rsidR="009B3A48" w:rsidRPr="00055BC6" w:rsidRDefault="009B3A48" w:rsidP="00361A61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3" w14:textId="77777777" w:rsidR="009B3A48" w:rsidRPr="00361A61" w:rsidRDefault="009B3A48" w:rsidP="00361A61">
            <w:pPr>
              <w:jc w:val="center"/>
            </w:pPr>
            <w:r w:rsidRPr="00361A61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25"/>
        <w:gridCol w:w="3139"/>
      </w:tblGrid>
      <w:tr w:rsidR="001325A6" w:rsidRPr="00055BC6" w14:paraId="59C67760" w14:textId="77777777" w:rsidTr="00706511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14:paraId="59C6775F" w14:textId="77777777" w:rsidR="009B3A48" w:rsidRPr="00055BC6" w:rsidRDefault="009B3A48" w:rsidP="00706511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706511">
        <w:tc>
          <w:tcPr>
            <w:tcW w:w="720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65339A66" w:rsidR="004E588F" w:rsidRPr="00055BC6" w:rsidRDefault="00F66BDE" w:rsidP="004E588F">
            <w:r>
              <w:t>Verbetering vestiaire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3C69D061" w:rsidR="004E588F" w:rsidRPr="00055BC6" w:rsidRDefault="00F66BDE" w:rsidP="00706511">
            <w:pPr>
              <w:jc w:val="center"/>
            </w:pPr>
            <w:proofErr w:type="spellStart"/>
            <w:r>
              <w:t>AsPrev</w:t>
            </w:r>
            <w:proofErr w:type="spellEnd"/>
          </w:p>
        </w:tc>
      </w:tr>
      <w:tr w:rsidR="004E588F" w:rsidRPr="00055BC6" w14:paraId="59C67768" w14:textId="77777777" w:rsidTr="00706511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4E1A68C0" w:rsidR="004E588F" w:rsidRPr="00055BC6" w:rsidRDefault="00706511" w:rsidP="004E588F">
            <w:r>
              <w:t>Bijkomende fietsstalling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7" w14:textId="6DC3023D" w:rsidR="004E588F" w:rsidRPr="00055BC6" w:rsidRDefault="00706511" w:rsidP="00706511">
            <w:pPr>
              <w:jc w:val="center"/>
            </w:pPr>
            <w:r>
              <w:t>Pers MR C&amp;I</w:t>
            </w:r>
          </w:p>
        </w:tc>
      </w:tr>
      <w:tr w:rsidR="004E588F" w:rsidRPr="00055BC6" w14:paraId="59C6776C" w14:textId="77777777" w:rsidTr="00706511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706511">
            <w:pPr>
              <w:jc w:val="center"/>
            </w:pPr>
          </w:p>
        </w:tc>
      </w:tr>
      <w:tr w:rsidR="004E588F" w:rsidRPr="00055BC6" w14:paraId="59C67770" w14:textId="77777777" w:rsidTr="00706511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706511">
            <w:pPr>
              <w:jc w:val="center"/>
            </w:pPr>
          </w:p>
        </w:tc>
      </w:tr>
      <w:tr w:rsidR="004E588F" w:rsidRPr="00055BC6" w14:paraId="59C67774" w14:textId="77777777" w:rsidTr="00706511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706511">
            <w:pPr>
              <w:jc w:val="center"/>
            </w:pPr>
          </w:p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706511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706511">
        <w:tc>
          <w:tcPr>
            <w:tcW w:w="720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2C3385D9" w:rsidR="009B3A48" w:rsidRPr="006C7EC9" w:rsidRDefault="003E643B" w:rsidP="002D0A7E">
      <w:pPr>
        <w:ind w:left="360"/>
        <w:rPr>
          <w:color w:val="365F91" w:themeColor="accent1" w:themeShade="BF"/>
        </w:rPr>
      </w:pPr>
      <w:r w:rsidRPr="00706511">
        <w:t>Zie jaarverslag LDPBW 08</w:t>
      </w:r>
      <w:r w:rsidR="006C7EC9" w:rsidRPr="00706511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A" w14:textId="0AFB155F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spellStart"/>
      <w:r>
        <w:t>ShairePoint</w:t>
      </w:r>
      <w:proofErr w:type="spellEnd"/>
    </w:p>
    <w:p w14:paraId="59C6779B" w14:textId="1577C24B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gramStart"/>
      <w:r>
        <w:t>onthaalbrochure</w:t>
      </w:r>
      <w:proofErr w:type="gramEnd"/>
    </w:p>
    <w:p w14:paraId="59C6779C" w14:textId="749A1208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Email</w:t>
      </w: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7B5840BD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414AF9A2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7734EF26" w:rsidR="009B3A48" w:rsidRDefault="003E643B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7AA9D785" w:rsidR="009B3A48" w:rsidRDefault="00706511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43E47CDC" w14:textId="77777777" w:rsidR="00706511" w:rsidRDefault="00706511" w:rsidP="00706511">
      <w:pPr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2F96D36C" w14:textId="77777777" w:rsidR="00706511" w:rsidRDefault="00706511" w:rsidP="00706511">
      <w:pPr>
        <w:numPr>
          <w:ilvl w:val="0"/>
          <w:numId w:val="35"/>
        </w:numPr>
      </w:pPr>
      <w:proofErr w:type="gramStart"/>
      <w:r>
        <w:t>onthaalbrochure</w:t>
      </w:r>
      <w:proofErr w:type="gramEnd"/>
    </w:p>
    <w:p w14:paraId="59C677AB" w14:textId="4839A55C" w:rsidR="00EB1A68" w:rsidRPr="0032165E" w:rsidRDefault="00706511" w:rsidP="00706511">
      <w:pPr>
        <w:pStyle w:val="ListParagraph"/>
        <w:numPr>
          <w:ilvl w:val="0"/>
          <w:numId w:val="35"/>
        </w:numPr>
      </w:pPr>
      <w:r>
        <w:t>Email</w:t>
      </w:r>
    </w:p>
    <w:p w14:paraId="59C677AC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F4020B" w:rsidRPr="00055BC6" w14:paraId="04DCE7AF" w14:textId="77777777" w:rsidTr="00927E37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B3209" w14:textId="77777777" w:rsidR="00F4020B" w:rsidRPr="00055BC6" w:rsidRDefault="00F4020B" w:rsidP="00927E37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2DB50E5" w14:textId="77777777" w:rsidR="00F4020B" w:rsidRPr="00055BC6" w:rsidRDefault="00F4020B" w:rsidP="00927E37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2BB41ED" w14:textId="77777777" w:rsidR="00F4020B" w:rsidRPr="00055BC6" w:rsidRDefault="00F4020B" w:rsidP="00927E37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F4020B" w:rsidRPr="00055BC6" w14:paraId="56BD1E2D" w14:textId="77777777" w:rsidTr="00927E37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9B0DC19" w14:textId="77777777" w:rsidR="00F4020B" w:rsidRPr="00055BC6" w:rsidRDefault="00F4020B" w:rsidP="00927E3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00F8756A" w14:textId="77777777" w:rsidR="00F4020B" w:rsidRPr="00055BC6" w:rsidRDefault="00F4020B" w:rsidP="00927E37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F4020B" w:rsidRPr="00055BC6" w14:paraId="66D98333" w14:textId="77777777" w:rsidTr="00927E37">
        <w:tc>
          <w:tcPr>
            <w:tcW w:w="567" w:type="dxa"/>
            <w:vAlign w:val="center"/>
          </w:tcPr>
          <w:p w14:paraId="303B86CE" w14:textId="77777777" w:rsidR="00F4020B" w:rsidRPr="00055BC6" w:rsidRDefault="00F4020B" w:rsidP="00927E3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6AF65B3" w14:textId="77777777" w:rsidR="00F4020B" w:rsidRPr="00055BC6" w:rsidRDefault="00F4020B" w:rsidP="00927E37"/>
        </w:tc>
        <w:tc>
          <w:tcPr>
            <w:tcW w:w="3415" w:type="dxa"/>
            <w:gridSpan w:val="2"/>
          </w:tcPr>
          <w:p w14:paraId="41DD6E33" w14:textId="77777777" w:rsidR="00F4020B" w:rsidRPr="00055BC6" w:rsidRDefault="00F4020B" w:rsidP="00927E37"/>
        </w:tc>
      </w:tr>
      <w:tr w:rsidR="00F4020B" w:rsidRPr="00055BC6" w14:paraId="40D4B480" w14:textId="77777777" w:rsidTr="00927E37">
        <w:tc>
          <w:tcPr>
            <w:tcW w:w="567" w:type="dxa"/>
            <w:vAlign w:val="center"/>
          </w:tcPr>
          <w:p w14:paraId="418B3237" w14:textId="77777777" w:rsidR="00F4020B" w:rsidRPr="00055BC6" w:rsidRDefault="00F4020B" w:rsidP="00927E3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14123708" w14:textId="77777777" w:rsidR="00F4020B" w:rsidRPr="00055BC6" w:rsidRDefault="00F4020B" w:rsidP="00927E37"/>
        </w:tc>
        <w:tc>
          <w:tcPr>
            <w:tcW w:w="3415" w:type="dxa"/>
            <w:gridSpan w:val="2"/>
          </w:tcPr>
          <w:p w14:paraId="19D5F996" w14:textId="77777777" w:rsidR="00F4020B" w:rsidRPr="00055BC6" w:rsidRDefault="00F4020B" w:rsidP="00927E37"/>
        </w:tc>
      </w:tr>
      <w:tr w:rsidR="00F4020B" w:rsidRPr="00055BC6" w14:paraId="4583FFA9" w14:textId="77777777" w:rsidTr="00927E37">
        <w:tc>
          <w:tcPr>
            <w:tcW w:w="567" w:type="dxa"/>
            <w:vAlign w:val="center"/>
          </w:tcPr>
          <w:p w14:paraId="3B1D7781" w14:textId="77777777" w:rsidR="00F4020B" w:rsidRPr="00055BC6" w:rsidRDefault="00F4020B" w:rsidP="00927E3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747E6401" w14:textId="77777777" w:rsidR="00F4020B" w:rsidRPr="00055BC6" w:rsidRDefault="00F4020B" w:rsidP="00927E37"/>
        </w:tc>
        <w:tc>
          <w:tcPr>
            <w:tcW w:w="3415" w:type="dxa"/>
            <w:gridSpan w:val="2"/>
          </w:tcPr>
          <w:p w14:paraId="2FCF79E4" w14:textId="77777777" w:rsidR="00F4020B" w:rsidRPr="00055BC6" w:rsidRDefault="00F4020B" w:rsidP="00927E37"/>
        </w:tc>
      </w:tr>
      <w:tr w:rsidR="00F4020B" w:rsidRPr="00055BC6" w14:paraId="1FAD1DC5" w14:textId="77777777" w:rsidTr="00927E37">
        <w:tc>
          <w:tcPr>
            <w:tcW w:w="567" w:type="dxa"/>
            <w:vAlign w:val="center"/>
          </w:tcPr>
          <w:p w14:paraId="73F3DC72" w14:textId="77777777" w:rsidR="00F4020B" w:rsidRPr="00055BC6" w:rsidRDefault="00F4020B" w:rsidP="00927E37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6D5CEA63" w14:textId="77777777" w:rsidR="00F4020B" w:rsidRPr="00055BC6" w:rsidRDefault="00F4020B" w:rsidP="00927E37"/>
        </w:tc>
        <w:tc>
          <w:tcPr>
            <w:tcW w:w="3415" w:type="dxa"/>
            <w:gridSpan w:val="2"/>
          </w:tcPr>
          <w:p w14:paraId="2098C43D" w14:textId="77777777" w:rsidR="00F4020B" w:rsidRPr="00055BC6" w:rsidRDefault="00F4020B" w:rsidP="00927E37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461E12" w:rsidRDefault="00461E12" w:rsidP="00373962">
      <w:r>
        <w:separator/>
      </w:r>
    </w:p>
  </w:endnote>
  <w:endnote w:type="continuationSeparator" w:id="0">
    <w:p w14:paraId="59C677CF" w14:textId="77777777" w:rsidR="00461E12" w:rsidRDefault="00461E12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55EC1CFF" w:rsidR="00461E12" w:rsidRDefault="00461E12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4CAB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D4CAB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461E12" w:rsidRDefault="00461E12" w:rsidP="00373962">
      <w:r>
        <w:separator/>
      </w:r>
    </w:p>
  </w:footnote>
  <w:footnote w:type="continuationSeparator" w:id="0">
    <w:p w14:paraId="59C677CD" w14:textId="77777777" w:rsidR="00461E12" w:rsidRDefault="00461E12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461E12" w:rsidRPr="00251AAD" w:rsidRDefault="00461E12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6A5A6C0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5CA6AF7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8019C"/>
    <w:multiLevelType w:val="hybridMultilevel"/>
    <w:tmpl w:val="BA4EBDB4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14062"/>
    <w:multiLevelType w:val="hybridMultilevel"/>
    <w:tmpl w:val="91F61018"/>
    <w:lvl w:ilvl="0" w:tplc="A8CE88FA">
      <w:start w:val="3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2E56EBB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5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6FFD1526"/>
    <w:multiLevelType w:val="hybridMultilevel"/>
    <w:tmpl w:val="188AC2E8"/>
    <w:lvl w:ilvl="0" w:tplc="5CA6AF7A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5"/>
  </w:num>
  <w:num w:numId="4">
    <w:abstractNumId w:val="4"/>
  </w:num>
  <w:num w:numId="5">
    <w:abstractNumId w:val="34"/>
  </w:num>
  <w:num w:numId="6">
    <w:abstractNumId w:val="10"/>
  </w:num>
  <w:num w:numId="7">
    <w:abstractNumId w:val="18"/>
  </w:num>
  <w:num w:numId="8">
    <w:abstractNumId w:val="38"/>
  </w:num>
  <w:num w:numId="9">
    <w:abstractNumId w:val="37"/>
  </w:num>
  <w:num w:numId="10">
    <w:abstractNumId w:val="14"/>
  </w:num>
  <w:num w:numId="11">
    <w:abstractNumId w:val="39"/>
  </w:num>
  <w:num w:numId="12">
    <w:abstractNumId w:val="27"/>
  </w:num>
  <w:num w:numId="13">
    <w:abstractNumId w:val="12"/>
  </w:num>
  <w:num w:numId="14">
    <w:abstractNumId w:val="22"/>
  </w:num>
  <w:num w:numId="15">
    <w:abstractNumId w:val="41"/>
  </w:num>
  <w:num w:numId="16">
    <w:abstractNumId w:val="40"/>
  </w:num>
  <w:num w:numId="17">
    <w:abstractNumId w:val="5"/>
  </w:num>
  <w:num w:numId="18">
    <w:abstractNumId w:val="29"/>
  </w:num>
  <w:num w:numId="19">
    <w:abstractNumId w:val="19"/>
  </w:num>
  <w:num w:numId="20">
    <w:abstractNumId w:val="21"/>
  </w:num>
  <w:num w:numId="21">
    <w:abstractNumId w:val="9"/>
  </w:num>
  <w:num w:numId="22">
    <w:abstractNumId w:val="32"/>
  </w:num>
  <w:num w:numId="23">
    <w:abstractNumId w:val="33"/>
  </w:num>
  <w:num w:numId="24">
    <w:abstractNumId w:val="36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8"/>
  </w:num>
  <w:num w:numId="32">
    <w:abstractNumId w:val="17"/>
  </w:num>
  <w:num w:numId="33">
    <w:abstractNumId w:val="43"/>
  </w:num>
  <w:num w:numId="34">
    <w:abstractNumId w:val="2"/>
  </w:num>
  <w:num w:numId="35">
    <w:abstractNumId w:val="24"/>
  </w:num>
  <w:num w:numId="36">
    <w:abstractNumId w:val="30"/>
  </w:num>
  <w:num w:numId="37">
    <w:abstractNumId w:val="7"/>
  </w:num>
  <w:num w:numId="38">
    <w:abstractNumId w:val="15"/>
  </w:num>
  <w:num w:numId="39">
    <w:abstractNumId w:val="31"/>
  </w:num>
  <w:num w:numId="40">
    <w:abstractNumId w:val="6"/>
  </w:num>
  <w:num w:numId="41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13"/>
  </w:num>
  <w:num w:numId="44">
    <w:abstractNumId w:val="25"/>
  </w:num>
  <w:num w:numId="45">
    <w:abstractNumId w:val="26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527EF"/>
    <w:rsid w:val="00055BC6"/>
    <w:rsid w:val="000725C4"/>
    <w:rsid w:val="0009495B"/>
    <w:rsid w:val="000B53C7"/>
    <w:rsid w:val="000C2928"/>
    <w:rsid w:val="000E3AFF"/>
    <w:rsid w:val="00116681"/>
    <w:rsid w:val="001325A6"/>
    <w:rsid w:val="00133DA5"/>
    <w:rsid w:val="00134158"/>
    <w:rsid w:val="00186E7F"/>
    <w:rsid w:val="00194BB5"/>
    <w:rsid w:val="001D6110"/>
    <w:rsid w:val="00206063"/>
    <w:rsid w:val="00230C20"/>
    <w:rsid w:val="00251AAD"/>
    <w:rsid w:val="002557C8"/>
    <w:rsid w:val="00260044"/>
    <w:rsid w:val="00285EAA"/>
    <w:rsid w:val="00293236"/>
    <w:rsid w:val="002A5730"/>
    <w:rsid w:val="002B1A2F"/>
    <w:rsid w:val="002D0A7E"/>
    <w:rsid w:val="002D1E11"/>
    <w:rsid w:val="002D4CAB"/>
    <w:rsid w:val="003067F7"/>
    <w:rsid w:val="003134AD"/>
    <w:rsid w:val="003165B5"/>
    <w:rsid w:val="0032165E"/>
    <w:rsid w:val="00337617"/>
    <w:rsid w:val="00337879"/>
    <w:rsid w:val="003616FD"/>
    <w:rsid w:val="00361A61"/>
    <w:rsid w:val="00373962"/>
    <w:rsid w:val="00384012"/>
    <w:rsid w:val="0039299F"/>
    <w:rsid w:val="0039313D"/>
    <w:rsid w:val="00393C02"/>
    <w:rsid w:val="00396BDA"/>
    <w:rsid w:val="003A385F"/>
    <w:rsid w:val="003E558B"/>
    <w:rsid w:val="003E58B6"/>
    <w:rsid w:val="003E643B"/>
    <w:rsid w:val="003F7243"/>
    <w:rsid w:val="004115B3"/>
    <w:rsid w:val="0043277E"/>
    <w:rsid w:val="00434BAF"/>
    <w:rsid w:val="00461E12"/>
    <w:rsid w:val="00464BE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95C1E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85297"/>
    <w:rsid w:val="006B09C2"/>
    <w:rsid w:val="006B553C"/>
    <w:rsid w:val="006C6F2F"/>
    <w:rsid w:val="006C7EC9"/>
    <w:rsid w:val="006E73D5"/>
    <w:rsid w:val="00706511"/>
    <w:rsid w:val="00725FAA"/>
    <w:rsid w:val="0073276F"/>
    <w:rsid w:val="00771256"/>
    <w:rsid w:val="00783318"/>
    <w:rsid w:val="008102C6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387F"/>
    <w:rsid w:val="0091425C"/>
    <w:rsid w:val="009321DB"/>
    <w:rsid w:val="009358F1"/>
    <w:rsid w:val="00943280"/>
    <w:rsid w:val="00943E67"/>
    <w:rsid w:val="009474ED"/>
    <w:rsid w:val="009567D6"/>
    <w:rsid w:val="00961D0B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B05B8"/>
    <w:rsid w:val="00BB23C7"/>
    <w:rsid w:val="00BB369E"/>
    <w:rsid w:val="00BC39EC"/>
    <w:rsid w:val="00BD26E5"/>
    <w:rsid w:val="00BD5245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CD15F2"/>
    <w:rsid w:val="00CF1198"/>
    <w:rsid w:val="00D10393"/>
    <w:rsid w:val="00D3410F"/>
    <w:rsid w:val="00D3549A"/>
    <w:rsid w:val="00D8679A"/>
    <w:rsid w:val="00D91E3D"/>
    <w:rsid w:val="00D92619"/>
    <w:rsid w:val="00DA73C6"/>
    <w:rsid w:val="00DC31B5"/>
    <w:rsid w:val="00DD344D"/>
    <w:rsid w:val="00E02B2C"/>
    <w:rsid w:val="00E60B82"/>
    <w:rsid w:val="00E64DAA"/>
    <w:rsid w:val="00E73452"/>
    <w:rsid w:val="00E73719"/>
    <w:rsid w:val="00EA5E15"/>
    <w:rsid w:val="00EB1A68"/>
    <w:rsid w:val="00EB5128"/>
    <w:rsid w:val="00EC5BC3"/>
    <w:rsid w:val="00ED7AD4"/>
    <w:rsid w:val="00EE46F5"/>
    <w:rsid w:val="00F03E45"/>
    <w:rsid w:val="00F4020B"/>
    <w:rsid w:val="00F43F14"/>
    <w:rsid w:val="00F44EEC"/>
    <w:rsid w:val="00F5173E"/>
    <w:rsid w:val="00F54E58"/>
    <w:rsid w:val="00F57621"/>
    <w:rsid w:val="00F64C2B"/>
    <w:rsid w:val="00F66BDE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63509B0E-D565-47DE-9077-1B2F088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F40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feb3e28-cf4b-4f02-8c5e-c8457fe8e9a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130</TotalTime>
  <Pages>8</Pages>
  <Words>1544</Words>
  <Characters>8510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17</cp:revision>
  <cp:lastPrinted>2020-02-20T10:53:00Z</cp:lastPrinted>
  <dcterms:created xsi:type="dcterms:W3CDTF">2019-03-04T12:40:00Z</dcterms:created>
  <dcterms:modified xsi:type="dcterms:W3CDTF">2020-02-20T11:13:00Z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