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4BAE4424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r w:rsidR="00801537">
        <w:rPr>
          <w:b/>
          <w:sz w:val="22"/>
          <w:szCs w:val="22"/>
          <w:u w:val="single"/>
        </w:rPr>
        <w:t xml:space="preserve">DG </w:t>
      </w:r>
      <w:proofErr w:type="gramStart"/>
      <w:r w:rsidR="00801537">
        <w:rPr>
          <w:b/>
          <w:sz w:val="22"/>
          <w:szCs w:val="22"/>
          <w:u w:val="single"/>
        </w:rPr>
        <w:t>Jur</w:t>
      </w:r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A31441">
        <w:rPr>
          <w:b/>
          <w:sz w:val="22"/>
          <w:szCs w:val="22"/>
          <w:u w:val="single"/>
        </w:rPr>
        <w:t>9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21B32A9C" w:rsidR="009474ED" w:rsidRPr="009E27D7" w:rsidRDefault="00801537" w:rsidP="000E3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DG Jur</w:t>
            </w:r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9E27D7" w14:paraId="59C6763C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6763A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5EA37C2A" w:rsidR="009474ED" w:rsidRPr="00DB12E0" w:rsidRDefault="00E02B2C" w:rsidP="00DB12E0">
            <w:pPr>
              <w:rPr>
                <w:sz w:val="22"/>
                <w:szCs w:val="22"/>
              </w:rPr>
            </w:pPr>
            <w:r w:rsidRPr="00DB12E0">
              <w:rPr>
                <w:sz w:val="22"/>
                <w:szCs w:val="22"/>
              </w:rPr>
              <w:t>9-</w:t>
            </w:r>
            <w:r w:rsidR="003E558B" w:rsidRPr="00DB12E0">
              <w:rPr>
                <w:sz w:val="22"/>
                <w:szCs w:val="22"/>
              </w:rPr>
              <w:t>6321-</w:t>
            </w:r>
            <w:r w:rsidR="00801537" w:rsidRPr="00DB12E0">
              <w:rPr>
                <w:sz w:val="22"/>
                <w:szCs w:val="22"/>
              </w:rPr>
              <w:t>1841</w:t>
            </w:r>
            <w:r w:rsidR="00DB12E0">
              <w:rPr>
                <w:sz w:val="22"/>
                <w:szCs w:val="22"/>
              </w:rPr>
              <w:t>6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28A914F8" w:rsidR="009474ED" w:rsidRPr="009E27D7" w:rsidRDefault="00801537" w:rsidP="00DB12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</w:t>
            </w:r>
            <w:r w:rsidR="00DB12E0">
              <w:rPr>
                <w:sz w:val="22"/>
                <w:szCs w:val="22"/>
              </w:rPr>
              <w:t>18405</w:t>
            </w:r>
          </w:p>
        </w:tc>
      </w:tr>
    </w:tbl>
    <w:p w14:paraId="59C67640" w14:textId="77777777" w:rsidR="009B3A48" w:rsidRDefault="009B3A48" w:rsidP="000325A1">
      <w:pPr>
        <w:ind w:left="1260"/>
        <w:rPr>
          <w:sz w:val="22"/>
          <w:szCs w:val="22"/>
        </w:rPr>
      </w:pPr>
    </w:p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46FFA6F4" w:rsidR="00A20851" w:rsidRPr="009358F1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</w:t>
      </w:r>
      <w:r w:rsidR="00801537">
        <w:rPr>
          <w:color w:val="000000" w:themeColor="text1"/>
          <w:sz w:val="22"/>
          <w:szCs w:val="22"/>
        </w:rPr>
        <w:t>tie, geestelijke arbeid (studie</w:t>
      </w:r>
      <w:r>
        <w:rPr>
          <w:color w:val="000000" w:themeColor="text1"/>
          <w:sz w:val="22"/>
          <w:szCs w:val="22"/>
        </w:rPr>
        <w:t>bureau), bedienden, beeldschermwerk</w:t>
      </w:r>
    </w:p>
    <w:p w14:paraId="59C67646" w14:textId="77777777" w:rsidR="00A20851" w:rsidRPr="00F44EEC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1A5F700F" w:rsidR="00F834A9" w:rsidRPr="00F834A9" w:rsidRDefault="00D10393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Chauffeur lichte voertuigen</w:t>
      </w:r>
    </w:p>
    <w:p w14:paraId="59C6764B" w14:textId="5A5AB0B6" w:rsidR="00F834A9" w:rsidRPr="00F834A9" w:rsidRDefault="00D10393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Beeldschermwerk</w:t>
      </w:r>
    </w:p>
    <w:p w14:paraId="59C6764C" w14:textId="704ECFA1" w:rsidR="00F834A9" w:rsidRPr="00F834A9" w:rsidRDefault="00DB12E0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Magazijnier</w:t>
      </w: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E68CA">
        <w:rPr>
          <w:strike/>
          <w:sz w:val="22"/>
          <w:szCs w:val="22"/>
          <w:highlight w:val="lightGray"/>
        </w:rPr>
        <w:t xml:space="preserve">: </w:t>
      </w:r>
      <w:proofErr w:type="gramStart"/>
      <w:r w:rsidRPr="009E68CA">
        <w:rPr>
          <w:strike/>
          <w:sz w:val="22"/>
          <w:szCs w:val="22"/>
          <w:highlight w:val="lightGray"/>
        </w:rPr>
        <w:t>ja</w:t>
      </w:r>
      <w:r w:rsidRPr="009358F1">
        <w:rPr>
          <w:sz w:val="22"/>
          <w:szCs w:val="22"/>
          <w:highlight w:val="lightGray"/>
        </w:rPr>
        <w:t xml:space="preserve"> /</w:t>
      </w:r>
      <w:proofErr w:type="gramEnd"/>
      <w:r w:rsidRPr="009358F1">
        <w:rPr>
          <w:sz w:val="22"/>
          <w:szCs w:val="22"/>
          <w:highlight w:val="lightGray"/>
        </w:rPr>
        <w:t xml:space="preserve">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7D298EC2" w14:textId="601AC421" w:rsidR="00DB12E0" w:rsidRDefault="00DB12E0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21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884"/>
        <w:gridCol w:w="709"/>
        <w:gridCol w:w="850"/>
        <w:gridCol w:w="851"/>
      </w:tblGrid>
      <w:tr w:rsidR="00DB12E0" w14:paraId="20CA5DF3" w14:textId="77777777" w:rsidTr="003468A8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5692F3" w14:textId="77777777" w:rsidR="00DB12E0" w:rsidRDefault="00DB12E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93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505277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</w:tcPr>
          <w:p w14:paraId="16785F12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22E40617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DB12E0" w14:paraId="172BF980" w14:textId="77777777" w:rsidTr="003468A8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2F298" w14:textId="77777777" w:rsidR="00DB12E0" w:rsidRDefault="00DB12E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0A1775A" w14:textId="77777777" w:rsidR="00DB12E0" w:rsidRPr="00E74119" w:rsidRDefault="00DB12E0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84" w:type="dxa"/>
            <w:shd w:val="clear" w:color="auto" w:fill="BFBFBF" w:themeFill="background1" w:themeFillShade="BF"/>
          </w:tcPr>
          <w:p w14:paraId="5D6C9222" w14:textId="77777777" w:rsidR="00DB12E0" w:rsidRPr="00E74119" w:rsidRDefault="00DB12E0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92F0569" w14:textId="77777777" w:rsidR="00DB12E0" w:rsidRPr="00E74119" w:rsidRDefault="00DB12E0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0BEF4592" w14:textId="77777777" w:rsidR="00DB12E0" w:rsidRPr="00E74119" w:rsidRDefault="00DB12E0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1" w:type="dxa"/>
            <w:vMerge/>
          </w:tcPr>
          <w:p w14:paraId="754C9CE5" w14:textId="77777777" w:rsidR="00DB12E0" w:rsidRDefault="00DB12E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DB12E0" w14:paraId="70DB8E0E" w14:textId="77777777" w:rsidTr="003468A8">
        <w:tc>
          <w:tcPr>
            <w:tcW w:w="4208" w:type="dxa"/>
            <w:tcBorders>
              <w:top w:val="single" w:sz="4" w:space="0" w:color="auto"/>
            </w:tcBorders>
          </w:tcPr>
          <w:p w14:paraId="0D0F642B" w14:textId="77777777" w:rsidR="00DB12E0" w:rsidRDefault="00DB12E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2826FBC" w14:textId="3B14697D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010535EC" w14:textId="6A83C52E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FF2622C" w14:textId="0F92CC22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0ACF7BE" w14:textId="27F4F01E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9,75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16A91D73" w14:textId="46AF69E5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37,75</w:t>
            </w:r>
          </w:p>
        </w:tc>
      </w:tr>
      <w:tr w:rsidR="00DB12E0" w14:paraId="7AC4ED44" w14:textId="77777777" w:rsidTr="003468A8">
        <w:tc>
          <w:tcPr>
            <w:tcW w:w="4208" w:type="dxa"/>
          </w:tcPr>
          <w:p w14:paraId="31E5A1A7" w14:textId="77777777" w:rsidR="00DB12E0" w:rsidRDefault="00DB12E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177532B" w14:textId="16C71D1F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69BE67BE" w14:textId="5A580E84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89EDD08" w14:textId="55C82B01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1926329" w14:textId="4C96701B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7F2DAE9" w14:textId="78CA3734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B12E0" w14:paraId="7E3A6867" w14:textId="77777777" w:rsidTr="003468A8">
        <w:tc>
          <w:tcPr>
            <w:tcW w:w="4208" w:type="dxa"/>
          </w:tcPr>
          <w:p w14:paraId="6FCF34A0" w14:textId="77777777" w:rsidR="00DB12E0" w:rsidRDefault="00DB12E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B22BFC1" w14:textId="27A9AA80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7F234306" w14:textId="11D0CFDA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6CF3D63" w14:textId="2EEEF22C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772AA59" w14:textId="0B56635A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4FDF8B0" w14:textId="54A1A5DD" w:rsidR="00DB12E0" w:rsidRDefault="005F5137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7,75</w:t>
            </w:r>
          </w:p>
        </w:tc>
      </w:tr>
      <w:tr w:rsidR="00DB12E0" w14:paraId="77D254CD" w14:textId="77777777" w:rsidTr="003468A8">
        <w:tc>
          <w:tcPr>
            <w:tcW w:w="4208" w:type="dxa"/>
          </w:tcPr>
          <w:p w14:paraId="21C429E9" w14:textId="77777777" w:rsidR="00DB12E0" w:rsidRDefault="00DB12E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D889819" w14:textId="0C26AEF2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7C3FE9B8" w14:textId="7970E14A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F634C0" w14:textId="72CF530C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2527BCD" w14:textId="1C4B4FDD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47,25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16416FB" w14:textId="5966928D" w:rsidR="00DB12E0" w:rsidRDefault="005F5137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77,25</w:t>
            </w:r>
          </w:p>
        </w:tc>
      </w:tr>
      <w:tr w:rsidR="00DB12E0" w14:paraId="12806B8F" w14:textId="77777777" w:rsidTr="003468A8">
        <w:tc>
          <w:tcPr>
            <w:tcW w:w="4208" w:type="dxa"/>
          </w:tcPr>
          <w:p w14:paraId="5B0C3076" w14:textId="77777777" w:rsidR="00DB12E0" w:rsidRDefault="00DB12E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DAC0B23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4C34299C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82D3518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95A9104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27A223E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B12E0" w14:paraId="009AB257" w14:textId="77777777" w:rsidTr="003468A8">
        <w:tc>
          <w:tcPr>
            <w:tcW w:w="4208" w:type="dxa"/>
          </w:tcPr>
          <w:p w14:paraId="63AB07EA" w14:textId="77777777" w:rsidR="00DB12E0" w:rsidRDefault="00DB12E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35B9A57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5C3CB885" w14:textId="033D99C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7FBA02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F0FA396" w14:textId="4A45C4E3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2,75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7603888E" w14:textId="372DD722" w:rsidR="00DB12E0" w:rsidRDefault="005F5137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3,75</w:t>
            </w:r>
          </w:p>
        </w:tc>
      </w:tr>
      <w:tr w:rsidR="00DB12E0" w14:paraId="3970C7DD" w14:textId="77777777" w:rsidTr="003468A8">
        <w:tc>
          <w:tcPr>
            <w:tcW w:w="4208" w:type="dxa"/>
          </w:tcPr>
          <w:p w14:paraId="49B865BB" w14:textId="77777777" w:rsidR="00DB12E0" w:rsidRDefault="00DB12E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223A4A1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6C6F96CB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FF8CF94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7400E8C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F7AEA06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B12E0" w14:paraId="0A5652D2" w14:textId="77777777" w:rsidTr="003468A8">
        <w:tc>
          <w:tcPr>
            <w:tcW w:w="4208" w:type="dxa"/>
          </w:tcPr>
          <w:p w14:paraId="36B04167" w14:textId="77777777" w:rsidR="00DB12E0" w:rsidRDefault="00DB12E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2C9D746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34545D84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3945690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CC9A257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E6596C8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B12E0" w14:paraId="0341E972" w14:textId="77777777" w:rsidTr="003468A8">
        <w:tc>
          <w:tcPr>
            <w:tcW w:w="4208" w:type="dxa"/>
          </w:tcPr>
          <w:p w14:paraId="2CB405CD" w14:textId="77777777" w:rsidR="00DB12E0" w:rsidRDefault="00DB12E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14F5634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2BAABC5E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00933D2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C15D8AF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D265970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B12E0" w14:paraId="32E7BD7F" w14:textId="77777777" w:rsidTr="003468A8">
        <w:tc>
          <w:tcPr>
            <w:tcW w:w="4208" w:type="dxa"/>
          </w:tcPr>
          <w:p w14:paraId="12A56008" w14:textId="77777777" w:rsidR="00DB12E0" w:rsidRDefault="00DB12E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D61CD6D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5C12BA1E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57B03EA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B51FAE0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3125F88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B12E0" w14:paraId="024708E2" w14:textId="77777777" w:rsidTr="003468A8">
        <w:tc>
          <w:tcPr>
            <w:tcW w:w="7360" w:type="dxa"/>
            <w:gridSpan w:val="5"/>
            <w:shd w:val="clear" w:color="auto" w:fill="auto"/>
          </w:tcPr>
          <w:p w14:paraId="7F5D89D9" w14:textId="77777777" w:rsidR="00DB12E0" w:rsidRDefault="00DB12E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27E4C6F" w14:textId="3A7A3077" w:rsidR="00DB12E0" w:rsidRDefault="005F5137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126,5</w:t>
            </w:r>
          </w:p>
        </w:tc>
      </w:tr>
    </w:tbl>
    <w:p w14:paraId="59C67652" w14:textId="586D88E5" w:rsidR="009B3A48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207E735D" w14:textId="77777777" w:rsidR="00DB12E0" w:rsidRDefault="00DB12E0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  <w:sectPr w:rsidR="00DB12E0" w:rsidSect="003165B5">
          <w:headerReference w:type="default" r:id="rId10"/>
          <w:footerReference w:type="default" r:id="rId11"/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54" w14:textId="594AAA91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34B0F861" w14:textId="77777777" w:rsidR="00801537" w:rsidRPr="009358F1" w:rsidRDefault="009358F1" w:rsidP="009358F1">
      <w:pPr>
        <w:tabs>
          <w:tab w:val="num" w:pos="1260"/>
        </w:tabs>
        <w:ind w:left="72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07"/>
        <w:gridCol w:w="1134"/>
        <w:gridCol w:w="3289"/>
        <w:gridCol w:w="1744"/>
      </w:tblGrid>
      <w:tr w:rsidR="00801537" w:rsidRPr="00492E0A" w14:paraId="3FBAAC29" w14:textId="77777777" w:rsidTr="005F5137">
        <w:tc>
          <w:tcPr>
            <w:tcW w:w="2507" w:type="dxa"/>
            <w:shd w:val="clear" w:color="auto" w:fill="BFBFBF" w:themeFill="background1" w:themeFillShade="BF"/>
            <w:vAlign w:val="center"/>
          </w:tcPr>
          <w:p w14:paraId="0435638E" w14:textId="77777777" w:rsidR="00801537" w:rsidRPr="00492E0A" w:rsidRDefault="00801537" w:rsidP="00B90CDF">
            <w:pPr>
              <w:tabs>
                <w:tab w:val="num" w:pos="1260"/>
              </w:tabs>
              <w:jc w:val="center"/>
              <w:rPr>
                <w:b/>
                <w:sz w:val="22"/>
                <w:szCs w:val="22"/>
              </w:rPr>
            </w:pPr>
            <w:r w:rsidRPr="00492E0A">
              <w:rPr>
                <w:b/>
                <w:sz w:val="22"/>
                <w:szCs w:val="22"/>
              </w:rPr>
              <w:t>NAAM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F38E88D" w14:textId="77777777" w:rsidR="00801537" w:rsidRPr="00492E0A" w:rsidRDefault="00801537" w:rsidP="00B90CDF">
            <w:pPr>
              <w:tabs>
                <w:tab w:val="num" w:pos="1260"/>
              </w:tabs>
              <w:jc w:val="center"/>
              <w:rPr>
                <w:b/>
                <w:sz w:val="22"/>
                <w:szCs w:val="22"/>
              </w:rPr>
            </w:pPr>
            <w:r w:rsidRPr="00492E0A">
              <w:rPr>
                <w:b/>
                <w:sz w:val="22"/>
                <w:szCs w:val="22"/>
              </w:rPr>
              <w:t>Graad</w:t>
            </w:r>
          </w:p>
        </w:tc>
        <w:tc>
          <w:tcPr>
            <w:tcW w:w="3289" w:type="dxa"/>
            <w:shd w:val="clear" w:color="auto" w:fill="BFBFBF" w:themeFill="background1" w:themeFillShade="BF"/>
            <w:vAlign w:val="center"/>
          </w:tcPr>
          <w:p w14:paraId="153E11E9" w14:textId="77777777" w:rsidR="00801537" w:rsidRPr="00492E0A" w:rsidRDefault="00801537" w:rsidP="00B90CDF">
            <w:pPr>
              <w:tabs>
                <w:tab w:val="num" w:pos="1260"/>
              </w:tabs>
              <w:jc w:val="center"/>
              <w:rPr>
                <w:b/>
                <w:sz w:val="22"/>
                <w:szCs w:val="22"/>
              </w:rPr>
            </w:pPr>
            <w:r w:rsidRPr="00492E0A">
              <w:rPr>
                <w:b/>
                <w:sz w:val="22"/>
                <w:szCs w:val="22"/>
              </w:rPr>
              <w:t>Adres (erkend) organisme</w:t>
            </w:r>
          </w:p>
        </w:tc>
        <w:tc>
          <w:tcPr>
            <w:tcW w:w="1744" w:type="dxa"/>
            <w:shd w:val="clear" w:color="auto" w:fill="BFBFBF" w:themeFill="background1" w:themeFillShade="BF"/>
            <w:vAlign w:val="center"/>
          </w:tcPr>
          <w:p w14:paraId="0941E353" w14:textId="77777777" w:rsidR="00801537" w:rsidRPr="00492E0A" w:rsidRDefault="00801537" w:rsidP="00B90CDF">
            <w:pPr>
              <w:tabs>
                <w:tab w:val="num" w:pos="1260"/>
              </w:tabs>
              <w:jc w:val="center"/>
              <w:rPr>
                <w:b/>
                <w:sz w:val="22"/>
                <w:szCs w:val="22"/>
              </w:rPr>
            </w:pPr>
            <w:r w:rsidRPr="00492E0A">
              <w:rPr>
                <w:b/>
                <w:sz w:val="22"/>
                <w:szCs w:val="22"/>
              </w:rPr>
              <w:t>Datum laatste recyclage</w:t>
            </w:r>
          </w:p>
        </w:tc>
      </w:tr>
      <w:tr w:rsidR="005F5137" w14:paraId="7CDBC9EC" w14:textId="77777777" w:rsidTr="005F5137">
        <w:tc>
          <w:tcPr>
            <w:tcW w:w="2507" w:type="dxa"/>
            <w:vAlign w:val="center"/>
          </w:tcPr>
          <w:p w14:paraId="776B85E5" w14:textId="55294413" w:rsidR="005F5137" w:rsidRDefault="005F5137" w:rsidP="005F513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HOURMAN Gwendoline</w:t>
            </w:r>
          </w:p>
        </w:tc>
        <w:tc>
          <w:tcPr>
            <w:tcW w:w="1134" w:type="dxa"/>
            <w:vAlign w:val="center"/>
          </w:tcPr>
          <w:p w14:paraId="72FC9CB2" w14:textId="2B256E89" w:rsidR="005F5137" w:rsidRDefault="005F5137" w:rsidP="005F51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Admin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Ass</w:t>
            </w:r>
            <w:proofErr w:type="spellEnd"/>
          </w:p>
        </w:tc>
        <w:tc>
          <w:tcPr>
            <w:tcW w:w="3289" w:type="dxa"/>
            <w:vAlign w:val="center"/>
          </w:tcPr>
          <w:p w14:paraId="60145844" w14:textId="326C8957" w:rsidR="005F5137" w:rsidRPr="005F5137" w:rsidRDefault="005F5137" w:rsidP="005F5137">
            <w:pPr>
              <w:tabs>
                <w:tab w:val="num" w:pos="1260"/>
              </w:tabs>
              <w:jc w:val="center"/>
              <w:rPr>
                <w:sz w:val="22"/>
                <w:szCs w:val="22"/>
                <w:lang w:val="en-US"/>
              </w:rPr>
            </w:pPr>
            <w:r w:rsidRPr="005F5137">
              <w:rPr>
                <w:sz w:val="22"/>
                <w:szCs w:val="22"/>
                <w:lang w:val="en-US"/>
              </w:rPr>
              <w:t>IFA</w:t>
            </w:r>
            <w:r w:rsidRPr="005F5137">
              <w:rPr>
                <w:sz w:val="22"/>
                <w:szCs w:val="22"/>
                <w:lang w:val="en-US"/>
              </w:rPr>
              <w:br/>
              <w:t>WTC III, Av Simon Bolivar 30</w:t>
            </w:r>
            <w:r>
              <w:rPr>
                <w:sz w:val="22"/>
                <w:szCs w:val="22"/>
                <w:lang w:val="en-US"/>
              </w:rPr>
              <w:br/>
              <w:t>1000 Brussel</w:t>
            </w:r>
          </w:p>
        </w:tc>
        <w:tc>
          <w:tcPr>
            <w:tcW w:w="1744" w:type="dxa"/>
            <w:vAlign w:val="center"/>
          </w:tcPr>
          <w:p w14:paraId="078B0F6F" w14:textId="0822E775" w:rsidR="005F5137" w:rsidRDefault="005F5137" w:rsidP="005F51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09/10/2018</w:t>
            </w:r>
          </w:p>
        </w:tc>
      </w:tr>
      <w:tr w:rsidR="005F5137" w14:paraId="4588172E" w14:textId="77777777" w:rsidTr="005F5137">
        <w:tc>
          <w:tcPr>
            <w:tcW w:w="2507" w:type="dxa"/>
            <w:vAlign w:val="center"/>
          </w:tcPr>
          <w:p w14:paraId="2C43B84D" w14:textId="53C74266" w:rsidR="005F5137" w:rsidRDefault="005F5137" w:rsidP="005F513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KENNIS Theo</w:t>
            </w:r>
          </w:p>
        </w:tc>
        <w:tc>
          <w:tcPr>
            <w:tcW w:w="1134" w:type="dxa"/>
            <w:vAlign w:val="center"/>
          </w:tcPr>
          <w:p w14:paraId="3D021E71" w14:textId="1E4B2031" w:rsidR="005F5137" w:rsidRDefault="005F5137" w:rsidP="005F51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Admin</w:t>
            </w:r>
            <w:proofErr w:type="spellEnd"/>
            <w:r>
              <w:rPr>
                <w:sz w:val="22"/>
                <w:szCs w:val="22"/>
              </w:rPr>
              <w:t xml:space="preserve"> Desk</w:t>
            </w:r>
          </w:p>
        </w:tc>
        <w:tc>
          <w:tcPr>
            <w:tcW w:w="3289" w:type="dxa"/>
            <w:vAlign w:val="center"/>
          </w:tcPr>
          <w:p w14:paraId="15569EEF" w14:textId="513C1264" w:rsidR="005F5137" w:rsidRDefault="005F5137" w:rsidP="005F51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OFO</w:t>
            </w:r>
            <w:r>
              <w:rPr>
                <w:sz w:val="22"/>
                <w:szCs w:val="22"/>
              </w:rPr>
              <w:br/>
            </w:r>
            <w:r w:rsidRPr="005F5137">
              <w:rPr>
                <w:sz w:val="22"/>
                <w:szCs w:val="22"/>
                <w:lang w:val="en-US"/>
              </w:rPr>
              <w:t>WTC III, Av Simon Bolivar 30</w:t>
            </w:r>
            <w:r>
              <w:rPr>
                <w:sz w:val="22"/>
                <w:szCs w:val="22"/>
                <w:lang w:val="en-US"/>
              </w:rPr>
              <w:br/>
              <w:t>1000 Brussel</w:t>
            </w:r>
          </w:p>
        </w:tc>
        <w:tc>
          <w:tcPr>
            <w:tcW w:w="1744" w:type="dxa"/>
            <w:vAlign w:val="center"/>
          </w:tcPr>
          <w:p w14:paraId="371BEE0C" w14:textId="2B80E4B5" w:rsidR="005F5137" w:rsidRDefault="005F5137" w:rsidP="005F51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17/09/2018</w:t>
            </w:r>
          </w:p>
        </w:tc>
      </w:tr>
      <w:tr w:rsidR="005F5137" w14:paraId="0D31F277" w14:textId="77777777" w:rsidTr="005F5137">
        <w:tc>
          <w:tcPr>
            <w:tcW w:w="2507" w:type="dxa"/>
            <w:vAlign w:val="center"/>
          </w:tcPr>
          <w:p w14:paraId="251F0037" w14:textId="2F15FB90" w:rsidR="005F5137" w:rsidRDefault="005F5137" w:rsidP="005F513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JANSSENS Hilde</w:t>
            </w:r>
          </w:p>
        </w:tc>
        <w:tc>
          <w:tcPr>
            <w:tcW w:w="1134" w:type="dxa"/>
            <w:vAlign w:val="center"/>
          </w:tcPr>
          <w:p w14:paraId="31580BE8" w14:textId="49EB8174" w:rsidR="005F5137" w:rsidRDefault="005F5137" w:rsidP="005F51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Attaché</w:t>
            </w:r>
          </w:p>
        </w:tc>
        <w:tc>
          <w:tcPr>
            <w:tcW w:w="3289" w:type="dxa"/>
            <w:vAlign w:val="center"/>
          </w:tcPr>
          <w:p w14:paraId="19CD9987" w14:textId="54C60008" w:rsidR="005F5137" w:rsidRDefault="005F5137" w:rsidP="005F51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OFO</w:t>
            </w:r>
            <w:r>
              <w:rPr>
                <w:sz w:val="22"/>
                <w:szCs w:val="22"/>
              </w:rPr>
              <w:br/>
            </w:r>
            <w:r w:rsidRPr="005F5137">
              <w:rPr>
                <w:sz w:val="22"/>
                <w:szCs w:val="22"/>
                <w:lang w:val="en-US"/>
              </w:rPr>
              <w:t>WTC III, Av Simon Bolivar 30</w:t>
            </w:r>
            <w:r>
              <w:rPr>
                <w:sz w:val="22"/>
                <w:szCs w:val="22"/>
                <w:lang w:val="en-US"/>
              </w:rPr>
              <w:br/>
              <w:t>1000 Brussel</w:t>
            </w:r>
          </w:p>
        </w:tc>
        <w:tc>
          <w:tcPr>
            <w:tcW w:w="1744" w:type="dxa"/>
            <w:vAlign w:val="center"/>
          </w:tcPr>
          <w:p w14:paraId="7F878623" w14:textId="35B29368" w:rsidR="005F5137" w:rsidRDefault="005F5137" w:rsidP="005F513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08/10/2018</w:t>
            </w:r>
          </w:p>
        </w:tc>
      </w:tr>
    </w:tbl>
    <w:p w14:paraId="59C67657" w14:textId="2F7B813B" w:rsidR="009358F1" w:rsidRDefault="009358F1">
      <w:pPr>
        <w:rPr>
          <w:b/>
          <w:sz w:val="22"/>
          <w:szCs w:val="22"/>
          <w:u w:val="singl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2CEB5652" w14:textId="64C2D756" w:rsidR="005F5137" w:rsidRPr="006B09C2" w:rsidRDefault="005F5137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3859"/>
        <w:gridCol w:w="821"/>
        <w:gridCol w:w="3384"/>
        <w:gridCol w:w="1530"/>
      </w:tblGrid>
      <w:tr w:rsidR="005F5137" w:rsidRPr="0066660E" w14:paraId="649DB4F5" w14:textId="77777777" w:rsidTr="003468A8">
        <w:tc>
          <w:tcPr>
            <w:tcW w:w="3859" w:type="dxa"/>
            <w:vAlign w:val="center"/>
          </w:tcPr>
          <w:p w14:paraId="5B5B5124" w14:textId="77777777" w:rsidR="005F5137" w:rsidRDefault="005F5137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5944CB9C" w14:textId="3CFEF49B" w:rsidR="005F5137" w:rsidRPr="00ED234E" w:rsidRDefault="005F5137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37,75</w:t>
            </w:r>
          </w:p>
        </w:tc>
        <w:tc>
          <w:tcPr>
            <w:tcW w:w="3384" w:type="dxa"/>
            <w:vAlign w:val="center"/>
          </w:tcPr>
          <w:p w14:paraId="3F441157" w14:textId="77777777" w:rsidR="005F5137" w:rsidRDefault="005F5137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3159FF23" w14:textId="2981F877" w:rsidR="005F5137" w:rsidRPr="0066660E" w:rsidRDefault="005F5137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58.814,50</w:t>
            </w:r>
          </w:p>
        </w:tc>
      </w:tr>
      <w:tr w:rsidR="005F5137" w:rsidRPr="0066660E" w14:paraId="7E7BDFB2" w14:textId="77777777" w:rsidTr="003468A8">
        <w:tc>
          <w:tcPr>
            <w:tcW w:w="3859" w:type="dxa"/>
            <w:vAlign w:val="center"/>
          </w:tcPr>
          <w:p w14:paraId="113413A4" w14:textId="77777777" w:rsidR="005F5137" w:rsidRDefault="005F5137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15E23EFE" w14:textId="5EEA6A35" w:rsidR="005F5137" w:rsidRPr="00ED234E" w:rsidRDefault="005F5137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23974388" w14:textId="77777777" w:rsidR="005F5137" w:rsidRDefault="005F5137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7D068727" w14:textId="7E293FA3" w:rsidR="005F5137" w:rsidRPr="0066660E" w:rsidRDefault="005F5137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F5137" w:rsidRPr="0066660E" w14:paraId="3DDDB23E" w14:textId="77777777" w:rsidTr="003468A8">
        <w:tc>
          <w:tcPr>
            <w:tcW w:w="3859" w:type="dxa"/>
            <w:vAlign w:val="center"/>
          </w:tcPr>
          <w:p w14:paraId="7141ABAB" w14:textId="77777777" w:rsidR="005F5137" w:rsidRDefault="005F5137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7F63B0A2" w14:textId="67777055" w:rsidR="005F5137" w:rsidRPr="00ED234E" w:rsidRDefault="005F5137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7,75</w:t>
            </w:r>
          </w:p>
        </w:tc>
        <w:tc>
          <w:tcPr>
            <w:tcW w:w="3384" w:type="dxa"/>
            <w:vAlign w:val="center"/>
          </w:tcPr>
          <w:p w14:paraId="2E7C3E40" w14:textId="77777777" w:rsidR="005F5137" w:rsidRDefault="005F5137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6F6CD96A" w14:textId="4380CC27" w:rsidR="005F5137" w:rsidRPr="0066660E" w:rsidRDefault="005F5137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223,00</w:t>
            </w:r>
          </w:p>
        </w:tc>
      </w:tr>
      <w:tr w:rsidR="005F5137" w:rsidRPr="0066660E" w14:paraId="4EE21ED8" w14:textId="77777777" w:rsidTr="003468A8">
        <w:tc>
          <w:tcPr>
            <w:tcW w:w="3859" w:type="dxa"/>
            <w:vAlign w:val="center"/>
          </w:tcPr>
          <w:p w14:paraId="7D0BBC60" w14:textId="77777777" w:rsidR="005F5137" w:rsidRDefault="005F5137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4646B67F" w14:textId="7C3DEEE9" w:rsidR="005F5137" w:rsidRPr="00ED234E" w:rsidRDefault="005F5137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77,25</w:t>
            </w:r>
          </w:p>
        </w:tc>
        <w:tc>
          <w:tcPr>
            <w:tcW w:w="3384" w:type="dxa"/>
            <w:vAlign w:val="center"/>
          </w:tcPr>
          <w:p w14:paraId="21D3F749" w14:textId="77777777" w:rsidR="005F5137" w:rsidRDefault="005F5137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5BC27A7E" w14:textId="77296E55" w:rsidR="005F5137" w:rsidRPr="0066660E" w:rsidRDefault="005F5137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120.355,50</w:t>
            </w:r>
          </w:p>
        </w:tc>
      </w:tr>
      <w:tr w:rsidR="005F5137" w:rsidRPr="0066660E" w14:paraId="103DB794" w14:textId="77777777" w:rsidTr="003468A8">
        <w:tc>
          <w:tcPr>
            <w:tcW w:w="3859" w:type="dxa"/>
            <w:vAlign w:val="center"/>
          </w:tcPr>
          <w:p w14:paraId="53C633F6" w14:textId="77777777" w:rsidR="005F5137" w:rsidRDefault="005F5137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75C448FE" w14:textId="1B5BBC08" w:rsidR="005F5137" w:rsidRPr="00ED234E" w:rsidRDefault="005F5137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0631364F" w14:textId="77777777" w:rsidR="005F5137" w:rsidRDefault="005F5137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28FD15E5" w14:textId="0CD737CF" w:rsidR="005F5137" w:rsidRPr="0066660E" w:rsidRDefault="005F5137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F5137" w:rsidRPr="0066660E" w14:paraId="48CD3EE6" w14:textId="77777777" w:rsidTr="003468A8">
        <w:tc>
          <w:tcPr>
            <w:tcW w:w="3859" w:type="dxa"/>
            <w:vAlign w:val="center"/>
          </w:tcPr>
          <w:p w14:paraId="2AB863E3" w14:textId="77777777" w:rsidR="005F5137" w:rsidRDefault="005F5137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7EDCBB00" w14:textId="521CE67F" w:rsidR="005F5137" w:rsidRPr="00ED234E" w:rsidRDefault="005F5137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3,75</w:t>
            </w:r>
          </w:p>
        </w:tc>
        <w:tc>
          <w:tcPr>
            <w:tcW w:w="3384" w:type="dxa"/>
            <w:vAlign w:val="center"/>
          </w:tcPr>
          <w:p w14:paraId="74FEF066" w14:textId="77777777" w:rsidR="005F5137" w:rsidRDefault="005F5137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73596D91" w14:textId="5D7D9703" w:rsidR="005F5137" w:rsidRPr="0066660E" w:rsidRDefault="005F5137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1.755,00</w:t>
            </w:r>
          </w:p>
        </w:tc>
      </w:tr>
      <w:tr w:rsidR="005F5137" w:rsidRPr="0066660E" w14:paraId="07C461BF" w14:textId="77777777" w:rsidTr="003468A8">
        <w:tc>
          <w:tcPr>
            <w:tcW w:w="3859" w:type="dxa"/>
            <w:vAlign w:val="center"/>
          </w:tcPr>
          <w:p w14:paraId="04F2D4B3" w14:textId="77777777" w:rsidR="005F5137" w:rsidRDefault="005F5137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72D69404" w14:textId="6E7E5900" w:rsidR="005F5137" w:rsidRPr="00ED234E" w:rsidRDefault="005F5137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2CF9581D" w14:textId="77777777" w:rsidR="005F5137" w:rsidRDefault="005F5137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74B61158" w14:textId="759E4EAF" w:rsidR="005F5137" w:rsidRPr="0066660E" w:rsidRDefault="005F5137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F5137" w:rsidRPr="0066660E" w14:paraId="02D87809" w14:textId="77777777" w:rsidTr="003468A8">
        <w:tc>
          <w:tcPr>
            <w:tcW w:w="3859" w:type="dxa"/>
            <w:vAlign w:val="center"/>
          </w:tcPr>
          <w:p w14:paraId="13E68AC5" w14:textId="77777777" w:rsidR="005F5137" w:rsidRDefault="005F5137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0E666BC1" w14:textId="58D9B977" w:rsidR="005F5137" w:rsidRPr="00ED234E" w:rsidRDefault="005F5137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0A4089D5" w14:textId="77777777" w:rsidR="005F5137" w:rsidRDefault="005F5137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68F46520" w14:textId="336E88A3" w:rsidR="005F5137" w:rsidRPr="0066660E" w:rsidRDefault="005F5137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F5137" w:rsidRPr="0066660E" w14:paraId="4C6B77B1" w14:textId="77777777" w:rsidTr="003468A8">
        <w:tc>
          <w:tcPr>
            <w:tcW w:w="3859" w:type="dxa"/>
            <w:vAlign w:val="center"/>
          </w:tcPr>
          <w:p w14:paraId="4581AAF7" w14:textId="77777777" w:rsidR="005F5137" w:rsidRDefault="005F5137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1A889A54" w14:textId="04528202" w:rsidR="005F5137" w:rsidRPr="00ED234E" w:rsidRDefault="005F5137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059555C5" w14:textId="77777777" w:rsidR="005F5137" w:rsidRDefault="005F5137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4D082475" w14:textId="63AF7330" w:rsidR="005F5137" w:rsidRPr="0066660E" w:rsidRDefault="005F5137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F5137" w:rsidRPr="0066660E" w14:paraId="66C79887" w14:textId="77777777" w:rsidTr="003468A8">
        <w:tc>
          <w:tcPr>
            <w:tcW w:w="3859" w:type="dxa"/>
            <w:vAlign w:val="center"/>
          </w:tcPr>
          <w:p w14:paraId="51DB9D50" w14:textId="77777777" w:rsidR="005F5137" w:rsidRDefault="005F5137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712EE1FF" w14:textId="4F90F8F0" w:rsidR="005F5137" w:rsidRPr="00ED234E" w:rsidRDefault="005F5137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2EA0EEF8" w14:textId="77777777" w:rsidR="005F5137" w:rsidRDefault="005F5137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6EFC7955" w14:textId="59B8C923" w:rsidR="005F5137" w:rsidRPr="0066660E" w:rsidRDefault="005F5137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F5137" w:rsidRPr="0066660E" w14:paraId="2753CE17" w14:textId="77777777" w:rsidTr="003468A8">
        <w:tc>
          <w:tcPr>
            <w:tcW w:w="3859" w:type="dxa"/>
            <w:vAlign w:val="center"/>
          </w:tcPr>
          <w:p w14:paraId="12336D8E" w14:textId="77777777" w:rsidR="005F5137" w:rsidRDefault="005F5137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59FE9363" w14:textId="6AEDC60B" w:rsidR="005F5137" w:rsidRPr="00ED234E" w:rsidRDefault="005F5137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126,5</w:t>
            </w:r>
          </w:p>
        </w:tc>
        <w:tc>
          <w:tcPr>
            <w:tcW w:w="3384" w:type="dxa"/>
            <w:vAlign w:val="center"/>
          </w:tcPr>
          <w:p w14:paraId="16691CA7" w14:textId="77777777" w:rsidR="005F5137" w:rsidRDefault="005F5137" w:rsidP="003468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597CE46B" w14:textId="21E172D2" w:rsidR="005F5137" w:rsidRPr="0066660E" w:rsidRDefault="005F5137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181.148,00</w:t>
            </w:r>
          </w:p>
        </w:tc>
      </w:tr>
    </w:tbl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34C09430" w14:textId="33E509A5" w:rsidR="00100C9F" w:rsidRDefault="00100C9F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100C9F" w14:paraId="68DB6BC8" w14:textId="77777777" w:rsidTr="003468A8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01C7C8" w14:textId="77777777" w:rsidR="00100C9F" w:rsidRDefault="00100C9F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5A3565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15BF598E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100C9F" w:rsidRPr="00E74119" w14:paraId="5A0B0B41" w14:textId="77777777" w:rsidTr="003468A8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2D7A2" w14:textId="77777777" w:rsidR="00100C9F" w:rsidRDefault="00100C9F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1D744FC" w14:textId="77777777" w:rsidR="00100C9F" w:rsidRPr="00E74119" w:rsidRDefault="00100C9F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A7E36F0" w14:textId="77777777" w:rsidR="00100C9F" w:rsidRPr="00E74119" w:rsidRDefault="00100C9F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70E624B" w14:textId="77777777" w:rsidR="00100C9F" w:rsidRPr="00E74119" w:rsidRDefault="00100C9F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1DDD9E35" w14:textId="77777777" w:rsidR="00100C9F" w:rsidRPr="00E74119" w:rsidRDefault="00100C9F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100C9F" w14:paraId="645D0567" w14:textId="77777777" w:rsidTr="003468A8">
        <w:tc>
          <w:tcPr>
            <w:tcW w:w="2835" w:type="dxa"/>
            <w:tcBorders>
              <w:top w:val="single" w:sz="4" w:space="0" w:color="auto"/>
            </w:tcBorders>
          </w:tcPr>
          <w:p w14:paraId="74BB98B2" w14:textId="77777777" w:rsidR="00100C9F" w:rsidRDefault="00100C9F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BDDEDEE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FDBAAB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FEF31F2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65C0CA0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00C9F" w14:paraId="592E0FC9" w14:textId="77777777" w:rsidTr="003468A8">
        <w:tc>
          <w:tcPr>
            <w:tcW w:w="2835" w:type="dxa"/>
          </w:tcPr>
          <w:p w14:paraId="5FA531DC" w14:textId="77777777" w:rsidR="00100C9F" w:rsidRDefault="00100C9F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F769EE9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4BB3040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C36FEC2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64D84DD0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00C9F" w14:paraId="0A55CB25" w14:textId="77777777" w:rsidTr="003468A8">
        <w:tc>
          <w:tcPr>
            <w:tcW w:w="2835" w:type="dxa"/>
          </w:tcPr>
          <w:p w14:paraId="57206916" w14:textId="77777777" w:rsidR="00100C9F" w:rsidRDefault="00100C9F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16C4D62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2E15AA8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A5F9F66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6172C0A8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00C9F" w14:paraId="4D426CD4" w14:textId="77777777" w:rsidTr="003468A8">
        <w:tc>
          <w:tcPr>
            <w:tcW w:w="2835" w:type="dxa"/>
          </w:tcPr>
          <w:p w14:paraId="185F0351" w14:textId="77777777" w:rsidR="00100C9F" w:rsidRDefault="00100C9F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00EE8BC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7033184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08F57CA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5627BB1F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00C9F" w14:paraId="7DDA5EA8" w14:textId="77777777" w:rsidTr="003468A8">
        <w:tc>
          <w:tcPr>
            <w:tcW w:w="2835" w:type="dxa"/>
            <w:shd w:val="clear" w:color="auto" w:fill="auto"/>
          </w:tcPr>
          <w:p w14:paraId="0855CF52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5EFF2925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5F" w14:textId="7D68B3A4" w:rsidR="009B3A48" w:rsidRDefault="009B3A48" w:rsidP="009358F1">
      <w:pPr>
        <w:ind w:left="1080"/>
        <w:rPr>
          <w:i/>
          <w:color w:val="FF0000"/>
          <w:sz w:val="22"/>
          <w:szCs w:val="22"/>
        </w:rPr>
      </w:pPr>
    </w:p>
    <w:p w14:paraId="59C67660" w14:textId="77777777" w:rsidR="009358F1" w:rsidRPr="00D92619" w:rsidRDefault="009358F1" w:rsidP="009358F1">
      <w:pPr>
        <w:ind w:left="1080"/>
        <w:rPr>
          <w:sz w:val="22"/>
          <w:szCs w:val="22"/>
        </w:rPr>
      </w:pPr>
    </w:p>
    <w:p w14:paraId="59C67661" w14:textId="77777777" w:rsidR="00055BC6" w:rsidRDefault="00055BC6">
      <w:pPr>
        <w:rPr>
          <w:sz w:val="22"/>
          <w:szCs w:val="22"/>
        </w:rPr>
      </w:pPr>
    </w:p>
    <w:p w14:paraId="335F7376" w14:textId="77777777" w:rsidR="00100C9F" w:rsidRDefault="00100C9F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  <w:sectPr w:rsidR="00100C9F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62" w14:textId="5E851230" w:rsidR="009358F1" w:rsidRPr="009358F1" w:rsidRDefault="00100C9F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>
        <w:rPr>
          <w:sz w:val="22"/>
          <w:szCs w:val="22"/>
        </w:rPr>
        <w:lastRenderedPageBreak/>
        <w:t>Burger</w:t>
      </w:r>
      <w:r w:rsidR="009B3A48" w:rsidRPr="009358F1">
        <w:rPr>
          <w:sz w:val="22"/>
          <w:szCs w:val="22"/>
        </w:rPr>
        <w:t>personeel</w:t>
      </w:r>
      <w:r w:rsidR="002557C8" w:rsidRPr="009358F1">
        <w:rPr>
          <w:sz w:val="22"/>
          <w:szCs w:val="22"/>
        </w:rPr>
        <w:t xml:space="preserve"> </w:t>
      </w:r>
    </w:p>
    <w:p w14:paraId="0E9B0A07" w14:textId="5C40AF43" w:rsidR="00100C9F" w:rsidRPr="00D92619" w:rsidRDefault="00100C9F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100C9F" w14:paraId="68A931DC" w14:textId="77777777" w:rsidTr="003468A8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DC57D3" w14:textId="77777777" w:rsidR="00100C9F" w:rsidRDefault="00100C9F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223D13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288DF2D2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100C9F" w:rsidRPr="00E74119" w14:paraId="7E882C11" w14:textId="77777777" w:rsidTr="003468A8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AC161" w14:textId="77777777" w:rsidR="00100C9F" w:rsidRDefault="00100C9F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20974C3" w14:textId="77777777" w:rsidR="00100C9F" w:rsidRPr="00E74119" w:rsidRDefault="00100C9F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FD14477" w14:textId="77777777" w:rsidR="00100C9F" w:rsidRPr="00E74119" w:rsidRDefault="00100C9F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A3C6B29" w14:textId="77777777" w:rsidR="00100C9F" w:rsidRPr="00E74119" w:rsidRDefault="00100C9F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0AE7ED52" w14:textId="77777777" w:rsidR="00100C9F" w:rsidRPr="00E74119" w:rsidRDefault="00100C9F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100C9F" w14:paraId="49BFB95A" w14:textId="77777777" w:rsidTr="003468A8">
        <w:tc>
          <w:tcPr>
            <w:tcW w:w="2835" w:type="dxa"/>
            <w:tcBorders>
              <w:top w:val="single" w:sz="4" w:space="0" w:color="auto"/>
            </w:tcBorders>
          </w:tcPr>
          <w:p w14:paraId="490F7ABE" w14:textId="77777777" w:rsidR="00100C9F" w:rsidRDefault="00100C9F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1E49A85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A08D5CD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FFF127B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774DFF0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00C9F" w14:paraId="4E9C3617" w14:textId="77777777" w:rsidTr="003468A8">
        <w:tc>
          <w:tcPr>
            <w:tcW w:w="2835" w:type="dxa"/>
          </w:tcPr>
          <w:p w14:paraId="5B369041" w14:textId="77777777" w:rsidR="00100C9F" w:rsidRDefault="00100C9F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748F04B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374F8E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F3BA0C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93558CB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00C9F" w14:paraId="3DF4BC52" w14:textId="77777777" w:rsidTr="003468A8">
        <w:tc>
          <w:tcPr>
            <w:tcW w:w="2835" w:type="dxa"/>
          </w:tcPr>
          <w:p w14:paraId="59D40218" w14:textId="77777777" w:rsidR="00100C9F" w:rsidRDefault="00100C9F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5614895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02A4B40" w14:textId="788127A2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195CF43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B3CFE4E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00C9F" w14:paraId="3CC603B6" w14:textId="77777777" w:rsidTr="003468A8">
        <w:tc>
          <w:tcPr>
            <w:tcW w:w="2835" w:type="dxa"/>
          </w:tcPr>
          <w:p w14:paraId="70E9624A" w14:textId="77777777" w:rsidR="00100C9F" w:rsidRDefault="00100C9F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46C9C2E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5B06EC0" w14:textId="15D150B0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C956DA7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B9C7874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00C9F" w14:paraId="446B08AA" w14:textId="77777777" w:rsidTr="003468A8">
        <w:tc>
          <w:tcPr>
            <w:tcW w:w="2835" w:type="dxa"/>
            <w:shd w:val="clear" w:color="auto" w:fill="auto"/>
          </w:tcPr>
          <w:p w14:paraId="1389237A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0F22C84E" w14:textId="230D5856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59C67664" w14:textId="77777777" w:rsidR="009B3A48" w:rsidRPr="00D92619" w:rsidRDefault="009B3A48" w:rsidP="000325A1">
      <w:pPr>
        <w:rPr>
          <w:sz w:val="22"/>
          <w:szCs w:val="22"/>
        </w:rPr>
      </w:pPr>
    </w:p>
    <w:p w14:paraId="59C67665" w14:textId="77777777" w:rsidR="009B3A48" w:rsidRPr="00D92619" w:rsidRDefault="009B3A48" w:rsidP="000325A1">
      <w:pPr>
        <w:rPr>
          <w:sz w:val="22"/>
          <w:szCs w:val="22"/>
        </w:rPr>
      </w:pPr>
    </w:p>
    <w:p w14:paraId="6B9E605C" w14:textId="77777777" w:rsidR="00100C9F" w:rsidRDefault="00100C9F" w:rsidP="00100C9F">
      <w:pPr>
        <w:pStyle w:val="ListParagraph"/>
        <w:numPr>
          <w:ilvl w:val="2"/>
          <w:numId w:val="14"/>
        </w:numPr>
        <w:tabs>
          <w:tab w:val="clear" w:pos="2700"/>
        </w:tabs>
        <w:ind w:left="1134" w:hanging="425"/>
        <w:rPr>
          <w:sz w:val="22"/>
          <w:szCs w:val="22"/>
          <w:u w:val="single"/>
        </w:rPr>
      </w:pPr>
      <w:r w:rsidRPr="00D34B18"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</w:p>
    <w:tbl>
      <w:tblPr>
        <w:tblStyle w:val="TableGrid"/>
        <w:tblW w:w="0" w:type="auto"/>
        <w:tblInd w:w="1129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</w:tblGrid>
      <w:tr w:rsidR="00100C9F" w14:paraId="7E93E55A" w14:textId="77777777" w:rsidTr="003468A8">
        <w:tc>
          <w:tcPr>
            <w:tcW w:w="1985" w:type="dxa"/>
            <w:shd w:val="clear" w:color="auto" w:fill="auto"/>
          </w:tcPr>
          <w:p w14:paraId="35E38CDA" w14:textId="77777777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759F6288" w14:textId="7B29AAB0" w:rsidR="00100C9F" w:rsidRDefault="00100C9F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05737E77" w14:textId="241F9B87" w:rsidR="00100C9F" w:rsidRDefault="00100C9F" w:rsidP="00100C9F">
      <w:pPr>
        <w:pStyle w:val="ListParagraph"/>
        <w:ind w:left="1134"/>
        <w:rPr>
          <w:sz w:val="22"/>
          <w:szCs w:val="22"/>
          <w:u w:val="single"/>
        </w:rPr>
      </w:pPr>
    </w:p>
    <w:p w14:paraId="59C67666" w14:textId="4621457C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t>Frequentiegraad van het beschouwde jaar en de twee vorige jaren</w:t>
      </w: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980"/>
        <w:gridCol w:w="2160"/>
      </w:tblGrid>
      <w:tr w:rsidR="009B3A48" w:rsidRPr="00D92619" w14:paraId="59C6766D" w14:textId="77777777" w:rsidTr="00100C9F">
        <w:tc>
          <w:tcPr>
            <w:tcW w:w="2880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5897EAB7" w:rsidR="009B3A48" w:rsidRPr="004115B3" w:rsidRDefault="009B3A48" w:rsidP="00100C9F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100C9F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579DA20D" w:rsidR="009B3A48" w:rsidRPr="004115B3" w:rsidRDefault="009B3A48" w:rsidP="00100C9F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100C9F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41410A70" w:rsidR="009B3A48" w:rsidRPr="004115B3" w:rsidRDefault="009B3A48" w:rsidP="00100C9F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100C9F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100C9F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6F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70" w14:textId="14B2CE7D" w:rsidR="009B3A48" w:rsidRPr="00961D0B" w:rsidRDefault="00100C9F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9,94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78018057" w:rsidR="009B3A48" w:rsidRPr="008935DC" w:rsidRDefault="00100C9F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5,52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59C67674" w14:textId="1BFD201A" w:rsidR="009B3A48" w:rsidRPr="00100C9F" w:rsidRDefault="00100C9F" w:rsidP="00100C9F">
      <w:pPr>
        <w:tabs>
          <w:tab w:val="left" w:pos="3544"/>
        </w:tabs>
        <w:ind w:left="709" w:right="-661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77777777" w:rsidR="009B3A48" w:rsidRPr="00100C9F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7FFF40AF" w14:textId="2AA55BDB" w:rsidR="00DE7F86" w:rsidRPr="00D92619" w:rsidRDefault="00DE7F86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4"/>
        <w:gridCol w:w="1236"/>
        <w:gridCol w:w="1236"/>
        <w:gridCol w:w="1235"/>
        <w:gridCol w:w="1236"/>
        <w:gridCol w:w="1236"/>
        <w:gridCol w:w="1236"/>
      </w:tblGrid>
      <w:tr w:rsidR="00DE7F86" w:rsidRPr="004B5919" w14:paraId="2AD663E6" w14:textId="77777777" w:rsidTr="003468A8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17534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DA4100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7EFC999A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3B9DABD8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DE7F86" w:rsidRPr="004B5919" w14:paraId="6956660C" w14:textId="77777777" w:rsidTr="003468A8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7DC32DA4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3BAEA88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4C44A48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962950F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5FD1F50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AA7291D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9E10A57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E7F86" w:rsidRPr="004B5919" w14:paraId="00A2C3E9" w14:textId="77777777" w:rsidTr="003468A8">
        <w:tc>
          <w:tcPr>
            <w:tcW w:w="1271" w:type="dxa"/>
            <w:vAlign w:val="center"/>
          </w:tcPr>
          <w:p w14:paraId="3295CE46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8172D32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C2DA1DD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DA79F29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291B5C0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AF62FA8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18F46FA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E7F86" w:rsidRPr="004B5919" w14:paraId="529C06F2" w14:textId="77777777" w:rsidTr="003468A8">
        <w:tc>
          <w:tcPr>
            <w:tcW w:w="1271" w:type="dxa"/>
            <w:vAlign w:val="center"/>
          </w:tcPr>
          <w:p w14:paraId="7F426203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0B6F8EA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677F6B5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3406574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880FBF8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74F1110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F4E86F4" w14:textId="77777777" w:rsidR="00DE7F86" w:rsidRPr="004B5919" w:rsidRDefault="00DE7F86" w:rsidP="003468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6E1ABC52" w14:textId="5BC82456" w:rsidR="00DE7F86" w:rsidRPr="002557C8" w:rsidRDefault="00DE7F86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709"/>
        <w:gridCol w:w="709"/>
        <w:gridCol w:w="708"/>
      </w:tblGrid>
      <w:tr w:rsidR="002A3BF0" w14:paraId="220C676E" w14:textId="77777777" w:rsidTr="003468A8"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EFD219" w14:textId="77777777" w:rsidR="002A3BF0" w:rsidRDefault="002A3BF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5BD19D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66854747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2A3BF0" w:rsidRPr="00E74119" w14:paraId="68843F8C" w14:textId="77777777" w:rsidTr="003468A8"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8AB5F" w14:textId="77777777" w:rsidR="002A3BF0" w:rsidRDefault="002A3BF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9032F23" w14:textId="77777777" w:rsidR="002A3BF0" w:rsidRPr="00E74119" w:rsidRDefault="002A3BF0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A33FA1A" w14:textId="77777777" w:rsidR="002A3BF0" w:rsidRPr="00E74119" w:rsidRDefault="002A3BF0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70E8D9E" w14:textId="77777777" w:rsidR="002A3BF0" w:rsidRPr="00E74119" w:rsidRDefault="002A3BF0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245B9588" w14:textId="77777777" w:rsidR="002A3BF0" w:rsidRPr="00E74119" w:rsidRDefault="002A3BF0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2A3BF0" w14:paraId="6862BF3D" w14:textId="77777777" w:rsidTr="003468A8">
        <w:tc>
          <w:tcPr>
            <w:tcW w:w="2552" w:type="dxa"/>
            <w:tcBorders>
              <w:top w:val="single" w:sz="4" w:space="0" w:color="auto"/>
            </w:tcBorders>
          </w:tcPr>
          <w:p w14:paraId="3486C017" w14:textId="77777777" w:rsidR="002A3BF0" w:rsidRDefault="002A3BF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0841137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595432C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A3EC0CE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477862A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A3BF0" w14:paraId="58800CC1" w14:textId="77777777" w:rsidTr="003468A8">
        <w:tc>
          <w:tcPr>
            <w:tcW w:w="2552" w:type="dxa"/>
          </w:tcPr>
          <w:p w14:paraId="2F4F7A07" w14:textId="77777777" w:rsidR="002A3BF0" w:rsidRDefault="002A3BF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709237B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4A2DD5B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712C454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6027CF0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A3BF0" w14:paraId="5F2A7051" w14:textId="77777777" w:rsidTr="003468A8">
        <w:tc>
          <w:tcPr>
            <w:tcW w:w="2552" w:type="dxa"/>
          </w:tcPr>
          <w:p w14:paraId="437634D6" w14:textId="77777777" w:rsidR="002A3BF0" w:rsidRDefault="002A3BF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8D5BEB9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B0295E7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D3D7877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A4333E3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A3BF0" w14:paraId="5FB6A391" w14:textId="77777777" w:rsidTr="003468A8">
        <w:tc>
          <w:tcPr>
            <w:tcW w:w="2552" w:type="dxa"/>
          </w:tcPr>
          <w:p w14:paraId="7A23BFFE" w14:textId="77777777" w:rsidR="002A3BF0" w:rsidRDefault="002A3BF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8897B0B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D4233EE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FCF109F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5BD7176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A3BF0" w14:paraId="1C0885CD" w14:textId="77777777" w:rsidTr="003468A8">
        <w:tc>
          <w:tcPr>
            <w:tcW w:w="2552" w:type="dxa"/>
            <w:shd w:val="clear" w:color="auto" w:fill="auto"/>
          </w:tcPr>
          <w:p w14:paraId="7CADDA7F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976" w:type="dxa"/>
            <w:gridSpan w:val="4"/>
            <w:shd w:val="clear" w:color="auto" w:fill="DDD9C3" w:themeFill="background2" w:themeFillShade="E6"/>
          </w:tcPr>
          <w:p w14:paraId="34A43EC3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0" w14:textId="37B9CDD9" w:rsidR="009B3A48" w:rsidRPr="005D1442" w:rsidRDefault="005D1442" w:rsidP="005D1442">
      <w:pPr>
        <w:ind w:left="1800"/>
        <w:rPr>
          <w:sz w:val="22"/>
          <w:szCs w:val="22"/>
          <w:u w:val="single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1" w14:textId="77777777" w:rsidR="009E27D7" w:rsidRDefault="009E27D7">
      <w:pPr>
        <w:rPr>
          <w:sz w:val="22"/>
          <w:szCs w:val="22"/>
        </w:rPr>
      </w:pPr>
    </w:p>
    <w:p w14:paraId="46B0D947" w14:textId="77777777" w:rsidR="00695E24" w:rsidRDefault="00695E24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  <w:sectPr w:rsidR="00695E24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82" w14:textId="0DFE57D3" w:rsidR="005D1442" w:rsidRDefault="00695E24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lastRenderedPageBreak/>
        <w:t>Burger</w:t>
      </w:r>
      <w:r w:rsidR="009B3A48" w:rsidRPr="00D92619">
        <w:rPr>
          <w:sz w:val="22"/>
          <w:szCs w:val="22"/>
        </w:rPr>
        <w:t>personee</w:t>
      </w:r>
      <w:r w:rsidR="009B3A48"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3E47E293" w14:textId="5EC172AF" w:rsidR="00695E24" w:rsidRDefault="00695E24" w:rsidP="005D1442">
      <w:pPr>
        <w:ind w:left="1800"/>
        <w:rPr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693"/>
        <w:gridCol w:w="709"/>
        <w:gridCol w:w="709"/>
        <w:gridCol w:w="709"/>
        <w:gridCol w:w="708"/>
      </w:tblGrid>
      <w:tr w:rsidR="002A3BF0" w14:paraId="5A46069F" w14:textId="77777777" w:rsidTr="003468A8"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5C403D" w14:textId="77777777" w:rsidR="002A3BF0" w:rsidRDefault="002A3BF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191BE8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65507283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2A3BF0" w:rsidRPr="00E74119" w14:paraId="0C64BE4E" w14:textId="77777777" w:rsidTr="003468A8"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8E557" w14:textId="77777777" w:rsidR="002A3BF0" w:rsidRDefault="002A3BF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80323CD" w14:textId="77777777" w:rsidR="002A3BF0" w:rsidRPr="00E74119" w:rsidRDefault="002A3BF0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B817093" w14:textId="77777777" w:rsidR="002A3BF0" w:rsidRPr="00E74119" w:rsidRDefault="002A3BF0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FC8900B" w14:textId="77777777" w:rsidR="002A3BF0" w:rsidRPr="00E74119" w:rsidRDefault="002A3BF0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6C4ACB43" w14:textId="77777777" w:rsidR="002A3BF0" w:rsidRPr="00E74119" w:rsidRDefault="002A3BF0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2A3BF0" w14:paraId="57299C65" w14:textId="77777777" w:rsidTr="003468A8">
        <w:tc>
          <w:tcPr>
            <w:tcW w:w="2693" w:type="dxa"/>
            <w:tcBorders>
              <w:top w:val="single" w:sz="4" w:space="0" w:color="auto"/>
            </w:tcBorders>
          </w:tcPr>
          <w:p w14:paraId="0FE57EA5" w14:textId="77777777" w:rsidR="002A3BF0" w:rsidRDefault="002A3BF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383E47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BA2ECA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A1E51B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CDF220A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A3BF0" w14:paraId="28E9FFB2" w14:textId="77777777" w:rsidTr="003468A8">
        <w:tc>
          <w:tcPr>
            <w:tcW w:w="2693" w:type="dxa"/>
          </w:tcPr>
          <w:p w14:paraId="7261A275" w14:textId="77777777" w:rsidR="002A3BF0" w:rsidRDefault="002A3BF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6A2658E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F1EC696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AB545B5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73FE2BB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A3BF0" w14:paraId="3B2902AD" w14:textId="77777777" w:rsidTr="003468A8">
        <w:tc>
          <w:tcPr>
            <w:tcW w:w="2693" w:type="dxa"/>
          </w:tcPr>
          <w:p w14:paraId="34030863" w14:textId="77777777" w:rsidR="002A3BF0" w:rsidRDefault="002A3BF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36584B2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8A08C7D" w14:textId="7BCAFE2F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23A5992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38B1EC9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A3BF0" w14:paraId="479B195C" w14:textId="77777777" w:rsidTr="003468A8">
        <w:tc>
          <w:tcPr>
            <w:tcW w:w="2693" w:type="dxa"/>
          </w:tcPr>
          <w:p w14:paraId="2F5871DA" w14:textId="77777777" w:rsidR="002A3BF0" w:rsidRDefault="002A3BF0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F148B37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22DA0B7" w14:textId="0EC29F80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B7B36F7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0F87B33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A3BF0" w14:paraId="5388E84C" w14:textId="77777777" w:rsidTr="003468A8">
        <w:tc>
          <w:tcPr>
            <w:tcW w:w="2693" w:type="dxa"/>
            <w:shd w:val="clear" w:color="auto" w:fill="auto"/>
          </w:tcPr>
          <w:p w14:paraId="2428C35A" w14:textId="77777777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5" w:type="dxa"/>
            <w:gridSpan w:val="4"/>
            <w:shd w:val="clear" w:color="auto" w:fill="DDD9C3" w:themeFill="background2" w:themeFillShade="E6"/>
          </w:tcPr>
          <w:p w14:paraId="4ADB20DF" w14:textId="647EBF6F" w:rsidR="002A3BF0" w:rsidRDefault="002A3BF0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</w:tbl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43F9B8D0" w14:textId="3F1BB43B" w:rsidR="007619C2" w:rsidRPr="007619C2" w:rsidRDefault="007619C2" w:rsidP="007619C2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7619C2" w14:paraId="02D5F834" w14:textId="77777777" w:rsidTr="003468A8">
        <w:tc>
          <w:tcPr>
            <w:tcW w:w="4224" w:type="dxa"/>
          </w:tcPr>
          <w:p w14:paraId="5E33E292" w14:textId="77777777" w:rsidR="007619C2" w:rsidRDefault="007619C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787E12C" w14:textId="6C08DFA4" w:rsidR="007619C2" w:rsidRDefault="00636D65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bookmarkStart w:id="0" w:name="_GoBack"/>
            <w:bookmarkEnd w:id="0"/>
          </w:p>
        </w:tc>
      </w:tr>
    </w:tbl>
    <w:p w14:paraId="75C42404" w14:textId="4E30DF77" w:rsidR="007619C2" w:rsidRPr="007619C2" w:rsidRDefault="007619C2" w:rsidP="007619C2">
      <w:pPr>
        <w:ind w:left="1843"/>
        <w:rPr>
          <w:sz w:val="22"/>
          <w:szCs w:val="22"/>
        </w:rPr>
      </w:pPr>
    </w:p>
    <w:p w14:paraId="59C67685" w14:textId="1B0DA6C9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ernstgraad van het beschouwde jaar en de twee vorige jaren</w:t>
      </w: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59C6768C" w14:textId="77777777" w:rsidTr="007619C2">
        <w:tc>
          <w:tcPr>
            <w:tcW w:w="2160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07907487" w:rsidR="009B3A48" w:rsidRPr="004115B3" w:rsidRDefault="009B3A48" w:rsidP="007619C2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7619C2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45D4C546" w:rsidR="009B3A48" w:rsidRPr="004115B3" w:rsidRDefault="009B3A48" w:rsidP="007619C2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7619C2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3CF5E6EF" w:rsidR="009B3A48" w:rsidRPr="004115B3" w:rsidRDefault="009B3A48" w:rsidP="007619C2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7619C2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7619C2"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59C6768E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8F" w14:textId="0194B8C1" w:rsidR="009B3A48" w:rsidRPr="005D1442" w:rsidRDefault="007619C2" w:rsidP="004115B3">
            <w:pPr>
              <w:jc w:val="center"/>
              <w:rPr>
                <w:b/>
              </w:rPr>
            </w:pPr>
            <w:r w:rsidRPr="00CE608D">
              <w:rPr>
                <w:b/>
              </w:rPr>
              <w:t>0</w:t>
            </w:r>
            <w:r>
              <w:rPr>
                <w:b/>
              </w:rPr>
              <w:t>,05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2C46C5F1" w:rsidR="009B3A48" w:rsidRPr="005D1442" w:rsidRDefault="007619C2" w:rsidP="004115B3">
            <w:pPr>
              <w:jc w:val="center"/>
              <w:rPr>
                <w:b/>
                <w:color w:val="0000FF"/>
              </w:rPr>
            </w:pPr>
            <w:r>
              <w:rPr>
                <w:b/>
              </w:rPr>
              <w:t>0,12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59C67693" w14:textId="25EECF59" w:rsidR="009B3A48" w:rsidRPr="00D92619" w:rsidRDefault="007619C2" w:rsidP="007619C2">
      <w:pPr>
        <w:ind w:left="1440" w:right="-377"/>
        <w:rPr>
          <w:sz w:val="22"/>
          <w:szCs w:val="22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t xml:space="preserve">- </w:t>
      </w:r>
      <w:proofErr w:type="spellStart"/>
      <w:r>
        <w:t>Egw</w:t>
      </w:r>
      <w:proofErr w:type="spellEnd"/>
      <w:r>
        <w:t xml:space="preserve"> = 1 komt overeen met : 1,5 dagen afwezigheid per jaar voor alle werknemers</w:t>
      </w:r>
    </w:p>
    <w:p w14:paraId="59C67695" w14:textId="7D1CAFBC" w:rsidR="00055BC6" w:rsidRDefault="00055BC6">
      <w:pPr>
        <w:rPr>
          <w:sz w:val="22"/>
          <w:szCs w:val="22"/>
          <w:u w:val="single"/>
        </w:rPr>
      </w:pP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29C13734" w14:textId="2EFB7FAE" w:rsidR="007619C2" w:rsidRDefault="007619C2" w:rsidP="005D1442">
      <w:pPr>
        <w:ind w:left="1800"/>
        <w:rPr>
          <w:sz w:val="22"/>
          <w:szCs w:val="22"/>
        </w:rPr>
      </w:pPr>
    </w:p>
    <w:tbl>
      <w:tblPr>
        <w:tblStyle w:val="TableGrid"/>
        <w:tblW w:w="8046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4868"/>
        <w:gridCol w:w="793"/>
        <w:gridCol w:w="794"/>
        <w:gridCol w:w="797"/>
        <w:gridCol w:w="794"/>
      </w:tblGrid>
      <w:tr w:rsidR="007619C2" w14:paraId="405E331A" w14:textId="77777777" w:rsidTr="003468A8">
        <w:tc>
          <w:tcPr>
            <w:tcW w:w="48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6F9430" w14:textId="77777777" w:rsidR="007619C2" w:rsidRDefault="007619C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94EE85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91" w:type="dxa"/>
            <w:gridSpan w:val="2"/>
            <w:shd w:val="clear" w:color="auto" w:fill="BFBFBF" w:themeFill="background1" w:themeFillShade="BF"/>
            <w:vAlign w:val="center"/>
          </w:tcPr>
          <w:p w14:paraId="278F528A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7619C2" w:rsidRPr="00E74119" w14:paraId="07E76A22" w14:textId="77777777" w:rsidTr="003468A8">
        <w:tc>
          <w:tcPr>
            <w:tcW w:w="48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B4468" w14:textId="77777777" w:rsidR="007619C2" w:rsidRDefault="007619C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EDC536E" w14:textId="77777777" w:rsidR="007619C2" w:rsidRPr="00E74119" w:rsidRDefault="007619C2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35794A00" w14:textId="77777777" w:rsidR="007619C2" w:rsidRPr="00E74119" w:rsidRDefault="007619C2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97" w:type="dxa"/>
            <w:shd w:val="clear" w:color="auto" w:fill="BFBFBF" w:themeFill="background1" w:themeFillShade="BF"/>
          </w:tcPr>
          <w:p w14:paraId="0918ADD5" w14:textId="77777777" w:rsidR="007619C2" w:rsidRPr="00E74119" w:rsidRDefault="007619C2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12D170F7" w14:textId="77777777" w:rsidR="007619C2" w:rsidRPr="00E74119" w:rsidRDefault="007619C2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7619C2" w14:paraId="0FF97273" w14:textId="77777777" w:rsidTr="003468A8">
        <w:tc>
          <w:tcPr>
            <w:tcW w:w="4868" w:type="dxa"/>
            <w:tcBorders>
              <w:top w:val="single" w:sz="4" w:space="0" w:color="auto"/>
            </w:tcBorders>
          </w:tcPr>
          <w:p w14:paraId="53DF48E2" w14:textId="77777777" w:rsidR="007619C2" w:rsidRDefault="007619C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37FBD839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53A2DF8B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2A66B35C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40FB9E6C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19C2" w14:paraId="678BB874" w14:textId="77777777" w:rsidTr="003468A8">
        <w:tc>
          <w:tcPr>
            <w:tcW w:w="4868" w:type="dxa"/>
          </w:tcPr>
          <w:p w14:paraId="6FA857C0" w14:textId="77777777" w:rsidR="007619C2" w:rsidRDefault="007619C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283B66E0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09E65840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64D43D8E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3D4A542B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19C2" w14:paraId="1E0E5BC2" w14:textId="77777777" w:rsidTr="003468A8">
        <w:tc>
          <w:tcPr>
            <w:tcW w:w="4868" w:type="dxa"/>
          </w:tcPr>
          <w:p w14:paraId="76303B3D" w14:textId="77777777" w:rsidR="007619C2" w:rsidRDefault="007619C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335D9217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27BA4ACF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30D4A17F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684444C0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19C2" w14:paraId="7EB5FBA6" w14:textId="77777777" w:rsidTr="003468A8">
        <w:tc>
          <w:tcPr>
            <w:tcW w:w="7252" w:type="dxa"/>
            <w:gridSpan w:val="4"/>
            <w:shd w:val="clear" w:color="auto" w:fill="auto"/>
          </w:tcPr>
          <w:p w14:paraId="27E2EB6F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794" w:type="dxa"/>
            <w:shd w:val="clear" w:color="auto" w:fill="DDD9C3" w:themeFill="background2" w:themeFillShade="E6"/>
          </w:tcPr>
          <w:p w14:paraId="476EBF84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C" w14:textId="77777777" w:rsidR="009E27D7" w:rsidRDefault="009E27D7">
      <w:pPr>
        <w:rPr>
          <w:sz w:val="22"/>
          <w:szCs w:val="22"/>
        </w:rPr>
      </w:pPr>
    </w:p>
    <w:p w14:paraId="59C6769D" w14:textId="61304AEF" w:rsidR="005D1442" w:rsidRDefault="007619C2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>
        <w:rPr>
          <w:sz w:val="22"/>
          <w:szCs w:val="22"/>
        </w:rPr>
        <w:t>personeel</w:t>
      </w:r>
      <w:r w:rsidR="009856C3">
        <w:rPr>
          <w:sz w:val="22"/>
          <w:szCs w:val="22"/>
        </w:rPr>
        <w:t xml:space="preserve"> </w:t>
      </w:r>
    </w:p>
    <w:p w14:paraId="5ACB3230" w14:textId="55353637" w:rsidR="007619C2" w:rsidRPr="002557C8" w:rsidRDefault="007619C2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7619C2" w14:paraId="1A0C19DE" w14:textId="77777777" w:rsidTr="003468A8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513A99" w14:textId="77777777" w:rsidR="007619C2" w:rsidRDefault="007619C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41CD49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026D2ADC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3111FC62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7619C2" w14:paraId="6F8B188E" w14:textId="77777777" w:rsidTr="003468A8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91118" w14:textId="77777777" w:rsidR="007619C2" w:rsidRDefault="007619C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721AF71" w14:textId="77777777" w:rsidR="007619C2" w:rsidRPr="00E74119" w:rsidRDefault="007619C2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2546734" w14:textId="77777777" w:rsidR="007619C2" w:rsidRPr="00E74119" w:rsidRDefault="007619C2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B0817F9" w14:textId="77777777" w:rsidR="007619C2" w:rsidRPr="00E74119" w:rsidRDefault="007619C2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08C7C61" w14:textId="77777777" w:rsidR="007619C2" w:rsidRPr="00E74119" w:rsidRDefault="007619C2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688C75AB" w14:textId="77777777" w:rsidR="007619C2" w:rsidRDefault="007619C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7619C2" w14:paraId="5E5EC131" w14:textId="77777777" w:rsidTr="003468A8">
        <w:tc>
          <w:tcPr>
            <w:tcW w:w="4253" w:type="dxa"/>
          </w:tcPr>
          <w:p w14:paraId="4639EDF5" w14:textId="77777777" w:rsidR="007619C2" w:rsidRDefault="007619C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76A98E9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F78F25F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DF6E42E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39C7EFE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5C0BEA6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19C2" w14:paraId="679061D3" w14:textId="77777777" w:rsidTr="003468A8">
        <w:tc>
          <w:tcPr>
            <w:tcW w:w="4253" w:type="dxa"/>
          </w:tcPr>
          <w:p w14:paraId="74265B4D" w14:textId="77777777" w:rsidR="007619C2" w:rsidRDefault="007619C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E898564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CCF473C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6ECB704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235F5C9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B22F7FC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19C2" w14:paraId="624516D6" w14:textId="77777777" w:rsidTr="003468A8">
        <w:tc>
          <w:tcPr>
            <w:tcW w:w="4253" w:type="dxa"/>
          </w:tcPr>
          <w:p w14:paraId="2905CF58" w14:textId="77777777" w:rsidR="007619C2" w:rsidRDefault="007619C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EF027D4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E34C715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9C64D05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7856ADF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461AD5F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19C2" w14:paraId="41E31093" w14:textId="77777777" w:rsidTr="003468A8">
        <w:tc>
          <w:tcPr>
            <w:tcW w:w="4253" w:type="dxa"/>
          </w:tcPr>
          <w:p w14:paraId="0F89FD5E" w14:textId="77777777" w:rsidR="007619C2" w:rsidRDefault="007619C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BC9A8A9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25826FF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ADCE90A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7E50DC3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94D9F3F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19C2" w14:paraId="24B8FF26" w14:textId="77777777" w:rsidTr="003468A8">
        <w:tc>
          <w:tcPr>
            <w:tcW w:w="4253" w:type="dxa"/>
          </w:tcPr>
          <w:p w14:paraId="3EFFA554" w14:textId="77777777" w:rsidR="007619C2" w:rsidRDefault="007619C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0765DC1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7F7B7F1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55851B9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843F062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169D910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19C2" w14:paraId="666B8B2C" w14:textId="77777777" w:rsidTr="003468A8">
        <w:tc>
          <w:tcPr>
            <w:tcW w:w="4253" w:type="dxa"/>
          </w:tcPr>
          <w:p w14:paraId="68212174" w14:textId="77777777" w:rsidR="007619C2" w:rsidRDefault="007619C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A0D5860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D0430AB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CBE923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DBBB577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52D5039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19C2" w14:paraId="234AAFD3" w14:textId="77777777" w:rsidTr="003468A8">
        <w:tc>
          <w:tcPr>
            <w:tcW w:w="4253" w:type="dxa"/>
          </w:tcPr>
          <w:p w14:paraId="46C7098D" w14:textId="77777777" w:rsidR="007619C2" w:rsidRDefault="007619C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CC635A5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04E976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67D2AA2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AD96FBA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2A01B79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19C2" w14:paraId="07E5C898" w14:textId="77777777" w:rsidTr="003468A8">
        <w:tc>
          <w:tcPr>
            <w:tcW w:w="7088" w:type="dxa"/>
            <w:gridSpan w:val="5"/>
            <w:shd w:val="clear" w:color="auto" w:fill="auto"/>
          </w:tcPr>
          <w:p w14:paraId="0347F458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A757A67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E" w14:textId="0E25CA36" w:rsidR="009B3A48" w:rsidRDefault="005D1442" w:rsidP="005D1442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9F" w14:textId="77777777" w:rsidR="009B3A48" w:rsidRDefault="009B3A48" w:rsidP="000325A1">
      <w:pPr>
        <w:rPr>
          <w:sz w:val="22"/>
          <w:szCs w:val="22"/>
        </w:rPr>
      </w:pPr>
    </w:p>
    <w:p w14:paraId="59C676A0" w14:textId="77777777" w:rsidR="009B3A48" w:rsidRPr="00D92619" w:rsidRDefault="009B3A48" w:rsidP="000325A1">
      <w:pPr>
        <w:rPr>
          <w:sz w:val="22"/>
          <w:szCs w:val="22"/>
        </w:rPr>
      </w:pPr>
    </w:p>
    <w:p w14:paraId="509BFE84" w14:textId="77777777" w:rsidR="007619C2" w:rsidRDefault="007619C2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u w:val="single"/>
        </w:rPr>
        <w:sectPr w:rsidR="007619C2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27CF2214" w14:textId="2C791731" w:rsidR="007619C2" w:rsidRPr="007619C2" w:rsidRDefault="007619C2" w:rsidP="007619C2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lastRenderedPageBreak/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5074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4366"/>
        <w:gridCol w:w="708"/>
      </w:tblGrid>
      <w:tr w:rsidR="007619C2" w14:paraId="0DC2C84C" w14:textId="77777777" w:rsidTr="003468A8">
        <w:tc>
          <w:tcPr>
            <w:tcW w:w="4366" w:type="dxa"/>
          </w:tcPr>
          <w:p w14:paraId="505B32F4" w14:textId="77777777" w:rsidR="007619C2" w:rsidRDefault="007619C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5BEA4BD" w14:textId="77777777" w:rsidR="007619C2" w:rsidRDefault="007619C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FF9C674" w14:textId="65707F43" w:rsidR="007619C2" w:rsidRPr="007619C2" w:rsidRDefault="007619C2" w:rsidP="007619C2">
      <w:pPr>
        <w:ind w:left="1843"/>
        <w:rPr>
          <w:sz w:val="22"/>
          <w:szCs w:val="22"/>
        </w:rPr>
      </w:pPr>
    </w:p>
    <w:p w14:paraId="59C676A1" w14:textId="5D5B3B2B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28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800"/>
      </w:tblGrid>
      <w:tr w:rsidR="007619C2" w:rsidRPr="00D92619" w14:paraId="59C676A8" w14:textId="77777777" w:rsidTr="007619C2">
        <w:tc>
          <w:tcPr>
            <w:tcW w:w="2880" w:type="dxa"/>
            <w:shd w:val="clear" w:color="auto" w:fill="auto"/>
          </w:tcPr>
          <w:p w14:paraId="59C676A4" w14:textId="77777777" w:rsidR="007619C2" w:rsidRPr="004115B3" w:rsidRDefault="007619C2" w:rsidP="007619C2"/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85BD938" w14:textId="07789640" w:rsidR="007619C2" w:rsidRPr="004115B3" w:rsidRDefault="007619C2" w:rsidP="007619C2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>
              <w:rPr>
                <w:sz w:val="22"/>
                <w:szCs w:val="22"/>
              </w:rPr>
              <w:t>17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6A8F270" w14:textId="3828CA26" w:rsidR="007619C2" w:rsidRPr="004115B3" w:rsidRDefault="007619C2" w:rsidP="007619C2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>
              <w:rPr>
                <w:sz w:val="22"/>
                <w:szCs w:val="22"/>
              </w:rPr>
              <w:t>18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A699C42" w14:textId="0FDFF6CA" w:rsidR="007619C2" w:rsidRPr="004115B3" w:rsidRDefault="007619C2" w:rsidP="007619C2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7619C2" w:rsidRPr="00D92619" w14:paraId="59C676AD" w14:textId="77777777" w:rsidTr="007619C2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7619C2" w:rsidRPr="004115B3" w:rsidRDefault="007619C2" w:rsidP="007619C2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0EF6AE9" w14:textId="1E0B54D6" w:rsidR="007619C2" w:rsidRPr="005D1442" w:rsidRDefault="007619C2" w:rsidP="007619C2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BE53CD2" w14:textId="33C26B16" w:rsidR="007619C2" w:rsidRPr="005D1442" w:rsidRDefault="007619C2" w:rsidP="007619C2">
            <w:pPr>
              <w:jc w:val="center"/>
              <w:rPr>
                <w:b/>
              </w:rPr>
            </w:pPr>
            <w:r w:rsidRPr="00CE608D">
              <w:rPr>
                <w:b/>
              </w:rPr>
              <w:t>0</w:t>
            </w:r>
            <w:r>
              <w:rPr>
                <w:b/>
              </w:rPr>
              <w:t>,05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745B0566" w14:textId="4493008F" w:rsidR="007619C2" w:rsidRPr="005D1442" w:rsidRDefault="007619C2" w:rsidP="007619C2">
            <w:pPr>
              <w:jc w:val="center"/>
              <w:rPr>
                <w:b/>
              </w:rPr>
            </w:pPr>
            <w:r>
              <w:rPr>
                <w:b/>
              </w:rPr>
              <w:t>0,12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AF" w14:textId="781E4602" w:rsidR="009B3A48" w:rsidRPr="00AC33C0" w:rsidRDefault="007619C2" w:rsidP="00AC33C0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blootstelling.</w:t>
      </w:r>
    </w:p>
    <w:p w14:paraId="59C676B0" w14:textId="77777777" w:rsidR="009B3A48" w:rsidRPr="00AC33C0" w:rsidRDefault="009B3A48" w:rsidP="000325A1">
      <w:pPr>
        <w:rPr>
          <w:sz w:val="22"/>
          <w:szCs w:val="22"/>
          <w:lang w:val="de-DE"/>
        </w:rPr>
      </w:pP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59C676B2" w14:textId="77777777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t>Inlichtingen betreffende de ongevallen op de weg naar en van het werk</w:t>
      </w:r>
    </w:p>
    <w:p w14:paraId="6DC7D5CD" w14:textId="1A6D838C" w:rsidR="00C32586" w:rsidRPr="006C7EC9" w:rsidRDefault="00C32586" w:rsidP="005D1442">
      <w:pPr>
        <w:ind w:left="360"/>
        <w:rPr>
          <w:i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C32586" w:rsidRPr="006C7EC9" w14:paraId="2E9E404C" w14:textId="77777777" w:rsidTr="003468A8">
        <w:tc>
          <w:tcPr>
            <w:tcW w:w="4016" w:type="dxa"/>
            <w:tcBorders>
              <w:right w:val="single" w:sz="4" w:space="0" w:color="auto"/>
            </w:tcBorders>
          </w:tcPr>
          <w:p w14:paraId="26621DDF" w14:textId="77777777" w:rsidR="00C32586" w:rsidRPr="006C7EC9" w:rsidRDefault="00C32586" w:rsidP="003468A8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CC5B" w14:textId="03A24532" w:rsidR="00C32586" w:rsidRPr="006C7EC9" w:rsidRDefault="00C32586" w:rsidP="003468A8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0E4C7875" w14:textId="77777777" w:rsidR="00C32586" w:rsidRPr="006C7EC9" w:rsidRDefault="00C32586" w:rsidP="003468A8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D93A" w14:textId="77777777" w:rsidR="00C32586" w:rsidRPr="006C7EC9" w:rsidRDefault="00C32586" w:rsidP="003468A8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295B4CCE" w14:textId="77777777" w:rsidR="00C32586" w:rsidRPr="006C7EC9" w:rsidRDefault="00C32586" w:rsidP="003468A8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4" w14:textId="54543C23" w:rsidR="009B3A48" w:rsidRPr="00D92619" w:rsidRDefault="009B3A48" w:rsidP="000325A1">
      <w:pPr>
        <w:rPr>
          <w:sz w:val="22"/>
          <w:szCs w:val="22"/>
        </w:rPr>
      </w:pP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7863"/>
      </w:tblGrid>
      <w:tr w:rsidR="001325A6" w:rsidRPr="00055BC6" w14:paraId="59C676BB" w14:textId="77777777" w:rsidTr="008D7B39"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B9" w14:textId="77777777" w:rsidR="009B3A48" w:rsidRPr="00055BC6" w:rsidRDefault="009B3A48" w:rsidP="00ED7AD4"/>
        </w:tc>
        <w:tc>
          <w:tcPr>
            <w:tcW w:w="78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BA" w14:textId="77777777" w:rsidR="009B3A48" w:rsidRPr="00055BC6" w:rsidRDefault="009B3A48" w:rsidP="008D7B39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90387F" w:rsidRPr="00055BC6" w14:paraId="59C676BE" w14:textId="77777777" w:rsidTr="008D7B39"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14:paraId="59C676BC" w14:textId="599D1DFE" w:rsidR="0090387F" w:rsidRPr="00055BC6" w:rsidRDefault="0090387F" w:rsidP="008D7B39">
            <w:pPr>
              <w:jc w:val="center"/>
            </w:pPr>
            <w:r>
              <w:t>1.</w:t>
            </w:r>
          </w:p>
        </w:tc>
        <w:tc>
          <w:tcPr>
            <w:tcW w:w="7863" w:type="dxa"/>
            <w:shd w:val="clear" w:color="auto" w:fill="auto"/>
            <w:vAlign w:val="center"/>
          </w:tcPr>
          <w:p w14:paraId="59C676BD" w14:textId="34F45A39" w:rsidR="0090387F" w:rsidRPr="00055BC6" w:rsidRDefault="008D7B39" w:rsidP="008D7B39">
            <w:r>
              <w:t>Geen</w:t>
            </w:r>
          </w:p>
        </w:tc>
      </w:tr>
      <w:tr w:rsidR="0090387F" w:rsidRPr="00055BC6" w14:paraId="59C676C1" w14:textId="77777777" w:rsidTr="008D7B39">
        <w:tc>
          <w:tcPr>
            <w:tcW w:w="764" w:type="dxa"/>
            <w:vAlign w:val="center"/>
          </w:tcPr>
          <w:p w14:paraId="59C676BF" w14:textId="7B946EB0" w:rsidR="0090387F" w:rsidRPr="00055BC6" w:rsidRDefault="0090387F" w:rsidP="008D7B39">
            <w:pPr>
              <w:jc w:val="center"/>
            </w:pPr>
            <w:r>
              <w:t>2.</w:t>
            </w:r>
          </w:p>
        </w:tc>
        <w:tc>
          <w:tcPr>
            <w:tcW w:w="7863" w:type="dxa"/>
            <w:shd w:val="clear" w:color="auto" w:fill="auto"/>
            <w:vAlign w:val="center"/>
          </w:tcPr>
          <w:p w14:paraId="59C676C0" w14:textId="3104BDB6" w:rsidR="0090387F" w:rsidRPr="00055BC6" w:rsidRDefault="0090387F" w:rsidP="008D7B39"/>
        </w:tc>
      </w:tr>
      <w:tr w:rsidR="0090387F" w:rsidRPr="00055BC6" w14:paraId="59C676C4" w14:textId="77777777" w:rsidTr="008D7B39">
        <w:tc>
          <w:tcPr>
            <w:tcW w:w="764" w:type="dxa"/>
            <w:vAlign w:val="center"/>
          </w:tcPr>
          <w:p w14:paraId="59C676C2" w14:textId="086758D7" w:rsidR="0090387F" w:rsidRPr="00055BC6" w:rsidRDefault="0090387F" w:rsidP="008D7B39">
            <w:pPr>
              <w:jc w:val="center"/>
            </w:pPr>
            <w:r>
              <w:t>3.</w:t>
            </w:r>
          </w:p>
        </w:tc>
        <w:tc>
          <w:tcPr>
            <w:tcW w:w="7863" w:type="dxa"/>
            <w:shd w:val="clear" w:color="auto" w:fill="auto"/>
            <w:vAlign w:val="center"/>
          </w:tcPr>
          <w:p w14:paraId="59C676C3" w14:textId="554C7EE7" w:rsidR="0090387F" w:rsidRPr="00055BC6" w:rsidRDefault="0090387F" w:rsidP="008D7B39"/>
        </w:tc>
      </w:tr>
      <w:tr w:rsidR="0090387F" w:rsidRPr="00055BC6" w14:paraId="59C676C7" w14:textId="77777777" w:rsidTr="008D7B39">
        <w:tc>
          <w:tcPr>
            <w:tcW w:w="764" w:type="dxa"/>
            <w:vAlign w:val="center"/>
          </w:tcPr>
          <w:p w14:paraId="59C676C5" w14:textId="07CFEE72" w:rsidR="0090387F" w:rsidRPr="00055BC6" w:rsidRDefault="0090387F" w:rsidP="008D7B39">
            <w:pPr>
              <w:jc w:val="center"/>
            </w:pPr>
            <w:r>
              <w:t>4.</w:t>
            </w:r>
          </w:p>
        </w:tc>
        <w:tc>
          <w:tcPr>
            <w:tcW w:w="7863" w:type="dxa"/>
            <w:shd w:val="clear" w:color="auto" w:fill="auto"/>
            <w:vAlign w:val="center"/>
          </w:tcPr>
          <w:p w14:paraId="59C676C6" w14:textId="1E6F4FCA" w:rsidR="0090387F" w:rsidRPr="00055BC6" w:rsidRDefault="0090387F" w:rsidP="008D7B39"/>
        </w:tc>
      </w:tr>
    </w:tbl>
    <w:p w14:paraId="59C676CB" w14:textId="77777777" w:rsidR="009B3A48" w:rsidRDefault="009B3A48" w:rsidP="00ED7AD4">
      <w:pPr>
        <w:rPr>
          <w:sz w:val="22"/>
          <w:szCs w:val="22"/>
        </w:rPr>
      </w:pPr>
    </w:p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9B3A48" w14:paraId="59C676D2" w14:textId="77777777" w:rsidTr="008D7B39"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CF" w14:textId="77777777" w:rsidR="009B3A48" w:rsidRPr="004115B3" w:rsidRDefault="009B3A48" w:rsidP="00ED7AD4"/>
        </w:tc>
        <w:tc>
          <w:tcPr>
            <w:tcW w:w="47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D0" w14:textId="77777777" w:rsidR="009B3A48" w:rsidRPr="004115B3" w:rsidRDefault="009B3A48" w:rsidP="008D7B39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1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D1" w14:textId="77777777" w:rsidR="009B3A48" w:rsidRPr="004115B3" w:rsidRDefault="009B3A48" w:rsidP="008D7B39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:rsidRPr="00647CFE" w14:paraId="59C676D6" w14:textId="77777777" w:rsidTr="008D7B39"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14:paraId="59C676D3" w14:textId="77777777" w:rsidR="00C70B83" w:rsidRPr="004115B3" w:rsidRDefault="00C70B83" w:rsidP="008D7B39">
            <w:pPr>
              <w:jc w:val="center"/>
            </w:pPr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D4" w14:textId="455AAE9F" w:rsidR="00C70B83" w:rsidRPr="00647CFE" w:rsidRDefault="008D7B39" w:rsidP="008D7B39">
            <w:pPr>
              <w:rPr>
                <w:lang w:val="fr-BE"/>
              </w:rPr>
            </w:pPr>
            <w:proofErr w:type="spellStart"/>
            <w:r>
              <w:rPr>
                <w:lang w:val="fr-BE"/>
              </w:rPr>
              <w:t>Geen</w:t>
            </w:r>
            <w:proofErr w:type="spellEnd"/>
          </w:p>
        </w:tc>
        <w:tc>
          <w:tcPr>
            <w:tcW w:w="3130" w:type="dxa"/>
            <w:shd w:val="clear" w:color="auto" w:fill="auto"/>
          </w:tcPr>
          <w:p w14:paraId="59C676D5" w14:textId="5F2C5EC3" w:rsidR="00C70B83" w:rsidRPr="00647CFE" w:rsidRDefault="00C70B83" w:rsidP="004E588F">
            <w:pPr>
              <w:rPr>
                <w:lang w:val="fr-BE"/>
              </w:rPr>
            </w:pPr>
          </w:p>
        </w:tc>
      </w:tr>
      <w:tr w:rsidR="00C70B83" w14:paraId="59C676DA" w14:textId="77777777" w:rsidTr="008D7B39">
        <w:tc>
          <w:tcPr>
            <w:tcW w:w="707" w:type="dxa"/>
            <w:vAlign w:val="center"/>
          </w:tcPr>
          <w:p w14:paraId="59C676D7" w14:textId="77777777" w:rsidR="00C70B83" w:rsidRPr="004115B3" w:rsidRDefault="00C70B83" w:rsidP="008D7B39">
            <w:pPr>
              <w:jc w:val="center"/>
            </w:pPr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D8" w14:textId="77777777" w:rsidR="00C70B83" w:rsidRPr="004115B3" w:rsidRDefault="00C70B83" w:rsidP="008D7B39"/>
        </w:tc>
        <w:tc>
          <w:tcPr>
            <w:tcW w:w="3130" w:type="dxa"/>
            <w:shd w:val="clear" w:color="auto" w:fill="auto"/>
          </w:tcPr>
          <w:p w14:paraId="59C676D9" w14:textId="77777777" w:rsidR="00C70B83" w:rsidRPr="004115B3" w:rsidRDefault="00C70B83" w:rsidP="00ED7AD4"/>
        </w:tc>
      </w:tr>
      <w:tr w:rsidR="00C70B83" w14:paraId="59C676DE" w14:textId="77777777" w:rsidTr="008D7B39">
        <w:tc>
          <w:tcPr>
            <w:tcW w:w="707" w:type="dxa"/>
            <w:vAlign w:val="center"/>
          </w:tcPr>
          <w:p w14:paraId="59C676DB" w14:textId="77777777" w:rsidR="00C70B83" w:rsidRPr="004115B3" w:rsidRDefault="00C70B83" w:rsidP="008D7B39">
            <w:pPr>
              <w:jc w:val="center"/>
            </w:pPr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DC" w14:textId="77777777" w:rsidR="00C70B83" w:rsidRPr="004115B3" w:rsidRDefault="00C70B83" w:rsidP="008D7B39"/>
        </w:tc>
        <w:tc>
          <w:tcPr>
            <w:tcW w:w="3130" w:type="dxa"/>
            <w:shd w:val="clear" w:color="auto" w:fill="auto"/>
          </w:tcPr>
          <w:p w14:paraId="59C676DD" w14:textId="77777777" w:rsidR="00C70B83" w:rsidRPr="004115B3" w:rsidRDefault="00C70B83" w:rsidP="00ED7AD4"/>
        </w:tc>
      </w:tr>
      <w:tr w:rsidR="00C70B83" w14:paraId="59C676E2" w14:textId="77777777" w:rsidTr="008D7B39">
        <w:tc>
          <w:tcPr>
            <w:tcW w:w="707" w:type="dxa"/>
            <w:vAlign w:val="center"/>
          </w:tcPr>
          <w:p w14:paraId="59C676DF" w14:textId="77777777" w:rsidR="00C70B83" w:rsidRPr="004115B3" w:rsidRDefault="00C70B83" w:rsidP="008D7B39">
            <w:pPr>
              <w:jc w:val="center"/>
            </w:pPr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E0" w14:textId="77777777" w:rsidR="00C70B83" w:rsidRPr="004115B3" w:rsidRDefault="00C70B83" w:rsidP="008D7B39"/>
        </w:tc>
        <w:tc>
          <w:tcPr>
            <w:tcW w:w="3130" w:type="dxa"/>
            <w:shd w:val="clear" w:color="auto" w:fill="auto"/>
          </w:tcPr>
          <w:p w14:paraId="59C676E1" w14:textId="77777777" w:rsidR="00C70B83" w:rsidRPr="004115B3" w:rsidRDefault="00C70B83" w:rsidP="00ED7AD4"/>
        </w:tc>
      </w:tr>
    </w:tbl>
    <w:p w14:paraId="59C676EC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E" w14:textId="77777777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436"/>
        <w:gridCol w:w="1606"/>
        <w:gridCol w:w="1017"/>
      </w:tblGrid>
      <w:tr w:rsidR="008D7B39" w:rsidRPr="00055BC6" w14:paraId="66429EC5" w14:textId="77777777" w:rsidTr="003468A8">
        <w:tc>
          <w:tcPr>
            <w:tcW w:w="4667" w:type="dxa"/>
            <w:shd w:val="clear" w:color="auto" w:fill="D9D9D9" w:themeFill="background1" w:themeFillShade="D9"/>
            <w:vAlign w:val="center"/>
          </w:tcPr>
          <w:p w14:paraId="63C46659" w14:textId="77777777" w:rsidR="008D7B39" w:rsidRPr="00055BC6" w:rsidRDefault="008D7B39" w:rsidP="003468A8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974A50" w14:textId="77777777" w:rsidR="008D7B39" w:rsidRPr="00055BC6" w:rsidRDefault="008D7B39" w:rsidP="003468A8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0A9AB5" w14:textId="77777777" w:rsidR="008D7B39" w:rsidRPr="00055BC6" w:rsidRDefault="008D7B39" w:rsidP="003468A8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DDDBB5" w14:textId="77777777" w:rsidR="008D7B39" w:rsidRPr="00055BC6" w:rsidRDefault="008D7B39" w:rsidP="003468A8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8D7B39" w:rsidRPr="00055BC6" w14:paraId="2DE05038" w14:textId="77777777" w:rsidTr="003468A8">
        <w:tc>
          <w:tcPr>
            <w:tcW w:w="4667" w:type="dxa"/>
            <w:vAlign w:val="center"/>
          </w:tcPr>
          <w:p w14:paraId="24D1DAB0" w14:textId="77777777" w:rsidR="008D7B39" w:rsidRPr="00055BC6" w:rsidRDefault="008D7B39" w:rsidP="003468A8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21BF53BA" w14:textId="77777777" w:rsidR="008D7B39" w:rsidRPr="00055BC6" w:rsidRDefault="008D7B39" w:rsidP="003468A8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43FBCC7A" w14:textId="77777777" w:rsidR="008D7B39" w:rsidRPr="00055BC6" w:rsidRDefault="008D7B39" w:rsidP="003468A8">
            <w:pPr>
              <w:jc w:val="center"/>
            </w:pPr>
          </w:p>
        </w:tc>
      </w:tr>
      <w:tr w:rsidR="008D7B39" w:rsidRPr="00055BC6" w14:paraId="3C744D19" w14:textId="77777777" w:rsidTr="003468A8">
        <w:tc>
          <w:tcPr>
            <w:tcW w:w="4667" w:type="dxa"/>
            <w:vAlign w:val="center"/>
          </w:tcPr>
          <w:p w14:paraId="11723D67" w14:textId="77777777" w:rsidR="008D7B39" w:rsidRPr="00055BC6" w:rsidRDefault="008D7B39" w:rsidP="003468A8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66AA4FB7" w14:textId="77777777" w:rsidR="008D7B39" w:rsidRPr="00055BC6" w:rsidRDefault="008D7B39" w:rsidP="003468A8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2EC0FB45" w14:textId="77777777" w:rsidR="008D7B39" w:rsidRPr="00055BC6" w:rsidRDefault="008D7B39" w:rsidP="003468A8">
            <w:pPr>
              <w:jc w:val="center"/>
            </w:pPr>
          </w:p>
        </w:tc>
      </w:tr>
      <w:tr w:rsidR="008D7B39" w:rsidRPr="00055BC6" w14:paraId="7F39C97C" w14:textId="77777777" w:rsidTr="003468A8">
        <w:tc>
          <w:tcPr>
            <w:tcW w:w="4667" w:type="dxa"/>
            <w:vAlign w:val="center"/>
          </w:tcPr>
          <w:p w14:paraId="54BE996A" w14:textId="77777777" w:rsidR="008D7B39" w:rsidRPr="00055BC6" w:rsidRDefault="008D7B39" w:rsidP="003468A8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2F104F7A" w14:textId="77777777" w:rsidR="008D7B39" w:rsidRPr="00055BC6" w:rsidRDefault="008D7B39" w:rsidP="003468A8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1FC5B83D" w14:textId="77777777" w:rsidR="008D7B39" w:rsidRPr="00055BC6" w:rsidRDefault="008D7B39" w:rsidP="003468A8">
            <w:pPr>
              <w:jc w:val="center"/>
            </w:pPr>
          </w:p>
        </w:tc>
      </w:tr>
      <w:tr w:rsidR="008D7B39" w:rsidRPr="00055BC6" w14:paraId="5BA5BDD5" w14:textId="77777777" w:rsidTr="003468A8">
        <w:tc>
          <w:tcPr>
            <w:tcW w:w="4667" w:type="dxa"/>
            <w:vAlign w:val="center"/>
          </w:tcPr>
          <w:p w14:paraId="66F38544" w14:textId="77777777" w:rsidR="008D7B39" w:rsidRPr="00055BC6" w:rsidRDefault="008D7B39" w:rsidP="003468A8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274C7F36" w14:textId="77777777" w:rsidR="008D7B39" w:rsidRPr="00055BC6" w:rsidRDefault="008D7B39" w:rsidP="003468A8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CB8F79C" w14:textId="77777777" w:rsidR="008D7B39" w:rsidRPr="00055BC6" w:rsidRDefault="008D7B39" w:rsidP="003468A8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1EFFEFF8" w14:textId="77777777" w:rsidR="008D7B39" w:rsidRPr="00055BC6" w:rsidRDefault="008D7B39" w:rsidP="003468A8">
            <w:pPr>
              <w:jc w:val="center"/>
            </w:pPr>
          </w:p>
        </w:tc>
      </w:tr>
      <w:tr w:rsidR="008D7B39" w:rsidRPr="00055BC6" w14:paraId="3D1927D2" w14:textId="77777777" w:rsidTr="003468A8">
        <w:tc>
          <w:tcPr>
            <w:tcW w:w="4667" w:type="dxa"/>
            <w:vAlign w:val="center"/>
          </w:tcPr>
          <w:p w14:paraId="00706BD3" w14:textId="77777777" w:rsidR="008D7B39" w:rsidRPr="00055BC6" w:rsidRDefault="008D7B39" w:rsidP="003468A8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73E53027" w14:textId="77777777" w:rsidR="008D7B39" w:rsidRPr="00055BC6" w:rsidRDefault="008D7B39" w:rsidP="003468A8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3A753258" w14:textId="77777777" w:rsidR="008D7B39" w:rsidRPr="00055BC6" w:rsidRDefault="008D7B39" w:rsidP="003468A8">
            <w:pPr>
              <w:jc w:val="center"/>
            </w:pPr>
            <w:r>
              <w:t>100</w:t>
            </w:r>
          </w:p>
        </w:tc>
      </w:tr>
      <w:tr w:rsidR="008D7B39" w:rsidRPr="00055BC6" w14:paraId="75851E9C" w14:textId="77777777" w:rsidTr="003468A8">
        <w:tc>
          <w:tcPr>
            <w:tcW w:w="4667" w:type="dxa"/>
            <w:vAlign w:val="center"/>
          </w:tcPr>
          <w:p w14:paraId="09197291" w14:textId="77777777" w:rsidR="008D7B39" w:rsidRPr="00055BC6" w:rsidRDefault="008D7B39" w:rsidP="003468A8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304CDEE5" w14:textId="77777777" w:rsidR="008D7B39" w:rsidRPr="00055BC6" w:rsidRDefault="008D7B39" w:rsidP="003468A8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00FD634" w14:textId="77777777" w:rsidR="008D7B39" w:rsidRPr="00055BC6" w:rsidRDefault="008D7B39" w:rsidP="003468A8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4A9948A7" w14:textId="77777777" w:rsidR="008D7B39" w:rsidRPr="00055BC6" w:rsidRDefault="008D7B39" w:rsidP="003468A8">
            <w:pPr>
              <w:jc w:val="center"/>
            </w:pPr>
          </w:p>
        </w:tc>
      </w:tr>
    </w:tbl>
    <w:p w14:paraId="0EF42EC0" w14:textId="77777777" w:rsidR="008D7B39" w:rsidRDefault="008D7B39" w:rsidP="008D7B39">
      <w:pPr>
        <w:rPr>
          <w:sz w:val="22"/>
          <w:szCs w:val="22"/>
        </w:rPr>
      </w:pPr>
    </w:p>
    <w:p w14:paraId="48B23AC4" w14:textId="77777777" w:rsidR="008D7B39" w:rsidRDefault="008D7B39" w:rsidP="008D7B39">
      <w:pPr>
        <w:ind w:left="851"/>
        <w:rPr>
          <w:sz w:val="22"/>
          <w:szCs w:val="22"/>
        </w:rPr>
      </w:pPr>
      <w:r>
        <w:rPr>
          <w:sz w:val="22"/>
          <w:szCs w:val="22"/>
        </w:rPr>
        <w:lastRenderedPageBreak/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hieronder terugvinden.</w:t>
      </w:r>
    </w:p>
    <w:p w14:paraId="788541D3" w14:textId="77777777" w:rsidR="008D7B39" w:rsidRPr="00055BC6" w:rsidRDefault="008D7B39" w:rsidP="008D7B39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B3B2694" w14:textId="77777777" w:rsidR="008D7B39" w:rsidRPr="00BB23C7" w:rsidRDefault="008D7B39" w:rsidP="008D7B39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1743B709" w14:textId="77777777" w:rsidR="008D7B39" w:rsidRDefault="008D7B39" w:rsidP="008D7B39">
      <w:pPr>
        <w:ind w:left="1418" w:hanging="284"/>
        <w:rPr>
          <w:sz w:val="22"/>
          <w:szCs w:val="22"/>
        </w:rPr>
      </w:pPr>
    </w:p>
    <w:p w14:paraId="1BD1A1BF" w14:textId="77777777" w:rsidR="008D7B39" w:rsidRPr="00647A25" w:rsidRDefault="008D7B39" w:rsidP="008D7B39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5436EF2E" w14:textId="77777777" w:rsidR="008D7B39" w:rsidRPr="00302050" w:rsidRDefault="008D7B39" w:rsidP="008D7B39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5A82ACE6" w14:textId="77777777" w:rsidR="008D7B39" w:rsidRPr="00302050" w:rsidRDefault="008D7B39" w:rsidP="008D7B39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622FD0B0" w14:textId="77777777" w:rsidR="008D7B39" w:rsidRPr="00302050" w:rsidRDefault="008D7B39" w:rsidP="008D7B39">
      <w:pPr>
        <w:ind w:left="1418" w:hanging="284"/>
        <w:rPr>
          <w:sz w:val="22"/>
          <w:szCs w:val="22"/>
          <w:lang w:val="en-US"/>
        </w:rPr>
      </w:pPr>
    </w:p>
    <w:p w14:paraId="5F65E7AC" w14:textId="77777777" w:rsidR="008D7B39" w:rsidRPr="00647A25" w:rsidRDefault="008D7B39" w:rsidP="008D7B39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6375955D" w14:textId="77777777" w:rsidR="008D7B39" w:rsidRDefault="008D7B39" w:rsidP="008D7B39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30EFEF7F" w14:textId="77777777" w:rsidR="008D7B39" w:rsidRDefault="008D7B39" w:rsidP="008D7B39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59C67720" w14:textId="7FC3A563" w:rsidR="009B3A48" w:rsidRPr="003165B5" w:rsidRDefault="008D7B39" w:rsidP="008D7B39">
      <w:pPr>
        <w:ind w:left="993"/>
      </w:pPr>
      <w:r>
        <w:rPr>
          <w:sz w:val="22"/>
          <w:szCs w:val="22"/>
        </w:rPr>
        <w:t>- EUROFINS Belgium</w:t>
      </w:r>
    </w:p>
    <w:p w14:paraId="59C67721" w14:textId="77777777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C7EC9" w:rsidRDefault="00647A25" w:rsidP="00D91E3D">
      <w:pPr>
        <w:ind w:left="360"/>
        <w:rPr>
          <w:color w:val="365F91" w:themeColor="accent1" w:themeShade="BF"/>
        </w:rPr>
      </w:pPr>
      <w:r w:rsidRPr="008D7B39">
        <w:t xml:space="preserve">De inlichtingen worden hernomen in de </w:t>
      </w:r>
      <w:r w:rsidR="006C7EC9" w:rsidRPr="008D7B39">
        <w:t>B</w:t>
      </w:r>
      <w:r w:rsidRPr="008D7B39">
        <w:t>ijlage C van het luik 1 van het JV</w:t>
      </w:r>
    </w:p>
    <w:p w14:paraId="59C67725" w14:textId="77777777" w:rsidR="009B3A48" w:rsidRDefault="009B3A48"/>
    <w:p w14:paraId="59C67726" w14:textId="77777777" w:rsidR="00186E7F" w:rsidRDefault="00186E7F"/>
    <w:p w14:paraId="59C67727" w14:textId="77777777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77777777" w:rsidR="009B3A48" w:rsidRPr="006C7EC9" w:rsidRDefault="009B3A48" w:rsidP="003A385F">
      <w:pPr>
        <w:ind w:left="720"/>
        <w:rPr>
          <w:color w:val="365F91" w:themeColor="accent1" w:themeShade="BF"/>
          <w:sz w:val="22"/>
          <w:szCs w:val="22"/>
        </w:rPr>
      </w:pPr>
      <w:r w:rsidRPr="008D7B39">
        <w:rPr>
          <w:sz w:val="22"/>
          <w:szCs w:val="22"/>
        </w:rPr>
        <w:t xml:space="preserve">De inlichtingen worden hernomen in de </w:t>
      </w:r>
      <w:r w:rsidR="006C7EC9" w:rsidRPr="008D7B39">
        <w:rPr>
          <w:sz w:val="22"/>
          <w:szCs w:val="22"/>
        </w:rPr>
        <w:t>B</w:t>
      </w:r>
      <w:r w:rsidRPr="008D7B39">
        <w:rPr>
          <w:sz w:val="22"/>
          <w:szCs w:val="22"/>
        </w:rPr>
        <w:t>ijlage C van het luik 1 van het JV.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7" w14:textId="77777777" w:rsidR="00EB1A68" w:rsidRDefault="00EB1A68" w:rsidP="003A385F">
      <w:pPr>
        <w:ind w:left="1080"/>
      </w:pP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lastRenderedPageBreak/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59C6773E" w14:textId="77777777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1217"/>
      </w:tblGrid>
      <w:tr w:rsidR="009B3A48" w:rsidRPr="00055BC6" w14:paraId="59C67742" w14:textId="77777777" w:rsidTr="008D7B39"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41" w14:textId="77777777" w:rsidR="009B3A48" w:rsidRPr="00055BC6" w:rsidRDefault="009B3A48" w:rsidP="008D7B39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8D7B39">
        <w:tc>
          <w:tcPr>
            <w:tcW w:w="7560" w:type="dxa"/>
            <w:tcBorders>
              <w:top w:val="single" w:sz="4" w:space="0" w:color="auto"/>
            </w:tcBorders>
            <w:vAlign w:val="center"/>
          </w:tcPr>
          <w:p w14:paraId="59C67743" w14:textId="77777777" w:rsidR="009B3A48" w:rsidRPr="00055BC6" w:rsidRDefault="009B3A48" w:rsidP="008D7B39">
            <w:r w:rsidRPr="00055BC6">
              <w:t>De salubriteit van de arbeidslokalen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4" w14:textId="77777777" w:rsidR="009B3A48" w:rsidRPr="000C2928" w:rsidRDefault="009B3A48" w:rsidP="008D7B39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8" w14:textId="77777777" w:rsidTr="008D7B39">
        <w:tc>
          <w:tcPr>
            <w:tcW w:w="7560" w:type="dxa"/>
            <w:vAlign w:val="center"/>
          </w:tcPr>
          <w:p w14:paraId="59C67746" w14:textId="77777777" w:rsidR="009B3A48" w:rsidRPr="00055BC6" w:rsidRDefault="009B3A48" w:rsidP="008D7B39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7" w14:textId="77777777" w:rsidR="009B3A48" w:rsidRPr="000C2928" w:rsidRDefault="009B3A48" w:rsidP="008D7B39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B" w14:textId="77777777" w:rsidTr="008D7B39">
        <w:tc>
          <w:tcPr>
            <w:tcW w:w="7560" w:type="dxa"/>
            <w:vAlign w:val="center"/>
          </w:tcPr>
          <w:p w14:paraId="59C67749" w14:textId="77777777" w:rsidR="009B3A48" w:rsidRPr="00055BC6" w:rsidRDefault="009B3A48" w:rsidP="008D7B39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A" w14:textId="77777777" w:rsidR="009B3A48" w:rsidRPr="000C2928" w:rsidRDefault="009B3A48" w:rsidP="008D7B39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E" w14:textId="77777777" w:rsidTr="008D7B39">
        <w:tc>
          <w:tcPr>
            <w:tcW w:w="7560" w:type="dxa"/>
            <w:vAlign w:val="center"/>
          </w:tcPr>
          <w:p w14:paraId="59C6774C" w14:textId="77777777" w:rsidR="009B3A48" w:rsidRPr="00055BC6" w:rsidRDefault="009B3A48" w:rsidP="008D7B39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D" w14:textId="77777777" w:rsidR="009B3A48" w:rsidRPr="000C2928" w:rsidRDefault="009B3A48" w:rsidP="008D7B39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1" w14:textId="77777777" w:rsidTr="008D7B39">
        <w:tc>
          <w:tcPr>
            <w:tcW w:w="7560" w:type="dxa"/>
            <w:vAlign w:val="center"/>
          </w:tcPr>
          <w:p w14:paraId="59C6774F" w14:textId="77777777" w:rsidR="009B3A48" w:rsidRPr="00055BC6" w:rsidRDefault="009B3A48" w:rsidP="008D7B39"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0" w14:textId="77777777" w:rsidR="009B3A48" w:rsidRPr="000C2928" w:rsidRDefault="009B3A48" w:rsidP="008D7B39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4" w14:textId="77777777" w:rsidTr="008D7B39">
        <w:tc>
          <w:tcPr>
            <w:tcW w:w="7560" w:type="dxa"/>
            <w:vAlign w:val="center"/>
          </w:tcPr>
          <w:p w14:paraId="59C67752" w14:textId="77777777" w:rsidR="009B3A48" w:rsidRPr="00055BC6" w:rsidRDefault="009B3A48" w:rsidP="008D7B39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3" w14:textId="77777777" w:rsidR="009B3A48" w:rsidRPr="000C2928" w:rsidRDefault="009B3A48" w:rsidP="008D7B39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77777777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  <w:r w:rsidRPr="009856C3">
        <w:rPr>
          <w:i/>
          <w:color w:val="FF0000"/>
        </w:rPr>
        <w:t>(</w:t>
      </w:r>
      <w:r w:rsidRPr="00EB1A68">
        <w:rPr>
          <w:b/>
          <w:i/>
          <w:color w:val="FF0000"/>
        </w:rPr>
        <w:t>Schrappen wat niet past</w:t>
      </w:r>
      <w:r w:rsidRPr="009856C3">
        <w:rPr>
          <w:i/>
          <w:color w:val="FF0000"/>
        </w:rPr>
        <w:t>)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724"/>
        <w:gridCol w:w="3141"/>
      </w:tblGrid>
      <w:tr w:rsidR="001325A6" w:rsidRPr="00055BC6" w14:paraId="59C67760" w14:textId="77777777" w:rsidTr="008D7B39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5D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C6775E" w14:textId="77777777" w:rsidR="009B3A48" w:rsidRPr="00055BC6" w:rsidRDefault="009B3A48" w:rsidP="008D7B39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vAlign w:val="center"/>
          </w:tcPr>
          <w:p w14:paraId="59C6775F" w14:textId="77777777" w:rsidR="009B3A48" w:rsidRPr="00055BC6" w:rsidRDefault="009B3A48" w:rsidP="008D7B39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55BC6" w14:paraId="59C67764" w14:textId="77777777" w:rsidTr="008D7B39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67761" w14:textId="77777777" w:rsidR="004E588F" w:rsidRPr="00055BC6" w:rsidRDefault="004E588F" w:rsidP="008D7B39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2" w14:textId="02A65B54" w:rsidR="004E588F" w:rsidRPr="00055BC6" w:rsidRDefault="008D7B39" w:rsidP="008D7B39">
            <w:r>
              <w:t>Geen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763" w14:textId="77777777" w:rsidR="004E588F" w:rsidRPr="00055BC6" w:rsidRDefault="004E588F" w:rsidP="008D7B39"/>
        </w:tc>
      </w:tr>
      <w:tr w:rsidR="004E588F" w:rsidRPr="00055BC6" w14:paraId="59C67768" w14:textId="77777777" w:rsidTr="008D7B39">
        <w:tc>
          <w:tcPr>
            <w:tcW w:w="720" w:type="dxa"/>
            <w:vAlign w:val="center"/>
          </w:tcPr>
          <w:p w14:paraId="59C67765" w14:textId="77777777" w:rsidR="004E588F" w:rsidRPr="00055BC6" w:rsidRDefault="004E588F" w:rsidP="008D7B39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6" w14:textId="77777777" w:rsidR="004E588F" w:rsidRPr="00055BC6" w:rsidRDefault="004E588F" w:rsidP="008D7B39"/>
        </w:tc>
        <w:tc>
          <w:tcPr>
            <w:tcW w:w="3207" w:type="dxa"/>
            <w:shd w:val="clear" w:color="auto" w:fill="auto"/>
            <w:vAlign w:val="center"/>
          </w:tcPr>
          <w:p w14:paraId="59C67767" w14:textId="77777777" w:rsidR="004E588F" w:rsidRPr="00055BC6" w:rsidRDefault="004E588F" w:rsidP="008D7B39"/>
        </w:tc>
      </w:tr>
      <w:tr w:rsidR="004E588F" w:rsidRPr="00055BC6" w14:paraId="59C6776C" w14:textId="77777777" w:rsidTr="008D7B39">
        <w:tc>
          <w:tcPr>
            <w:tcW w:w="720" w:type="dxa"/>
            <w:vAlign w:val="center"/>
          </w:tcPr>
          <w:p w14:paraId="59C67769" w14:textId="77777777" w:rsidR="004E588F" w:rsidRPr="00055BC6" w:rsidRDefault="004E588F" w:rsidP="008D7B39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A" w14:textId="77777777" w:rsidR="004E588F" w:rsidRPr="00055BC6" w:rsidRDefault="004E588F" w:rsidP="008D7B39"/>
        </w:tc>
        <w:tc>
          <w:tcPr>
            <w:tcW w:w="3207" w:type="dxa"/>
            <w:shd w:val="clear" w:color="auto" w:fill="auto"/>
            <w:vAlign w:val="center"/>
          </w:tcPr>
          <w:p w14:paraId="59C6776B" w14:textId="77777777" w:rsidR="004E588F" w:rsidRPr="00055BC6" w:rsidRDefault="004E588F" w:rsidP="008D7B39"/>
        </w:tc>
      </w:tr>
      <w:tr w:rsidR="004E588F" w:rsidRPr="00055BC6" w14:paraId="59C67770" w14:textId="77777777" w:rsidTr="008D7B39">
        <w:tc>
          <w:tcPr>
            <w:tcW w:w="720" w:type="dxa"/>
            <w:vAlign w:val="center"/>
          </w:tcPr>
          <w:p w14:paraId="59C6776D" w14:textId="77777777" w:rsidR="004E588F" w:rsidRPr="00055BC6" w:rsidRDefault="004E588F" w:rsidP="008D7B39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E" w14:textId="77777777" w:rsidR="004E588F" w:rsidRPr="00055BC6" w:rsidRDefault="004E588F" w:rsidP="008D7B39"/>
        </w:tc>
        <w:tc>
          <w:tcPr>
            <w:tcW w:w="3207" w:type="dxa"/>
            <w:shd w:val="clear" w:color="auto" w:fill="auto"/>
            <w:vAlign w:val="center"/>
          </w:tcPr>
          <w:p w14:paraId="59C6776F" w14:textId="77777777" w:rsidR="004E588F" w:rsidRPr="00055BC6" w:rsidRDefault="004E588F" w:rsidP="008D7B39"/>
        </w:tc>
      </w:tr>
      <w:tr w:rsidR="004E588F" w:rsidRPr="00055BC6" w14:paraId="59C67774" w14:textId="77777777" w:rsidTr="008D7B39">
        <w:tc>
          <w:tcPr>
            <w:tcW w:w="720" w:type="dxa"/>
            <w:vAlign w:val="center"/>
          </w:tcPr>
          <w:p w14:paraId="59C67771" w14:textId="77777777" w:rsidR="004E588F" w:rsidRPr="00055BC6" w:rsidRDefault="004E588F" w:rsidP="008D7B39">
            <w:pPr>
              <w:jc w:val="center"/>
            </w:pPr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72" w14:textId="77777777" w:rsidR="004E588F" w:rsidRPr="00055BC6" w:rsidRDefault="004E588F" w:rsidP="008D7B39"/>
        </w:tc>
        <w:tc>
          <w:tcPr>
            <w:tcW w:w="3207" w:type="dxa"/>
            <w:shd w:val="clear" w:color="auto" w:fill="auto"/>
            <w:vAlign w:val="center"/>
          </w:tcPr>
          <w:p w14:paraId="59C67773" w14:textId="77777777" w:rsidR="004E588F" w:rsidRPr="00055BC6" w:rsidRDefault="004E588F" w:rsidP="008D7B39"/>
        </w:tc>
      </w:tr>
    </w:tbl>
    <w:p w14:paraId="59C67775" w14:textId="77777777" w:rsidR="009B3A48" w:rsidRPr="00055BC6" w:rsidRDefault="009B3A48"/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1325A6" w:rsidRPr="00055BC6" w14:paraId="59C6777B" w14:textId="77777777" w:rsidTr="008D7B39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78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C67779" w14:textId="77777777" w:rsidR="009B3A48" w:rsidRPr="00055BC6" w:rsidRDefault="009B3A48" w:rsidP="008D7B39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vAlign w:val="center"/>
          </w:tcPr>
          <w:p w14:paraId="59C6777A" w14:textId="77777777" w:rsidR="009B3A48" w:rsidRPr="00055BC6" w:rsidRDefault="009B3A48" w:rsidP="008D7B39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8D7B39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6777C" w14:textId="77777777" w:rsidR="004E588F" w:rsidRPr="00055BC6" w:rsidRDefault="004E588F" w:rsidP="008D7B39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7D" w14:textId="07E1EB49" w:rsidR="004E588F" w:rsidRPr="00055BC6" w:rsidRDefault="008D7B39" w:rsidP="008D7B39">
            <w:r>
              <w:t>Geen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77E" w14:textId="77777777" w:rsidR="004E588F" w:rsidRPr="00055BC6" w:rsidRDefault="004E588F" w:rsidP="008D7B39"/>
        </w:tc>
      </w:tr>
      <w:tr w:rsidR="004E588F" w:rsidRPr="00055BC6" w14:paraId="59C67783" w14:textId="77777777" w:rsidTr="008D7B39">
        <w:tc>
          <w:tcPr>
            <w:tcW w:w="720" w:type="dxa"/>
            <w:vAlign w:val="center"/>
          </w:tcPr>
          <w:p w14:paraId="59C67780" w14:textId="77777777" w:rsidR="004E588F" w:rsidRPr="00055BC6" w:rsidRDefault="004E588F" w:rsidP="008D7B39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1" w14:textId="77777777" w:rsidR="004E588F" w:rsidRPr="00055BC6" w:rsidRDefault="004E588F" w:rsidP="008D7B39"/>
        </w:tc>
        <w:tc>
          <w:tcPr>
            <w:tcW w:w="3207" w:type="dxa"/>
            <w:shd w:val="clear" w:color="auto" w:fill="auto"/>
            <w:vAlign w:val="center"/>
          </w:tcPr>
          <w:p w14:paraId="59C67782" w14:textId="77777777" w:rsidR="004E588F" w:rsidRPr="00055BC6" w:rsidRDefault="004E588F" w:rsidP="008D7B39"/>
        </w:tc>
      </w:tr>
      <w:tr w:rsidR="004E588F" w:rsidRPr="00055BC6" w14:paraId="59C67787" w14:textId="77777777" w:rsidTr="008D7B39">
        <w:tc>
          <w:tcPr>
            <w:tcW w:w="720" w:type="dxa"/>
            <w:vAlign w:val="center"/>
          </w:tcPr>
          <w:p w14:paraId="59C67784" w14:textId="77777777" w:rsidR="004E588F" w:rsidRPr="00055BC6" w:rsidRDefault="004E588F" w:rsidP="008D7B39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5" w14:textId="77777777" w:rsidR="004E588F" w:rsidRPr="00055BC6" w:rsidRDefault="004E588F" w:rsidP="008D7B39"/>
        </w:tc>
        <w:tc>
          <w:tcPr>
            <w:tcW w:w="3207" w:type="dxa"/>
            <w:shd w:val="clear" w:color="auto" w:fill="auto"/>
            <w:vAlign w:val="center"/>
          </w:tcPr>
          <w:p w14:paraId="59C67786" w14:textId="77777777" w:rsidR="004E588F" w:rsidRPr="00055BC6" w:rsidRDefault="004E588F" w:rsidP="008D7B39"/>
        </w:tc>
      </w:tr>
      <w:tr w:rsidR="004E588F" w:rsidRPr="00055BC6" w14:paraId="59C6778B" w14:textId="77777777" w:rsidTr="008D7B39">
        <w:tc>
          <w:tcPr>
            <w:tcW w:w="720" w:type="dxa"/>
            <w:vAlign w:val="center"/>
          </w:tcPr>
          <w:p w14:paraId="59C67788" w14:textId="77777777" w:rsidR="004E588F" w:rsidRPr="00055BC6" w:rsidRDefault="004E588F" w:rsidP="008D7B39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9" w14:textId="77777777" w:rsidR="004E588F" w:rsidRPr="00055BC6" w:rsidRDefault="004E588F" w:rsidP="008D7B39"/>
        </w:tc>
        <w:tc>
          <w:tcPr>
            <w:tcW w:w="3207" w:type="dxa"/>
            <w:shd w:val="clear" w:color="auto" w:fill="auto"/>
            <w:vAlign w:val="center"/>
          </w:tcPr>
          <w:p w14:paraId="59C6778A" w14:textId="77777777" w:rsidR="004E588F" w:rsidRPr="00055BC6" w:rsidRDefault="004E588F" w:rsidP="008D7B39"/>
        </w:tc>
      </w:tr>
      <w:tr w:rsidR="004E588F" w:rsidRPr="00055BC6" w14:paraId="59C6778F" w14:textId="77777777" w:rsidTr="008D7B39">
        <w:tc>
          <w:tcPr>
            <w:tcW w:w="720" w:type="dxa"/>
            <w:vAlign w:val="center"/>
          </w:tcPr>
          <w:p w14:paraId="59C6778C" w14:textId="77777777" w:rsidR="004E588F" w:rsidRPr="00055BC6" w:rsidRDefault="004E588F" w:rsidP="008D7B39">
            <w:pPr>
              <w:jc w:val="center"/>
            </w:pPr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D" w14:textId="77777777" w:rsidR="004E588F" w:rsidRPr="00055BC6" w:rsidRDefault="004E588F" w:rsidP="008D7B39"/>
        </w:tc>
        <w:tc>
          <w:tcPr>
            <w:tcW w:w="3207" w:type="dxa"/>
            <w:shd w:val="clear" w:color="auto" w:fill="auto"/>
            <w:vAlign w:val="center"/>
          </w:tcPr>
          <w:p w14:paraId="59C6778E" w14:textId="77777777" w:rsidR="004E588F" w:rsidRPr="00055BC6" w:rsidRDefault="004E588F" w:rsidP="008D7B39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3E7064C5" w:rsidR="009B3A48" w:rsidRPr="006C7EC9" w:rsidRDefault="00357784" w:rsidP="002D0A7E">
      <w:pPr>
        <w:ind w:left="360"/>
        <w:rPr>
          <w:color w:val="365F91" w:themeColor="accent1" w:themeShade="BF"/>
        </w:rPr>
      </w:pPr>
      <w:r w:rsidRPr="008D7B39">
        <w:t>Zie jaarverslag LDPBW 08</w:t>
      </w:r>
      <w:r w:rsidR="006C7EC9" w:rsidRPr="008D7B39">
        <w:t xml:space="preserve"> – Psychosociale belasting</w:t>
      </w:r>
    </w:p>
    <w:p w14:paraId="59C67794" w14:textId="77777777" w:rsidR="000C2928" w:rsidRPr="000C2928" w:rsidRDefault="000C2928" w:rsidP="002D0A7E"/>
    <w:p w14:paraId="59C67795" w14:textId="77777777" w:rsidR="006C7EC9" w:rsidRDefault="006C7EC9">
      <w:pPr>
        <w:rPr>
          <w:b/>
          <w:u w:val="single"/>
        </w:rPr>
      </w:pPr>
    </w:p>
    <w:p w14:paraId="59C67796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9" w14:textId="18469B64" w:rsidR="009B3A48" w:rsidRDefault="00647CF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Informatieverspreiding via </w:t>
      </w:r>
      <w:proofErr w:type="spellStart"/>
      <w:r>
        <w:t>ShairePoint</w:t>
      </w:r>
      <w:proofErr w:type="spellEnd"/>
      <w:r>
        <w:t xml:space="preserve">, </w:t>
      </w:r>
      <w:proofErr w:type="spellStart"/>
      <w:r>
        <w:t>Msg</w:t>
      </w:r>
      <w:proofErr w:type="spellEnd"/>
      <w:r>
        <w:t>, Email, onthaalbrochure</w:t>
      </w:r>
    </w:p>
    <w:p w14:paraId="59C6779A" w14:textId="5A14464E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D" w14:textId="3DD132E7" w:rsidR="00EB1A68" w:rsidRPr="00055BC6" w:rsidRDefault="00EB1A68" w:rsidP="008D7B39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59C677A0" w14:textId="603B9762" w:rsidR="00EB1A68" w:rsidRDefault="00357784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LDPBW</w:t>
      </w:r>
    </w:p>
    <w:p w14:paraId="59C677A1" w14:textId="0A4B0359" w:rsidR="00EB1A68" w:rsidRDefault="00357784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IDPBW</w:t>
      </w:r>
    </w:p>
    <w:p w14:paraId="59C677A3" w14:textId="665AE7FB" w:rsidR="009B3A48" w:rsidRDefault="00357784" w:rsidP="00EB1A68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App </w:t>
      </w:r>
      <w:proofErr w:type="spellStart"/>
      <w:r>
        <w:t>Safety@Work</w:t>
      </w:r>
      <w:proofErr w:type="spellEnd"/>
    </w:p>
    <w:p w14:paraId="59C677A4" w14:textId="407AC9C3" w:rsidR="009B3A48" w:rsidRDefault="008D7B39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woon-werkverkeer.</w:t>
      </w:r>
    </w:p>
    <w:p w14:paraId="59C677A5" w14:textId="77777777" w:rsidR="009B3A48" w:rsidRDefault="009B3A48" w:rsidP="002D0A7E"/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B" w14:textId="326796A9" w:rsidR="00EB1A68" w:rsidRPr="0032165E" w:rsidRDefault="00750EDC" w:rsidP="00BB369E">
      <w:pPr>
        <w:pStyle w:val="ListParagraph"/>
        <w:numPr>
          <w:ilvl w:val="0"/>
          <w:numId w:val="35"/>
        </w:numPr>
      </w:pPr>
      <w:proofErr w:type="spellStart"/>
      <w:r>
        <w:t>Valva</w:t>
      </w:r>
      <w:proofErr w:type="spellEnd"/>
    </w:p>
    <w:p w14:paraId="59C677AC" w14:textId="6C1ED2B8" w:rsidR="00EB1A68" w:rsidRPr="0032165E" w:rsidRDefault="00750EDC" w:rsidP="00BB369E">
      <w:pPr>
        <w:pStyle w:val="ListParagraph"/>
        <w:numPr>
          <w:ilvl w:val="0"/>
          <w:numId w:val="35"/>
        </w:numPr>
      </w:pPr>
      <w:r>
        <w:t>SharePoint</w:t>
      </w:r>
    </w:p>
    <w:p w14:paraId="59C677AD" w14:textId="77777777" w:rsidR="00BB369E" w:rsidRPr="0032165E" w:rsidRDefault="00BB369E" w:rsidP="00BB369E">
      <w:pPr>
        <w:pStyle w:val="ListParagraph"/>
        <w:numPr>
          <w:ilvl w:val="0"/>
          <w:numId w:val="35"/>
        </w:numPr>
      </w:pP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8D7B39" w:rsidRPr="00055BC6" w14:paraId="0096033B" w14:textId="77777777" w:rsidTr="003468A8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44368" w14:textId="77777777" w:rsidR="008D7B39" w:rsidRPr="00055BC6" w:rsidRDefault="008D7B39" w:rsidP="003468A8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45ADC33" w14:textId="77777777" w:rsidR="008D7B39" w:rsidRPr="00055BC6" w:rsidRDefault="008D7B39" w:rsidP="003468A8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0CBE6E31" w14:textId="77777777" w:rsidR="008D7B39" w:rsidRPr="00055BC6" w:rsidRDefault="008D7B39" w:rsidP="003468A8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8D7B39" w:rsidRPr="00055BC6" w14:paraId="415FEAC3" w14:textId="77777777" w:rsidTr="003468A8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6068F1B" w14:textId="77777777" w:rsidR="008D7B39" w:rsidRPr="00055BC6" w:rsidRDefault="008D7B39" w:rsidP="003468A8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14ACB9C8" w14:textId="77777777" w:rsidR="008D7B39" w:rsidRPr="00055BC6" w:rsidRDefault="008D7B39" w:rsidP="003468A8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322EE8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8D7B39" w:rsidRPr="00055BC6" w14:paraId="034F1965" w14:textId="77777777" w:rsidTr="003468A8">
        <w:tc>
          <w:tcPr>
            <w:tcW w:w="567" w:type="dxa"/>
            <w:vAlign w:val="center"/>
          </w:tcPr>
          <w:p w14:paraId="17BE0668" w14:textId="77777777" w:rsidR="008D7B39" w:rsidRPr="00055BC6" w:rsidRDefault="008D7B39" w:rsidP="003468A8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7008918E" w14:textId="77777777" w:rsidR="008D7B39" w:rsidRPr="00055BC6" w:rsidRDefault="008D7B39" w:rsidP="003468A8"/>
        </w:tc>
        <w:tc>
          <w:tcPr>
            <w:tcW w:w="3415" w:type="dxa"/>
            <w:gridSpan w:val="2"/>
          </w:tcPr>
          <w:p w14:paraId="13C4E342" w14:textId="77777777" w:rsidR="008D7B39" w:rsidRPr="00055BC6" w:rsidRDefault="008D7B39" w:rsidP="003468A8"/>
        </w:tc>
      </w:tr>
      <w:tr w:rsidR="008D7B39" w:rsidRPr="00055BC6" w14:paraId="565CB78F" w14:textId="77777777" w:rsidTr="003468A8">
        <w:tc>
          <w:tcPr>
            <w:tcW w:w="567" w:type="dxa"/>
            <w:vAlign w:val="center"/>
          </w:tcPr>
          <w:p w14:paraId="0C8DF6EF" w14:textId="77777777" w:rsidR="008D7B39" w:rsidRPr="00055BC6" w:rsidRDefault="008D7B39" w:rsidP="003468A8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3D46EDFE" w14:textId="77777777" w:rsidR="008D7B39" w:rsidRPr="00055BC6" w:rsidRDefault="008D7B39" w:rsidP="003468A8"/>
        </w:tc>
        <w:tc>
          <w:tcPr>
            <w:tcW w:w="3415" w:type="dxa"/>
            <w:gridSpan w:val="2"/>
          </w:tcPr>
          <w:p w14:paraId="6524F876" w14:textId="77777777" w:rsidR="008D7B39" w:rsidRPr="00055BC6" w:rsidRDefault="008D7B39" w:rsidP="003468A8"/>
        </w:tc>
      </w:tr>
      <w:tr w:rsidR="008D7B39" w:rsidRPr="00055BC6" w14:paraId="355CED03" w14:textId="77777777" w:rsidTr="003468A8">
        <w:tc>
          <w:tcPr>
            <w:tcW w:w="567" w:type="dxa"/>
            <w:vAlign w:val="center"/>
          </w:tcPr>
          <w:p w14:paraId="3DFAC9FB" w14:textId="77777777" w:rsidR="008D7B39" w:rsidRPr="00055BC6" w:rsidRDefault="008D7B39" w:rsidP="003468A8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592384A3" w14:textId="77777777" w:rsidR="008D7B39" w:rsidRPr="00055BC6" w:rsidRDefault="008D7B39" w:rsidP="003468A8"/>
        </w:tc>
        <w:tc>
          <w:tcPr>
            <w:tcW w:w="3415" w:type="dxa"/>
            <w:gridSpan w:val="2"/>
          </w:tcPr>
          <w:p w14:paraId="42A454FB" w14:textId="77777777" w:rsidR="008D7B39" w:rsidRPr="00055BC6" w:rsidRDefault="008D7B39" w:rsidP="003468A8"/>
        </w:tc>
      </w:tr>
    </w:tbl>
    <w:p w14:paraId="59C677CA" w14:textId="77777777" w:rsidR="009B3A48" w:rsidRPr="00055BC6" w:rsidRDefault="009B3A48"/>
    <w:p w14:paraId="59C677CB" w14:textId="77777777" w:rsidR="009B3A48" w:rsidRDefault="009B3A48"/>
    <w:sectPr w:rsidR="009B3A48" w:rsidSect="003165B5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725FAA" w:rsidRDefault="00725FAA" w:rsidP="00373962">
      <w:r>
        <w:separator/>
      </w:r>
    </w:p>
  </w:endnote>
  <w:endnote w:type="continuationSeparator" w:id="0">
    <w:p w14:paraId="59C677CF" w14:textId="77777777" w:rsidR="00725FAA" w:rsidRDefault="00725FAA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4FF62154" w:rsidR="008C47B6" w:rsidRDefault="008C47B6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36D65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636D65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725FAA" w:rsidRDefault="00725FAA" w:rsidP="00373962">
      <w:r>
        <w:separator/>
      </w:r>
    </w:p>
  </w:footnote>
  <w:footnote w:type="continuationSeparator" w:id="0">
    <w:p w14:paraId="59C677CD" w14:textId="77777777" w:rsidR="00725FAA" w:rsidRDefault="00725FAA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8C47B6" w:rsidRPr="00251AAD" w:rsidRDefault="008C47B6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="006B553C"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4"/>
  </w:num>
  <w:num w:numId="5">
    <w:abstractNumId w:val="32"/>
  </w:num>
  <w:num w:numId="6">
    <w:abstractNumId w:val="10"/>
  </w:num>
  <w:num w:numId="7">
    <w:abstractNumId w:val="18"/>
  </w:num>
  <w:num w:numId="8">
    <w:abstractNumId w:val="36"/>
  </w:num>
  <w:num w:numId="9">
    <w:abstractNumId w:val="35"/>
  </w:num>
  <w:num w:numId="10">
    <w:abstractNumId w:val="14"/>
  </w:num>
  <w:num w:numId="11">
    <w:abstractNumId w:val="37"/>
  </w:num>
  <w:num w:numId="12">
    <w:abstractNumId w:val="25"/>
  </w:num>
  <w:num w:numId="13">
    <w:abstractNumId w:val="12"/>
  </w:num>
  <w:num w:numId="14">
    <w:abstractNumId w:val="22"/>
  </w:num>
  <w:num w:numId="15">
    <w:abstractNumId w:val="39"/>
  </w:num>
  <w:num w:numId="16">
    <w:abstractNumId w:val="38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0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325A1"/>
    <w:rsid w:val="000527EF"/>
    <w:rsid w:val="00055BC6"/>
    <w:rsid w:val="000C2928"/>
    <w:rsid w:val="000E3AFF"/>
    <w:rsid w:val="00100C9F"/>
    <w:rsid w:val="00116681"/>
    <w:rsid w:val="001325A6"/>
    <w:rsid w:val="00134158"/>
    <w:rsid w:val="00186E7F"/>
    <w:rsid w:val="00194BB5"/>
    <w:rsid w:val="001D6110"/>
    <w:rsid w:val="00206063"/>
    <w:rsid w:val="00230C20"/>
    <w:rsid w:val="00251AAD"/>
    <w:rsid w:val="002557C8"/>
    <w:rsid w:val="00260044"/>
    <w:rsid w:val="00285EAA"/>
    <w:rsid w:val="00293236"/>
    <w:rsid w:val="002A3BF0"/>
    <w:rsid w:val="002A5730"/>
    <w:rsid w:val="002B1A2F"/>
    <w:rsid w:val="002D0A7E"/>
    <w:rsid w:val="002D1E11"/>
    <w:rsid w:val="003067F7"/>
    <w:rsid w:val="003134AD"/>
    <w:rsid w:val="003165B5"/>
    <w:rsid w:val="0032165E"/>
    <w:rsid w:val="003300C8"/>
    <w:rsid w:val="00337617"/>
    <w:rsid w:val="00337879"/>
    <w:rsid w:val="00357784"/>
    <w:rsid w:val="003616FD"/>
    <w:rsid w:val="00373962"/>
    <w:rsid w:val="00384012"/>
    <w:rsid w:val="0039313D"/>
    <w:rsid w:val="00393C02"/>
    <w:rsid w:val="00396BDA"/>
    <w:rsid w:val="003A385F"/>
    <w:rsid w:val="003E1F1B"/>
    <w:rsid w:val="003E558B"/>
    <w:rsid w:val="003E58B6"/>
    <w:rsid w:val="003F7243"/>
    <w:rsid w:val="004115B3"/>
    <w:rsid w:val="0043277E"/>
    <w:rsid w:val="00434BAF"/>
    <w:rsid w:val="004716CA"/>
    <w:rsid w:val="00491B88"/>
    <w:rsid w:val="00495C21"/>
    <w:rsid w:val="004A441D"/>
    <w:rsid w:val="004E588F"/>
    <w:rsid w:val="004E75D5"/>
    <w:rsid w:val="00503535"/>
    <w:rsid w:val="00505B4A"/>
    <w:rsid w:val="00505C48"/>
    <w:rsid w:val="00513AD6"/>
    <w:rsid w:val="00514C56"/>
    <w:rsid w:val="005312A8"/>
    <w:rsid w:val="00571E3C"/>
    <w:rsid w:val="00585F05"/>
    <w:rsid w:val="005D1442"/>
    <w:rsid w:val="005E3DE3"/>
    <w:rsid w:val="005F0011"/>
    <w:rsid w:val="005F5137"/>
    <w:rsid w:val="00601855"/>
    <w:rsid w:val="0063115D"/>
    <w:rsid w:val="00633C46"/>
    <w:rsid w:val="00636D65"/>
    <w:rsid w:val="00642DB9"/>
    <w:rsid w:val="00647A25"/>
    <w:rsid w:val="00647CFE"/>
    <w:rsid w:val="0065417A"/>
    <w:rsid w:val="00674CC4"/>
    <w:rsid w:val="00695E24"/>
    <w:rsid w:val="006B09C2"/>
    <w:rsid w:val="006B553C"/>
    <w:rsid w:val="006C6F2F"/>
    <w:rsid w:val="006C7EC9"/>
    <w:rsid w:val="006E73D5"/>
    <w:rsid w:val="00725FAA"/>
    <w:rsid w:val="0073276F"/>
    <w:rsid w:val="00750EDC"/>
    <w:rsid w:val="007619C2"/>
    <w:rsid w:val="00771256"/>
    <w:rsid w:val="00783318"/>
    <w:rsid w:val="00801537"/>
    <w:rsid w:val="008102C6"/>
    <w:rsid w:val="008232A4"/>
    <w:rsid w:val="00827EAD"/>
    <w:rsid w:val="00830886"/>
    <w:rsid w:val="008935DC"/>
    <w:rsid w:val="00897F22"/>
    <w:rsid w:val="008C475E"/>
    <w:rsid w:val="008C47B6"/>
    <w:rsid w:val="008D7B39"/>
    <w:rsid w:val="008E13D0"/>
    <w:rsid w:val="008F7DCA"/>
    <w:rsid w:val="0090387F"/>
    <w:rsid w:val="0091425C"/>
    <w:rsid w:val="009321DB"/>
    <w:rsid w:val="009358F1"/>
    <w:rsid w:val="00936B76"/>
    <w:rsid w:val="00943280"/>
    <w:rsid w:val="00943E67"/>
    <w:rsid w:val="009474ED"/>
    <w:rsid w:val="00956432"/>
    <w:rsid w:val="009567D6"/>
    <w:rsid w:val="00961D0B"/>
    <w:rsid w:val="009856C3"/>
    <w:rsid w:val="009936A7"/>
    <w:rsid w:val="009B3A48"/>
    <w:rsid w:val="009C2DCC"/>
    <w:rsid w:val="009E27D7"/>
    <w:rsid w:val="009E68CA"/>
    <w:rsid w:val="009E77EB"/>
    <w:rsid w:val="009F5ACF"/>
    <w:rsid w:val="00A05BC6"/>
    <w:rsid w:val="00A076DD"/>
    <w:rsid w:val="00A20851"/>
    <w:rsid w:val="00A31441"/>
    <w:rsid w:val="00A34F82"/>
    <w:rsid w:val="00A66AEA"/>
    <w:rsid w:val="00A97072"/>
    <w:rsid w:val="00A9721C"/>
    <w:rsid w:val="00AC33C0"/>
    <w:rsid w:val="00AF4A2E"/>
    <w:rsid w:val="00AF552D"/>
    <w:rsid w:val="00B70EAF"/>
    <w:rsid w:val="00B764FB"/>
    <w:rsid w:val="00B8610D"/>
    <w:rsid w:val="00B87A00"/>
    <w:rsid w:val="00BB23C7"/>
    <w:rsid w:val="00BB369E"/>
    <w:rsid w:val="00BC39EC"/>
    <w:rsid w:val="00BF4439"/>
    <w:rsid w:val="00C152C5"/>
    <w:rsid w:val="00C32586"/>
    <w:rsid w:val="00C334E0"/>
    <w:rsid w:val="00C4217A"/>
    <w:rsid w:val="00C5729B"/>
    <w:rsid w:val="00C66DC4"/>
    <w:rsid w:val="00C70B83"/>
    <w:rsid w:val="00C76D4A"/>
    <w:rsid w:val="00C916FF"/>
    <w:rsid w:val="00CB1138"/>
    <w:rsid w:val="00CE608D"/>
    <w:rsid w:val="00D10393"/>
    <w:rsid w:val="00D17AE6"/>
    <w:rsid w:val="00D3410F"/>
    <w:rsid w:val="00D8679A"/>
    <w:rsid w:val="00D91E3D"/>
    <w:rsid w:val="00D92619"/>
    <w:rsid w:val="00DA73C6"/>
    <w:rsid w:val="00DB12E0"/>
    <w:rsid w:val="00DC31B5"/>
    <w:rsid w:val="00DD344D"/>
    <w:rsid w:val="00DE7F86"/>
    <w:rsid w:val="00E02B2C"/>
    <w:rsid w:val="00E60B82"/>
    <w:rsid w:val="00E64DAA"/>
    <w:rsid w:val="00E73452"/>
    <w:rsid w:val="00EA5E15"/>
    <w:rsid w:val="00EB1A68"/>
    <w:rsid w:val="00EB5128"/>
    <w:rsid w:val="00EC5BC3"/>
    <w:rsid w:val="00ED7AD4"/>
    <w:rsid w:val="00EE46F5"/>
    <w:rsid w:val="00F03E45"/>
    <w:rsid w:val="00F43F14"/>
    <w:rsid w:val="00F44EEC"/>
    <w:rsid w:val="00F54E58"/>
    <w:rsid w:val="00F64C2B"/>
    <w:rsid w:val="00F70DAB"/>
    <w:rsid w:val="00F74C76"/>
    <w:rsid w:val="00F834A9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5BB945FE-B0AE-42DB-997F-457C19CD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8D7B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Props1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B5ABA5-7ED8-49E8-97CF-B6638F69AE52}">
  <ds:schemaRefs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74</TotalTime>
  <Pages>8</Pages>
  <Words>1518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15</cp:revision>
  <cp:lastPrinted>2016-03-17T08:47:00Z</cp:lastPrinted>
  <dcterms:created xsi:type="dcterms:W3CDTF">2019-03-04T08:36:00Z</dcterms:created>
  <dcterms:modified xsi:type="dcterms:W3CDTF">2020-02-25T13:36:00Z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