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121F7A5A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C67BCD">
        <w:rPr>
          <w:b/>
          <w:sz w:val="22"/>
          <w:szCs w:val="22"/>
          <w:u w:val="single"/>
        </w:rPr>
        <w:t>DG H&amp;</w:t>
      </w:r>
      <w:proofErr w:type="gramStart"/>
      <w:r w:rsidR="00C67BCD">
        <w:rPr>
          <w:b/>
          <w:sz w:val="22"/>
          <w:szCs w:val="22"/>
          <w:u w:val="single"/>
        </w:rPr>
        <w:t>WB</w:t>
      </w:r>
      <w:r w:rsidR="00977685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3B1EE1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0E6D344A" w:rsidR="009474ED" w:rsidRPr="009E27D7" w:rsidRDefault="00C67BCD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DG H&amp;WB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09495B">
            <w:pPr>
              <w:jc w:val="center"/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563616E5" w:rsidR="009474ED" w:rsidRPr="00D82C60" w:rsidRDefault="00E73719" w:rsidP="00D82C60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D82C60">
              <w:rPr>
                <w:sz w:val="22"/>
                <w:szCs w:val="22"/>
                <w:lang w:val="en-US"/>
              </w:rPr>
              <w:t>9-</w:t>
            </w:r>
            <w:r w:rsidR="000A1CA9" w:rsidRPr="00D82C60">
              <w:rPr>
                <w:sz w:val="22"/>
                <w:szCs w:val="22"/>
                <w:lang w:val="en-US"/>
              </w:rPr>
              <w:t>6321</w:t>
            </w:r>
            <w:r w:rsidR="00BD126F" w:rsidRPr="00D82C60">
              <w:rPr>
                <w:sz w:val="22"/>
                <w:szCs w:val="22"/>
                <w:lang w:val="en-US"/>
              </w:rPr>
              <w:t>-</w:t>
            </w:r>
            <w:r w:rsidR="00C67BCD" w:rsidRPr="00D82C60">
              <w:rPr>
                <w:sz w:val="22"/>
                <w:szCs w:val="22"/>
                <w:lang w:val="en-US"/>
              </w:rPr>
              <w:t>169</w:t>
            </w:r>
            <w:r w:rsidR="00D82C60">
              <w:rPr>
                <w:sz w:val="22"/>
                <w:szCs w:val="22"/>
                <w:lang w:val="en-US"/>
              </w:rPr>
              <w:t>29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48268AFC" w:rsidR="009474ED" w:rsidRPr="009E27D7" w:rsidRDefault="00C67BCD" w:rsidP="00D82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9-6321-169</w:t>
            </w:r>
            <w:r w:rsidR="00D82C60">
              <w:rPr>
                <w:sz w:val="22"/>
                <w:szCs w:val="22"/>
              </w:rPr>
              <w:t>30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7B48A00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</w:t>
      </w:r>
      <w:r w:rsidR="001814C6">
        <w:rPr>
          <w:color w:val="000000" w:themeColor="text1"/>
          <w:sz w:val="22"/>
          <w:szCs w:val="22"/>
        </w:rPr>
        <w:t>tie, geestelijke arbeid (studie</w:t>
      </w:r>
      <w:r>
        <w:rPr>
          <w:color w:val="000000" w:themeColor="text1"/>
          <w:sz w:val="22"/>
          <w:szCs w:val="22"/>
        </w:rPr>
        <w:t>bureau), bedienden, beeldschermwerk</w:t>
      </w:r>
    </w:p>
    <w:p w14:paraId="59C67646" w14:textId="35420FB3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1A0D23DE" w:rsidR="00F834A9" w:rsidRPr="00F834A9" w:rsidRDefault="00C67BC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 xml:space="preserve">SPPT </w:t>
      </w:r>
      <w:proofErr w:type="spellStart"/>
      <w:r>
        <w:rPr>
          <w:sz w:val="22"/>
          <w:szCs w:val="22"/>
        </w:rPr>
        <w:t>PsySoc</w:t>
      </w:r>
      <w:proofErr w:type="spellEnd"/>
    </w:p>
    <w:p w14:paraId="59C6764C" w14:textId="16514EE9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DCCB218" w14:textId="19DE4F2B" w:rsidR="00763A88" w:rsidRDefault="00763A88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763A88" w14:paraId="33E35CF9" w14:textId="77777777" w:rsidTr="00217156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D92B3F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CD25A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1FE7E99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B4B5407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763A88" w14:paraId="4A5E6B72" w14:textId="77777777" w:rsidTr="00217156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916D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A41DBB0" w14:textId="77777777" w:rsidR="00763A88" w:rsidRPr="00E74119" w:rsidRDefault="00763A88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B95C7A7" w14:textId="77777777" w:rsidR="00763A88" w:rsidRPr="00E74119" w:rsidRDefault="00763A88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C192DE7" w14:textId="77777777" w:rsidR="00763A88" w:rsidRPr="00E74119" w:rsidRDefault="00763A88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D02E7C2" w14:textId="77777777" w:rsidR="00763A88" w:rsidRPr="00E74119" w:rsidRDefault="00763A88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2381EC99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763A88" w14:paraId="4CA721DF" w14:textId="77777777" w:rsidTr="00217156">
        <w:tc>
          <w:tcPr>
            <w:tcW w:w="4208" w:type="dxa"/>
            <w:tcBorders>
              <w:top w:val="single" w:sz="4" w:space="0" w:color="auto"/>
            </w:tcBorders>
          </w:tcPr>
          <w:p w14:paraId="234CC14B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A01BA8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351EBD3" w14:textId="52FDF07F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D0D7CA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F34DED" w14:textId="2C4FD2C0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7016C5E" w14:textId="54AAF01E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763A88" w14:paraId="2875AB8B" w14:textId="77777777" w:rsidTr="00217156">
        <w:tc>
          <w:tcPr>
            <w:tcW w:w="4208" w:type="dxa"/>
          </w:tcPr>
          <w:p w14:paraId="42CB4C0B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310848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17742B" w14:textId="596594E6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D07070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7631DC" w14:textId="01DC45F2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A638F1B" w14:textId="28441ADF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6F998950" w14:textId="77777777" w:rsidTr="00217156">
        <w:tc>
          <w:tcPr>
            <w:tcW w:w="4208" w:type="dxa"/>
          </w:tcPr>
          <w:p w14:paraId="4542B7D5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933308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198CC7" w14:textId="7A76940D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A8415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EA1903" w14:textId="5DD3FAE1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6CE3379" w14:textId="4294AAF3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63A88" w14:paraId="443FBABA" w14:textId="77777777" w:rsidTr="00217156">
        <w:tc>
          <w:tcPr>
            <w:tcW w:w="4208" w:type="dxa"/>
          </w:tcPr>
          <w:p w14:paraId="7035B287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0ED79B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724B2B" w14:textId="10DEEA04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BAA61D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8352D2" w14:textId="136CB3DE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E0D032E" w14:textId="3996C8D9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63A88" w14:paraId="1045C2A7" w14:textId="77777777" w:rsidTr="00217156">
        <w:tc>
          <w:tcPr>
            <w:tcW w:w="4208" w:type="dxa"/>
          </w:tcPr>
          <w:p w14:paraId="5BEB4231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573CB9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C166C4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9033DC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2263C7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F5A8FA7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5628A95F" w14:textId="77777777" w:rsidTr="00217156">
        <w:tc>
          <w:tcPr>
            <w:tcW w:w="4208" w:type="dxa"/>
          </w:tcPr>
          <w:p w14:paraId="5F4930FF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E9868C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ADB6F84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51FFCF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CF6E68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BCB6D30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6F42565E" w14:textId="77777777" w:rsidTr="00217156">
        <w:tc>
          <w:tcPr>
            <w:tcW w:w="4208" w:type="dxa"/>
          </w:tcPr>
          <w:p w14:paraId="70F680AB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B31430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1A36D9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B7129F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525E43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CF71DE3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6005B096" w14:textId="77777777" w:rsidTr="00217156">
        <w:tc>
          <w:tcPr>
            <w:tcW w:w="4208" w:type="dxa"/>
          </w:tcPr>
          <w:p w14:paraId="5EF84A3C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44C3D3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719624C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DCE623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758F1A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4FFAFBE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6751F735" w14:textId="77777777" w:rsidTr="00217156">
        <w:tc>
          <w:tcPr>
            <w:tcW w:w="4208" w:type="dxa"/>
          </w:tcPr>
          <w:p w14:paraId="55545CE8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7D1822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A13A0BF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0ABBC4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D23C1F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595D03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7B3483C0" w14:textId="77777777" w:rsidTr="00217156">
        <w:tc>
          <w:tcPr>
            <w:tcW w:w="4208" w:type="dxa"/>
          </w:tcPr>
          <w:p w14:paraId="4E859228" w14:textId="77777777" w:rsidR="00763A88" w:rsidRDefault="00763A88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44E391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DB261D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520ADD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77A284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EA280D0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3A88" w14:paraId="45C26A27" w14:textId="77777777" w:rsidTr="00217156">
        <w:tc>
          <w:tcPr>
            <w:tcW w:w="7043" w:type="dxa"/>
            <w:gridSpan w:val="5"/>
            <w:shd w:val="clear" w:color="auto" w:fill="auto"/>
          </w:tcPr>
          <w:p w14:paraId="28AF54F0" w14:textId="77777777" w:rsidR="00763A88" w:rsidRDefault="00763A88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5A3C26" w14:textId="59166A2E" w:rsidR="00763A88" w:rsidRDefault="00611C6A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</w:tr>
    </w:tbl>
    <w:p w14:paraId="59C67652" w14:textId="28631FEE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450150D2" w14:textId="77777777" w:rsidR="00611C6A" w:rsidRDefault="00611C6A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611C6A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4C827CFA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3FAF5110" w14:textId="2115BE75" w:rsidR="00C67BCD" w:rsidRPr="009358F1" w:rsidRDefault="00C67BCD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1003"/>
        <w:gridCol w:w="2704"/>
        <w:gridCol w:w="2148"/>
      </w:tblGrid>
      <w:tr w:rsidR="00C67BCD" w14:paraId="5A2059D9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C597E6" w14:textId="77777777" w:rsidR="00C67BCD" w:rsidRDefault="00C67BC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NAAM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6123A1" w14:textId="77777777" w:rsidR="00C67BCD" w:rsidRDefault="00C67BC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Graad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A09F7F" w14:textId="77777777" w:rsidR="00C67BCD" w:rsidRDefault="00C67BC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Adres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erkend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organisme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1393F8" w14:textId="77777777" w:rsidR="00C67BCD" w:rsidRDefault="00C67BC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Datum </w:t>
            </w:r>
            <w:proofErr w:type="spellStart"/>
            <w:r>
              <w:rPr>
                <w:sz w:val="22"/>
                <w:szCs w:val="22"/>
                <w:lang w:val="en-US"/>
              </w:rPr>
              <w:t>laatste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recyclage</w:t>
            </w:r>
            <w:proofErr w:type="spellEnd"/>
          </w:p>
        </w:tc>
      </w:tr>
      <w:tr w:rsidR="00C67BCD" w14:paraId="7E44E198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C1FC" w14:textId="7F6569D6" w:rsidR="00C67BCD" w:rsidRPr="00611C6A" w:rsidRDefault="00611C6A" w:rsidP="00C67BCD">
            <w:pPr>
              <w:tabs>
                <w:tab w:val="num" w:pos="1260"/>
              </w:tabs>
              <w:rPr>
                <w:sz w:val="22"/>
                <w:szCs w:val="22"/>
              </w:rPr>
            </w:pPr>
            <w:r w:rsidRPr="00611C6A">
              <w:rPr>
                <w:rFonts w:ascii="Comic Sans MS" w:hAnsi="Comic Sans MS" w:cs="Arial"/>
                <w:sz w:val="20"/>
              </w:rPr>
              <w:t xml:space="preserve">Dr. </w:t>
            </w:r>
            <w:r>
              <w:rPr>
                <w:rFonts w:ascii="Comic Sans MS" w:hAnsi="Comic Sans MS" w:cs="Arial"/>
                <w:sz w:val="20"/>
              </w:rPr>
              <w:t>LAIRE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A674" w14:textId="2A0F1CC4" w:rsidR="00C67BCD" w:rsidRPr="00611C6A" w:rsidRDefault="00611C6A" w:rsidP="00C67BCD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omic Sans MS" w:hAnsi="Comic Sans MS" w:cs="Arial"/>
                <w:sz w:val="20"/>
                <w:lang w:val="en-US"/>
              </w:rPr>
              <w:t>GenMaj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9C09" w14:textId="1FB8B92F" w:rsidR="00C67BCD" w:rsidRPr="00611C6A" w:rsidRDefault="00C67BCD" w:rsidP="00C67BCD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F4B1" w14:textId="1819166B" w:rsidR="00C67BCD" w:rsidRPr="00611C6A" w:rsidRDefault="00C67BCD" w:rsidP="00C67BCD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C67BCD" w14:paraId="6E158D71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289" w14:textId="6706CE81" w:rsidR="00C67BCD" w:rsidRPr="00611C6A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Dr. DHONDT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7C0D" w14:textId="471B19CC" w:rsidR="00C67BCD" w:rsidRPr="00611C6A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</w:rPr>
            </w:pPr>
            <w:proofErr w:type="spellStart"/>
            <w:r>
              <w:rPr>
                <w:rFonts w:ascii="Comic Sans MS" w:hAnsi="Comic Sans MS" w:cs="Arial"/>
                <w:sz w:val="20"/>
                <w:lang w:val="en-US"/>
              </w:rPr>
              <w:t>BgGen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E959" w14:textId="46944B88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C103" w14:textId="37A3559B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</w:tr>
      <w:tr w:rsidR="00C67BCD" w14:paraId="58A4B2F7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89F3" w14:textId="6D35BB3B" w:rsidR="00C67BCD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Dr. VAN GASTEL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26A4" w14:textId="3472954B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LCL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22B0" w14:textId="4326BF4B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B439" w14:textId="04E4AA08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</w:tr>
      <w:tr w:rsidR="00C67BCD" w14:paraId="2E228DCD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3DE0" w14:textId="4CC00685" w:rsidR="00C67BCD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Dr. GEERAERTS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78A3" w14:textId="6870DDFC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KOL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033F" w14:textId="740CED91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4F72" w14:textId="16511815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</w:tr>
      <w:tr w:rsidR="00C67BCD" w:rsidRPr="00611C6A" w14:paraId="34DE455C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18A1" w14:textId="2D2FB961" w:rsidR="00C67BCD" w:rsidRPr="00611C6A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fr-BE"/>
              </w:rPr>
            </w:pPr>
            <w:r w:rsidRPr="00611C6A">
              <w:rPr>
                <w:rFonts w:ascii="Comic Sans MS" w:hAnsi="Comic Sans MS" w:cs="Arial"/>
                <w:sz w:val="20"/>
                <w:lang w:val="fr-BE"/>
              </w:rPr>
              <w:t xml:space="preserve">Dr. </w:t>
            </w:r>
            <w:r>
              <w:rPr>
                <w:rFonts w:ascii="Comic Sans MS" w:hAnsi="Comic Sans MS" w:cs="Arial"/>
                <w:sz w:val="20"/>
                <w:lang w:val="fr-BE"/>
              </w:rPr>
              <w:t>MEEUSEN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9FE6" w14:textId="1EB2098D" w:rsidR="00C67BCD" w:rsidRPr="00611C6A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LCL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F200" w14:textId="52ED8A97" w:rsidR="00C67BCD" w:rsidRPr="00611C6A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D3BA" w14:textId="4492A856" w:rsidR="00C67BCD" w:rsidRPr="00611C6A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</w:p>
        </w:tc>
      </w:tr>
      <w:tr w:rsidR="00C67BCD" w14:paraId="71C5C274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B4E" w14:textId="05D44F19" w:rsidR="00C67BCD" w:rsidRPr="00611C6A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fr-BE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Dr. DUGAUQIEUR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9DB7" w14:textId="3ABFCAFD" w:rsidR="00C67BCD" w:rsidRPr="00611C6A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CDT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28CE" w14:textId="5AF15FE8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50F0" w14:textId="219412DB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</w:tr>
      <w:tr w:rsidR="00C67BCD" w14:paraId="7F0DC4D7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4B7" w14:textId="3773390A" w:rsidR="00C67BCD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DUMON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0095" w14:textId="232B571D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E46" w14:textId="25557250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6B78" w14:textId="5EFBB00C" w:rsidR="00C67BCD" w:rsidRDefault="00C67BCD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</w:p>
        </w:tc>
      </w:tr>
      <w:tr w:rsidR="00C67BCD" w14:paraId="4E78143A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EFFE" w14:textId="6862BE53" w:rsidR="00C67BCD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JOSSELS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9361" w14:textId="38BB1FB7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1SM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BB3E" w14:textId="55DA72B1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G4S Hasselt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0C8C" w14:textId="34C992DB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2016</w:t>
            </w:r>
          </w:p>
        </w:tc>
      </w:tr>
      <w:tr w:rsidR="00C67BCD" w14:paraId="3D952CC7" w14:textId="77777777" w:rsidTr="00C67BCD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EFC9" w14:textId="6A6F298A" w:rsidR="00C67BCD" w:rsidRDefault="00611C6A" w:rsidP="00C67BCD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CNOCKAERTADC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9EAE" w14:textId="15ECA4C6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3693" w14:textId="32F85069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proofErr w:type="spellStart"/>
            <w:r>
              <w:rPr>
                <w:rFonts w:ascii="Comic Sans MS" w:hAnsi="Comic Sans MS" w:cs="Arial"/>
                <w:sz w:val="20"/>
                <w:lang w:val="en-US"/>
              </w:rPr>
              <w:t>Ambulancier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C8B" w14:textId="421F2747" w:rsidR="00C67BCD" w:rsidRDefault="00611C6A" w:rsidP="00C67BCD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2018</w:t>
            </w:r>
          </w:p>
        </w:tc>
      </w:tr>
    </w:tbl>
    <w:p w14:paraId="63D4600F" w14:textId="77777777" w:rsidR="00611C6A" w:rsidRDefault="00611C6A" w:rsidP="00611C6A">
      <w:pPr>
        <w:rPr>
          <w:b/>
          <w:sz w:val="22"/>
          <w:szCs w:val="22"/>
          <w:u w:val="single"/>
        </w:rPr>
      </w:pPr>
    </w:p>
    <w:p w14:paraId="59C67658" w14:textId="3C6FA821" w:rsidR="009B3A48" w:rsidRPr="00611C6A" w:rsidRDefault="009B3A48" w:rsidP="00611C6A">
      <w:pPr>
        <w:pStyle w:val="ListParagraph"/>
        <w:numPr>
          <w:ilvl w:val="0"/>
          <w:numId w:val="14"/>
        </w:numPr>
        <w:tabs>
          <w:tab w:val="clear" w:pos="1080"/>
        </w:tabs>
        <w:ind w:left="426" w:hanging="426"/>
        <w:rPr>
          <w:b/>
          <w:sz w:val="22"/>
          <w:szCs w:val="22"/>
          <w:u w:val="single"/>
        </w:rPr>
      </w:pPr>
      <w:r w:rsidRPr="00611C6A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17480B8A" w14:textId="4E7A144F" w:rsidR="00611C6A" w:rsidRPr="006B09C2" w:rsidRDefault="00611C6A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4060"/>
        <w:gridCol w:w="436"/>
        <w:gridCol w:w="3823"/>
        <w:gridCol w:w="1275"/>
      </w:tblGrid>
      <w:tr w:rsidR="00611C6A" w:rsidRPr="0066660E" w14:paraId="64778134" w14:textId="77777777" w:rsidTr="00217156">
        <w:tc>
          <w:tcPr>
            <w:tcW w:w="4066" w:type="dxa"/>
            <w:vAlign w:val="center"/>
          </w:tcPr>
          <w:p w14:paraId="41EF70DE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9C9D648" w14:textId="43C0D7A8" w:rsidR="00611C6A" w:rsidRPr="00ED234E" w:rsidRDefault="00611C6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3828" w:type="dxa"/>
            <w:vAlign w:val="center"/>
          </w:tcPr>
          <w:p w14:paraId="6F2E55A1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F97FAA5" w14:textId="44FC3563" w:rsidR="00611C6A" w:rsidRPr="0066660E" w:rsidRDefault="00F5539A" w:rsidP="00F553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121.524,00</w:t>
            </w:r>
          </w:p>
        </w:tc>
      </w:tr>
      <w:tr w:rsidR="00611C6A" w:rsidRPr="0066660E" w14:paraId="06C7B6EC" w14:textId="77777777" w:rsidTr="00217156">
        <w:tc>
          <w:tcPr>
            <w:tcW w:w="4066" w:type="dxa"/>
            <w:vAlign w:val="center"/>
          </w:tcPr>
          <w:p w14:paraId="57A48BFE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E9B82E3" w14:textId="2790ABBD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EF922B9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B5C809" w14:textId="140BC0A1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5962221D" w14:textId="77777777" w:rsidTr="00217156">
        <w:tc>
          <w:tcPr>
            <w:tcW w:w="4066" w:type="dxa"/>
            <w:vAlign w:val="center"/>
          </w:tcPr>
          <w:p w14:paraId="36C1314F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C8D78AB" w14:textId="5549C642" w:rsidR="00611C6A" w:rsidRPr="00ED234E" w:rsidRDefault="00611C6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vAlign w:val="center"/>
          </w:tcPr>
          <w:p w14:paraId="4A5B113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2B01D56" w14:textId="507AEDB0" w:rsidR="00611C6A" w:rsidRPr="0066660E" w:rsidRDefault="00F5539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4.674,00</w:t>
            </w:r>
          </w:p>
        </w:tc>
      </w:tr>
      <w:tr w:rsidR="00611C6A" w:rsidRPr="0066660E" w14:paraId="0056DDD2" w14:textId="77777777" w:rsidTr="00217156">
        <w:tc>
          <w:tcPr>
            <w:tcW w:w="4066" w:type="dxa"/>
            <w:vAlign w:val="center"/>
          </w:tcPr>
          <w:p w14:paraId="24C3A361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05F88D9" w14:textId="392CC8DF" w:rsidR="00611C6A" w:rsidRPr="00ED234E" w:rsidRDefault="00611C6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vAlign w:val="center"/>
          </w:tcPr>
          <w:p w14:paraId="6C11A0AE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4E27B9" w14:textId="5C1C2D70" w:rsidR="00611C6A" w:rsidRPr="0066660E" w:rsidRDefault="00F5539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15.580,00</w:t>
            </w:r>
          </w:p>
        </w:tc>
      </w:tr>
      <w:tr w:rsidR="00611C6A" w:rsidRPr="0066660E" w14:paraId="3E31C8D2" w14:textId="77777777" w:rsidTr="00217156">
        <w:tc>
          <w:tcPr>
            <w:tcW w:w="4066" w:type="dxa"/>
            <w:vAlign w:val="center"/>
          </w:tcPr>
          <w:p w14:paraId="1F886D4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FD4E1CF" w14:textId="1BBD9DEE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4E7A01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4F53652" w14:textId="1D7800B4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1E658A13" w14:textId="77777777" w:rsidTr="00217156">
        <w:tc>
          <w:tcPr>
            <w:tcW w:w="4066" w:type="dxa"/>
            <w:vAlign w:val="center"/>
          </w:tcPr>
          <w:p w14:paraId="16F202BF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D6026C9" w14:textId="19DFC8D6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CBCDF3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4CBED91" w14:textId="79CC7DC2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5BB0E99C" w14:textId="77777777" w:rsidTr="00217156">
        <w:tc>
          <w:tcPr>
            <w:tcW w:w="4066" w:type="dxa"/>
            <w:vAlign w:val="center"/>
          </w:tcPr>
          <w:p w14:paraId="386ECFCC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E26973C" w14:textId="190C4162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9848F44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D7925ED" w14:textId="15B53DC7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63F9AB41" w14:textId="77777777" w:rsidTr="00217156">
        <w:tc>
          <w:tcPr>
            <w:tcW w:w="4066" w:type="dxa"/>
            <w:vAlign w:val="center"/>
          </w:tcPr>
          <w:p w14:paraId="2CFEF0E5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B6C5842" w14:textId="204731EF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682B85E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FE7A034" w14:textId="5194027B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509FF7D3" w14:textId="77777777" w:rsidTr="00217156">
        <w:tc>
          <w:tcPr>
            <w:tcW w:w="4066" w:type="dxa"/>
            <w:vAlign w:val="center"/>
          </w:tcPr>
          <w:p w14:paraId="7C2BB793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42E6FE0" w14:textId="145163A1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486A662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CA9FEC7" w14:textId="0930EBE6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3158CABE" w14:textId="77777777" w:rsidTr="00217156">
        <w:tc>
          <w:tcPr>
            <w:tcW w:w="4066" w:type="dxa"/>
            <w:vAlign w:val="center"/>
          </w:tcPr>
          <w:p w14:paraId="23F34A4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7751321" w14:textId="6DA4729C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16BBF90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DA0EAB4" w14:textId="456DA64B" w:rsidR="00611C6A" w:rsidRPr="0066660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1C6A" w:rsidRPr="0066660E" w14:paraId="1A5E19BA" w14:textId="77777777" w:rsidTr="00217156">
        <w:tc>
          <w:tcPr>
            <w:tcW w:w="4066" w:type="dxa"/>
            <w:vAlign w:val="center"/>
          </w:tcPr>
          <w:p w14:paraId="36669C36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9839E82" w14:textId="70583157" w:rsidR="00611C6A" w:rsidRPr="00ED234E" w:rsidRDefault="005F2CCA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3828" w:type="dxa"/>
            <w:vAlign w:val="center"/>
          </w:tcPr>
          <w:p w14:paraId="6964A15D" w14:textId="77777777" w:rsidR="00611C6A" w:rsidRDefault="00611C6A" w:rsidP="0021715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8F5935" w14:textId="2E2466E9" w:rsidR="00611C6A" w:rsidRPr="0066660E" w:rsidRDefault="00F5539A" w:rsidP="005F2C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141.7</w:t>
            </w:r>
            <w:r w:rsidR="005F2CCA">
              <w:rPr>
                <w:sz w:val="22"/>
                <w:szCs w:val="22"/>
              </w:rPr>
              <w:t>78</w:t>
            </w:r>
            <w:r>
              <w:rPr>
                <w:sz w:val="22"/>
                <w:szCs w:val="22"/>
              </w:rPr>
              <w:t>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51D118B" w14:textId="06A80449" w:rsidR="00B862DE" w:rsidRDefault="00B862DE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B862DE" w14:paraId="497ED8B9" w14:textId="77777777" w:rsidTr="00217156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36D710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56B49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2551ADA2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862DE" w:rsidRPr="00E74119" w14:paraId="3D63F6B8" w14:textId="77777777" w:rsidTr="00217156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05E1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FE745F3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6738AD7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A234D7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ED21B08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862DE" w14:paraId="4087E5A7" w14:textId="77777777" w:rsidTr="00217156">
        <w:tc>
          <w:tcPr>
            <w:tcW w:w="2835" w:type="dxa"/>
            <w:tcBorders>
              <w:top w:val="single" w:sz="4" w:space="0" w:color="auto"/>
            </w:tcBorders>
          </w:tcPr>
          <w:p w14:paraId="3EFCD180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FE017B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8B8754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D36B77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2CEBF2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30FE53D3" w14:textId="77777777" w:rsidTr="00217156">
        <w:tc>
          <w:tcPr>
            <w:tcW w:w="2835" w:type="dxa"/>
          </w:tcPr>
          <w:p w14:paraId="38821122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D81A8B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7F347E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0D9221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7ABB2FD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588C0A8D" w14:textId="77777777" w:rsidTr="00217156">
        <w:tc>
          <w:tcPr>
            <w:tcW w:w="2835" w:type="dxa"/>
          </w:tcPr>
          <w:p w14:paraId="27E29D2C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B45A74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FEFA32" w14:textId="1C7A3F2F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D112C7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FCA2221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45E4A199" w14:textId="77777777" w:rsidTr="00217156">
        <w:tc>
          <w:tcPr>
            <w:tcW w:w="2835" w:type="dxa"/>
          </w:tcPr>
          <w:p w14:paraId="0F7DB6C4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D93420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B18EEE" w14:textId="06F7A88C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C5427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B93886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5E38C782" w14:textId="77777777" w:rsidTr="00217156">
        <w:tc>
          <w:tcPr>
            <w:tcW w:w="2835" w:type="dxa"/>
            <w:shd w:val="clear" w:color="auto" w:fill="auto"/>
          </w:tcPr>
          <w:p w14:paraId="6F183DAD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003008C" w14:textId="121526E4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4FD50FD4" w:rsidR="009358F1" w:rsidRPr="009358F1" w:rsidRDefault="00B862DE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609D03A6" w14:textId="2EF6F04A" w:rsidR="00B862DE" w:rsidRPr="00D92619" w:rsidRDefault="00B862DE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B862DE" w14:paraId="78A02090" w14:textId="77777777" w:rsidTr="00217156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1DD10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AA558E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FA0D88B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862DE" w:rsidRPr="00E74119" w14:paraId="06B091FF" w14:textId="77777777" w:rsidTr="00217156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2CE0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4DC4AE4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231EB89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025D764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46C4CB1A" w14:textId="77777777" w:rsidR="00B862DE" w:rsidRPr="00E74119" w:rsidRDefault="00B862DE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862DE" w14:paraId="40A103C6" w14:textId="77777777" w:rsidTr="00217156">
        <w:tc>
          <w:tcPr>
            <w:tcW w:w="2835" w:type="dxa"/>
            <w:tcBorders>
              <w:top w:val="single" w:sz="4" w:space="0" w:color="auto"/>
            </w:tcBorders>
          </w:tcPr>
          <w:p w14:paraId="3EDD9491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99499A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A98B5C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54304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3CCBDFA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0F230E9B" w14:textId="77777777" w:rsidTr="00217156">
        <w:tc>
          <w:tcPr>
            <w:tcW w:w="2835" w:type="dxa"/>
          </w:tcPr>
          <w:p w14:paraId="7C1AA89B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C32ECF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E76F4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A4B37D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1867AD5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1255F340" w14:textId="77777777" w:rsidTr="00217156">
        <w:tc>
          <w:tcPr>
            <w:tcW w:w="2835" w:type="dxa"/>
          </w:tcPr>
          <w:p w14:paraId="4EF3FFE3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AC8E6C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E06860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110BFC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0059C9D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7FE46913" w14:textId="77777777" w:rsidTr="00217156">
        <w:tc>
          <w:tcPr>
            <w:tcW w:w="2835" w:type="dxa"/>
          </w:tcPr>
          <w:p w14:paraId="0661AB48" w14:textId="77777777" w:rsidR="00B862DE" w:rsidRDefault="00B862DE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BF49224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9756A2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E33986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022BE1E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862DE" w14:paraId="66DA431C" w14:textId="77777777" w:rsidTr="00217156">
        <w:tc>
          <w:tcPr>
            <w:tcW w:w="2835" w:type="dxa"/>
            <w:shd w:val="clear" w:color="auto" w:fill="auto"/>
          </w:tcPr>
          <w:p w14:paraId="789FF88F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C0F6D21" w14:textId="77777777" w:rsidR="00B862DE" w:rsidRDefault="00B862DE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32E6F04A" w:rsidR="009B3A48" w:rsidRPr="00D92619" w:rsidRDefault="009B3A48" w:rsidP="009358F1">
      <w:pPr>
        <w:ind w:left="1080"/>
        <w:rPr>
          <w:sz w:val="22"/>
          <w:szCs w:val="22"/>
        </w:rPr>
      </w:pPr>
    </w:p>
    <w:p w14:paraId="46BE9E9B" w14:textId="2EFCB224" w:rsidR="00C3710C" w:rsidRDefault="00C3710C" w:rsidP="00C3710C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  <w:u w:val="single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C3710C" w14:paraId="1CD8DE03" w14:textId="77777777" w:rsidTr="00217156">
        <w:tc>
          <w:tcPr>
            <w:tcW w:w="1985" w:type="dxa"/>
            <w:shd w:val="clear" w:color="auto" w:fill="auto"/>
          </w:tcPr>
          <w:p w14:paraId="19D7871D" w14:textId="77777777" w:rsidR="00C3710C" w:rsidRDefault="00C3710C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7C672A90" w14:textId="77777777" w:rsidR="00C3710C" w:rsidRDefault="00C3710C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28DF7063" w14:textId="0075EAD5" w:rsidR="00C3710C" w:rsidRDefault="00C3710C" w:rsidP="00C3710C">
      <w:pPr>
        <w:pStyle w:val="ListParagraph"/>
        <w:ind w:left="993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/>
      </w:r>
    </w:p>
    <w:p w14:paraId="59C67666" w14:textId="1E43C4BE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C3710C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158B3581" w:rsidR="009B3A48" w:rsidRPr="004115B3" w:rsidRDefault="009B3A48" w:rsidP="00C3710C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C3710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3376F21D" w:rsidR="009B3A48" w:rsidRPr="004115B3" w:rsidRDefault="009B3A48" w:rsidP="00C3710C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C3710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7A9085DE" w:rsidR="009B3A48" w:rsidRPr="004115B3" w:rsidRDefault="009B3A48" w:rsidP="00C3710C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C3710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C3710C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2D53FFBE" w:rsidR="009B3A48" w:rsidRPr="008935DC" w:rsidRDefault="00C3710C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7,05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68686343" w:rsidR="009B3A48" w:rsidRPr="00C3710C" w:rsidRDefault="00C3710C" w:rsidP="00C3710C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C3710C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6EC277CE" w14:textId="0C9297EA" w:rsidR="00217156" w:rsidRPr="00D92619" w:rsidRDefault="00217156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217156" w:rsidRPr="004B5919" w14:paraId="44CD2ACF" w14:textId="77777777" w:rsidTr="00217156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14DF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C6C61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C369603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7525C395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217156" w:rsidRPr="004B5919" w14:paraId="00A57460" w14:textId="77777777" w:rsidTr="00217156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DF00E76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D676E61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4024AD8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6FDFE83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919AA5A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8A91276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9363BEC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:rsidRPr="004B5919" w14:paraId="52DC1F03" w14:textId="77777777" w:rsidTr="00217156">
        <w:tc>
          <w:tcPr>
            <w:tcW w:w="1271" w:type="dxa"/>
            <w:vAlign w:val="center"/>
          </w:tcPr>
          <w:p w14:paraId="666E3DB8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E42BA8D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0FB7815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A3A94B2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4674D0E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A03C423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D885971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:rsidRPr="004B5919" w14:paraId="38000830" w14:textId="77777777" w:rsidTr="00217156">
        <w:tc>
          <w:tcPr>
            <w:tcW w:w="1271" w:type="dxa"/>
            <w:vAlign w:val="center"/>
          </w:tcPr>
          <w:p w14:paraId="619EA38F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DF58D40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038A418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7FC1060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C0CFCD5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94C3593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BAFF2BD" w14:textId="77777777" w:rsidR="00217156" w:rsidRPr="004B5919" w:rsidRDefault="00217156" w:rsidP="00217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1AF63CC" w14:textId="3A34DE84" w:rsidR="00217156" w:rsidRPr="002557C8" w:rsidRDefault="00217156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217156" w14:paraId="0272E5C4" w14:textId="77777777" w:rsidTr="00217156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942954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025968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82CA5BF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13DF8EB8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217156" w14:paraId="5CE24331" w14:textId="77777777" w:rsidTr="00217156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372B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082317B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DB129BF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09B486D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0362E60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99DFC3C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217156" w14:paraId="4C3E2B13" w14:textId="77777777" w:rsidTr="00217156">
        <w:tc>
          <w:tcPr>
            <w:tcW w:w="4253" w:type="dxa"/>
            <w:tcBorders>
              <w:top w:val="single" w:sz="4" w:space="0" w:color="auto"/>
            </w:tcBorders>
          </w:tcPr>
          <w:p w14:paraId="6F388DE2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A80432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B5DDFD" w14:textId="352E73B1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11F4FF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F0BC6B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793049" w14:textId="002D14A1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17156" w14:paraId="688F8EB6" w14:textId="77777777" w:rsidTr="00217156">
        <w:tc>
          <w:tcPr>
            <w:tcW w:w="4253" w:type="dxa"/>
          </w:tcPr>
          <w:p w14:paraId="0807477B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4DE96A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005609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F15888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DE3B42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945BB9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1386921A" w14:textId="77777777" w:rsidTr="00217156">
        <w:tc>
          <w:tcPr>
            <w:tcW w:w="4253" w:type="dxa"/>
          </w:tcPr>
          <w:p w14:paraId="6662D965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3AEC80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8FF185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316173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741BFE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62C75A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4E83E181" w14:textId="77777777" w:rsidTr="00217156">
        <w:tc>
          <w:tcPr>
            <w:tcW w:w="7088" w:type="dxa"/>
            <w:gridSpan w:val="5"/>
            <w:shd w:val="clear" w:color="auto" w:fill="auto"/>
          </w:tcPr>
          <w:p w14:paraId="2C9FB116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55950F8" w14:textId="749400A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59C67681" w14:textId="74114EC9" w:rsidR="009E27D7" w:rsidRDefault="005D1442" w:rsidP="00217156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131C3544" w:rsidR="005D1442" w:rsidRDefault="00A459A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bookmarkStart w:id="0" w:name="_GoBack"/>
      <w:bookmarkEnd w:id="0"/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39F5C894" w14:textId="010C7BE1" w:rsidR="00217156" w:rsidRDefault="00217156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217156" w14:paraId="68C9B73D" w14:textId="77777777" w:rsidTr="00217156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1CA198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70172A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25358305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0F02BB7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217156" w14:paraId="3BE82FA1" w14:textId="77777777" w:rsidTr="00217156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7C00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1ACC17F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881981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F4720C8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66C19E54" w14:textId="77777777" w:rsidR="00217156" w:rsidRPr="00E74119" w:rsidRDefault="00217156" w:rsidP="0021715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2CE3D828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217156" w14:paraId="3CD63702" w14:textId="77777777" w:rsidTr="00217156">
        <w:tc>
          <w:tcPr>
            <w:tcW w:w="4253" w:type="dxa"/>
          </w:tcPr>
          <w:p w14:paraId="5577F6B3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40083E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891CDA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248114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778CAB6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00577EB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3850DD9F" w14:textId="77777777" w:rsidTr="00217156">
        <w:tc>
          <w:tcPr>
            <w:tcW w:w="4253" w:type="dxa"/>
          </w:tcPr>
          <w:p w14:paraId="010909E4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2CD3237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0C3F46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E436D2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B1800B1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2DF3715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074CC8DD" w14:textId="77777777" w:rsidTr="00217156">
        <w:tc>
          <w:tcPr>
            <w:tcW w:w="4253" w:type="dxa"/>
          </w:tcPr>
          <w:p w14:paraId="1152F10F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F68D30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9341E1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532D9B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C09571E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D600281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4008BBDA" w14:textId="77777777" w:rsidTr="00217156">
        <w:tc>
          <w:tcPr>
            <w:tcW w:w="4253" w:type="dxa"/>
          </w:tcPr>
          <w:p w14:paraId="27C26A07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6A5AAB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2540F0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3929D4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7068068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F79002E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1AC100BE" w14:textId="77777777" w:rsidTr="00217156">
        <w:tc>
          <w:tcPr>
            <w:tcW w:w="4253" w:type="dxa"/>
          </w:tcPr>
          <w:p w14:paraId="2A1B7D8D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AC5E83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B2D50F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A45187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3D880E9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3D62E75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17451C75" w14:textId="77777777" w:rsidTr="00217156">
        <w:tc>
          <w:tcPr>
            <w:tcW w:w="4253" w:type="dxa"/>
          </w:tcPr>
          <w:p w14:paraId="79464260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6D5669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98C599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E1550C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A889EBA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63E18AB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577553CE" w14:textId="77777777" w:rsidTr="00217156">
        <w:tc>
          <w:tcPr>
            <w:tcW w:w="4253" w:type="dxa"/>
          </w:tcPr>
          <w:p w14:paraId="51618128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24A4AE67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CC37B36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25A9FA2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79AADB98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2AB75CF1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156" w14:paraId="2E892261" w14:textId="77777777" w:rsidTr="00217156">
        <w:tc>
          <w:tcPr>
            <w:tcW w:w="7121" w:type="dxa"/>
            <w:gridSpan w:val="5"/>
          </w:tcPr>
          <w:p w14:paraId="4B1CDFE6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2DC66122" w14:textId="77777777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0F5B3B12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2D8F06FD" w14:textId="5DD32876" w:rsidR="00217156" w:rsidRDefault="00217156" w:rsidP="00217156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217156" w14:paraId="3DD18C6C" w14:textId="77777777" w:rsidTr="00217156">
        <w:tc>
          <w:tcPr>
            <w:tcW w:w="4224" w:type="dxa"/>
          </w:tcPr>
          <w:p w14:paraId="630BD679" w14:textId="77777777" w:rsidR="00217156" w:rsidRDefault="00217156" w:rsidP="0021715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2FD37F" w14:textId="0F6C114A" w:rsidR="00217156" w:rsidRDefault="00217156" w:rsidP="0021715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54A2965D" w14:textId="59F8818E" w:rsidR="00217156" w:rsidRPr="00217156" w:rsidRDefault="00217156" w:rsidP="00217156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85" w14:textId="620428EA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217156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6FEE68F6" w:rsidR="009B3A48" w:rsidRPr="004115B3" w:rsidRDefault="009B3A48" w:rsidP="00217156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217156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8B651D0" w:rsidR="009B3A48" w:rsidRPr="004115B3" w:rsidRDefault="009B3A48" w:rsidP="00217156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217156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658D5B03" w:rsidR="009B3A48" w:rsidRPr="004115B3" w:rsidRDefault="009B3A48" w:rsidP="00217156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217156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217156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7FF2B406" w:rsidR="009B3A48" w:rsidRPr="005D1442" w:rsidRDefault="00217156" w:rsidP="004115B3">
            <w:pPr>
              <w:jc w:val="center"/>
              <w:rPr>
                <w:b/>
                <w:color w:val="0000FF"/>
              </w:rPr>
            </w:pPr>
            <w:r w:rsidRPr="00217156">
              <w:rPr>
                <w:b/>
              </w:rPr>
              <w:t>0,07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42D6483A" w:rsidR="009B3A48" w:rsidRPr="00D92619" w:rsidRDefault="00217156" w:rsidP="00217156">
      <w:pPr>
        <w:ind w:left="1440" w:right="-519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5CD2F75F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7E10DDCD" w14:textId="2A9821D1" w:rsidR="00093691" w:rsidRDefault="00093691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093691" w14:paraId="3F877AEA" w14:textId="77777777" w:rsidTr="00927E37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1A05CB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5D348E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17B61670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093691" w:rsidRPr="00E74119" w14:paraId="35641031" w14:textId="77777777" w:rsidTr="00927E37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2DA3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27A9CC3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4DC9073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0C9E5AAF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20999F5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093691" w14:paraId="18254DC7" w14:textId="77777777" w:rsidTr="00927E37">
        <w:tc>
          <w:tcPr>
            <w:tcW w:w="4868" w:type="dxa"/>
            <w:tcBorders>
              <w:top w:val="single" w:sz="4" w:space="0" w:color="auto"/>
            </w:tcBorders>
          </w:tcPr>
          <w:p w14:paraId="5ACDE684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8113111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6942E38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DBDFA66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C3C1603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2F133F5C" w14:textId="77777777" w:rsidTr="00927E37">
        <w:tc>
          <w:tcPr>
            <w:tcW w:w="4868" w:type="dxa"/>
          </w:tcPr>
          <w:p w14:paraId="6A259937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F73CF96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8EF89F4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788C3505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5DB09C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77E1D5D1" w14:textId="77777777" w:rsidTr="00927E37">
        <w:tc>
          <w:tcPr>
            <w:tcW w:w="4868" w:type="dxa"/>
          </w:tcPr>
          <w:p w14:paraId="10727003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13FD06D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82B94F4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AFE26B1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31F03CF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6DDE229A" w14:textId="77777777" w:rsidTr="00927E37">
        <w:tc>
          <w:tcPr>
            <w:tcW w:w="7252" w:type="dxa"/>
            <w:gridSpan w:val="4"/>
            <w:shd w:val="clear" w:color="auto" w:fill="auto"/>
          </w:tcPr>
          <w:p w14:paraId="2DD4A6EB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52143FBD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7683866D" w:rsidR="005D1442" w:rsidRDefault="00A459AB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1735FDA1" w14:textId="36425FA9" w:rsidR="00093691" w:rsidRPr="002557C8" w:rsidRDefault="0009369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093691" w14:paraId="1BF090A4" w14:textId="77777777" w:rsidTr="00927E3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4FCDAD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22490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691836E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176BC1A5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93691" w14:paraId="7F8A57E4" w14:textId="77777777" w:rsidTr="00927E3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91CE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98B8ECF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F28884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86C30C1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9973F3F" w14:textId="77777777" w:rsidR="00093691" w:rsidRPr="00E74119" w:rsidRDefault="00093691" w:rsidP="00927E3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A621346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93691" w14:paraId="76906F22" w14:textId="77777777" w:rsidTr="00927E37">
        <w:tc>
          <w:tcPr>
            <w:tcW w:w="4253" w:type="dxa"/>
          </w:tcPr>
          <w:p w14:paraId="795AC281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E4D8A8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58805E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41801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DC12C6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C93203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4FEBA6BD" w14:textId="77777777" w:rsidTr="00927E37">
        <w:tc>
          <w:tcPr>
            <w:tcW w:w="4253" w:type="dxa"/>
          </w:tcPr>
          <w:p w14:paraId="1E046796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A069F43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18A8E7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147E68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42497B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F09A42A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5DE4954B" w14:textId="77777777" w:rsidTr="00927E37">
        <w:tc>
          <w:tcPr>
            <w:tcW w:w="4253" w:type="dxa"/>
          </w:tcPr>
          <w:p w14:paraId="1E688571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AD3FF4B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F59F6A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F15DB4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A4A512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B5D85D8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4C5AE595" w14:textId="77777777" w:rsidTr="00927E37">
        <w:tc>
          <w:tcPr>
            <w:tcW w:w="4253" w:type="dxa"/>
          </w:tcPr>
          <w:p w14:paraId="254058AE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096DD6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B8C296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0DCC3C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60E82C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B7B9AD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3A01DE87" w14:textId="77777777" w:rsidTr="00927E37">
        <w:tc>
          <w:tcPr>
            <w:tcW w:w="4253" w:type="dxa"/>
          </w:tcPr>
          <w:p w14:paraId="562666C2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411451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B53A3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876B88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351D8B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BB2EDE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444AD9ED" w14:textId="77777777" w:rsidTr="00927E37">
        <w:tc>
          <w:tcPr>
            <w:tcW w:w="4253" w:type="dxa"/>
          </w:tcPr>
          <w:p w14:paraId="74C2BFC0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43195D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31054A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A4AF24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DFC7F3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06A73F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787F7178" w14:textId="77777777" w:rsidTr="00927E37">
        <w:tc>
          <w:tcPr>
            <w:tcW w:w="4253" w:type="dxa"/>
          </w:tcPr>
          <w:p w14:paraId="0697423A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D4587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531D02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8CA3B9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71F3C7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FA217FF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3691" w14:paraId="120E74F3" w14:textId="77777777" w:rsidTr="00927E37">
        <w:tc>
          <w:tcPr>
            <w:tcW w:w="7088" w:type="dxa"/>
            <w:gridSpan w:val="5"/>
            <w:shd w:val="clear" w:color="auto" w:fill="auto"/>
          </w:tcPr>
          <w:p w14:paraId="4C30EEA5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C401912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0CCF3086" w:rsidR="009B3A48" w:rsidRDefault="005D1442" w:rsidP="00093691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0372F224" w14:textId="300E4F67" w:rsidR="00093691" w:rsidRPr="00093691" w:rsidRDefault="00093691" w:rsidP="0009369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093691" w14:paraId="2DED4D36" w14:textId="77777777" w:rsidTr="00927E37">
        <w:tc>
          <w:tcPr>
            <w:tcW w:w="4366" w:type="dxa"/>
          </w:tcPr>
          <w:p w14:paraId="6BC00D0B" w14:textId="77777777" w:rsidR="00093691" w:rsidRDefault="00093691" w:rsidP="00927E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C14127" w14:textId="77777777" w:rsidR="00093691" w:rsidRDefault="00093691" w:rsidP="00927E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ACA8541" w14:textId="3F46352E" w:rsidR="00093691" w:rsidRPr="00093691" w:rsidRDefault="00093691" w:rsidP="00093691">
      <w:pPr>
        <w:ind w:left="1843"/>
        <w:rPr>
          <w:sz w:val="22"/>
          <w:szCs w:val="22"/>
        </w:rPr>
      </w:pPr>
    </w:p>
    <w:p w14:paraId="592422A1" w14:textId="77777777" w:rsidR="00093691" w:rsidRDefault="00093691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093691" w:rsidSect="00B862DE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6A1" w14:textId="31A319DE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28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800"/>
      </w:tblGrid>
      <w:tr w:rsidR="00093691" w:rsidRPr="00D92619" w14:paraId="59C676A8" w14:textId="77777777" w:rsidTr="00093691">
        <w:tc>
          <w:tcPr>
            <w:tcW w:w="2880" w:type="dxa"/>
            <w:shd w:val="clear" w:color="auto" w:fill="auto"/>
          </w:tcPr>
          <w:p w14:paraId="59C676A4" w14:textId="77777777" w:rsidR="00093691" w:rsidRPr="004115B3" w:rsidRDefault="00093691" w:rsidP="00093691"/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A7C969" w14:textId="590A8105" w:rsidR="00093691" w:rsidRPr="004115B3" w:rsidRDefault="00093691" w:rsidP="0009369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E69044" w14:textId="03048E09" w:rsidR="00093691" w:rsidRPr="004115B3" w:rsidRDefault="00093691" w:rsidP="0009369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3979B6" w14:textId="60C9B45A" w:rsidR="00093691" w:rsidRPr="004115B3" w:rsidRDefault="00093691" w:rsidP="0009369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093691" w:rsidRPr="00D92619" w14:paraId="59C676AD" w14:textId="77777777" w:rsidTr="0009369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093691" w:rsidRPr="004115B3" w:rsidRDefault="00093691" w:rsidP="00093691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DD93565" w14:textId="3518CCAC" w:rsidR="00093691" w:rsidRPr="005D1442" w:rsidRDefault="00093691" w:rsidP="00093691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0E2568F" w14:textId="1370A327" w:rsidR="00093691" w:rsidRPr="005D1442" w:rsidRDefault="00093691" w:rsidP="00093691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61F70F5" w14:textId="632FB947" w:rsidR="00093691" w:rsidRPr="005D1442" w:rsidRDefault="00093691" w:rsidP="00093691">
            <w:pPr>
              <w:jc w:val="center"/>
              <w:rPr>
                <w:b/>
              </w:rPr>
            </w:pPr>
            <w:r w:rsidRPr="00217156">
              <w:rPr>
                <w:b/>
              </w:rPr>
              <w:t>0,07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B0" w14:textId="1C7909E5" w:rsidR="009B3A48" w:rsidRPr="00AC33C0" w:rsidRDefault="00093691" w:rsidP="00093691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4B781055" w14:textId="75F74693" w:rsidR="00093691" w:rsidRPr="006C7EC9" w:rsidRDefault="00093691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093691" w:rsidRPr="006C7EC9" w14:paraId="418E476F" w14:textId="77777777" w:rsidTr="00927E37">
        <w:tc>
          <w:tcPr>
            <w:tcW w:w="4016" w:type="dxa"/>
            <w:tcBorders>
              <w:right w:val="single" w:sz="4" w:space="0" w:color="auto"/>
            </w:tcBorders>
          </w:tcPr>
          <w:p w14:paraId="581761D9" w14:textId="77777777" w:rsidR="00093691" w:rsidRPr="006C7EC9" w:rsidRDefault="00093691" w:rsidP="00927E3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9AED" w14:textId="2F96FD81" w:rsidR="00093691" w:rsidRPr="006C7EC9" w:rsidRDefault="00093691" w:rsidP="00927E3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2712874" w14:textId="77777777" w:rsidR="00093691" w:rsidRPr="006C7EC9" w:rsidRDefault="00093691" w:rsidP="00927E3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A004" w14:textId="77777777" w:rsidR="00093691" w:rsidRPr="006C7EC9" w:rsidRDefault="00093691" w:rsidP="00927E3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9EC83EF" w14:textId="77777777" w:rsidR="00093691" w:rsidRPr="006C7EC9" w:rsidRDefault="00093691" w:rsidP="00927E37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2E9955A9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093691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093691">
        <w:tc>
          <w:tcPr>
            <w:tcW w:w="776" w:type="dxa"/>
            <w:tcBorders>
              <w:top w:val="single" w:sz="4" w:space="0" w:color="auto"/>
            </w:tcBorders>
          </w:tcPr>
          <w:p w14:paraId="59C676BC" w14:textId="599D1DFE" w:rsidR="0090387F" w:rsidRPr="00055BC6" w:rsidRDefault="0090387F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4DC2714A" w:rsidR="0090387F" w:rsidRPr="00055BC6" w:rsidRDefault="00093691" w:rsidP="004E588F">
            <w:r>
              <w:t>Geen Info</w:t>
            </w:r>
          </w:p>
        </w:tc>
      </w:tr>
      <w:tr w:rsidR="0090387F" w:rsidRPr="00055BC6" w14:paraId="59C676C1" w14:textId="77777777" w:rsidTr="005D1442">
        <w:tc>
          <w:tcPr>
            <w:tcW w:w="776" w:type="dxa"/>
          </w:tcPr>
          <w:p w14:paraId="59C676BF" w14:textId="7B946EB0" w:rsidR="0090387F" w:rsidRPr="00055BC6" w:rsidRDefault="0090387F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426DB702" w:rsidR="0090387F" w:rsidRPr="00055BC6" w:rsidRDefault="0090387F" w:rsidP="004E588F"/>
        </w:tc>
      </w:tr>
      <w:tr w:rsidR="0090387F" w:rsidRPr="00055BC6" w14:paraId="59C676C4" w14:textId="77777777" w:rsidTr="006F7F6F">
        <w:tc>
          <w:tcPr>
            <w:tcW w:w="776" w:type="dxa"/>
          </w:tcPr>
          <w:p w14:paraId="59C676C2" w14:textId="086758D7" w:rsidR="0090387F" w:rsidRPr="00055BC6" w:rsidRDefault="0090387F" w:rsidP="00ED7AD4"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0612907C" w:rsidR="0090387F" w:rsidRPr="00055BC6" w:rsidRDefault="0090387F" w:rsidP="006F7F6F"/>
        </w:tc>
      </w:tr>
      <w:tr w:rsidR="0090387F" w:rsidRPr="00055BC6" w14:paraId="59C676C7" w14:textId="77777777" w:rsidTr="006F7F6F">
        <w:tc>
          <w:tcPr>
            <w:tcW w:w="776" w:type="dxa"/>
          </w:tcPr>
          <w:p w14:paraId="59C676C5" w14:textId="07CFEE72" w:rsidR="0090387F" w:rsidRPr="00055BC6" w:rsidRDefault="0090387F" w:rsidP="00ED7AD4"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646B0316" w:rsidR="0090387F" w:rsidRPr="00055BC6" w:rsidRDefault="0090387F" w:rsidP="006F7F6F"/>
        </w:tc>
      </w:tr>
      <w:tr w:rsidR="0090387F" w:rsidRPr="00055BC6" w14:paraId="59C676CA" w14:textId="77777777" w:rsidTr="006F7F6F">
        <w:tc>
          <w:tcPr>
            <w:tcW w:w="776" w:type="dxa"/>
          </w:tcPr>
          <w:p w14:paraId="59C676C8" w14:textId="0F08BDE8" w:rsidR="0090387F" w:rsidRPr="00055BC6" w:rsidRDefault="006F7F6F" w:rsidP="00ED7AD4"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8625973" w:rsidR="0090387F" w:rsidRPr="00055BC6" w:rsidRDefault="0090387F" w:rsidP="006F7F6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093691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093691">
        <w:tc>
          <w:tcPr>
            <w:tcW w:w="720" w:type="dxa"/>
            <w:tcBorders>
              <w:top w:val="single" w:sz="4" w:space="0" w:color="auto"/>
            </w:tcBorders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6AB8A5E9" w:rsidR="00C70B83" w:rsidRPr="00647CFE" w:rsidRDefault="00093691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CAC10CD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00D8BF8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093691" w:rsidRPr="00055BC6" w14:paraId="0FCCF78B" w14:textId="77777777" w:rsidTr="00093691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18800330" w14:textId="77777777" w:rsidR="00093691" w:rsidRPr="00055BC6" w:rsidRDefault="00093691" w:rsidP="00093691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0B34" w14:textId="77777777" w:rsidR="00093691" w:rsidRPr="00055BC6" w:rsidRDefault="00093691" w:rsidP="00093691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5774C" w14:textId="77777777" w:rsidR="00093691" w:rsidRPr="00055BC6" w:rsidRDefault="00093691" w:rsidP="00093691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E7B4B" w14:textId="77777777" w:rsidR="00093691" w:rsidRPr="00055BC6" w:rsidRDefault="00093691" w:rsidP="00093691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093691" w:rsidRPr="00055BC6" w14:paraId="61EC7079" w14:textId="77777777" w:rsidTr="00093691">
        <w:tc>
          <w:tcPr>
            <w:tcW w:w="4667" w:type="dxa"/>
            <w:vAlign w:val="center"/>
          </w:tcPr>
          <w:p w14:paraId="45413662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1D031DA" w14:textId="77777777" w:rsidR="00093691" w:rsidRPr="00055BC6" w:rsidRDefault="00093691" w:rsidP="00093691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B1579BF" w14:textId="77777777" w:rsidR="00093691" w:rsidRPr="00055BC6" w:rsidRDefault="00093691" w:rsidP="00093691">
            <w:pPr>
              <w:jc w:val="center"/>
            </w:pPr>
          </w:p>
        </w:tc>
      </w:tr>
      <w:tr w:rsidR="00093691" w:rsidRPr="00055BC6" w14:paraId="4DCCDF1E" w14:textId="77777777" w:rsidTr="00093691">
        <w:tc>
          <w:tcPr>
            <w:tcW w:w="4667" w:type="dxa"/>
            <w:vAlign w:val="center"/>
          </w:tcPr>
          <w:p w14:paraId="46A3B4DD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15E5323" w14:textId="77777777" w:rsidR="00093691" w:rsidRPr="00055BC6" w:rsidRDefault="00093691" w:rsidP="00093691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AA818D0" w14:textId="77777777" w:rsidR="00093691" w:rsidRPr="00055BC6" w:rsidRDefault="00093691" w:rsidP="00093691">
            <w:pPr>
              <w:jc w:val="center"/>
            </w:pPr>
          </w:p>
        </w:tc>
      </w:tr>
      <w:tr w:rsidR="00093691" w:rsidRPr="00055BC6" w14:paraId="33C9F4D6" w14:textId="77777777" w:rsidTr="00093691">
        <w:tc>
          <w:tcPr>
            <w:tcW w:w="4667" w:type="dxa"/>
            <w:vAlign w:val="center"/>
          </w:tcPr>
          <w:p w14:paraId="47986FE5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E09708B" w14:textId="77777777" w:rsidR="00093691" w:rsidRPr="00055BC6" w:rsidRDefault="00093691" w:rsidP="00093691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B2F61DC" w14:textId="77777777" w:rsidR="00093691" w:rsidRPr="00055BC6" w:rsidRDefault="00093691" w:rsidP="00093691">
            <w:pPr>
              <w:jc w:val="center"/>
            </w:pPr>
          </w:p>
        </w:tc>
      </w:tr>
      <w:tr w:rsidR="00093691" w:rsidRPr="00055BC6" w14:paraId="639C25A5" w14:textId="77777777" w:rsidTr="00093691">
        <w:tc>
          <w:tcPr>
            <w:tcW w:w="4667" w:type="dxa"/>
            <w:vAlign w:val="center"/>
          </w:tcPr>
          <w:p w14:paraId="65C28D42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3B1FCCF" w14:textId="77777777" w:rsidR="00093691" w:rsidRPr="00055BC6" w:rsidRDefault="00093691" w:rsidP="00093691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3C7741" w14:textId="77777777" w:rsidR="00093691" w:rsidRPr="00055BC6" w:rsidRDefault="00093691" w:rsidP="00093691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40B7BB60" w14:textId="77777777" w:rsidR="00093691" w:rsidRPr="00055BC6" w:rsidRDefault="00093691" w:rsidP="00093691">
            <w:pPr>
              <w:jc w:val="center"/>
            </w:pPr>
          </w:p>
        </w:tc>
      </w:tr>
      <w:tr w:rsidR="00093691" w:rsidRPr="00055BC6" w14:paraId="29E67B37" w14:textId="77777777" w:rsidTr="00093691">
        <w:tc>
          <w:tcPr>
            <w:tcW w:w="4667" w:type="dxa"/>
            <w:vAlign w:val="center"/>
          </w:tcPr>
          <w:p w14:paraId="785D07A0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3FA796A" w14:textId="77777777" w:rsidR="00093691" w:rsidRPr="00055BC6" w:rsidRDefault="00093691" w:rsidP="00093691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B10ADC0" w14:textId="77777777" w:rsidR="00093691" w:rsidRPr="00055BC6" w:rsidRDefault="00093691" w:rsidP="00093691">
            <w:pPr>
              <w:jc w:val="center"/>
            </w:pPr>
            <w:r>
              <w:t>100</w:t>
            </w:r>
          </w:p>
        </w:tc>
      </w:tr>
      <w:tr w:rsidR="00093691" w:rsidRPr="00055BC6" w14:paraId="1BE5A287" w14:textId="77777777" w:rsidTr="00093691">
        <w:tc>
          <w:tcPr>
            <w:tcW w:w="4667" w:type="dxa"/>
            <w:vAlign w:val="center"/>
          </w:tcPr>
          <w:p w14:paraId="0A11A601" w14:textId="77777777" w:rsidR="00093691" w:rsidRPr="00055BC6" w:rsidRDefault="00093691" w:rsidP="00093691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21A309B" w14:textId="77777777" w:rsidR="00093691" w:rsidRPr="00055BC6" w:rsidRDefault="00093691" w:rsidP="00093691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C785A6" w14:textId="77777777" w:rsidR="00093691" w:rsidRPr="00055BC6" w:rsidRDefault="00093691" w:rsidP="00093691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E5EF4E3" w14:textId="77777777" w:rsidR="00093691" w:rsidRPr="00055BC6" w:rsidRDefault="00093691" w:rsidP="00093691">
            <w:pPr>
              <w:jc w:val="center"/>
            </w:pPr>
          </w:p>
        </w:tc>
      </w:tr>
    </w:tbl>
    <w:p w14:paraId="5398C479" w14:textId="77777777" w:rsidR="00093691" w:rsidRDefault="00093691" w:rsidP="00093691">
      <w:pPr>
        <w:rPr>
          <w:sz w:val="22"/>
          <w:szCs w:val="22"/>
        </w:rPr>
      </w:pPr>
    </w:p>
    <w:p w14:paraId="21D81437" w14:textId="77777777" w:rsidR="00093691" w:rsidRDefault="00093691" w:rsidP="00093691">
      <w:pPr>
        <w:ind w:left="851"/>
        <w:rPr>
          <w:sz w:val="22"/>
          <w:szCs w:val="22"/>
        </w:rPr>
        <w:sectPr w:rsidR="00093691" w:rsidSect="00B862DE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26B62EF9" w14:textId="7B4BB127" w:rsidR="00093691" w:rsidRDefault="00093691" w:rsidP="00093691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3634D834" w14:textId="77777777" w:rsidR="00093691" w:rsidRPr="00055BC6" w:rsidRDefault="00093691" w:rsidP="00093691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4572340" w14:textId="77777777" w:rsidR="00093691" w:rsidRPr="00BB23C7" w:rsidRDefault="00093691" w:rsidP="00093691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3DF0185B" w14:textId="77777777" w:rsidR="00093691" w:rsidRDefault="00093691" w:rsidP="00093691">
      <w:pPr>
        <w:ind w:left="1418" w:hanging="284"/>
        <w:rPr>
          <w:sz w:val="22"/>
          <w:szCs w:val="22"/>
        </w:rPr>
      </w:pPr>
    </w:p>
    <w:p w14:paraId="3EE32730" w14:textId="77777777" w:rsidR="00093691" w:rsidRPr="00647A25" w:rsidRDefault="00093691" w:rsidP="00093691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2B6324E5" w14:textId="77777777" w:rsidR="00093691" w:rsidRPr="00302050" w:rsidRDefault="00093691" w:rsidP="00093691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158B3179" w14:textId="77777777" w:rsidR="00093691" w:rsidRPr="00302050" w:rsidRDefault="00093691" w:rsidP="00093691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17F59EFD" w14:textId="77777777" w:rsidR="00093691" w:rsidRPr="00302050" w:rsidRDefault="00093691" w:rsidP="00093691">
      <w:pPr>
        <w:ind w:left="1418" w:hanging="284"/>
        <w:rPr>
          <w:sz w:val="22"/>
          <w:szCs w:val="22"/>
          <w:lang w:val="en-US"/>
        </w:rPr>
      </w:pPr>
    </w:p>
    <w:p w14:paraId="44E113F2" w14:textId="77777777" w:rsidR="00093691" w:rsidRPr="00647A25" w:rsidRDefault="00093691" w:rsidP="00093691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09C7020F" w14:textId="77777777" w:rsidR="00093691" w:rsidRDefault="00093691" w:rsidP="00093691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32A6B671" w14:textId="77777777" w:rsidR="00093691" w:rsidRDefault="00093691" w:rsidP="00093691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40B1E158" w:rsidR="00647A25" w:rsidRPr="00647A25" w:rsidRDefault="00093691" w:rsidP="00093691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093691">
        <w:t xml:space="preserve">De inlichtingen worden hernomen in de </w:t>
      </w:r>
      <w:r w:rsidR="006C7EC9" w:rsidRPr="00093691">
        <w:t>B</w:t>
      </w:r>
      <w:r w:rsidRPr="00093691">
        <w:t>ijlage C van het luik 1 van het JV</w:t>
      </w:r>
    </w:p>
    <w:p w14:paraId="59C67727" w14:textId="029D020D" w:rsidR="00186E7F" w:rsidRDefault="00093691">
      <w:r>
        <w:br/>
      </w:r>
    </w:p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093691">
        <w:rPr>
          <w:sz w:val="22"/>
          <w:szCs w:val="22"/>
        </w:rPr>
        <w:t xml:space="preserve">De inlichtingen worden hernomen in de </w:t>
      </w:r>
      <w:r w:rsidR="006C7EC9" w:rsidRPr="00093691">
        <w:rPr>
          <w:sz w:val="22"/>
          <w:szCs w:val="22"/>
        </w:rPr>
        <w:t>B</w:t>
      </w:r>
      <w:r w:rsidRPr="00093691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093691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093691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93691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093691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093691">
        <w:tc>
          <w:tcPr>
            <w:tcW w:w="7560" w:type="dxa"/>
            <w:vAlign w:val="center"/>
          </w:tcPr>
          <w:p w14:paraId="59C67746" w14:textId="77777777" w:rsidR="009B3A48" w:rsidRPr="00055BC6" w:rsidRDefault="009B3A48" w:rsidP="00093691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093691">
        <w:tc>
          <w:tcPr>
            <w:tcW w:w="7560" w:type="dxa"/>
            <w:vAlign w:val="center"/>
          </w:tcPr>
          <w:p w14:paraId="59C67749" w14:textId="77777777" w:rsidR="009B3A48" w:rsidRPr="00055BC6" w:rsidRDefault="009B3A48" w:rsidP="00093691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093691">
        <w:tc>
          <w:tcPr>
            <w:tcW w:w="7560" w:type="dxa"/>
            <w:vAlign w:val="center"/>
          </w:tcPr>
          <w:p w14:paraId="59C6774C" w14:textId="77777777" w:rsidR="009B3A48" w:rsidRPr="00055BC6" w:rsidRDefault="009B3A48" w:rsidP="00093691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093691">
        <w:tc>
          <w:tcPr>
            <w:tcW w:w="7560" w:type="dxa"/>
            <w:vAlign w:val="center"/>
          </w:tcPr>
          <w:p w14:paraId="59C6774F" w14:textId="77777777" w:rsidR="009B3A48" w:rsidRPr="00055BC6" w:rsidRDefault="009B3A48" w:rsidP="00093691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093691">
        <w:tc>
          <w:tcPr>
            <w:tcW w:w="7560" w:type="dxa"/>
            <w:vAlign w:val="center"/>
          </w:tcPr>
          <w:p w14:paraId="59C67752" w14:textId="77777777" w:rsidR="009B3A48" w:rsidRPr="00055BC6" w:rsidRDefault="009B3A48" w:rsidP="00093691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09369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1"/>
        <w:gridCol w:w="3139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FE0EE04" w:rsidR="004E588F" w:rsidRPr="00055BC6" w:rsidRDefault="00093691" w:rsidP="004E588F">
            <w:r>
              <w:t>Geen</w:t>
            </w:r>
          </w:p>
        </w:tc>
        <w:tc>
          <w:tcPr>
            <w:tcW w:w="3207" w:type="dxa"/>
            <w:shd w:val="clear" w:color="auto" w:fill="auto"/>
          </w:tcPr>
          <w:p w14:paraId="59C67763" w14:textId="053625A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1A4AC6FA" w:rsidR="004E588F" w:rsidRPr="00055BC6" w:rsidRDefault="00093691" w:rsidP="004E588F">
            <w:r>
              <w:t>Geen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6E16DCD3" w:rsidR="009B3A48" w:rsidRPr="006C7EC9" w:rsidRDefault="00C67BCD" w:rsidP="002D0A7E">
      <w:pPr>
        <w:ind w:left="360"/>
        <w:rPr>
          <w:color w:val="365F91" w:themeColor="accent1" w:themeShade="BF"/>
        </w:rPr>
      </w:pPr>
      <w:r w:rsidRPr="00093691">
        <w:t>Zie jaarverslag LDPBW 08</w:t>
      </w:r>
      <w:r w:rsidR="006C7EC9" w:rsidRPr="00093691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64D12D68" w14:textId="77777777" w:rsidR="00093691" w:rsidRDefault="00093691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093691" w:rsidSect="00B862DE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796" w14:textId="56390712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48B031D9" w14:textId="37FED8A1" w:rsidR="00B72705" w:rsidRDefault="00B72705" w:rsidP="00B72705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99" w14:textId="2A75345D" w:rsidR="009B3A48" w:rsidRDefault="00B72705" w:rsidP="00B72705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9A" w14:textId="47CC3D84" w:rsidR="00EB1A68" w:rsidRDefault="00093691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Externe en interne vormingen</w:t>
      </w:r>
    </w:p>
    <w:p w14:paraId="59C6779D" w14:textId="2533529B" w:rsidR="00EB1A68" w:rsidRPr="00055BC6" w:rsidRDefault="00E81F47" w:rsidP="00B72705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(IDPBW) Uitdelen signalisatiebanden fietsers en voetgangers woon-werkverkeer.</w:t>
      </w: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63F254CE" w:rsidR="00EB1A68" w:rsidRDefault="00B72705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</w:t>
      </w:r>
    </w:p>
    <w:p w14:paraId="59C677A1" w14:textId="7462106C" w:rsidR="00EB1A68" w:rsidRDefault="00B72705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5AA7CB82" w:rsidR="009B3A48" w:rsidRDefault="00B72705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314C918D" w:rsidR="009B3A48" w:rsidRDefault="00E81F4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575F71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C" w14:textId="1C8CA8D8" w:rsidR="00EB1A68" w:rsidRPr="0032165E" w:rsidRDefault="009827A2" w:rsidP="00BB369E">
      <w:pPr>
        <w:pStyle w:val="ListParagraph"/>
        <w:numPr>
          <w:ilvl w:val="0"/>
          <w:numId w:val="35"/>
        </w:numPr>
      </w:pPr>
      <w:r>
        <w:t>Uithangbord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E81F47" w:rsidRPr="00055BC6" w14:paraId="2A62DC45" w14:textId="77777777" w:rsidTr="00927E37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B950D" w14:textId="77777777" w:rsidR="00E81F47" w:rsidRPr="00055BC6" w:rsidRDefault="00E81F47" w:rsidP="00927E37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BE2186C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BCFB516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E81F47" w:rsidRPr="00055BC6" w14:paraId="5AF8F92B" w14:textId="77777777" w:rsidTr="00927E37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A8FD4A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709B887" w14:textId="77777777" w:rsidR="00E81F47" w:rsidRPr="00055BC6" w:rsidRDefault="00E81F47" w:rsidP="00927E37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E81F47" w:rsidRPr="00055BC6" w14:paraId="092699B9" w14:textId="77777777" w:rsidTr="00927E37">
        <w:tc>
          <w:tcPr>
            <w:tcW w:w="567" w:type="dxa"/>
            <w:vAlign w:val="center"/>
          </w:tcPr>
          <w:p w14:paraId="1C7BD691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55E33A63" w14:textId="77777777" w:rsidR="00E81F47" w:rsidRPr="00055BC6" w:rsidRDefault="00E81F47" w:rsidP="00927E37"/>
        </w:tc>
        <w:tc>
          <w:tcPr>
            <w:tcW w:w="3415" w:type="dxa"/>
            <w:gridSpan w:val="2"/>
          </w:tcPr>
          <w:p w14:paraId="0943CD46" w14:textId="77777777" w:rsidR="00E81F47" w:rsidRPr="00055BC6" w:rsidRDefault="00E81F47" w:rsidP="00927E37"/>
        </w:tc>
      </w:tr>
      <w:tr w:rsidR="00E81F47" w:rsidRPr="00055BC6" w14:paraId="008BA568" w14:textId="77777777" w:rsidTr="00927E37">
        <w:tc>
          <w:tcPr>
            <w:tcW w:w="567" w:type="dxa"/>
            <w:vAlign w:val="center"/>
          </w:tcPr>
          <w:p w14:paraId="28E416E4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514EE3A5" w14:textId="77777777" w:rsidR="00E81F47" w:rsidRPr="00055BC6" w:rsidRDefault="00E81F47" w:rsidP="00927E37"/>
        </w:tc>
        <w:tc>
          <w:tcPr>
            <w:tcW w:w="3415" w:type="dxa"/>
            <w:gridSpan w:val="2"/>
          </w:tcPr>
          <w:p w14:paraId="5A802155" w14:textId="77777777" w:rsidR="00E81F47" w:rsidRPr="00055BC6" w:rsidRDefault="00E81F47" w:rsidP="00927E37"/>
        </w:tc>
      </w:tr>
      <w:tr w:rsidR="00E81F47" w:rsidRPr="00055BC6" w14:paraId="6BB6B71C" w14:textId="77777777" w:rsidTr="00927E37">
        <w:tc>
          <w:tcPr>
            <w:tcW w:w="567" w:type="dxa"/>
            <w:vAlign w:val="center"/>
          </w:tcPr>
          <w:p w14:paraId="08552D00" w14:textId="77777777" w:rsidR="00E81F47" w:rsidRPr="00055BC6" w:rsidRDefault="00E81F47" w:rsidP="00927E3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46ABFE8A" w14:textId="77777777" w:rsidR="00E81F47" w:rsidRPr="00055BC6" w:rsidRDefault="00E81F47" w:rsidP="00927E37"/>
        </w:tc>
        <w:tc>
          <w:tcPr>
            <w:tcW w:w="3415" w:type="dxa"/>
            <w:gridSpan w:val="2"/>
          </w:tcPr>
          <w:p w14:paraId="4F50D98C" w14:textId="77777777" w:rsidR="00E81F47" w:rsidRPr="00055BC6" w:rsidRDefault="00E81F47" w:rsidP="00927E37"/>
        </w:tc>
      </w:tr>
      <w:tr w:rsidR="00E81F47" w:rsidRPr="00055BC6" w14:paraId="7758DFC6" w14:textId="77777777" w:rsidTr="00927E37">
        <w:tc>
          <w:tcPr>
            <w:tcW w:w="567" w:type="dxa"/>
            <w:vAlign w:val="center"/>
          </w:tcPr>
          <w:p w14:paraId="5B9B928C" w14:textId="77777777" w:rsidR="00E81F47" w:rsidRPr="00055BC6" w:rsidRDefault="00E81F47" w:rsidP="00927E37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7A51FBEB" w14:textId="77777777" w:rsidR="00E81F47" w:rsidRPr="00055BC6" w:rsidRDefault="00E81F47" w:rsidP="00927E37"/>
        </w:tc>
        <w:tc>
          <w:tcPr>
            <w:tcW w:w="3415" w:type="dxa"/>
            <w:gridSpan w:val="2"/>
          </w:tcPr>
          <w:p w14:paraId="363A5843" w14:textId="77777777" w:rsidR="00E81F47" w:rsidRPr="00055BC6" w:rsidRDefault="00E81F47" w:rsidP="00927E37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B862DE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217156" w:rsidRDefault="00217156" w:rsidP="00373962">
      <w:r>
        <w:separator/>
      </w:r>
    </w:p>
  </w:endnote>
  <w:endnote w:type="continuationSeparator" w:id="0">
    <w:p w14:paraId="59C677CF" w14:textId="77777777" w:rsidR="00217156" w:rsidRDefault="00217156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177C5654" w:rsidR="00217156" w:rsidRDefault="0021715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459AB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459A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217156" w:rsidRDefault="00217156" w:rsidP="00373962">
      <w:r>
        <w:separator/>
      </w:r>
    </w:p>
  </w:footnote>
  <w:footnote w:type="continuationSeparator" w:id="0">
    <w:p w14:paraId="59C677CD" w14:textId="77777777" w:rsidR="00217156" w:rsidRDefault="00217156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217156" w:rsidRPr="00251AAD" w:rsidRDefault="0021715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4515B"/>
    <w:rsid w:val="000527EF"/>
    <w:rsid w:val="00055BC6"/>
    <w:rsid w:val="00093691"/>
    <w:rsid w:val="0009495B"/>
    <w:rsid w:val="000A1CA9"/>
    <w:rsid w:val="000C2928"/>
    <w:rsid w:val="000E35A0"/>
    <w:rsid w:val="000E3AFF"/>
    <w:rsid w:val="00116681"/>
    <w:rsid w:val="001325A6"/>
    <w:rsid w:val="00134158"/>
    <w:rsid w:val="00134F4E"/>
    <w:rsid w:val="00143DD2"/>
    <w:rsid w:val="00153105"/>
    <w:rsid w:val="001814C6"/>
    <w:rsid w:val="00186E7F"/>
    <w:rsid w:val="00194BB5"/>
    <w:rsid w:val="001B3E1F"/>
    <w:rsid w:val="001D38C5"/>
    <w:rsid w:val="001D6110"/>
    <w:rsid w:val="00206063"/>
    <w:rsid w:val="00217156"/>
    <w:rsid w:val="00230C20"/>
    <w:rsid w:val="00251AAD"/>
    <w:rsid w:val="002557C8"/>
    <w:rsid w:val="00260044"/>
    <w:rsid w:val="002623BA"/>
    <w:rsid w:val="00265EC5"/>
    <w:rsid w:val="00285EAA"/>
    <w:rsid w:val="00290059"/>
    <w:rsid w:val="002912A3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1EE1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3C39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649D3"/>
    <w:rsid w:val="00571E3C"/>
    <w:rsid w:val="00583D8B"/>
    <w:rsid w:val="00585F05"/>
    <w:rsid w:val="005870AA"/>
    <w:rsid w:val="005D1442"/>
    <w:rsid w:val="005E3DE3"/>
    <w:rsid w:val="005F2CCA"/>
    <w:rsid w:val="00601855"/>
    <w:rsid w:val="00602D73"/>
    <w:rsid w:val="00611C6A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D0394"/>
    <w:rsid w:val="006E73D5"/>
    <w:rsid w:val="006F7F6F"/>
    <w:rsid w:val="00725FAA"/>
    <w:rsid w:val="0073276F"/>
    <w:rsid w:val="00746351"/>
    <w:rsid w:val="00763A88"/>
    <w:rsid w:val="00771256"/>
    <w:rsid w:val="00783318"/>
    <w:rsid w:val="007E626A"/>
    <w:rsid w:val="008102C6"/>
    <w:rsid w:val="00821921"/>
    <w:rsid w:val="008232A4"/>
    <w:rsid w:val="00827EAD"/>
    <w:rsid w:val="00830886"/>
    <w:rsid w:val="0086514C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77685"/>
    <w:rsid w:val="009827A2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459AB"/>
    <w:rsid w:val="00A66AEA"/>
    <w:rsid w:val="00A73439"/>
    <w:rsid w:val="00A97072"/>
    <w:rsid w:val="00A9721C"/>
    <w:rsid w:val="00AC33C0"/>
    <w:rsid w:val="00AF4A2E"/>
    <w:rsid w:val="00AF552D"/>
    <w:rsid w:val="00B70EAF"/>
    <w:rsid w:val="00B72705"/>
    <w:rsid w:val="00B764FB"/>
    <w:rsid w:val="00B8610D"/>
    <w:rsid w:val="00B862DE"/>
    <w:rsid w:val="00B87A00"/>
    <w:rsid w:val="00B9333D"/>
    <w:rsid w:val="00BB23C7"/>
    <w:rsid w:val="00BB369E"/>
    <w:rsid w:val="00BC39EC"/>
    <w:rsid w:val="00BC4E4D"/>
    <w:rsid w:val="00BD126F"/>
    <w:rsid w:val="00BD4A4D"/>
    <w:rsid w:val="00BF4439"/>
    <w:rsid w:val="00C152C5"/>
    <w:rsid w:val="00C334E0"/>
    <w:rsid w:val="00C3710C"/>
    <w:rsid w:val="00C4217A"/>
    <w:rsid w:val="00C5729B"/>
    <w:rsid w:val="00C66DC4"/>
    <w:rsid w:val="00C67BCD"/>
    <w:rsid w:val="00C70B83"/>
    <w:rsid w:val="00C76D4A"/>
    <w:rsid w:val="00C916FF"/>
    <w:rsid w:val="00CB1138"/>
    <w:rsid w:val="00D10393"/>
    <w:rsid w:val="00D3410F"/>
    <w:rsid w:val="00D709CA"/>
    <w:rsid w:val="00D82C60"/>
    <w:rsid w:val="00D852C5"/>
    <w:rsid w:val="00D8679A"/>
    <w:rsid w:val="00D91E3D"/>
    <w:rsid w:val="00D92619"/>
    <w:rsid w:val="00DA73C6"/>
    <w:rsid w:val="00DC31B5"/>
    <w:rsid w:val="00DC7FC0"/>
    <w:rsid w:val="00DD344D"/>
    <w:rsid w:val="00DE0F9A"/>
    <w:rsid w:val="00E02B2C"/>
    <w:rsid w:val="00E46D06"/>
    <w:rsid w:val="00E54891"/>
    <w:rsid w:val="00E60B82"/>
    <w:rsid w:val="00E614AC"/>
    <w:rsid w:val="00E64DAA"/>
    <w:rsid w:val="00E73452"/>
    <w:rsid w:val="00E73719"/>
    <w:rsid w:val="00E81F47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5539A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7AE58E0A-EEBD-4F8E-98D1-F79783FC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E81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6feb3e28-cf4b-4f02-8c5e-c8457fe8e9a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133</TotalTime>
  <Pages>8</Pages>
  <Words>1546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15</cp:revision>
  <cp:lastPrinted>2016-03-17T11:59:00Z</cp:lastPrinted>
  <dcterms:created xsi:type="dcterms:W3CDTF">2019-03-04T08:58:00Z</dcterms:created>
  <dcterms:modified xsi:type="dcterms:W3CDTF">2020-02-27T07:57:00Z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