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1EBC131B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756F32">
        <w:rPr>
          <w:b/>
          <w:sz w:val="22"/>
          <w:szCs w:val="22"/>
          <w:u w:val="single"/>
        </w:rPr>
        <w:t xml:space="preserve">DG </w:t>
      </w:r>
      <w:proofErr w:type="gramStart"/>
      <w:r w:rsidR="00756F32">
        <w:rPr>
          <w:b/>
          <w:sz w:val="22"/>
          <w:szCs w:val="22"/>
          <w:u w:val="single"/>
        </w:rPr>
        <w:t>HR</w:t>
      </w:r>
      <w:r w:rsidR="00977685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DF1124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12ABED58" w:rsidR="009474ED" w:rsidRPr="009E27D7" w:rsidRDefault="00D05AAE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DG HR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DF112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7B13C3FF" w:rsidR="009474ED" w:rsidRPr="0009495B" w:rsidRDefault="00D05AAE" w:rsidP="00DF1124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9-6321-</w:t>
            </w:r>
            <w:r w:rsidR="00DF1124">
              <w:rPr>
                <w:sz w:val="22"/>
                <w:szCs w:val="22"/>
                <w:lang w:val="en-US"/>
              </w:rPr>
              <w:t>17387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6BFCAC07" w:rsidR="009474ED" w:rsidRPr="009E27D7" w:rsidRDefault="00756F32" w:rsidP="00DF1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</w:t>
            </w:r>
            <w:r w:rsidR="00DF1124">
              <w:rPr>
                <w:sz w:val="22"/>
                <w:szCs w:val="22"/>
              </w:rPr>
              <w:t>18981</w:t>
            </w:r>
          </w:p>
        </w:tc>
      </w:tr>
    </w:tbl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25F9FF03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2B8A118B" w:rsidR="00F834A9" w:rsidRPr="00F834A9" w:rsidRDefault="00756F32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02B8DD47" w:rsidR="00F834A9" w:rsidRPr="00F834A9" w:rsidRDefault="00756F32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Beheer archieven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6BA588D" w14:textId="2C64F9C0" w:rsidR="00DF1124" w:rsidRDefault="00DF1124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DF1124" w14:paraId="58C644ED" w14:textId="77777777" w:rsidTr="00D425E8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E4166E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3D4171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B0470D4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04695A9F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DF1124" w14:paraId="5D307C4E" w14:textId="77777777" w:rsidTr="00D425E8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16A8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A250DB5" w14:textId="77777777" w:rsidR="00DF1124" w:rsidRPr="00E74119" w:rsidRDefault="00DF112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A8BE16B" w14:textId="77777777" w:rsidR="00DF1124" w:rsidRPr="00E74119" w:rsidRDefault="00DF112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353D20F" w14:textId="77777777" w:rsidR="00DF1124" w:rsidRPr="00E74119" w:rsidRDefault="00DF112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1AE83F6" w14:textId="77777777" w:rsidR="00DF1124" w:rsidRPr="00E74119" w:rsidRDefault="00DF112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3F09272B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DF1124" w14:paraId="733EFF16" w14:textId="77777777" w:rsidTr="00D425E8">
        <w:tc>
          <w:tcPr>
            <w:tcW w:w="4208" w:type="dxa"/>
            <w:tcBorders>
              <w:top w:val="single" w:sz="4" w:space="0" w:color="auto"/>
            </w:tcBorders>
          </w:tcPr>
          <w:p w14:paraId="281D9474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D4F0FF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2E2BB9" w14:textId="691992A9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501DD1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94AAF3" w14:textId="5F6A1FE3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96F05D1" w14:textId="7ECB5FD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</w:tr>
      <w:tr w:rsidR="00DF1124" w14:paraId="63679901" w14:textId="77777777" w:rsidTr="00D425E8">
        <w:tc>
          <w:tcPr>
            <w:tcW w:w="4208" w:type="dxa"/>
          </w:tcPr>
          <w:p w14:paraId="52CCD8DD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A88974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7ADE196" w14:textId="75841FC1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B4050C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3250C3" w14:textId="6675300F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A51138C" w14:textId="2FC5CF0C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478510B1" w14:textId="77777777" w:rsidTr="00D425E8">
        <w:tc>
          <w:tcPr>
            <w:tcW w:w="4208" w:type="dxa"/>
          </w:tcPr>
          <w:p w14:paraId="1865AF94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0D900B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5BB036" w14:textId="0B218270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840CFE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F32C0A" w14:textId="5C7B2F8F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6ED4537" w14:textId="287EF2B6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70BDD364" w14:textId="77777777" w:rsidTr="00D425E8">
        <w:tc>
          <w:tcPr>
            <w:tcW w:w="4208" w:type="dxa"/>
          </w:tcPr>
          <w:p w14:paraId="56DE3B9A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A172F7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AC4366A" w14:textId="5A2828D0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683B53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B8CF8B" w14:textId="3890ACE9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FEF305" w14:textId="7684F6FA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DF1124" w14:paraId="506726C7" w14:textId="77777777" w:rsidTr="00D425E8">
        <w:tc>
          <w:tcPr>
            <w:tcW w:w="4208" w:type="dxa"/>
          </w:tcPr>
          <w:p w14:paraId="3D639598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6EC235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41D4ADD" w14:textId="0BEE28A3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CDD170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E85E4C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97674AE" w14:textId="5A650C06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624A8A9A" w14:textId="77777777" w:rsidTr="00D425E8">
        <w:tc>
          <w:tcPr>
            <w:tcW w:w="4208" w:type="dxa"/>
          </w:tcPr>
          <w:p w14:paraId="20478BF8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D15D3E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F2FD8C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F5BE9A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9DCC25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FAD9C1B" w14:textId="589B64DD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4CD77BA8" w14:textId="77777777" w:rsidTr="00D425E8">
        <w:tc>
          <w:tcPr>
            <w:tcW w:w="4208" w:type="dxa"/>
          </w:tcPr>
          <w:p w14:paraId="60B42B22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E7947C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13850C9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7FECB0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A7E239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99E66B7" w14:textId="45240CE2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494EF4C1" w14:textId="77777777" w:rsidTr="00D425E8">
        <w:tc>
          <w:tcPr>
            <w:tcW w:w="4208" w:type="dxa"/>
          </w:tcPr>
          <w:p w14:paraId="01AFBB92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BB73DB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B586BA8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26E75E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86EB19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FF5F1ED" w14:textId="78FB54E2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0C5D0EF1" w14:textId="77777777" w:rsidTr="00D425E8">
        <w:tc>
          <w:tcPr>
            <w:tcW w:w="4208" w:type="dxa"/>
          </w:tcPr>
          <w:p w14:paraId="75105A11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5C22BC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CAD30C8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35421E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367475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51E7436" w14:textId="5B4A5918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0C5E46B2" w14:textId="77777777" w:rsidTr="00D425E8">
        <w:tc>
          <w:tcPr>
            <w:tcW w:w="4208" w:type="dxa"/>
          </w:tcPr>
          <w:p w14:paraId="6912E66D" w14:textId="77777777" w:rsidR="00DF1124" w:rsidRDefault="00DF112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1ECA41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941CD3E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6BB51D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100176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14E33D" w14:textId="4218DD1A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124" w14:paraId="5833E74A" w14:textId="77777777" w:rsidTr="00D425E8">
        <w:tc>
          <w:tcPr>
            <w:tcW w:w="7043" w:type="dxa"/>
            <w:gridSpan w:val="5"/>
            <w:shd w:val="clear" w:color="auto" w:fill="auto"/>
          </w:tcPr>
          <w:p w14:paraId="17CAE299" w14:textId="77777777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D63C971" w14:textId="61582552" w:rsidR="00DF1124" w:rsidRDefault="00DF112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</w:t>
            </w:r>
          </w:p>
        </w:tc>
      </w:tr>
    </w:tbl>
    <w:p w14:paraId="59C67652" w14:textId="6193308C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6216C791" w14:textId="77777777" w:rsidR="00DF1124" w:rsidRDefault="00DF1124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DF1124" w:rsidSect="0083497D">
          <w:headerReference w:type="default" r:id="rId10"/>
          <w:footerReference w:type="default" r:id="rId11"/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654" w14:textId="13414964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2BD8FAB8" w14:textId="4F3961B9" w:rsidR="0083497D" w:rsidRPr="009358F1" w:rsidRDefault="0083497D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34"/>
        <w:gridCol w:w="2693"/>
        <w:gridCol w:w="2410"/>
      </w:tblGrid>
      <w:tr w:rsidR="0083497D" w:rsidRPr="001E1B29" w14:paraId="242F8E16" w14:textId="77777777" w:rsidTr="00DF1124">
        <w:tc>
          <w:tcPr>
            <w:tcW w:w="2977" w:type="dxa"/>
            <w:shd w:val="clear" w:color="auto" w:fill="A6A6A6"/>
            <w:vAlign w:val="center"/>
          </w:tcPr>
          <w:p w14:paraId="3E1728A8" w14:textId="77777777" w:rsidR="0083497D" w:rsidRPr="001E1B29" w:rsidRDefault="0083497D" w:rsidP="009605EA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E1B29">
              <w:rPr>
                <w:rFonts w:ascii="Comic Sans MS" w:hAnsi="Comic Sans MS"/>
                <w:b/>
                <w:sz w:val="18"/>
                <w:szCs w:val="18"/>
              </w:rPr>
              <w:t>Naam</w:t>
            </w:r>
          </w:p>
        </w:tc>
        <w:tc>
          <w:tcPr>
            <w:tcW w:w="1134" w:type="dxa"/>
            <w:shd w:val="clear" w:color="auto" w:fill="A6A6A6"/>
            <w:vAlign w:val="center"/>
          </w:tcPr>
          <w:p w14:paraId="197F7745" w14:textId="77777777" w:rsidR="0083497D" w:rsidRPr="001E1B29" w:rsidRDefault="0083497D" w:rsidP="009605EA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E1B29">
              <w:rPr>
                <w:rFonts w:ascii="Comic Sans MS" w:hAnsi="Comic Sans MS"/>
                <w:b/>
                <w:sz w:val="18"/>
                <w:szCs w:val="18"/>
              </w:rPr>
              <w:t>Graad</w:t>
            </w:r>
          </w:p>
        </w:tc>
        <w:tc>
          <w:tcPr>
            <w:tcW w:w="2693" w:type="dxa"/>
            <w:shd w:val="clear" w:color="auto" w:fill="A6A6A6"/>
            <w:vAlign w:val="center"/>
          </w:tcPr>
          <w:p w14:paraId="4A0F5B6C" w14:textId="77777777" w:rsidR="0083497D" w:rsidRPr="001E1B29" w:rsidRDefault="0083497D" w:rsidP="009605EA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E1B29">
              <w:rPr>
                <w:rFonts w:ascii="Comic Sans MS" w:hAnsi="Comic Sans MS"/>
                <w:b/>
                <w:sz w:val="18"/>
                <w:szCs w:val="18"/>
              </w:rPr>
              <w:t>Adres (erkend) organisme</w:t>
            </w:r>
          </w:p>
        </w:tc>
        <w:tc>
          <w:tcPr>
            <w:tcW w:w="2410" w:type="dxa"/>
            <w:shd w:val="clear" w:color="auto" w:fill="A6A6A6"/>
            <w:vAlign w:val="center"/>
          </w:tcPr>
          <w:p w14:paraId="4A331168" w14:textId="77777777" w:rsidR="0083497D" w:rsidRPr="001E1B29" w:rsidRDefault="0083497D" w:rsidP="009605EA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E1B29">
              <w:rPr>
                <w:rFonts w:ascii="Comic Sans MS" w:hAnsi="Comic Sans MS"/>
                <w:b/>
                <w:sz w:val="18"/>
                <w:szCs w:val="18"/>
              </w:rPr>
              <w:t>Datum laatste recyclage</w:t>
            </w:r>
          </w:p>
        </w:tc>
      </w:tr>
      <w:tr w:rsidR="0083497D" w:rsidRPr="001E1B29" w14:paraId="4A08045B" w14:textId="77777777" w:rsidTr="00DF1124">
        <w:tc>
          <w:tcPr>
            <w:tcW w:w="2977" w:type="dxa"/>
            <w:shd w:val="clear" w:color="auto" w:fill="auto"/>
            <w:vAlign w:val="center"/>
          </w:tcPr>
          <w:p w14:paraId="4F6AAA86" w14:textId="51573D83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An DENAYER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CA9ED" w14:textId="6509E779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1SM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AFBB5E" w14:textId="0ACB2125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B3EFED" w14:textId="764B4481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12/11/2018</w:t>
            </w:r>
          </w:p>
        </w:tc>
      </w:tr>
      <w:tr w:rsidR="0083497D" w:rsidRPr="001E1B29" w14:paraId="585401DC" w14:textId="77777777" w:rsidTr="00DF1124">
        <w:tc>
          <w:tcPr>
            <w:tcW w:w="2977" w:type="dxa"/>
            <w:shd w:val="clear" w:color="auto" w:fill="auto"/>
            <w:vAlign w:val="center"/>
          </w:tcPr>
          <w:p w14:paraId="309BE5CF" w14:textId="30A2616C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Philip DE VREESE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CC0C5D" w14:textId="5D3FEB3E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ADC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0347A5" w14:textId="05BB4445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E04216" w14:textId="3D51FA33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28/09/2018</w:t>
            </w:r>
          </w:p>
        </w:tc>
      </w:tr>
      <w:tr w:rsidR="0083497D" w:rsidRPr="001E1B29" w14:paraId="029B4EA0" w14:textId="77777777" w:rsidTr="00DF1124">
        <w:tc>
          <w:tcPr>
            <w:tcW w:w="2977" w:type="dxa"/>
            <w:shd w:val="clear" w:color="auto" w:fill="auto"/>
            <w:vAlign w:val="center"/>
          </w:tcPr>
          <w:p w14:paraId="29D833C8" w14:textId="370340F5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Bjorn HEYVAERT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757D8" w14:textId="3D67532B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CDT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01F1A7" w14:textId="3A6F03D7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A07AFF" w14:textId="5C2F416E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05/11/2018</w:t>
            </w:r>
          </w:p>
        </w:tc>
      </w:tr>
      <w:tr w:rsidR="0083497D" w:rsidRPr="001E1B29" w14:paraId="1909722E" w14:textId="77777777" w:rsidTr="00DF1124">
        <w:tc>
          <w:tcPr>
            <w:tcW w:w="2977" w:type="dxa"/>
            <w:shd w:val="clear" w:color="auto" w:fill="auto"/>
            <w:vAlign w:val="center"/>
          </w:tcPr>
          <w:p w14:paraId="1B23F644" w14:textId="1767C299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Christiaan RAEYMAEKERS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B53A4" w14:textId="52074A76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ADC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B48941" w14:textId="6583023E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0251CF" w14:textId="0C96326E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11/10/2018</w:t>
            </w:r>
          </w:p>
        </w:tc>
      </w:tr>
      <w:tr w:rsidR="0083497D" w:rsidRPr="001E1B29" w14:paraId="0AEDB9A5" w14:textId="77777777" w:rsidTr="00DF1124">
        <w:tc>
          <w:tcPr>
            <w:tcW w:w="2977" w:type="dxa"/>
            <w:shd w:val="clear" w:color="auto" w:fill="auto"/>
            <w:vAlign w:val="center"/>
          </w:tcPr>
          <w:p w14:paraId="1A6E0B7B" w14:textId="7159B444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>
              <w:rPr>
                <w:rFonts w:ascii="Comic Sans MS" w:hAnsi="Comic Sans MS"/>
                <w:sz w:val="18"/>
                <w:szCs w:val="18"/>
              </w:rPr>
              <w:t>JEAN-Philippe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DANTHINE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B2D14" w14:textId="31BB42EB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CDT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BCFF01" w14:textId="5B7A589C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8F9FAE" w14:textId="72847F62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28/09/2018</w:t>
            </w:r>
          </w:p>
        </w:tc>
      </w:tr>
      <w:tr w:rsidR="0083497D" w:rsidRPr="001E1B29" w14:paraId="3849C86F" w14:textId="77777777" w:rsidTr="00DF1124">
        <w:tc>
          <w:tcPr>
            <w:tcW w:w="2977" w:type="dxa"/>
            <w:shd w:val="clear" w:color="auto" w:fill="auto"/>
            <w:vAlign w:val="center"/>
          </w:tcPr>
          <w:p w14:paraId="5CF7A3EA" w14:textId="73465579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Ivan MALLENTIJER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5831F5" w14:textId="75F43BDF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1SM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8157B4" w14:textId="0758E575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0E43BF" w14:textId="020BCF58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26/09/2018</w:t>
            </w:r>
          </w:p>
        </w:tc>
      </w:tr>
      <w:tr w:rsidR="0083497D" w:rsidRPr="001E1B29" w14:paraId="0834F0A6" w14:textId="77777777" w:rsidTr="00DF1124">
        <w:tc>
          <w:tcPr>
            <w:tcW w:w="2977" w:type="dxa"/>
            <w:shd w:val="clear" w:color="auto" w:fill="auto"/>
            <w:vAlign w:val="center"/>
          </w:tcPr>
          <w:p w14:paraId="019B2032" w14:textId="20FD06F0" w:rsidR="0083497D" w:rsidRPr="0083497D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Stéphane JOUAN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ED7C9" w14:textId="1047AF9D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ADJ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1907A6" w14:textId="511635EE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473124" w14:textId="6F628DCC" w:rsidR="0083497D" w:rsidRPr="0083497D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26/09/2018</w:t>
            </w:r>
          </w:p>
        </w:tc>
      </w:tr>
      <w:tr w:rsidR="00DF1124" w:rsidRPr="001E1B29" w14:paraId="66E674D4" w14:textId="77777777" w:rsidTr="00DF1124">
        <w:tc>
          <w:tcPr>
            <w:tcW w:w="2977" w:type="dxa"/>
            <w:shd w:val="clear" w:color="auto" w:fill="auto"/>
            <w:vAlign w:val="center"/>
          </w:tcPr>
          <w:p w14:paraId="7977541C" w14:textId="70235584" w:rsidR="00DF1124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Jean-Claude BULLEN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2B639" w14:textId="462DE9CB" w:rsidR="00DF1124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ADJ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7592E2" w14:textId="5423DB7F" w:rsidR="00DF1124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G4S Training &amp; Consultancy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90AA6A" w14:textId="395B4511" w:rsidR="00DF1124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12/11/2018</w:t>
            </w:r>
          </w:p>
        </w:tc>
      </w:tr>
      <w:tr w:rsidR="00DF1124" w:rsidRPr="001E1B29" w14:paraId="67122781" w14:textId="77777777" w:rsidTr="00DF1124">
        <w:tc>
          <w:tcPr>
            <w:tcW w:w="2977" w:type="dxa"/>
            <w:shd w:val="clear" w:color="auto" w:fill="auto"/>
            <w:vAlign w:val="center"/>
          </w:tcPr>
          <w:p w14:paraId="553C9478" w14:textId="7A540F99" w:rsidR="00DF1124" w:rsidRDefault="00DF1124" w:rsidP="009605E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Jef VERBEECK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8B2D6" w14:textId="21197035" w:rsidR="00DF1124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OLT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917D28" w14:textId="35991FE6" w:rsidR="00DF1124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OFO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7B30F6" w14:textId="1F5AAABA" w:rsidR="00DF1124" w:rsidRDefault="00DF1124" w:rsidP="009605E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05/12/2018</w:t>
            </w:r>
          </w:p>
        </w:tc>
      </w:tr>
    </w:tbl>
    <w:p w14:paraId="59C67657" w14:textId="029731C3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4BF4EFFC" w14:textId="2AC18783" w:rsidR="009B71CA" w:rsidRPr="006B09C2" w:rsidRDefault="009B71CA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4066"/>
        <w:gridCol w:w="738"/>
        <w:gridCol w:w="3515"/>
        <w:gridCol w:w="1275"/>
      </w:tblGrid>
      <w:tr w:rsidR="009B71CA" w:rsidRPr="0066660E" w14:paraId="686ACB99" w14:textId="77777777" w:rsidTr="009B71CA">
        <w:tc>
          <w:tcPr>
            <w:tcW w:w="4066" w:type="dxa"/>
            <w:vAlign w:val="center"/>
          </w:tcPr>
          <w:p w14:paraId="0EA7660D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4702A97C" w14:textId="54383D08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3515" w:type="dxa"/>
            <w:vAlign w:val="center"/>
          </w:tcPr>
          <w:p w14:paraId="4C2CCCB1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DB5898D" w14:textId="757D8D33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766.536,00</w:t>
            </w:r>
          </w:p>
        </w:tc>
      </w:tr>
      <w:tr w:rsidR="009B71CA" w:rsidRPr="0066660E" w14:paraId="1C409AC8" w14:textId="77777777" w:rsidTr="009B71CA">
        <w:tc>
          <w:tcPr>
            <w:tcW w:w="4066" w:type="dxa"/>
            <w:vAlign w:val="center"/>
          </w:tcPr>
          <w:p w14:paraId="6411A3A4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13BFBC79" w14:textId="524E24AB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3DAE2508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CCF6AC9" w14:textId="68D492F5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254102B6" w14:textId="77777777" w:rsidTr="009B71CA">
        <w:tc>
          <w:tcPr>
            <w:tcW w:w="4066" w:type="dxa"/>
            <w:vAlign w:val="center"/>
          </w:tcPr>
          <w:p w14:paraId="757EA47F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1679A509" w14:textId="2F354E22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53BCF859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3906360" w14:textId="29551F8E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64D64C9C" w14:textId="77777777" w:rsidTr="009B71CA">
        <w:tc>
          <w:tcPr>
            <w:tcW w:w="4066" w:type="dxa"/>
            <w:vAlign w:val="center"/>
          </w:tcPr>
          <w:p w14:paraId="4A11D9BB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29DABE11" w14:textId="75439BB9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515" w:type="dxa"/>
            <w:vAlign w:val="center"/>
          </w:tcPr>
          <w:p w14:paraId="47BA5191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1D7F4C7" w14:textId="29FB7402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112.176,00</w:t>
            </w:r>
          </w:p>
        </w:tc>
      </w:tr>
      <w:tr w:rsidR="009B71CA" w:rsidRPr="0066660E" w14:paraId="68F5B3BF" w14:textId="77777777" w:rsidTr="009B71CA">
        <w:tc>
          <w:tcPr>
            <w:tcW w:w="4066" w:type="dxa"/>
            <w:vAlign w:val="center"/>
          </w:tcPr>
          <w:p w14:paraId="0C45E01B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6FB320B5" w14:textId="74FBF36D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45FAA2BC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B41DE30" w14:textId="50932170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5171E326" w14:textId="77777777" w:rsidTr="009B71CA">
        <w:tc>
          <w:tcPr>
            <w:tcW w:w="4066" w:type="dxa"/>
            <w:vAlign w:val="center"/>
          </w:tcPr>
          <w:p w14:paraId="34FD9E33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00AACF04" w14:textId="3DD44044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33D480AE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A595DD6" w14:textId="09D07979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24B8405B" w14:textId="77777777" w:rsidTr="009B71CA">
        <w:tc>
          <w:tcPr>
            <w:tcW w:w="4066" w:type="dxa"/>
            <w:vAlign w:val="center"/>
          </w:tcPr>
          <w:p w14:paraId="1924098A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168EB9B8" w14:textId="7BDB3502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7C777F5D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5E037B" w14:textId="3266F8E8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0F1A12FC" w14:textId="77777777" w:rsidTr="009B71CA">
        <w:tc>
          <w:tcPr>
            <w:tcW w:w="4066" w:type="dxa"/>
            <w:vAlign w:val="center"/>
          </w:tcPr>
          <w:p w14:paraId="4B899F27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79AB6891" w14:textId="4011D691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3FD774DE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7AB3B98" w14:textId="79A8EEED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3D0E1F52" w14:textId="77777777" w:rsidTr="009B71CA">
        <w:tc>
          <w:tcPr>
            <w:tcW w:w="4066" w:type="dxa"/>
            <w:vAlign w:val="center"/>
          </w:tcPr>
          <w:p w14:paraId="7656FC13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02115D64" w14:textId="2A5E048D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6F387BCC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4F24356" w14:textId="0F7BAFEF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21552C7D" w14:textId="77777777" w:rsidTr="009B71CA">
        <w:tc>
          <w:tcPr>
            <w:tcW w:w="4066" w:type="dxa"/>
            <w:vAlign w:val="center"/>
          </w:tcPr>
          <w:p w14:paraId="61D467E6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2CA2DDF7" w14:textId="4C62AE15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15" w:type="dxa"/>
            <w:vAlign w:val="center"/>
          </w:tcPr>
          <w:p w14:paraId="7F2A066C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A455832" w14:textId="75CA4805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71CA" w:rsidRPr="0066660E" w14:paraId="746DE046" w14:textId="77777777" w:rsidTr="009B71CA">
        <w:tc>
          <w:tcPr>
            <w:tcW w:w="4066" w:type="dxa"/>
            <w:vAlign w:val="center"/>
          </w:tcPr>
          <w:p w14:paraId="5B988556" w14:textId="77777777" w:rsidR="009B71CA" w:rsidRDefault="009B71CA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738" w:type="dxa"/>
            <w:shd w:val="clear" w:color="auto" w:fill="DDD9C3" w:themeFill="background2" w:themeFillShade="E6"/>
            <w:vAlign w:val="center"/>
          </w:tcPr>
          <w:p w14:paraId="05400A7D" w14:textId="70D08032" w:rsidR="009B71CA" w:rsidRPr="00ED234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</w:t>
            </w:r>
          </w:p>
        </w:tc>
        <w:tc>
          <w:tcPr>
            <w:tcW w:w="3515" w:type="dxa"/>
            <w:vAlign w:val="center"/>
          </w:tcPr>
          <w:p w14:paraId="04DF1383" w14:textId="71EB013D" w:rsidR="009B71CA" w:rsidRDefault="009B71CA" w:rsidP="009B71C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C419B" w14:textId="36B6E25A" w:rsidR="009B71CA" w:rsidRPr="0066660E" w:rsidRDefault="009B71CA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878.712,00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A217C30" w14:textId="652C01FC" w:rsidR="00D93CB3" w:rsidRDefault="00D93CB3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D93CB3" w14:paraId="13FD8119" w14:textId="77777777" w:rsidTr="00D425E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A614BA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7614DD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3C0B2E5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D93CB3" w:rsidRPr="00E74119" w14:paraId="696EFBF0" w14:textId="77777777" w:rsidTr="00D425E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461D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8E4C2EA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1678ED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2A07EC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F7EAAE5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D93CB3" w14:paraId="5B549293" w14:textId="77777777" w:rsidTr="00D425E8">
        <w:tc>
          <w:tcPr>
            <w:tcW w:w="2835" w:type="dxa"/>
            <w:tcBorders>
              <w:top w:val="single" w:sz="4" w:space="0" w:color="auto"/>
            </w:tcBorders>
          </w:tcPr>
          <w:p w14:paraId="61C423FE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A5A024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FD48E4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E21510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74EF68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5B1D61A6" w14:textId="77777777" w:rsidTr="00D425E8">
        <w:tc>
          <w:tcPr>
            <w:tcW w:w="2835" w:type="dxa"/>
          </w:tcPr>
          <w:p w14:paraId="56880311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AEA9212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F28FC9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82E44B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77CD5A9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39381034" w14:textId="77777777" w:rsidTr="00D425E8">
        <w:tc>
          <w:tcPr>
            <w:tcW w:w="2835" w:type="dxa"/>
          </w:tcPr>
          <w:p w14:paraId="1138126C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F27690A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F57A21" w14:textId="4C5318B5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5B0122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F473139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453B9A2F" w14:textId="77777777" w:rsidTr="00D425E8">
        <w:tc>
          <w:tcPr>
            <w:tcW w:w="2835" w:type="dxa"/>
          </w:tcPr>
          <w:p w14:paraId="36D27315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95BE73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B8291B" w14:textId="0E33B2F9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0DB6CC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A2A563F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1CEB367B" w14:textId="77777777" w:rsidTr="00D425E8">
        <w:tc>
          <w:tcPr>
            <w:tcW w:w="2835" w:type="dxa"/>
            <w:shd w:val="clear" w:color="auto" w:fill="auto"/>
          </w:tcPr>
          <w:p w14:paraId="1A96DB1D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8609970" w14:textId="6B7C6DB5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408431A3" w:rsidR="009358F1" w:rsidRPr="009358F1" w:rsidRDefault="00A732A7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43520B21" w14:textId="59F39AE9" w:rsidR="00D93CB3" w:rsidRPr="00D92619" w:rsidRDefault="00D93CB3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D93CB3" w14:paraId="26D5541F" w14:textId="77777777" w:rsidTr="00D425E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81B9F8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C835C9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FC43FED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D93CB3" w:rsidRPr="00E74119" w14:paraId="153FCA22" w14:textId="77777777" w:rsidTr="00D425E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E7D3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DB27D31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3799E16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BB2914D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C7D129C" w14:textId="77777777" w:rsidR="00D93CB3" w:rsidRPr="00E74119" w:rsidRDefault="00D93CB3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D93CB3" w14:paraId="2AA79171" w14:textId="77777777" w:rsidTr="00D425E8">
        <w:tc>
          <w:tcPr>
            <w:tcW w:w="2835" w:type="dxa"/>
            <w:tcBorders>
              <w:top w:val="single" w:sz="4" w:space="0" w:color="auto"/>
            </w:tcBorders>
          </w:tcPr>
          <w:p w14:paraId="4B3A3DB6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5E5446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D3BD2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0C2BBA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4F65F01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2C9FB852" w14:textId="77777777" w:rsidTr="00D425E8">
        <w:tc>
          <w:tcPr>
            <w:tcW w:w="2835" w:type="dxa"/>
          </w:tcPr>
          <w:p w14:paraId="79835B10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F496BCD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B95C0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0C807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2A91BE4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158CF1DA" w14:textId="77777777" w:rsidTr="00D425E8">
        <w:tc>
          <w:tcPr>
            <w:tcW w:w="2835" w:type="dxa"/>
          </w:tcPr>
          <w:p w14:paraId="066EE801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C71A0B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3F143A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F7D50D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0B547B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51AD90AD" w14:textId="77777777" w:rsidTr="00D425E8">
        <w:tc>
          <w:tcPr>
            <w:tcW w:w="2835" w:type="dxa"/>
          </w:tcPr>
          <w:p w14:paraId="5B26FEC7" w14:textId="77777777" w:rsidR="00D93CB3" w:rsidRDefault="00D93CB3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208F62F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D90D0B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D619AB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9A38838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3CB3" w14:paraId="12954854" w14:textId="77777777" w:rsidTr="00D425E8">
        <w:tc>
          <w:tcPr>
            <w:tcW w:w="2835" w:type="dxa"/>
            <w:shd w:val="clear" w:color="auto" w:fill="auto"/>
          </w:tcPr>
          <w:p w14:paraId="0A942FDE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1FD0427" w14:textId="77777777" w:rsidR="00D93CB3" w:rsidRDefault="00D93CB3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26CDE189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39EAC6DA" w14:textId="15CA1BE4" w:rsidR="00AC57D5" w:rsidRDefault="00AC57D5" w:rsidP="00AC57D5">
      <w:pPr>
        <w:pStyle w:val="ListParagraph"/>
        <w:numPr>
          <w:ilvl w:val="2"/>
          <w:numId w:val="14"/>
        </w:numPr>
        <w:tabs>
          <w:tab w:val="clear" w:pos="2700"/>
        </w:tabs>
        <w:ind w:left="993" w:hanging="284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AC57D5" w14:paraId="2276D346" w14:textId="77777777" w:rsidTr="00D425E8">
        <w:tc>
          <w:tcPr>
            <w:tcW w:w="1985" w:type="dxa"/>
            <w:shd w:val="clear" w:color="auto" w:fill="auto"/>
          </w:tcPr>
          <w:p w14:paraId="7EDB6325" w14:textId="77777777" w:rsidR="00AC57D5" w:rsidRDefault="00AC57D5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41778D5C" w14:textId="2CB8474D" w:rsidR="00AC57D5" w:rsidRDefault="00AC57D5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B5E75E1" w14:textId="0F706DA7" w:rsidR="00AC57D5" w:rsidRPr="00AC57D5" w:rsidRDefault="00AC57D5" w:rsidP="00AC57D5">
      <w:pPr>
        <w:rPr>
          <w:sz w:val="22"/>
          <w:szCs w:val="22"/>
          <w:u w:val="single"/>
        </w:rPr>
      </w:pPr>
    </w:p>
    <w:p w14:paraId="59C67666" w14:textId="2695C976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939" w:type="dxa"/>
        <w:tblInd w:w="709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9"/>
        <w:gridCol w:w="1800"/>
        <w:gridCol w:w="1980"/>
        <w:gridCol w:w="2160"/>
      </w:tblGrid>
      <w:tr w:rsidR="009B3A48" w:rsidRPr="00D92619" w14:paraId="59C6766D" w14:textId="77777777" w:rsidTr="00AC57D5">
        <w:tc>
          <w:tcPr>
            <w:tcW w:w="2999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7D6D813E" w:rsidR="009B3A48" w:rsidRPr="004115B3" w:rsidRDefault="009B3A48" w:rsidP="00AC57D5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AC57D5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25CB71FB" w:rsidR="009B3A48" w:rsidRPr="004115B3" w:rsidRDefault="009B3A48" w:rsidP="00AC57D5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AC57D5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63F34554" w:rsidR="009B3A48" w:rsidRPr="004115B3" w:rsidRDefault="009B3A48" w:rsidP="00AC57D5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AC57D5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AC57D5"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6BCCCC9C" w:rsidR="009B3A48" w:rsidRPr="00961D0B" w:rsidRDefault="00AC57D5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1,22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3849BF07" w:rsidR="009B3A48" w:rsidRPr="00961D0B" w:rsidRDefault="00AC57D5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28990502" w:rsidR="009B3A48" w:rsidRPr="008935DC" w:rsidRDefault="00EE192C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38F15640" w:rsidR="009B3A48" w:rsidRPr="00AC57D5" w:rsidRDefault="00AC57D5" w:rsidP="00AC57D5">
      <w:pPr>
        <w:tabs>
          <w:tab w:val="left" w:pos="3544"/>
        </w:tabs>
        <w:ind w:left="709" w:right="-235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AC57D5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38FE17A5" w14:textId="4755B68A" w:rsidR="00A732A7" w:rsidRPr="00D92619" w:rsidRDefault="00A732A7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A732A7" w:rsidRPr="004B5919" w14:paraId="15DA0580" w14:textId="77777777" w:rsidTr="00D425E8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4C7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435FC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897C729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11C035BB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A732A7" w:rsidRPr="004B5919" w14:paraId="729FB289" w14:textId="77777777" w:rsidTr="00D425E8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6811CCAD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DE5E623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7BA85A9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9A68008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38A925D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61DE35C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3A817A3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:rsidRPr="004B5919" w14:paraId="6C6EBDF7" w14:textId="77777777" w:rsidTr="00D425E8">
        <w:tc>
          <w:tcPr>
            <w:tcW w:w="1271" w:type="dxa"/>
            <w:vAlign w:val="center"/>
          </w:tcPr>
          <w:p w14:paraId="7391284E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2C41FF7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90B024C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66406F6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66BCDAE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0BE5C89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1F0C2D1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:rsidRPr="004B5919" w14:paraId="4799C257" w14:textId="77777777" w:rsidTr="00D425E8">
        <w:tc>
          <w:tcPr>
            <w:tcW w:w="1271" w:type="dxa"/>
            <w:vAlign w:val="center"/>
          </w:tcPr>
          <w:p w14:paraId="6F7A981A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D2A0286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FAFA9DE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11485A8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B588055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D4011EC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DFC6ACB" w14:textId="77777777" w:rsidR="00A732A7" w:rsidRPr="004B5919" w:rsidRDefault="00A732A7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055911A5" w14:textId="0A819C19" w:rsidR="00A732A7" w:rsidRPr="002557C8" w:rsidRDefault="00A732A7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A732A7" w14:paraId="5ACCEE6E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068DE7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7EC22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4EAB625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7B5A85D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732A7" w14:paraId="5BE531F8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D8B1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9FCB2E6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E680F06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15587C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2F057E7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968FE00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732A7" w14:paraId="5C64C8AE" w14:textId="77777777" w:rsidTr="00D425E8">
        <w:tc>
          <w:tcPr>
            <w:tcW w:w="4253" w:type="dxa"/>
            <w:tcBorders>
              <w:top w:val="single" w:sz="4" w:space="0" w:color="auto"/>
            </w:tcBorders>
          </w:tcPr>
          <w:p w14:paraId="02BAED7C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356139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DFA3E0" w14:textId="2E4635CC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9E7C87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1C0AB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5D3760E" w14:textId="172D37A5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3C0AC6B7" w14:textId="77777777" w:rsidTr="00D425E8">
        <w:tc>
          <w:tcPr>
            <w:tcW w:w="4253" w:type="dxa"/>
          </w:tcPr>
          <w:p w14:paraId="2173B3FF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CD0FF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EB01ED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B5B0C0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4A6C7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2F422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70CEAE29" w14:textId="77777777" w:rsidTr="00D425E8">
        <w:tc>
          <w:tcPr>
            <w:tcW w:w="4253" w:type="dxa"/>
          </w:tcPr>
          <w:p w14:paraId="04762989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241215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D69B0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053400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A8DE8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6CFA6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132B766D" w14:textId="77777777" w:rsidTr="00D425E8">
        <w:tc>
          <w:tcPr>
            <w:tcW w:w="7088" w:type="dxa"/>
            <w:gridSpan w:val="5"/>
            <w:shd w:val="clear" w:color="auto" w:fill="auto"/>
          </w:tcPr>
          <w:p w14:paraId="43FC410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F574CD6" w14:textId="02EAC60F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53F92B43" w:rsidR="009E27D7" w:rsidRDefault="005D1442" w:rsidP="00A732A7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7A33F4A1" w:rsidR="005D1442" w:rsidRDefault="00A732A7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2052E21B" w14:textId="51C66A02" w:rsidR="00A732A7" w:rsidRDefault="00A732A7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A732A7" w14:paraId="50DE233D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B8E679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6E806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1041D8F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492CA5B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732A7" w14:paraId="4FE74D7B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B91E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19CAB8F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26E69F0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0E2DF9F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7AA9C2E2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5DA64D10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732A7" w14:paraId="5E89FC18" w14:textId="77777777" w:rsidTr="00D425E8">
        <w:tc>
          <w:tcPr>
            <w:tcW w:w="4253" w:type="dxa"/>
          </w:tcPr>
          <w:p w14:paraId="77944C62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F43509A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77E74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F1807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9DB1D7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6073BB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183FCEEB" w14:textId="77777777" w:rsidTr="00D425E8">
        <w:tc>
          <w:tcPr>
            <w:tcW w:w="4253" w:type="dxa"/>
          </w:tcPr>
          <w:p w14:paraId="6E991C27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2D9F28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3A6109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A98C5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37A7A2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CAD87C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001EDA4F" w14:textId="77777777" w:rsidTr="00D425E8">
        <w:tc>
          <w:tcPr>
            <w:tcW w:w="4253" w:type="dxa"/>
          </w:tcPr>
          <w:p w14:paraId="62F1C21E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B0F44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99346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7BDB6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7C9E1BF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8A2FF09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3CE02623" w14:textId="77777777" w:rsidTr="00D425E8">
        <w:tc>
          <w:tcPr>
            <w:tcW w:w="4253" w:type="dxa"/>
          </w:tcPr>
          <w:p w14:paraId="3AA9BA9A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C687EBD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D2E3E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7D6365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D5ACAC5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F21C06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0916067C" w14:textId="77777777" w:rsidTr="00D425E8">
        <w:tc>
          <w:tcPr>
            <w:tcW w:w="4253" w:type="dxa"/>
          </w:tcPr>
          <w:p w14:paraId="7E23CEF3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EC72FF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891CE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25DC5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C84136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1EA6AF5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0EC23D18" w14:textId="77777777" w:rsidTr="00D425E8">
        <w:tc>
          <w:tcPr>
            <w:tcW w:w="4253" w:type="dxa"/>
          </w:tcPr>
          <w:p w14:paraId="2D036F7B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7D8908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2CA85D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43C93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798BC747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268EFC0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04ACFDD9" w14:textId="77777777" w:rsidTr="00D425E8">
        <w:tc>
          <w:tcPr>
            <w:tcW w:w="4253" w:type="dxa"/>
          </w:tcPr>
          <w:p w14:paraId="4CAE78DE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5C5FC180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608F381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7166EBF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147681DA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2160411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60A3CCB0" w14:textId="77777777" w:rsidTr="00D425E8">
        <w:tc>
          <w:tcPr>
            <w:tcW w:w="7121" w:type="dxa"/>
            <w:gridSpan w:val="5"/>
          </w:tcPr>
          <w:p w14:paraId="7B932B0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57E7548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7F92083C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6DCB70AB" w14:textId="01DBDD29" w:rsidR="00A732A7" w:rsidRDefault="00A732A7" w:rsidP="00A732A7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A732A7" w14:paraId="145191C8" w14:textId="77777777" w:rsidTr="00D425E8">
        <w:tc>
          <w:tcPr>
            <w:tcW w:w="4224" w:type="dxa"/>
          </w:tcPr>
          <w:p w14:paraId="30AE3C8B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55740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59C67685" w14:textId="6045F0BC" w:rsidR="009B3A48" w:rsidRPr="009856C3" w:rsidRDefault="00A732A7" w:rsidP="00A732A7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</w:r>
      <w:r w:rsidRPr="00A732A7">
        <w:rPr>
          <w:sz w:val="22"/>
          <w:szCs w:val="22"/>
        </w:rPr>
        <w:t xml:space="preserve">b. </w:t>
      </w:r>
      <w:r w:rsidR="009B3A48"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5D1442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A732A7">
            <w:pPr>
              <w:ind w:left="-92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89" w14:textId="7392031D" w:rsidR="009B3A48" w:rsidRPr="004115B3" w:rsidRDefault="009B3A48" w:rsidP="00A732A7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A732A7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8A" w14:textId="44A8C7FE" w:rsidR="009B3A48" w:rsidRPr="004115B3" w:rsidRDefault="009B3A48" w:rsidP="00A732A7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A732A7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8B" w14:textId="0B6D061C" w:rsidR="009B3A48" w:rsidRPr="004115B3" w:rsidRDefault="009B3A48" w:rsidP="00A732A7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A732A7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5D1442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C6768E" w14:textId="13A15E1E" w:rsidR="009B3A48" w:rsidRPr="005D1442" w:rsidRDefault="009B3A48" w:rsidP="00A732A7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EE192C">
              <w:rPr>
                <w:b/>
                <w:sz w:val="22"/>
                <w:szCs w:val="22"/>
              </w:rPr>
              <w:t>,0</w:t>
            </w:r>
            <w:r w:rsidR="00A732A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90" w14:textId="78B9D4AB" w:rsidR="009B3A48" w:rsidRPr="005D1442" w:rsidRDefault="00EE192C" w:rsidP="004115B3">
            <w:pPr>
              <w:jc w:val="center"/>
              <w:rPr>
                <w:b/>
                <w:color w:val="0000FF"/>
              </w:rPr>
            </w:pPr>
            <w:r w:rsidRPr="00EE192C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5FE0C72B" w:rsidR="009B3A48" w:rsidRDefault="00A732A7" w:rsidP="00A732A7">
      <w:pPr>
        <w:ind w:left="1440" w:right="-377"/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  <w:r>
        <w:br/>
      </w:r>
    </w:p>
    <w:p w14:paraId="59C67696" w14:textId="6B6D8D53" w:rsidR="009B3A48" w:rsidRPr="00A732A7" w:rsidRDefault="009B3A48" w:rsidP="00A732A7">
      <w:pPr>
        <w:pStyle w:val="ListParagraph"/>
        <w:numPr>
          <w:ilvl w:val="0"/>
          <w:numId w:val="27"/>
        </w:numPr>
        <w:ind w:right="-377"/>
        <w:rPr>
          <w:sz w:val="22"/>
          <w:szCs w:val="22"/>
        </w:rPr>
      </w:pPr>
      <w:r w:rsidRPr="00A732A7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4C184AFB" w14:textId="75F8C862" w:rsidR="00A732A7" w:rsidRDefault="00A732A7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A732A7" w14:paraId="2F0B6E65" w14:textId="77777777" w:rsidTr="00D425E8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015B1F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1893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61CA758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732A7" w:rsidRPr="00E74119" w14:paraId="446EB9EB" w14:textId="77777777" w:rsidTr="00D425E8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F4ED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3F18F1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25AC9E29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6A3C3EBE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243FF38A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732A7" w14:paraId="3C65A329" w14:textId="77777777" w:rsidTr="00D425E8">
        <w:tc>
          <w:tcPr>
            <w:tcW w:w="4868" w:type="dxa"/>
            <w:tcBorders>
              <w:top w:val="single" w:sz="4" w:space="0" w:color="auto"/>
            </w:tcBorders>
          </w:tcPr>
          <w:p w14:paraId="66DF3C78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D1FA81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280C57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125104D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5EEFCD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2F77CD3F" w14:textId="77777777" w:rsidTr="00D425E8">
        <w:tc>
          <w:tcPr>
            <w:tcW w:w="4868" w:type="dxa"/>
          </w:tcPr>
          <w:p w14:paraId="22313AF0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5AED80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FA1C83A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C8B2A7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1E814E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489EB1F6" w14:textId="77777777" w:rsidTr="00D425E8">
        <w:tc>
          <w:tcPr>
            <w:tcW w:w="4868" w:type="dxa"/>
          </w:tcPr>
          <w:p w14:paraId="2209BB1C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6A5BF71D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523FA7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04D56E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20C301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334291A7" w14:textId="77777777" w:rsidTr="00D425E8">
        <w:tc>
          <w:tcPr>
            <w:tcW w:w="7252" w:type="dxa"/>
            <w:gridSpan w:val="4"/>
            <w:shd w:val="clear" w:color="auto" w:fill="auto"/>
          </w:tcPr>
          <w:p w14:paraId="0B1DF3A7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1718F38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494BF648" w:rsidR="005D1442" w:rsidRDefault="00A732A7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085878BE" w14:textId="1936C8B6" w:rsidR="00A732A7" w:rsidRPr="002557C8" w:rsidRDefault="00A732A7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A732A7" w14:paraId="534CD9BB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1CC5A0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D6523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81D89B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5039C52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732A7" w14:paraId="64EC3D9C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CB1A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8017B11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DAEDC2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8DFCFE4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D37424E" w14:textId="77777777" w:rsidR="00A732A7" w:rsidRPr="00E74119" w:rsidRDefault="00A732A7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7BF79A6D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732A7" w14:paraId="202C3345" w14:textId="77777777" w:rsidTr="00D425E8">
        <w:tc>
          <w:tcPr>
            <w:tcW w:w="4253" w:type="dxa"/>
          </w:tcPr>
          <w:p w14:paraId="560466CF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E8E49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9598E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184E1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785CE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3904177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06C76357" w14:textId="77777777" w:rsidTr="00D425E8">
        <w:tc>
          <w:tcPr>
            <w:tcW w:w="4253" w:type="dxa"/>
          </w:tcPr>
          <w:p w14:paraId="5AB7AB04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328A73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A314D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633041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3F17A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7AA2E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1E08C8E6" w14:textId="77777777" w:rsidTr="00D425E8">
        <w:tc>
          <w:tcPr>
            <w:tcW w:w="4253" w:type="dxa"/>
          </w:tcPr>
          <w:p w14:paraId="2A3AACAA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FEC81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4F7F2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CF23F0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A27D6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DB1189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7FE07C95" w14:textId="77777777" w:rsidTr="00D425E8">
        <w:tc>
          <w:tcPr>
            <w:tcW w:w="4253" w:type="dxa"/>
          </w:tcPr>
          <w:p w14:paraId="520FDEF1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E8B70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C1EAC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586AF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0D93E6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EFC188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462BBA2F" w14:textId="77777777" w:rsidTr="00D425E8">
        <w:tc>
          <w:tcPr>
            <w:tcW w:w="4253" w:type="dxa"/>
          </w:tcPr>
          <w:p w14:paraId="62185BD5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87F66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03FF0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5C22FC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B6FD28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21AB8A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34F568A0" w14:textId="77777777" w:rsidTr="00D425E8">
        <w:tc>
          <w:tcPr>
            <w:tcW w:w="4253" w:type="dxa"/>
          </w:tcPr>
          <w:p w14:paraId="16928826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7DE2F0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77CF75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5E6CC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81089B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B34001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34EDFB9C" w14:textId="77777777" w:rsidTr="00D425E8">
        <w:tc>
          <w:tcPr>
            <w:tcW w:w="4253" w:type="dxa"/>
          </w:tcPr>
          <w:p w14:paraId="45BB80EA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4D7317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450A47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A8263A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CF5024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3426372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2A7" w14:paraId="3A3DCCA9" w14:textId="77777777" w:rsidTr="00D425E8">
        <w:tc>
          <w:tcPr>
            <w:tcW w:w="7088" w:type="dxa"/>
            <w:gridSpan w:val="5"/>
            <w:shd w:val="clear" w:color="auto" w:fill="auto"/>
          </w:tcPr>
          <w:p w14:paraId="28DA586E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7F35BF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64099474" w:rsidR="009B3A48" w:rsidRDefault="005D1442" w:rsidP="00A732A7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14F0AF80" w14:textId="19391F0A" w:rsidR="00A732A7" w:rsidRDefault="00A732A7" w:rsidP="00A732A7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A732A7" w14:paraId="2BC17043" w14:textId="77777777" w:rsidTr="00D425E8">
        <w:tc>
          <w:tcPr>
            <w:tcW w:w="4366" w:type="dxa"/>
          </w:tcPr>
          <w:p w14:paraId="70898A41" w14:textId="77777777" w:rsidR="00A732A7" w:rsidRDefault="00A732A7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89C7C3" w14:textId="77777777" w:rsidR="00A732A7" w:rsidRDefault="00A732A7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C838C1C" w14:textId="7EFFD994" w:rsidR="00A732A7" w:rsidRPr="00A732A7" w:rsidRDefault="00A732A7" w:rsidP="00A732A7">
      <w:pPr>
        <w:ind w:left="1843"/>
        <w:rPr>
          <w:sz w:val="22"/>
          <w:szCs w:val="22"/>
        </w:rPr>
      </w:pPr>
    </w:p>
    <w:p w14:paraId="59C676A1" w14:textId="6786E171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A732A7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76F752E2" w:rsidR="009B3A48" w:rsidRPr="004115B3" w:rsidRDefault="009B3A48" w:rsidP="00A732A7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A732A7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37948752" w:rsidR="009B3A48" w:rsidRPr="004115B3" w:rsidRDefault="009B3A48" w:rsidP="00A732A7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A732A7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52F39299" w:rsidR="009B3A48" w:rsidRPr="004115B3" w:rsidRDefault="009B3A48" w:rsidP="00A732A7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A732A7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A732A7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3826BB83" w:rsidR="009B3A48" w:rsidRPr="005D1442" w:rsidRDefault="009B3A48" w:rsidP="00A732A7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EE192C">
              <w:rPr>
                <w:b/>
                <w:sz w:val="22"/>
                <w:szCs w:val="22"/>
              </w:rPr>
              <w:t>,0</w:t>
            </w:r>
            <w:r w:rsidR="00A732A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440FD7C8" w:rsidR="009B3A48" w:rsidRPr="005D1442" w:rsidRDefault="00EE192C" w:rsidP="004115B3">
            <w:pPr>
              <w:jc w:val="center"/>
              <w:rPr>
                <w:b/>
                <w:color w:val="0000FF"/>
              </w:rPr>
            </w:pPr>
            <w:r w:rsidRPr="00EE192C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6BA22D12" w:rsidR="009B3A48" w:rsidRPr="00AC33C0" w:rsidRDefault="00A732A7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264D664C" w14:textId="4CF4FD0C" w:rsidR="00972739" w:rsidRPr="006C7EC9" w:rsidRDefault="00972739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972739" w:rsidRPr="006C7EC9" w14:paraId="27C4489E" w14:textId="77777777" w:rsidTr="00D425E8">
        <w:tc>
          <w:tcPr>
            <w:tcW w:w="4016" w:type="dxa"/>
            <w:tcBorders>
              <w:right w:val="single" w:sz="4" w:space="0" w:color="auto"/>
            </w:tcBorders>
          </w:tcPr>
          <w:p w14:paraId="025A2FA7" w14:textId="77777777" w:rsidR="00972739" w:rsidRPr="006C7EC9" w:rsidRDefault="00972739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DC6E" w14:textId="43848307" w:rsidR="00972739" w:rsidRPr="006C7EC9" w:rsidRDefault="00972739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122F3BBC" w14:textId="77777777" w:rsidR="00972739" w:rsidRPr="006C7EC9" w:rsidRDefault="00972739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68A0" w14:textId="77777777" w:rsidR="00972739" w:rsidRPr="006C7EC9" w:rsidRDefault="00972739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8A186FC" w14:textId="77777777" w:rsidR="00972739" w:rsidRPr="006C7EC9" w:rsidRDefault="00972739" w:rsidP="00D425E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64"/>
      </w:tblGrid>
      <w:tr w:rsidR="001325A6" w:rsidRPr="00055BC6" w14:paraId="59C676BB" w14:textId="77777777" w:rsidTr="00851ADB"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851ADB"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851ADB">
            <w:pPr>
              <w:jc w:val="center"/>
            </w:pPr>
            <w:r>
              <w:t>1.</w:t>
            </w:r>
          </w:p>
        </w:tc>
        <w:tc>
          <w:tcPr>
            <w:tcW w:w="7864" w:type="dxa"/>
            <w:shd w:val="clear" w:color="auto" w:fill="auto"/>
          </w:tcPr>
          <w:p w14:paraId="59C676BD" w14:textId="2DBD2D98" w:rsidR="0090387F" w:rsidRPr="00055BC6" w:rsidRDefault="00AC5D46" w:rsidP="004E588F">
            <w:r>
              <w:t>Visuele controle van de brandblustoestellen: alle toestellen zijn aanwezig</w:t>
            </w:r>
          </w:p>
        </w:tc>
      </w:tr>
      <w:tr w:rsidR="0090387F" w:rsidRPr="00055BC6" w14:paraId="59C676C1" w14:textId="77777777" w:rsidTr="00851ADB">
        <w:tc>
          <w:tcPr>
            <w:tcW w:w="763" w:type="dxa"/>
            <w:vAlign w:val="center"/>
          </w:tcPr>
          <w:p w14:paraId="59C676BF" w14:textId="7B946EB0" w:rsidR="0090387F" w:rsidRPr="00055BC6" w:rsidRDefault="0090387F" w:rsidP="00851ADB">
            <w:pPr>
              <w:jc w:val="center"/>
            </w:pPr>
            <w:r>
              <w:t>2.</w:t>
            </w:r>
          </w:p>
        </w:tc>
        <w:tc>
          <w:tcPr>
            <w:tcW w:w="7864" w:type="dxa"/>
            <w:shd w:val="clear" w:color="auto" w:fill="auto"/>
          </w:tcPr>
          <w:p w14:paraId="59C676C0" w14:textId="2D1002FE" w:rsidR="0090387F" w:rsidRPr="00055BC6" w:rsidRDefault="0090387F" w:rsidP="004E588F"/>
        </w:tc>
      </w:tr>
      <w:tr w:rsidR="0090387F" w:rsidRPr="00055BC6" w14:paraId="59C676C4" w14:textId="77777777" w:rsidTr="00851ADB">
        <w:tc>
          <w:tcPr>
            <w:tcW w:w="763" w:type="dxa"/>
            <w:vAlign w:val="center"/>
          </w:tcPr>
          <w:p w14:paraId="59C676C2" w14:textId="086758D7" w:rsidR="0090387F" w:rsidRPr="00055BC6" w:rsidRDefault="0090387F" w:rsidP="00851ADB">
            <w:pPr>
              <w:jc w:val="center"/>
            </w:pPr>
            <w:r>
              <w:t>3.</w:t>
            </w:r>
          </w:p>
        </w:tc>
        <w:tc>
          <w:tcPr>
            <w:tcW w:w="7864" w:type="dxa"/>
            <w:shd w:val="clear" w:color="auto" w:fill="auto"/>
            <w:vAlign w:val="center"/>
          </w:tcPr>
          <w:p w14:paraId="59C676C3" w14:textId="5B693279" w:rsidR="0090387F" w:rsidRPr="00055BC6" w:rsidRDefault="0090387F" w:rsidP="006F7F6F"/>
        </w:tc>
      </w:tr>
      <w:tr w:rsidR="0090387F" w:rsidRPr="00055BC6" w14:paraId="59C676C7" w14:textId="77777777" w:rsidTr="00851ADB">
        <w:tc>
          <w:tcPr>
            <w:tcW w:w="763" w:type="dxa"/>
            <w:vAlign w:val="center"/>
          </w:tcPr>
          <w:p w14:paraId="59C676C5" w14:textId="07CFEE72" w:rsidR="0090387F" w:rsidRPr="00055BC6" w:rsidRDefault="0090387F" w:rsidP="00851ADB">
            <w:pPr>
              <w:jc w:val="center"/>
            </w:pPr>
            <w:r>
              <w:t>4.</w:t>
            </w:r>
          </w:p>
        </w:tc>
        <w:tc>
          <w:tcPr>
            <w:tcW w:w="7864" w:type="dxa"/>
            <w:shd w:val="clear" w:color="auto" w:fill="auto"/>
            <w:vAlign w:val="center"/>
          </w:tcPr>
          <w:p w14:paraId="59C676C6" w14:textId="646B0316" w:rsidR="0090387F" w:rsidRPr="00055BC6" w:rsidRDefault="0090387F" w:rsidP="006F7F6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851ADB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851ADB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851ADB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14:paraId="59C676D4" w14:textId="5B046494" w:rsidR="00C70B83" w:rsidRPr="00647CFE" w:rsidRDefault="00851ADB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130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851ADB">
        <w:tc>
          <w:tcPr>
            <w:tcW w:w="707" w:type="dxa"/>
            <w:vAlign w:val="center"/>
          </w:tcPr>
          <w:p w14:paraId="59C676D7" w14:textId="77777777" w:rsidR="00C70B83" w:rsidRPr="004115B3" w:rsidRDefault="00C70B83" w:rsidP="00851ADB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14:paraId="59C676D8" w14:textId="7CAC10CD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851ADB">
        <w:tc>
          <w:tcPr>
            <w:tcW w:w="707" w:type="dxa"/>
            <w:vAlign w:val="center"/>
          </w:tcPr>
          <w:p w14:paraId="59C676DB" w14:textId="77777777" w:rsidR="00C70B83" w:rsidRPr="004115B3" w:rsidRDefault="00C70B83" w:rsidP="00851ADB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14:paraId="59C676DC" w14:textId="700D8BF8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851ADB">
        <w:tc>
          <w:tcPr>
            <w:tcW w:w="707" w:type="dxa"/>
            <w:vAlign w:val="center"/>
          </w:tcPr>
          <w:p w14:paraId="59C676DF" w14:textId="77777777" w:rsidR="00C70B83" w:rsidRPr="004115B3" w:rsidRDefault="00C70B83" w:rsidP="00851ADB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</w:tbl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851ADB" w:rsidRPr="00055BC6" w14:paraId="5ABF14EB" w14:textId="77777777" w:rsidTr="00D425E8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05598F7A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1DCD0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0F8D3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66149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851ADB" w:rsidRPr="00055BC6" w14:paraId="7B7D5A55" w14:textId="77777777" w:rsidTr="00D425E8">
        <w:tc>
          <w:tcPr>
            <w:tcW w:w="4667" w:type="dxa"/>
            <w:vAlign w:val="center"/>
          </w:tcPr>
          <w:p w14:paraId="6F926EAF" w14:textId="77777777" w:rsidR="00851ADB" w:rsidRPr="00055BC6" w:rsidRDefault="00851ADB" w:rsidP="00D425E8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5FAD1E51" w14:textId="77777777" w:rsidR="00851ADB" w:rsidRPr="00055BC6" w:rsidRDefault="00851ADB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F70F540" w14:textId="77777777" w:rsidR="00851ADB" w:rsidRPr="00055BC6" w:rsidRDefault="00851ADB" w:rsidP="00D425E8">
            <w:pPr>
              <w:jc w:val="center"/>
            </w:pPr>
          </w:p>
        </w:tc>
      </w:tr>
      <w:tr w:rsidR="00851ADB" w:rsidRPr="00055BC6" w14:paraId="1A216E66" w14:textId="77777777" w:rsidTr="00D425E8">
        <w:tc>
          <w:tcPr>
            <w:tcW w:w="4667" w:type="dxa"/>
            <w:vAlign w:val="center"/>
          </w:tcPr>
          <w:p w14:paraId="12FF7707" w14:textId="77777777" w:rsidR="00851ADB" w:rsidRPr="00055BC6" w:rsidRDefault="00851ADB" w:rsidP="00D425E8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D85FCAA" w14:textId="77777777" w:rsidR="00851ADB" w:rsidRPr="00055BC6" w:rsidRDefault="00851ADB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83AFDA5" w14:textId="77777777" w:rsidR="00851ADB" w:rsidRPr="00055BC6" w:rsidRDefault="00851ADB" w:rsidP="00D425E8">
            <w:pPr>
              <w:jc w:val="center"/>
            </w:pPr>
          </w:p>
        </w:tc>
      </w:tr>
      <w:tr w:rsidR="00851ADB" w:rsidRPr="00055BC6" w14:paraId="333E1F22" w14:textId="77777777" w:rsidTr="00D425E8">
        <w:tc>
          <w:tcPr>
            <w:tcW w:w="4667" w:type="dxa"/>
            <w:vAlign w:val="center"/>
          </w:tcPr>
          <w:p w14:paraId="0F94EF29" w14:textId="77777777" w:rsidR="00851ADB" w:rsidRPr="00055BC6" w:rsidRDefault="00851ADB" w:rsidP="00D425E8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5FA7C2E5" w14:textId="77777777" w:rsidR="00851ADB" w:rsidRPr="00055BC6" w:rsidRDefault="00851ADB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1ECC493" w14:textId="77777777" w:rsidR="00851ADB" w:rsidRPr="00055BC6" w:rsidRDefault="00851ADB" w:rsidP="00D425E8">
            <w:pPr>
              <w:jc w:val="center"/>
            </w:pPr>
          </w:p>
        </w:tc>
      </w:tr>
      <w:tr w:rsidR="00851ADB" w:rsidRPr="00055BC6" w14:paraId="569410F1" w14:textId="77777777" w:rsidTr="00D425E8">
        <w:tc>
          <w:tcPr>
            <w:tcW w:w="4667" w:type="dxa"/>
            <w:vAlign w:val="center"/>
          </w:tcPr>
          <w:p w14:paraId="713D2C1F" w14:textId="77777777" w:rsidR="00851ADB" w:rsidRPr="00055BC6" w:rsidRDefault="00851ADB" w:rsidP="00D425E8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2D29A1F" w14:textId="77777777" w:rsidR="00851ADB" w:rsidRPr="00055BC6" w:rsidRDefault="00851ADB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F70A6" w14:textId="77777777" w:rsidR="00851ADB" w:rsidRPr="00055BC6" w:rsidRDefault="00851ADB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724184E4" w14:textId="77777777" w:rsidR="00851ADB" w:rsidRPr="00055BC6" w:rsidRDefault="00851ADB" w:rsidP="00D425E8">
            <w:pPr>
              <w:jc w:val="center"/>
            </w:pPr>
          </w:p>
        </w:tc>
      </w:tr>
      <w:tr w:rsidR="00851ADB" w:rsidRPr="00055BC6" w14:paraId="31EC0323" w14:textId="77777777" w:rsidTr="00D425E8">
        <w:tc>
          <w:tcPr>
            <w:tcW w:w="4667" w:type="dxa"/>
            <w:vAlign w:val="center"/>
          </w:tcPr>
          <w:p w14:paraId="095ADFF8" w14:textId="77777777" w:rsidR="00851ADB" w:rsidRPr="00055BC6" w:rsidRDefault="00851ADB" w:rsidP="00D425E8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E4EEE94" w14:textId="77777777" w:rsidR="00851ADB" w:rsidRPr="00055BC6" w:rsidRDefault="00851ADB" w:rsidP="00D425E8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5239A87" w14:textId="77777777" w:rsidR="00851ADB" w:rsidRPr="00055BC6" w:rsidRDefault="00851ADB" w:rsidP="00D425E8">
            <w:pPr>
              <w:jc w:val="center"/>
            </w:pPr>
            <w:r>
              <w:t>100</w:t>
            </w:r>
          </w:p>
        </w:tc>
      </w:tr>
      <w:tr w:rsidR="00851ADB" w:rsidRPr="00055BC6" w14:paraId="558F3AE8" w14:textId="77777777" w:rsidTr="00D425E8">
        <w:tc>
          <w:tcPr>
            <w:tcW w:w="4667" w:type="dxa"/>
            <w:vAlign w:val="center"/>
          </w:tcPr>
          <w:p w14:paraId="4641243D" w14:textId="77777777" w:rsidR="00851ADB" w:rsidRPr="00055BC6" w:rsidRDefault="00851ADB" w:rsidP="00D425E8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C181FC9" w14:textId="77777777" w:rsidR="00851ADB" w:rsidRPr="00055BC6" w:rsidRDefault="00851ADB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8843E0" w14:textId="77777777" w:rsidR="00851ADB" w:rsidRPr="00055BC6" w:rsidRDefault="00851ADB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AA0CAC2" w14:textId="77777777" w:rsidR="00851ADB" w:rsidRPr="00055BC6" w:rsidRDefault="00851ADB" w:rsidP="00D425E8">
            <w:pPr>
              <w:jc w:val="center"/>
            </w:pPr>
          </w:p>
        </w:tc>
      </w:tr>
    </w:tbl>
    <w:p w14:paraId="72D3CC97" w14:textId="77777777" w:rsidR="00851ADB" w:rsidRDefault="00851ADB" w:rsidP="00851ADB">
      <w:pPr>
        <w:rPr>
          <w:sz w:val="22"/>
          <w:szCs w:val="22"/>
        </w:rPr>
      </w:pPr>
    </w:p>
    <w:p w14:paraId="79B6E6D0" w14:textId="77777777" w:rsidR="00851ADB" w:rsidRDefault="00851ADB" w:rsidP="00851ADB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78C1B0FF" w14:textId="77777777" w:rsidR="00851ADB" w:rsidRPr="00055BC6" w:rsidRDefault="00851ADB" w:rsidP="00851ADB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9B01528" w14:textId="77777777" w:rsidR="00851ADB" w:rsidRPr="00BB23C7" w:rsidRDefault="00851ADB" w:rsidP="00851ADB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33287660" w14:textId="77777777" w:rsidR="00851ADB" w:rsidRDefault="00851ADB" w:rsidP="00851ADB">
      <w:pPr>
        <w:ind w:left="1418" w:hanging="284"/>
        <w:rPr>
          <w:sz w:val="22"/>
          <w:szCs w:val="22"/>
        </w:rPr>
      </w:pPr>
    </w:p>
    <w:p w14:paraId="3252085C" w14:textId="77777777" w:rsidR="00851ADB" w:rsidRPr="00647A25" w:rsidRDefault="00851ADB" w:rsidP="00851ADB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10176FD7" w14:textId="77777777" w:rsidR="00851ADB" w:rsidRPr="00302050" w:rsidRDefault="00851ADB" w:rsidP="00851ADB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6E2A4A58" w14:textId="77777777" w:rsidR="00851ADB" w:rsidRPr="00302050" w:rsidRDefault="00851ADB" w:rsidP="00851ADB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6772F77F" w14:textId="77777777" w:rsidR="00851ADB" w:rsidRPr="00302050" w:rsidRDefault="00851ADB" w:rsidP="00851ADB">
      <w:pPr>
        <w:ind w:left="1418" w:hanging="284"/>
        <w:rPr>
          <w:sz w:val="22"/>
          <w:szCs w:val="22"/>
          <w:lang w:val="en-US"/>
        </w:rPr>
      </w:pPr>
    </w:p>
    <w:p w14:paraId="408DA1C5" w14:textId="77777777" w:rsidR="00851ADB" w:rsidRPr="00647A25" w:rsidRDefault="00851ADB" w:rsidP="00851ADB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1483EC38" w14:textId="77777777" w:rsidR="00851ADB" w:rsidRDefault="00851ADB" w:rsidP="00851ADB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2409D82B" w14:textId="77777777" w:rsidR="00851ADB" w:rsidRDefault="00851ADB" w:rsidP="00851ADB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F" w14:textId="14238A4E" w:rsidR="009B3A48" w:rsidRPr="003165B5" w:rsidRDefault="00851ADB" w:rsidP="00851ADB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851ADB">
        <w:t xml:space="preserve">De inlichtingen worden hernomen in de </w:t>
      </w:r>
      <w:r w:rsidR="006C7EC9" w:rsidRPr="00851ADB">
        <w:t>B</w:t>
      </w:r>
      <w:r w:rsidRPr="00851ADB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851ADB">
        <w:rPr>
          <w:sz w:val="22"/>
          <w:szCs w:val="22"/>
        </w:rPr>
        <w:t xml:space="preserve">De inlichtingen worden hernomen in de </w:t>
      </w:r>
      <w:r w:rsidR="006C7EC9" w:rsidRPr="00851ADB">
        <w:rPr>
          <w:sz w:val="22"/>
          <w:szCs w:val="22"/>
        </w:rPr>
        <w:t>B</w:t>
      </w:r>
      <w:r w:rsidRPr="00851ADB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379DD115" w14:textId="77777777" w:rsidR="00851ADB" w:rsidRDefault="00851ADB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851ADB" w:rsidSect="0083497D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73E" w14:textId="25909B2D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851ADB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851ADB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851ADB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851ADB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851ADB" w:rsidRDefault="009B3A48" w:rsidP="00851ADB">
            <w:pPr>
              <w:jc w:val="center"/>
            </w:pPr>
            <w:r w:rsidRPr="00851ADB">
              <w:t>0</w:t>
            </w:r>
          </w:p>
        </w:tc>
      </w:tr>
      <w:tr w:rsidR="001325A6" w:rsidRPr="00055BC6" w14:paraId="59C67748" w14:textId="77777777" w:rsidTr="00851ADB">
        <w:tc>
          <w:tcPr>
            <w:tcW w:w="7560" w:type="dxa"/>
            <w:vAlign w:val="center"/>
          </w:tcPr>
          <w:p w14:paraId="59C67746" w14:textId="77777777" w:rsidR="009B3A48" w:rsidRPr="00055BC6" w:rsidRDefault="009B3A48" w:rsidP="00851ADB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851ADB" w:rsidRDefault="009B3A48" w:rsidP="00851ADB">
            <w:pPr>
              <w:jc w:val="center"/>
            </w:pPr>
            <w:r w:rsidRPr="00851ADB">
              <w:t>0</w:t>
            </w:r>
          </w:p>
        </w:tc>
      </w:tr>
      <w:tr w:rsidR="001325A6" w:rsidRPr="00055BC6" w14:paraId="59C6774B" w14:textId="77777777" w:rsidTr="00851ADB">
        <w:tc>
          <w:tcPr>
            <w:tcW w:w="7560" w:type="dxa"/>
            <w:vAlign w:val="center"/>
          </w:tcPr>
          <w:p w14:paraId="59C67749" w14:textId="77777777" w:rsidR="009B3A48" w:rsidRPr="00055BC6" w:rsidRDefault="009B3A48" w:rsidP="00851ADB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851ADB" w:rsidRDefault="009B3A48" w:rsidP="00851ADB">
            <w:pPr>
              <w:jc w:val="center"/>
            </w:pPr>
            <w:r w:rsidRPr="00851ADB">
              <w:t>0</w:t>
            </w:r>
          </w:p>
        </w:tc>
      </w:tr>
      <w:tr w:rsidR="001325A6" w:rsidRPr="00055BC6" w14:paraId="59C6774E" w14:textId="77777777" w:rsidTr="00851ADB">
        <w:tc>
          <w:tcPr>
            <w:tcW w:w="7560" w:type="dxa"/>
            <w:vAlign w:val="center"/>
          </w:tcPr>
          <w:p w14:paraId="59C6774C" w14:textId="77777777" w:rsidR="009B3A48" w:rsidRPr="00055BC6" w:rsidRDefault="009B3A48" w:rsidP="00851ADB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851ADB" w:rsidRDefault="009B3A48" w:rsidP="00851ADB">
            <w:pPr>
              <w:jc w:val="center"/>
            </w:pPr>
            <w:r w:rsidRPr="00851ADB">
              <w:t>0</w:t>
            </w:r>
          </w:p>
        </w:tc>
      </w:tr>
      <w:tr w:rsidR="001325A6" w:rsidRPr="00055BC6" w14:paraId="59C67751" w14:textId="77777777" w:rsidTr="00851ADB">
        <w:tc>
          <w:tcPr>
            <w:tcW w:w="7560" w:type="dxa"/>
            <w:vAlign w:val="center"/>
          </w:tcPr>
          <w:p w14:paraId="59C6774F" w14:textId="77777777" w:rsidR="009B3A48" w:rsidRPr="00055BC6" w:rsidRDefault="009B3A48" w:rsidP="00851ADB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851ADB" w:rsidRDefault="009B3A48" w:rsidP="00851ADB">
            <w:pPr>
              <w:jc w:val="center"/>
            </w:pPr>
            <w:r w:rsidRPr="00851ADB">
              <w:t>0</w:t>
            </w:r>
          </w:p>
        </w:tc>
      </w:tr>
      <w:tr w:rsidR="001325A6" w:rsidRPr="00055BC6" w14:paraId="59C67754" w14:textId="77777777" w:rsidTr="00851ADB">
        <w:tc>
          <w:tcPr>
            <w:tcW w:w="7560" w:type="dxa"/>
            <w:vAlign w:val="center"/>
          </w:tcPr>
          <w:p w14:paraId="59C67752" w14:textId="77777777" w:rsidR="009B3A48" w:rsidRPr="00055BC6" w:rsidRDefault="009B3A48" w:rsidP="00851ADB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851ADB" w:rsidRDefault="009B3A48" w:rsidP="00851ADB">
            <w:pPr>
              <w:jc w:val="center"/>
            </w:pPr>
            <w:r w:rsidRPr="00851ADB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54"/>
        <w:gridCol w:w="2311"/>
      </w:tblGrid>
      <w:tr w:rsidR="001325A6" w:rsidRPr="00055BC6" w14:paraId="59C67760" w14:textId="77777777" w:rsidTr="00851ADB"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5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851ADB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851ADB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851ADB"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5554" w:type="dxa"/>
            <w:shd w:val="clear" w:color="auto" w:fill="auto"/>
            <w:vAlign w:val="center"/>
          </w:tcPr>
          <w:p w14:paraId="59C67762" w14:textId="15CC0743" w:rsidR="004E588F" w:rsidRPr="00055BC6" w:rsidRDefault="00851ADB" w:rsidP="00851ADB">
            <w:r>
              <w:t>Plaatsen van muurgrote posters vergaderzalen DG HR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9C67763" w14:textId="6AF5EE9A" w:rsidR="004E588F" w:rsidRPr="00055BC6" w:rsidRDefault="00851ADB" w:rsidP="00851ADB">
            <w:pPr>
              <w:jc w:val="center"/>
            </w:pPr>
            <w:r>
              <w:t>Dir Gen DG HR</w:t>
            </w:r>
          </w:p>
        </w:tc>
      </w:tr>
      <w:tr w:rsidR="004E588F" w:rsidRPr="00055BC6" w14:paraId="59C67768" w14:textId="77777777" w:rsidTr="00851ADB">
        <w:tc>
          <w:tcPr>
            <w:tcW w:w="706" w:type="dxa"/>
            <w:vAlign w:val="center"/>
          </w:tcPr>
          <w:p w14:paraId="59C67765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5554" w:type="dxa"/>
            <w:shd w:val="clear" w:color="auto" w:fill="auto"/>
            <w:vAlign w:val="center"/>
          </w:tcPr>
          <w:p w14:paraId="59C67766" w14:textId="77777777" w:rsidR="004E588F" w:rsidRPr="00055BC6" w:rsidRDefault="004E588F" w:rsidP="00851ADB"/>
        </w:tc>
        <w:tc>
          <w:tcPr>
            <w:tcW w:w="2311" w:type="dxa"/>
            <w:shd w:val="clear" w:color="auto" w:fill="auto"/>
            <w:vAlign w:val="center"/>
          </w:tcPr>
          <w:p w14:paraId="59C67767" w14:textId="77777777" w:rsidR="004E588F" w:rsidRPr="00055BC6" w:rsidRDefault="004E588F" w:rsidP="00851ADB">
            <w:pPr>
              <w:jc w:val="center"/>
            </w:pPr>
          </w:p>
        </w:tc>
      </w:tr>
      <w:tr w:rsidR="004E588F" w:rsidRPr="00055BC6" w14:paraId="59C6776C" w14:textId="77777777" w:rsidTr="00851ADB">
        <w:tc>
          <w:tcPr>
            <w:tcW w:w="706" w:type="dxa"/>
            <w:vAlign w:val="center"/>
          </w:tcPr>
          <w:p w14:paraId="59C67769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5554" w:type="dxa"/>
            <w:shd w:val="clear" w:color="auto" w:fill="auto"/>
            <w:vAlign w:val="center"/>
          </w:tcPr>
          <w:p w14:paraId="59C6776A" w14:textId="77777777" w:rsidR="004E588F" w:rsidRPr="00055BC6" w:rsidRDefault="004E588F" w:rsidP="00851ADB"/>
        </w:tc>
        <w:tc>
          <w:tcPr>
            <w:tcW w:w="2311" w:type="dxa"/>
            <w:shd w:val="clear" w:color="auto" w:fill="auto"/>
            <w:vAlign w:val="center"/>
          </w:tcPr>
          <w:p w14:paraId="59C6776B" w14:textId="77777777" w:rsidR="004E588F" w:rsidRPr="00055BC6" w:rsidRDefault="004E588F" w:rsidP="00851ADB">
            <w:pPr>
              <w:jc w:val="center"/>
            </w:pPr>
          </w:p>
        </w:tc>
      </w:tr>
      <w:tr w:rsidR="004E588F" w:rsidRPr="00055BC6" w14:paraId="59C67770" w14:textId="77777777" w:rsidTr="00851ADB">
        <w:tc>
          <w:tcPr>
            <w:tcW w:w="706" w:type="dxa"/>
            <w:vAlign w:val="center"/>
          </w:tcPr>
          <w:p w14:paraId="59C6776D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5554" w:type="dxa"/>
            <w:shd w:val="clear" w:color="auto" w:fill="auto"/>
            <w:vAlign w:val="center"/>
          </w:tcPr>
          <w:p w14:paraId="59C6776E" w14:textId="77777777" w:rsidR="004E588F" w:rsidRPr="00055BC6" w:rsidRDefault="004E588F" w:rsidP="00851ADB"/>
        </w:tc>
        <w:tc>
          <w:tcPr>
            <w:tcW w:w="2311" w:type="dxa"/>
            <w:shd w:val="clear" w:color="auto" w:fill="auto"/>
            <w:vAlign w:val="center"/>
          </w:tcPr>
          <w:p w14:paraId="59C6776F" w14:textId="77777777" w:rsidR="004E588F" w:rsidRPr="00055BC6" w:rsidRDefault="004E588F" w:rsidP="00851ADB">
            <w:pPr>
              <w:jc w:val="center"/>
            </w:pPr>
          </w:p>
        </w:tc>
      </w:tr>
      <w:tr w:rsidR="004E588F" w:rsidRPr="00055BC6" w14:paraId="59C67774" w14:textId="77777777" w:rsidTr="00851ADB">
        <w:tc>
          <w:tcPr>
            <w:tcW w:w="706" w:type="dxa"/>
            <w:vAlign w:val="center"/>
          </w:tcPr>
          <w:p w14:paraId="59C67771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5554" w:type="dxa"/>
            <w:shd w:val="clear" w:color="auto" w:fill="auto"/>
            <w:vAlign w:val="center"/>
          </w:tcPr>
          <w:p w14:paraId="59C67772" w14:textId="77777777" w:rsidR="004E588F" w:rsidRPr="00055BC6" w:rsidRDefault="004E588F" w:rsidP="00851ADB"/>
        </w:tc>
        <w:tc>
          <w:tcPr>
            <w:tcW w:w="2311" w:type="dxa"/>
            <w:shd w:val="clear" w:color="auto" w:fill="auto"/>
            <w:vAlign w:val="center"/>
          </w:tcPr>
          <w:p w14:paraId="59C67773" w14:textId="77777777" w:rsidR="004E588F" w:rsidRPr="00055BC6" w:rsidRDefault="004E588F" w:rsidP="00851ADB">
            <w:pPr>
              <w:jc w:val="center"/>
            </w:pPr>
          </w:p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851ADB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851ADB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851ADB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851ADB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133D5266" w:rsidR="004E588F" w:rsidRPr="00055BC6" w:rsidRDefault="00851ADB" w:rsidP="004E588F">
            <w:r>
              <w:t>Geen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851ADB">
        <w:tc>
          <w:tcPr>
            <w:tcW w:w="720" w:type="dxa"/>
            <w:vAlign w:val="center"/>
          </w:tcPr>
          <w:p w14:paraId="59C67780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851ADB">
        <w:tc>
          <w:tcPr>
            <w:tcW w:w="720" w:type="dxa"/>
            <w:vAlign w:val="center"/>
          </w:tcPr>
          <w:p w14:paraId="59C67784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851ADB">
        <w:tc>
          <w:tcPr>
            <w:tcW w:w="720" w:type="dxa"/>
            <w:vAlign w:val="center"/>
          </w:tcPr>
          <w:p w14:paraId="59C67788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851ADB">
        <w:tc>
          <w:tcPr>
            <w:tcW w:w="720" w:type="dxa"/>
            <w:vAlign w:val="center"/>
          </w:tcPr>
          <w:p w14:paraId="59C6778C" w14:textId="77777777" w:rsidR="004E588F" w:rsidRPr="00055BC6" w:rsidRDefault="004E588F" w:rsidP="00851ADB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18A30277" w:rsidR="009B3A48" w:rsidRPr="006C7EC9" w:rsidRDefault="00AC5D46" w:rsidP="002D0A7E">
      <w:pPr>
        <w:ind w:left="360"/>
        <w:rPr>
          <w:color w:val="365F91" w:themeColor="accent1" w:themeShade="BF"/>
        </w:rPr>
      </w:pPr>
      <w:r w:rsidRPr="00851ADB">
        <w:t>Zie jaarverslag LDPBW08</w:t>
      </w:r>
      <w:r w:rsidR="006C7EC9" w:rsidRPr="00851ADB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C78F5AD" w14:textId="77777777" w:rsidR="00851ADB" w:rsidRDefault="00851ADB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851ADB" w:rsidSect="0083497D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796" w14:textId="46AFAC7C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1FC47B3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</w:t>
      </w:r>
      <w:r w:rsidR="006F7F6F">
        <w:t xml:space="preserve">ng via </w:t>
      </w:r>
      <w:proofErr w:type="spellStart"/>
      <w:r w:rsidR="006F7F6F">
        <w:t>ShairePoint</w:t>
      </w:r>
      <w:proofErr w:type="spellEnd"/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7F5A26A2" w:rsidR="00EB1A68" w:rsidRPr="00055BC6" w:rsidRDefault="00EB1A68" w:rsidP="00851ADB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3CD86021" w:rsidR="00EB1A68" w:rsidRDefault="00AC5D46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</w:t>
      </w:r>
    </w:p>
    <w:p w14:paraId="59C677A1" w14:textId="3456AC9A" w:rsidR="00EB1A68" w:rsidRDefault="00AC5D46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3598EAAC" w:rsidR="009B3A48" w:rsidRDefault="00AC5D46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6DAF372B" w:rsidR="009B3A48" w:rsidRDefault="00851AD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45A808EF" w:rsidR="00EB1A68" w:rsidRPr="0032165E" w:rsidRDefault="00AC5D46" w:rsidP="00BB369E">
      <w:pPr>
        <w:pStyle w:val="ListParagraph"/>
        <w:numPr>
          <w:ilvl w:val="0"/>
          <w:numId w:val="35"/>
        </w:numPr>
      </w:pPr>
      <w:r>
        <w:t>ShareP</w:t>
      </w:r>
      <w:r w:rsidR="006F7F6F">
        <w:t>oint</w:t>
      </w:r>
    </w:p>
    <w:p w14:paraId="59C677AC" w14:textId="1C8CA8D8" w:rsidR="00EB1A68" w:rsidRPr="0032165E" w:rsidRDefault="009827A2" w:rsidP="00BB369E">
      <w:pPr>
        <w:pStyle w:val="ListParagraph"/>
        <w:numPr>
          <w:ilvl w:val="0"/>
          <w:numId w:val="35"/>
        </w:numPr>
      </w:pPr>
      <w:r>
        <w:t>Uithangbord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851ADB" w:rsidRPr="00055BC6" w14:paraId="1735F294" w14:textId="77777777" w:rsidTr="00D425E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3604C" w14:textId="77777777" w:rsidR="00851ADB" w:rsidRPr="00055BC6" w:rsidRDefault="00851ADB" w:rsidP="00D425E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BA22099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5C95105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851ADB" w:rsidRPr="00055BC6" w14:paraId="6802A68A" w14:textId="77777777" w:rsidTr="00D425E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BA7CF5E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3FCAF415" w14:textId="77777777" w:rsidR="00851ADB" w:rsidRPr="00055BC6" w:rsidRDefault="00851ADB" w:rsidP="00D425E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851ADB" w:rsidRPr="00055BC6" w14:paraId="150389CC" w14:textId="77777777" w:rsidTr="00D425E8">
        <w:tc>
          <w:tcPr>
            <w:tcW w:w="567" w:type="dxa"/>
            <w:vAlign w:val="center"/>
          </w:tcPr>
          <w:p w14:paraId="48BBDEF7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6A65739C" w14:textId="77777777" w:rsidR="00851ADB" w:rsidRPr="00055BC6" w:rsidRDefault="00851ADB" w:rsidP="00D425E8"/>
        </w:tc>
        <w:tc>
          <w:tcPr>
            <w:tcW w:w="3415" w:type="dxa"/>
            <w:gridSpan w:val="2"/>
          </w:tcPr>
          <w:p w14:paraId="51110542" w14:textId="77777777" w:rsidR="00851ADB" w:rsidRPr="00055BC6" w:rsidRDefault="00851ADB" w:rsidP="00D425E8"/>
        </w:tc>
      </w:tr>
      <w:tr w:rsidR="00851ADB" w:rsidRPr="00055BC6" w14:paraId="5539A09A" w14:textId="77777777" w:rsidTr="00D425E8">
        <w:tc>
          <w:tcPr>
            <w:tcW w:w="567" w:type="dxa"/>
            <w:vAlign w:val="center"/>
          </w:tcPr>
          <w:p w14:paraId="43CA2243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3C91454C" w14:textId="77777777" w:rsidR="00851ADB" w:rsidRPr="00055BC6" w:rsidRDefault="00851ADB" w:rsidP="00D425E8"/>
        </w:tc>
        <w:tc>
          <w:tcPr>
            <w:tcW w:w="3415" w:type="dxa"/>
            <w:gridSpan w:val="2"/>
          </w:tcPr>
          <w:p w14:paraId="2C1C5019" w14:textId="77777777" w:rsidR="00851ADB" w:rsidRPr="00055BC6" w:rsidRDefault="00851ADB" w:rsidP="00D425E8"/>
        </w:tc>
      </w:tr>
      <w:tr w:rsidR="00851ADB" w:rsidRPr="00055BC6" w14:paraId="3B20C969" w14:textId="77777777" w:rsidTr="00D425E8">
        <w:tc>
          <w:tcPr>
            <w:tcW w:w="567" w:type="dxa"/>
            <w:vAlign w:val="center"/>
          </w:tcPr>
          <w:p w14:paraId="1ED325C4" w14:textId="77777777" w:rsidR="00851ADB" w:rsidRPr="00055BC6" w:rsidRDefault="00851ADB" w:rsidP="00D425E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255C804F" w14:textId="77777777" w:rsidR="00851ADB" w:rsidRPr="00055BC6" w:rsidRDefault="00851ADB" w:rsidP="00D425E8"/>
        </w:tc>
        <w:tc>
          <w:tcPr>
            <w:tcW w:w="3415" w:type="dxa"/>
            <w:gridSpan w:val="2"/>
          </w:tcPr>
          <w:p w14:paraId="68B321B3" w14:textId="77777777" w:rsidR="00851ADB" w:rsidRPr="00055BC6" w:rsidRDefault="00851ADB" w:rsidP="00D425E8"/>
        </w:tc>
      </w:tr>
      <w:tr w:rsidR="00851ADB" w:rsidRPr="00055BC6" w14:paraId="6B9F3D07" w14:textId="77777777" w:rsidTr="00D425E8">
        <w:tc>
          <w:tcPr>
            <w:tcW w:w="567" w:type="dxa"/>
            <w:vAlign w:val="center"/>
          </w:tcPr>
          <w:p w14:paraId="73DBA4DF" w14:textId="77777777" w:rsidR="00851ADB" w:rsidRPr="00055BC6" w:rsidRDefault="00851ADB" w:rsidP="00D425E8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4C50F626" w14:textId="77777777" w:rsidR="00851ADB" w:rsidRPr="00055BC6" w:rsidRDefault="00851ADB" w:rsidP="00D425E8"/>
        </w:tc>
        <w:tc>
          <w:tcPr>
            <w:tcW w:w="3415" w:type="dxa"/>
            <w:gridSpan w:val="2"/>
          </w:tcPr>
          <w:p w14:paraId="58FFE273" w14:textId="77777777" w:rsidR="00851ADB" w:rsidRPr="00055BC6" w:rsidRDefault="00851ADB" w:rsidP="00D425E8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83497D">
      <w:pgSz w:w="12240" w:h="15840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725FAA" w:rsidRDefault="00725FAA" w:rsidP="00373962">
      <w:r>
        <w:separator/>
      </w:r>
    </w:p>
  </w:endnote>
  <w:endnote w:type="continuationSeparator" w:id="0">
    <w:p w14:paraId="59C677CF" w14:textId="77777777" w:rsidR="00725FAA" w:rsidRDefault="00725FA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2AAE1D61" w:rsidR="008C47B6" w:rsidRDefault="008C47B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51ADB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51ADB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725FAA" w:rsidRDefault="00725FAA" w:rsidP="00373962">
      <w:r>
        <w:separator/>
      </w:r>
    </w:p>
  </w:footnote>
  <w:footnote w:type="continuationSeparator" w:id="0">
    <w:p w14:paraId="59C677CD" w14:textId="77777777" w:rsidR="00725FAA" w:rsidRDefault="00725FA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C47B6" w:rsidRPr="00251AAD" w:rsidRDefault="008C47B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="006B553C"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4515B"/>
    <w:rsid w:val="000527EF"/>
    <w:rsid w:val="00055BC6"/>
    <w:rsid w:val="0009495B"/>
    <w:rsid w:val="000C2928"/>
    <w:rsid w:val="000C6F6E"/>
    <w:rsid w:val="000E35A0"/>
    <w:rsid w:val="000E3AFF"/>
    <w:rsid w:val="00116681"/>
    <w:rsid w:val="001325A6"/>
    <w:rsid w:val="00134158"/>
    <w:rsid w:val="00134F4E"/>
    <w:rsid w:val="00143DD2"/>
    <w:rsid w:val="00153105"/>
    <w:rsid w:val="00186E7F"/>
    <w:rsid w:val="00194BB5"/>
    <w:rsid w:val="001D38C5"/>
    <w:rsid w:val="001D6110"/>
    <w:rsid w:val="00206063"/>
    <w:rsid w:val="00230C20"/>
    <w:rsid w:val="00251AAD"/>
    <w:rsid w:val="002557C8"/>
    <w:rsid w:val="00260044"/>
    <w:rsid w:val="002623BA"/>
    <w:rsid w:val="00265EC5"/>
    <w:rsid w:val="00285EAA"/>
    <w:rsid w:val="00290059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5095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3C39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649D3"/>
    <w:rsid w:val="00571E3C"/>
    <w:rsid w:val="00585F05"/>
    <w:rsid w:val="005870AA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D0394"/>
    <w:rsid w:val="006E73D5"/>
    <w:rsid w:val="006F7F6F"/>
    <w:rsid w:val="00725FAA"/>
    <w:rsid w:val="0073276F"/>
    <w:rsid w:val="00746351"/>
    <w:rsid w:val="00756F32"/>
    <w:rsid w:val="00771256"/>
    <w:rsid w:val="00783318"/>
    <w:rsid w:val="007E626A"/>
    <w:rsid w:val="008102C6"/>
    <w:rsid w:val="00821921"/>
    <w:rsid w:val="008232A4"/>
    <w:rsid w:val="00827EAD"/>
    <w:rsid w:val="00830886"/>
    <w:rsid w:val="0083497D"/>
    <w:rsid w:val="00851ADB"/>
    <w:rsid w:val="0086514C"/>
    <w:rsid w:val="008935DC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67D6"/>
    <w:rsid w:val="00961D0B"/>
    <w:rsid w:val="00972739"/>
    <w:rsid w:val="00977685"/>
    <w:rsid w:val="009827A2"/>
    <w:rsid w:val="009856C3"/>
    <w:rsid w:val="0099357D"/>
    <w:rsid w:val="009936A7"/>
    <w:rsid w:val="009B3A48"/>
    <w:rsid w:val="009B71CA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2A7"/>
    <w:rsid w:val="00A73439"/>
    <w:rsid w:val="00A97072"/>
    <w:rsid w:val="00A9721C"/>
    <w:rsid w:val="00AC33C0"/>
    <w:rsid w:val="00AC57D5"/>
    <w:rsid w:val="00AC5D46"/>
    <w:rsid w:val="00AF4A2E"/>
    <w:rsid w:val="00AF552D"/>
    <w:rsid w:val="00B70EAF"/>
    <w:rsid w:val="00B764FB"/>
    <w:rsid w:val="00B8610D"/>
    <w:rsid w:val="00B87A00"/>
    <w:rsid w:val="00B9333D"/>
    <w:rsid w:val="00BB23C7"/>
    <w:rsid w:val="00BB369E"/>
    <w:rsid w:val="00BC39EC"/>
    <w:rsid w:val="00BC4E4D"/>
    <w:rsid w:val="00BD126F"/>
    <w:rsid w:val="00BD4A4D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D05AAE"/>
    <w:rsid w:val="00D10393"/>
    <w:rsid w:val="00D3410F"/>
    <w:rsid w:val="00D709CA"/>
    <w:rsid w:val="00D852C5"/>
    <w:rsid w:val="00D8679A"/>
    <w:rsid w:val="00D91E3D"/>
    <w:rsid w:val="00D92619"/>
    <w:rsid w:val="00D93CB3"/>
    <w:rsid w:val="00DA73C6"/>
    <w:rsid w:val="00DC31B5"/>
    <w:rsid w:val="00DD344D"/>
    <w:rsid w:val="00DE0F9A"/>
    <w:rsid w:val="00DF1124"/>
    <w:rsid w:val="00E02B2C"/>
    <w:rsid w:val="00E46D06"/>
    <w:rsid w:val="00E54891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192C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B9713003-E87B-4D64-9DDF-3ACBAAD9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851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6feb3e28-cf4b-4f02-8c5e-c8457fe8e9a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58</TotalTime>
  <Pages>8</Pages>
  <Words>1589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2016-03-17T11:51:00Z</cp:lastPrinted>
  <dcterms:created xsi:type="dcterms:W3CDTF">2019-03-01T13:17:00Z</dcterms:created>
  <dcterms:modified xsi:type="dcterms:W3CDTF">2020-02-21T12:01:00Z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