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24010637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1D6110">
        <w:rPr>
          <w:b/>
          <w:sz w:val="22"/>
          <w:szCs w:val="22"/>
          <w:u w:val="single"/>
        </w:rPr>
        <w:t xml:space="preserve">DG </w:t>
      </w:r>
      <w:proofErr w:type="gramStart"/>
      <w:r w:rsidR="001D6110">
        <w:rPr>
          <w:b/>
          <w:sz w:val="22"/>
          <w:szCs w:val="22"/>
          <w:u w:val="single"/>
        </w:rPr>
        <w:t>BudFin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E12F25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57D2ACF9" w:rsidR="009474ED" w:rsidRPr="009E27D7" w:rsidRDefault="001D6110" w:rsidP="005E3D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DG BudFin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42036B7C" w:rsidR="009474ED" w:rsidRPr="00E12F25" w:rsidRDefault="00E02B2C" w:rsidP="001D6110">
            <w:pPr>
              <w:rPr>
                <w:sz w:val="22"/>
                <w:szCs w:val="22"/>
              </w:rPr>
            </w:pPr>
            <w:r w:rsidRPr="00E12F25">
              <w:rPr>
                <w:sz w:val="22"/>
                <w:szCs w:val="22"/>
              </w:rPr>
              <w:t>9-</w:t>
            </w:r>
            <w:r w:rsidR="003E558B" w:rsidRPr="00E12F25">
              <w:rPr>
                <w:sz w:val="22"/>
                <w:szCs w:val="22"/>
              </w:rPr>
              <w:t>6321-</w:t>
            </w:r>
            <w:r w:rsidR="001D6110" w:rsidRPr="00E12F25">
              <w:rPr>
                <w:sz w:val="22"/>
                <w:szCs w:val="22"/>
              </w:rPr>
              <w:t>15636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5B7A8BA1" w:rsidR="009474ED" w:rsidRPr="009E27D7" w:rsidRDefault="00DA2AC2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9-6321-15763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46E7E5F7" w:rsidR="00F834A9" w:rsidRPr="00F834A9" w:rsidRDefault="00AF552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50E38065" w:rsidR="00F834A9" w:rsidRPr="00F834A9" w:rsidRDefault="001D6110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Magazijnier</w:t>
      </w:r>
    </w:p>
    <w:p w14:paraId="59C6764C" w14:textId="0F847CF7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6978BB7C" w14:textId="5C998679" w:rsidR="00F93539" w:rsidRDefault="00F93539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F93539" w14:paraId="5D15C8E4" w14:textId="77777777" w:rsidTr="00F93539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BD6F1E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5CC165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1673FDF6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7AE277AB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F93539" w14:paraId="09F13D29" w14:textId="77777777" w:rsidTr="00F93539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B0B7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93026CF" w14:textId="77777777" w:rsidR="00F93539" w:rsidRPr="00E74119" w:rsidRDefault="00F93539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274DB43C" w14:textId="77777777" w:rsidR="00F93539" w:rsidRPr="00E74119" w:rsidRDefault="00F93539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B081DE3" w14:textId="77777777" w:rsidR="00F93539" w:rsidRPr="00E74119" w:rsidRDefault="00F93539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316F813B" w14:textId="77777777" w:rsidR="00F93539" w:rsidRPr="00E74119" w:rsidRDefault="00F93539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1DBD8057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F93539" w14:paraId="4F2637EC" w14:textId="77777777" w:rsidTr="00F93539">
        <w:tc>
          <w:tcPr>
            <w:tcW w:w="4208" w:type="dxa"/>
            <w:tcBorders>
              <w:top w:val="single" w:sz="4" w:space="0" w:color="auto"/>
            </w:tcBorders>
          </w:tcPr>
          <w:p w14:paraId="06C4002D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476D41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7372536" w14:textId="29B97AED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120,38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9B7735" w14:textId="7A853FEB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39305A" w14:textId="624CF4B3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10,63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900CF87" w14:textId="4F9297CA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</w:tr>
      <w:tr w:rsidR="00F93539" w14:paraId="5737F053" w14:textId="77777777" w:rsidTr="00F93539">
        <w:tc>
          <w:tcPr>
            <w:tcW w:w="4208" w:type="dxa"/>
          </w:tcPr>
          <w:p w14:paraId="083C3653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FCBC9D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2DC77D3" w14:textId="5103FC10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EDBA9C" w14:textId="5CC457FF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11CCE29" w14:textId="09DD085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91DCC6C" w14:textId="79AAA213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93539" w14:paraId="7E608B19" w14:textId="77777777" w:rsidTr="00F93539">
        <w:tc>
          <w:tcPr>
            <w:tcW w:w="4208" w:type="dxa"/>
          </w:tcPr>
          <w:p w14:paraId="180B769F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D27CC5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8093E39" w14:textId="16E8808C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A4F470" w14:textId="37619050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4423D76" w14:textId="5D78DBE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C3CAA5D" w14:textId="2480F724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1,25</w:t>
            </w:r>
          </w:p>
        </w:tc>
      </w:tr>
      <w:tr w:rsidR="00F93539" w14:paraId="2DEA89FA" w14:textId="77777777" w:rsidTr="00F93539">
        <w:tc>
          <w:tcPr>
            <w:tcW w:w="4208" w:type="dxa"/>
          </w:tcPr>
          <w:p w14:paraId="58C52BB3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2A6857" w14:textId="392D8470" w:rsidR="00F93539" w:rsidRDefault="003464F2" w:rsidP="003464F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8F1A42D" w14:textId="03A794A6" w:rsidR="00F93539" w:rsidRDefault="00F93539" w:rsidP="003464F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34,1</w:t>
            </w:r>
            <w:r w:rsidR="003464F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3432A2" w14:textId="3B30031B" w:rsidR="00F93539" w:rsidRDefault="00F93539" w:rsidP="003464F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3464F2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28733FD" w14:textId="17C29BFF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40,88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7E24129" w14:textId="1C4DEBCB" w:rsidR="00F93539" w:rsidRDefault="003464F2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</w:tr>
      <w:tr w:rsidR="00F93539" w14:paraId="00BAE10E" w14:textId="77777777" w:rsidTr="00F93539">
        <w:tc>
          <w:tcPr>
            <w:tcW w:w="4208" w:type="dxa"/>
          </w:tcPr>
          <w:p w14:paraId="19BC0B9F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169765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3BAE638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1EB4BB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908413A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CBB1901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93539" w14:paraId="1F10962C" w14:textId="77777777" w:rsidTr="00F93539">
        <w:tc>
          <w:tcPr>
            <w:tcW w:w="4208" w:type="dxa"/>
          </w:tcPr>
          <w:p w14:paraId="1C589793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BBB2CE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4C743FD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883D7B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4AB5D97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D3255C0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93539" w14:paraId="6A1BDCB8" w14:textId="77777777" w:rsidTr="00F93539">
        <w:tc>
          <w:tcPr>
            <w:tcW w:w="4208" w:type="dxa"/>
          </w:tcPr>
          <w:p w14:paraId="5A5DCD48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991EF1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C44F0F3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DC5540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EBF29DA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6B5737A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93539" w14:paraId="62F4CFF7" w14:textId="77777777" w:rsidTr="00F93539">
        <w:tc>
          <w:tcPr>
            <w:tcW w:w="4208" w:type="dxa"/>
          </w:tcPr>
          <w:p w14:paraId="49EF7109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D03938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C2FCFBE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4180EB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8FBA080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848FBE8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93539" w14:paraId="2E253D07" w14:textId="77777777" w:rsidTr="00F93539">
        <w:tc>
          <w:tcPr>
            <w:tcW w:w="4208" w:type="dxa"/>
          </w:tcPr>
          <w:p w14:paraId="64DB2B04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0E350F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07165CEA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F73606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9E08D26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693C624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93539" w14:paraId="3E867C05" w14:textId="77777777" w:rsidTr="00F93539">
        <w:tc>
          <w:tcPr>
            <w:tcW w:w="4208" w:type="dxa"/>
          </w:tcPr>
          <w:p w14:paraId="65A3093C" w14:textId="77777777" w:rsidR="00F93539" w:rsidRDefault="00F93539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A63EE1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6C70FCA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B567E3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35F4F72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A77BC7A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93539" w14:paraId="2ECE5FEA" w14:textId="77777777" w:rsidTr="00F93539">
        <w:tc>
          <w:tcPr>
            <w:tcW w:w="7360" w:type="dxa"/>
            <w:gridSpan w:val="5"/>
            <w:shd w:val="clear" w:color="auto" w:fill="auto"/>
          </w:tcPr>
          <w:p w14:paraId="4850B4A4" w14:textId="77777777" w:rsidR="00F93539" w:rsidRDefault="00F93539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B2ED5D6" w14:textId="22D286FC" w:rsidR="00F93539" w:rsidRDefault="00F93539" w:rsidP="003464F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464F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3464F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</w:tr>
    </w:tbl>
    <w:p w14:paraId="59C67652" w14:textId="6D6F7F6F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D1551CF" w14:textId="77777777" w:rsidR="00F93539" w:rsidRDefault="00F93539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F93539" w:rsidSect="0000655B">
          <w:headerReference w:type="default" r:id="rId10"/>
          <w:footerReference w:type="default" r:id="rId11"/>
          <w:pgSz w:w="12240" w:h="15840"/>
          <w:pgMar w:top="1134" w:right="1418" w:bottom="851" w:left="1418" w:header="709" w:footer="709" w:gutter="0"/>
          <w:cols w:space="708"/>
          <w:docGrid w:linePitch="360"/>
        </w:sectPr>
      </w:pPr>
    </w:p>
    <w:p w14:paraId="59C67654" w14:textId="07623198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63E16C7F" w14:textId="7D6B5373" w:rsidR="00DA2AC2" w:rsidRPr="009358F1" w:rsidRDefault="00DA2AC2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4"/>
        <w:gridCol w:w="754"/>
        <w:gridCol w:w="3227"/>
        <w:gridCol w:w="2159"/>
      </w:tblGrid>
      <w:tr w:rsidR="00DA2AC2" w14:paraId="3063433A" w14:textId="77777777" w:rsidTr="00606B1B">
        <w:tc>
          <w:tcPr>
            <w:tcW w:w="2534" w:type="dxa"/>
            <w:shd w:val="clear" w:color="auto" w:fill="D9D9D9" w:themeFill="background1" w:themeFillShade="D9"/>
            <w:vAlign w:val="center"/>
          </w:tcPr>
          <w:p w14:paraId="5B62F9D3" w14:textId="476BDD4C" w:rsidR="00DA2AC2" w:rsidRDefault="00DA2AC2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754" w:type="dxa"/>
            <w:shd w:val="clear" w:color="auto" w:fill="D9D9D9" w:themeFill="background1" w:themeFillShade="D9"/>
            <w:vAlign w:val="center"/>
          </w:tcPr>
          <w:p w14:paraId="7F16FAE6" w14:textId="041F5F6E" w:rsidR="00DA2AC2" w:rsidRDefault="00DA2AC2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3227" w:type="dxa"/>
            <w:shd w:val="clear" w:color="auto" w:fill="D9D9D9" w:themeFill="background1" w:themeFillShade="D9"/>
            <w:vAlign w:val="center"/>
          </w:tcPr>
          <w:p w14:paraId="2FA4554C" w14:textId="6BB725C0" w:rsidR="00DA2AC2" w:rsidRDefault="00DA2AC2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59" w:type="dxa"/>
            <w:shd w:val="clear" w:color="auto" w:fill="D9D9D9" w:themeFill="background1" w:themeFillShade="D9"/>
            <w:vAlign w:val="center"/>
          </w:tcPr>
          <w:p w14:paraId="4E69154E" w14:textId="05F67177" w:rsidR="00DA2AC2" w:rsidRDefault="00DA2AC2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DA2AC2" w:rsidRPr="0000655B" w14:paraId="673CB269" w14:textId="77777777" w:rsidTr="00606B1B">
        <w:tc>
          <w:tcPr>
            <w:tcW w:w="2534" w:type="dxa"/>
            <w:vAlign w:val="center"/>
          </w:tcPr>
          <w:p w14:paraId="6B16E581" w14:textId="7DB95336" w:rsidR="00DA2AC2" w:rsidRDefault="00DA2AC2" w:rsidP="00DA2AC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BALTUS Olivier</w:t>
            </w:r>
          </w:p>
        </w:tc>
        <w:tc>
          <w:tcPr>
            <w:tcW w:w="754" w:type="dxa"/>
            <w:vAlign w:val="center"/>
          </w:tcPr>
          <w:p w14:paraId="686F731B" w14:textId="2E205E57" w:rsidR="00DA2AC2" w:rsidRDefault="00DA2AC2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</w:t>
            </w:r>
          </w:p>
        </w:tc>
        <w:tc>
          <w:tcPr>
            <w:tcW w:w="3227" w:type="dxa"/>
            <w:vAlign w:val="center"/>
          </w:tcPr>
          <w:p w14:paraId="169FCCB8" w14:textId="1CD3E80B" w:rsidR="00DA2AC2" w:rsidRPr="0000655B" w:rsidRDefault="0000655B" w:rsidP="00DA2AC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 w:rsidRPr="0000655B">
              <w:rPr>
                <w:sz w:val="18"/>
                <w:szCs w:val="18"/>
                <w:lang w:val="fr-BE"/>
              </w:rPr>
              <w:t>OFO Cursus Sec.040 BFE - MONS</w:t>
            </w:r>
          </w:p>
        </w:tc>
        <w:tc>
          <w:tcPr>
            <w:tcW w:w="2159" w:type="dxa"/>
            <w:vAlign w:val="center"/>
          </w:tcPr>
          <w:p w14:paraId="0B7D76A1" w14:textId="5F681D78" w:rsidR="00DA2AC2" w:rsidRPr="00606B1B" w:rsidRDefault="00606B1B" w:rsidP="00DA2AC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  <w:r w:rsidRPr="00606B1B">
              <w:rPr>
                <w:sz w:val="20"/>
                <w:szCs w:val="20"/>
              </w:rPr>
              <w:t>07/05/2014 (22/09/19)</w:t>
            </w:r>
          </w:p>
        </w:tc>
      </w:tr>
      <w:tr w:rsidR="00DA2AC2" w:rsidRPr="0000655B" w14:paraId="7851D42E" w14:textId="77777777" w:rsidTr="00606B1B">
        <w:tc>
          <w:tcPr>
            <w:tcW w:w="2534" w:type="dxa"/>
            <w:vAlign w:val="center"/>
          </w:tcPr>
          <w:p w14:paraId="3D289A4B" w14:textId="608DA2E0" w:rsidR="00DA2AC2" w:rsidRDefault="00DA2AC2" w:rsidP="00DA2AC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LEPOINT François</w:t>
            </w:r>
          </w:p>
        </w:tc>
        <w:tc>
          <w:tcPr>
            <w:tcW w:w="754" w:type="dxa"/>
            <w:vAlign w:val="center"/>
          </w:tcPr>
          <w:p w14:paraId="59B40D34" w14:textId="3E06BB6B" w:rsidR="00DA2AC2" w:rsidRDefault="00DA2AC2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BG1</w:t>
            </w:r>
          </w:p>
        </w:tc>
        <w:tc>
          <w:tcPr>
            <w:tcW w:w="3227" w:type="dxa"/>
            <w:vAlign w:val="center"/>
          </w:tcPr>
          <w:p w14:paraId="6B6B7B8C" w14:textId="76F4383A" w:rsidR="00DA2AC2" w:rsidRPr="0000655B" w:rsidRDefault="0000655B" w:rsidP="00DA2AC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 w:rsidRPr="0000655B">
              <w:rPr>
                <w:sz w:val="18"/>
                <w:szCs w:val="18"/>
                <w:lang w:val="fr-BE"/>
              </w:rPr>
              <w:t>OFO Cursus Sec. 040 BFE - MONS</w:t>
            </w:r>
          </w:p>
        </w:tc>
        <w:tc>
          <w:tcPr>
            <w:tcW w:w="2159" w:type="dxa"/>
            <w:vAlign w:val="center"/>
          </w:tcPr>
          <w:p w14:paraId="156FAD23" w14:textId="1836679E" w:rsidR="00DA2AC2" w:rsidRPr="00606B1B" w:rsidRDefault="00606B1B" w:rsidP="00DA2AC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  <w:r w:rsidRPr="00606B1B">
              <w:rPr>
                <w:sz w:val="20"/>
                <w:szCs w:val="20"/>
              </w:rPr>
              <w:t>07/05/2014 (28/09/18)</w:t>
            </w:r>
          </w:p>
        </w:tc>
      </w:tr>
      <w:tr w:rsidR="00DA2AC2" w:rsidRPr="0000655B" w14:paraId="436C544F" w14:textId="77777777" w:rsidTr="00606B1B">
        <w:tc>
          <w:tcPr>
            <w:tcW w:w="2534" w:type="dxa"/>
            <w:vAlign w:val="center"/>
          </w:tcPr>
          <w:p w14:paraId="7645D8F3" w14:textId="10262468" w:rsidR="00DA2AC2" w:rsidRDefault="00DA2AC2" w:rsidP="00DA2AC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FOSTIER </w:t>
            </w:r>
            <w:proofErr w:type="spellStart"/>
            <w:r>
              <w:rPr>
                <w:sz w:val="22"/>
                <w:szCs w:val="22"/>
              </w:rPr>
              <w:t>Natacha</w:t>
            </w:r>
            <w:proofErr w:type="spellEnd"/>
          </w:p>
        </w:tc>
        <w:tc>
          <w:tcPr>
            <w:tcW w:w="754" w:type="dxa"/>
            <w:vAlign w:val="center"/>
          </w:tcPr>
          <w:p w14:paraId="70A0E660" w14:textId="3340058E" w:rsidR="00DA2AC2" w:rsidRDefault="00DA2AC2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LNO</w:t>
            </w:r>
          </w:p>
        </w:tc>
        <w:tc>
          <w:tcPr>
            <w:tcW w:w="3227" w:type="dxa"/>
            <w:vAlign w:val="center"/>
          </w:tcPr>
          <w:p w14:paraId="67B2D3B4" w14:textId="68344690" w:rsidR="00DA2AC2" w:rsidRPr="0000655B" w:rsidRDefault="0000655B" w:rsidP="00DA2AC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 w:rsidRPr="0000655B">
              <w:rPr>
                <w:sz w:val="18"/>
                <w:szCs w:val="18"/>
                <w:lang w:val="fr-BE"/>
              </w:rPr>
              <w:t>OFO Cursus Sec.056 FI - ASSE</w:t>
            </w:r>
          </w:p>
        </w:tc>
        <w:tc>
          <w:tcPr>
            <w:tcW w:w="2159" w:type="dxa"/>
            <w:vAlign w:val="center"/>
          </w:tcPr>
          <w:p w14:paraId="527090B5" w14:textId="353DF8BD" w:rsidR="00DA2AC2" w:rsidRPr="00606B1B" w:rsidRDefault="00606B1B" w:rsidP="00DA2AC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  <w:r w:rsidRPr="00606B1B">
              <w:rPr>
                <w:sz w:val="20"/>
                <w:szCs w:val="20"/>
              </w:rPr>
              <w:t>19/11/2014 (14/11/18)</w:t>
            </w:r>
          </w:p>
        </w:tc>
      </w:tr>
      <w:tr w:rsidR="00DA2AC2" w:rsidRPr="0000655B" w14:paraId="5D171658" w14:textId="77777777" w:rsidTr="00606B1B">
        <w:tc>
          <w:tcPr>
            <w:tcW w:w="2534" w:type="dxa"/>
            <w:vAlign w:val="center"/>
          </w:tcPr>
          <w:p w14:paraId="2DEB2B66" w14:textId="1BD25B83" w:rsidR="00DA2AC2" w:rsidRDefault="00DA2AC2" w:rsidP="00DA2AC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KEPPENS Arne</w:t>
            </w:r>
          </w:p>
        </w:tc>
        <w:tc>
          <w:tcPr>
            <w:tcW w:w="754" w:type="dxa"/>
            <w:vAlign w:val="center"/>
          </w:tcPr>
          <w:p w14:paraId="31ECB395" w14:textId="0EB73DAF" w:rsidR="00DA2AC2" w:rsidRDefault="00DA2AC2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</w:t>
            </w:r>
          </w:p>
        </w:tc>
        <w:tc>
          <w:tcPr>
            <w:tcW w:w="3227" w:type="dxa"/>
            <w:vAlign w:val="center"/>
          </w:tcPr>
          <w:p w14:paraId="60B23890" w14:textId="4A436D29" w:rsidR="00DA2AC2" w:rsidRPr="0000655B" w:rsidRDefault="0000655B" w:rsidP="00DA2AC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 w:rsidRPr="0000655B">
              <w:rPr>
                <w:sz w:val="18"/>
                <w:szCs w:val="18"/>
                <w:lang w:val="fr-BE"/>
              </w:rPr>
              <w:t>OFO Cursus Sec. 056 FI - ASSE</w:t>
            </w:r>
          </w:p>
        </w:tc>
        <w:tc>
          <w:tcPr>
            <w:tcW w:w="2159" w:type="dxa"/>
            <w:vAlign w:val="center"/>
          </w:tcPr>
          <w:p w14:paraId="3030D98F" w14:textId="46A534E4" w:rsidR="00DA2AC2" w:rsidRPr="00606B1B" w:rsidRDefault="00606B1B" w:rsidP="00DA2AC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  <w:r w:rsidRPr="00606B1B">
              <w:rPr>
                <w:sz w:val="20"/>
                <w:szCs w:val="20"/>
              </w:rPr>
              <w:t>19/11/2014 (25/10/19)</w:t>
            </w:r>
          </w:p>
        </w:tc>
      </w:tr>
      <w:tr w:rsidR="00DA2AC2" w:rsidRPr="0000655B" w14:paraId="0DD77A10" w14:textId="77777777" w:rsidTr="00606B1B">
        <w:tc>
          <w:tcPr>
            <w:tcW w:w="2534" w:type="dxa"/>
            <w:vAlign w:val="center"/>
          </w:tcPr>
          <w:p w14:paraId="59C10E2D" w14:textId="3450539F" w:rsidR="00DA2AC2" w:rsidRDefault="00DA2AC2" w:rsidP="00DA2AC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PODEVYN François</w:t>
            </w:r>
          </w:p>
        </w:tc>
        <w:tc>
          <w:tcPr>
            <w:tcW w:w="754" w:type="dxa"/>
            <w:vAlign w:val="center"/>
          </w:tcPr>
          <w:p w14:paraId="5E49B6E0" w14:textId="0DEEE5E5" w:rsidR="00DA2AC2" w:rsidRDefault="00DA2AC2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AT2</w:t>
            </w:r>
          </w:p>
        </w:tc>
        <w:tc>
          <w:tcPr>
            <w:tcW w:w="3227" w:type="dxa"/>
            <w:vAlign w:val="center"/>
          </w:tcPr>
          <w:p w14:paraId="4CF9AA1B" w14:textId="74271E48" w:rsidR="00DA2AC2" w:rsidRPr="0000655B" w:rsidRDefault="0000655B" w:rsidP="00DA2AC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 w:rsidRPr="0000655B">
              <w:rPr>
                <w:sz w:val="18"/>
                <w:szCs w:val="18"/>
                <w:lang w:val="fr-BE"/>
              </w:rPr>
              <w:t>OFO Cursus Sec. 056 FI - ASSE</w:t>
            </w:r>
          </w:p>
        </w:tc>
        <w:tc>
          <w:tcPr>
            <w:tcW w:w="2159" w:type="dxa"/>
            <w:vAlign w:val="center"/>
          </w:tcPr>
          <w:p w14:paraId="20FFBBE1" w14:textId="45C5AF31" w:rsidR="00DA2AC2" w:rsidRPr="00606B1B" w:rsidRDefault="00606B1B" w:rsidP="00DA2AC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  <w:r w:rsidRPr="00606B1B">
              <w:rPr>
                <w:sz w:val="20"/>
                <w:szCs w:val="20"/>
              </w:rPr>
              <w:t>19/11/2014 (25/09/19)</w:t>
            </w:r>
          </w:p>
        </w:tc>
      </w:tr>
      <w:tr w:rsidR="00DA2AC2" w:rsidRPr="0000655B" w14:paraId="641D215A" w14:textId="77777777" w:rsidTr="00606B1B">
        <w:tc>
          <w:tcPr>
            <w:tcW w:w="2534" w:type="dxa"/>
            <w:vAlign w:val="center"/>
          </w:tcPr>
          <w:p w14:paraId="4CDFDE40" w14:textId="1102EA90" w:rsidR="00DA2AC2" w:rsidRDefault="00DA2AC2" w:rsidP="00DA2AC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VERDURME Dirk</w:t>
            </w:r>
          </w:p>
        </w:tc>
        <w:tc>
          <w:tcPr>
            <w:tcW w:w="754" w:type="dxa"/>
            <w:vAlign w:val="center"/>
          </w:tcPr>
          <w:p w14:paraId="435E0F12" w14:textId="211BA66E" w:rsidR="00DA2AC2" w:rsidRDefault="0000655B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</w:t>
            </w:r>
          </w:p>
        </w:tc>
        <w:tc>
          <w:tcPr>
            <w:tcW w:w="3227" w:type="dxa"/>
            <w:vAlign w:val="center"/>
          </w:tcPr>
          <w:p w14:paraId="0A750CDE" w14:textId="20B82CB5" w:rsidR="00DA2AC2" w:rsidRPr="0000655B" w:rsidRDefault="0000655B" w:rsidP="00DA2AC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 w:rsidRPr="0000655B">
              <w:rPr>
                <w:sz w:val="18"/>
                <w:szCs w:val="18"/>
                <w:lang w:val="fr-BE"/>
              </w:rPr>
              <w:t>OFO Cursus Sec.070 NE - GENT</w:t>
            </w:r>
          </w:p>
        </w:tc>
        <w:tc>
          <w:tcPr>
            <w:tcW w:w="2159" w:type="dxa"/>
            <w:vAlign w:val="center"/>
          </w:tcPr>
          <w:p w14:paraId="477B66A2" w14:textId="1D50C5DF" w:rsidR="00DA2AC2" w:rsidRPr="00606B1B" w:rsidRDefault="00606B1B" w:rsidP="00DA2AC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  <w:r w:rsidRPr="00606B1B">
              <w:rPr>
                <w:sz w:val="20"/>
                <w:szCs w:val="20"/>
              </w:rPr>
              <w:t>16/06/15 (24/10/19)</w:t>
            </w:r>
          </w:p>
        </w:tc>
      </w:tr>
      <w:tr w:rsidR="00DA2AC2" w:rsidRPr="0000655B" w14:paraId="4C6FEE4F" w14:textId="77777777" w:rsidTr="00606B1B">
        <w:tc>
          <w:tcPr>
            <w:tcW w:w="2534" w:type="dxa"/>
            <w:vAlign w:val="center"/>
          </w:tcPr>
          <w:p w14:paraId="649E0C7A" w14:textId="025D7DB3" w:rsidR="00DA2AC2" w:rsidRDefault="00DA2AC2" w:rsidP="00DA2AC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COENEN Dimitri</w:t>
            </w:r>
          </w:p>
        </w:tc>
        <w:tc>
          <w:tcPr>
            <w:tcW w:w="754" w:type="dxa"/>
            <w:vAlign w:val="center"/>
          </w:tcPr>
          <w:p w14:paraId="1E519158" w14:textId="0C023520" w:rsidR="00DA2AC2" w:rsidRDefault="0000655B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</w:t>
            </w:r>
          </w:p>
        </w:tc>
        <w:tc>
          <w:tcPr>
            <w:tcW w:w="3227" w:type="dxa"/>
            <w:vAlign w:val="center"/>
          </w:tcPr>
          <w:p w14:paraId="3A419B76" w14:textId="41E023ED" w:rsidR="00DA2AC2" w:rsidRPr="0000655B" w:rsidRDefault="0000655B" w:rsidP="0000655B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 w:rsidRPr="0000655B">
              <w:rPr>
                <w:sz w:val="18"/>
                <w:szCs w:val="18"/>
                <w:lang w:val="fr-BE"/>
              </w:rPr>
              <w:t>OFO Cursus Sec.</w:t>
            </w:r>
            <w:r>
              <w:rPr>
                <w:sz w:val="18"/>
                <w:szCs w:val="18"/>
                <w:lang w:val="fr-BE"/>
              </w:rPr>
              <w:t xml:space="preserve">073 FE - </w:t>
            </w:r>
            <w:proofErr w:type="spellStart"/>
            <w:r>
              <w:rPr>
                <w:sz w:val="18"/>
                <w:szCs w:val="18"/>
                <w:lang w:val="fr-BE"/>
              </w:rPr>
              <w:t>Rocourt</w:t>
            </w:r>
            <w:proofErr w:type="spellEnd"/>
          </w:p>
        </w:tc>
        <w:tc>
          <w:tcPr>
            <w:tcW w:w="2159" w:type="dxa"/>
            <w:vAlign w:val="center"/>
          </w:tcPr>
          <w:p w14:paraId="01F5C414" w14:textId="116C2D13" w:rsidR="00DA2AC2" w:rsidRPr="00606B1B" w:rsidRDefault="00606B1B" w:rsidP="00DA2AC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  <w:r w:rsidRPr="00606B1B">
              <w:rPr>
                <w:sz w:val="20"/>
                <w:szCs w:val="20"/>
              </w:rPr>
              <w:t>28/10/15 (02/12/19)</w:t>
            </w:r>
          </w:p>
        </w:tc>
      </w:tr>
      <w:tr w:rsidR="00DA2AC2" w:rsidRPr="0000655B" w14:paraId="28580A4F" w14:textId="77777777" w:rsidTr="00606B1B">
        <w:tc>
          <w:tcPr>
            <w:tcW w:w="2534" w:type="dxa"/>
            <w:vAlign w:val="center"/>
          </w:tcPr>
          <w:p w14:paraId="6051EB4A" w14:textId="3838CB7E" w:rsidR="00DA2AC2" w:rsidRDefault="00DA2AC2" w:rsidP="00DA2AC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PINSMAILLE Philippe</w:t>
            </w:r>
          </w:p>
        </w:tc>
        <w:tc>
          <w:tcPr>
            <w:tcW w:w="754" w:type="dxa"/>
            <w:vAlign w:val="center"/>
          </w:tcPr>
          <w:p w14:paraId="41BC5E7C" w14:textId="2EB74F56" w:rsidR="00DA2AC2" w:rsidRDefault="0000655B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</w:t>
            </w:r>
          </w:p>
        </w:tc>
        <w:tc>
          <w:tcPr>
            <w:tcW w:w="3227" w:type="dxa"/>
            <w:vAlign w:val="center"/>
          </w:tcPr>
          <w:p w14:paraId="72818466" w14:textId="2415BAB1" w:rsidR="00DA2AC2" w:rsidRPr="0000655B" w:rsidRDefault="0000655B" w:rsidP="00DA2AC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 w:rsidRPr="0000655B">
              <w:rPr>
                <w:sz w:val="18"/>
                <w:szCs w:val="18"/>
                <w:lang w:val="fr-BE"/>
              </w:rPr>
              <w:t>OFO Cursus Sec. 113 FE - Namur</w:t>
            </w:r>
          </w:p>
        </w:tc>
        <w:tc>
          <w:tcPr>
            <w:tcW w:w="2159" w:type="dxa"/>
            <w:vAlign w:val="center"/>
          </w:tcPr>
          <w:p w14:paraId="6DC13696" w14:textId="301D45C7" w:rsidR="00DA2AC2" w:rsidRPr="00606B1B" w:rsidRDefault="00606B1B" w:rsidP="00DA2AC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  <w:r w:rsidRPr="00606B1B">
              <w:rPr>
                <w:sz w:val="20"/>
                <w:szCs w:val="20"/>
              </w:rPr>
              <w:t>25/10/17 (03/10/19)</w:t>
            </w:r>
          </w:p>
        </w:tc>
      </w:tr>
      <w:tr w:rsidR="00DA2AC2" w:rsidRPr="0000655B" w14:paraId="0F95707B" w14:textId="77777777" w:rsidTr="00606B1B">
        <w:tc>
          <w:tcPr>
            <w:tcW w:w="2534" w:type="dxa"/>
            <w:vAlign w:val="center"/>
          </w:tcPr>
          <w:p w14:paraId="1A759E1D" w14:textId="7459C827" w:rsidR="00DA2AC2" w:rsidRDefault="00DA2AC2" w:rsidP="00DA2AC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DELBAR Frederic</w:t>
            </w:r>
          </w:p>
        </w:tc>
        <w:tc>
          <w:tcPr>
            <w:tcW w:w="754" w:type="dxa"/>
            <w:vAlign w:val="center"/>
          </w:tcPr>
          <w:p w14:paraId="2D3F6D24" w14:textId="3C5C5FE3" w:rsidR="00DA2AC2" w:rsidRDefault="0000655B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</w:t>
            </w:r>
          </w:p>
        </w:tc>
        <w:tc>
          <w:tcPr>
            <w:tcW w:w="3227" w:type="dxa"/>
            <w:vAlign w:val="center"/>
          </w:tcPr>
          <w:p w14:paraId="754AD72A" w14:textId="14BBDAB8" w:rsidR="00DA2AC2" w:rsidRPr="0000655B" w:rsidRDefault="0000655B" w:rsidP="00DA2AC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 w:rsidRPr="0000655B">
              <w:rPr>
                <w:sz w:val="18"/>
                <w:szCs w:val="18"/>
                <w:lang w:val="fr-BE"/>
              </w:rPr>
              <w:t>OFO Cursus Sec.117 FI - ASSE</w:t>
            </w:r>
          </w:p>
        </w:tc>
        <w:tc>
          <w:tcPr>
            <w:tcW w:w="2159" w:type="dxa"/>
            <w:vAlign w:val="center"/>
          </w:tcPr>
          <w:p w14:paraId="532D6556" w14:textId="4E2B045B" w:rsidR="00DA2AC2" w:rsidRPr="00606B1B" w:rsidRDefault="00606B1B" w:rsidP="00DA2AC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  <w:r w:rsidRPr="00606B1B">
              <w:rPr>
                <w:sz w:val="20"/>
                <w:szCs w:val="20"/>
              </w:rPr>
              <w:t>20/12/17(24/09/19)</w:t>
            </w:r>
          </w:p>
        </w:tc>
      </w:tr>
      <w:tr w:rsidR="00DA2AC2" w:rsidRPr="0000655B" w14:paraId="66CC71AD" w14:textId="77777777" w:rsidTr="00606B1B">
        <w:tc>
          <w:tcPr>
            <w:tcW w:w="2534" w:type="dxa"/>
            <w:vAlign w:val="center"/>
          </w:tcPr>
          <w:p w14:paraId="111F148F" w14:textId="0FB2B461" w:rsidR="00DA2AC2" w:rsidRDefault="00DA2AC2" w:rsidP="00DA2AC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LECOMTE Frederic</w:t>
            </w:r>
          </w:p>
        </w:tc>
        <w:tc>
          <w:tcPr>
            <w:tcW w:w="754" w:type="dxa"/>
            <w:vAlign w:val="center"/>
          </w:tcPr>
          <w:p w14:paraId="70647263" w14:textId="173A9952" w:rsidR="00DA2AC2" w:rsidRDefault="0000655B" w:rsidP="00DA2AC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1SM</w:t>
            </w:r>
          </w:p>
        </w:tc>
        <w:tc>
          <w:tcPr>
            <w:tcW w:w="3227" w:type="dxa"/>
            <w:vAlign w:val="center"/>
          </w:tcPr>
          <w:p w14:paraId="588521E5" w14:textId="1FF844A4" w:rsidR="00DA2AC2" w:rsidRPr="0000655B" w:rsidRDefault="0000655B" w:rsidP="00DA2AC2">
            <w:pPr>
              <w:tabs>
                <w:tab w:val="num" w:pos="1260"/>
              </w:tabs>
              <w:jc w:val="center"/>
              <w:rPr>
                <w:sz w:val="18"/>
                <w:szCs w:val="18"/>
                <w:lang w:val="fr-BE"/>
              </w:rPr>
            </w:pPr>
            <w:r w:rsidRPr="0000655B">
              <w:rPr>
                <w:sz w:val="18"/>
                <w:szCs w:val="18"/>
                <w:lang w:val="fr-BE"/>
              </w:rPr>
              <w:t>OFO Cursus Sec. 117 FI - ASSE</w:t>
            </w:r>
          </w:p>
        </w:tc>
        <w:tc>
          <w:tcPr>
            <w:tcW w:w="2159" w:type="dxa"/>
            <w:vAlign w:val="center"/>
          </w:tcPr>
          <w:p w14:paraId="0672379F" w14:textId="28A207E4" w:rsidR="00DA2AC2" w:rsidRPr="00606B1B" w:rsidRDefault="00606B1B" w:rsidP="00DA2AC2">
            <w:pPr>
              <w:tabs>
                <w:tab w:val="num" w:pos="1260"/>
              </w:tabs>
              <w:jc w:val="center"/>
              <w:rPr>
                <w:sz w:val="20"/>
                <w:szCs w:val="20"/>
                <w:lang w:val="fr-BE"/>
              </w:rPr>
            </w:pPr>
            <w:r w:rsidRPr="00606B1B">
              <w:rPr>
                <w:sz w:val="20"/>
                <w:szCs w:val="20"/>
              </w:rPr>
              <w:t>20/12/17 (20/01/20)</w:t>
            </w:r>
          </w:p>
        </w:tc>
      </w:tr>
    </w:tbl>
    <w:p w14:paraId="59C67657" w14:textId="2C459281" w:rsidR="009358F1" w:rsidRPr="0000655B" w:rsidRDefault="009358F1">
      <w:pPr>
        <w:rPr>
          <w:b/>
          <w:sz w:val="22"/>
          <w:szCs w:val="22"/>
          <w:u w:val="single"/>
          <w:lang w:val="fr-B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3FD1C593" w14:textId="3883EB7F" w:rsidR="00A270C9" w:rsidRPr="006B09C2" w:rsidRDefault="00A270C9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A270C9" w:rsidRPr="0066660E" w14:paraId="5D3B0332" w14:textId="77777777" w:rsidTr="00A270C9">
        <w:tc>
          <w:tcPr>
            <w:tcW w:w="3859" w:type="dxa"/>
            <w:vAlign w:val="center"/>
          </w:tcPr>
          <w:p w14:paraId="6D957097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90D490B" w14:textId="75D2C62F" w:rsidR="00A270C9" w:rsidRPr="00ED234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3384" w:type="dxa"/>
            <w:vAlign w:val="center"/>
          </w:tcPr>
          <w:p w14:paraId="2DB7EBF6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03E4025B" w14:textId="0C688330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204.098,00</w:t>
            </w:r>
          </w:p>
        </w:tc>
      </w:tr>
      <w:tr w:rsidR="00A270C9" w:rsidRPr="0066660E" w14:paraId="3C381A3B" w14:textId="77777777" w:rsidTr="00A270C9">
        <w:tc>
          <w:tcPr>
            <w:tcW w:w="3859" w:type="dxa"/>
            <w:vAlign w:val="center"/>
          </w:tcPr>
          <w:p w14:paraId="3BF68076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AAB0CE6" w14:textId="77777777" w:rsidR="00A270C9" w:rsidRPr="00ED234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F1AD230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2FE2E04" w14:textId="7EF9146F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70C9" w:rsidRPr="0066660E" w14:paraId="1F5CBB3F" w14:textId="77777777" w:rsidTr="00A270C9">
        <w:tc>
          <w:tcPr>
            <w:tcW w:w="3859" w:type="dxa"/>
            <w:vAlign w:val="center"/>
          </w:tcPr>
          <w:p w14:paraId="4F532DE9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51533BD" w14:textId="2892DDD3" w:rsidR="00A270C9" w:rsidRPr="00ED234E" w:rsidRDefault="00A270C9" w:rsidP="00A27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1,25</w:t>
            </w:r>
          </w:p>
        </w:tc>
        <w:tc>
          <w:tcPr>
            <w:tcW w:w="3384" w:type="dxa"/>
            <w:vAlign w:val="center"/>
          </w:tcPr>
          <w:p w14:paraId="596EA94F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056218C4" w14:textId="3BE1EC29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2.337,00</w:t>
            </w:r>
          </w:p>
        </w:tc>
      </w:tr>
      <w:tr w:rsidR="00A270C9" w:rsidRPr="0066660E" w14:paraId="39158971" w14:textId="77777777" w:rsidTr="00A270C9">
        <w:tc>
          <w:tcPr>
            <w:tcW w:w="3859" w:type="dxa"/>
            <w:vAlign w:val="center"/>
          </w:tcPr>
          <w:p w14:paraId="43882186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87AF003" w14:textId="2772FFF3" w:rsidR="00A270C9" w:rsidRPr="00ED234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3384" w:type="dxa"/>
            <w:vAlign w:val="center"/>
          </w:tcPr>
          <w:p w14:paraId="7F56973A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7F47ABD" w14:textId="4B059E7B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117.629,00</w:t>
            </w:r>
          </w:p>
        </w:tc>
      </w:tr>
      <w:tr w:rsidR="00A270C9" w:rsidRPr="0066660E" w14:paraId="447A39D8" w14:textId="77777777" w:rsidTr="00A270C9">
        <w:tc>
          <w:tcPr>
            <w:tcW w:w="3859" w:type="dxa"/>
            <w:vAlign w:val="center"/>
          </w:tcPr>
          <w:p w14:paraId="0A46734B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BC1C369" w14:textId="77777777" w:rsidR="00A270C9" w:rsidRPr="00ED234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637271B4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880E912" w14:textId="361A94A4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70C9" w:rsidRPr="0066660E" w14:paraId="24D0703C" w14:textId="77777777" w:rsidTr="00A270C9">
        <w:tc>
          <w:tcPr>
            <w:tcW w:w="3859" w:type="dxa"/>
            <w:vAlign w:val="center"/>
          </w:tcPr>
          <w:p w14:paraId="2009F94C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9ADACAE" w14:textId="77777777" w:rsidR="00A270C9" w:rsidRPr="00ED234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56C66168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393B697" w14:textId="32D7187D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70C9" w:rsidRPr="0066660E" w14:paraId="54295235" w14:textId="77777777" w:rsidTr="00A270C9">
        <w:tc>
          <w:tcPr>
            <w:tcW w:w="3859" w:type="dxa"/>
            <w:vAlign w:val="center"/>
          </w:tcPr>
          <w:p w14:paraId="6B6E7C2B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89E7DAD" w14:textId="77777777" w:rsidR="00A270C9" w:rsidRPr="00ED234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34819A8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00D2AA2" w14:textId="394FB34A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70C9" w:rsidRPr="0066660E" w14:paraId="7992CF73" w14:textId="77777777" w:rsidTr="00A270C9">
        <w:tc>
          <w:tcPr>
            <w:tcW w:w="3859" w:type="dxa"/>
            <w:vAlign w:val="center"/>
          </w:tcPr>
          <w:p w14:paraId="50438E6C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ABBB6E6" w14:textId="77777777" w:rsidR="00A270C9" w:rsidRPr="00ED234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1E648473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13A0307" w14:textId="0E792984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70C9" w:rsidRPr="0066660E" w14:paraId="1D8E9B4A" w14:textId="77777777" w:rsidTr="00A270C9">
        <w:tc>
          <w:tcPr>
            <w:tcW w:w="3859" w:type="dxa"/>
            <w:vAlign w:val="center"/>
          </w:tcPr>
          <w:p w14:paraId="102D598E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6D149EB" w14:textId="77777777" w:rsidR="00A270C9" w:rsidRPr="00ED234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160D9218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1AA4E67" w14:textId="58856495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70C9" w:rsidRPr="0066660E" w14:paraId="7E7C7B5C" w14:textId="77777777" w:rsidTr="00A270C9">
        <w:tc>
          <w:tcPr>
            <w:tcW w:w="3859" w:type="dxa"/>
            <w:vAlign w:val="center"/>
          </w:tcPr>
          <w:p w14:paraId="02E81F82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E0D657E" w14:textId="77777777" w:rsidR="00A270C9" w:rsidRPr="00ED234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2FB4D26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DCB6206" w14:textId="69E46A7A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70C9" w:rsidRPr="0066660E" w14:paraId="138EB2DB" w14:textId="77777777" w:rsidTr="00A270C9">
        <w:tc>
          <w:tcPr>
            <w:tcW w:w="3859" w:type="dxa"/>
            <w:vAlign w:val="center"/>
          </w:tcPr>
          <w:p w14:paraId="08958105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A835563" w14:textId="080BB3A6" w:rsidR="00A270C9" w:rsidRPr="00ED234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208,25</w:t>
            </w:r>
          </w:p>
        </w:tc>
        <w:tc>
          <w:tcPr>
            <w:tcW w:w="3384" w:type="dxa"/>
            <w:vAlign w:val="center"/>
          </w:tcPr>
          <w:p w14:paraId="4B6F9620" w14:textId="77777777" w:rsidR="00A270C9" w:rsidRDefault="00A270C9" w:rsidP="004F442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2DF1754" w14:textId="234746D0" w:rsidR="00A270C9" w:rsidRPr="0066660E" w:rsidRDefault="00A270C9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324.064,00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74FA53A6" w14:textId="766B9D12" w:rsidR="00E640BD" w:rsidRDefault="00E640BD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E640BD" w14:paraId="2E2D10C1" w14:textId="77777777" w:rsidTr="004F4429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680D47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D22DF1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6394587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E640BD" w:rsidRPr="00E74119" w14:paraId="0E91AFC3" w14:textId="77777777" w:rsidTr="004F4429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8853F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04C8028" w14:textId="77777777" w:rsidR="00E640BD" w:rsidRPr="00E74119" w:rsidRDefault="00E640BD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1DD2FD6" w14:textId="77777777" w:rsidR="00E640BD" w:rsidRPr="00E74119" w:rsidRDefault="00E640BD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D80EC27" w14:textId="77777777" w:rsidR="00E640BD" w:rsidRPr="00E74119" w:rsidRDefault="00E640BD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25F04B9E" w14:textId="77777777" w:rsidR="00E640BD" w:rsidRPr="00E74119" w:rsidRDefault="00E640BD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E640BD" w14:paraId="6680C5DD" w14:textId="77777777" w:rsidTr="004F4429">
        <w:tc>
          <w:tcPr>
            <w:tcW w:w="2835" w:type="dxa"/>
            <w:tcBorders>
              <w:top w:val="single" w:sz="4" w:space="0" w:color="auto"/>
            </w:tcBorders>
          </w:tcPr>
          <w:p w14:paraId="06108AA2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3A32492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BEC5F6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BD4ECE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A84DF8B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40BD" w14:paraId="27AA342B" w14:textId="77777777" w:rsidTr="004F4429">
        <w:tc>
          <w:tcPr>
            <w:tcW w:w="2835" w:type="dxa"/>
          </w:tcPr>
          <w:p w14:paraId="75339E7A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539D70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CBB9EA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A812E3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EE94FE1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40BD" w14:paraId="294F98E0" w14:textId="77777777" w:rsidTr="004F4429">
        <w:tc>
          <w:tcPr>
            <w:tcW w:w="2835" w:type="dxa"/>
          </w:tcPr>
          <w:p w14:paraId="47A02FC2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7551305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C79616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D599B8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176E582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40BD" w14:paraId="1FF8C091" w14:textId="77777777" w:rsidTr="004F4429">
        <w:tc>
          <w:tcPr>
            <w:tcW w:w="2835" w:type="dxa"/>
          </w:tcPr>
          <w:p w14:paraId="6DA88B62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5F82FC6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4DC4D3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84C345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F440821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40BD" w14:paraId="09360B1B" w14:textId="77777777" w:rsidTr="004F4429">
        <w:tc>
          <w:tcPr>
            <w:tcW w:w="2835" w:type="dxa"/>
            <w:shd w:val="clear" w:color="auto" w:fill="auto"/>
          </w:tcPr>
          <w:p w14:paraId="250047C7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16CE739D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12CABB6F" w14:textId="77777777" w:rsidR="00E640BD" w:rsidRDefault="00E640BD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  <w:sectPr w:rsidR="00E640BD" w:rsidSect="0000655B">
          <w:pgSz w:w="12240" w:h="15840"/>
          <w:pgMar w:top="1134" w:right="1418" w:bottom="851" w:left="1418" w:header="709" w:footer="709" w:gutter="0"/>
          <w:cols w:space="708"/>
          <w:docGrid w:linePitch="360"/>
        </w:sectPr>
      </w:pPr>
    </w:p>
    <w:p w14:paraId="59C67662" w14:textId="22FB03BA" w:rsidR="009358F1" w:rsidRPr="009358F1" w:rsidRDefault="00E640BD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lastRenderedPageBreak/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5BD7A591" w14:textId="51C8460A" w:rsidR="00E640BD" w:rsidRPr="00D92619" w:rsidRDefault="00E640BD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E640BD" w14:paraId="396904B5" w14:textId="77777777" w:rsidTr="004F4429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F78A9B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8D61D6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BEEF63B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E640BD" w:rsidRPr="00E74119" w14:paraId="127A70B8" w14:textId="77777777" w:rsidTr="004F4429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7457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009E641" w14:textId="77777777" w:rsidR="00E640BD" w:rsidRPr="00E74119" w:rsidRDefault="00E640BD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6D30B61" w14:textId="77777777" w:rsidR="00E640BD" w:rsidRPr="00E74119" w:rsidRDefault="00E640BD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96851D2" w14:textId="77777777" w:rsidR="00E640BD" w:rsidRPr="00E74119" w:rsidRDefault="00E640BD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7217B4A7" w14:textId="77777777" w:rsidR="00E640BD" w:rsidRPr="00E74119" w:rsidRDefault="00E640BD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E640BD" w14:paraId="733076F9" w14:textId="77777777" w:rsidTr="004F4429">
        <w:tc>
          <w:tcPr>
            <w:tcW w:w="2835" w:type="dxa"/>
            <w:tcBorders>
              <w:top w:val="single" w:sz="4" w:space="0" w:color="auto"/>
            </w:tcBorders>
          </w:tcPr>
          <w:p w14:paraId="7E42F4AB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9B13C4E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6363A9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F336BE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787E387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40BD" w14:paraId="04A5BD98" w14:textId="77777777" w:rsidTr="004F4429">
        <w:tc>
          <w:tcPr>
            <w:tcW w:w="2835" w:type="dxa"/>
          </w:tcPr>
          <w:p w14:paraId="255132DB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718D3E6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85FE50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7A2227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97CD28A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40BD" w14:paraId="16EFAF8D" w14:textId="77777777" w:rsidTr="004F4429">
        <w:tc>
          <w:tcPr>
            <w:tcW w:w="2835" w:type="dxa"/>
          </w:tcPr>
          <w:p w14:paraId="6567324E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301BC1E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9AA650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EB159E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4A91DF8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40BD" w14:paraId="1FBE05DA" w14:textId="77777777" w:rsidTr="004F4429">
        <w:tc>
          <w:tcPr>
            <w:tcW w:w="2835" w:type="dxa"/>
          </w:tcPr>
          <w:p w14:paraId="042E82D4" w14:textId="77777777" w:rsidR="00E640BD" w:rsidRDefault="00E640BD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5DA0E3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F1DBD7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8B8380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D40886A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40BD" w14:paraId="6450F6D0" w14:textId="77777777" w:rsidTr="004F4429">
        <w:tc>
          <w:tcPr>
            <w:tcW w:w="2835" w:type="dxa"/>
            <w:shd w:val="clear" w:color="auto" w:fill="auto"/>
          </w:tcPr>
          <w:p w14:paraId="57F350A3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2C697241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7A1A3E5E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6E89DBE1" w14:textId="361CCC9D" w:rsidR="00E640BD" w:rsidRPr="00D34B18" w:rsidRDefault="00E640BD" w:rsidP="00E640BD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</w:rPr>
      </w:pPr>
      <w:r w:rsidRPr="00D34B18">
        <w:rPr>
          <w:sz w:val="22"/>
          <w:szCs w:val="22"/>
        </w:rPr>
        <w:t>Totaal personeel (militair/burger).</w:t>
      </w:r>
      <w:r w:rsidRPr="00D34B18"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E640BD" w14:paraId="33BF632C" w14:textId="77777777" w:rsidTr="004F4429">
        <w:tc>
          <w:tcPr>
            <w:tcW w:w="1985" w:type="dxa"/>
            <w:shd w:val="clear" w:color="auto" w:fill="auto"/>
          </w:tcPr>
          <w:p w14:paraId="39C52A05" w14:textId="77777777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5BE9CF37" w14:textId="2A5FD0CE" w:rsidR="00E640BD" w:rsidRDefault="00E640BD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F3D099D" w14:textId="7E85D002" w:rsidR="00E640BD" w:rsidRDefault="00E640BD" w:rsidP="00E640BD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48D2A9B7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7" w14:textId="011CD146" w:rsidR="009B3A48" w:rsidRPr="002557C8" w:rsidRDefault="009B3A48" w:rsidP="00C334E0">
      <w:pPr>
        <w:ind w:left="709"/>
        <w:rPr>
          <w:sz w:val="22"/>
          <w:szCs w:val="22"/>
        </w:rPr>
      </w:pP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E640BD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68B32973" w:rsidR="009B3A48" w:rsidRPr="004115B3" w:rsidRDefault="009B3A48" w:rsidP="00E640BD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E640BD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0C321047" w:rsidR="009B3A48" w:rsidRPr="004115B3" w:rsidRDefault="009B3A48" w:rsidP="00E640BD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E640BD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1957D1AC" w:rsidR="009B3A48" w:rsidRPr="004115B3" w:rsidRDefault="009B3A48" w:rsidP="001578FA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E640BD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E640BD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36208B56" w:rsidR="009B3A48" w:rsidRPr="00961D0B" w:rsidRDefault="00E640BD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2,8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0394BB15" w:rsidR="009B3A48" w:rsidRPr="00961D0B" w:rsidRDefault="00E640BD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5F9A6198" w:rsidR="009B3A48" w:rsidRPr="008935DC" w:rsidRDefault="001578FA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7C942C32" w:rsidR="009B3A48" w:rsidRPr="00E640BD" w:rsidRDefault="00E640BD" w:rsidP="00E640BD">
      <w:pPr>
        <w:tabs>
          <w:tab w:val="left" w:pos="3544"/>
        </w:tabs>
        <w:ind w:left="709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E640BD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4001A9A9" w14:textId="002B60AC" w:rsidR="00BD5495" w:rsidRPr="00D92619" w:rsidRDefault="00BD5495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71"/>
        <w:gridCol w:w="1271"/>
        <w:gridCol w:w="1271"/>
        <w:gridCol w:w="1271"/>
        <w:gridCol w:w="1272"/>
        <w:gridCol w:w="1272"/>
        <w:gridCol w:w="1272"/>
      </w:tblGrid>
      <w:tr w:rsidR="00BD5495" w:rsidRPr="004B5919" w14:paraId="41D20A1C" w14:textId="77777777" w:rsidTr="004F4429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892B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9091E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79BF9D36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46FF0E3D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BD5495" w:rsidRPr="004B5919" w14:paraId="54AFAEE4" w14:textId="77777777" w:rsidTr="004F4429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31DAA6BE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C3BA74F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78E44D7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7F395FD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6CDF95A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6E3E802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048674C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495" w:rsidRPr="004B5919" w14:paraId="61DC09A3" w14:textId="77777777" w:rsidTr="004F4429">
        <w:tc>
          <w:tcPr>
            <w:tcW w:w="1271" w:type="dxa"/>
            <w:vAlign w:val="center"/>
          </w:tcPr>
          <w:p w14:paraId="72D54A53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B9148C3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FA14F5D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A6E5344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57D1F30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C2232DB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705BACC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5495" w:rsidRPr="004B5919" w14:paraId="20009184" w14:textId="77777777" w:rsidTr="004F4429">
        <w:tc>
          <w:tcPr>
            <w:tcW w:w="1271" w:type="dxa"/>
            <w:vAlign w:val="center"/>
          </w:tcPr>
          <w:p w14:paraId="516A90C6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040DE9D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3A8E8FA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1FEA4A7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0FF56C2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EB0443E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B36CA6E" w14:textId="77777777" w:rsidR="00BD5495" w:rsidRPr="004B5919" w:rsidRDefault="00BD5495" w:rsidP="004F4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2851EECD" w14:textId="69EC42AE" w:rsidR="00BD5495" w:rsidRPr="002557C8" w:rsidRDefault="00BD5495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D16662" w14:paraId="37DEA172" w14:textId="77777777" w:rsidTr="00D16662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F5B195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AA4F36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6DAD994A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D16662" w:rsidRPr="00E74119" w14:paraId="7EB5635D" w14:textId="77777777" w:rsidTr="00D16662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6C1A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0140B8B" w14:textId="77777777" w:rsidR="00D16662" w:rsidRPr="00E74119" w:rsidRDefault="00D1666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C0BB520" w14:textId="77777777" w:rsidR="00D16662" w:rsidRPr="00E74119" w:rsidRDefault="00D1666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8308077" w14:textId="77777777" w:rsidR="00D16662" w:rsidRPr="00E74119" w:rsidRDefault="00D1666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07BD2808" w14:textId="77777777" w:rsidR="00D16662" w:rsidRPr="00E74119" w:rsidRDefault="00D1666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D16662" w14:paraId="3FDAF07B" w14:textId="77777777" w:rsidTr="00D16662">
        <w:tc>
          <w:tcPr>
            <w:tcW w:w="2552" w:type="dxa"/>
            <w:tcBorders>
              <w:top w:val="single" w:sz="4" w:space="0" w:color="auto"/>
            </w:tcBorders>
          </w:tcPr>
          <w:p w14:paraId="0FB1EA4A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775C3F8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EBC594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07995A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9302B0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6662" w14:paraId="61187FE2" w14:textId="77777777" w:rsidTr="00D16662">
        <w:tc>
          <w:tcPr>
            <w:tcW w:w="2552" w:type="dxa"/>
          </w:tcPr>
          <w:p w14:paraId="4D4870A8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F16ABEE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CEAD90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E560ED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CC4485B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6662" w14:paraId="7B360A2F" w14:textId="77777777" w:rsidTr="00D16662">
        <w:tc>
          <w:tcPr>
            <w:tcW w:w="2552" w:type="dxa"/>
          </w:tcPr>
          <w:p w14:paraId="03EEDD1E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DA57D78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CB5FED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2BE057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F4A29E5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6662" w14:paraId="56AFC917" w14:textId="77777777" w:rsidTr="00D16662">
        <w:tc>
          <w:tcPr>
            <w:tcW w:w="2552" w:type="dxa"/>
          </w:tcPr>
          <w:p w14:paraId="63319EAA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1A0C7B0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195BF2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E8FE73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0765537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6662" w14:paraId="3BEB62C1" w14:textId="77777777" w:rsidTr="00D16662">
        <w:tc>
          <w:tcPr>
            <w:tcW w:w="2552" w:type="dxa"/>
            <w:shd w:val="clear" w:color="auto" w:fill="auto"/>
          </w:tcPr>
          <w:p w14:paraId="30C25458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2A2A82DF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0" w14:textId="4EE7A92C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20419CE3" w14:textId="77777777" w:rsidR="00BD5495" w:rsidRDefault="00BD5495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  <w:sectPr w:rsidR="00BD5495" w:rsidSect="00E640BD">
          <w:pgSz w:w="12240" w:h="15840"/>
          <w:pgMar w:top="1134" w:right="1041" w:bottom="851" w:left="1418" w:header="709" w:footer="709" w:gutter="0"/>
          <w:cols w:space="708"/>
          <w:docGrid w:linePitch="360"/>
        </w:sectPr>
      </w:pPr>
    </w:p>
    <w:p w14:paraId="59C67682" w14:textId="757A53A9" w:rsidR="005D1442" w:rsidRDefault="00BD5495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55EB771C" w14:textId="1BA61913" w:rsidR="00BD5495" w:rsidRDefault="00BD5495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D16662" w14:paraId="78231DF1" w14:textId="77777777" w:rsidTr="00D16662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AB97C6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EA2DAB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1FE6E670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D16662" w:rsidRPr="00E74119" w14:paraId="1D474E11" w14:textId="77777777" w:rsidTr="00D16662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9CC9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CBBD23" w14:textId="77777777" w:rsidR="00D16662" w:rsidRPr="00E74119" w:rsidRDefault="00D1666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E23B3C4" w14:textId="77777777" w:rsidR="00D16662" w:rsidRPr="00E74119" w:rsidRDefault="00D1666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AB44E0E" w14:textId="77777777" w:rsidR="00D16662" w:rsidRPr="00E74119" w:rsidRDefault="00D1666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02233F7D" w14:textId="77777777" w:rsidR="00D16662" w:rsidRPr="00E74119" w:rsidRDefault="00D16662" w:rsidP="003468A8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D16662" w14:paraId="570175D1" w14:textId="77777777" w:rsidTr="00D16662">
        <w:tc>
          <w:tcPr>
            <w:tcW w:w="2693" w:type="dxa"/>
            <w:tcBorders>
              <w:top w:val="single" w:sz="4" w:space="0" w:color="auto"/>
            </w:tcBorders>
          </w:tcPr>
          <w:p w14:paraId="538AA9BC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9E6DB0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E2AAFE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C692A4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BF4522E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6662" w14:paraId="0835979B" w14:textId="77777777" w:rsidTr="00D16662">
        <w:tc>
          <w:tcPr>
            <w:tcW w:w="2693" w:type="dxa"/>
          </w:tcPr>
          <w:p w14:paraId="6E11BB39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4873EA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93BBBD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96126E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14DFED2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6662" w14:paraId="6A83DC47" w14:textId="77777777" w:rsidTr="00D16662">
        <w:tc>
          <w:tcPr>
            <w:tcW w:w="2693" w:type="dxa"/>
          </w:tcPr>
          <w:p w14:paraId="0B05DC92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EB768C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2FCAD4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84E521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F571315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6662" w14:paraId="3747F51C" w14:textId="77777777" w:rsidTr="00D16662">
        <w:tc>
          <w:tcPr>
            <w:tcW w:w="2693" w:type="dxa"/>
          </w:tcPr>
          <w:p w14:paraId="5FA66CDA" w14:textId="77777777" w:rsidR="00D16662" w:rsidRDefault="00D16662" w:rsidP="003468A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AAD7F7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2BE05E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4B547B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DF4E6D2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6662" w14:paraId="629F86E8" w14:textId="77777777" w:rsidTr="00D16662">
        <w:tc>
          <w:tcPr>
            <w:tcW w:w="2693" w:type="dxa"/>
            <w:shd w:val="clear" w:color="auto" w:fill="auto"/>
          </w:tcPr>
          <w:p w14:paraId="5E92FF86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4861950A" w14:textId="77777777" w:rsidR="00D16662" w:rsidRDefault="00D16662" w:rsidP="003468A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145AAAEB" w14:textId="22EC6F80" w:rsidR="00BD5495" w:rsidRDefault="00BD5495" w:rsidP="00BD5495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BD5495" w14:paraId="1121E36A" w14:textId="77777777" w:rsidTr="004F4429">
        <w:tc>
          <w:tcPr>
            <w:tcW w:w="4224" w:type="dxa"/>
          </w:tcPr>
          <w:p w14:paraId="755BBB3B" w14:textId="77777777" w:rsidR="00BD5495" w:rsidRDefault="00BD5495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B2AB9AC" w14:textId="609350C5" w:rsidR="00BD5495" w:rsidRDefault="00BD5495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5B34170" w14:textId="584CD698" w:rsidR="00BD5495" w:rsidRPr="00BD5495" w:rsidRDefault="00BD5495" w:rsidP="003879C1">
      <w:pPr>
        <w:ind w:left="1843"/>
        <w:rPr>
          <w:sz w:val="22"/>
          <w:szCs w:val="22"/>
        </w:rPr>
      </w:pPr>
    </w:p>
    <w:p w14:paraId="59C67685" w14:textId="3FA05A41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6" w14:textId="4A67D918" w:rsidR="009856C3" w:rsidRPr="005D1442" w:rsidRDefault="009856C3" w:rsidP="009856C3">
      <w:pPr>
        <w:ind w:left="1440"/>
        <w:rPr>
          <w:sz w:val="22"/>
          <w:szCs w:val="22"/>
        </w:rPr>
      </w:pP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3879C1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36C11F0A" w:rsidR="009B3A48" w:rsidRPr="004115B3" w:rsidRDefault="009B3A48" w:rsidP="003879C1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3879C1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7A78FD93" w:rsidR="009B3A48" w:rsidRPr="004115B3" w:rsidRDefault="009B3A48" w:rsidP="003879C1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3879C1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45575BBC" w:rsidR="009B3A48" w:rsidRPr="004115B3" w:rsidRDefault="009B3A48" w:rsidP="003879C1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3879C1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3879C1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586B5583" w:rsidR="009B3A48" w:rsidRPr="005D1442" w:rsidRDefault="009B3A48" w:rsidP="003879C1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7426A8">
              <w:rPr>
                <w:b/>
                <w:sz w:val="22"/>
                <w:szCs w:val="22"/>
              </w:rPr>
              <w:t>,0</w:t>
            </w:r>
            <w:r w:rsidR="003879C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0B49E638" w:rsidR="009B3A48" w:rsidRPr="005D1442" w:rsidRDefault="003879C1" w:rsidP="004115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6FD367D2" w:rsidR="009B3A48" w:rsidRPr="005D1442" w:rsidRDefault="001578FA" w:rsidP="004115B3">
            <w:pPr>
              <w:jc w:val="center"/>
              <w:rPr>
                <w:b/>
                <w:color w:val="0000FF"/>
              </w:rPr>
            </w:pPr>
            <w:r w:rsidRPr="001578FA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24C930AA" w:rsidR="009B3A48" w:rsidRPr="00D92619" w:rsidRDefault="003879C1" w:rsidP="00B8610D">
      <w:pPr>
        <w:ind w:left="1440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14EB59A2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3403B6E3" w14:textId="0EAD21E4" w:rsidR="003879C1" w:rsidRDefault="003879C1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3879C1" w14:paraId="21C1C9C1" w14:textId="77777777" w:rsidTr="004F4429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8C0274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46C367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68C32726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879C1" w:rsidRPr="00E74119" w14:paraId="558855BF" w14:textId="77777777" w:rsidTr="004F4429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A8A3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1033F8C" w14:textId="77777777" w:rsidR="003879C1" w:rsidRPr="00E74119" w:rsidRDefault="003879C1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64A99887" w14:textId="77777777" w:rsidR="003879C1" w:rsidRPr="00E74119" w:rsidRDefault="003879C1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594D557F" w14:textId="77777777" w:rsidR="003879C1" w:rsidRPr="00E74119" w:rsidRDefault="003879C1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06D5DCE8" w14:textId="77777777" w:rsidR="003879C1" w:rsidRPr="00E74119" w:rsidRDefault="003879C1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879C1" w14:paraId="5AD4094E" w14:textId="77777777" w:rsidTr="004F4429">
        <w:tc>
          <w:tcPr>
            <w:tcW w:w="4868" w:type="dxa"/>
            <w:tcBorders>
              <w:top w:val="single" w:sz="4" w:space="0" w:color="auto"/>
            </w:tcBorders>
          </w:tcPr>
          <w:p w14:paraId="6A4E5355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9DFC0A4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7EE2878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06937C15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30BE81A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9C1" w14:paraId="4090528C" w14:textId="77777777" w:rsidTr="004F4429">
        <w:tc>
          <w:tcPr>
            <w:tcW w:w="4868" w:type="dxa"/>
          </w:tcPr>
          <w:p w14:paraId="1375E9B4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2D93553D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839DD81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2EF35742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8675E0F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9C1" w14:paraId="1D34DE93" w14:textId="77777777" w:rsidTr="004F4429">
        <w:tc>
          <w:tcPr>
            <w:tcW w:w="4868" w:type="dxa"/>
          </w:tcPr>
          <w:p w14:paraId="7BBB8A51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64B62DE0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C0ACC4F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054CB5B0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AE2E33F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9C1" w14:paraId="79A0F24B" w14:textId="77777777" w:rsidTr="004F4429">
        <w:tc>
          <w:tcPr>
            <w:tcW w:w="7252" w:type="dxa"/>
            <w:gridSpan w:val="4"/>
            <w:shd w:val="clear" w:color="auto" w:fill="auto"/>
          </w:tcPr>
          <w:p w14:paraId="104B7C74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3AF239D2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732606E6" w:rsidR="005D1442" w:rsidRDefault="003879C1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6353F408" w14:textId="6C5E963C" w:rsidR="003879C1" w:rsidRPr="002557C8" w:rsidRDefault="003879C1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3879C1" w14:paraId="1747D694" w14:textId="77777777" w:rsidTr="004F4429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C5CBF2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2DD21E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1E27C27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58C1A0EF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879C1" w14:paraId="74A77DE7" w14:textId="77777777" w:rsidTr="004F4429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B8DE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263F2F8" w14:textId="77777777" w:rsidR="003879C1" w:rsidRPr="00E74119" w:rsidRDefault="003879C1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F6CD128" w14:textId="77777777" w:rsidR="003879C1" w:rsidRPr="00E74119" w:rsidRDefault="003879C1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CA0ED28" w14:textId="77777777" w:rsidR="003879C1" w:rsidRPr="00E74119" w:rsidRDefault="003879C1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4B6FAAA" w14:textId="77777777" w:rsidR="003879C1" w:rsidRPr="00E74119" w:rsidRDefault="003879C1" w:rsidP="004F4429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7ABB0B25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879C1" w14:paraId="4A0F65E4" w14:textId="77777777" w:rsidTr="004F4429">
        <w:tc>
          <w:tcPr>
            <w:tcW w:w="4253" w:type="dxa"/>
          </w:tcPr>
          <w:p w14:paraId="589603AC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E17C7F6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5EE01D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C897C4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73353B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7CE2287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9C1" w14:paraId="2412F52D" w14:textId="77777777" w:rsidTr="004F4429">
        <w:tc>
          <w:tcPr>
            <w:tcW w:w="4253" w:type="dxa"/>
          </w:tcPr>
          <w:p w14:paraId="4BC4B54B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46BD370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9B5DAF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65CEED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C03776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31C69C7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9C1" w14:paraId="2CC50B69" w14:textId="77777777" w:rsidTr="004F4429">
        <w:tc>
          <w:tcPr>
            <w:tcW w:w="4253" w:type="dxa"/>
          </w:tcPr>
          <w:p w14:paraId="065478D2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1ABCFFA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5692CB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4A6204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9F1F59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A8288C0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9C1" w14:paraId="4210D8DF" w14:textId="77777777" w:rsidTr="004F4429">
        <w:tc>
          <w:tcPr>
            <w:tcW w:w="4253" w:type="dxa"/>
          </w:tcPr>
          <w:p w14:paraId="1E5396EF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D215DC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9D53E5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A829CC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583406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BD0BDDE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9C1" w14:paraId="37A993FA" w14:textId="77777777" w:rsidTr="004F4429">
        <w:tc>
          <w:tcPr>
            <w:tcW w:w="4253" w:type="dxa"/>
          </w:tcPr>
          <w:p w14:paraId="1B5CBA28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F5E4D86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D0E1F9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79F48F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A7E964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4B17A31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9C1" w14:paraId="4271AE77" w14:textId="77777777" w:rsidTr="004F4429">
        <w:tc>
          <w:tcPr>
            <w:tcW w:w="4253" w:type="dxa"/>
          </w:tcPr>
          <w:p w14:paraId="7F9EA00E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36F28CF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7D3A14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2A09E7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CAA755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D821523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9C1" w14:paraId="05773F70" w14:textId="77777777" w:rsidTr="004F4429">
        <w:tc>
          <w:tcPr>
            <w:tcW w:w="4253" w:type="dxa"/>
          </w:tcPr>
          <w:p w14:paraId="1E3EE167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59DB8C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486D5E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986B05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4E5750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6787040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9C1" w14:paraId="150ABB2C" w14:textId="77777777" w:rsidTr="004F4429">
        <w:tc>
          <w:tcPr>
            <w:tcW w:w="7088" w:type="dxa"/>
            <w:gridSpan w:val="5"/>
            <w:shd w:val="clear" w:color="auto" w:fill="auto"/>
          </w:tcPr>
          <w:p w14:paraId="4AC96CA6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C5A08A7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4B0D9683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37EF8FC7" w14:textId="7612A8C9" w:rsidR="003879C1" w:rsidRPr="003879C1" w:rsidRDefault="003879C1" w:rsidP="003879C1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3879C1" w14:paraId="033D5667" w14:textId="77777777" w:rsidTr="004F4429">
        <w:tc>
          <w:tcPr>
            <w:tcW w:w="4366" w:type="dxa"/>
          </w:tcPr>
          <w:p w14:paraId="7C6B86A1" w14:textId="77777777" w:rsidR="003879C1" w:rsidRDefault="003879C1" w:rsidP="004F4429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418B750" w14:textId="77777777" w:rsidR="003879C1" w:rsidRDefault="003879C1" w:rsidP="004F442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63FB587" w14:textId="2241232F" w:rsidR="003879C1" w:rsidRPr="003879C1" w:rsidRDefault="003879C1" w:rsidP="003879C1">
      <w:pPr>
        <w:ind w:left="1843"/>
        <w:rPr>
          <w:sz w:val="22"/>
          <w:szCs w:val="22"/>
        </w:rPr>
      </w:pPr>
    </w:p>
    <w:p w14:paraId="59C676A1" w14:textId="5D0D6745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807CA6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59852B63" w:rsidR="009B3A48" w:rsidRPr="004115B3" w:rsidRDefault="009B3A48" w:rsidP="00807CA6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807CA6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77541B13" w:rsidR="009B3A48" w:rsidRPr="004115B3" w:rsidRDefault="009B3A48" w:rsidP="001578FA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807CA6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25C6C756" w:rsidR="009B3A48" w:rsidRPr="004115B3" w:rsidRDefault="009B3A48" w:rsidP="00807CA6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807CA6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807CA6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156460BF" w:rsidR="009B3A48" w:rsidRPr="005D1442" w:rsidRDefault="009B3A48" w:rsidP="00807CA6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7426A8">
              <w:rPr>
                <w:b/>
                <w:sz w:val="22"/>
                <w:szCs w:val="22"/>
              </w:rPr>
              <w:t>,0</w:t>
            </w:r>
            <w:r w:rsidR="00807CA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330658E4" w:rsidR="009B3A48" w:rsidRPr="005D1442" w:rsidRDefault="009B3A48" w:rsidP="00807CA6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327CB365" w:rsidR="009B3A48" w:rsidRPr="001578FA" w:rsidRDefault="001578FA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082F7B39" w:rsidR="009B3A48" w:rsidRPr="00AC33C0" w:rsidRDefault="00807CA6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683FD979" w14:textId="0C3A4484" w:rsidR="00807CA6" w:rsidRPr="006C7EC9" w:rsidRDefault="00807CA6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807CA6" w:rsidRPr="006C7EC9" w14:paraId="560B0F9A" w14:textId="77777777" w:rsidTr="004F4429">
        <w:tc>
          <w:tcPr>
            <w:tcW w:w="4016" w:type="dxa"/>
            <w:tcBorders>
              <w:right w:val="single" w:sz="4" w:space="0" w:color="auto"/>
            </w:tcBorders>
          </w:tcPr>
          <w:p w14:paraId="7486EADE" w14:textId="77777777" w:rsidR="00807CA6" w:rsidRPr="006C7EC9" w:rsidRDefault="00807CA6" w:rsidP="004F4429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46C6" w14:textId="1D600EFD" w:rsidR="00807CA6" w:rsidRPr="006C7EC9" w:rsidRDefault="00807CA6" w:rsidP="004F4429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7C10B26" w14:textId="77777777" w:rsidR="00807CA6" w:rsidRPr="006C7EC9" w:rsidRDefault="00807CA6" w:rsidP="004F4429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75F7" w14:textId="77777777" w:rsidR="00807CA6" w:rsidRPr="006C7EC9" w:rsidRDefault="00807CA6" w:rsidP="004F4429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7F1B514E" w14:textId="77777777" w:rsidR="00807CA6" w:rsidRPr="006C7EC9" w:rsidRDefault="00807CA6" w:rsidP="004F4429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234D1EE5" w:rsidR="009B3A48" w:rsidRPr="00D92619" w:rsidRDefault="005D1442" w:rsidP="00807CA6">
      <w:pPr>
        <w:ind w:left="360"/>
        <w:rPr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8072"/>
      </w:tblGrid>
      <w:tr w:rsidR="001325A6" w:rsidRPr="00055BC6" w14:paraId="59C676BB" w14:textId="77777777" w:rsidTr="004F4429"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B3A48" w:rsidRPr="00055BC6" w:rsidRDefault="009B3A48" w:rsidP="004F4429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EA5E15" w:rsidRPr="00055BC6" w14:paraId="59C676BE" w14:textId="77777777" w:rsidTr="004F4429"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14:paraId="59C676BC" w14:textId="599D1DFE" w:rsidR="00EA5E15" w:rsidRPr="00055BC6" w:rsidRDefault="00647CFE" w:rsidP="004F4429">
            <w:pPr>
              <w:jc w:val="center"/>
            </w:pPr>
            <w:r>
              <w:t>1.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BD" w14:textId="617B7FBD" w:rsidR="00EA5E15" w:rsidRPr="00055BC6" w:rsidRDefault="008D784D" w:rsidP="004F4429">
            <w:r>
              <w:t>Vorming/recyclage eerste hulpbieders</w:t>
            </w:r>
          </w:p>
        </w:tc>
      </w:tr>
      <w:tr w:rsidR="00EA5E15" w:rsidRPr="00055BC6" w14:paraId="59C676C1" w14:textId="77777777" w:rsidTr="004F4429">
        <w:tc>
          <w:tcPr>
            <w:tcW w:w="776" w:type="dxa"/>
            <w:vAlign w:val="center"/>
          </w:tcPr>
          <w:p w14:paraId="59C676BF" w14:textId="7B946EB0" w:rsidR="00EA5E15" w:rsidRPr="00055BC6" w:rsidRDefault="00647CFE" w:rsidP="004F4429">
            <w:pPr>
              <w:jc w:val="center"/>
            </w:pPr>
            <w:r>
              <w:t>2.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0" w14:textId="4EDF7C42" w:rsidR="00EA5E15" w:rsidRPr="00055BC6" w:rsidRDefault="008D784D" w:rsidP="004F4429">
            <w:r>
              <w:t xml:space="preserve">Vorming </w:t>
            </w:r>
            <w:proofErr w:type="spellStart"/>
            <w:r>
              <w:t>Domestic</w:t>
            </w:r>
            <w:proofErr w:type="spellEnd"/>
            <w:r>
              <w:t xml:space="preserve"> </w:t>
            </w:r>
            <w:proofErr w:type="spellStart"/>
            <w:r>
              <w:t>fire</w:t>
            </w:r>
            <w:proofErr w:type="spellEnd"/>
            <w:r>
              <w:t xml:space="preserve"> </w:t>
            </w:r>
            <w:proofErr w:type="spellStart"/>
            <w:r>
              <w:t>fighting</w:t>
            </w:r>
            <w:proofErr w:type="spellEnd"/>
          </w:p>
        </w:tc>
      </w:tr>
      <w:tr w:rsidR="00EA5E15" w:rsidRPr="00055BC6" w14:paraId="59C676C4" w14:textId="77777777" w:rsidTr="004F4429">
        <w:tc>
          <w:tcPr>
            <w:tcW w:w="776" w:type="dxa"/>
            <w:vAlign w:val="center"/>
          </w:tcPr>
          <w:p w14:paraId="59C676C2" w14:textId="086758D7" w:rsidR="00EA5E15" w:rsidRPr="00055BC6" w:rsidRDefault="00647CFE" w:rsidP="004F4429">
            <w:pPr>
              <w:jc w:val="center"/>
            </w:pPr>
            <w:r>
              <w:t>3.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3" w14:textId="0DE86B94" w:rsidR="00EA5E15" w:rsidRPr="00055BC6" w:rsidRDefault="00EA5E15" w:rsidP="004F4429"/>
        </w:tc>
      </w:tr>
      <w:tr w:rsidR="00EA5E15" w:rsidRPr="00055BC6" w14:paraId="59C676C7" w14:textId="77777777" w:rsidTr="004F4429">
        <w:tc>
          <w:tcPr>
            <w:tcW w:w="776" w:type="dxa"/>
            <w:vAlign w:val="center"/>
          </w:tcPr>
          <w:p w14:paraId="59C676C5" w14:textId="07CFEE72" w:rsidR="00EA5E15" w:rsidRPr="00055BC6" w:rsidRDefault="00647CFE" w:rsidP="004F4429">
            <w:pPr>
              <w:jc w:val="center"/>
            </w:pPr>
            <w:r>
              <w:t>4.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6" w14:textId="1E6F4FCA" w:rsidR="00EA5E15" w:rsidRPr="00055BC6" w:rsidRDefault="00EA5E15" w:rsidP="004F4429"/>
        </w:tc>
      </w:tr>
      <w:tr w:rsidR="00EA5E15" w:rsidRPr="00055BC6" w14:paraId="59C676CA" w14:textId="77777777" w:rsidTr="004F4429">
        <w:tc>
          <w:tcPr>
            <w:tcW w:w="776" w:type="dxa"/>
            <w:vAlign w:val="center"/>
          </w:tcPr>
          <w:p w14:paraId="59C676C8" w14:textId="77777777" w:rsidR="00EA5E15" w:rsidRPr="00055BC6" w:rsidRDefault="00EA5E15" w:rsidP="004F4429">
            <w:pPr>
              <w:jc w:val="center"/>
            </w:pPr>
          </w:p>
        </w:tc>
        <w:tc>
          <w:tcPr>
            <w:tcW w:w="8072" w:type="dxa"/>
            <w:shd w:val="clear" w:color="auto" w:fill="auto"/>
            <w:vAlign w:val="center"/>
          </w:tcPr>
          <w:p w14:paraId="59C676C9" w14:textId="77777777" w:rsidR="00EA5E15" w:rsidRPr="00055BC6" w:rsidRDefault="00EA5E15" w:rsidP="004F4429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9B3A48" w14:paraId="59C676D2" w14:textId="77777777" w:rsidTr="004F4429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4F4429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4F4429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4F4429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4F4429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4" w14:textId="16B09203" w:rsidR="00C70B83" w:rsidRPr="00647CFE" w:rsidRDefault="008D784D" w:rsidP="004F4429">
            <w:pPr>
              <w:rPr>
                <w:lang w:val="fr-BE"/>
              </w:rPr>
            </w:pPr>
            <w:r>
              <w:rPr>
                <w:lang w:val="fr-BE"/>
              </w:rPr>
              <w:t>Screening DEPARIS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6D5" w14:textId="7AAB76BF" w:rsidR="00C70B83" w:rsidRPr="00647CFE" w:rsidRDefault="008D784D" w:rsidP="004F4429">
            <w:pPr>
              <w:rPr>
                <w:lang w:val="fr-BE"/>
              </w:rPr>
            </w:pPr>
            <w:r>
              <w:rPr>
                <w:lang w:val="fr-BE"/>
              </w:rPr>
              <w:t xml:space="preserve">Te </w:t>
            </w:r>
            <w:proofErr w:type="spellStart"/>
            <w:r>
              <w:rPr>
                <w:lang w:val="fr-BE"/>
              </w:rPr>
              <w:t>bepalen</w:t>
            </w:r>
            <w:proofErr w:type="spellEnd"/>
          </w:p>
        </w:tc>
      </w:tr>
      <w:tr w:rsidR="00C70B83" w14:paraId="59C676DA" w14:textId="77777777" w:rsidTr="004F4429">
        <w:tc>
          <w:tcPr>
            <w:tcW w:w="720" w:type="dxa"/>
            <w:vAlign w:val="center"/>
          </w:tcPr>
          <w:p w14:paraId="59C676D7" w14:textId="77777777" w:rsidR="00C70B83" w:rsidRPr="004115B3" w:rsidRDefault="00C70B83" w:rsidP="004F4429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8" w14:textId="77777777" w:rsidR="00C70B83" w:rsidRPr="004115B3" w:rsidRDefault="00C70B83" w:rsidP="004F4429"/>
        </w:tc>
        <w:tc>
          <w:tcPr>
            <w:tcW w:w="3207" w:type="dxa"/>
            <w:shd w:val="clear" w:color="auto" w:fill="auto"/>
            <w:vAlign w:val="center"/>
          </w:tcPr>
          <w:p w14:paraId="59C676D9" w14:textId="77777777" w:rsidR="00C70B83" w:rsidRPr="004115B3" w:rsidRDefault="00C70B83" w:rsidP="004F4429"/>
        </w:tc>
      </w:tr>
      <w:tr w:rsidR="00C70B83" w14:paraId="59C676DE" w14:textId="77777777" w:rsidTr="004F4429">
        <w:tc>
          <w:tcPr>
            <w:tcW w:w="720" w:type="dxa"/>
            <w:vAlign w:val="center"/>
          </w:tcPr>
          <w:p w14:paraId="59C676DB" w14:textId="77777777" w:rsidR="00C70B83" w:rsidRPr="004115B3" w:rsidRDefault="00C70B83" w:rsidP="004F4429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C" w14:textId="77777777" w:rsidR="00C70B83" w:rsidRPr="004115B3" w:rsidRDefault="00C70B83" w:rsidP="004F4429"/>
        </w:tc>
        <w:tc>
          <w:tcPr>
            <w:tcW w:w="3207" w:type="dxa"/>
            <w:shd w:val="clear" w:color="auto" w:fill="auto"/>
            <w:vAlign w:val="center"/>
          </w:tcPr>
          <w:p w14:paraId="59C676DD" w14:textId="77777777" w:rsidR="00C70B83" w:rsidRPr="004115B3" w:rsidRDefault="00C70B83" w:rsidP="004F4429"/>
        </w:tc>
      </w:tr>
      <w:tr w:rsidR="00C70B83" w14:paraId="59C676E2" w14:textId="77777777" w:rsidTr="004F4429">
        <w:tc>
          <w:tcPr>
            <w:tcW w:w="720" w:type="dxa"/>
            <w:vAlign w:val="center"/>
          </w:tcPr>
          <w:p w14:paraId="59C676DF" w14:textId="77777777" w:rsidR="00C70B83" w:rsidRPr="004115B3" w:rsidRDefault="00C70B83" w:rsidP="004F4429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E0" w14:textId="77777777" w:rsidR="00C70B83" w:rsidRPr="004115B3" w:rsidRDefault="00C70B83" w:rsidP="004F4429"/>
        </w:tc>
        <w:tc>
          <w:tcPr>
            <w:tcW w:w="3207" w:type="dxa"/>
            <w:shd w:val="clear" w:color="auto" w:fill="auto"/>
            <w:vAlign w:val="center"/>
          </w:tcPr>
          <w:p w14:paraId="59C676E1" w14:textId="77777777" w:rsidR="00C70B83" w:rsidRPr="004115B3" w:rsidRDefault="00C70B83" w:rsidP="004F4429"/>
        </w:tc>
      </w:tr>
      <w:tr w:rsidR="00C70B83" w14:paraId="59C676E6" w14:textId="77777777" w:rsidTr="004F4429">
        <w:tc>
          <w:tcPr>
            <w:tcW w:w="720" w:type="dxa"/>
            <w:vAlign w:val="center"/>
          </w:tcPr>
          <w:p w14:paraId="59C676E3" w14:textId="77777777" w:rsidR="00C70B83" w:rsidRPr="004115B3" w:rsidRDefault="00C70B83" w:rsidP="004F4429">
            <w:pPr>
              <w:jc w:val="center"/>
            </w:pPr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E4" w14:textId="77777777" w:rsidR="00C70B83" w:rsidRPr="004115B3" w:rsidRDefault="00C70B83" w:rsidP="004F4429"/>
        </w:tc>
        <w:tc>
          <w:tcPr>
            <w:tcW w:w="3207" w:type="dxa"/>
            <w:shd w:val="clear" w:color="auto" w:fill="auto"/>
            <w:vAlign w:val="center"/>
          </w:tcPr>
          <w:p w14:paraId="59C676E5" w14:textId="77777777" w:rsidR="00C70B83" w:rsidRPr="004115B3" w:rsidRDefault="00C70B83" w:rsidP="004F4429"/>
        </w:tc>
      </w:tr>
      <w:tr w:rsidR="00C70B83" w14:paraId="59C676EA" w14:textId="77777777" w:rsidTr="004F4429">
        <w:tc>
          <w:tcPr>
            <w:tcW w:w="720" w:type="dxa"/>
            <w:vAlign w:val="center"/>
          </w:tcPr>
          <w:p w14:paraId="59C676E7" w14:textId="77777777" w:rsidR="00C70B83" w:rsidRPr="004115B3" w:rsidRDefault="00C70B83" w:rsidP="004F4429">
            <w:pPr>
              <w:jc w:val="center"/>
            </w:pPr>
          </w:p>
        </w:tc>
        <w:tc>
          <w:tcPr>
            <w:tcW w:w="4865" w:type="dxa"/>
            <w:shd w:val="clear" w:color="auto" w:fill="auto"/>
            <w:vAlign w:val="center"/>
          </w:tcPr>
          <w:p w14:paraId="59C676E8" w14:textId="77777777" w:rsidR="00C70B83" w:rsidRPr="004115B3" w:rsidRDefault="00C70B83" w:rsidP="004F4429"/>
        </w:tc>
        <w:tc>
          <w:tcPr>
            <w:tcW w:w="3207" w:type="dxa"/>
            <w:shd w:val="clear" w:color="auto" w:fill="auto"/>
            <w:vAlign w:val="center"/>
          </w:tcPr>
          <w:p w14:paraId="59C676E9" w14:textId="77777777" w:rsidR="00C70B83" w:rsidRPr="004115B3" w:rsidRDefault="00C70B83" w:rsidP="004F4429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2B8F10AB" w14:textId="77777777" w:rsidR="008D784D" w:rsidRDefault="008D784D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  <w:sectPr w:rsidR="008D784D" w:rsidSect="00E640BD">
          <w:pgSz w:w="12240" w:h="15840"/>
          <w:pgMar w:top="1134" w:right="1041" w:bottom="851" w:left="1418" w:header="709" w:footer="709" w:gutter="0"/>
          <w:cols w:space="708"/>
          <w:docGrid w:linePitch="360"/>
        </w:sectPr>
      </w:pPr>
    </w:p>
    <w:p w14:paraId="59C676EE" w14:textId="5201D682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4F4429" w:rsidRPr="00055BC6" w14:paraId="51108267" w14:textId="77777777" w:rsidTr="004F4429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5594226E" w14:textId="77777777" w:rsidR="004F4429" w:rsidRPr="00055BC6" w:rsidRDefault="004F4429" w:rsidP="004F4429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9AFBA" w14:textId="77777777" w:rsidR="004F4429" w:rsidRPr="00055BC6" w:rsidRDefault="004F4429" w:rsidP="004F4429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73D46" w14:textId="77777777" w:rsidR="004F4429" w:rsidRPr="00055BC6" w:rsidRDefault="004F4429" w:rsidP="004F4429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5683F1" w14:textId="77777777" w:rsidR="004F4429" w:rsidRPr="00055BC6" w:rsidRDefault="004F4429" w:rsidP="004F4429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4F4429" w:rsidRPr="00055BC6" w14:paraId="321C3AD7" w14:textId="77777777" w:rsidTr="004F4429">
        <w:tc>
          <w:tcPr>
            <w:tcW w:w="4667" w:type="dxa"/>
            <w:vAlign w:val="center"/>
          </w:tcPr>
          <w:p w14:paraId="016778B2" w14:textId="77777777" w:rsidR="004F4429" w:rsidRPr="00055BC6" w:rsidRDefault="004F4429" w:rsidP="004F4429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98DFEE1" w14:textId="77777777" w:rsidR="004F4429" w:rsidRPr="00055BC6" w:rsidRDefault="004F4429" w:rsidP="004F4429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5778031C" w14:textId="77777777" w:rsidR="004F4429" w:rsidRPr="00055BC6" w:rsidRDefault="004F4429" w:rsidP="004F4429">
            <w:pPr>
              <w:jc w:val="center"/>
            </w:pPr>
          </w:p>
        </w:tc>
      </w:tr>
      <w:tr w:rsidR="004F4429" w:rsidRPr="00055BC6" w14:paraId="410EAE20" w14:textId="77777777" w:rsidTr="004F4429">
        <w:tc>
          <w:tcPr>
            <w:tcW w:w="4667" w:type="dxa"/>
            <w:vAlign w:val="center"/>
          </w:tcPr>
          <w:p w14:paraId="000A12A4" w14:textId="77777777" w:rsidR="004F4429" w:rsidRPr="00055BC6" w:rsidRDefault="004F4429" w:rsidP="004F4429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D79CA76" w14:textId="77777777" w:rsidR="004F4429" w:rsidRPr="00055BC6" w:rsidRDefault="004F4429" w:rsidP="004F4429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458E323" w14:textId="77777777" w:rsidR="004F4429" w:rsidRPr="00055BC6" w:rsidRDefault="004F4429" w:rsidP="004F4429">
            <w:pPr>
              <w:jc w:val="center"/>
            </w:pPr>
          </w:p>
        </w:tc>
      </w:tr>
      <w:tr w:rsidR="004F4429" w:rsidRPr="00055BC6" w14:paraId="3213C20D" w14:textId="77777777" w:rsidTr="004F4429">
        <w:tc>
          <w:tcPr>
            <w:tcW w:w="4667" w:type="dxa"/>
            <w:vAlign w:val="center"/>
          </w:tcPr>
          <w:p w14:paraId="6B3AD77E" w14:textId="77777777" w:rsidR="004F4429" w:rsidRPr="00055BC6" w:rsidRDefault="004F4429" w:rsidP="004F4429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4B69DCC2" w14:textId="77777777" w:rsidR="004F4429" w:rsidRPr="00055BC6" w:rsidRDefault="004F4429" w:rsidP="004F4429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746CC2E" w14:textId="77777777" w:rsidR="004F4429" w:rsidRPr="00055BC6" w:rsidRDefault="004F4429" w:rsidP="004F4429">
            <w:pPr>
              <w:jc w:val="center"/>
            </w:pPr>
          </w:p>
        </w:tc>
      </w:tr>
      <w:tr w:rsidR="004F4429" w:rsidRPr="00055BC6" w14:paraId="2C735F23" w14:textId="77777777" w:rsidTr="004F4429">
        <w:tc>
          <w:tcPr>
            <w:tcW w:w="4667" w:type="dxa"/>
            <w:vAlign w:val="center"/>
          </w:tcPr>
          <w:p w14:paraId="3B082F2F" w14:textId="77777777" w:rsidR="004F4429" w:rsidRPr="00055BC6" w:rsidRDefault="004F4429" w:rsidP="004F4429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406FC56" w14:textId="77777777" w:rsidR="004F4429" w:rsidRPr="00055BC6" w:rsidRDefault="004F4429" w:rsidP="004F4429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0B360C" w14:textId="77777777" w:rsidR="004F4429" w:rsidRPr="00055BC6" w:rsidRDefault="004F4429" w:rsidP="004F4429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58255D26" w14:textId="77777777" w:rsidR="004F4429" w:rsidRPr="00055BC6" w:rsidRDefault="004F4429" w:rsidP="004F4429">
            <w:pPr>
              <w:jc w:val="center"/>
            </w:pPr>
          </w:p>
        </w:tc>
      </w:tr>
      <w:tr w:rsidR="004F4429" w:rsidRPr="00055BC6" w14:paraId="50A09410" w14:textId="77777777" w:rsidTr="004F4429">
        <w:tc>
          <w:tcPr>
            <w:tcW w:w="4667" w:type="dxa"/>
            <w:vAlign w:val="center"/>
          </w:tcPr>
          <w:p w14:paraId="61157D82" w14:textId="77777777" w:rsidR="004F4429" w:rsidRPr="00055BC6" w:rsidRDefault="004F4429" w:rsidP="004F4429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107CBC1F" w14:textId="77777777" w:rsidR="004F4429" w:rsidRPr="00055BC6" w:rsidRDefault="004F4429" w:rsidP="004F4429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C49A736" w14:textId="77777777" w:rsidR="004F4429" w:rsidRPr="00055BC6" w:rsidRDefault="004F4429" w:rsidP="004F4429">
            <w:pPr>
              <w:jc w:val="center"/>
            </w:pPr>
            <w:r>
              <w:t>100</w:t>
            </w:r>
          </w:p>
        </w:tc>
      </w:tr>
      <w:tr w:rsidR="004F4429" w:rsidRPr="00055BC6" w14:paraId="54BB73CC" w14:textId="77777777" w:rsidTr="004F4429">
        <w:tc>
          <w:tcPr>
            <w:tcW w:w="4667" w:type="dxa"/>
            <w:vAlign w:val="center"/>
          </w:tcPr>
          <w:p w14:paraId="3B5D14A9" w14:textId="77777777" w:rsidR="004F4429" w:rsidRPr="00055BC6" w:rsidRDefault="004F4429" w:rsidP="004F4429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CEE71FB" w14:textId="77777777" w:rsidR="004F4429" w:rsidRPr="00055BC6" w:rsidRDefault="004F4429" w:rsidP="004F4429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979B2C" w14:textId="77777777" w:rsidR="004F4429" w:rsidRPr="00055BC6" w:rsidRDefault="004F4429" w:rsidP="004F4429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6D28E3E3" w14:textId="77777777" w:rsidR="004F4429" w:rsidRPr="00055BC6" w:rsidRDefault="004F4429" w:rsidP="004F4429">
            <w:pPr>
              <w:jc w:val="center"/>
            </w:pPr>
          </w:p>
        </w:tc>
      </w:tr>
    </w:tbl>
    <w:p w14:paraId="36564E86" w14:textId="77777777" w:rsidR="004F4429" w:rsidRDefault="004F4429" w:rsidP="004F4429">
      <w:pPr>
        <w:rPr>
          <w:sz w:val="22"/>
          <w:szCs w:val="22"/>
        </w:rPr>
      </w:pPr>
    </w:p>
    <w:p w14:paraId="280F365C" w14:textId="77777777" w:rsidR="004F4429" w:rsidRDefault="004F4429" w:rsidP="004F4429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6AA52C6E" w14:textId="77777777" w:rsidR="004F4429" w:rsidRPr="00055BC6" w:rsidRDefault="004F4429" w:rsidP="004F4429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DA65CF6" w14:textId="77777777" w:rsidR="004F4429" w:rsidRPr="00BB23C7" w:rsidRDefault="004F4429" w:rsidP="004F4429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524943E0" w14:textId="77777777" w:rsidR="004F4429" w:rsidRDefault="004F4429" w:rsidP="004F4429">
      <w:pPr>
        <w:ind w:left="1418" w:hanging="284"/>
        <w:rPr>
          <w:sz w:val="22"/>
          <w:szCs w:val="22"/>
        </w:rPr>
      </w:pPr>
    </w:p>
    <w:p w14:paraId="5FBDC18A" w14:textId="77777777" w:rsidR="004F4429" w:rsidRPr="00647A25" w:rsidRDefault="004F4429" w:rsidP="004F4429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0DB6AAD2" w14:textId="77777777" w:rsidR="004F4429" w:rsidRPr="00302050" w:rsidRDefault="004F4429" w:rsidP="004F4429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33C3EC0B" w14:textId="77777777" w:rsidR="004F4429" w:rsidRPr="00302050" w:rsidRDefault="004F4429" w:rsidP="004F4429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7E432CD9" w14:textId="77777777" w:rsidR="004F4429" w:rsidRPr="00302050" w:rsidRDefault="004F4429" w:rsidP="004F4429">
      <w:pPr>
        <w:ind w:left="1418" w:hanging="284"/>
        <w:rPr>
          <w:sz w:val="22"/>
          <w:szCs w:val="22"/>
          <w:lang w:val="en-US"/>
        </w:rPr>
      </w:pPr>
    </w:p>
    <w:p w14:paraId="721C6C47" w14:textId="77777777" w:rsidR="004F4429" w:rsidRPr="00647A25" w:rsidRDefault="004F4429" w:rsidP="004F4429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4772CBEA" w14:textId="77777777" w:rsidR="004F4429" w:rsidRDefault="004F4429" w:rsidP="004F4429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1A05AE0C" w14:textId="77777777" w:rsidR="004F4429" w:rsidRDefault="004F4429" w:rsidP="004F4429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20" w14:textId="66F2B442" w:rsidR="009B3A48" w:rsidRPr="003165B5" w:rsidRDefault="004F4429" w:rsidP="004F4429">
      <w:pPr>
        <w:ind w:left="993"/>
      </w:pPr>
      <w:r>
        <w:rPr>
          <w:sz w:val="22"/>
          <w:szCs w:val="22"/>
        </w:rPr>
        <w:t>- EUROFINS Belgium</w:t>
      </w:r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4F4429">
        <w:t xml:space="preserve">De inlichtingen worden hernomen in de </w:t>
      </w:r>
      <w:r w:rsidR="006C7EC9" w:rsidRPr="004F4429">
        <w:t>B</w:t>
      </w:r>
      <w:r w:rsidRPr="004F4429">
        <w:t>ijlage C van het luik 1 van het JV</w:t>
      </w:r>
    </w:p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4F4429">
        <w:rPr>
          <w:sz w:val="22"/>
          <w:szCs w:val="22"/>
        </w:rPr>
        <w:t xml:space="preserve">De inlichtingen worden hernomen in de </w:t>
      </w:r>
      <w:r w:rsidR="006C7EC9" w:rsidRPr="004F4429">
        <w:rPr>
          <w:sz w:val="22"/>
          <w:szCs w:val="22"/>
        </w:rPr>
        <w:t>B</w:t>
      </w:r>
      <w:r w:rsidRPr="004F4429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77084A71" w14:textId="77777777" w:rsidR="004F4429" w:rsidRDefault="004F4429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4F4429" w:rsidSect="0000655B">
          <w:pgSz w:w="12240" w:h="15840"/>
          <w:pgMar w:top="1134" w:right="1418" w:bottom="851" w:left="1418" w:header="709" w:footer="709" w:gutter="0"/>
          <w:cols w:space="708"/>
          <w:docGrid w:linePitch="360"/>
        </w:sectPr>
      </w:pPr>
    </w:p>
    <w:p w14:paraId="59C6772E" w14:textId="7B33386B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4F4429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4F4429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4F4429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4F4429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0C2928" w:rsidRDefault="009B3A48" w:rsidP="004F442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4F4429">
        <w:tc>
          <w:tcPr>
            <w:tcW w:w="7560" w:type="dxa"/>
            <w:vAlign w:val="center"/>
          </w:tcPr>
          <w:p w14:paraId="59C67746" w14:textId="77777777" w:rsidR="009B3A48" w:rsidRPr="00055BC6" w:rsidRDefault="009B3A48" w:rsidP="004F4429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0C2928" w:rsidRDefault="009B3A48" w:rsidP="004F442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4F4429">
        <w:tc>
          <w:tcPr>
            <w:tcW w:w="7560" w:type="dxa"/>
            <w:vAlign w:val="center"/>
          </w:tcPr>
          <w:p w14:paraId="59C67749" w14:textId="77777777" w:rsidR="009B3A48" w:rsidRPr="00055BC6" w:rsidRDefault="009B3A48" w:rsidP="004F4429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0C2928" w:rsidRDefault="009B3A48" w:rsidP="004F442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4F4429">
        <w:tc>
          <w:tcPr>
            <w:tcW w:w="7560" w:type="dxa"/>
            <w:vAlign w:val="center"/>
          </w:tcPr>
          <w:p w14:paraId="59C6774C" w14:textId="77777777" w:rsidR="009B3A48" w:rsidRPr="00055BC6" w:rsidRDefault="009B3A48" w:rsidP="004F4429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0C2928" w:rsidRDefault="009B3A48" w:rsidP="004F442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4F4429">
        <w:tc>
          <w:tcPr>
            <w:tcW w:w="7560" w:type="dxa"/>
            <w:vAlign w:val="center"/>
          </w:tcPr>
          <w:p w14:paraId="59C6774F" w14:textId="77777777" w:rsidR="009B3A48" w:rsidRPr="00055BC6" w:rsidRDefault="009B3A48" w:rsidP="004F4429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0C2928" w:rsidRDefault="009B3A48" w:rsidP="004F442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4F4429">
        <w:tc>
          <w:tcPr>
            <w:tcW w:w="7560" w:type="dxa"/>
            <w:vAlign w:val="center"/>
          </w:tcPr>
          <w:p w14:paraId="59C67752" w14:textId="77777777" w:rsidR="009B3A48" w:rsidRPr="00055BC6" w:rsidRDefault="009B3A48" w:rsidP="004F4429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0C2928" w:rsidRDefault="009B3A48" w:rsidP="004F4429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4F4429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4F4429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4F4429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4F4429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4F4429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2" w14:textId="44066D22" w:rsidR="004E588F" w:rsidRPr="00055BC6" w:rsidRDefault="00DA73C6" w:rsidP="004F4429">
            <w:r>
              <w:t>NIHIL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3" w14:textId="77777777" w:rsidR="004E588F" w:rsidRPr="00055BC6" w:rsidRDefault="004E588F" w:rsidP="004F4429"/>
        </w:tc>
      </w:tr>
      <w:tr w:rsidR="004E588F" w:rsidRPr="00055BC6" w14:paraId="59C67768" w14:textId="77777777" w:rsidTr="004F4429">
        <w:tc>
          <w:tcPr>
            <w:tcW w:w="720" w:type="dxa"/>
            <w:vAlign w:val="center"/>
          </w:tcPr>
          <w:p w14:paraId="59C67765" w14:textId="77777777" w:rsidR="004E588F" w:rsidRPr="00055BC6" w:rsidRDefault="004E588F" w:rsidP="004F4429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6" w14:textId="77777777" w:rsidR="004E588F" w:rsidRPr="00055BC6" w:rsidRDefault="004E588F" w:rsidP="004F4429"/>
        </w:tc>
        <w:tc>
          <w:tcPr>
            <w:tcW w:w="3207" w:type="dxa"/>
            <w:shd w:val="clear" w:color="auto" w:fill="auto"/>
            <w:vAlign w:val="center"/>
          </w:tcPr>
          <w:p w14:paraId="59C67767" w14:textId="77777777" w:rsidR="004E588F" w:rsidRPr="00055BC6" w:rsidRDefault="004E588F" w:rsidP="004F4429"/>
        </w:tc>
      </w:tr>
      <w:tr w:rsidR="004E588F" w:rsidRPr="00055BC6" w14:paraId="59C6776C" w14:textId="77777777" w:rsidTr="004F4429">
        <w:tc>
          <w:tcPr>
            <w:tcW w:w="720" w:type="dxa"/>
            <w:vAlign w:val="center"/>
          </w:tcPr>
          <w:p w14:paraId="59C67769" w14:textId="77777777" w:rsidR="004E588F" w:rsidRPr="00055BC6" w:rsidRDefault="004E588F" w:rsidP="004F4429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A" w14:textId="77777777" w:rsidR="004E588F" w:rsidRPr="00055BC6" w:rsidRDefault="004E588F" w:rsidP="004F4429"/>
        </w:tc>
        <w:tc>
          <w:tcPr>
            <w:tcW w:w="3207" w:type="dxa"/>
            <w:shd w:val="clear" w:color="auto" w:fill="auto"/>
            <w:vAlign w:val="center"/>
          </w:tcPr>
          <w:p w14:paraId="59C6776B" w14:textId="77777777" w:rsidR="004E588F" w:rsidRPr="00055BC6" w:rsidRDefault="004E588F" w:rsidP="004F4429"/>
        </w:tc>
      </w:tr>
      <w:tr w:rsidR="004E588F" w:rsidRPr="00055BC6" w14:paraId="59C67770" w14:textId="77777777" w:rsidTr="004F4429">
        <w:tc>
          <w:tcPr>
            <w:tcW w:w="720" w:type="dxa"/>
            <w:vAlign w:val="center"/>
          </w:tcPr>
          <w:p w14:paraId="59C6776D" w14:textId="77777777" w:rsidR="004E588F" w:rsidRPr="00055BC6" w:rsidRDefault="004E588F" w:rsidP="004F4429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E" w14:textId="77777777" w:rsidR="004E588F" w:rsidRPr="00055BC6" w:rsidRDefault="004E588F" w:rsidP="004F4429"/>
        </w:tc>
        <w:tc>
          <w:tcPr>
            <w:tcW w:w="3207" w:type="dxa"/>
            <w:shd w:val="clear" w:color="auto" w:fill="auto"/>
            <w:vAlign w:val="center"/>
          </w:tcPr>
          <w:p w14:paraId="59C6776F" w14:textId="77777777" w:rsidR="004E588F" w:rsidRPr="00055BC6" w:rsidRDefault="004E588F" w:rsidP="004F4429"/>
        </w:tc>
      </w:tr>
      <w:tr w:rsidR="004E588F" w:rsidRPr="00055BC6" w14:paraId="59C67774" w14:textId="77777777" w:rsidTr="004F4429">
        <w:tc>
          <w:tcPr>
            <w:tcW w:w="720" w:type="dxa"/>
            <w:vAlign w:val="center"/>
          </w:tcPr>
          <w:p w14:paraId="59C67771" w14:textId="77777777" w:rsidR="004E588F" w:rsidRPr="00055BC6" w:rsidRDefault="004E588F" w:rsidP="004F4429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2" w14:textId="77777777" w:rsidR="004E588F" w:rsidRPr="00055BC6" w:rsidRDefault="004E588F" w:rsidP="004F4429"/>
        </w:tc>
        <w:tc>
          <w:tcPr>
            <w:tcW w:w="3207" w:type="dxa"/>
            <w:shd w:val="clear" w:color="auto" w:fill="auto"/>
            <w:vAlign w:val="center"/>
          </w:tcPr>
          <w:p w14:paraId="59C67773" w14:textId="77777777" w:rsidR="004E588F" w:rsidRPr="00055BC6" w:rsidRDefault="004E588F" w:rsidP="004F4429"/>
        </w:tc>
      </w:tr>
    </w:tbl>
    <w:p w14:paraId="59C67775" w14:textId="77777777" w:rsidR="009B3A48" w:rsidRPr="00055BC6" w:rsidRDefault="009B3A48"/>
    <w:p w14:paraId="387E58C4" w14:textId="77777777" w:rsidR="004F4429" w:rsidRDefault="004F4429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  <w:sectPr w:rsidR="004F4429" w:rsidSect="0000655B">
          <w:pgSz w:w="12240" w:h="15840"/>
          <w:pgMar w:top="1134" w:right="1418" w:bottom="851" w:left="1418" w:header="709" w:footer="709" w:gutter="0"/>
          <w:cols w:space="708"/>
          <w:docGrid w:linePitch="360"/>
        </w:sectPr>
      </w:pPr>
    </w:p>
    <w:p w14:paraId="59C67776" w14:textId="6079B76A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4F4429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4F4429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4F4429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4F4429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4F4429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D" w14:textId="45958CB0" w:rsidR="004E588F" w:rsidRPr="00055BC6" w:rsidRDefault="00DA73C6" w:rsidP="004F4429">
            <w:r>
              <w:t>NIHIL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7E" w14:textId="77777777" w:rsidR="004E588F" w:rsidRPr="00055BC6" w:rsidRDefault="004E588F" w:rsidP="004F4429"/>
        </w:tc>
      </w:tr>
      <w:tr w:rsidR="004E588F" w:rsidRPr="00055BC6" w14:paraId="59C67783" w14:textId="77777777" w:rsidTr="004F4429">
        <w:tc>
          <w:tcPr>
            <w:tcW w:w="720" w:type="dxa"/>
            <w:vAlign w:val="center"/>
          </w:tcPr>
          <w:p w14:paraId="59C67780" w14:textId="77777777" w:rsidR="004E588F" w:rsidRPr="00055BC6" w:rsidRDefault="004E588F" w:rsidP="004F4429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1" w14:textId="77777777" w:rsidR="004E588F" w:rsidRPr="00055BC6" w:rsidRDefault="004E588F" w:rsidP="004F4429"/>
        </w:tc>
        <w:tc>
          <w:tcPr>
            <w:tcW w:w="3207" w:type="dxa"/>
            <w:shd w:val="clear" w:color="auto" w:fill="auto"/>
            <w:vAlign w:val="center"/>
          </w:tcPr>
          <w:p w14:paraId="59C67782" w14:textId="77777777" w:rsidR="004E588F" w:rsidRPr="00055BC6" w:rsidRDefault="004E588F" w:rsidP="004F4429"/>
        </w:tc>
      </w:tr>
      <w:tr w:rsidR="004E588F" w:rsidRPr="00055BC6" w14:paraId="59C67787" w14:textId="77777777" w:rsidTr="004F4429">
        <w:tc>
          <w:tcPr>
            <w:tcW w:w="720" w:type="dxa"/>
            <w:vAlign w:val="center"/>
          </w:tcPr>
          <w:p w14:paraId="59C67784" w14:textId="77777777" w:rsidR="004E588F" w:rsidRPr="00055BC6" w:rsidRDefault="004E588F" w:rsidP="004F4429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5" w14:textId="77777777" w:rsidR="004E588F" w:rsidRPr="00055BC6" w:rsidRDefault="004E588F" w:rsidP="004F4429"/>
        </w:tc>
        <w:tc>
          <w:tcPr>
            <w:tcW w:w="3207" w:type="dxa"/>
            <w:shd w:val="clear" w:color="auto" w:fill="auto"/>
            <w:vAlign w:val="center"/>
          </w:tcPr>
          <w:p w14:paraId="59C67786" w14:textId="77777777" w:rsidR="004E588F" w:rsidRPr="00055BC6" w:rsidRDefault="004E588F" w:rsidP="004F4429"/>
        </w:tc>
      </w:tr>
      <w:tr w:rsidR="004E588F" w:rsidRPr="00055BC6" w14:paraId="59C6778B" w14:textId="77777777" w:rsidTr="004F4429">
        <w:tc>
          <w:tcPr>
            <w:tcW w:w="720" w:type="dxa"/>
            <w:vAlign w:val="center"/>
          </w:tcPr>
          <w:p w14:paraId="59C67788" w14:textId="77777777" w:rsidR="004E588F" w:rsidRPr="00055BC6" w:rsidRDefault="004E588F" w:rsidP="004F4429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9" w14:textId="77777777" w:rsidR="004E588F" w:rsidRPr="00055BC6" w:rsidRDefault="004E588F" w:rsidP="004F4429"/>
        </w:tc>
        <w:tc>
          <w:tcPr>
            <w:tcW w:w="3207" w:type="dxa"/>
            <w:shd w:val="clear" w:color="auto" w:fill="auto"/>
            <w:vAlign w:val="center"/>
          </w:tcPr>
          <w:p w14:paraId="59C6778A" w14:textId="77777777" w:rsidR="004E588F" w:rsidRPr="00055BC6" w:rsidRDefault="004E588F" w:rsidP="004F4429"/>
        </w:tc>
      </w:tr>
      <w:tr w:rsidR="004E588F" w:rsidRPr="00055BC6" w14:paraId="59C6778F" w14:textId="77777777" w:rsidTr="004F4429">
        <w:tc>
          <w:tcPr>
            <w:tcW w:w="720" w:type="dxa"/>
            <w:vAlign w:val="center"/>
          </w:tcPr>
          <w:p w14:paraId="59C6778C" w14:textId="77777777" w:rsidR="004E588F" w:rsidRPr="00055BC6" w:rsidRDefault="004E588F" w:rsidP="004F4429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D" w14:textId="77777777" w:rsidR="004E588F" w:rsidRPr="00055BC6" w:rsidRDefault="004E588F" w:rsidP="004F4429"/>
        </w:tc>
        <w:tc>
          <w:tcPr>
            <w:tcW w:w="3207" w:type="dxa"/>
            <w:shd w:val="clear" w:color="auto" w:fill="auto"/>
            <w:vAlign w:val="center"/>
          </w:tcPr>
          <w:p w14:paraId="59C6778E" w14:textId="77777777" w:rsidR="004E588F" w:rsidRPr="00055BC6" w:rsidRDefault="004E588F" w:rsidP="004F4429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418CAA95" w:rsidR="009B3A48" w:rsidRPr="006C7EC9" w:rsidRDefault="008D784D" w:rsidP="002D0A7E">
      <w:pPr>
        <w:ind w:left="360"/>
        <w:rPr>
          <w:color w:val="365F91" w:themeColor="accent1" w:themeShade="BF"/>
        </w:rPr>
      </w:pPr>
      <w:r w:rsidRPr="004F4429">
        <w:t>Zie jaarverslag LDPBW 08</w:t>
      </w:r>
      <w:r w:rsidR="006C7EC9" w:rsidRPr="004F4429">
        <w:t xml:space="preserve"> – Psychosociale belasting</w:t>
      </w:r>
    </w:p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66B90760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Informatieverspreiding via </w:t>
      </w:r>
      <w:proofErr w:type="spellStart"/>
      <w:r>
        <w:t>ShairePoint</w:t>
      </w:r>
      <w:proofErr w:type="spellEnd"/>
      <w:r>
        <w:t xml:space="preserve"> </w:t>
      </w:r>
    </w:p>
    <w:p w14:paraId="59C6779A" w14:textId="58A5A0E9" w:rsidR="00EB1A68" w:rsidRDefault="008D784D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Email</w:t>
      </w:r>
    </w:p>
    <w:p w14:paraId="59C6779D" w14:textId="0578361B" w:rsidR="00EB1A68" w:rsidRPr="00055BC6" w:rsidRDefault="004F4429" w:rsidP="005F18B3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Onthaalbrochure</w:t>
      </w: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01111E76" w:rsidR="00EB1A68" w:rsidRDefault="008D784D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2E5FB5AA" w:rsidR="00EB1A68" w:rsidRDefault="008D784D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2" w14:textId="7A90D41D" w:rsidR="00EB1A68" w:rsidRDefault="008D784D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59363C8A" w:rsidR="009B3A48" w:rsidRDefault="004F4429" w:rsidP="005F18B3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A" w14:textId="5CED0A1A" w:rsidR="00EB1A68" w:rsidRPr="0032165E" w:rsidRDefault="001D6110" w:rsidP="00BB369E">
      <w:pPr>
        <w:pStyle w:val="ListParagraph"/>
        <w:numPr>
          <w:ilvl w:val="0"/>
          <w:numId w:val="35"/>
        </w:numPr>
      </w:pPr>
      <w:r>
        <w:t>Lijst BHV blok 4</w:t>
      </w:r>
    </w:p>
    <w:p w14:paraId="59C677AB" w14:textId="0D0D7862" w:rsidR="00EB1A68" w:rsidRPr="0032165E" w:rsidRDefault="004F4429" w:rsidP="00BB369E">
      <w:pPr>
        <w:pStyle w:val="ListParagraph"/>
        <w:numPr>
          <w:ilvl w:val="0"/>
          <w:numId w:val="35"/>
        </w:numPr>
      </w:pPr>
      <w:r>
        <w:t>Opmaken site opvolging verantwoordelijk personeel preventie.</w:t>
      </w:r>
    </w:p>
    <w:p w14:paraId="59C677AD" w14:textId="5CCE2D9E" w:rsidR="00BB369E" w:rsidRPr="0032165E" w:rsidRDefault="004F4429" w:rsidP="005F18B3">
      <w:pPr>
        <w:pStyle w:val="ListParagraph"/>
        <w:numPr>
          <w:ilvl w:val="0"/>
          <w:numId w:val="35"/>
        </w:numPr>
      </w:pPr>
      <w:r>
        <w:t>Er wordt gewerkt, in samenspraak met dienst CISC Dg BudFin, om een website betreffende preventie en WB aan te maken</w:t>
      </w:r>
      <w:r w:rsidR="005F18B3">
        <w:t>, los van de bestaande algemene site.</w:t>
      </w: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5F18B3" w:rsidRPr="00055BC6" w14:paraId="2D255A44" w14:textId="77777777" w:rsidTr="003468A8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567EA" w14:textId="77777777" w:rsidR="005F18B3" w:rsidRPr="00055BC6" w:rsidRDefault="005F18B3" w:rsidP="003468A8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1402C09" w14:textId="77777777" w:rsidR="005F18B3" w:rsidRPr="00055BC6" w:rsidRDefault="005F18B3" w:rsidP="003468A8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5E63FAB" w14:textId="77777777" w:rsidR="005F18B3" w:rsidRPr="00055BC6" w:rsidRDefault="005F18B3" w:rsidP="003468A8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5F18B3" w:rsidRPr="00055BC6" w14:paraId="188EF51C" w14:textId="77777777" w:rsidTr="003468A8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049FB3" w14:textId="77777777" w:rsidR="005F18B3" w:rsidRPr="00055BC6" w:rsidRDefault="005F18B3" w:rsidP="003468A8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056F43F6" w14:textId="77777777" w:rsidR="005F18B3" w:rsidRPr="00055BC6" w:rsidRDefault="005F18B3" w:rsidP="003468A8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5F18B3" w:rsidRPr="00055BC6" w14:paraId="687C665A" w14:textId="77777777" w:rsidTr="003468A8">
        <w:tc>
          <w:tcPr>
            <w:tcW w:w="567" w:type="dxa"/>
            <w:vAlign w:val="center"/>
          </w:tcPr>
          <w:p w14:paraId="3F5DE440" w14:textId="77777777" w:rsidR="005F18B3" w:rsidRPr="00055BC6" w:rsidRDefault="005F18B3" w:rsidP="003468A8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100A441E" w14:textId="77777777" w:rsidR="005F18B3" w:rsidRPr="00055BC6" w:rsidRDefault="005F18B3" w:rsidP="003468A8"/>
        </w:tc>
        <w:tc>
          <w:tcPr>
            <w:tcW w:w="3415" w:type="dxa"/>
            <w:gridSpan w:val="2"/>
          </w:tcPr>
          <w:p w14:paraId="74E3F6B5" w14:textId="77777777" w:rsidR="005F18B3" w:rsidRPr="00055BC6" w:rsidRDefault="005F18B3" w:rsidP="003468A8"/>
        </w:tc>
      </w:tr>
      <w:tr w:rsidR="005F18B3" w:rsidRPr="00055BC6" w14:paraId="0DDBB57D" w14:textId="77777777" w:rsidTr="003468A8">
        <w:tc>
          <w:tcPr>
            <w:tcW w:w="567" w:type="dxa"/>
            <w:vAlign w:val="center"/>
          </w:tcPr>
          <w:p w14:paraId="076F7A6B" w14:textId="77777777" w:rsidR="005F18B3" w:rsidRPr="00055BC6" w:rsidRDefault="005F18B3" w:rsidP="003468A8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5AB807AD" w14:textId="77777777" w:rsidR="005F18B3" w:rsidRPr="00055BC6" w:rsidRDefault="005F18B3" w:rsidP="003468A8"/>
        </w:tc>
        <w:tc>
          <w:tcPr>
            <w:tcW w:w="3415" w:type="dxa"/>
            <w:gridSpan w:val="2"/>
          </w:tcPr>
          <w:p w14:paraId="610B6983" w14:textId="77777777" w:rsidR="005F18B3" w:rsidRPr="00055BC6" w:rsidRDefault="005F18B3" w:rsidP="003468A8"/>
        </w:tc>
      </w:tr>
      <w:tr w:rsidR="005F18B3" w:rsidRPr="00055BC6" w14:paraId="297AF131" w14:textId="77777777" w:rsidTr="003468A8">
        <w:tc>
          <w:tcPr>
            <w:tcW w:w="567" w:type="dxa"/>
            <w:vAlign w:val="center"/>
          </w:tcPr>
          <w:p w14:paraId="40CE294B" w14:textId="77777777" w:rsidR="005F18B3" w:rsidRPr="00055BC6" w:rsidRDefault="005F18B3" w:rsidP="003468A8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4012F485" w14:textId="77777777" w:rsidR="005F18B3" w:rsidRPr="00055BC6" w:rsidRDefault="005F18B3" w:rsidP="003468A8"/>
        </w:tc>
        <w:tc>
          <w:tcPr>
            <w:tcW w:w="3415" w:type="dxa"/>
            <w:gridSpan w:val="2"/>
          </w:tcPr>
          <w:p w14:paraId="323B56BA" w14:textId="77777777" w:rsidR="005F18B3" w:rsidRPr="00055BC6" w:rsidRDefault="005F18B3" w:rsidP="003468A8"/>
        </w:tc>
      </w:tr>
    </w:tbl>
    <w:p w14:paraId="59C677CB" w14:textId="77777777" w:rsidR="009B3A48" w:rsidRDefault="009B3A48"/>
    <w:sectPr w:rsidR="009B3A48" w:rsidSect="0000655B">
      <w:pgSz w:w="12240" w:h="15840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4F4429" w:rsidRDefault="004F4429" w:rsidP="00373962">
      <w:r>
        <w:separator/>
      </w:r>
    </w:p>
  </w:endnote>
  <w:endnote w:type="continuationSeparator" w:id="0">
    <w:p w14:paraId="59C677CF" w14:textId="77777777" w:rsidR="004F4429" w:rsidRDefault="004F4429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13FBBBDE" w:rsidR="004F4429" w:rsidRDefault="004F4429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16662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D16662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4F4429" w:rsidRDefault="004F4429" w:rsidP="00373962">
      <w:r>
        <w:separator/>
      </w:r>
    </w:p>
  </w:footnote>
  <w:footnote w:type="continuationSeparator" w:id="0">
    <w:p w14:paraId="59C677CD" w14:textId="77777777" w:rsidR="004F4429" w:rsidRDefault="004F4429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4F4429" w:rsidRPr="00251AAD" w:rsidRDefault="004F4429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0655B"/>
    <w:rsid w:val="000325A1"/>
    <w:rsid w:val="000527EF"/>
    <w:rsid w:val="00055BC6"/>
    <w:rsid w:val="000C2928"/>
    <w:rsid w:val="00116681"/>
    <w:rsid w:val="001325A6"/>
    <w:rsid w:val="00134158"/>
    <w:rsid w:val="001578FA"/>
    <w:rsid w:val="00186E7F"/>
    <w:rsid w:val="00194BB5"/>
    <w:rsid w:val="001D6110"/>
    <w:rsid w:val="00206063"/>
    <w:rsid w:val="00230C20"/>
    <w:rsid w:val="00251AAD"/>
    <w:rsid w:val="002557C8"/>
    <w:rsid w:val="00260044"/>
    <w:rsid w:val="00293236"/>
    <w:rsid w:val="002A5730"/>
    <w:rsid w:val="002B1A2F"/>
    <w:rsid w:val="002D0A7E"/>
    <w:rsid w:val="002D1E11"/>
    <w:rsid w:val="003067F7"/>
    <w:rsid w:val="003134AD"/>
    <w:rsid w:val="003165B5"/>
    <w:rsid w:val="003208CB"/>
    <w:rsid w:val="0032165E"/>
    <w:rsid w:val="00337617"/>
    <w:rsid w:val="00337879"/>
    <w:rsid w:val="003464F2"/>
    <w:rsid w:val="003616FD"/>
    <w:rsid w:val="00373962"/>
    <w:rsid w:val="00384012"/>
    <w:rsid w:val="003879C1"/>
    <w:rsid w:val="00393C02"/>
    <w:rsid w:val="00396BDA"/>
    <w:rsid w:val="003A385F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4F4429"/>
    <w:rsid w:val="00503535"/>
    <w:rsid w:val="00505B4A"/>
    <w:rsid w:val="00505C48"/>
    <w:rsid w:val="00513AD6"/>
    <w:rsid w:val="00514C56"/>
    <w:rsid w:val="005312A8"/>
    <w:rsid w:val="00571E3C"/>
    <w:rsid w:val="00585F05"/>
    <w:rsid w:val="00594D6F"/>
    <w:rsid w:val="005D1442"/>
    <w:rsid w:val="005E3DE3"/>
    <w:rsid w:val="005F18B3"/>
    <w:rsid w:val="00601855"/>
    <w:rsid w:val="00606B1B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E73D5"/>
    <w:rsid w:val="007173A4"/>
    <w:rsid w:val="00725FAA"/>
    <w:rsid w:val="0073276F"/>
    <w:rsid w:val="007426A8"/>
    <w:rsid w:val="00771256"/>
    <w:rsid w:val="00783318"/>
    <w:rsid w:val="00807CA6"/>
    <w:rsid w:val="008102C6"/>
    <w:rsid w:val="008232A4"/>
    <w:rsid w:val="00827EAD"/>
    <w:rsid w:val="00830886"/>
    <w:rsid w:val="008935DC"/>
    <w:rsid w:val="00897F22"/>
    <w:rsid w:val="008C475E"/>
    <w:rsid w:val="008C47B6"/>
    <w:rsid w:val="008D784D"/>
    <w:rsid w:val="008E13D0"/>
    <w:rsid w:val="008F7DCA"/>
    <w:rsid w:val="0091425C"/>
    <w:rsid w:val="009321DB"/>
    <w:rsid w:val="009358F1"/>
    <w:rsid w:val="00943280"/>
    <w:rsid w:val="00943E67"/>
    <w:rsid w:val="009474ED"/>
    <w:rsid w:val="009567D6"/>
    <w:rsid w:val="00961D0B"/>
    <w:rsid w:val="009856C3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270C9"/>
    <w:rsid w:val="00A34F82"/>
    <w:rsid w:val="00A66AEA"/>
    <w:rsid w:val="00A97072"/>
    <w:rsid w:val="00A9721C"/>
    <w:rsid w:val="00AC33C0"/>
    <w:rsid w:val="00AF4A2E"/>
    <w:rsid w:val="00AF552D"/>
    <w:rsid w:val="00B70EAF"/>
    <w:rsid w:val="00B764FB"/>
    <w:rsid w:val="00B8610D"/>
    <w:rsid w:val="00B87A00"/>
    <w:rsid w:val="00BB23C7"/>
    <w:rsid w:val="00BB369E"/>
    <w:rsid w:val="00BC39EC"/>
    <w:rsid w:val="00BD5495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D16662"/>
    <w:rsid w:val="00D3410F"/>
    <w:rsid w:val="00D34B18"/>
    <w:rsid w:val="00D8679A"/>
    <w:rsid w:val="00D91E3D"/>
    <w:rsid w:val="00D92619"/>
    <w:rsid w:val="00DA2AC2"/>
    <w:rsid w:val="00DA73C6"/>
    <w:rsid w:val="00DC31B5"/>
    <w:rsid w:val="00DD344D"/>
    <w:rsid w:val="00E02B2C"/>
    <w:rsid w:val="00E12F25"/>
    <w:rsid w:val="00E60B82"/>
    <w:rsid w:val="00E640BD"/>
    <w:rsid w:val="00E64DAA"/>
    <w:rsid w:val="00E73452"/>
    <w:rsid w:val="00EA5E15"/>
    <w:rsid w:val="00EB1A68"/>
    <w:rsid w:val="00EB5128"/>
    <w:rsid w:val="00EC5BC3"/>
    <w:rsid w:val="00ED7AD4"/>
    <w:rsid w:val="00F03E45"/>
    <w:rsid w:val="00F43F14"/>
    <w:rsid w:val="00F44EEC"/>
    <w:rsid w:val="00F54E58"/>
    <w:rsid w:val="00F64C2B"/>
    <w:rsid w:val="00F70DAB"/>
    <w:rsid w:val="00F74C76"/>
    <w:rsid w:val="00F834A9"/>
    <w:rsid w:val="00F9353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8800DC03-E5FC-483C-9CB0-895AC8BF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5F18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5ABA5-7ED8-49E8-97CF-B6638F69AE5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eb3e28-cf4b-4f02-8c5e-c8457fe8e9a7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219</TotalTime>
  <Pages>8</Pages>
  <Words>1622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19</cp:revision>
  <cp:lastPrinted>2020-02-24T08:50:00Z</cp:lastPrinted>
  <dcterms:created xsi:type="dcterms:W3CDTF">2019-03-04T13:01:00Z</dcterms:created>
  <dcterms:modified xsi:type="dcterms:W3CDTF">2020-02-24T12:51:00Z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