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4B3C1E45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BD126F">
        <w:rPr>
          <w:b/>
          <w:sz w:val="22"/>
          <w:szCs w:val="22"/>
          <w:u w:val="single"/>
        </w:rPr>
        <w:t xml:space="preserve">COMOPSNAV </w:t>
      </w:r>
      <w:proofErr w:type="gramStart"/>
      <w:r w:rsidR="00BD126F">
        <w:rPr>
          <w:b/>
          <w:sz w:val="22"/>
          <w:szCs w:val="22"/>
          <w:u w:val="single"/>
        </w:rPr>
        <w:t>DBO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0B235C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47CA2622" w:rsidR="009474ED" w:rsidRPr="009E27D7" w:rsidRDefault="00BD126F" w:rsidP="00A73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COMOPSNAV DBO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09495B" w14:paraId="59C6763C" w14:textId="77777777" w:rsidTr="0009495B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6763A" w14:textId="77777777" w:rsidR="009474ED" w:rsidRPr="009E27D7" w:rsidRDefault="009474ED" w:rsidP="0009495B">
            <w:pPr>
              <w:jc w:val="center"/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0DBB86F6" w:rsidR="009474ED" w:rsidRPr="00893C28" w:rsidRDefault="00E73719" w:rsidP="00BD126F">
            <w:pPr>
              <w:tabs>
                <w:tab w:val="left" w:pos="850"/>
              </w:tabs>
              <w:rPr>
                <w:sz w:val="22"/>
                <w:szCs w:val="22"/>
                <w:lang w:val="en-US"/>
              </w:rPr>
            </w:pPr>
            <w:r w:rsidRPr="00893C28">
              <w:rPr>
                <w:sz w:val="22"/>
                <w:szCs w:val="22"/>
                <w:lang w:val="en-US"/>
              </w:rPr>
              <w:t>9-</w:t>
            </w:r>
            <w:r w:rsidR="00BD126F" w:rsidRPr="00893C28">
              <w:rPr>
                <w:sz w:val="22"/>
                <w:szCs w:val="22"/>
                <w:lang w:val="en-US"/>
              </w:rPr>
              <w:t>6321-18161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15B126DD" w:rsidR="009474ED" w:rsidRPr="009E27D7" w:rsidRDefault="00893C28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9-6321-18164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6967AC24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</w:t>
      </w:r>
      <w:r w:rsidR="00CA6837">
        <w:rPr>
          <w:color w:val="000000" w:themeColor="text1"/>
          <w:sz w:val="22"/>
          <w:szCs w:val="22"/>
        </w:rPr>
        <w:t>tie, geestelijke arbeid (studie</w:t>
      </w:r>
      <w:r>
        <w:rPr>
          <w:color w:val="000000" w:themeColor="text1"/>
          <w:sz w:val="22"/>
          <w:szCs w:val="22"/>
        </w:rPr>
        <w:t>bureau), bedienden, beeldschermwerk</w:t>
      </w:r>
    </w:p>
    <w:p w14:paraId="59C67646" w14:textId="6E355146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1DB7842C" w:rsidR="00F834A9" w:rsidRPr="00F834A9" w:rsidRDefault="00EC7EB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0A9927C1" w:rsidR="00F834A9" w:rsidRPr="00F834A9" w:rsidRDefault="00BD126F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Beeldschermwerk</w:t>
      </w:r>
    </w:p>
    <w:p w14:paraId="59C6764C" w14:textId="70871E0F" w:rsidR="00F834A9" w:rsidRPr="00F834A9" w:rsidRDefault="00F834A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 xml:space="preserve">: </w:t>
      </w:r>
      <w:proofErr w:type="gramStart"/>
      <w:r w:rsidRPr="009E68CA">
        <w:rPr>
          <w:strike/>
          <w:sz w:val="22"/>
          <w:szCs w:val="22"/>
          <w:highlight w:val="lightGray"/>
        </w:rPr>
        <w:t>ja</w:t>
      </w:r>
      <w:r w:rsidRPr="009358F1">
        <w:rPr>
          <w:sz w:val="22"/>
          <w:szCs w:val="22"/>
          <w:highlight w:val="lightGray"/>
        </w:rPr>
        <w:t xml:space="preserve"> /</w:t>
      </w:r>
      <w:proofErr w:type="gramEnd"/>
      <w:r w:rsidRPr="009358F1">
        <w:rPr>
          <w:sz w:val="22"/>
          <w:szCs w:val="22"/>
          <w:highlight w:val="lightGray"/>
        </w:rPr>
        <w:t xml:space="preserve">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4BCDC0FE" w14:textId="228792B0" w:rsidR="00026CD3" w:rsidRDefault="00026CD3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2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884"/>
        <w:gridCol w:w="709"/>
        <w:gridCol w:w="850"/>
        <w:gridCol w:w="851"/>
      </w:tblGrid>
      <w:tr w:rsidR="00026CD3" w14:paraId="7E30CC27" w14:textId="77777777" w:rsidTr="00C85D12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71BDF8" w14:textId="77777777" w:rsidR="00026CD3" w:rsidRDefault="00026CD3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91A9F0" w14:textId="77777777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243123AC" w14:textId="77777777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0C323BE7" w14:textId="77777777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026CD3" w14:paraId="6FD27086" w14:textId="77777777" w:rsidTr="00C85D12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5000F" w14:textId="77777777" w:rsidR="00026CD3" w:rsidRDefault="00026CD3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DB01E16" w14:textId="77777777" w:rsidR="00026CD3" w:rsidRPr="00E74119" w:rsidRDefault="00026CD3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84" w:type="dxa"/>
            <w:shd w:val="clear" w:color="auto" w:fill="BFBFBF" w:themeFill="background1" w:themeFillShade="BF"/>
          </w:tcPr>
          <w:p w14:paraId="387EF547" w14:textId="77777777" w:rsidR="00026CD3" w:rsidRPr="00E74119" w:rsidRDefault="00026CD3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99482FA" w14:textId="77777777" w:rsidR="00026CD3" w:rsidRPr="00E74119" w:rsidRDefault="00026CD3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51719706" w14:textId="77777777" w:rsidR="00026CD3" w:rsidRPr="00E74119" w:rsidRDefault="00026CD3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0DBB91BB" w14:textId="77777777" w:rsidR="00026CD3" w:rsidRDefault="00026CD3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026CD3" w14:paraId="5D9845E9" w14:textId="77777777" w:rsidTr="00C85D12">
        <w:tc>
          <w:tcPr>
            <w:tcW w:w="4208" w:type="dxa"/>
            <w:tcBorders>
              <w:top w:val="single" w:sz="4" w:space="0" w:color="auto"/>
            </w:tcBorders>
          </w:tcPr>
          <w:p w14:paraId="7733AA5B" w14:textId="77777777" w:rsidR="00026CD3" w:rsidRDefault="00026CD3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1B51A2" w14:textId="1E22EA77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7176EF8" w14:textId="2A30CD0C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0905FF" w14:textId="06B234EB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A37E2AD" w14:textId="7F666056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CFFD4EC" w14:textId="363A2AA1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026CD3" w14:paraId="535B4542" w14:textId="77777777" w:rsidTr="00C85D12">
        <w:tc>
          <w:tcPr>
            <w:tcW w:w="4208" w:type="dxa"/>
          </w:tcPr>
          <w:p w14:paraId="35BEF63A" w14:textId="77777777" w:rsidR="00026CD3" w:rsidRDefault="00026CD3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F8EF33" w14:textId="585F279C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DFD7974" w14:textId="1F53DBFE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292FC7" w14:textId="05F9A960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71AE0ED" w14:textId="25FD4F88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D33B2B2" w14:textId="0B8694C6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6CD3" w14:paraId="031DA160" w14:textId="77777777" w:rsidTr="00C85D12">
        <w:tc>
          <w:tcPr>
            <w:tcW w:w="4208" w:type="dxa"/>
          </w:tcPr>
          <w:p w14:paraId="6F7CD2B6" w14:textId="77777777" w:rsidR="00026CD3" w:rsidRDefault="00026CD3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AC72E0" w14:textId="75C8D2FA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CBFBE6F" w14:textId="52589E9F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F997F7" w14:textId="468ECFAF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C47D14B" w14:textId="0491642D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A35201C" w14:textId="1804D917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026CD3" w14:paraId="102491DB" w14:textId="77777777" w:rsidTr="00C85D12">
        <w:tc>
          <w:tcPr>
            <w:tcW w:w="4208" w:type="dxa"/>
          </w:tcPr>
          <w:p w14:paraId="22C49321" w14:textId="77777777" w:rsidR="00026CD3" w:rsidRDefault="00026CD3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4D15C1" w14:textId="076EA894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A4889DF" w14:textId="545E1134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DDF40C" w14:textId="4232BAC2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CE84780" w14:textId="6D44DEBB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60BDCDC" w14:textId="21E5147C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6CD3" w14:paraId="4E211676" w14:textId="77777777" w:rsidTr="00C85D12">
        <w:tc>
          <w:tcPr>
            <w:tcW w:w="4208" w:type="dxa"/>
          </w:tcPr>
          <w:p w14:paraId="65FC3F4B" w14:textId="77777777" w:rsidR="00026CD3" w:rsidRDefault="00026CD3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151E0E" w14:textId="3CEF68F4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A2EB196" w14:textId="108F4394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C5FB1AA" w14:textId="76BD3FBE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E2FAF5C" w14:textId="4AC00219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66725C7" w14:textId="1804CD10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6CD3" w14:paraId="6531F109" w14:textId="77777777" w:rsidTr="00C85D12">
        <w:tc>
          <w:tcPr>
            <w:tcW w:w="4208" w:type="dxa"/>
          </w:tcPr>
          <w:p w14:paraId="66679E88" w14:textId="77777777" w:rsidR="00026CD3" w:rsidRDefault="00026CD3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39B64D" w14:textId="5944352C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31137B38" w14:textId="4C9AE9A7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6AE59D" w14:textId="636700B1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6F7A2CF" w14:textId="6ED401C7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52DB2D2" w14:textId="08479463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6CD3" w14:paraId="0848127F" w14:textId="77777777" w:rsidTr="00C85D12">
        <w:tc>
          <w:tcPr>
            <w:tcW w:w="4208" w:type="dxa"/>
          </w:tcPr>
          <w:p w14:paraId="47F8E2CD" w14:textId="77777777" w:rsidR="00026CD3" w:rsidRDefault="00026CD3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21A7F8" w14:textId="612FDA7E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035923C" w14:textId="6DF54F2E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37EA07" w14:textId="15E1EEA1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619ED67" w14:textId="1CC4A2E6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BB5609C" w14:textId="09D1FF45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6CD3" w14:paraId="24FE6041" w14:textId="77777777" w:rsidTr="00C85D12">
        <w:tc>
          <w:tcPr>
            <w:tcW w:w="4208" w:type="dxa"/>
          </w:tcPr>
          <w:p w14:paraId="4FFA5319" w14:textId="77777777" w:rsidR="00026CD3" w:rsidRDefault="00026CD3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52D26D" w14:textId="579647CC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15F9276" w14:textId="4C10FE92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82A429" w14:textId="3B8FBE66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0E0BD4C" w14:textId="617CD35B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8CABE96" w14:textId="5BEED258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6CD3" w14:paraId="616B05EF" w14:textId="77777777" w:rsidTr="00C85D12">
        <w:tc>
          <w:tcPr>
            <w:tcW w:w="4208" w:type="dxa"/>
          </w:tcPr>
          <w:p w14:paraId="4DBF61CC" w14:textId="77777777" w:rsidR="00026CD3" w:rsidRDefault="00026CD3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217B430" w14:textId="48079BBD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268708D" w14:textId="51F06C40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B2A645" w14:textId="66AB67EC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FA15EC3" w14:textId="3EC2A3C1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CBD336F" w14:textId="6B1F044B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6CD3" w14:paraId="0941B44A" w14:textId="77777777" w:rsidTr="00C85D12">
        <w:tc>
          <w:tcPr>
            <w:tcW w:w="4208" w:type="dxa"/>
          </w:tcPr>
          <w:p w14:paraId="61CF8F25" w14:textId="77777777" w:rsidR="00026CD3" w:rsidRDefault="00026CD3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B358CD" w14:textId="08B519D8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562B2EC" w14:textId="0F3B181A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676EAB8" w14:textId="517E3D23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B17464B" w14:textId="489AEE6A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6F0A6F3" w14:textId="15677C26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6CD3" w14:paraId="638BCC89" w14:textId="77777777" w:rsidTr="00C85D12">
        <w:tc>
          <w:tcPr>
            <w:tcW w:w="7360" w:type="dxa"/>
            <w:gridSpan w:val="5"/>
            <w:shd w:val="clear" w:color="auto" w:fill="auto"/>
          </w:tcPr>
          <w:p w14:paraId="38AE1FAC" w14:textId="77777777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B01EA72" w14:textId="6DBE0681" w:rsidR="00026CD3" w:rsidRDefault="00026CD3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</w:tr>
    </w:tbl>
    <w:p w14:paraId="59C67652" w14:textId="5DB6E075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6C4EC2CD" w14:textId="77777777" w:rsidR="00026CD3" w:rsidRDefault="00026CD3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026CD3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27831F26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12B0B79A" w14:textId="77777777" w:rsidR="003E14CA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4"/>
        <w:gridCol w:w="754"/>
        <w:gridCol w:w="3227"/>
        <w:gridCol w:w="2159"/>
      </w:tblGrid>
      <w:tr w:rsidR="003E14CA" w14:paraId="386D4DE3" w14:textId="77777777" w:rsidTr="00C85D12">
        <w:tc>
          <w:tcPr>
            <w:tcW w:w="2534" w:type="dxa"/>
            <w:shd w:val="clear" w:color="auto" w:fill="D9D9D9" w:themeFill="background1" w:themeFillShade="D9"/>
            <w:vAlign w:val="center"/>
          </w:tcPr>
          <w:p w14:paraId="20803D8E" w14:textId="77777777" w:rsidR="003E14CA" w:rsidRDefault="003E14CA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754" w:type="dxa"/>
            <w:shd w:val="clear" w:color="auto" w:fill="D9D9D9" w:themeFill="background1" w:themeFillShade="D9"/>
            <w:vAlign w:val="center"/>
          </w:tcPr>
          <w:p w14:paraId="72C6234F" w14:textId="77777777" w:rsidR="003E14CA" w:rsidRDefault="003E14CA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3227" w:type="dxa"/>
            <w:shd w:val="clear" w:color="auto" w:fill="D9D9D9" w:themeFill="background1" w:themeFillShade="D9"/>
            <w:vAlign w:val="center"/>
          </w:tcPr>
          <w:p w14:paraId="36458CC7" w14:textId="77777777" w:rsidR="003E14CA" w:rsidRDefault="003E14CA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159" w:type="dxa"/>
            <w:shd w:val="clear" w:color="auto" w:fill="D9D9D9" w:themeFill="background1" w:themeFillShade="D9"/>
            <w:vAlign w:val="center"/>
          </w:tcPr>
          <w:p w14:paraId="25368A88" w14:textId="77777777" w:rsidR="003E14CA" w:rsidRDefault="003E14CA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3E14CA" w:rsidRPr="00606B1B" w14:paraId="5103F882" w14:textId="77777777" w:rsidTr="00C85D12">
        <w:tc>
          <w:tcPr>
            <w:tcW w:w="2534" w:type="dxa"/>
            <w:vAlign w:val="center"/>
          </w:tcPr>
          <w:p w14:paraId="5451C612" w14:textId="49B626F5" w:rsidR="003E14CA" w:rsidRDefault="003E14CA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PIRET Karine</w:t>
            </w:r>
          </w:p>
        </w:tc>
        <w:tc>
          <w:tcPr>
            <w:tcW w:w="754" w:type="dxa"/>
            <w:vAlign w:val="center"/>
          </w:tcPr>
          <w:p w14:paraId="60287AC0" w14:textId="657580FA" w:rsidR="003E14CA" w:rsidRDefault="003E14CA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1MP</w:t>
            </w:r>
          </w:p>
        </w:tc>
        <w:tc>
          <w:tcPr>
            <w:tcW w:w="3227" w:type="dxa"/>
            <w:vAlign w:val="center"/>
          </w:tcPr>
          <w:p w14:paraId="0BFA0C44" w14:textId="20876828" w:rsidR="003E14CA" w:rsidRPr="0000655B" w:rsidRDefault="003E14CA" w:rsidP="00C85D1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CC MED</w:t>
            </w:r>
          </w:p>
        </w:tc>
        <w:tc>
          <w:tcPr>
            <w:tcW w:w="2159" w:type="dxa"/>
            <w:vAlign w:val="center"/>
          </w:tcPr>
          <w:p w14:paraId="12B5517E" w14:textId="1F292E71" w:rsidR="003E14CA" w:rsidRPr="00606B1B" w:rsidRDefault="003E14CA" w:rsidP="00C85D1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</w:p>
        </w:tc>
      </w:tr>
      <w:tr w:rsidR="003E14CA" w:rsidRPr="00606B1B" w14:paraId="534B106B" w14:textId="77777777" w:rsidTr="00C85D12">
        <w:tc>
          <w:tcPr>
            <w:tcW w:w="2534" w:type="dxa"/>
            <w:vAlign w:val="center"/>
          </w:tcPr>
          <w:p w14:paraId="206173BD" w14:textId="78A9CF51" w:rsidR="003E14CA" w:rsidRDefault="003E14CA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54" w:type="dxa"/>
            <w:vAlign w:val="center"/>
          </w:tcPr>
          <w:p w14:paraId="55A1CB56" w14:textId="395478C4" w:rsidR="003E14CA" w:rsidRDefault="003E14CA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27" w:type="dxa"/>
            <w:vAlign w:val="center"/>
          </w:tcPr>
          <w:p w14:paraId="3B028C7E" w14:textId="2421A21A" w:rsidR="003E14CA" w:rsidRPr="0000655B" w:rsidRDefault="003E14CA" w:rsidP="00C85D1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</w:p>
        </w:tc>
        <w:tc>
          <w:tcPr>
            <w:tcW w:w="2159" w:type="dxa"/>
            <w:vAlign w:val="center"/>
          </w:tcPr>
          <w:p w14:paraId="6BD486FA" w14:textId="39699FBB" w:rsidR="003E14CA" w:rsidRPr="00606B1B" w:rsidRDefault="003E14CA" w:rsidP="00C85D1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</w:p>
        </w:tc>
      </w:tr>
      <w:tr w:rsidR="003E14CA" w:rsidRPr="00606B1B" w14:paraId="16CA3CAA" w14:textId="77777777" w:rsidTr="00C85D12">
        <w:tc>
          <w:tcPr>
            <w:tcW w:w="2534" w:type="dxa"/>
            <w:vAlign w:val="center"/>
          </w:tcPr>
          <w:p w14:paraId="01C1AC6C" w14:textId="7AC67614" w:rsidR="003E14CA" w:rsidRDefault="003E14CA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54" w:type="dxa"/>
            <w:vAlign w:val="center"/>
          </w:tcPr>
          <w:p w14:paraId="7E004CA6" w14:textId="61079405" w:rsidR="003E14CA" w:rsidRDefault="003E14CA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27" w:type="dxa"/>
            <w:vAlign w:val="center"/>
          </w:tcPr>
          <w:p w14:paraId="6C897CF5" w14:textId="38604A1A" w:rsidR="003E14CA" w:rsidRPr="0000655B" w:rsidRDefault="003E14CA" w:rsidP="00C85D1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</w:p>
        </w:tc>
        <w:tc>
          <w:tcPr>
            <w:tcW w:w="2159" w:type="dxa"/>
            <w:vAlign w:val="center"/>
          </w:tcPr>
          <w:p w14:paraId="718BAF1F" w14:textId="258347A5" w:rsidR="003E14CA" w:rsidRPr="00606B1B" w:rsidRDefault="003E14CA" w:rsidP="00C85D1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</w:p>
        </w:tc>
      </w:tr>
      <w:tr w:rsidR="003E14CA" w:rsidRPr="00606B1B" w14:paraId="6CEB194D" w14:textId="77777777" w:rsidTr="00C85D12">
        <w:tc>
          <w:tcPr>
            <w:tcW w:w="2534" w:type="dxa"/>
            <w:vAlign w:val="center"/>
          </w:tcPr>
          <w:p w14:paraId="6785F7BC" w14:textId="65C79F25" w:rsidR="003E14CA" w:rsidRDefault="003E14CA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54" w:type="dxa"/>
            <w:vAlign w:val="center"/>
          </w:tcPr>
          <w:p w14:paraId="197DC70F" w14:textId="79DE71FB" w:rsidR="003E14CA" w:rsidRDefault="003E14CA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27" w:type="dxa"/>
            <w:vAlign w:val="center"/>
          </w:tcPr>
          <w:p w14:paraId="094A432C" w14:textId="44BBF623" w:rsidR="003E14CA" w:rsidRPr="0000655B" w:rsidRDefault="003E14CA" w:rsidP="00C85D1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</w:p>
        </w:tc>
        <w:tc>
          <w:tcPr>
            <w:tcW w:w="2159" w:type="dxa"/>
            <w:vAlign w:val="center"/>
          </w:tcPr>
          <w:p w14:paraId="00FFB5B9" w14:textId="2AACDD8B" w:rsidR="003E14CA" w:rsidRPr="00606B1B" w:rsidRDefault="003E14CA" w:rsidP="00C85D1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</w:p>
        </w:tc>
      </w:tr>
      <w:tr w:rsidR="003E14CA" w:rsidRPr="00606B1B" w14:paraId="73D4ECB0" w14:textId="77777777" w:rsidTr="00C85D12">
        <w:tc>
          <w:tcPr>
            <w:tcW w:w="2534" w:type="dxa"/>
            <w:vAlign w:val="center"/>
          </w:tcPr>
          <w:p w14:paraId="1236876D" w14:textId="74D25D5F" w:rsidR="003E14CA" w:rsidRDefault="003E14CA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54" w:type="dxa"/>
            <w:vAlign w:val="center"/>
          </w:tcPr>
          <w:p w14:paraId="50F6278E" w14:textId="63595302" w:rsidR="003E14CA" w:rsidRDefault="003E14CA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27" w:type="dxa"/>
            <w:vAlign w:val="center"/>
          </w:tcPr>
          <w:p w14:paraId="0E584CF4" w14:textId="1A023FE1" w:rsidR="003E14CA" w:rsidRPr="0000655B" w:rsidRDefault="003E14CA" w:rsidP="00C85D1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</w:p>
        </w:tc>
        <w:tc>
          <w:tcPr>
            <w:tcW w:w="2159" w:type="dxa"/>
            <w:vAlign w:val="center"/>
          </w:tcPr>
          <w:p w14:paraId="6C8CE25D" w14:textId="36313D1D" w:rsidR="003E14CA" w:rsidRPr="00606B1B" w:rsidRDefault="003E14CA" w:rsidP="00C85D1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</w:p>
        </w:tc>
      </w:tr>
      <w:tr w:rsidR="003E14CA" w:rsidRPr="00606B1B" w14:paraId="02FE2004" w14:textId="77777777" w:rsidTr="00C85D12">
        <w:tc>
          <w:tcPr>
            <w:tcW w:w="2534" w:type="dxa"/>
            <w:vAlign w:val="center"/>
          </w:tcPr>
          <w:p w14:paraId="4A891326" w14:textId="14B2E5D4" w:rsidR="003E14CA" w:rsidRDefault="003E14CA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54" w:type="dxa"/>
            <w:vAlign w:val="center"/>
          </w:tcPr>
          <w:p w14:paraId="07B07259" w14:textId="5D4E0216" w:rsidR="003E14CA" w:rsidRDefault="003E14CA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27" w:type="dxa"/>
            <w:vAlign w:val="center"/>
          </w:tcPr>
          <w:p w14:paraId="171F7622" w14:textId="6A6FC7B9" w:rsidR="003E14CA" w:rsidRPr="0000655B" w:rsidRDefault="003E14CA" w:rsidP="00C85D1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</w:p>
        </w:tc>
        <w:tc>
          <w:tcPr>
            <w:tcW w:w="2159" w:type="dxa"/>
            <w:vAlign w:val="center"/>
          </w:tcPr>
          <w:p w14:paraId="2D03B9DD" w14:textId="45550A0F" w:rsidR="003E14CA" w:rsidRPr="00606B1B" w:rsidRDefault="003E14CA" w:rsidP="00C85D1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</w:p>
        </w:tc>
      </w:tr>
    </w:tbl>
    <w:p w14:paraId="59C67657" w14:textId="2E48E6E7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70C4A2E5" w14:textId="3A95C399" w:rsidR="005D2CE6" w:rsidRPr="006B09C2" w:rsidRDefault="005D2CE6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384"/>
        <w:gridCol w:w="1530"/>
      </w:tblGrid>
      <w:tr w:rsidR="005D2CE6" w:rsidRPr="0066660E" w14:paraId="240F383A" w14:textId="77777777" w:rsidTr="00C85D12">
        <w:tc>
          <w:tcPr>
            <w:tcW w:w="3859" w:type="dxa"/>
            <w:vAlign w:val="center"/>
          </w:tcPr>
          <w:p w14:paraId="42AA25A0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4723D79" w14:textId="4A3A8E18" w:rsidR="005D2CE6" w:rsidRPr="00ED234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384" w:type="dxa"/>
            <w:vAlign w:val="center"/>
          </w:tcPr>
          <w:p w14:paraId="7DAD1655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43EB0BD" w14:textId="106155C5" w:rsidR="005D2CE6" w:rsidRPr="0066660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38.950,00</w:t>
            </w:r>
          </w:p>
        </w:tc>
      </w:tr>
      <w:tr w:rsidR="005D2CE6" w:rsidRPr="0066660E" w14:paraId="61B7C220" w14:textId="77777777" w:rsidTr="00C85D12">
        <w:tc>
          <w:tcPr>
            <w:tcW w:w="3859" w:type="dxa"/>
            <w:vAlign w:val="center"/>
          </w:tcPr>
          <w:p w14:paraId="76ECBC65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30458C9" w14:textId="791CFA42" w:rsidR="005D2CE6" w:rsidRPr="00ED234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8CF1F05" w14:textId="0ED6DFC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0CE5AA02" w14:textId="09B75A69" w:rsidR="005D2CE6" w:rsidRPr="0066660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CE6" w:rsidRPr="0066660E" w14:paraId="320AAC3D" w14:textId="77777777" w:rsidTr="00C85D12">
        <w:tc>
          <w:tcPr>
            <w:tcW w:w="3859" w:type="dxa"/>
            <w:vAlign w:val="center"/>
          </w:tcPr>
          <w:p w14:paraId="619F36B1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40201D0" w14:textId="11C7F412" w:rsidR="005D2CE6" w:rsidRPr="00ED234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384" w:type="dxa"/>
            <w:vAlign w:val="center"/>
          </w:tcPr>
          <w:p w14:paraId="4C0C566A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05BEFC9" w14:textId="005F1E04" w:rsidR="005D2CE6" w:rsidRPr="0066660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7.364,00</w:t>
            </w:r>
          </w:p>
        </w:tc>
      </w:tr>
      <w:tr w:rsidR="005D2CE6" w:rsidRPr="0066660E" w14:paraId="3205F529" w14:textId="77777777" w:rsidTr="00C85D12">
        <w:tc>
          <w:tcPr>
            <w:tcW w:w="3859" w:type="dxa"/>
            <w:vAlign w:val="center"/>
          </w:tcPr>
          <w:p w14:paraId="5E7E7F2B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5E17AC0" w14:textId="42CCC66F" w:rsidR="005D2CE6" w:rsidRPr="00ED234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262EE155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F873B97" w14:textId="1126F857" w:rsidR="005D2CE6" w:rsidRPr="0066660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CE6" w:rsidRPr="0066660E" w14:paraId="528E037A" w14:textId="77777777" w:rsidTr="00C85D12">
        <w:tc>
          <w:tcPr>
            <w:tcW w:w="3859" w:type="dxa"/>
            <w:vAlign w:val="center"/>
          </w:tcPr>
          <w:p w14:paraId="299AEF8D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7E4BCE7" w14:textId="585F1964" w:rsidR="005D2CE6" w:rsidRPr="00ED234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5D2FCB19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0D8F6E7A" w14:textId="7FC0058C" w:rsidR="005D2CE6" w:rsidRPr="0066660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CE6" w:rsidRPr="0066660E" w14:paraId="6B444CC8" w14:textId="77777777" w:rsidTr="00C85D12">
        <w:tc>
          <w:tcPr>
            <w:tcW w:w="3859" w:type="dxa"/>
            <w:vAlign w:val="center"/>
          </w:tcPr>
          <w:p w14:paraId="2D285243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EE8A03D" w14:textId="5C4E97B0" w:rsidR="005D2CE6" w:rsidRPr="00ED234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3D584470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E465553" w14:textId="75F59671" w:rsidR="005D2CE6" w:rsidRPr="0066660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CE6" w:rsidRPr="0066660E" w14:paraId="0E6427E7" w14:textId="77777777" w:rsidTr="00C85D12">
        <w:tc>
          <w:tcPr>
            <w:tcW w:w="3859" w:type="dxa"/>
            <w:vAlign w:val="center"/>
          </w:tcPr>
          <w:p w14:paraId="364289C5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1AC20CF" w14:textId="65B1E740" w:rsidR="005D2CE6" w:rsidRPr="00ED234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337381A9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1420FC7" w14:textId="4736DCE3" w:rsidR="005D2CE6" w:rsidRPr="0066660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CE6" w:rsidRPr="0066660E" w14:paraId="18C2538A" w14:textId="77777777" w:rsidTr="00C85D12">
        <w:tc>
          <w:tcPr>
            <w:tcW w:w="3859" w:type="dxa"/>
            <w:vAlign w:val="center"/>
          </w:tcPr>
          <w:p w14:paraId="335B7DE5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7F97DC7" w14:textId="12999310" w:rsidR="005D2CE6" w:rsidRPr="00ED234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195B0EFE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55AD5A1" w14:textId="7A10000C" w:rsidR="005D2CE6" w:rsidRPr="0066660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CE6" w:rsidRPr="0066660E" w14:paraId="702F6D63" w14:textId="77777777" w:rsidTr="00C85D12">
        <w:tc>
          <w:tcPr>
            <w:tcW w:w="3859" w:type="dxa"/>
            <w:vAlign w:val="center"/>
          </w:tcPr>
          <w:p w14:paraId="720B84A2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EEC4133" w14:textId="2AEC97E1" w:rsidR="005D2CE6" w:rsidRPr="00ED234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88E0F3B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CEB0BC5" w14:textId="122DC0B4" w:rsidR="005D2CE6" w:rsidRPr="0066660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CE6" w:rsidRPr="0066660E" w14:paraId="2BB7B7FC" w14:textId="77777777" w:rsidTr="00C85D12">
        <w:tc>
          <w:tcPr>
            <w:tcW w:w="3859" w:type="dxa"/>
            <w:vAlign w:val="center"/>
          </w:tcPr>
          <w:p w14:paraId="66847396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2532ED1" w14:textId="54D3B7AB" w:rsidR="005D2CE6" w:rsidRPr="00ED234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4C37BBED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1314F31" w14:textId="0F86F1DD" w:rsidR="005D2CE6" w:rsidRPr="0066660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CE6" w:rsidRPr="0066660E" w14:paraId="5FE74C98" w14:textId="77777777" w:rsidTr="00C85D12">
        <w:tc>
          <w:tcPr>
            <w:tcW w:w="3859" w:type="dxa"/>
            <w:vAlign w:val="center"/>
          </w:tcPr>
          <w:p w14:paraId="421A0654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B719ECD" w14:textId="6FFFE54C" w:rsidR="005D2CE6" w:rsidRPr="00ED234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3384" w:type="dxa"/>
            <w:vAlign w:val="center"/>
          </w:tcPr>
          <w:p w14:paraId="50E619F4" w14:textId="77777777" w:rsidR="005D2CE6" w:rsidRDefault="005D2CE6" w:rsidP="00C85D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67E8CAB" w14:textId="5640B62C" w:rsidR="005D2CE6" w:rsidRPr="0066660E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46.314,00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00A990AB" w14:textId="41A0E629" w:rsidR="00C85D12" w:rsidRDefault="00C85D12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C85D12" w14:paraId="72D5392F" w14:textId="77777777" w:rsidTr="00C85D12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1F93DE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8516A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04D82377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C85D12" w:rsidRPr="00E74119" w14:paraId="31522B0E" w14:textId="77777777" w:rsidTr="00C85D12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BFAD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6693694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D5F8072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3CF3D21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6068D8CD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C85D12" w14:paraId="5B330D8E" w14:textId="77777777" w:rsidTr="00C85D12">
        <w:tc>
          <w:tcPr>
            <w:tcW w:w="2835" w:type="dxa"/>
            <w:tcBorders>
              <w:top w:val="single" w:sz="4" w:space="0" w:color="auto"/>
            </w:tcBorders>
          </w:tcPr>
          <w:p w14:paraId="384A9838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0BE77E9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0AD7C6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048E43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ED2772F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5F756041" w14:textId="77777777" w:rsidTr="00C85D12">
        <w:tc>
          <w:tcPr>
            <w:tcW w:w="2835" w:type="dxa"/>
          </w:tcPr>
          <w:p w14:paraId="509BE55D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7BB0664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F0E97F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13A6556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84E5090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3DB78C6D" w14:textId="77777777" w:rsidTr="00C85D12">
        <w:tc>
          <w:tcPr>
            <w:tcW w:w="2835" w:type="dxa"/>
          </w:tcPr>
          <w:p w14:paraId="34FA8371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9915A20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3B2976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B25150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3E61B70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2D554291" w14:textId="77777777" w:rsidTr="00C85D12">
        <w:tc>
          <w:tcPr>
            <w:tcW w:w="2835" w:type="dxa"/>
          </w:tcPr>
          <w:p w14:paraId="459316C0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6DCA5D5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9D2AD4D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4F4368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5D9BDDB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29E70156" w14:textId="77777777" w:rsidTr="00C85D12">
        <w:tc>
          <w:tcPr>
            <w:tcW w:w="2835" w:type="dxa"/>
            <w:shd w:val="clear" w:color="auto" w:fill="auto"/>
          </w:tcPr>
          <w:p w14:paraId="3AE77D82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5DC6ACFB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59C67662" w14:textId="12A6EB10" w:rsidR="009358F1" w:rsidRPr="009358F1" w:rsidRDefault="00C85D12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7682EA33" w14:textId="587AD33C" w:rsidR="00C85D12" w:rsidRPr="00D92619" w:rsidRDefault="00C85D12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C85D12" w14:paraId="0110D280" w14:textId="77777777" w:rsidTr="00C85D12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5FA709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97BC17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1717A48F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C85D12" w:rsidRPr="00E74119" w14:paraId="02261B41" w14:textId="77777777" w:rsidTr="00C85D12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83616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1EFF609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DBE8905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19B3ECF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1BC57BAB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C85D12" w14:paraId="318DC885" w14:textId="77777777" w:rsidTr="00C85D12">
        <w:tc>
          <w:tcPr>
            <w:tcW w:w="2835" w:type="dxa"/>
            <w:tcBorders>
              <w:top w:val="single" w:sz="4" w:space="0" w:color="auto"/>
            </w:tcBorders>
          </w:tcPr>
          <w:p w14:paraId="0AF02EB6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B3CA209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20FA4B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2EE14B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D85D01E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191E904A" w14:textId="77777777" w:rsidTr="00C85D12">
        <w:tc>
          <w:tcPr>
            <w:tcW w:w="2835" w:type="dxa"/>
          </w:tcPr>
          <w:p w14:paraId="275263F2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ED0F549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5EB81A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C99B55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658D636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7071FA6A" w14:textId="77777777" w:rsidTr="00C85D12">
        <w:tc>
          <w:tcPr>
            <w:tcW w:w="2835" w:type="dxa"/>
          </w:tcPr>
          <w:p w14:paraId="449222FA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5549E39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A46BC8A" w14:textId="5B04D07A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BBA6B7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7F7973D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216F2F6A" w14:textId="77777777" w:rsidTr="00C85D12">
        <w:tc>
          <w:tcPr>
            <w:tcW w:w="2835" w:type="dxa"/>
          </w:tcPr>
          <w:p w14:paraId="5FA0AD11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21C490E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2B7CCD" w14:textId="52B1AA01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5F685D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C3391DA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126C46AF" w14:textId="77777777" w:rsidTr="00C85D12">
        <w:tc>
          <w:tcPr>
            <w:tcW w:w="2835" w:type="dxa"/>
            <w:shd w:val="clear" w:color="auto" w:fill="auto"/>
          </w:tcPr>
          <w:p w14:paraId="417AB978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1C2A00C5" w14:textId="0493B26D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025E4B7F" w:rsidR="009B3A48" w:rsidRPr="00D92619" w:rsidRDefault="009B3A48" w:rsidP="009358F1">
      <w:pPr>
        <w:ind w:left="1080"/>
        <w:rPr>
          <w:sz w:val="22"/>
          <w:szCs w:val="22"/>
        </w:rPr>
      </w:pPr>
    </w:p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4B6F5F23" w14:textId="636DF5DE" w:rsidR="00C85D12" w:rsidRDefault="00C85D12" w:rsidP="00C85D12">
      <w:pPr>
        <w:pStyle w:val="ListParagraph"/>
        <w:numPr>
          <w:ilvl w:val="2"/>
          <w:numId w:val="14"/>
        </w:numPr>
        <w:tabs>
          <w:tab w:val="clear" w:pos="2700"/>
        </w:tabs>
        <w:ind w:left="1134" w:hanging="425"/>
        <w:rPr>
          <w:sz w:val="22"/>
          <w:szCs w:val="22"/>
          <w:u w:val="single"/>
        </w:rPr>
      </w:pPr>
      <w:r w:rsidRPr="00D34B18"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C85D12" w14:paraId="530510F0" w14:textId="77777777" w:rsidTr="00C85D12">
        <w:tc>
          <w:tcPr>
            <w:tcW w:w="1985" w:type="dxa"/>
            <w:shd w:val="clear" w:color="auto" w:fill="auto"/>
          </w:tcPr>
          <w:p w14:paraId="0AA1AF0A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77C4C6A1" w14:textId="552D093B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102D853" w14:textId="569C7633" w:rsidR="00C85D12" w:rsidRDefault="00C85D12" w:rsidP="00C85D12">
      <w:pPr>
        <w:pStyle w:val="ListParagraph"/>
        <w:ind w:left="1134"/>
        <w:rPr>
          <w:sz w:val="22"/>
          <w:szCs w:val="22"/>
          <w:u w:val="single"/>
        </w:rPr>
      </w:pPr>
    </w:p>
    <w:p w14:paraId="59C67666" w14:textId="0075C492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7" w14:textId="5BA3DDD9" w:rsidR="009B3A48" w:rsidRPr="002557C8" w:rsidRDefault="009B3A48" w:rsidP="00C334E0">
      <w:pPr>
        <w:ind w:left="709"/>
        <w:rPr>
          <w:sz w:val="22"/>
          <w:szCs w:val="22"/>
        </w:rPr>
      </w:pP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C85D12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587E2FFC" w:rsidR="009B3A48" w:rsidRPr="004115B3" w:rsidRDefault="009B3A48" w:rsidP="00C85D12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C85D12">
              <w:rPr>
                <w:sz w:val="22"/>
                <w:szCs w:val="22"/>
              </w:rPr>
              <w:t>7)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02477E46" w:rsidR="009B3A48" w:rsidRPr="004115B3" w:rsidRDefault="009B3A48" w:rsidP="00C85D12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C85D12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14690C26" w:rsidR="009B3A48" w:rsidRPr="004115B3" w:rsidRDefault="009B3A48" w:rsidP="00C85D12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C85D12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C85D12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68116179" w:rsidR="009B3A48" w:rsidRPr="008935DC" w:rsidRDefault="00CA6837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17EAED13" w14:textId="77777777" w:rsidR="00C85D12" w:rsidRPr="00100C9F" w:rsidRDefault="00C85D12" w:rsidP="00C85D12">
      <w:pPr>
        <w:tabs>
          <w:tab w:val="left" w:pos="3544"/>
        </w:tabs>
        <w:ind w:left="709" w:right="-661"/>
        <w:rPr>
          <w:sz w:val="22"/>
          <w:szCs w:val="22"/>
        </w:rPr>
      </w:pP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39D4BDF0" w:rsidR="009B3A48" w:rsidRPr="00C85D12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75B03826" w14:textId="4506D630" w:rsidR="00C85D12" w:rsidRPr="00D92619" w:rsidRDefault="00C85D12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C85D12" w:rsidRPr="004B5919" w14:paraId="57EEF5C0" w14:textId="77777777" w:rsidTr="00C85D12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7134D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5C3071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48BB0CC2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4AE540AC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C85D12" w:rsidRPr="004B5919" w14:paraId="1771498B" w14:textId="77777777" w:rsidTr="00C85D12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0556BCD7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B9741C5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4C30F37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A2B7324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FED14D5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544E04E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E5E01A1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:rsidRPr="004B5919" w14:paraId="22777FBB" w14:textId="77777777" w:rsidTr="00C85D12">
        <w:tc>
          <w:tcPr>
            <w:tcW w:w="1271" w:type="dxa"/>
            <w:vAlign w:val="center"/>
          </w:tcPr>
          <w:p w14:paraId="701F1AFB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45B05F1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2FFEB01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EE77A54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14CB0BF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6256D1F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4D82104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:rsidRPr="004B5919" w14:paraId="6D63E346" w14:textId="77777777" w:rsidTr="00C85D12">
        <w:tc>
          <w:tcPr>
            <w:tcW w:w="1271" w:type="dxa"/>
            <w:vAlign w:val="center"/>
          </w:tcPr>
          <w:p w14:paraId="5D6BE45A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F242C1C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9BCF8B9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19EC724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34AACB0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2CF920A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02242A7" w14:textId="77777777" w:rsidR="00C85D12" w:rsidRPr="004B5919" w:rsidRDefault="00C85D12" w:rsidP="00C8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7" w14:textId="7916AB22" w:rsidR="009B3A48" w:rsidRPr="00D92619" w:rsidRDefault="009B3A48" w:rsidP="005D1442">
      <w:pPr>
        <w:ind w:left="720"/>
        <w:rPr>
          <w:sz w:val="22"/>
          <w:szCs w:val="22"/>
          <w:u w:val="single"/>
        </w:rPr>
      </w:pPr>
    </w:p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51415756" w14:textId="265C51F2" w:rsidR="00C85D12" w:rsidRPr="002557C8" w:rsidRDefault="00C85D12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709"/>
        <w:gridCol w:w="708"/>
      </w:tblGrid>
      <w:tr w:rsidR="00C85D12" w14:paraId="39790A39" w14:textId="77777777" w:rsidTr="00C85D12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C0633F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AC3C08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1F87D813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C85D12" w:rsidRPr="00E74119" w14:paraId="323721F8" w14:textId="77777777" w:rsidTr="00C85D12"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04D2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0E7DD82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A298963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688678B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09F90B67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C85D12" w14:paraId="71CD27D6" w14:textId="77777777" w:rsidTr="00C85D12">
        <w:tc>
          <w:tcPr>
            <w:tcW w:w="2552" w:type="dxa"/>
            <w:tcBorders>
              <w:top w:val="single" w:sz="4" w:space="0" w:color="auto"/>
            </w:tcBorders>
          </w:tcPr>
          <w:p w14:paraId="081EFFBD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845A491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C71D47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BAF505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E56C4EA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23A6FC95" w14:textId="77777777" w:rsidTr="00C85D12">
        <w:tc>
          <w:tcPr>
            <w:tcW w:w="2552" w:type="dxa"/>
          </w:tcPr>
          <w:p w14:paraId="667E2CFC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1909D49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EEB5E9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C594EC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1EEDD27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5A175893" w14:textId="77777777" w:rsidTr="00C85D12">
        <w:tc>
          <w:tcPr>
            <w:tcW w:w="2552" w:type="dxa"/>
          </w:tcPr>
          <w:p w14:paraId="5834AAAE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784CB25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7246E6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716B429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D0A2AC4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13879525" w14:textId="77777777" w:rsidTr="00C85D12">
        <w:tc>
          <w:tcPr>
            <w:tcW w:w="2552" w:type="dxa"/>
          </w:tcPr>
          <w:p w14:paraId="4CADE228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5CA01CE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B41D8A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DE31F1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2EB94D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390A5DBA" w14:textId="77777777" w:rsidTr="00C85D12">
        <w:tc>
          <w:tcPr>
            <w:tcW w:w="2552" w:type="dxa"/>
            <w:shd w:val="clear" w:color="auto" w:fill="auto"/>
          </w:tcPr>
          <w:p w14:paraId="53715B92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976" w:type="dxa"/>
            <w:gridSpan w:val="4"/>
            <w:shd w:val="clear" w:color="auto" w:fill="DDD9C3" w:themeFill="background2" w:themeFillShade="E6"/>
          </w:tcPr>
          <w:p w14:paraId="3ED2D38B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1" w14:textId="438A1E3E" w:rsidR="009E27D7" w:rsidRDefault="005D1442" w:rsidP="00C85D12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2" w14:textId="2BA29717" w:rsidR="005D1442" w:rsidRDefault="00C85D12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1C5BDE6C" w14:textId="3737EB24" w:rsidR="00C85D12" w:rsidRDefault="00C85D12" w:rsidP="005D1442">
      <w:pPr>
        <w:ind w:left="1800"/>
        <w:rPr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709"/>
        <w:gridCol w:w="709"/>
        <w:gridCol w:w="708"/>
      </w:tblGrid>
      <w:tr w:rsidR="00C85D12" w14:paraId="2E993617" w14:textId="77777777" w:rsidTr="00C85D12"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709FF1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B497B2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7D2C7BE0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C85D12" w:rsidRPr="00E74119" w14:paraId="3333C40F" w14:textId="77777777" w:rsidTr="00C85D12"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D19E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4C27C41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425ABFF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4441C11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73F5AE7C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C85D12" w14:paraId="79E41592" w14:textId="77777777" w:rsidTr="00C85D12">
        <w:tc>
          <w:tcPr>
            <w:tcW w:w="2693" w:type="dxa"/>
            <w:tcBorders>
              <w:top w:val="single" w:sz="4" w:space="0" w:color="auto"/>
            </w:tcBorders>
          </w:tcPr>
          <w:p w14:paraId="63F53469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E88C7D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4628A47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5F8ABA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359DF9C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22934A8C" w14:textId="77777777" w:rsidTr="00C85D12">
        <w:tc>
          <w:tcPr>
            <w:tcW w:w="2693" w:type="dxa"/>
          </w:tcPr>
          <w:p w14:paraId="3E1C8131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6951814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C9AAF6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B03DDD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B421E5B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34B89E82" w14:textId="77777777" w:rsidTr="00C85D12">
        <w:tc>
          <w:tcPr>
            <w:tcW w:w="2693" w:type="dxa"/>
          </w:tcPr>
          <w:p w14:paraId="079FAD43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C692FF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020831" w14:textId="429210C9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012B8D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0F07B57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1E1CCE40" w14:textId="77777777" w:rsidTr="00C85D12">
        <w:tc>
          <w:tcPr>
            <w:tcW w:w="2693" w:type="dxa"/>
          </w:tcPr>
          <w:p w14:paraId="29A5BC44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344AC7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259879" w14:textId="72F9B3E8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572E2D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B93547B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12D31EE2" w14:textId="77777777" w:rsidTr="00C85D12">
        <w:tc>
          <w:tcPr>
            <w:tcW w:w="2693" w:type="dxa"/>
            <w:shd w:val="clear" w:color="auto" w:fill="auto"/>
          </w:tcPr>
          <w:p w14:paraId="52211F60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5" w:type="dxa"/>
            <w:gridSpan w:val="4"/>
            <w:shd w:val="clear" w:color="auto" w:fill="DDD9C3" w:themeFill="background2" w:themeFillShade="E6"/>
          </w:tcPr>
          <w:p w14:paraId="5BBD9392" w14:textId="390012F8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074C7CC9" w:rsidR="009B3A48" w:rsidRDefault="009B3A48" w:rsidP="005D1442">
      <w:pPr>
        <w:ind w:left="1800"/>
        <w:rPr>
          <w:sz w:val="22"/>
          <w:szCs w:val="22"/>
        </w:rPr>
      </w:pPr>
    </w:p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6A60934F" w14:textId="2F04D934" w:rsidR="00C85D12" w:rsidRPr="00C85D12" w:rsidRDefault="00C85D12" w:rsidP="00C85D12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C85D12" w14:paraId="354A76EA" w14:textId="77777777" w:rsidTr="00C85D12">
        <w:tc>
          <w:tcPr>
            <w:tcW w:w="4224" w:type="dxa"/>
          </w:tcPr>
          <w:p w14:paraId="16003955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1A4407B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54E969C" w14:textId="0874229D" w:rsidR="00C85D12" w:rsidRPr="00C85D12" w:rsidRDefault="00C85D12" w:rsidP="00C85D12">
      <w:pPr>
        <w:ind w:left="1843"/>
        <w:rPr>
          <w:sz w:val="22"/>
          <w:szCs w:val="22"/>
        </w:rPr>
      </w:pPr>
    </w:p>
    <w:p w14:paraId="59C67685" w14:textId="5D5BC983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6" w14:textId="1E00B668" w:rsidR="009856C3" w:rsidRPr="005D1442" w:rsidRDefault="009856C3" w:rsidP="009856C3">
      <w:pPr>
        <w:ind w:left="1440"/>
        <w:rPr>
          <w:sz w:val="22"/>
          <w:szCs w:val="22"/>
        </w:rPr>
      </w:pP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C85D12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56EFDA13" w:rsidR="009B3A48" w:rsidRPr="004115B3" w:rsidRDefault="009B3A48" w:rsidP="00C85D12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C85D12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35A5B4E1" w:rsidR="009B3A48" w:rsidRPr="004115B3" w:rsidRDefault="009B3A48" w:rsidP="00C85D12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C85D12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5BE964D8" w:rsidR="009B3A48" w:rsidRPr="004115B3" w:rsidRDefault="009B3A48" w:rsidP="00C85D12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C85D12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C85D12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366977EF" w:rsidR="009B3A48" w:rsidRPr="005D1442" w:rsidRDefault="00CA6837" w:rsidP="004115B3">
            <w:pPr>
              <w:jc w:val="center"/>
              <w:rPr>
                <w:b/>
                <w:color w:val="0000FF"/>
              </w:rPr>
            </w:pPr>
            <w:r w:rsidRPr="00C85D12"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362C8E35" w14:textId="77777777" w:rsidR="00C85D12" w:rsidRPr="00D92619" w:rsidRDefault="00C85D12" w:rsidP="00C85D12">
      <w:pPr>
        <w:ind w:left="1440" w:right="-377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0F409D05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42CE381A" w14:textId="153146E3" w:rsidR="00C85D12" w:rsidRDefault="00C85D12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C85D12" w14:paraId="486D1BEF" w14:textId="77777777" w:rsidTr="00C85D12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4B12DC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1F84D2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3F3752B7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C85D12" w:rsidRPr="00E74119" w14:paraId="33E69832" w14:textId="77777777" w:rsidTr="00C85D12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5776B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453044F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3FD92CA1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099205D7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41F6CB6B" w14:textId="77777777" w:rsidR="00C85D12" w:rsidRPr="00E74119" w:rsidRDefault="00C85D12" w:rsidP="00C85D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C85D12" w14:paraId="1CFF5F68" w14:textId="77777777" w:rsidTr="00C85D12">
        <w:tc>
          <w:tcPr>
            <w:tcW w:w="4868" w:type="dxa"/>
            <w:tcBorders>
              <w:top w:val="single" w:sz="4" w:space="0" w:color="auto"/>
            </w:tcBorders>
          </w:tcPr>
          <w:p w14:paraId="30698537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5B285AA8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62ACA68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22A3B66C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D9A2160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16496EA0" w14:textId="77777777" w:rsidTr="00C85D12">
        <w:tc>
          <w:tcPr>
            <w:tcW w:w="4868" w:type="dxa"/>
          </w:tcPr>
          <w:p w14:paraId="0BFBD241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56BDC74D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993BDF2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43EAD91C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397EC1A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05658846" w14:textId="77777777" w:rsidTr="00C85D12">
        <w:tc>
          <w:tcPr>
            <w:tcW w:w="4868" w:type="dxa"/>
          </w:tcPr>
          <w:p w14:paraId="1A25A70D" w14:textId="77777777" w:rsidR="00C85D12" w:rsidRDefault="00C85D12" w:rsidP="00C85D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318656AB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9B7B9C3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685E26EF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F088865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5D12" w14:paraId="08FBE2FB" w14:textId="77777777" w:rsidTr="00C85D12">
        <w:tc>
          <w:tcPr>
            <w:tcW w:w="7252" w:type="dxa"/>
            <w:gridSpan w:val="4"/>
            <w:shd w:val="clear" w:color="auto" w:fill="auto"/>
          </w:tcPr>
          <w:p w14:paraId="2329A964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10543181" w14:textId="77777777" w:rsidR="00C85D12" w:rsidRDefault="00C85D12" w:rsidP="00C85D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23B42614" w:rsidR="005D1442" w:rsidRDefault="000D63AE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17ABC1B6" w14:textId="44359E8C" w:rsidR="000D63AE" w:rsidRPr="002557C8" w:rsidRDefault="000D63AE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0D63AE" w14:paraId="7F184F61" w14:textId="77777777" w:rsidTr="00982540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3326EE" w14:textId="77777777" w:rsidR="000D63AE" w:rsidRDefault="000D63AE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693AB2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7BFDAE61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4E17B8C5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0D63AE" w14:paraId="006A7E26" w14:textId="77777777" w:rsidTr="00982540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A3911" w14:textId="77777777" w:rsidR="000D63AE" w:rsidRDefault="000D63AE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75C32B1" w14:textId="77777777" w:rsidR="000D63AE" w:rsidRPr="00E74119" w:rsidRDefault="000D63AE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7119142" w14:textId="77777777" w:rsidR="000D63AE" w:rsidRPr="00E74119" w:rsidRDefault="000D63AE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7FE6C77" w14:textId="77777777" w:rsidR="000D63AE" w:rsidRPr="00E74119" w:rsidRDefault="000D63AE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693E2C0" w14:textId="77777777" w:rsidR="000D63AE" w:rsidRPr="00E74119" w:rsidRDefault="000D63AE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526ED191" w14:textId="77777777" w:rsidR="000D63AE" w:rsidRDefault="000D63AE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0D63AE" w14:paraId="3736D1A2" w14:textId="77777777" w:rsidTr="00982540">
        <w:tc>
          <w:tcPr>
            <w:tcW w:w="4253" w:type="dxa"/>
          </w:tcPr>
          <w:p w14:paraId="10761C73" w14:textId="77777777" w:rsidR="000D63AE" w:rsidRDefault="000D63AE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E2E1470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D2D58E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578801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098798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0A3CE86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63AE" w14:paraId="274A8CDC" w14:textId="77777777" w:rsidTr="00982540">
        <w:tc>
          <w:tcPr>
            <w:tcW w:w="4253" w:type="dxa"/>
          </w:tcPr>
          <w:p w14:paraId="4D14FD5B" w14:textId="77777777" w:rsidR="000D63AE" w:rsidRDefault="000D63AE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9486D2B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90CDAF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2F7BDB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AF4CC4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820A443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63AE" w14:paraId="76A98152" w14:textId="77777777" w:rsidTr="00982540">
        <w:tc>
          <w:tcPr>
            <w:tcW w:w="4253" w:type="dxa"/>
          </w:tcPr>
          <w:p w14:paraId="720AAAB0" w14:textId="77777777" w:rsidR="000D63AE" w:rsidRDefault="000D63AE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E4308D1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B5FC8A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A5FFF7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598BA9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14F9F92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63AE" w14:paraId="48476C37" w14:textId="77777777" w:rsidTr="00982540">
        <w:tc>
          <w:tcPr>
            <w:tcW w:w="4253" w:type="dxa"/>
          </w:tcPr>
          <w:p w14:paraId="5FD32C76" w14:textId="77777777" w:rsidR="000D63AE" w:rsidRDefault="000D63AE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35D8681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FDE252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E04D5D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04C013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8498A32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63AE" w14:paraId="1352EBE1" w14:textId="77777777" w:rsidTr="00982540">
        <w:tc>
          <w:tcPr>
            <w:tcW w:w="4253" w:type="dxa"/>
          </w:tcPr>
          <w:p w14:paraId="770F61D4" w14:textId="77777777" w:rsidR="000D63AE" w:rsidRDefault="000D63AE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428F8C7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DCC062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CD647D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94F709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8D5F634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63AE" w14:paraId="706A1632" w14:textId="77777777" w:rsidTr="00982540">
        <w:tc>
          <w:tcPr>
            <w:tcW w:w="4253" w:type="dxa"/>
          </w:tcPr>
          <w:p w14:paraId="6F2FD90C" w14:textId="77777777" w:rsidR="000D63AE" w:rsidRDefault="000D63AE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9A6980C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23D369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722ED3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7B19A9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C944D66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63AE" w14:paraId="3F7DF254" w14:textId="77777777" w:rsidTr="00982540">
        <w:tc>
          <w:tcPr>
            <w:tcW w:w="4253" w:type="dxa"/>
          </w:tcPr>
          <w:p w14:paraId="30E27BB1" w14:textId="77777777" w:rsidR="000D63AE" w:rsidRDefault="000D63AE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BB01521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279F68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1B1B8A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EFC7743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6784864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63AE" w14:paraId="7A8C4A66" w14:textId="77777777" w:rsidTr="00982540">
        <w:tc>
          <w:tcPr>
            <w:tcW w:w="7088" w:type="dxa"/>
            <w:gridSpan w:val="5"/>
            <w:shd w:val="clear" w:color="auto" w:fill="auto"/>
          </w:tcPr>
          <w:p w14:paraId="5DC65DBA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E0680EA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F" w14:textId="12CA7A1F" w:rsidR="009B3A48" w:rsidRDefault="005D1442" w:rsidP="000D63AE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22B6DA31" w14:textId="04F156FD" w:rsidR="000D63AE" w:rsidRPr="000D63AE" w:rsidRDefault="000D63AE" w:rsidP="000D63AE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0D63AE" w14:paraId="789FDEFA" w14:textId="77777777" w:rsidTr="00982540">
        <w:tc>
          <w:tcPr>
            <w:tcW w:w="4366" w:type="dxa"/>
          </w:tcPr>
          <w:p w14:paraId="5BDD5F4B" w14:textId="77777777" w:rsidR="000D63AE" w:rsidRDefault="000D63AE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69DA3C0" w14:textId="77777777" w:rsidR="000D63AE" w:rsidRDefault="000D63AE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6D638FA" w14:textId="167507BF" w:rsidR="000D63AE" w:rsidRPr="000D63AE" w:rsidRDefault="000D63AE" w:rsidP="000D63AE">
      <w:pPr>
        <w:ind w:left="1843"/>
        <w:rPr>
          <w:sz w:val="22"/>
          <w:szCs w:val="22"/>
        </w:rPr>
      </w:pPr>
    </w:p>
    <w:p w14:paraId="240F96DB" w14:textId="77777777" w:rsidR="000D63AE" w:rsidRDefault="000D63AE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0D63AE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A1" w14:textId="0583959F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0D63AE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1A484C55" w:rsidR="009B3A48" w:rsidRPr="004115B3" w:rsidRDefault="009B3A48" w:rsidP="000D63AE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0D63AE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64022A33" w:rsidR="009B3A48" w:rsidRPr="004115B3" w:rsidRDefault="009B3A48" w:rsidP="000D63AE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0D63AE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6A3FE6D6" w:rsidR="009B3A48" w:rsidRPr="004115B3" w:rsidRDefault="009B3A48" w:rsidP="000D63AE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0D63AE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0D63AE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77777777" w:rsidR="009B3A48" w:rsidRPr="000D63AE" w:rsidRDefault="009B3A48" w:rsidP="004115B3">
            <w:pPr>
              <w:jc w:val="center"/>
              <w:rPr>
                <w:b/>
              </w:rPr>
            </w:pPr>
            <w:r w:rsidRPr="000D63AE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77777777" w:rsidR="009B3A48" w:rsidRPr="000D63AE" w:rsidRDefault="009B3A48" w:rsidP="004115B3">
            <w:pPr>
              <w:jc w:val="center"/>
              <w:rPr>
                <w:b/>
              </w:rPr>
            </w:pPr>
            <w:r w:rsidRPr="000D63AE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2BDE59DA" w:rsidR="009B3A48" w:rsidRPr="000D63AE" w:rsidRDefault="00CA6837" w:rsidP="004115B3">
            <w:pPr>
              <w:jc w:val="center"/>
              <w:rPr>
                <w:b/>
              </w:rPr>
            </w:pPr>
            <w:r w:rsidRPr="000D63AE"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B0" w14:textId="7C0CBBB4" w:rsidR="009B3A48" w:rsidRPr="00AC33C0" w:rsidRDefault="000D63AE" w:rsidP="000D63AE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0AD06F93" w14:textId="0F97BB16" w:rsidR="000D63AE" w:rsidRPr="006C7EC9" w:rsidRDefault="000D63AE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0D63AE" w:rsidRPr="006C7EC9" w14:paraId="3D59808B" w14:textId="77777777" w:rsidTr="00982540">
        <w:tc>
          <w:tcPr>
            <w:tcW w:w="4016" w:type="dxa"/>
            <w:tcBorders>
              <w:right w:val="single" w:sz="4" w:space="0" w:color="auto"/>
            </w:tcBorders>
          </w:tcPr>
          <w:p w14:paraId="795509E7" w14:textId="77777777" w:rsidR="000D63AE" w:rsidRPr="006C7EC9" w:rsidRDefault="000D63AE" w:rsidP="00982540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E944" w14:textId="77777777" w:rsidR="000D63AE" w:rsidRPr="006C7EC9" w:rsidRDefault="000D63AE" w:rsidP="00982540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5026A367" w14:textId="77777777" w:rsidR="000D63AE" w:rsidRPr="006C7EC9" w:rsidRDefault="000D63AE" w:rsidP="00982540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8E1E" w14:textId="77777777" w:rsidR="000D63AE" w:rsidRPr="006C7EC9" w:rsidRDefault="000D63AE" w:rsidP="00982540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3AF3FDB9" w14:textId="77777777" w:rsidR="000D63AE" w:rsidRPr="006C7EC9" w:rsidRDefault="000D63AE" w:rsidP="00982540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368D8E1B" w:rsidR="009B3A48" w:rsidRPr="000D63AE" w:rsidRDefault="005D1442" w:rsidP="000D63AE">
      <w:pPr>
        <w:ind w:left="360"/>
        <w:rPr>
          <w:color w:val="365F91" w:themeColor="accent1" w:themeShade="BF"/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863"/>
      </w:tblGrid>
      <w:tr w:rsidR="001325A6" w:rsidRPr="00055BC6" w14:paraId="59C676BB" w14:textId="77777777" w:rsidTr="006D37DD"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BA" w14:textId="77777777" w:rsidR="009B3A48" w:rsidRPr="00055BC6" w:rsidRDefault="009B3A48" w:rsidP="006D37DD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55BC6" w14:paraId="59C676BE" w14:textId="77777777" w:rsidTr="006D37DD"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14:paraId="59C676BC" w14:textId="599D1DFE" w:rsidR="0090387F" w:rsidRPr="00055BC6" w:rsidRDefault="0090387F" w:rsidP="006D37DD">
            <w:pPr>
              <w:jc w:val="center"/>
            </w:pPr>
            <w:r>
              <w:t>1.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BD" w14:textId="7433B28B" w:rsidR="0090387F" w:rsidRPr="00055BC6" w:rsidRDefault="002F62C5" w:rsidP="006D37DD">
            <w:r>
              <w:t>Geen</w:t>
            </w:r>
          </w:p>
        </w:tc>
      </w:tr>
      <w:tr w:rsidR="0090387F" w:rsidRPr="00055BC6" w14:paraId="59C676C1" w14:textId="77777777" w:rsidTr="006D37DD">
        <w:tc>
          <w:tcPr>
            <w:tcW w:w="776" w:type="dxa"/>
            <w:vAlign w:val="center"/>
          </w:tcPr>
          <w:p w14:paraId="59C676BF" w14:textId="7B946EB0" w:rsidR="0090387F" w:rsidRPr="00055BC6" w:rsidRDefault="0090387F" w:rsidP="006D37DD">
            <w:pPr>
              <w:jc w:val="center"/>
            </w:pPr>
            <w:r>
              <w:t>2.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0" w14:textId="2603D715" w:rsidR="0090387F" w:rsidRPr="00055BC6" w:rsidRDefault="0090387F" w:rsidP="006D37DD"/>
        </w:tc>
      </w:tr>
      <w:tr w:rsidR="0090387F" w:rsidRPr="00055BC6" w14:paraId="59C676C4" w14:textId="77777777" w:rsidTr="006D37DD">
        <w:tc>
          <w:tcPr>
            <w:tcW w:w="776" w:type="dxa"/>
            <w:vAlign w:val="center"/>
          </w:tcPr>
          <w:p w14:paraId="59C676C2" w14:textId="086758D7" w:rsidR="0090387F" w:rsidRPr="00055BC6" w:rsidRDefault="0090387F" w:rsidP="006D37DD">
            <w:pPr>
              <w:jc w:val="center"/>
            </w:pPr>
            <w:r>
              <w:t>3.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3" w14:textId="7C5F05B6" w:rsidR="0090387F" w:rsidRPr="00055BC6" w:rsidRDefault="0090387F" w:rsidP="006D37DD"/>
        </w:tc>
      </w:tr>
      <w:tr w:rsidR="0090387F" w:rsidRPr="00055BC6" w14:paraId="59C676C7" w14:textId="77777777" w:rsidTr="006D37DD">
        <w:tc>
          <w:tcPr>
            <w:tcW w:w="776" w:type="dxa"/>
            <w:vAlign w:val="center"/>
          </w:tcPr>
          <w:p w14:paraId="59C676C5" w14:textId="07CFEE72" w:rsidR="0090387F" w:rsidRPr="00055BC6" w:rsidRDefault="0090387F" w:rsidP="006D37DD">
            <w:pPr>
              <w:jc w:val="center"/>
            </w:pPr>
            <w:r>
              <w:t>4.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6" w14:textId="646B0316" w:rsidR="0090387F" w:rsidRPr="00055BC6" w:rsidRDefault="0090387F" w:rsidP="006D37DD"/>
        </w:tc>
      </w:tr>
      <w:tr w:rsidR="0090387F" w:rsidRPr="00055BC6" w14:paraId="59C676CA" w14:textId="77777777" w:rsidTr="006D37DD">
        <w:tc>
          <w:tcPr>
            <w:tcW w:w="776" w:type="dxa"/>
            <w:vAlign w:val="center"/>
          </w:tcPr>
          <w:p w14:paraId="59C676C8" w14:textId="0F08BDE8" w:rsidR="0090387F" w:rsidRPr="00055BC6" w:rsidRDefault="006F7F6F" w:rsidP="006D37DD">
            <w:pPr>
              <w:jc w:val="center"/>
            </w:pPr>
            <w:r>
              <w:t>5.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9" w14:textId="78625973" w:rsidR="0090387F" w:rsidRPr="00055BC6" w:rsidRDefault="0090387F" w:rsidP="006D37DD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2F62C5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0" w14:textId="77777777" w:rsidR="009B3A48" w:rsidRPr="004115B3" w:rsidRDefault="009B3A48" w:rsidP="006D37DD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1" w14:textId="77777777" w:rsidR="009B3A48" w:rsidRPr="004115B3" w:rsidRDefault="009B3A48" w:rsidP="006D37DD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2F62C5"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59C676D3" w14:textId="77777777" w:rsidR="00C70B83" w:rsidRPr="004115B3" w:rsidRDefault="00C70B83" w:rsidP="006D37DD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4" w14:textId="20BEDCD6" w:rsidR="00C70B83" w:rsidRPr="00647CFE" w:rsidRDefault="002F62C5" w:rsidP="006D37DD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Geen</w:t>
            </w:r>
            <w:proofErr w:type="spellEnd"/>
          </w:p>
        </w:tc>
        <w:tc>
          <w:tcPr>
            <w:tcW w:w="3130" w:type="dxa"/>
            <w:shd w:val="clear" w:color="auto" w:fill="auto"/>
            <w:vAlign w:val="center"/>
          </w:tcPr>
          <w:p w14:paraId="59C676D5" w14:textId="5F2C5EC3" w:rsidR="00C70B83" w:rsidRPr="00647CFE" w:rsidRDefault="00C70B83" w:rsidP="006D37DD">
            <w:pPr>
              <w:rPr>
                <w:lang w:val="fr-BE"/>
              </w:rPr>
            </w:pPr>
          </w:p>
        </w:tc>
      </w:tr>
      <w:tr w:rsidR="00C70B83" w14:paraId="59C676DA" w14:textId="77777777" w:rsidTr="002F62C5">
        <w:tc>
          <w:tcPr>
            <w:tcW w:w="707" w:type="dxa"/>
            <w:vAlign w:val="center"/>
          </w:tcPr>
          <w:p w14:paraId="59C676D7" w14:textId="77777777" w:rsidR="00C70B83" w:rsidRPr="004115B3" w:rsidRDefault="00C70B83" w:rsidP="006D37DD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8" w14:textId="7CAC10CD" w:rsidR="00C70B83" w:rsidRPr="004115B3" w:rsidRDefault="00C70B83" w:rsidP="006D37DD"/>
        </w:tc>
        <w:tc>
          <w:tcPr>
            <w:tcW w:w="3130" w:type="dxa"/>
            <w:shd w:val="clear" w:color="auto" w:fill="auto"/>
            <w:vAlign w:val="center"/>
          </w:tcPr>
          <w:p w14:paraId="59C676D9" w14:textId="77777777" w:rsidR="00C70B83" w:rsidRPr="004115B3" w:rsidRDefault="00C70B83" w:rsidP="006D37DD"/>
        </w:tc>
      </w:tr>
      <w:tr w:rsidR="00C70B83" w14:paraId="59C676DE" w14:textId="77777777" w:rsidTr="002F62C5">
        <w:tc>
          <w:tcPr>
            <w:tcW w:w="707" w:type="dxa"/>
            <w:vAlign w:val="center"/>
          </w:tcPr>
          <w:p w14:paraId="59C676DB" w14:textId="77777777" w:rsidR="00C70B83" w:rsidRPr="004115B3" w:rsidRDefault="00C70B83" w:rsidP="006D37DD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C" w14:textId="700D8BF8" w:rsidR="00C70B83" w:rsidRPr="004115B3" w:rsidRDefault="00C70B83" w:rsidP="006D37DD"/>
        </w:tc>
        <w:tc>
          <w:tcPr>
            <w:tcW w:w="3130" w:type="dxa"/>
            <w:shd w:val="clear" w:color="auto" w:fill="auto"/>
            <w:vAlign w:val="center"/>
          </w:tcPr>
          <w:p w14:paraId="59C676DD" w14:textId="77777777" w:rsidR="00C70B83" w:rsidRPr="004115B3" w:rsidRDefault="00C70B83" w:rsidP="006D37DD"/>
        </w:tc>
      </w:tr>
      <w:tr w:rsidR="00C70B83" w14:paraId="59C676E2" w14:textId="77777777" w:rsidTr="002F62C5">
        <w:tc>
          <w:tcPr>
            <w:tcW w:w="707" w:type="dxa"/>
            <w:vAlign w:val="center"/>
          </w:tcPr>
          <w:p w14:paraId="59C676DF" w14:textId="77777777" w:rsidR="00C70B83" w:rsidRPr="004115B3" w:rsidRDefault="00C70B83" w:rsidP="006D37DD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E0" w14:textId="77777777" w:rsidR="00C70B83" w:rsidRPr="004115B3" w:rsidRDefault="00C70B83" w:rsidP="006D37DD"/>
        </w:tc>
        <w:tc>
          <w:tcPr>
            <w:tcW w:w="3130" w:type="dxa"/>
            <w:shd w:val="clear" w:color="auto" w:fill="auto"/>
            <w:vAlign w:val="center"/>
          </w:tcPr>
          <w:p w14:paraId="59C676E1" w14:textId="77777777" w:rsidR="00C70B83" w:rsidRPr="004115B3" w:rsidRDefault="00C70B83" w:rsidP="006D37DD"/>
        </w:tc>
      </w:tr>
      <w:tr w:rsidR="00C70B83" w14:paraId="59C676E6" w14:textId="77777777" w:rsidTr="002F62C5">
        <w:tc>
          <w:tcPr>
            <w:tcW w:w="707" w:type="dxa"/>
            <w:vAlign w:val="center"/>
          </w:tcPr>
          <w:p w14:paraId="59C676E3" w14:textId="77777777" w:rsidR="00C70B83" w:rsidRPr="004115B3" w:rsidRDefault="00C70B83" w:rsidP="006D37DD">
            <w:pPr>
              <w:jc w:val="center"/>
            </w:pPr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E4" w14:textId="77777777" w:rsidR="00C70B83" w:rsidRPr="004115B3" w:rsidRDefault="00C70B83" w:rsidP="006D37DD"/>
        </w:tc>
        <w:tc>
          <w:tcPr>
            <w:tcW w:w="3130" w:type="dxa"/>
            <w:shd w:val="clear" w:color="auto" w:fill="auto"/>
            <w:vAlign w:val="center"/>
          </w:tcPr>
          <w:p w14:paraId="59C676E5" w14:textId="77777777" w:rsidR="00C70B83" w:rsidRPr="004115B3" w:rsidRDefault="00C70B83" w:rsidP="006D37DD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2F62C5" w:rsidRPr="00055BC6" w14:paraId="677999E1" w14:textId="77777777" w:rsidTr="00982540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06B0D281" w14:textId="77777777" w:rsidR="002F62C5" w:rsidRPr="00055BC6" w:rsidRDefault="002F62C5" w:rsidP="00982540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86213" w14:textId="77777777" w:rsidR="002F62C5" w:rsidRPr="00055BC6" w:rsidRDefault="002F62C5" w:rsidP="00982540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274A1F" w14:textId="77777777" w:rsidR="002F62C5" w:rsidRPr="00055BC6" w:rsidRDefault="002F62C5" w:rsidP="00982540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34B3A" w14:textId="77777777" w:rsidR="002F62C5" w:rsidRPr="00055BC6" w:rsidRDefault="002F62C5" w:rsidP="00982540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2F62C5" w:rsidRPr="00055BC6" w14:paraId="0BE3A166" w14:textId="77777777" w:rsidTr="00982540">
        <w:tc>
          <w:tcPr>
            <w:tcW w:w="4667" w:type="dxa"/>
            <w:vAlign w:val="center"/>
          </w:tcPr>
          <w:p w14:paraId="3F113437" w14:textId="77777777" w:rsidR="002F62C5" w:rsidRPr="00055BC6" w:rsidRDefault="002F62C5" w:rsidP="00982540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120CF5E7" w14:textId="77777777" w:rsidR="002F62C5" w:rsidRPr="00055BC6" w:rsidRDefault="002F62C5" w:rsidP="00982540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1642632E" w14:textId="77777777" w:rsidR="002F62C5" w:rsidRPr="00055BC6" w:rsidRDefault="002F62C5" w:rsidP="00982540">
            <w:pPr>
              <w:jc w:val="center"/>
            </w:pPr>
          </w:p>
        </w:tc>
      </w:tr>
      <w:tr w:rsidR="002F62C5" w:rsidRPr="00055BC6" w14:paraId="2C64F38E" w14:textId="77777777" w:rsidTr="00982540">
        <w:tc>
          <w:tcPr>
            <w:tcW w:w="4667" w:type="dxa"/>
            <w:vAlign w:val="center"/>
          </w:tcPr>
          <w:p w14:paraId="36B376AF" w14:textId="77777777" w:rsidR="002F62C5" w:rsidRPr="00055BC6" w:rsidRDefault="002F62C5" w:rsidP="00982540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1DDCECFF" w14:textId="77777777" w:rsidR="002F62C5" w:rsidRPr="00055BC6" w:rsidRDefault="002F62C5" w:rsidP="00982540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F7CA8CF" w14:textId="77777777" w:rsidR="002F62C5" w:rsidRPr="00055BC6" w:rsidRDefault="002F62C5" w:rsidP="00982540">
            <w:pPr>
              <w:jc w:val="center"/>
            </w:pPr>
          </w:p>
        </w:tc>
      </w:tr>
      <w:tr w:rsidR="002F62C5" w:rsidRPr="00055BC6" w14:paraId="20D6727D" w14:textId="77777777" w:rsidTr="00982540">
        <w:tc>
          <w:tcPr>
            <w:tcW w:w="4667" w:type="dxa"/>
            <w:vAlign w:val="center"/>
          </w:tcPr>
          <w:p w14:paraId="37E046B5" w14:textId="77777777" w:rsidR="002F62C5" w:rsidRPr="00055BC6" w:rsidRDefault="002F62C5" w:rsidP="00982540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32056978" w14:textId="77777777" w:rsidR="002F62C5" w:rsidRPr="00055BC6" w:rsidRDefault="002F62C5" w:rsidP="00982540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14ABE0A9" w14:textId="77777777" w:rsidR="002F62C5" w:rsidRPr="00055BC6" w:rsidRDefault="002F62C5" w:rsidP="00982540">
            <w:pPr>
              <w:jc w:val="center"/>
            </w:pPr>
          </w:p>
        </w:tc>
      </w:tr>
      <w:tr w:rsidR="002F62C5" w:rsidRPr="00055BC6" w14:paraId="17E177F4" w14:textId="77777777" w:rsidTr="00982540">
        <w:tc>
          <w:tcPr>
            <w:tcW w:w="4667" w:type="dxa"/>
            <w:vAlign w:val="center"/>
          </w:tcPr>
          <w:p w14:paraId="5DF2D6A3" w14:textId="77777777" w:rsidR="002F62C5" w:rsidRPr="00055BC6" w:rsidRDefault="002F62C5" w:rsidP="00982540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8211204" w14:textId="77777777" w:rsidR="002F62C5" w:rsidRPr="00055BC6" w:rsidRDefault="002F62C5" w:rsidP="00982540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7BD0563" w14:textId="77777777" w:rsidR="002F62C5" w:rsidRPr="00055BC6" w:rsidRDefault="002F62C5" w:rsidP="00982540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698469F3" w14:textId="77777777" w:rsidR="002F62C5" w:rsidRPr="00055BC6" w:rsidRDefault="002F62C5" w:rsidP="00982540">
            <w:pPr>
              <w:jc w:val="center"/>
            </w:pPr>
          </w:p>
        </w:tc>
      </w:tr>
      <w:tr w:rsidR="002F62C5" w:rsidRPr="00055BC6" w14:paraId="73CCC540" w14:textId="77777777" w:rsidTr="00982540">
        <w:tc>
          <w:tcPr>
            <w:tcW w:w="4667" w:type="dxa"/>
            <w:vAlign w:val="center"/>
          </w:tcPr>
          <w:p w14:paraId="3FC39BF7" w14:textId="77777777" w:rsidR="002F62C5" w:rsidRPr="00055BC6" w:rsidRDefault="002F62C5" w:rsidP="00982540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4E4321C7" w14:textId="77777777" w:rsidR="002F62C5" w:rsidRPr="00055BC6" w:rsidRDefault="002F62C5" w:rsidP="00982540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0073C157" w14:textId="77777777" w:rsidR="002F62C5" w:rsidRPr="00055BC6" w:rsidRDefault="002F62C5" w:rsidP="00982540">
            <w:pPr>
              <w:jc w:val="center"/>
            </w:pPr>
            <w:r>
              <w:t>100</w:t>
            </w:r>
          </w:p>
        </w:tc>
      </w:tr>
      <w:tr w:rsidR="002F62C5" w:rsidRPr="00055BC6" w14:paraId="6E4ADDAE" w14:textId="77777777" w:rsidTr="00982540">
        <w:tc>
          <w:tcPr>
            <w:tcW w:w="4667" w:type="dxa"/>
            <w:vAlign w:val="center"/>
          </w:tcPr>
          <w:p w14:paraId="11B80D42" w14:textId="77777777" w:rsidR="002F62C5" w:rsidRPr="00055BC6" w:rsidRDefault="002F62C5" w:rsidP="00982540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CE1564C" w14:textId="77777777" w:rsidR="002F62C5" w:rsidRPr="00055BC6" w:rsidRDefault="002F62C5" w:rsidP="00982540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BB879BA" w14:textId="77777777" w:rsidR="002F62C5" w:rsidRPr="00055BC6" w:rsidRDefault="002F62C5" w:rsidP="00982540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7F229F6C" w14:textId="77777777" w:rsidR="002F62C5" w:rsidRPr="00055BC6" w:rsidRDefault="002F62C5" w:rsidP="00982540">
            <w:pPr>
              <w:jc w:val="center"/>
            </w:pPr>
          </w:p>
        </w:tc>
      </w:tr>
    </w:tbl>
    <w:p w14:paraId="49274855" w14:textId="77777777" w:rsidR="002F62C5" w:rsidRDefault="002F62C5" w:rsidP="002F62C5">
      <w:pPr>
        <w:rPr>
          <w:sz w:val="22"/>
          <w:szCs w:val="22"/>
        </w:rPr>
      </w:pPr>
    </w:p>
    <w:p w14:paraId="58F1247F" w14:textId="77777777" w:rsidR="002F62C5" w:rsidRDefault="002F62C5" w:rsidP="002F62C5">
      <w:pPr>
        <w:ind w:left="851"/>
        <w:rPr>
          <w:sz w:val="22"/>
          <w:szCs w:val="22"/>
        </w:rPr>
        <w:sectPr w:rsidR="002F62C5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030EC2EB" w14:textId="13DE79BE" w:rsidR="002F62C5" w:rsidRDefault="002F62C5" w:rsidP="002F62C5">
      <w:pPr>
        <w:ind w:left="851"/>
        <w:rPr>
          <w:sz w:val="22"/>
          <w:szCs w:val="22"/>
        </w:rPr>
      </w:pPr>
      <w:r>
        <w:rPr>
          <w:sz w:val="22"/>
          <w:szCs w:val="22"/>
        </w:rPr>
        <w:lastRenderedPageBreak/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68586345" w14:textId="77777777" w:rsidR="002F62C5" w:rsidRPr="00055BC6" w:rsidRDefault="002F62C5" w:rsidP="002F62C5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1E54D39" w14:textId="77777777" w:rsidR="002F62C5" w:rsidRPr="00BB23C7" w:rsidRDefault="002F62C5" w:rsidP="002F62C5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74D0578D" w14:textId="77777777" w:rsidR="002F62C5" w:rsidRDefault="002F62C5" w:rsidP="002F62C5">
      <w:pPr>
        <w:ind w:left="1418" w:hanging="284"/>
        <w:rPr>
          <w:sz w:val="22"/>
          <w:szCs w:val="22"/>
        </w:rPr>
      </w:pPr>
    </w:p>
    <w:p w14:paraId="77BB9FE0" w14:textId="77777777" w:rsidR="002F62C5" w:rsidRPr="00647A25" w:rsidRDefault="002F62C5" w:rsidP="002F62C5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73F144B1" w14:textId="77777777" w:rsidR="002F62C5" w:rsidRPr="00302050" w:rsidRDefault="002F62C5" w:rsidP="002F62C5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09E51EEF" w14:textId="77777777" w:rsidR="002F62C5" w:rsidRPr="00302050" w:rsidRDefault="002F62C5" w:rsidP="002F62C5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35E06834" w14:textId="77777777" w:rsidR="002F62C5" w:rsidRPr="00302050" w:rsidRDefault="002F62C5" w:rsidP="002F62C5">
      <w:pPr>
        <w:ind w:left="1418" w:hanging="284"/>
        <w:rPr>
          <w:sz w:val="22"/>
          <w:szCs w:val="22"/>
          <w:lang w:val="en-US"/>
        </w:rPr>
      </w:pPr>
    </w:p>
    <w:p w14:paraId="7D0A6143" w14:textId="77777777" w:rsidR="002F62C5" w:rsidRPr="00647A25" w:rsidRDefault="002F62C5" w:rsidP="002F62C5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12424765" w14:textId="77777777" w:rsidR="002F62C5" w:rsidRDefault="002F62C5" w:rsidP="002F62C5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13B9B181" w14:textId="77777777" w:rsidR="002F62C5" w:rsidRDefault="002F62C5" w:rsidP="002F62C5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20" w14:textId="55DB6419" w:rsidR="009B3A48" w:rsidRPr="003165B5" w:rsidRDefault="002F62C5" w:rsidP="002F62C5">
      <w:pPr>
        <w:ind w:left="993"/>
      </w:pPr>
      <w:r>
        <w:rPr>
          <w:sz w:val="22"/>
          <w:szCs w:val="22"/>
        </w:rPr>
        <w:t>- EUROFINS Belgium</w:t>
      </w:r>
    </w:p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2F62C5">
        <w:t xml:space="preserve">De inlichtingen worden hernomen in de </w:t>
      </w:r>
      <w:r w:rsidR="006C7EC9" w:rsidRPr="002F62C5">
        <w:t>B</w:t>
      </w:r>
      <w:r w:rsidRPr="002F62C5">
        <w:t>ijlage C van het luik 1 van het JV</w:t>
      </w:r>
    </w:p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2F62C5">
        <w:rPr>
          <w:sz w:val="22"/>
          <w:szCs w:val="22"/>
        </w:rPr>
        <w:t xml:space="preserve">De inlichtingen worden hernomen in de </w:t>
      </w:r>
      <w:r w:rsidR="006C7EC9" w:rsidRPr="002F62C5">
        <w:rPr>
          <w:sz w:val="22"/>
          <w:szCs w:val="22"/>
        </w:rPr>
        <w:t>B</w:t>
      </w:r>
      <w:r w:rsidRPr="002F62C5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6D37DD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6D37DD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6D37DD"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6D37DD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0C2928" w:rsidRDefault="009B3A48" w:rsidP="006D37DD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6D37DD">
        <w:tc>
          <w:tcPr>
            <w:tcW w:w="7560" w:type="dxa"/>
            <w:vAlign w:val="center"/>
          </w:tcPr>
          <w:p w14:paraId="59C67746" w14:textId="77777777" w:rsidR="009B3A48" w:rsidRPr="00055BC6" w:rsidRDefault="009B3A48" w:rsidP="006D37DD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0C2928" w:rsidRDefault="009B3A48" w:rsidP="006D37DD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6D37DD">
        <w:tc>
          <w:tcPr>
            <w:tcW w:w="7560" w:type="dxa"/>
            <w:vAlign w:val="center"/>
          </w:tcPr>
          <w:p w14:paraId="59C67749" w14:textId="77777777" w:rsidR="009B3A48" w:rsidRPr="00055BC6" w:rsidRDefault="009B3A48" w:rsidP="006D37DD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0C2928" w:rsidRDefault="009B3A48" w:rsidP="006D37DD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6D37DD">
        <w:tc>
          <w:tcPr>
            <w:tcW w:w="7560" w:type="dxa"/>
            <w:vAlign w:val="center"/>
          </w:tcPr>
          <w:p w14:paraId="59C6774C" w14:textId="77777777" w:rsidR="009B3A48" w:rsidRPr="00055BC6" w:rsidRDefault="009B3A48" w:rsidP="006D37DD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0C2928" w:rsidRDefault="009B3A48" w:rsidP="006D37DD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6D37DD">
        <w:tc>
          <w:tcPr>
            <w:tcW w:w="7560" w:type="dxa"/>
            <w:vAlign w:val="center"/>
          </w:tcPr>
          <w:p w14:paraId="59C6774F" w14:textId="77777777" w:rsidR="009B3A48" w:rsidRPr="00055BC6" w:rsidRDefault="009B3A48" w:rsidP="006D37DD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7777777" w:rsidR="009B3A48" w:rsidRPr="000C2928" w:rsidRDefault="009B3A48" w:rsidP="006D37DD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6D37DD">
        <w:tc>
          <w:tcPr>
            <w:tcW w:w="7560" w:type="dxa"/>
            <w:vAlign w:val="center"/>
          </w:tcPr>
          <w:p w14:paraId="59C67752" w14:textId="77777777" w:rsidR="009B3A48" w:rsidRPr="00055BC6" w:rsidRDefault="009B3A48" w:rsidP="006D37DD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0C2928" w:rsidRDefault="009B3A48" w:rsidP="006D37DD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4731"/>
        <w:gridCol w:w="3135"/>
      </w:tblGrid>
      <w:tr w:rsidR="001325A6" w:rsidRPr="00055BC6" w14:paraId="59C67760" w14:textId="77777777" w:rsidTr="006D37DD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E" w14:textId="77777777" w:rsidR="009B3A48" w:rsidRPr="00055BC6" w:rsidRDefault="009B3A48" w:rsidP="006D37DD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F" w14:textId="77777777" w:rsidR="009B3A48" w:rsidRPr="00055BC6" w:rsidRDefault="009B3A48" w:rsidP="006D37DD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6D37DD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61" w14:textId="77777777" w:rsidR="004E588F" w:rsidRPr="00055BC6" w:rsidRDefault="004E588F" w:rsidP="006D37DD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2" w14:textId="35805450" w:rsidR="004E588F" w:rsidRPr="00055BC6" w:rsidRDefault="00BD3E3E" w:rsidP="006D37DD">
            <w:proofErr w:type="spellStart"/>
            <w:r>
              <w:t>A</w:t>
            </w:r>
            <w:r w:rsidR="0006233F" w:rsidRPr="0006233F">
              <w:t>ménagement</w:t>
            </w:r>
            <w:proofErr w:type="spellEnd"/>
            <w:r w:rsidR="0006233F" w:rsidRPr="0006233F">
              <w:t xml:space="preserve"> </w:t>
            </w:r>
            <w:proofErr w:type="spellStart"/>
            <w:r w:rsidR="0006233F" w:rsidRPr="0006233F">
              <w:t>d'une</w:t>
            </w:r>
            <w:proofErr w:type="spellEnd"/>
            <w:r w:rsidR="0006233F" w:rsidRPr="0006233F">
              <w:t xml:space="preserve"> cafétaria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63" w14:textId="083BB281" w:rsidR="004E588F" w:rsidRPr="00055BC6" w:rsidRDefault="00BD3E3E" w:rsidP="006D37DD">
            <w:r>
              <w:t>MPC BOUSSY</w:t>
            </w:r>
            <w:r>
              <w:br/>
              <w:t>1MR DORANE</w:t>
            </w:r>
          </w:p>
        </w:tc>
      </w:tr>
      <w:tr w:rsidR="004E588F" w:rsidRPr="00BD3E3E" w14:paraId="59C67768" w14:textId="77777777" w:rsidTr="006D37DD">
        <w:tc>
          <w:tcPr>
            <w:tcW w:w="720" w:type="dxa"/>
            <w:vAlign w:val="center"/>
          </w:tcPr>
          <w:p w14:paraId="59C67765" w14:textId="77777777" w:rsidR="004E588F" w:rsidRPr="00055BC6" w:rsidRDefault="004E588F" w:rsidP="006D37DD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6" w14:textId="08159E4F" w:rsidR="004E588F" w:rsidRPr="00BD3E3E" w:rsidRDefault="00BD3E3E" w:rsidP="006D37DD">
            <w:r w:rsidRPr="00BD3E3E">
              <w:t>Schilderwerken in de gangen en burelen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67" w14:textId="332FDF83" w:rsidR="004E588F" w:rsidRPr="00BD3E3E" w:rsidRDefault="00BD3E3E" w:rsidP="006D37DD">
            <w:pPr>
              <w:rPr>
                <w:lang w:val="fr-BE"/>
              </w:rPr>
            </w:pPr>
            <w:r>
              <w:t>MPC BOUSSY</w:t>
            </w:r>
            <w:r>
              <w:br/>
              <w:t>1MR DORANE</w:t>
            </w:r>
          </w:p>
        </w:tc>
      </w:tr>
      <w:tr w:rsidR="004E588F" w:rsidRPr="00055BC6" w14:paraId="59C6776C" w14:textId="77777777" w:rsidTr="006D37DD">
        <w:tc>
          <w:tcPr>
            <w:tcW w:w="720" w:type="dxa"/>
            <w:vAlign w:val="center"/>
          </w:tcPr>
          <w:p w14:paraId="59C67769" w14:textId="77777777" w:rsidR="004E588F" w:rsidRPr="00055BC6" w:rsidRDefault="004E588F" w:rsidP="006D37DD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A" w14:textId="77777777" w:rsidR="004E588F" w:rsidRPr="00055BC6" w:rsidRDefault="004E588F" w:rsidP="006D37DD"/>
        </w:tc>
        <w:tc>
          <w:tcPr>
            <w:tcW w:w="3207" w:type="dxa"/>
            <w:shd w:val="clear" w:color="auto" w:fill="auto"/>
            <w:vAlign w:val="center"/>
          </w:tcPr>
          <w:p w14:paraId="59C6776B" w14:textId="77777777" w:rsidR="004E588F" w:rsidRPr="00055BC6" w:rsidRDefault="004E588F" w:rsidP="006D37DD"/>
        </w:tc>
      </w:tr>
      <w:tr w:rsidR="004E588F" w:rsidRPr="00055BC6" w14:paraId="59C67770" w14:textId="77777777" w:rsidTr="006D37DD">
        <w:tc>
          <w:tcPr>
            <w:tcW w:w="720" w:type="dxa"/>
            <w:vAlign w:val="center"/>
          </w:tcPr>
          <w:p w14:paraId="59C6776D" w14:textId="77777777" w:rsidR="004E588F" w:rsidRPr="00055BC6" w:rsidRDefault="004E588F" w:rsidP="006D37DD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E" w14:textId="77777777" w:rsidR="004E588F" w:rsidRPr="00055BC6" w:rsidRDefault="004E588F" w:rsidP="006D37DD"/>
        </w:tc>
        <w:tc>
          <w:tcPr>
            <w:tcW w:w="3207" w:type="dxa"/>
            <w:shd w:val="clear" w:color="auto" w:fill="auto"/>
            <w:vAlign w:val="center"/>
          </w:tcPr>
          <w:p w14:paraId="59C6776F" w14:textId="77777777" w:rsidR="004E588F" w:rsidRPr="00055BC6" w:rsidRDefault="004E588F" w:rsidP="006D37DD"/>
        </w:tc>
      </w:tr>
      <w:tr w:rsidR="004E588F" w:rsidRPr="00055BC6" w14:paraId="59C67774" w14:textId="77777777" w:rsidTr="006D37DD">
        <w:tc>
          <w:tcPr>
            <w:tcW w:w="720" w:type="dxa"/>
            <w:vAlign w:val="center"/>
          </w:tcPr>
          <w:p w14:paraId="59C67771" w14:textId="77777777" w:rsidR="004E588F" w:rsidRPr="00055BC6" w:rsidRDefault="004E588F" w:rsidP="006D37DD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2" w14:textId="77777777" w:rsidR="004E588F" w:rsidRPr="00055BC6" w:rsidRDefault="004E588F" w:rsidP="006D37DD"/>
        </w:tc>
        <w:tc>
          <w:tcPr>
            <w:tcW w:w="3207" w:type="dxa"/>
            <w:shd w:val="clear" w:color="auto" w:fill="auto"/>
            <w:vAlign w:val="center"/>
          </w:tcPr>
          <w:p w14:paraId="59C67773" w14:textId="77777777" w:rsidR="004E588F" w:rsidRPr="00055BC6" w:rsidRDefault="004E588F" w:rsidP="006D37DD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6D37DD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9" w14:textId="77777777" w:rsidR="009B3A48" w:rsidRPr="00055BC6" w:rsidRDefault="009B3A48" w:rsidP="006D37DD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A" w14:textId="77777777" w:rsidR="009B3A48" w:rsidRPr="00055BC6" w:rsidRDefault="009B3A48" w:rsidP="006D37DD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6D37DD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7C" w14:textId="77777777" w:rsidR="004E588F" w:rsidRPr="00055BC6" w:rsidRDefault="004E588F" w:rsidP="006D37DD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D" w14:textId="58569042" w:rsidR="004E588F" w:rsidRPr="00055BC6" w:rsidRDefault="00BD3E3E" w:rsidP="006D37DD">
            <w:r>
              <w:t>Geen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7E" w14:textId="77777777" w:rsidR="004E588F" w:rsidRPr="00055BC6" w:rsidRDefault="004E588F" w:rsidP="006D37DD"/>
        </w:tc>
      </w:tr>
      <w:tr w:rsidR="004E588F" w:rsidRPr="00055BC6" w14:paraId="59C67783" w14:textId="77777777" w:rsidTr="006D37DD">
        <w:tc>
          <w:tcPr>
            <w:tcW w:w="720" w:type="dxa"/>
            <w:vAlign w:val="center"/>
          </w:tcPr>
          <w:p w14:paraId="59C67780" w14:textId="77777777" w:rsidR="004E588F" w:rsidRPr="00055BC6" w:rsidRDefault="004E588F" w:rsidP="006D37DD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1" w14:textId="77777777" w:rsidR="004E588F" w:rsidRPr="00055BC6" w:rsidRDefault="004E588F" w:rsidP="006D37DD"/>
        </w:tc>
        <w:tc>
          <w:tcPr>
            <w:tcW w:w="3207" w:type="dxa"/>
            <w:shd w:val="clear" w:color="auto" w:fill="auto"/>
            <w:vAlign w:val="center"/>
          </w:tcPr>
          <w:p w14:paraId="59C67782" w14:textId="77777777" w:rsidR="004E588F" w:rsidRPr="00055BC6" w:rsidRDefault="004E588F" w:rsidP="006D37DD"/>
        </w:tc>
      </w:tr>
      <w:tr w:rsidR="004E588F" w:rsidRPr="00055BC6" w14:paraId="59C67787" w14:textId="77777777" w:rsidTr="006D37DD">
        <w:tc>
          <w:tcPr>
            <w:tcW w:w="720" w:type="dxa"/>
            <w:vAlign w:val="center"/>
          </w:tcPr>
          <w:p w14:paraId="59C67784" w14:textId="77777777" w:rsidR="004E588F" w:rsidRPr="00055BC6" w:rsidRDefault="004E588F" w:rsidP="006D37DD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5" w14:textId="77777777" w:rsidR="004E588F" w:rsidRPr="00055BC6" w:rsidRDefault="004E588F" w:rsidP="006D37DD"/>
        </w:tc>
        <w:tc>
          <w:tcPr>
            <w:tcW w:w="3207" w:type="dxa"/>
            <w:shd w:val="clear" w:color="auto" w:fill="auto"/>
            <w:vAlign w:val="center"/>
          </w:tcPr>
          <w:p w14:paraId="59C67786" w14:textId="77777777" w:rsidR="004E588F" w:rsidRPr="00055BC6" w:rsidRDefault="004E588F" w:rsidP="006D37DD"/>
        </w:tc>
      </w:tr>
      <w:tr w:rsidR="004E588F" w:rsidRPr="00055BC6" w14:paraId="59C6778B" w14:textId="77777777" w:rsidTr="006D37DD">
        <w:tc>
          <w:tcPr>
            <w:tcW w:w="720" w:type="dxa"/>
            <w:vAlign w:val="center"/>
          </w:tcPr>
          <w:p w14:paraId="59C67788" w14:textId="77777777" w:rsidR="004E588F" w:rsidRPr="00055BC6" w:rsidRDefault="004E588F" w:rsidP="006D37DD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9" w14:textId="77777777" w:rsidR="004E588F" w:rsidRPr="00055BC6" w:rsidRDefault="004E588F" w:rsidP="006D37DD"/>
        </w:tc>
        <w:tc>
          <w:tcPr>
            <w:tcW w:w="3207" w:type="dxa"/>
            <w:shd w:val="clear" w:color="auto" w:fill="auto"/>
            <w:vAlign w:val="center"/>
          </w:tcPr>
          <w:p w14:paraId="59C6778A" w14:textId="77777777" w:rsidR="004E588F" w:rsidRPr="00055BC6" w:rsidRDefault="004E588F" w:rsidP="006D37DD"/>
        </w:tc>
      </w:tr>
      <w:tr w:rsidR="004E588F" w:rsidRPr="00055BC6" w14:paraId="59C6778F" w14:textId="77777777" w:rsidTr="006D37DD">
        <w:tc>
          <w:tcPr>
            <w:tcW w:w="720" w:type="dxa"/>
            <w:vAlign w:val="center"/>
          </w:tcPr>
          <w:p w14:paraId="59C6778C" w14:textId="77777777" w:rsidR="004E588F" w:rsidRPr="00055BC6" w:rsidRDefault="004E588F" w:rsidP="006D37DD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D" w14:textId="77777777" w:rsidR="004E588F" w:rsidRPr="00055BC6" w:rsidRDefault="004E588F" w:rsidP="006D37DD"/>
        </w:tc>
        <w:tc>
          <w:tcPr>
            <w:tcW w:w="3207" w:type="dxa"/>
            <w:shd w:val="clear" w:color="auto" w:fill="auto"/>
            <w:vAlign w:val="center"/>
          </w:tcPr>
          <w:p w14:paraId="59C6778E" w14:textId="77777777" w:rsidR="004E588F" w:rsidRPr="00055BC6" w:rsidRDefault="004E588F" w:rsidP="006D37DD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4EA6DC51" w:rsidR="009B3A48" w:rsidRPr="006C7EC9" w:rsidRDefault="00874A70" w:rsidP="002D0A7E">
      <w:pPr>
        <w:ind w:left="360"/>
        <w:rPr>
          <w:color w:val="365F91" w:themeColor="accent1" w:themeShade="BF"/>
        </w:rPr>
      </w:pPr>
      <w:r w:rsidRPr="00BD3E3E">
        <w:t>Zie jaarverslag LDPBW 08</w:t>
      </w:r>
      <w:r w:rsidR="006C7EC9" w:rsidRPr="00BD3E3E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lastRenderedPageBreak/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11FC47B3" w:rsidR="009B3A4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Informatieverspreidi</w:t>
      </w:r>
      <w:r w:rsidR="006F7F6F">
        <w:t xml:space="preserve">ng via </w:t>
      </w:r>
      <w:proofErr w:type="spellStart"/>
      <w:r w:rsidR="006F7F6F">
        <w:t>ShairePoint</w:t>
      </w:r>
      <w:proofErr w:type="spellEnd"/>
    </w:p>
    <w:p w14:paraId="59C6779A" w14:textId="0966C862" w:rsidR="00EB1A68" w:rsidRDefault="00BD3E3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Cursus gepland voor Staf </w:t>
      </w:r>
      <w:proofErr w:type="spellStart"/>
      <w:r>
        <w:t>Offr</w:t>
      </w:r>
      <w:proofErr w:type="spellEnd"/>
      <w:r>
        <w:t xml:space="preserve"> Preventie </w:t>
      </w:r>
    </w:p>
    <w:p w14:paraId="59C6779B" w14:textId="0C46C9C1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C" w14:textId="024D5A77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D" w14:textId="400D0AD5" w:rsidR="00EB1A68" w:rsidRPr="00055BC6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24F87F2F" w:rsidR="00EB1A68" w:rsidRDefault="00874A70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6A0470A9" w:rsidR="00EB1A68" w:rsidRDefault="00874A70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29264577" w:rsidR="009B3A48" w:rsidRDefault="00874A70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58540966" w:rsidR="009B3A48" w:rsidRDefault="00BD3E3E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B" w14:textId="16575F71" w:rsidR="00EB1A68" w:rsidRPr="0032165E" w:rsidRDefault="006F7F6F" w:rsidP="00BB369E">
      <w:pPr>
        <w:pStyle w:val="ListParagraph"/>
        <w:numPr>
          <w:ilvl w:val="0"/>
          <w:numId w:val="35"/>
        </w:numPr>
      </w:pPr>
      <w:proofErr w:type="spellStart"/>
      <w:r>
        <w:t>Shairepoint</w:t>
      </w:r>
      <w:proofErr w:type="spellEnd"/>
    </w:p>
    <w:p w14:paraId="59C677AC" w14:textId="1C8CA8D8" w:rsidR="00EB1A68" w:rsidRPr="0032165E" w:rsidRDefault="009827A2" w:rsidP="00BB369E">
      <w:pPr>
        <w:pStyle w:val="ListParagraph"/>
        <w:numPr>
          <w:ilvl w:val="0"/>
          <w:numId w:val="35"/>
        </w:numPr>
      </w:pPr>
      <w:r>
        <w:t>Uithangbord</w:t>
      </w:r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BD3E3E" w:rsidRPr="00055BC6" w14:paraId="046AB94A" w14:textId="77777777" w:rsidTr="00982540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F27FF" w14:textId="77777777" w:rsidR="00BD3E3E" w:rsidRPr="00055BC6" w:rsidRDefault="00BD3E3E" w:rsidP="00982540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B4E3FE5" w14:textId="77777777" w:rsidR="00BD3E3E" w:rsidRPr="00055BC6" w:rsidRDefault="00BD3E3E" w:rsidP="00982540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3F6215D" w14:textId="77777777" w:rsidR="00BD3E3E" w:rsidRPr="00055BC6" w:rsidRDefault="00BD3E3E" w:rsidP="00982540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BD3E3E" w:rsidRPr="00055BC6" w14:paraId="424058A2" w14:textId="77777777" w:rsidTr="00982540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5310D2" w14:textId="77777777" w:rsidR="00BD3E3E" w:rsidRPr="00055BC6" w:rsidRDefault="00BD3E3E" w:rsidP="00982540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46B8FFF6" w14:textId="77777777" w:rsidR="00BD3E3E" w:rsidRPr="00055BC6" w:rsidRDefault="00BD3E3E" w:rsidP="00982540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BD3E3E" w:rsidRPr="00055BC6" w14:paraId="69179C37" w14:textId="77777777" w:rsidTr="00982540">
        <w:tc>
          <w:tcPr>
            <w:tcW w:w="567" w:type="dxa"/>
            <w:vAlign w:val="center"/>
          </w:tcPr>
          <w:p w14:paraId="399517A4" w14:textId="77777777" w:rsidR="00BD3E3E" w:rsidRPr="00055BC6" w:rsidRDefault="00BD3E3E" w:rsidP="00982540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27B8D1C9" w14:textId="77777777" w:rsidR="00BD3E3E" w:rsidRPr="00055BC6" w:rsidRDefault="00BD3E3E" w:rsidP="00982540"/>
        </w:tc>
        <w:tc>
          <w:tcPr>
            <w:tcW w:w="3415" w:type="dxa"/>
            <w:gridSpan w:val="2"/>
          </w:tcPr>
          <w:p w14:paraId="7854D260" w14:textId="77777777" w:rsidR="00BD3E3E" w:rsidRPr="00055BC6" w:rsidRDefault="00BD3E3E" w:rsidP="00982540"/>
        </w:tc>
      </w:tr>
      <w:tr w:rsidR="00BD3E3E" w:rsidRPr="00055BC6" w14:paraId="3306FE7C" w14:textId="77777777" w:rsidTr="00982540">
        <w:tc>
          <w:tcPr>
            <w:tcW w:w="567" w:type="dxa"/>
            <w:vAlign w:val="center"/>
          </w:tcPr>
          <w:p w14:paraId="49D0E72F" w14:textId="77777777" w:rsidR="00BD3E3E" w:rsidRPr="00055BC6" w:rsidRDefault="00BD3E3E" w:rsidP="00982540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6E41E3EB" w14:textId="77777777" w:rsidR="00BD3E3E" w:rsidRPr="00055BC6" w:rsidRDefault="00BD3E3E" w:rsidP="00982540"/>
        </w:tc>
        <w:tc>
          <w:tcPr>
            <w:tcW w:w="3415" w:type="dxa"/>
            <w:gridSpan w:val="2"/>
          </w:tcPr>
          <w:p w14:paraId="70D19326" w14:textId="77777777" w:rsidR="00BD3E3E" w:rsidRPr="00055BC6" w:rsidRDefault="00BD3E3E" w:rsidP="00982540"/>
        </w:tc>
      </w:tr>
      <w:tr w:rsidR="00BD3E3E" w:rsidRPr="00055BC6" w14:paraId="4E5206E9" w14:textId="77777777" w:rsidTr="00982540">
        <w:tc>
          <w:tcPr>
            <w:tcW w:w="567" w:type="dxa"/>
            <w:vAlign w:val="center"/>
          </w:tcPr>
          <w:p w14:paraId="2E5DA142" w14:textId="77777777" w:rsidR="00BD3E3E" w:rsidRPr="00055BC6" w:rsidRDefault="00BD3E3E" w:rsidP="00982540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59001C05" w14:textId="77777777" w:rsidR="00BD3E3E" w:rsidRPr="00055BC6" w:rsidRDefault="00BD3E3E" w:rsidP="00982540"/>
        </w:tc>
        <w:tc>
          <w:tcPr>
            <w:tcW w:w="3415" w:type="dxa"/>
            <w:gridSpan w:val="2"/>
          </w:tcPr>
          <w:p w14:paraId="743FCABF" w14:textId="77777777" w:rsidR="00BD3E3E" w:rsidRPr="00055BC6" w:rsidRDefault="00BD3E3E" w:rsidP="00982540"/>
        </w:tc>
      </w:tr>
    </w:tbl>
    <w:p w14:paraId="59C677CA" w14:textId="77777777" w:rsidR="009B3A48" w:rsidRPr="00055BC6" w:rsidRDefault="009B3A48">
      <w:bookmarkStart w:id="0" w:name="_GoBack"/>
      <w:bookmarkEnd w:id="0"/>
    </w:p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C85D12" w:rsidRDefault="00C85D12" w:rsidP="00373962">
      <w:r>
        <w:separator/>
      </w:r>
    </w:p>
  </w:endnote>
  <w:endnote w:type="continuationSeparator" w:id="0">
    <w:p w14:paraId="59C677CF" w14:textId="77777777" w:rsidR="00C85D12" w:rsidRDefault="00C85D12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0D6F5E28" w:rsidR="00C85D12" w:rsidRDefault="00C85D12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D3E3E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D3E3E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C85D12" w:rsidRDefault="00C85D12" w:rsidP="00373962">
      <w:r>
        <w:separator/>
      </w:r>
    </w:p>
  </w:footnote>
  <w:footnote w:type="continuationSeparator" w:id="0">
    <w:p w14:paraId="59C677CD" w14:textId="77777777" w:rsidR="00C85D12" w:rsidRDefault="00C85D12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C85D12" w:rsidRPr="00251AAD" w:rsidRDefault="00C85D12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05472"/>
    <w:rsid w:val="00026CD3"/>
    <w:rsid w:val="000325A1"/>
    <w:rsid w:val="0004515B"/>
    <w:rsid w:val="000527EF"/>
    <w:rsid w:val="00055BC6"/>
    <w:rsid w:val="0006233F"/>
    <w:rsid w:val="0009495B"/>
    <w:rsid w:val="000B235C"/>
    <w:rsid w:val="000C2928"/>
    <w:rsid w:val="000D63AE"/>
    <w:rsid w:val="000E35A0"/>
    <w:rsid w:val="000E3AFF"/>
    <w:rsid w:val="00116681"/>
    <w:rsid w:val="001325A6"/>
    <w:rsid w:val="00134158"/>
    <w:rsid w:val="00134F4E"/>
    <w:rsid w:val="00153105"/>
    <w:rsid w:val="00186E7F"/>
    <w:rsid w:val="00194BB5"/>
    <w:rsid w:val="001D6110"/>
    <w:rsid w:val="00206063"/>
    <w:rsid w:val="00230C20"/>
    <w:rsid w:val="00251AAD"/>
    <w:rsid w:val="002557C8"/>
    <w:rsid w:val="00260044"/>
    <w:rsid w:val="002623BA"/>
    <w:rsid w:val="00265EC5"/>
    <w:rsid w:val="00285EAA"/>
    <w:rsid w:val="00290059"/>
    <w:rsid w:val="00293236"/>
    <w:rsid w:val="002A5730"/>
    <w:rsid w:val="002B1A2F"/>
    <w:rsid w:val="002D0A7E"/>
    <w:rsid w:val="002D1E11"/>
    <w:rsid w:val="002F62C5"/>
    <w:rsid w:val="003067F7"/>
    <w:rsid w:val="003134AD"/>
    <w:rsid w:val="003165B5"/>
    <w:rsid w:val="0032165E"/>
    <w:rsid w:val="00337617"/>
    <w:rsid w:val="00337879"/>
    <w:rsid w:val="003616FD"/>
    <w:rsid w:val="00373962"/>
    <w:rsid w:val="00384012"/>
    <w:rsid w:val="0039313D"/>
    <w:rsid w:val="00393C02"/>
    <w:rsid w:val="00396BDA"/>
    <w:rsid w:val="003A385F"/>
    <w:rsid w:val="003B5095"/>
    <w:rsid w:val="003E14CA"/>
    <w:rsid w:val="003E558B"/>
    <w:rsid w:val="003E58B6"/>
    <w:rsid w:val="003F7243"/>
    <w:rsid w:val="004115B3"/>
    <w:rsid w:val="0043277E"/>
    <w:rsid w:val="00434BAF"/>
    <w:rsid w:val="004716CA"/>
    <w:rsid w:val="00491B88"/>
    <w:rsid w:val="00495C21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649D3"/>
    <w:rsid w:val="00571E3C"/>
    <w:rsid w:val="00585F05"/>
    <w:rsid w:val="005870AA"/>
    <w:rsid w:val="005D1442"/>
    <w:rsid w:val="005D2CE6"/>
    <w:rsid w:val="005E3DE3"/>
    <w:rsid w:val="00601855"/>
    <w:rsid w:val="0063115D"/>
    <w:rsid w:val="00633C46"/>
    <w:rsid w:val="00642DB9"/>
    <w:rsid w:val="00647A25"/>
    <w:rsid w:val="00647CFE"/>
    <w:rsid w:val="0065417A"/>
    <w:rsid w:val="00674CC4"/>
    <w:rsid w:val="006B09C2"/>
    <w:rsid w:val="006B553C"/>
    <w:rsid w:val="006C6F2F"/>
    <w:rsid w:val="006C7EC9"/>
    <w:rsid w:val="006D37DD"/>
    <w:rsid w:val="006E73D5"/>
    <w:rsid w:val="006F7F6F"/>
    <w:rsid w:val="00725FAA"/>
    <w:rsid w:val="0073276F"/>
    <w:rsid w:val="00746351"/>
    <w:rsid w:val="00771256"/>
    <w:rsid w:val="00783318"/>
    <w:rsid w:val="007E626A"/>
    <w:rsid w:val="008102C6"/>
    <w:rsid w:val="00821921"/>
    <w:rsid w:val="008232A4"/>
    <w:rsid w:val="00827EAD"/>
    <w:rsid w:val="00830886"/>
    <w:rsid w:val="0086514C"/>
    <w:rsid w:val="00874A70"/>
    <w:rsid w:val="008935DC"/>
    <w:rsid w:val="00893C28"/>
    <w:rsid w:val="00897F22"/>
    <w:rsid w:val="008C475E"/>
    <w:rsid w:val="008C47B6"/>
    <w:rsid w:val="008E13D0"/>
    <w:rsid w:val="008F7DCA"/>
    <w:rsid w:val="0090387F"/>
    <w:rsid w:val="0091425C"/>
    <w:rsid w:val="00914358"/>
    <w:rsid w:val="009321DB"/>
    <w:rsid w:val="009358F1"/>
    <w:rsid w:val="00943280"/>
    <w:rsid w:val="00943E67"/>
    <w:rsid w:val="009474ED"/>
    <w:rsid w:val="009567D6"/>
    <w:rsid w:val="00961D0B"/>
    <w:rsid w:val="009827A2"/>
    <w:rsid w:val="009856C3"/>
    <w:rsid w:val="0099357D"/>
    <w:rsid w:val="009936A7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66AEA"/>
    <w:rsid w:val="00A73439"/>
    <w:rsid w:val="00A97072"/>
    <w:rsid w:val="00A9721C"/>
    <w:rsid w:val="00AC33C0"/>
    <w:rsid w:val="00AF4A2E"/>
    <w:rsid w:val="00AF552D"/>
    <w:rsid w:val="00B70EAF"/>
    <w:rsid w:val="00B764FB"/>
    <w:rsid w:val="00B8610D"/>
    <w:rsid w:val="00B87A00"/>
    <w:rsid w:val="00B9333D"/>
    <w:rsid w:val="00BB23C7"/>
    <w:rsid w:val="00BB369E"/>
    <w:rsid w:val="00BC39EC"/>
    <w:rsid w:val="00BC4E4D"/>
    <w:rsid w:val="00BD126F"/>
    <w:rsid w:val="00BD3E3E"/>
    <w:rsid w:val="00BF4439"/>
    <w:rsid w:val="00C152C5"/>
    <w:rsid w:val="00C334E0"/>
    <w:rsid w:val="00C368AC"/>
    <w:rsid w:val="00C4217A"/>
    <w:rsid w:val="00C5729B"/>
    <w:rsid w:val="00C66DC4"/>
    <w:rsid w:val="00C70B83"/>
    <w:rsid w:val="00C76D4A"/>
    <w:rsid w:val="00C85D12"/>
    <w:rsid w:val="00C916FF"/>
    <w:rsid w:val="00CA6837"/>
    <w:rsid w:val="00CB1138"/>
    <w:rsid w:val="00D10393"/>
    <w:rsid w:val="00D3410F"/>
    <w:rsid w:val="00D852C5"/>
    <w:rsid w:val="00D8679A"/>
    <w:rsid w:val="00D91E3D"/>
    <w:rsid w:val="00D92619"/>
    <w:rsid w:val="00DA73C6"/>
    <w:rsid w:val="00DC31B5"/>
    <w:rsid w:val="00DD344D"/>
    <w:rsid w:val="00DE0F9A"/>
    <w:rsid w:val="00E02B2C"/>
    <w:rsid w:val="00E46D06"/>
    <w:rsid w:val="00E60B82"/>
    <w:rsid w:val="00E64DAA"/>
    <w:rsid w:val="00E73452"/>
    <w:rsid w:val="00E73719"/>
    <w:rsid w:val="00EA5E15"/>
    <w:rsid w:val="00EB1A68"/>
    <w:rsid w:val="00EB1FA9"/>
    <w:rsid w:val="00EB5128"/>
    <w:rsid w:val="00EC5BC3"/>
    <w:rsid w:val="00EC7EBD"/>
    <w:rsid w:val="00ED7AD4"/>
    <w:rsid w:val="00EE46F5"/>
    <w:rsid w:val="00F03E45"/>
    <w:rsid w:val="00F43F14"/>
    <w:rsid w:val="00F44EEC"/>
    <w:rsid w:val="00F54E58"/>
    <w:rsid w:val="00F64C2B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CBBC3D36-DE67-4642-B7CD-5F18B73B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BD3E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6feb3e28-cf4b-4f02-8c5e-c8457fe8e9a7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52</TotalTime>
  <Pages>8</Pages>
  <Words>1480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13</cp:revision>
  <cp:lastPrinted>2016-03-17T11:47:00Z</cp:lastPrinted>
  <dcterms:created xsi:type="dcterms:W3CDTF">2019-03-05T13:15:00Z</dcterms:created>
  <dcterms:modified xsi:type="dcterms:W3CDTF">2020-02-25T06:10:00Z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