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2D9A6F52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proofErr w:type="gramStart"/>
      <w:r w:rsidR="00A9721C">
        <w:rPr>
          <w:b/>
          <w:sz w:val="22"/>
          <w:szCs w:val="22"/>
          <w:u w:val="single"/>
        </w:rPr>
        <w:t>COMOPS</w:t>
      </w:r>
      <w:r w:rsidR="005E3DE3">
        <w:rPr>
          <w:b/>
          <w:sz w:val="22"/>
          <w:szCs w:val="22"/>
          <w:u w:val="single"/>
        </w:rPr>
        <w:t>MED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B72411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571A9EE3" w:rsidR="009474ED" w:rsidRPr="009E27D7" w:rsidRDefault="00A9721C" w:rsidP="005E3D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COMOPS</w:t>
            </w:r>
            <w:r w:rsidR="005E3DE3">
              <w:rPr>
                <w:sz w:val="22"/>
                <w:szCs w:val="22"/>
              </w:rPr>
              <w:t>MED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5F90541F" w:rsidR="009474ED" w:rsidRPr="00D8514B" w:rsidRDefault="00E02B2C" w:rsidP="005E3DE3">
            <w:pPr>
              <w:rPr>
                <w:sz w:val="22"/>
                <w:szCs w:val="22"/>
              </w:rPr>
            </w:pPr>
            <w:r w:rsidRPr="00D8514B">
              <w:rPr>
                <w:sz w:val="22"/>
                <w:szCs w:val="22"/>
              </w:rPr>
              <w:t>9-</w:t>
            </w:r>
            <w:r w:rsidR="003E558B" w:rsidRPr="00D8514B">
              <w:rPr>
                <w:sz w:val="22"/>
                <w:szCs w:val="22"/>
              </w:rPr>
              <w:t>6321-</w:t>
            </w:r>
            <w:r w:rsidR="005E3DE3" w:rsidRPr="00D8514B">
              <w:rPr>
                <w:sz w:val="22"/>
                <w:szCs w:val="22"/>
              </w:rPr>
              <w:t>16483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77777777" w:rsidR="009474ED" w:rsidRPr="009E27D7" w:rsidRDefault="009474ED" w:rsidP="009474ED">
            <w:pPr>
              <w:rPr>
                <w:sz w:val="22"/>
                <w:szCs w:val="22"/>
              </w:rPr>
            </w:pP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46E7E5F7" w:rsidR="00F834A9" w:rsidRPr="00F834A9" w:rsidRDefault="00AF552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496E1CA8" w:rsidR="00F834A9" w:rsidRPr="00F834A9" w:rsidRDefault="00AF552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0F847CF7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09963320" w14:textId="71E4D319" w:rsidR="001A0A96" w:rsidRDefault="001A0A96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09"/>
        <w:gridCol w:w="992"/>
      </w:tblGrid>
      <w:tr w:rsidR="001A0A96" w14:paraId="637F3D74" w14:textId="77777777" w:rsidTr="00AD25E3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3408B9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3F8098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7C350375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14:paraId="18D2A135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1A0A96" w14:paraId="7A34FE2E" w14:textId="77777777" w:rsidTr="00AD25E3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64C2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D7233F" w14:textId="77777777" w:rsidR="001A0A96" w:rsidRPr="00E74119" w:rsidRDefault="001A0A96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6F6FE746" w14:textId="77777777" w:rsidR="001A0A96" w:rsidRPr="00E74119" w:rsidRDefault="001A0A96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3085BE5" w14:textId="77777777" w:rsidR="001A0A96" w:rsidRPr="00E74119" w:rsidRDefault="001A0A96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2BA3695" w14:textId="77777777" w:rsidR="001A0A96" w:rsidRPr="00E74119" w:rsidRDefault="001A0A96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2" w:type="dxa"/>
            <w:vMerge/>
          </w:tcPr>
          <w:p w14:paraId="1CCCDC88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1A0A96" w14:paraId="56063CD2" w14:textId="77777777" w:rsidTr="00AD25E3">
        <w:tc>
          <w:tcPr>
            <w:tcW w:w="4208" w:type="dxa"/>
            <w:tcBorders>
              <w:top w:val="single" w:sz="4" w:space="0" w:color="auto"/>
            </w:tcBorders>
          </w:tcPr>
          <w:p w14:paraId="5E08346D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D03467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D774874" w14:textId="72BA3099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237FDA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ECB5D2" w14:textId="33E9814D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4081B25" w14:textId="7F3182A6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1A0A96" w14:paraId="722850F3" w14:textId="77777777" w:rsidTr="00AD25E3">
        <w:tc>
          <w:tcPr>
            <w:tcW w:w="4208" w:type="dxa"/>
          </w:tcPr>
          <w:p w14:paraId="48583116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5FE8F0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C78381F" w14:textId="1E582E72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0DDDB2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FEC6BD" w14:textId="1F6C0EFA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1B08AA" w14:textId="51332B02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1A0A96" w14:paraId="364177D7" w14:textId="77777777" w:rsidTr="00AD25E3">
        <w:tc>
          <w:tcPr>
            <w:tcW w:w="4208" w:type="dxa"/>
          </w:tcPr>
          <w:p w14:paraId="0FB66966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F62FEA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699173F" w14:textId="0E1E2496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1DB3A9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824A44" w14:textId="1A1685B2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167CD72" w14:textId="191E0519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</w:t>
            </w:r>
          </w:p>
        </w:tc>
      </w:tr>
      <w:tr w:rsidR="001A0A96" w14:paraId="7DCB09E5" w14:textId="77777777" w:rsidTr="00AD25E3">
        <w:tc>
          <w:tcPr>
            <w:tcW w:w="4208" w:type="dxa"/>
          </w:tcPr>
          <w:p w14:paraId="089F3C77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DF4E09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4C1A0F0" w14:textId="5887B9EA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47DFB7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5E6917" w14:textId="25D17D79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BF269A0" w14:textId="68391D6F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A0A96" w14:paraId="236252A9" w14:textId="77777777" w:rsidTr="00AD25E3">
        <w:tc>
          <w:tcPr>
            <w:tcW w:w="4208" w:type="dxa"/>
          </w:tcPr>
          <w:p w14:paraId="7147902C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72DD18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E98DE54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95F29E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89506C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6DEFB7A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A96" w14:paraId="1AC5FF3C" w14:textId="77777777" w:rsidTr="00AD25E3">
        <w:tc>
          <w:tcPr>
            <w:tcW w:w="4208" w:type="dxa"/>
          </w:tcPr>
          <w:p w14:paraId="0E09E0FC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08D0E1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9421D74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70E38D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D66E18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64A4856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A96" w14:paraId="59BC314A" w14:textId="77777777" w:rsidTr="00AD25E3">
        <w:tc>
          <w:tcPr>
            <w:tcW w:w="4208" w:type="dxa"/>
          </w:tcPr>
          <w:p w14:paraId="38DD5B2B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FF4735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5B73C7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75639F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7BABCB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7A6D34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A96" w14:paraId="786231A7" w14:textId="77777777" w:rsidTr="00AD25E3">
        <w:tc>
          <w:tcPr>
            <w:tcW w:w="4208" w:type="dxa"/>
          </w:tcPr>
          <w:p w14:paraId="23BBD613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1069D8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8B98698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6D4A42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C6CC66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49C39CD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A96" w14:paraId="11BB82D8" w14:textId="77777777" w:rsidTr="00AD25E3">
        <w:tc>
          <w:tcPr>
            <w:tcW w:w="4208" w:type="dxa"/>
          </w:tcPr>
          <w:p w14:paraId="6A17DF1B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D7105C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59B756F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F4FF42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F18250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820E9F1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A96" w14:paraId="4A425A9D" w14:textId="77777777" w:rsidTr="00AD25E3">
        <w:tc>
          <w:tcPr>
            <w:tcW w:w="4208" w:type="dxa"/>
          </w:tcPr>
          <w:p w14:paraId="61974619" w14:textId="77777777" w:rsidR="001A0A96" w:rsidRDefault="001A0A96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3691EAD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2CA9468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AC5782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A60EA3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38C5915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A96" w14:paraId="68D052A5" w14:textId="77777777" w:rsidTr="00AD25E3">
        <w:tc>
          <w:tcPr>
            <w:tcW w:w="7043" w:type="dxa"/>
            <w:gridSpan w:val="5"/>
            <w:shd w:val="clear" w:color="auto" w:fill="auto"/>
          </w:tcPr>
          <w:p w14:paraId="6E9B06A9" w14:textId="77777777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C5B6220" w14:textId="0F82E714" w:rsidR="001A0A96" w:rsidRDefault="001A0A96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53,50</w:t>
            </w:r>
          </w:p>
        </w:tc>
      </w:tr>
    </w:tbl>
    <w:p w14:paraId="59C67652" w14:textId="61D027DD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4DC6A708" w14:textId="77777777" w:rsidR="00AD25E3" w:rsidRDefault="00AD25E3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AD25E3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36E0165C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361B6402" w14:textId="77777777" w:rsidR="00BF2C42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96"/>
        <w:gridCol w:w="1626"/>
        <w:gridCol w:w="2704"/>
        <w:gridCol w:w="2148"/>
      </w:tblGrid>
      <w:tr w:rsidR="00BF2C42" w14:paraId="6A347392" w14:textId="77777777" w:rsidTr="00BF2C42">
        <w:tc>
          <w:tcPr>
            <w:tcW w:w="2257" w:type="dxa"/>
            <w:shd w:val="clear" w:color="auto" w:fill="BFBFBF" w:themeFill="background1" w:themeFillShade="BF"/>
            <w:vAlign w:val="center"/>
          </w:tcPr>
          <w:p w14:paraId="7A601E88" w14:textId="306918C6" w:rsidR="00BF2C42" w:rsidRDefault="00BF2C42" w:rsidP="00BF2C4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667" w:type="dxa"/>
            <w:shd w:val="clear" w:color="auto" w:fill="BFBFBF" w:themeFill="background1" w:themeFillShade="BF"/>
            <w:vAlign w:val="center"/>
          </w:tcPr>
          <w:p w14:paraId="548032ED" w14:textId="69CE70A8" w:rsidR="00BF2C42" w:rsidRDefault="00BF2C42" w:rsidP="00BF2C4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777" w:type="dxa"/>
            <w:shd w:val="clear" w:color="auto" w:fill="BFBFBF" w:themeFill="background1" w:themeFillShade="BF"/>
            <w:vAlign w:val="center"/>
          </w:tcPr>
          <w:p w14:paraId="552EA11D" w14:textId="75880390" w:rsidR="00BF2C42" w:rsidRDefault="00BF2C42" w:rsidP="00BF2C4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99" w:type="dxa"/>
            <w:shd w:val="clear" w:color="auto" w:fill="BFBFBF" w:themeFill="background1" w:themeFillShade="BF"/>
            <w:vAlign w:val="center"/>
          </w:tcPr>
          <w:p w14:paraId="78E7A867" w14:textId="7FA2ECF9" w:rsidR="00BF2C42" w:rsidRDefault="00BF2C42" w:rsidP="00BF2C4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BF2C42" w14:paraId="25E831A1" w14:textId="77777777" w:rsidTr="00BF2C42">
        <w:tc>
          <w:tcPr>
            <w:tcW w:w="2257" w:type="dxa"/>
            <w:vAlign w:val="center"/>
          </w:tcPr>
          <w:p w14:paraId="7942A77D" w14:textId="46B7B4A8" w:rsidR="00BF2C42" w:rsidRDefault="00AD25E3" w:rsidP="00BF2C4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Geen Info</w:t>
            </w:r>
          </w:p>
        </w:tc>
        <w:tc>
          <w:tcPr>
            <w:tcW w:w="1667" w:type="dxa"/>
            <w:vAlign w:val="center"/>
          </w:tcPr>
          <w:p w14:paraId="0D20657E" w14:textId="77777777" w:rsidR="00BF2C42" w:rsidRDefault="00BF2C42" w:rsidP="00BF2C4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777" w:type="dxa"/>
            <w:vAlign w:val="center"/>
          </w:tcPr>
          <w:p w14:paraId="2EE248A6" w14:textId="77777777" w:rsidR="00BF2C42" w:rsidRDefault="00BF2C42" w:rsidP="00BF2C4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3A09D2C9" w14:textId="77777777" w:rsidR="00BF2C42" w:rsidRDefault="00BF2C42" w:rsidP="00BF2C4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7" w14:textId="6995DE04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28DE478A" w14:textId="7BF524EC" w:rsidR="00AD25E3" w:rsidRPr="006B09C2" w:rsidRDefault="00AD25E3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927"/>
        <w:gridCol w:w="711"/>
        <w:gridCol w:w="3704"/>
        <w:gridCol w:w="1252"/>
      </w:tblGrid>
      <w:tr w:rsidR="00AD25E3" w:rsidRPr="0066660E" w14:paraId="0B50BDB8" w14:textId="77777777" w:rsidTr="00AD25E3">
        <w:tc>
          <w:tcPr>
            <w:tcW w:w="4066" w:type="dxa"/>
            <w:vAlign w:val="center"/>
          </w:tcPr>
          <w:p w14:paraId="726B3735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631EC0C" w14:textId="60BE09AB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828" w:type="dxa"/>
            <w:vAlign w:val="center"/>
          </w:tcPr>
          <w:p w14:paraId="143946ED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462BF45" w14:textId="3B9783DF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77.900</w:t>
            </w:r>
          </w:p>
        </w:tc>
      </w:tr>
      <w:tr w:rsidR="00AD25E3" w:rsidRPr="0066660E" w14:paraId="48CCCFD2" w14:textId="77777777" w:rsidTr="00AD25E3">
        <w:tc>
          <w:tcPr>
            <w:tcW w:w="4066" w:type="dxa"/>
            <w:vAlign w:val="center"/>
          </w:tcPr>
          <w:p w14:paraId="338AF4DE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4E0A4E3" w14:textId="1AD99689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69229A2A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F812747" w14:textId="144D4441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66660E" w14:paraId="21803D92" w14:textId="77777777" w:rsidTr="00AD25E3">
        <w:tc>
          <w:tcPr>
            <w:tcW w:w="4066" w:type="dxa"/>
            <w:vAlign w:val="center"/>
          </w:tcPr>
          <w:p w14:paraId="744D7D08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BC2A2A0" w14:textId="323F10E6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</w:t>
            </w:r>
          </w:p>
        </w:tc>
        <w:tc>
          <w:tcPr>
            <w:tcW w:w="3828" w:type="dxa"/>
            <w:vAlign w:val="center"/>
          </w:tcPr>
          <w:p w14:paraId="54E5C4BE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DB98717" w14:textId="61B4E001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3.221</w:t>
            </w:r>
          </w:p>
        </w:tc>
      </w:tr>
      <w:tr w:rsidR="00AD25E3" w:rsidRPr="0066660E" w14:paraId="5E94044A" w14:textId="77777777" w:rsidTr="00AD25E3">
        <w:tc>
          <w:tcPr>
            <w:tcW w:w="4066" w:type="dxa"/>
            <w:vAlign w:val="center"/>
          </w:tcPr>
          <w:p w14:paraId="4FC6D711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A357687" w14:textId="6F7C2A32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14:paraId="1010DA3C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190E452" w14:textId="1F34216A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1.558</w:t>
            </w:r>
          </w:p>
        </w:tc>
      </w:tr>
      <w:tr w:rsidR="00AD25E3" w:rsidRPr="0066660E" w14:paraId="6EAF7006" w14:textId="77777777" w:rsidTr="00AD25E3">
        <w:tc>
          <w:tcPr>
            <w:tcW w:w="4066" w:type="dxa"/>
            <w:vAlign w:val="center"/>
          </w:tcPr>
          <w:p w14:paraId="6F75774D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86EBECF" w14:textId="2A4E1D57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B9ACC2A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C972D3E" w14:textId="7EE37811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66660E" w14:paraId="31048A93" w14:textId="77777777" w:rsidTr="00AD25E3">
        <w:tc>
          <w:tcPr>
            <w:tcW w:w="4066" w:type="dxa"/>
            <w:vAlign w:val="center"/>
          </w:tcPr>
          <w:p w14:paraId="5B69817A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999035A" w14:textId="46078985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E229252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545318" w14:textId="5FFD46C1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66660E" w14:paraId="3DB0DD1B" w14:textId="77777777" w:rsidTr="00AD25E3">
        <w:tc>
          <w:tcPr>
            <w:tcW w:w="4066" w:type="dxa"/>
            <w:vAlign w:val="center"/>
          </w:tcPr>
          <w:p w14:paraId="1644EE7D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D7DF704" w14:textId="3AE89088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47A4AD8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95F3A5" w14:textId="0BC8F18C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66660E" w14:paraId="1B137A43" w14:textId="77777777" w:rsidTr="00AD25E3">
        <w:tc>
          <w:tcPr>
            <w:tcW w:w="4066" w:type="dxa"/>
            <w:vAlign w:val="center"/>
          </w:tcPr>
          <w:p w14:paraId="451F1852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4F4CE84" w14:textId="0DF771A4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4EA377CB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037786A" w14:textId="356967C0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66660E" w14:paraId="2E745D4D" w14:textId="77777777" w:rsidTr="00AD25E3">
        <w:tc>
          <w:tcPr>
            <w:tcW w:w="4066" w:type="dxa"/>
            <w:vAlign w:val="center"/>
          </w:tcPr>
          <w:p w14:paraId="55462AA4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FDEA84C" w14:textId="129E7A4D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BEB59D5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EE1FB59" w14:textId="59FF7827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66660E" w14:paraId="1EE7D815" w14:textId="77777777" w:rsidTr="00AD25E3">
        <w:tc>
          <w:tcPr>
            <w:tcW w:w="4066" w:type="dxa"/>
            <w:vAlign w:val="center"/>
          </w:tcPr>
          <w:p w14:paraId="412C0FE4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26A6B27" w14:textId="049AB7BA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79DA264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56BAD65" w14:textId="779BDC39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66660E" w14:paraId="02D166BC" w14:textId="77777777" w:rsidTr="00AD25E3">
        <w:tc>
          <w:tcPr>
            <w:tcW w:w="4066" w:type="dxa"/>
            <w:vAlign w:val="center"/>
          </w:tcPr>
          <w:p w14:paraId="3F594FAE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052ACF0" w14:textId="09599E50" w:rsidR="00AD25E3" w:rsidRPr="00ED234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53,50</w:t>
            </w:r>
          </w:p>
        </w:tc>
        <w:tc>
          <w:tcPr>
            <w:tcW w:w="3828" w:type="dxa"/>
            <w:vAlign w:val="center"/>
          </w:tcPr>
          <w:p w14:paraId="5EC14E26" w14:textId="77777777" w:rsidR="00AD25E3" w:rsidRDefault="00AD25E3" w:rsidP="00AD25E3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8DFF547" w14:textId="1E78AE52" w:rsidR="00AD25E3" w:rsidRPr="0066660E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82.679</w:t>
            </w:r>
          </w:p>
        </w:tc>
      </w:tr>
    </w:tbl>
    <w:p w14:paraId="59C6765B" w14:textId="0D1CE733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BC9E8A1" w14:textId="0AEA261E" w:rsidR="00AD25E3" w:rsidRDefault="00AD25E3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AD25E3" w14:paraId="248F2162" w14:textId="77777777" w:rsidTr="00AD25E3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EE403A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22E5CE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BD7100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D25E3" w:rsidRPr="00E74119" w14:paraId="1A9C5462" w14:textId="77777777" w:rsidTr="00AD25E3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6699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46CC5B1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BE8BD10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AA9FDA3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3673FC21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D25E3" w14:paraId="469C1D58" w14:textId="77777777" w:rsidTr="00AD25E3">
        <w:tc>
          <w:tcPr>
            <w:tcW w:w="2835" w:type="dxa"/>
            <w:tcBorders>
              <w:top w:val="single" w:sz="4" w:space="0" w:color="auto"/>
            </w:tcBorders>
          </w:tcPr>
          <w:p w14:paraId="7A5DF7A2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F1FF5C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DE297D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EA7BAD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2976F7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42E56481" w14:textId="77777777" w:rsidTr="00AD25E3">
        <w:tc>
          <w:tcPr>
            <w:tcW w:w="2835" w:type="dxa"/>
          </w:tcPr>
          <w:p w14:paraId="6E1E8F22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5660736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2F5FD5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7C579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738A381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2F60848E" w14:textId="77777777" w:rsidTr="00AD25E3">
        <w:tc>
          <w:tcPr>
            <w:tcW w:w="2835" w:type="dxa"/>
          </w:tcPr>
          <w:p w14:paraId="754D7E21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8ECACF4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B3D4F2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FFD2C9F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EA5880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7781EF30" w14:textId="77777777" w:rsidTr="00AD25E3">
        <w:tc>
          <w:tcPr>
            <w:tcW w:w="2835" w:type="dxa"/>
          </w:tcPr>
          <w:p w14:paraId="24CA19EC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8514082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24A9E5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969AF7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1C401B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374D147E" w14:textId="77777777" w:rsidTr="00AD25E3">
        <w:tc>
          <w:tcPr>
            <w:tcW w:w="2835" w:type="dxa"/>
            <w:shd w:val="clear" w:color="auto" w:fill="auto"/>
          </w:tcPr>
          <w:p w14:paraId="4EC2095C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04EDF142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46D9C51A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</w:t>
      </w:r>
      <w:bookmarkStart w:id="0" w:name="_GoBack"/>
      <w:bookmarkEnd w:id="0"/>
      <w:r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44B2B49F" w14:textId="754887C1" w:rsidR="00AD25E3" w:rsidRPr="00D92619" w:rsidRDefault="00AD25E3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AD25E3" w14:paraId="565C8403" w14:textId="77777777" w:rsidTr="00AD25E3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C811C1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5DD25D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6E5BE491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AD25E3" w:rsidRPr="00E74119" w14:paraId="3356F3EF" w14:textId="77777777" w:rsidTr="00AD25E3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5250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2FF9E22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623460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9801F4C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33D579E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AD25E3" w14:paraId="42CBF129" w14:textId="77777777" w:rsidTr="00AD25E3">
        <w:tc>
          <w:tcPr>
            <w:tcW w:w="2835" w:type="dxa"/>
            <w:tcBorders>
              <w:top w:val="single" w:sz="4" w:space="0" w:color="auto"/>
            </w:tcBorders>
          </w:tcPr>
          <w:p w14:paraId="29D8DFC2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00CD75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ADF17C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715E376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DC3FCF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5927BF5D" w14:textId="77777777" w:rsidTr="00AD25E3">
        <w:tc>
          <w:tcPr>
            <w:tcW w:w="2835" w:type="dxa"/>
          </w:tcPr>
          <w:p w14:paraId="24EF878A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42F8437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EFE59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484AE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B6EEA85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60122FE9" w14:textId="77777777" w:rsidTr="00AD25E3">
        <w:tc>
          <w:tcPr>
            <w:tcW w:w="2835" w:type="dxa"/>
          </w:tcPr>
          <w:p w14:paraId="64E544D3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8E3E06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DEE512F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AD4C3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551D981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6D9B2CBF" w14:textId="77777777" w:rsidTr="00AD25E3">
        <w:tc>
          <w:tcPr>
            <w:tcW w:w="2835" w:type="dxa"/>
          </w:tcPr>
          <w:p w14:paraId="34C4D5D6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E4C448F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EF2FA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036CA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36B7CB0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522D6CD6" w14:textId="77777777" w:rsidTr="00AD25E3">
        <w:tc>
          <w:tcPr>
            <w:tcW w:w="2835" w:type="dxa"/>
            <w:shd w:val="clear" w:color="auto" w:fill="auto"/>
          </w:tcPr>
          <w:p w14:paraId="7510A02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9DD19A4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4" w14:textId="7C3808B8" w:rsidR="009B3A48" w:rsidRDefault="009B3A48" w:rsidP="000325A1">
      <w:pPr>
        <w:rPr>
          <w:sz w:val="22"/>
          <w:szCs w:val="22"/>
        </w:rPr>
      </w:pPr>
    </w:p>
    <w:p w14:paraId="0CB36A1E" w14:textId="40A6F85A" w:rsidR="00AD25E3" w:rsidRPr="00AD25E3" w:rsidRDefault="00AD25E3" w:rsidP="00AD25E3">
      <w:pPr>
        <w:tabs>
          <w:tab w:val="left" w:pos="1134"/>
        </w:tabs>
        <w:ind w:left="709"/>
        <w:rPr>
          <w:sz w:val="22"/>
          <w:szCs w:val="22"/>
        </w:rPr>
      </w:pPr>
      <w:r>
        <w:rPr>
          <w:sz w:val="22"/>
          <w:szCs w:val="22"/>
        </w:rPr>
        <w:t>3)</w:t>
      </w:r>
      <w:r>
        <w:rPr>
          <w:sz w:val="22"/>
          <w:szCs w:val="22"/>
        </w:rPr>
        <w:tab/>
        <w:t>Totaal personeel (militair en burger)</w:t>
      </w:r>
    </w:p>
    <w:p w14:paraId="1C228D01" w14:textId="77777777" w:rsidR="00AD25E3" w:rsidRPr="00D92619" w:rsidRDefault="00AD25E3" w:rsidP="000325A1">
      <w:pPr>
        <w:rPr>
          <w:sz w:val="22"/>
          <w:szCs w:val="22"/>
        </w:rPr>
      </w:pPr>
    </w:p>
    <w:tbl>
      <w:tblPr>
        <w:tblStyle w:val="TableGrid"/>
        <w:tblW w:w="0" w:type="auto"/>
        <w:tblInd w:w="1271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</w:tblGrid>
      <w:tr w:rsidR="00AD25E3" w14:paraId="76870A34" w14:textId="77777777" w:rsidTr="00AD25E3">
        <w:tc>
          <w:tcPr>
            <w:tcW w:w="1843" w:type="dxa"/>
            <w:shd w:val="clear" w:color="auto" w:fill="auto"/>
          </w:tcPr>
          <w:p w14:paraId="42C1F56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25EFAB30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D9151BA" w14:textId="77777777" w:rsidR="00AD25E3" w:rsidRDefault="00AD25E3" w:rsidP="00AD25E3">
      <w:pPr>
        <w:pStyle w:val="ListParagraph"/>
        <w:numPr>
          <w:ilvl w:val="4"/>
          <w:numId w:val="14"/>
        </w:numPr>
        <w:rPr>
          <w:sz w:val="22"/>
          <w:szCs w:val="22"/>
          <w:u w:val="single"/>
        </w:rPr>
        <w:sectPr w:rsidR="00AD25E3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66" w14:textId="03494965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lastRenderedPageBreak/>
        <w:t>Frequentiegraad van het beschouwde jaar en de twee vorige jaren</w:t>
      </w:r>
    </w:p>
    <w:p w14:paraId="59C67667" w14:textId="1DD7DFFE" w:rsidR="009B3A48" w:rsidRPr="002557C8" w:rsidRDefault="009B3A48" w:rsidP="00C334E0">
      <w:pPr>
        <w:ind w:left="709"/>
        <w:rPr>
          <w:sz w:val="22"/>
          <w:szCs w:val="22"/>
        </w:rPr>
      </w:pP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AD25E3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29254E08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042ED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47633449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042ED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79F624C9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042ED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AD25E3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0453E0AC" w:rsidR="009B3A48" w:rsidRPr="00961D0B" w:rsidRDefault="00BF2C42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10,69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71A58A8A" w:rsidR="009B3A48" w:rsidRPr="008935DC" w:rsidRDefault="00BF2C42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6BB5F543" w:rsidR="009B3A48" w:rsidRPr="00AD25E3" w:rsidRDefault="00AD25E3" w:rsidP="00AD25E3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AD25E3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551216AD" w14:textId="7DEA72C6" w:rsidR="00AD25E3" w:rsidRPr="00D92619" w:rsidRDefault="00AD25E3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AD25E3" w:rsidRPr="004B5919" w14:paraId="2316FFE8" w14:textId="77777777" w:rsidTr="00AD25E3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CCAAF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85B43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57D20250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2EAFA343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AD25E3" w:rsidRPr="004B5919" w14:paraId="50FBA809" w14:textId="77777777" w:rsidTr="00AD25E3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4643475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33D49CA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144A9B0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22EC6EF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792C4BA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491B777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53803EF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4B5919" w14:paraId="25C6017C" w14:textId="77777777" w:rsidTr="00AD25E3">
        <w:tc>
          <w:tcPr>
            <w:tcW w:w="1271" w:type="dxa"/>
            <w:vAlign w:val="center"/>
          </w:tcPr>
          <w:p w14:paraId="616A54A8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73EA6BE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98FAE93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829184B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B95B562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95C5D06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76982A6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:rsidRPr="004B5919" w14:paraId="4D0CFCA1" w14:textId="77777777" w:rsidTr="00AD25E3">
        <w:tc>
          <w:tcPr>
            <w:tcW w:w="1271" w:type="dxa"/>
            <w:vAlign w:val="center"/>
          </w:tcPr>
          <w:p w14:paraId="3833AA2B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1140F56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99D164E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A6D93CA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8CB83F9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292CE42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4FF9BE9" w14:textId="77777777" w:rsidR="00AD25E3" w:rsidRPr="004B5919" w:rsidRDefault="00AD25E3" w:rsidP="00AD25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5C94D73D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052E170" w14:textId="269CF1F7" w:rsidR="00AD25E3" w:rsidRPr="002557C8" w:rsidRDefault="00AD25E3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AD25E3" w14:paraId="5A27792F" w14:textId="77777777" w:rsidTr="00AD25E3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9F8418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9B50AE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172F36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31EFDE14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D25E3" w14:paraId="1737CBCE" w14:textId="77777777" w:rsidTr="00AD25E3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F633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DD1D6E6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62DFD44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D59C6A8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8271AA2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0F359F95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D25E3" w14:paraId="4A846FF7" w14:textId="77777777" w:rsidTr="00AD25E3">
        <w:tc>
          <w:tcPr>
            <w:tcW w:w="4253" w:type="dxa"/>
            <w:tcBorders>
              <w:top w:val="single" w:sz="4" w:space="0" w:color="auto"/>
            </w:tcBorders>
          </w:tcPr>
          <w:p w14:paraId="52926BE9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642ADD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134BDF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528A26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8A8900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CB6C3DB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499A8ED6" w14:textId="77777777" w:rsidTr="00AD25E3">
        <w:tc>
          <w:tcPr>
            <w:tcW w:w="4253" w:type="dxa"/>
          </w:tcPr>
          <w:p w14:paraId="55C8348A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C947BD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6065B6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2AD95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E10A32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50D224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59809ACF" w14:textId="77777777" w:rsidTr="00AD25E3">
        <w:tc>
          <w:tcPr>
            <w:tcW w:w="4253" w:type="dxa"/>
          </w:tcPr>
          <w:p w14:paraId="496686D3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D4F39BF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674035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1719C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44D00C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EE0D4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1971BBDE" w14:textId="77777777" w:rsidTr="00AD25E3">
        <w:tc>
          <w:tcPr>
            <w:tcW w:w="7088" w:type="dxa"/>
            <w:gridSpan w:val="5"/>
            <w:shd w:val="clear" w:color="auto" w:fill="auto"/>
          </w:tcPr>
          <w:p w14:paraId="35BFE99E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E7213E3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0" w14:textId="59DC37BB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59C67682" w14:textId="341A871B" w:rsidR="005D1442" w:rsidRDefault="00116A36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2D4A8804" w14:textId="16C38229" w:rsidR="00AD25E3" w:rsidRDefault="00AD25E3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AD25E3" w14:paraId="007A7FF9" w14:textId="77777777" w:rsidTr="00AD25E3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50D60D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3066F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AEB256B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7A072DF1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AD25E3" w14:paraId="7EE0EF1D" w14:textId="77777777" w:rsidTr="00AD25E3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2C06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A81E7B3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4A2BDA1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251B037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2E208F2" w14:textId="77777777" w:rsidR="00AD25E3" w:rsidRPr="00E74119" w:rsidRDefault="00AD25E3" w:rsidP="00AD25E3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547DF305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AD25E3" w14:paraId="73952FA5" w14:textId="77777777" w:rsidTr="00AD25E3">
        <w:tc>
          <w:tcPr>
            <w:tcW w:w="4253" w:type="dxa"/>
          </w:tcPr>
          <w:p w14:paraId="164225BF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2AECDC2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1835E4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D817F7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1C28AC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2514A1E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318ADF1B" w14:textId="77777777" w:rsidTr="00AD25E3">
        <w:tc>
          <w:tcPr>
            <w:tcW w:w="4253" w:type="dxa"/>
          </w:tcPr>
          <w:p w14:paraId="3D51C979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5AAFC9B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A96B07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7B9F2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96143C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A92EC95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5534C8AE" w14:textId="77777777" w:rsidTr="00AD25E3">
        <w:tc>
          <w:tcPr>
            <w:tcW w:w="4253" w:type="dxa"/>
          </w:tcPr>
          <w:p w14:paraId="379DD385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CC85E72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DC200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C61DAA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6CCA51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79A4ACF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2614FF62" w14:textId="77777777" w:rsidTr="00AD25E3">
        <w:tc>
          <w:tcPr>
            <w:tcW w:w="4253" w:type="dxa"/>
          </w:tcPr>
          <w:p w14:paraId="6503A11D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748B092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AAC57B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66BD80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80ABB9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74891FB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17D8AC81" w14:textId="77777777" w:rsidTr="00AD25E3">
        <w:tc>
          <w:tcPr>
            <w:tcW w:w="4253" w:type="dxa"/>
          </w:tcPr>
          <w:p w14:paraId="0E962B18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FFFF0D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E86C91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99BE29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20E94F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A3614D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25E3" w14:paraId="26395D5E" w14:textId="77777777" w:rsidTr="00AD25E3">
        <w:tc>
          <w:tcPr>
            <w:tcW w:w="4253" w:type="dxa"/>
          </w:tcPr>
          <w:p w14:paraId="6E5E8922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BFC700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422956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389604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E00620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E57B7F8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3C553E79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405058AF" w14:textId="77777777" w:rsidR="00AD25E3" w:rsidRPr="00AD25E3" w:rsidRDefault="00AD25E3" w:rsidP="00AD25E3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 en burger)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AD25E3" w14:paraId="311E797D" w14:textId="77777777" w:rsidTr="00AD25E3">
        <w:tc>
          <w:tcPr>
            <w:tcW w:w="4224" w:type="dxa"/>
          </w:tcPr>
          <w:p w14:paraId="6567044B" w14:textId="77777777" w:rsidR="00AD25E3" w:rsidRDefault="00AD25E3" w:rsidP="00AD25E3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C1C9F77" w14:textId="77777777" w:rsidR="00AD25E3" w:rsidRDefault="00AD25E3" w:rsidP="00AD25E3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134B667" w14:textId="59DF58F0" w:rsidR="00AD25E3" w:rsidRDefault="00AD25E3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AD25E3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85" w14:textId="48EE18A8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Werkelijke ernstgraad van het beschouwde jaar en de twee vorige jaren</w:t>
      </w:r>
    </w:p>
    <w:p w14:paraId="59C67686" w14:textId="1A06D573" w:rsidR="009856C3" w:rsidRPr="005D1442" w:rsidRDefault="009856C3" w:rsidP="009856C3">
      <w:pPr>
        <w:ind w:left="1440"/>
        <w:rPr>
          <w:sz w:val="22"/>
          <w:szCs w:val="22"/>
        </w:rPr>
      </w:pP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042EDF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780290F8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042ED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0852DCD8" w:rsidR="009B3A48" w:rsidRPr="004115B3" w:rsidRDefault="009B3A48" w:rsidP="00BF2C42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042ED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76D7CA74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042ED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042EDF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48589A0B" w:rsidR="009B3A48" w:rsidRPr="005D1442" w:rsidRDefault="009B3A48" w:rsidP="00042EDF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78E93E58" w:rsidR="009B3A48" w:rsidRPr="005D1442" w:rsidRDefault="00BF2C42" w:rsidP="004115B3">
            <w:pPr>
              <w:jc w:val="center"/>
              <w:rPr>
                <w:b/>
                <w:color w:val="0000FF"/>
              </w:rPr>
            </w:pPr>
            <w:r w:rsidRPr="00BF2C42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0BC92924" w:rsidR="009B3A48" w:rsidRPr="00D92619" w:rsidRDefault="00042EDF" w:rsidP="00042EDF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51FF6B3A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6BAB6D8D" w14:textId="0910DC29" w:rsidR="00042EDF" w:rsidRDefault="00042EDF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3"/>
        <w:gridCol w:w="793"/>
        <w:gridCol w:w="794"/>
        <w:gridCol w:w="794"/>
        <w:gridCol w:w="794"/>
      </w:tblGrid>
      <w:tr w:rsidR="00042EDF" w14:paraId="1AF07EF1" w14:textId="77777777" w:rsidTr="00C61F0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96B136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9292D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A4D84E7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042EDF" w:rsidRPr="00E74119" w14:paraId="4D6555BB" w14:textId="77777777" w:rsidTr="00C61F0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A20B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24F4633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6451A4C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40EB48C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33117A8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042EDF" w14:paraId="43F82E00" w14:textId="77777777" w:rsidTr="00C61F02">
        <w:tc>
          <w:tcPr>
            <w:tcW w:w="4253" w:type="dxa"/>
            <w:tcBorders>
              <w:top w:val="single" w:sz="4" w:space="0" w:color="auto"/>
            </w:tcBorders>
          </w:tcPr>
          <w:p w14:paraId="4396CEA2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B8205AE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209C1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11A4FA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F2FD9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125105AA" w14:textId="77777777" w:rsidTr="00C61F02">
        <w:tc>
          <w:tcPr>
            <w:tcW w:w="4253" w:type="dxa"/>
          </w:tcPr>
          <w:p w14:paraId="23099828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1F0E6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79218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08C94F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1FA030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10FE6AED" w14:textId="77777777" w:rsidTr="00C61F02">
        <w:tc>
          <w:tcPr>
            <w:tcW w:w="4253" w:type="dxa"/>
          </w:tcPr>
          <w:p w14:paraId="49531563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686483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E4BE7F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6CDDDD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8824F3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6801B4FC" w14:textId="77777777" w:rsidTr="00C61F02">
        <w:tc>
          <w:tcPr>
            <w:tcW w:w="7088" w:type="dxa"/>
            <w:gridSpan w:val="5"/>
            <w:shd w:val="clear" w:color="auto" w:fill="auto"/>
          </w:tcPr>
          <w:p w14:paraId="0B58C81D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</w:tr>
    </w:tbl>
    <w:p w14:paraId="59C6769B" w14:textId="49D42C11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06DAB481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Burgerpersoneel</w:t>
      </w:r>
      <w:r w:rsidR="009856C3">
        <w:rPr>
          <w:sz w:val="22"/>
          <w:szCs w:val="22"/>
        </w:rPr>
        <w:t xml:space="preserve"> </w:t>
      </w:r>
    </w:p>
    <w:p w14:paraId="54A96872" w14:textId="6B4FA25B" w:rsidR="00042EDF" w:rsidRPr="002557C8" w:rsidRDefault="00042EDF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042EDF" w14:paraId="0C44F5BD" w14:textId="77777777" w:rsidTr="00C61F0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18C1BF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CD782F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788549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14228B41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042EDF" w14:paraId="154F1A78" w14:textId="77777777" w:rsidTr="00C61F0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1E4A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5AD36C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C6DCE91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9A85EF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2112C4A" w14:textId="77777777" w:rsidR="00042EDF" w:rsidRPr="00E74119" w:rsidRDefault="00042EDF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17DD0680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042EDF" w14:paraId="12ED3427" w14:textId="77777777" w:rsidTr="00C61F02">
        <w:tc>
          <w:tcPr>
            <w:tcW w:w="4253" w:type="dxa"/>
          </w:tcPr>
          <w:p w14:paraId="16B72964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BBB92D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FDB7DF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83B775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21EE5B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1C1CD48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070E5FC6" w14:textId="77777777" w:rsidTr="00C61F02">
        <w:tc>
          <w:tcPr>
            <w:tcW w:w="4253" w:type="dxa"/>
          </w:tcPr>
          <w:p w14:paraId="30F66C59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8A7644D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BFD33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1788FB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EEB30A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5766C4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5BD20F16" w14:textId="77777777" w:rsidTr="00C61F02">
        <w:tc>
          <w:tcPr>
            <w:tcW w:w="4253" w:type="dxa"/>
          </w:tcPr>
          <w:p w14:paraId="4D7CD811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79D34D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AC039E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13ABA7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ACE4AF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3CDDE33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33025508" w14:textId="77777777" w:rsidTr="00C61F02">
        <w:tc>
          <w:tcPr>
            <w:tcW w:w="4253" w:type="dxa"/>
          </w:tcPr>
          <w:p w14:paraId="2499A08D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B107BB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8267DB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3D6E4A5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0E6E99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2B5C990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4532D4C2" w14:textId="77777777" w:rsidTr="00C61F02">
        <w:tc>
          <w:tcPr>
            <w:tcW w:w="4253" w:type="dxa"/>
          </w:tcPr>
          <w:p w14:paraId="7B84E4D3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44B7973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7F01ED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79B012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C648D9C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899893D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2ECA432F" w14:textId="77777777" w:rsidTr="00C61F02">
        <w:tc>
          <w:tcPr>
            <w:tcW w:w="4253" w:type="dxa"/>
          </w:tcPr>
          <w:p w14:paraId="4A18EA05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8D6AFF6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294AA8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21E427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3A6CD5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D6DF7D9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4D040E50" w14:textId="77777777" w:rsidTr="00C61F02">
        <w:tc>
          <w:tcPr>
            <w:tcW w:w="4253" w:type="dxa"/>
          </w:tcPr>
          <w:p w14:paraId="20802596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2EB837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5E162E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85DAD3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288AB8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5EAC47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42EDF" w14:paraId="591423BA" w14:textId="77777777" w:rsidTr="00C61F02">
        <w:tc>
          <w:tcPr>
            <w:tcW w:w="7088" w:type="dxa"/>
            <w:gridSpan w:val="5"/>
            <w:shd w:val="clear" w:color="auto" w:fill="auto"/>
          </w:tcPr>
          <w:p w14:paraId="2FA5E9D5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B0850E5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71CCB0D9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60258F79" w14:textId="77777777" w:rsidR="00042EDF" w:rsidRDefault="00042EDF" w:rsidP="00042EDF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 en burger)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042EDF" w14:paraId="0EFDB3D2" w14:textId="77777777" w:rsidTr="00042EDF">
        <w:tc>
          <w:tcPr>
            <w:tcW w:w="4366" w:type="dxa"/>
          </w:tcPr>
          <w:p w14:paraId="1BFDF7DD" w14:textId="77777777" w:rsidR="00042EDF" w:rsidRDefault="00042EDF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1AAA21" w14:textId="77777777" w:rsidR="00042EDF" w:rsidRDefault="00042EDF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0D96ADD" w14:textId="368324BF" w:rsidR="00042EDF" w:rsidRPr="00042EDF" w:rsidRDefault="00042EDF" w:rsidP="00042EDF">
      <w:pPr>
        <w:ind w:left="1843"/>
        <w:rPr>
          <w:sz w:val="22"/>
          <w:szCs w:val="22"/>
        </w:rPr>
      </w:pPr>
      <w:r>
        <w:rPr>
          <w:sz w:val="22"/>
          <w:szCs w:val="22"/>
        </w:rPr>
        <w:br/>
      </w:r>
    </w:p>
    <w:p w14:paraId="1C713AD5" w14:textId="77777777" w:rsidR="00042EDF" w:rsidRDefault="00042EDF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042EDF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A1" w14:textId="2F8856A8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2" w14:textId="752E5141" w:rsidR="009856C3" w:rsidRPr="00D92619" w:rsidRDefault="009856C3" w:rsidP="009856C3">
      <w:pPr>
        <w:ind w:left="1440"/>
        <w:rPr>
          <w:sz w:val="22"/>
          <w:szCs w:val="22"/>
        </w:rPr>
      </w:pP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042EDF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7617722F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042ED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092792D5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042ED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2E63A000" w:rsidR="009B3A48" w:rsidRPr="004115B3" w:rsidRDefault="009B3A48" w:rsidP="00042EDF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042ED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042EDF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59CEDBE0" w:rsidR="009B3A48" w:rsidRPr="005D1442" w:rsidRDefault="00042EDF" w:rsidP="004115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6178F163" w:rsidR="009B3A48" w:rsidRPr="00BF2C42" w:rsidRDefault="00BF2C42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3F65566D" w:rsidR="009B3A48" w:rsidRPr="00AC33C0" w:rsidRDefault="00042EDF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72833562" w14:textId="2AA2FED5" w:rsidR="00042EDF" w:rsidRPr="006C7EC9" w:rsidRDefault="00042EDF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042EDF" w:rsidRPr="006C7EC9" w14:paraId="5C07ABBB" w14:textId="77777777" w:rsidTr="00C61F02">
        <w:tc>
          <w:tcPr>
            <w:tcW w:w="4016" w:type="dxa"/>
            <w:tcBorders>
              <w:right w:val="single" w:sz="4" w:space="0" w:color="auto"/>
            </w:tcBorders>
          </w:tcPr>
          <w:p w14:paraId="2EA3ECAF" w14:textId="77777777" w:rsidR="00042EDF" w:rsidRPr="006C7EC9" w:rsidRDefault="00042EDF" w:rsidP="00C61F0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C79E" w14:textId="2FBE02A8" w:rsidR="00042EDF" w:rsidRPr="006C7EC9" w:rsidRDefault="00042EDF" w:rsidP="00C61F0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7BE5F4A0" w14:textId="77777777" w:rsidR="00042EDF" w:rsidRPr="006C7EC9" w:rsidRDefault="00042EDF" w:rsidP="00C61F0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A479" w14:textId="77777777" w:rsidR="00042EDF" w:rsidRPr="006C7EC9" w:rsidRDefault="00042EDF" w:rsidP="00C61F0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0E4083A9" w14:textId="77777777" w:rsidR="00042EDF" w:rsidRPr="006C7EC9" w:rsidRDefault="00042EDF" w:rsidP="00C61F02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26324B65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58"/>
      </w:tblGrid>
      <w:tr w:rsidR="001325A6" w:rsidRPr="00055BC6" w14:paraId="59C676BB" w14:textId="77777777" w:rsidTr="005D1442">
        <w:tc>
          <w:tcPr>
            <w:tcW w:w="776" w:type="dxa"/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5D1442">
        <w:tc>
          <w:tcPr>
            <w:tcW w:w="776" w:type="dxa"/>
          </w:tcPr>
          <w:p w14:paraId="59C676BC" w14:textId="599D1DFE" w:rsidR="00EA5E15" w:rsidRPr="00055BC6" w:rsidRDefault="00647CFE" w:rsidP="00ED7AD4">
            <w:r>
              <w:t>1.</w:t>
            </w:r>
          </w:p>
        </w:tc>
        <w:tc>
          <w:tcPr>
            <w:tcW w:w="8072" w:type="dxa"/>
            <w:shd w:val="clear" w:color="auto" w:fill="auto"/>
          </w:tcPr>
          <w:p w14:paraId="59C676BD" w14:textId="112B867B" w:rsidR="00EA5E15" w:rsidRPr="00055BC6" w:rsidRDefault="00881B3D" w:rsidP="004E588F">
            <w:r>
              <w:t>Geen</w:t>
            </w:r>
          </w:p>
        </w:tc>
      </w:tr>
      <w:tr w:rsidR="00EA5E15" w:rsidRPr="00055BC6" w14:paraId="59C676C1" w14:textId="77777777" w:rsidTr="005D1442">
        <w:tc>
          <w:tcPr>
            <w:tcW w:w="776" w:type="dxa"/>
          </w:tcPr>
          <w:p w14:paraId="59C676BF" w14:textId="7B946EB0" w:rsidR="00EA5E15" w:rsidRPr="00055BC6" w:rsidRDefault="00647CFE" w:rsidP="00ED7AD4">
            <w:r>
              <w:t>2.</w:t>
            </w:r>
          </w:p>
        </w:tc>
        <w:tc>
          <w:tcPr>
            <w:tcW w:w="8072" w:type="dxa"/>
            <w:shd w:val="clear" w:color="auto" w:fill="auto"/>
          </w:tcPr>
          <w:p w14:paraId="59C676C0" w14:textId="07167A93" w:rsidR="00EA5E15" w:rsidRPr="00055BC6" w:rsidRDefault="00EA5E15" w:rsidP="004E588F"/>
        </w:tc>
      </w:tr>
      <w:tr w:rsidR="00EA5E15" w:rsidRPr="00055BC6" w14:paraId="59C676C4" w14:textId="77777777" w:rsidTr="005D1442">
        <w:tc>
          <w:tcPr>
            <w:tcW w:w="776" w:type="dxa"/>
          </w:tcPr>
          <w:p w14:paraId="59C676C2" w14:textId="086758D7" w:rsidR="00EA5E15" w:rsidRPr="00055BC6" w:rsidRDefault="00647CFE" w:rsidP="00ED7AD4">
            <w:r>
              <w:t>3.</w:t>
            </w:r>
          </w:p>
        </w:tc>
        <w:tc>
          <w:tcPr>
            <w:tcW w:w="8072" w:type="dxa"/>
            <w:shd w:val="clear" w:color="auto" w:fill="auto"/>
          </w:tcPr>
          <w:p w14:paraId="59C676C3" w14:textId="04691B45" w:rsidR="00EA5E15" w:rsidRPr="00055BC6" w:rsidRDefault="00EA5E15" w:rsidP="004E588F"/>
        </w:tc>
      </w:tr>
      <w:tr w:rsidR="00EA5E15" w:rsidRPr="00055BC6" w14:paraId="59C676C7" w14:textId="77777777" w:rsidTr="005D1442">
        <w:tc>
          <w:tcPr>
            <w:tcW w:w="776" w:type="dxa"/>
          </w:tcPr>
          <w:p w14:paraId="59C676C5" w14:textId="07CFEE72" w:rsidR="00EA5E15" w:rsidRPr="00055BC6" w:rsidRDefault="00647CFE" w:rsidP="00ED7AD4">
            <w:r>
              <w:t>4.</w:t>
            </w:r>
          </w:p>
        </w:tc>
        <w:tc>
          <w:tcPr>
            <w:tcW w:w="8072" w:type="dxa"/>
            <w:shd w:val="clear" w:color="auto" w:fill="auto"/>
          </w:tcPr>
          <w:p w14:paraId="59C676C6" w14:textId="1E6F4FCA" w:rsidR="00EA5E15" w:rsidRPr="00055BC6" w:rsidRDefault="00EA5E15" w:rsidP="004E588F"/>
        </w:tc>
      </w:tr>
      <w:tr w:rsidR="00EA5E15" w:rsidRPr="00055BC6" w14:paraId="59C676CA" w14:textId="77777777" w:rsidTr="005D1442">
        <w:tc>
          <w:tcPr>
            <w:tcW w:w="776" w:type="dxa"/>
          </w:tcPr>
          <w:p w14:paraId="59C676C8" w14:textId="77777777" w:rsidR="00EA5E15" w:rsidRPr="00055BC6" w:rsidRDefault="00EA5E15" w:rsidP="00ED7AD4"/>
        </w:tc>
        <w:tc>
          <w:tcPr>
            <w:tcW w:w="8072" w:type="dxa"/>
            <w:shd w:val="clear" w:color="auto" w:fill="auto"/>
          </w:tcPr>
          <w:p w14:paraId="59C676C9" w14:textId="77777777" w:rsidR="00EA5E15" w:rsidRPr="00055BC6" w:rsidRDefault="00EA5E15" w:rsidP="004E588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9B3A48" w14:paraId="59C676D2" w14:textId="77777777" w:rsidTr="005D1442">
        <w:tc>
          <w:tcPr>
            <w:tcW w:w="720" w:type="dxa"/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5D1442">
        <w:tc>
          <w:tcPr>
            <w:tcW w:w="720" w:type="dxa"/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0D275CFF" w:rsidR="00C70B83" w:rsidRPr="00647CFE" w:rsidRDefault="00881B3D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5D1442">
        <w:tc>
          <w:tcPr>
            <w:tcW w:w="720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D1442">
        <w:tc>
          <w:tcPr>
            <w:tcW w:w="720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D1442">
        <w:tc>
          <w:tcPr>
            <w:tcW w:w="720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5D1442">
        <w:tc>
          <w:tcPr>
            <w:tcW w:w="720" w:type="dxa"/>
          </w:tcPr>
          <w:p w14:paraId="59C676E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5D1442">
        <w:tc>
          <w:tcPr>
            <w:tcW w:w="720" w:type="dxa"/>
          </w:tcPr>
          <w:p w14:paraId="59C676E7" w14:textId="77777777" w:rsidR="00C70B83" w:rsidRPr="004115B3" w:rsidRDefault="00C70B83" w:rsidP="00ED7AD4"/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881B3D" w:rsidRPr="00055BC6" w14:paraId="120DB560" w14:textId="77777777" w:rsidTr="00C61F02">
        <w:tc>
          <w:tcPr>
            <w:tcW w:w="4667" w:type="dxa"/>
          </w:tcPr>
          <w:p w14:paraId="7353C431" w14:textId="77777777" w:rsidR="00881B3D" w:rsidRPr="00055BC6" w:rsidRDefault="00881B3D" w:rsidP="00C61F02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F9A8E2C" w14:textId="77777777" w:rsidR="00881B3D" w:rsidRPr="00055BC6" w:rsidRDefault="00881B3D" w:rsidP="00C61F02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74D304A" w14:textId="77777777" w:rsidR="00881B3D" w:rsidRPr="00055BC6" w:rsidRDefault="00881B3D" w:rsidP="00C61F02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07423591" w14:textId="77777777" w:rsidR="00881B3D" w:rsidRPr="00055BC6" w:rsidRDefault="00881B3D" w:rsidP="00C61F02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881B3D" w:rsidRPr="00055BC6" w14:paraId="257ED22B" w14:textId="77777777" w:rsidTr="00C61F02">
        <w:tc>
          <w:tcPr>
            <w:tcW w:w="4667" w:type="dxa"/>
          </w:tcPr>
          <w:p w14:paraId="32F3D21B" w14:textId="77777777" w:rsidR="00881B3D" w:rsidRPr="00055BC6" w:rsidRDefault="00881B3D" w:rsidP="00C61F02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ED0326B" w14:textId="77777777" w:rsidR="00881B3D" w:rsidRPr="00055BC6" w:rsidRDefault="00881B3D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242B2032" w14:textId="77777777" w:rsidR="00881B3D" w:rsidRPr="00055BC6" w:rsidRDefault="00881B3D" w:rsidP="00C61F02">
            <w:pPr>
              <w:jc w:val="center"/>
            </w:pPr>
          </w:p>
        </w:tc>
      </w:tr>
      <w:tr w:rsidR="00881B3D" w:rsidRPr="00055BC6" w14:paraId="581C552C" w14:textId="77777777" w:rsidTr="00C61F02">
        <w:tc>
          <w:tcPr>
            <w:tcW w:w="4667" w:type="dxa"/>
          </w:tcPr>
          <w:p w14:paraId="0D517159" w14:textId="77777777" w:rsidR="00881B3D" w:rsidRPr="00055BC6" w:rsidRDefault="00881B3D" w:rsidP="00C61F02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08761FE1" w14:textId="77777777" w:rsidR="00881B3D" w:rsidRPr="00055BC6" w:rsidRDefault="00881B3D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36B1A539" w14:textId="77777777" w:rsidR="00881B3D" w:rsidRPr="00055BC6" w:rsidRDefault="00881B3D" w:rsidP="00C61F02">
            <w:pPr>
              <w:jc w:val="center"/>
            </w:pPr>
          </w:p>
        </w:tc>
      </w:tr>
      <w:tr w:rsidR="00881B3D" w:rsidRPr="00055BC6" w14:paraId="6C3D4526" w14:textId="77777777" w:rsidTr="00C61F02">
        <w:tc>
          <w:tcPr>
            <w:tcW w:w="4667" w:type="dxa"/>
          </w:tcPr>
          <w:p w14:paraId="51FC4E2D" w14:textId="77777777" w:rsidR="00881B3D" w:rsidRPr="00055BC6" w:rsidRDefault="00881B3D" w:rsidP="00C61F02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57500257" w14:textId="77777777" w:rsidR="00881B3D" w:rsidRPr="00055BC6" w:rsidRDefault="00881B3D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3376B652" w14:textId="77777777" w:rsidR="00881B3D" w:rsidRPr="00055BC6" w:rsidRDefault="00881B3D" w:rsidP="00C61F02">
            <w:pPr>
              <w:jc w:val="center"/>
            </w:pPr>
          </w:p>
        </w:tc>
      </w:tr>
      <w:tr w:rsidR="00881B3D" w:rsidRPr="00055BC6" w14:paraId="58C48BDC" w14:textId="77777777" w:rsidTr="00C61F02">
        <w:tc>
          <w:tcPr>
            <w:tcW w:w="4667" w:type="dxa"/>
          </w:tcPr>
          <w:p w14:paraId="0592A916" w14:textId="77777777" w:rsidR="00881B3D" w:rsidRPr="00055BC6" w:rsidRDefault="00881B3D" w:rsidP="00C61F02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666D6238" w14:textId="77777777" w:rsidR="00881B3D" w:rsidRPr="00055BC6" w:rsidRDefault="00881B3D" w:rsidP="00C61F0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0D5DE526" w14:textId="77777777" w:rsidR="00881B3D" w:rsidRPr="00055BC6" w:rsidRDefault="00881B3D" w:rsidP="00C61F0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662C9E5F" w14:textId="77777777" w:rsidR="00881B3D" w:rsidRPr="00055BC6" w:rsidRDefault="00881B3D" w:rsidP="00C61F02">
            <w:pPr>
              <w:jc w:val="center"/>
            </w:pPr>
          </w:p>
        </w:tc>
      </w:tr>
      <w:tr w:rsidR="00881B3D" w:rsidRPr="00055BC6" w14:paraId="2B142F8F" w14:textId="77777777" w:rsidTr="00C61F02">
        <w:tc>
          <w:tcPr>
            <w:tcW w:w="4667" w:type="dxa"/>
          </w:tcPr>
          <w:p w14:paraId="07365F9A" w14:textId="77777777" w:rsidR="00881B3D" w:rsidRPr="00055BC6" w:rsidRDefault="00881B3D" w:rsidP="00C61F02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BFE40E8" w14:textId="77777777" w:rsidR="00881B3D" w:rsidRPr="00055BC6" w:rsidRDefault="00881B3D" w:rsidP="00C61F02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740CD354" w14:textId="77777777" w:rsidR="00881B3D" w:rsidRPr="00055BC6" w:rsidRDefault="00881B3D" w:rsidP="00C61F02">
            <w:pPr>
              <w:jc w:val="center"/>
            </w:pPr>
            <w:r>
              <w:t>100</w:t>
            </w:r>
          </w:p>
        </w:tc>
      </w:tr>
      <w:tr w:rsidR="00881B3D" w:rsidRPr="00055BC6" w14:paraId="613E81C4" w14:textId="77777777" w:rsidTr="00C61F02">
        <w:tc>
          <w:tcPr>
            <w:tcW w:w="4667" w:type="dxa"/>
          </w:tcPr>
          <w:p w14:paraId="4071461C" w14:textId="77777777" w:rsidR="00881B3D" w:rsidRPr="00055BC6" w:rsidRDefault="00881B3D" w:rsidP="00C61F02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549B6CBF" w14:textId="77777777" w:rsidR="00881B3D" w:rsidRPr="00055BC6" w:rsidRDefault="00881B3D" w:rsidP="00C61F0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69A7CDA6" w14:textId="77777777" w:rsidR="00881B3D" w:rsidRPr="00055BC6" w:rsidRDefault="00881B3D" w:rsidP="00C61F0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65895994" w14:textId="77777777" w:rsidR="00881B3D" w:rsidRPr="00055BC6" w:rsidRDefault="00881B3D" w:rsidP="00C61F02">
            <w:pPr>
              <w:jc w:val="center"/>
            </w:pPr>
          </w:p>
        </w:tc>
      </w:tr>
    </w:tbl>
    <w:p w14:paraId="360537D6" w14:textId="77777777" w:rsidR="00881B3D" w:rsidRDefault="00881B3D" w:rsidP="00881B3D">
      <w:pPr>
        <w:rPr>
          <w:sz w:val="22"/>
          <w:szCs w:val="22"/>
        </w:rPr>
      </w:pPr>
    </w:p>
    <w:p w14:paraId="013BDB59" w14:textId="77777777" w:rsidR="00881B3D" w:rsidRDefault="00881B3D" w:rsidP="00881B3D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705A8732" w14:textId="77777777" w:rsidR="00881B3D" w:rsidRPr="00055BC6" w:rsidRDefault="00881B3D" w:rsidP="00881B3D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C018D43" w14:textId="77777777" w:rsidR="00881B3D" w:rsidRPr="00BB23C7" w:rsidRDefault="00881B3D" w:rsidP="00881B3D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429531B6" w14:textId="77777777" w:rsidR="00881B3D" w:rsidRDefault="00881B3D" w:rsidP="00881B3D">
      <w:pPr>
        <w:ind w:left="1418" w:hanging="284"/>
        <w:rPr>
          <w:sz w:val="22"/>
          <w:szCs w:val="22"/>
        </w:rPr>
      </w:pPr>
    </w:p>
    <w:p w14:paraId="70A0DBF2" w14:textId="77777777" w:rsidR="00881B3D" w:rsidRPr="00647A25" w:rsidRDefault="00881B3D" w:rsidP="00881B3D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6622C208" w14:textId="77777777" w:rsidR="00881B3D" w:rsidRPr="00302050" w:rsidRDefault="00881B3D" w:rsidP="00881B3D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5E7A9521" w14:textId="77777777" w:rsidR="00881B3D" w:rsidRPr="00302050" w:rsidRDefault="00881B3D" w:rsidP="00881B3D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1FB8063B" w14:textId="77777777" w:rsidR="00881B3D" w:rsidRPr="00302050" w:rsidRDefault="00881B3D" w:rsidP="00881B3D">
      <w:pPr>
        <w:ind w:left="1418" w:hanging="284"/>
        <w:rPr>
          <w:sz w:val="22"/>
          <w:szCs w:val="22"/>
          <w:lang w:val="en-US"/>
        </w:rPr>
      </w:pPr>
    </w:p>
    <w:p w14:paraId="71D3C6D8" w14:textId="77777777" w:rsidR="00881B3D" w:rsidRPr="00647A25" w:rsidRDefault="00881B3D" w:rsidP="00881B3D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64803C43" w14:textId="77777777" w:rsidR="00881B3D" w:rsidRDefault="00881B3D" w:rsidP="00881B3D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2694B07B" w14:textId="77777777" w:rsidR="00881B3D" w:rsidRDefault="00881B3D" w:rsidP="00881B3D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C" w14:textId="314325DE" w:rsidR="00647A25" w:rsidRPr="00647A25" w:rsidRDefault="00881B3D" w:rsidP="00881B3D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1D" w14:textId="77777777" w:rsidR="00647A25" w:rsidRPr="00647A25" w:rsidRDefault="00647A25" w:rsidP="003165B5">
      <w:pPr>
        <w:ind w:left="1418" w:hanging="284"/>
        <w:rPr>
          <w:sz w:val="22"/>
          <w:szCs w:val="22"/>
        </w:rPr>
      </w:pPr>
    </w:p>
    <w:p w14:paraId="59C6771E" w14:textId="77777777" w:rsidR="00647A25" w:rsidRPr="00647A25" w:rsidRDefault="00647A25" w:rsidP="003165B5">
      <w:pPr>
        <w:ind w:left="1418" w:hanging="284"/>
        <w:rPr>
          <w:sz w:val="22"/>
          <w:szCs w:val="22"/>
        </w:rPr>
      </w:pPr>
    </w:p>
    <w:p w14:paraId="59C67721" w14:textId="0B3B7A0D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881B3D">
        <w:t xml:space="preserve">De inlichtingen worden hernomen in de </w:t>
      </w:r>
      <w:r w:rsidR="006C7EC9" w:rsidRPr="00881B3D">
        <w:t>B</w:t>
      </w:r>
      <w:r w:rsidRPr="00881B3D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248B546D" w:rsidR="009B3A48" w:rsidRPr="00881B3D" w:rsidRDefault="00881B3D" w:rsidP="003A385F">
      <w:pPr>
        <w:ind w:left="720"/>
        <w:rPr>
          <w:sz w:val="22"/>
          <w:szCs w:val="22"/>
        </w:rPr>
      </w:pPr>
      <w:r w:rsidRPr="00881B3D">
        <w:rPr>
          <w:sz w:val="22"/>
          <w:szCs w:val="22"/>
        </w:rPr>
        <w:t>Geen</w:t>
      </w:r>
      <w:r w:rsidR="009B3A48" w:rsidRPr="00881B3D">
        <w:rPr>
          <w:sz w:val="22"/>
          <w:szCs w:val="22"/>
        </w:rPr>
        <w:t>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3ACA95F3" w14:textId="77777777" w:rsidR="00881B3D" w:rsidRDefault="00881B3D" w:rsidP="003A385F">
      <w:pPr>
        <w:numPr>
          <w:ilvl w:val="3"/>
          <w:numId w:val="14"/>
        </w:numPr>
        <w:tabs>
          <w:tab w:val="num" w:pos="1080"/>
        </w:tabs>
        <w:ind w:left="1080"/>
        <w:sectPr w:rsidR="00881B3D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4" w14:textId="7DFBAA8B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lastRenderedPageBreak/>
        <w:t>de</w:t>
      </w:r>
      <w:proofErr w:type="gramEnd"/>
      <w:r w:rsidRPr="000C2928">
        <w:t xml:space="preserve">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881B3D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881B3D">
        <w:tc>
          <w:tcPr>
            <w:tcW w:w="7560" w:type="dxa"/>
            <w:tcBorders>
              <w:top w:val="single" w:sz="4" w:space="0" w:color="auto"/>
            </w:tcBorders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4" w14:textId="77777777" w:rsidR="009B3A48" w:rsidRPr="00881B3D" w:rsidRDefault="009B3A48" w:rsidP="004115B3">
            <w:pPr>
              <w:jc w:val="center"/>
            </w:pPr>
            <w:r w:rsidRPr="00881B3D">
              <w:t>0</w:t>
            </w:r>
          </w:p>
        </w:tc>
      </w:tr>
      <w:tr w:rsidR="001325A6" w:rsidRPr="00055BC6" w14:paraId="59C67748" w14:textId="77777777" w:rsidTr="000C2928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7" w14:textId="77777777" w:rsidR="009B3A48" w:rsidRPr="00881B3D" w:rsidRDefault="009B3A48" w:rsidP="004115B3">
            <w:pPr>
              <w:jc w:val="center"/>
            </w:pPr>
            <w:r w:rsidRPr="00881B3D">
              <w:t>0</w:t>
            </w:r>
          </w:p>
        </w:tc>
      </w:tr>
      <w:tr w:rsidR="001325A6" w:rsidRPr="00055BC6" w14:paraId="59C6774B" w14:textId="77777777" w:rsidTr="000C2928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A" w14:textId="77777777" w:rsidR="009B3A48" w:rsidRPr="00881B3D" w:rsidRDefault="009B3A48" w:rsidP="004115B3">
            <w:pPr>
              <w:jc w:val="center"/>
            </w:pPr>
            <w:r w:rsidRPr="00881B3D">
              <w:t>0</w:t>
            </w:r>
          </w:p>
        </w:tc>
      </w:tr>
      <w:tr w:rsidR="001325A6" w:rsidRPr="00055BC6" w14:paraId="59C6774E" w14:textId="77777777" w:rsidTr="000C2928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D" w14:textId="77777777" w:rsidR="009B3A48" w:rsidRPr="00881B3D" w:rsidRDefault="009B3A48" w:rsidP="004115B3">
            <w:pPr>
              <w:jc w:val="center"/>
            </w:pPr>
            <w:r w:rsidRPr="00881B3D">
              <w:t>0</w:t>
            </w:r>
          </w:p>
        </w:tc>
      </w:tr>
      <w:tr w:rsidR="001325A6" w:rsidRPr="00055BC6" w14:paraId="59C67751" w14:textId="77777777" w:rsidTr="000C2928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0" w14:textId="77777777" w:rsidR="009B3A48" w:rsidRPr="00881B3D" w:rsidRDefault="009B3A48" w:rsidP="004115B3">
            <w:pPr>
              <w:jc w:val="center"/>
            </w:pPr>
            <w:r w:rsidRPr="00881B3D">
              <w:t>0</w:t>
            </w:r>
          </w:p>
        </w:tc>
      </w:tr>
      <w:tr w:rsidR="001325A6" w:rsidRPr="00055BC6" w14:paraId="59C67754" w14:textId="77777777" w:rsidTr="000C2928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3" w14:textId="77777777" w:rsidR="009B3A48" w:rsidRPr="00881B3D" w:rsidRDefault="009B3A48" w:rsidP="004115B3">
            <w:pPr>
              <w:jc w:val="center"/>
            </w:pPr>
            <w:r w:rsidRPr="00881B3D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881B3D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881B3D">
        <w:tc>
          <w:tcPr>
            <w:tcW w:w="720" w:type="dxa"/>
            <w:tcBorders>
              <w:top w:val="single" w:sz="4" w:space="0" w:color="auto"/>
            </w:tcBorders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4066D22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63" w14:textId="7777777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881B3D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881B3D">
        <w:tc>
          <w:tcPr>
            <w:tcW w:w="720" w:type="dxa"/>
            <w:tcBorders>
              <w:top w:val="single" w:sz="4" w:space="0" w:color="auto"/>
            </w:tcBorders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lastRenderedPageBreak/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3CEC8270" w:rsidR="009B3A48" w:rsidRPr="006C7EC9" w:rsidRDefault="00573377" w:rsidP="002D0A7E">
      <w:pPr>
        <w:ind w:left="360"/>
        <w:rPr>
          <w:color w:val="365F91" w:themeColor="accent1" w:themeShade="BF"/>
        </w:rPr>
      </w:pPr>
      <w:r w:rsidRPr="00707AC3">
        <w:t>Zie jaarverslag LDPBW 08</w:t>
      </w:r>
      <w:r w:rsidR="006C7EC9" w:rsidRPr="00707AC3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10B59CC8" w:rsidR="009B3A48" w:rsidRDefault="00647CF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Informatieverspreiding via </w:t>
      </w:r>
      <w:proofErr w:type="spellStart"/>
      <w:r>
        <w:t>ShairePoint</w:t>
      </w:r>
      <w:proofErr w:type="spellEnd"/>
      <w:r>
        <w:t xml:space="preserve">, </w:t>
      </w:r>
    </w:p>
    <w:p w14:paraId="59C6779A" w14:textId="35C55EB3" w:rsidR="00EB1A68" w:rsidRDefault="00116A36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Onthaalbrochure</w:t>
      </w:r>
    </w:p>
    <w:p w14:paraId="59C6779B" w14:textId="4D18429F" w:rsidR="00EB1A68" w:rsidRDefault="00707AC3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Email</w:t>
      </w:r>
    </w:p>
    <w:p w14:paraId="59C6779D" w14:textId="06EDDF61" w:rsidR="00EB1A68" w:rsidRPr="00055BC6" w:rsidRDefault="00EB1A68" w:rsidP="00707AC3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6D2959AF" w:rsidR="00EB1A68" w:rsidRDefault="00573377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03A180F8" w:rsidR="00EB1A68" w:rsidRDefault="00573377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2" w14:textId="7C221209" w:rsidR="00EB1A68" w:rsidRDefault="00573377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3" w14:textId="3342DD6C" w:rsidR="009B3A48" w:rsidRDefault="00707AC3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4" w14:textId="77777777" w:rsidR="009B3A48" w:rsidRDefault="009B3A48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A" w14:textId="3DC94C0B" w:rsidR="00EB1A68" w:rsidRPr="0032165E" w:rsidRDefault="009E68CA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B" w14:textId="63AF09E4" w:rsidR="00EB1A68" w:rsidRPr="0032165E" w:rsidRDefault="00707AC3" w:rsidP="00BB369E">
      <w:pPr>
        <w:pStyle w:val="ListParagraph"/>
        <w:numPr>
          <w:ilvl w:val="0"/>
          <w:numId w:val="35"/>
        </w:numPr>
      </w:pPr>
      <w:r>
        <w:t>Email</w:t>
      </w:r>
    </w:p>
    <w:p w14:paraId="59C677AC" w14:textId="55CA6ABE" w:rsidR="00EB1A68" w:rsidRPr="0032165E" w:rsidRDefault="00707AC3" w:rsidP="00BB369E">
      <w:pPr>
        <w:pStyle w:val="ListParagraph"/>
        <w:numPr>
          <w:ilvl w:val="0"/>
          <w:numId w:val="35"/>
        </w:numPr>
      </w:pPr>
      <w:proofErr w:type="spellStart"/>
      <w:r>
        <w:t>Msg</w:t>
      </w:r>
      <w:proofErr w:type="spellEnd"/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707AC3" w:rsidRPr="00055BC6" w14:paraId="76C0E831" w14:textId="77777777" w:rsidTr="00C61F02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2A5F7" w14:textId="77777777" w:rsidR="00707AC3" w:rsidRPr="00055BC6" w:rsidRDefault="00707AC3" w:rsidP="00C61F02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65AE94" w14:textId="77777777" w:rsidR="00707AC3" w:rsidRPr="00055BC6" w:rsidRDefault="00707AC3" w:rsidP="00C61F02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DE71FF0" w14:textId="77777777" w:rsidR="00707AC3" w:rsidRPr="00055BC6" w:rsidRDefault="00707AC3" w:rsidP="00C61F02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707AC3" w:rsidRPr="00055BC6" w14:paraId="4BFCB0FD" w14:textId="77777777" w:rsidTr="00C61F02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1988DDE" w14:textId="77777777" w:rsidR="00707AC3" w:rsidRPr="00055BC6" w:rsidRDefault="00707AC3" w:rsidP="00C61F02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34877768" w14:textId="3BF350D1" w:rsidR="00707AC3" w:rsidRPr="00055BC6" w:rsidRDefault="00707AC3" w:rsidP="00C61F02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707AC3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707AC3" w:rsidRPr="00055BC6" w14:paraId="110915E0" w14:textId="77777777" w:rsidTr="00C61F02">
        <w:tc>
          <w:tcPr>
            <w:tcW w:w="567" w:type="dxa"/>
            <w:vAlign w:val="center"/>
          </w:tcPr>
          <w:p w14:paraId="381EBC71" w14:textId="77777777" w:rsidR="00707AC3" w:rsidRPr="00055BC6" w:rsidRDefault="00707AC3" w:rsidP="00C61F02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0E300F6C" w14:textId="77777777" w:rsidR="00707AC3" w:rsidRPr="00055BC6" w:rsidRDefault="00707AC3" w:rsidP="00C61F02"/>
        </w:tc>
        <w:tc>
          <w:tcPr>
            <w:tcW w:w="3415" w:type="dxa"/>
            <w:gridSpan w:val="2"/>
          </w:tcPr>
          <w:p w14:paraId="64CC69F0" w14:textId="77777777" w:rsidR="00707AC3" w:rsidRPr="00055BC6" w:rsidRDefault="00707AC3" w:rsidP="00C61F02"/>
        </w:tc>
      </w:tr>
      <w:tr w:rsidR="00707AC3" w:rsidRPr="00055BC6" w14:paraId="1107873D" w14:textId="77777777" w:rsidTr="00C61F02">
        <w:tc>
          <w:tcPr>
            <w:tcW w:w="567" w:type="dxa"/>
            <w:vAlign w:val="center"/>
          </w:tcPr>
          <w:p w14:paraId="2498E541" w14:textId="77777777" w:rsidR="00707AC3" w:rsidRPr="00055BC6" w:rsidRDefault="00707AC3" w:rsidP="00C61F02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189FAEE8" w14:textId="77777777" w:rsidR="00707AC3" w:rsidRPr="00055BC6" w:rsidRDefault="00707AC3" w:rsidP="00C61F02"/>
        </w:tc>
        <w:tc>
          <w:tcPr>
            <w:tcW w:w="3415" w:type="dxa"/>
            <w:gridSpan w:val="2"/>
          </w:tcPr>
          <w:p w14:paraId="4105A7EA" w14:textId="77777777" w:rsidR="00707AC3" w:rsidRPr="00055BC6" w:rsidRDefault="00707AC3" w:rsidP="00C61F02"/>
        </w:tc>
      </w:tr>
      <w:tr w:rsidR="00707AC3" w:rsidRPr="00055BC6" w14:paraId="07EBE6E8" w14:textId="77777777" w:rsidTr="00C61F02">
        <w:tc>
          <w:tcPr>
            <w:tcW w:w="567" w:type="dxa"/>
            <w:vAlign w:val="center"/>
          </w:tcPr>
          <w:p w14:paraId="68DBF0B8" w14:textId="77777777" w:rsidR="00707AC3" w:rsidRPr="00055BC6" w:rsidRDefault="00707AC3" w:rsidP="00C61F02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58AEC092" w14:textId="77777777" w:rsidR="00707AC3" w:rsidRPr="00055BC6" w:rsidRDefault="00707AC3" w:rsidP="00C61F02"/>
        </w:tc>
        <w:tc>
          <w:tcPr>
            <w:tcW w:w="3415" w:type="dxa"/>
            <w:gridSpan w:val="2"/>
          </w:tcPr>
          <w:p w14:paraId="431E994D" w14:textId="77777777" w:rsidR="00707AC3" w:rsidRPr="00055BC6" w:rsidRDefault="00707AC3" w:rsidP="00C61F02"/>
        </w:tc>
      </w:tr>
      <w:tr w:rsidR="00707AC3" w:rsidRPr="00055BC6" w14:paraId="5AED1CFA" w14:textId="77777777" w:rsidTr="00C61F02">
        <w:tc>
          <w:tcPr>
            <w:tcW w:w="567" w:type="dxa"/>
            <w:vAlign w:val="center"/>
          </w:tcPr>
          <w:p w14:paraId="00061426" w14:textId="77777777" w:rsidR="00707AC3" w:rsidRPr="00055BC6" w:rsidRDefault="00707AC3" w:rsidP="00C61F02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043F9C52" w14:textId="77777777" w:rsidR="00707AC3" w:rsidRPr="00055BC6" w:rsidRDefault="00707AC3" w:rsidP="00C61F02"/>
        </w:tc>
        <w:tc>
          <w:tcPr>
            <w:tcW w:w="3415" w:type="dxa"/>
            <w:gridSpan w:val="2"/>
          </w:tcPr>
          <w:p w14:paraId="175CB735" w14:textId="77777777" w:rsidR="00707AC3" w:rsidRPr="00055BC6" w:rsidRDefault="00707AC3" w:rsidP="00C61F02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AD25E3" w:rsidRDefault="00AD25E3" w:rsidP="00373962">
      <w:r>
        <w:separator/>
      </w:r>
    </w:p>
  </w:endnote>
  <w:endnote w:type="continuationSeparator" w:id="0">
    <w:p w14:paraId="59C677CF" w14:textId="77777777" w:rsidR="00AD25E3" w:rsidRDefault="00AD25E3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12402961" w:rsidR="00AD25E3" w:rsidRDefault="00AD25E3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16A36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16A36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AD25E3" w:rsidRDefault="00AD25E3" w:rsidP="00373962">
      <w:r>
        <w:separator/>
      </w:r>
    </w:p>
  </w:footnote>
  <w:footnote w:type="continuationSeparator" w:id="0">
    <w:p w14:paraId="59C677CD" w14:textId="77777777" w:rsidR="00AD25E3" w:rsidRDefault="00AD25E3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AD25E3" w:rsidRPr="00251AAD" w:rsidRDefault="00AD25E3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0AA37B9"/>
    <w:multiLevelType w:val="hybridMultilevel"/>
    <w:tmpl w:val="E36C2A0C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4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4"/>
  </w:num>
  <w:num w:numId="4">
    <w:abstractNumId w:val="4"/>
  </w:num>
  <w:num w:numId="5">
    <w:abstractNumId w:val="33"/>
  </w:num>
  <w:num w:numId="6">
    <w:abstractNumId w:val="10"/>
  </w:num>
  <w:num w:numId="7">
    <w:abstractNumId w:val="18"/>
  </w:num>
  <w:num w:numId="8">
    <w:abstractNumId w:val="37"/>
  </w:num>
  <w:num w:numId="9">
    <w:abstractNumId w:val="36"/>
  </w:num>
  <w:num w:numId="10">
    <w:abstractNumId w:val="14"/>
  </w:num>
  <w:num w:numId="11">
    <w:abstractNumId w:val="38"/>
  </w:num>
  <w:num w:numId="12">
    <w:abstractNumId w:val="25"/>
  </w:num>
  <w:num w:numId="13">
    <w:abstractNumId w:val="12"/>
  </w:num>
  <w:num w:numId="14">
    <w:abstractNumId w:val="22"/>
  </w:num>
  <w:num w:numId="15">
    <w:abstractNumId w:val="40"/>
  </w:num>
  <w:num w:numId="16">
    <w:abstractNumId w:val="39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2"/>
  </w:num>
  <w:num w:numId="24">
    <w:abstractNumId w:val="35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1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42EDF"/>
    <w:rsid w:val="000527EF"/>
    <w:rsid w:val="00055BC6"/>
    <w:rsid w:val="000C2928"/>
    <w:rsid w:val="00116681"/>
    <w:rsid w:val="00116A36"/>
    <w:rsid w:val="001325A6"/>
    <w:rsid w:val="00134158"/>
    <w:rsid w:val="00186E7F"/>
    <w:rsid w:val="00194BB5"/>
    <w:rsid w:val="001A0A96"/>
    <w:rsid w:val="00206063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C02"/>
    <w:rsid w:val="00396BDA"/>
    <w:rsid w:val="003A385F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71E3C"/>
    <w:rsid w:val="00573377"/>
    <w:rsid w:val="00585F05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707AC3"/>
    <w:rsid w:val="00725FAA"/>
    <w:rsid w:val="0073276F"/>
    <w:rsid w:val="00771256"/>
    <w:rsid w:val="00783318"/>
    <w:rsid w:val="008102C6"/>
    <w:rsid w:val="008232A4"/>
    <w:rsid w:val="00827EAD"/>
    <w:rsid w:val="00830886"/>
    <w:rsid w:val="00881B3D"/>
    <w:rsid w:val="008935DC"/>
    <w:rsid w:val="00897F22"/>
    <w:rsid w:val="008C475E"/>
    <w:rsid w:val="008C47B6"/>
    <w:rsid w:val="008E13D0"/>
    <w:rsid w:val="008F7DCA"/>
    <w:rsid w:val="0091425C"/>
    <w:rsid w:val="009321DB"/>
    <w:rsid w:val="009358F1"/>
    <w:rsid w:val="00943280"/>
    <w:rsid w:val="009474ED"/>
    <w:rsid w:val="009567D6"/>
    <w:rsid w:val="00961D0B"/>
    <w:rsid w:val="009856C3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97072"/>
    <w:rsid w:val="00A9721C"/>
    <w:rsid w:val="00AC33C0"/>
    <w:rsid w:val="00AD25E3"/>
    <w:rsid w:val="00AF4A2E"/>
    <w:rsid w:val="00AF552D"/>
    <w:rsid w:val="00B70EAF"/>
    <w:rsid w:val="00B72411"/>
    <w:rsid w:val="00B764FB"/>
    <w:rsid w:val="00B8610D"/>
    <w:rsid w:val="00B87A00"/>
    <w:rsid w:val="00BB23C7"/>
    <w:rsid w:val="00BB369E"/>
    <w:rsid w:val="00BC39EC"/>
    <w:rsid w:val="00BF2C42"/>
    <w:rsid w:val="00BF4439"/>
    <w:rsid w:val="00C152C5"/>
    <w:rsid w:val="00C334E0"/>
    <w:rsid w:val="00C4217A"/>
    <w:rsid w:val="00C51164"/>
    <w:rsid w:val="00C5729B"/>
    <w:rsid w:val="00C66DC4"/>
    <w:rsid w:val="00C70B83"/>
    <w:rsid w:val="00C76D4A"/>
    <w:rsid w:val="00C916FF"/>
    <w:rsid w:val="00CB1138"/>
    <w:rsid w:val="00D3410F"/>
    <w:rsid w:val="00D8514B"/>
    <w:rsid w:val="00D8679A"/>
    <w:rsid w:val="00D91E3D"/>
    <w:rsid w:val="00D92619"/>
    <w:rsid w:val="00DA73C6"/>
    <w:rsid w:val="00DC31B5"/>
    <w:rsid w:val="00DD344D"/>
    <w:rsid w:val="00E02B2C"/>
    <w:rsid w:val="00E60B82"/>
    <w:rsid w:val="00E64DAA"/>
    <w:rsid w:val="00E73452"/>
    <w:rsid w:val="00EA5E15"/>
    <w:rsid w:val="00EB1A68"/>
    <w:rsid w:val="00EB5128"/>
    <w:rsid w:val="00EC5BC3"/>
    <w:rsid w:val="00ED7AD4"/>
    <w:rsid w:val="00F03E45"/>
    <w:rsid w:val="00F43F14"/>
    <w:rsid w:val="00F44EEC"/>
    <w:rsid w:val="00F54E58"/>
    <w:rsid w:val="00F64C2B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B397114F-AC2F-4170-979D-7A57A900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707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B5ABA5-7ED8-49E8-97CF-B6638F69AE52}">
  <ds:schemaRefs>
    <ds:schemaRef ds:uri="6feb3e28-cf4b-4f02-8c5e-c8457fe8e9a7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41</TotalTime>
  <Pages>8</Pages>
  <Words>1486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10</cp:revision>
  <cp:lastPrinted>2016-03-17T08:33:00Z</cp:lastPrinted>
  <dcterms:created xsi:type="dcterms:W3CDTF">2019-03-04T08:54:00Z</dcterms:created>
  <dcterms:modified xsi:type="dcterms:W3CDTF">2020-02-27T10:34:00Z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