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75FDE8ED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proofErr w:type="gramStart"/>
      <w:r w:rsidR="00A9721C">
        <w:rPr>
          <w:b/>
          <w:sz w:val="22"/>
          <w:szCs w:val="22"/>
          <w:u w:val="single"/>
        </w:rPr>
        <w:t>COMOPS</w:t>
      </w:r>
      <w:r w:rsidR="00AF552D">
        <w:rPr>
          <w:b/>
          <w:sz w:val="22"/>
          <w:szCs w:val="22"/>
          <w:u w:val="single"/>
        </w:rPr>
        <w:t>LAND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BF2189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345CC092" w:rsidR="009474ED" w:rsidRPr="009E27D7" w:rsidRDefault="00A9721C" w:rsidP="00AF55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COMOPS</w:t>
            </w:r>
            <w:r w:rsidR="00AF552D">
              <w:rPr>
                <w:sz w:val="22"/>
                <w:szCs w:val="22"/>
              </w:rPr>
              <w:t>LAND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7448A36D" w:rsidR="009474ED" w:rsidRPr="009E27D7" w:rsidRDefault="00E02B2C" w:rsidP="00AF552D">
            <w:pPr>
              <w:rPr>
                <w:sz w:val="22"/>
                <w:szCs w:val="22"/>
              </w:rPr>
            </w:pPr>
            <w:r>
              <w:rPr>
                <w:rFonts w:ascii="Verdana" w:hAnsi="Verdana"/>
                <w:sz w:val="16"/>
                <w:szCs w:val="16"/>
              </w:rPr>
              <w:t>9-</w:t>
            </w:r>
            <w:r w:rsidR="003E558B">
              <w:rPr>
                <w:rFonts w:ascii="Verdana" w:hAnsi="Verdana"/>
                <w:sz w:val="16"/>
                <w:szCs w:val="16"/>
              </w:rPr>
              <w:t>6321-</w:t>
            </w:r>
            <w:r w:rsidR="00AF552D">
              <w:rPr>
                <w:rFonts w:ascii="Verdana" w:hAnsi="Verdana"/>
                <w:sz w:val="16"/>
                <w:szCs w:val="16"/>
              </w:rPr>
              <w:t>18565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77777777" w:rsidR="009474ED" w:rsidRPr="009E27D7" w:rsidRDefault="009474ED" w:rsidP="009474ED">
            <w:pPr>
              <w:rPr>
                <w:sz w:val="22"/>
                <w:szCs w:val="22"/>
              </w:rPr>
            </w:pP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46E7E5F7" w:rsidR="00F834A9" w:rsidRPr="00F834A9" w:rsidRDefault="00AF552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496E1CA8" w:rsidR="00F834A9" w:rsidRPr="00F834A9" w:rsidRDefault="00AF552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Beeldschermwerk</w:t>
      </w:r>
    </w:p>
    <w:p w14:paraId="59C6764C" w14:textId="150C73BD" w:rsidR="00F834A9" w:rsidRDefault="00AF552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TGS-</w:t>
      </w:r>
      <w:proofErr w:type="spellStart"/>
      <w:r>
        <w:rPr>
          <w:sz w:val="22"/>
          <w:szCs w:val="22"/>
        </w:rPr>
        <w:t>onderrichters</w:t>
      </w:r>
      <w:proofErr w:type="spellEnd"/>
    </w:p>
    <w:p w14:paraId="19C0DAA0" w14:textId="1268E5BB" w:rsidR="00492E0A" w:rsidRDefault="00492E0A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Magazijnier</w:t>
      </w:r>
    </w:p>
    <w:p w14:paraId="5D41E16B" w14:textId="01DB4603" w:rsidR="00492E0A" w:rsidRDefault="00492E0A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proofErr w:type="spellStart"/>
      <w:r>
        <w:rPr>
          <w:sz w:val="22"/>
          <w:szCs w:val="22"/>
        </w:rPr>
        <w:t>Sportonderrichters</w:t>
      </w:r>
      <w:proofErr w:type="spellEnd"/>
    </w:p>
    <w:p w14:paraId="541994A4" w14:textId="0FD6B606" w:rsidR="00492E0A" w:rsidRPr="00F834A9" w:rsidRDefault="00492E0A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Barman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2269D490" w14:textId="75E253E2" w:rsidR="00BF2189" w:rsidRDefault="00BF2189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08"/>
        <w:gridCol w:w="709"/>
        <w:gridCol w:w="709"/>
        <w:gridCol w:w="992"/>
      </w:tblGrid>
      <w:tr w:rsidR="00BF2189" w14:paraId="626B596D" w14:textId="77777777" w:rsidTr="00A31799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0C63EA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61EC69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3EB76145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1C1B67D7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BF2189" w14:paraId="46905799" w14:textId="77777777" w:rsidTr="00A31799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9EE3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BA640B5" w14:textId="77777777" w:rsidR="00BF2189" w:rsidRPr="00E74119" w:rsidRDefault="00BF2189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740D3C36" w14:textId="77777777" w:rsidR="00BF2189" w:rsidRPr="00E74119" w:rsidRDefault="00BF2189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ACBE95D" w14:textId="77777777" w:rsidR="00BF2189" w:rsidRPr="00E74119" w:rsidRDefault="00BF2189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BC47777" w14:textId="77777777" w:rsidR="00BF2189" w:rsidRPr="00E74119" w:rsidRDefault="00BF2189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92" w:type="dxa"/>
            <w:vMerge/>
          </w:tcPr>
          <w:p w14:paraId="7B27F288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BF2189" w14:paraId="59FC5934" w14:textId="77777777" w:rsidTr="00A31799">
        <w:tc>
          <w:tcPr>
            <w:tcW w:w="4208" w:type="dxa"/>
            <w:tcBorders>
              <w:top w:val="single" w:sz="4" w:space="0" w:color="auto"/>
            </w:tcBorders>
          </w:tcPr>
          <w:p w14:paraId="2A7D5CBA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5B24BD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19D1FFC" w14:textId="3A8B1182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E0B84C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0B2CD3" w14:textId="5CBBCAF1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AC3861A" w14:textId="48F1265B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</w:tr>
      <w:tr w:rsidR="00BF2189" w14:paraId="6275A400" w14:textId="77777777" w:rsidTr="00A31799">
        <w:tc>
          <w:tcPr>
            <w:tcW w:w="4208" w:type="dxa"/>
          </w:tcPr>
          <w:p w14:paraId="40F6FDDA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75657E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C36FAF" w14:textId="1DDFAC2E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A06F67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DEB2AA" w14:textId="13B3876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778DAFB" w14:textId="15F093DD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2189" w14:paraId="10A5A30E" w14:textId="77777777" w:rsidTr="00A31799">
        <w:tc>
          <w:tcPr>
            <w:tcW w:w="4208" w:type="dxa"/>
          </w:tcPr>
          <w:p w14:paraId="56218584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0BF9E9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97F3B21" w14:textId="09178874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0C58DF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BA54D3" w14:textId="331A5C44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4551F7C" w14:textId="0D009029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2,25</w:t>
            </w:r>
          </w:p>
        </w:tc>
      </w:tr>
      <w:tr w:rsidR="00BF2189" w14:paraId="17CD1342" w14:textId="77777777" w:rsidTr="00A31799">
        <w:tc>
          <w:tcPr>
            <w:tcW w:w="4208" w:type="dxa"/>
          </w:tcPr>
          <w:p w14:paraId="3D6CFCBE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28E8C1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17604E3" w14:textId="2ACFC23F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A64AF6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9698B0" w14:textId="6EA9BA81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96C38D6" w14:textId="14887C85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F2189" w14:paraId="7B95ABDE" w14:textId="77777777" w:rsidTr="00A31799">
        <w:tc>
          <w:tcPr>
            <w:tcW w:w="4208" w:type="dxa"/>
          </w:tcPr>
          <w:p w14:paraId="31687BB8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5F0E89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9BD60F2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3CE477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15826E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C39AC58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2189" w14:paraId="6D2DD0C9" w14:textId="77777777" w:rsidTr="00A31799">
        <w:tc>
          <w:tcPr>
            <w:tcW w:w="4208" w:type="dxa"/>
          </w:tcPr>
          <w:p w14:paraId="37EF6640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6326FCD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F8016A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5AEF63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9E856D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B7185FC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2189" w14:paraId="7EFBBACE" w14:textId="77777777" w:rsidTr="00A31799">
        <w:tc>
          <w:tcPr>
            <w:tcW w:w="4208" w:type="dxa"/>
          </w:tcPr>
          <w:p w14:paraId="11AFB0B9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1B6CDF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32C5B4F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B7DDA9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BF6ED1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20B1A47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2189" w14:paraId="6304D92F" w14:textId="77777777" w:rsidTr="00A31799">
        <w:tc>
          <w:tcPr>
            <w:tcW w:w="4208" w:type="dxa"/>
          </w:tcPr>
          <w:p w14:paraId="1A3A66B4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82C727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D1F131D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2D0140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95B332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B082874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2189" w14:paraId="792FB303" w14:textId="77777777" w:rsidTr="00A31799">
        <w:tc>
          <w:tcPr>
            <w:tcW w:w="4208" w:type="dxa"/>
          </w:tcPr>
          <w:p w14:paraId="4C0CC141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5ECB02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9ED0E2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C0610B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57AF0D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BE34736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2189" w14:paraId="7CEFFADB" w14:textId="77777777" w:rsidTr="00A31799">
        <w:tc>
          <w:tcPr>
            <w:tcW w:w="4208" w:type="dxa"/>
          </w:tcPr>
          <w:p w14:paraId="35F381F9" w14:textId="77777777" w:rsidR="00BF2189" w:rsidRDefault="00BF218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CE03B3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F70C67D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7B88CB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3BB65B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7CF7608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2189" w14:paraId="2937615C" w14:textId="77777777" w:rsidTr="00A31799">
        <w:tc>
          <w:tcPr>
            <w:tcW w:w="7043" w:type="dxa"/>
            <w:gridSpan w:val="5"/>
            <w:shd w:val="clear" w:color="auto" w:fill="auto"/>
          </w:tcPr>
          <w:p w14:paraId="1D778E42" w14:textId="7777777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E9946A2" w14:textId="300333C7" w:rsidR="00BF2189" w:rsidRDefault="00BF218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139,25</w:t>
            </w:r>
          </w:p>
        </w:tc>
      </w:tr>
    </w:tbl>
    <w:p w14:paraId="59C67652" w14:textId="07C16C71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4" w14:textId="77777777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6D0BC351" w14:textId="000D5797" w:rsidR="00492E0A" w:rsidRPr="009358F1" w:rsidRDefault="00492E0A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83"/>
        <w:gridCol w:w="1203"/>
        <w:gridCol w:w="3121"/>
        <w:gridCol w:w="2167"/>
      </w:tblGrid>
      <w:tr w:rsidR="00492E0A" w14:paraId="0182A94B" w14:textId="77777777" w:rsidTr="00492E0A">
        <w:tc>
          <w:tcPr>
            <w:tcW w:w="2183" w:type="dxa"/>
            <w:shd w:val="clear" w:color="auto" w:fill="BFBFBF" w:themeFill="background1" w:themeFillShade="BF"/>
            <w:vAlign w:val="center"/>
          </w:tcPr>
          <w:p w14:paraId="61E8F5CE" w14:textId="0ECD136A" w:rsidR="00492E0A" w:rsidRPr="00492E0A" w:rsidRDefault="00492E0A" w:rsidP="00492E0A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NAAM</w:t>
            </w:r>
          </w:p>
        </w:tc>
        <w:tc>
          <w:tcPr>
            <w:tcW w:w="1203" w:type="dxa"/>
            <w:shd w:val="clear" w:color="auto" w:fill="BFBFBF" w:themeFill="background1" w:themeFillShade="BF"/>
            <w:vAlign w:val="center"/>
          </w:tcPr>
          <w:p w14:paraId="412AC776" w14:textId="37DAD30A" w:rsidR="00492E0A" w:rsidRPr="00492E0A" w:rsidRDefault="00492E0A" w:rsidP="00492E0A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Graad</w:t>
            </w:r>
          </w:p>
        </w:tc>
        <w:tc>
          <w:tcPr>
            <w:tcW w:w="3121" w:type="dxa"/>
            <w:shd w:val="clear" w:color="auto" w:fill="BFBFBF" w:themeFill="background1" w:themeFillShade="BF"/>
            <w:vAlign w:val="center"/>
          </w:tcPr>
          <w:p w14:paraId="2132DBBA" w14:textId="50C851AD" w:rsidR="00492E0A" w:rsidRPr="00492E0A" w:rsidRDefault="00492E0A" w:rsidP="00492E0A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Adres (erkend) organisme</w:t>
            </w:r>
          </w:p>
        </w:tc>
        <w:tc>
          <w:tcPr>
            <w:tcW w:w="2167" w:type="dxa"/>
            <w:shd w:val="clear" w:color="auto" w:fill="BFBFBF" w:themeFill="background1" w:themeFillShade="BF"/>
            <w:vAlign w:val="center"/>
          </w:tcPr>
          <w:p w14:paraId="37242A97" w14:textId="36887B51" w:rsidR="00492E0A" w:rsidRPr="00492E0A" w:rsidRDefault="00492E0A" w:rsidP="00492E0A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Datum laatste recyclage</w:t>
            </w:r>
          </w:p>
        </w:tc>
      </w:tr>
      <w:tr w:rsidR="00492E0A" w14:paraId="59AC1E2D" w14:textId="77777777" w:rsidTr="00BF2189">
        <w:tc>
          <w:tcPr>
            <w:tcW w:w="2183" w:type="dxa"/>
            <w:vAlign w:val="center"/>
          </w:tcPr>
          <w:p w14:paraId="50505D54" w14:textId="43712670" w:rsidR="00492E0A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STROOBANTS Giel</w:t>
            </w:r>
          </w:p>
        </w:tc>
        <w:tc>
          <w:tcPr>
            <w:tcW w:w="1203" w:type="dxa"/>
            <w:vAlign w:val="center"/>
          </w:tcPr>
          <w:p w14:paraId="361931DD" w14:textId="5AAB125F" w:rsidR="00492E0A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1SM</w:t>
            </w:r>
          </w:p>
        </w:tc>
        <w:tc>
          <w:tcPr>
            <w:tcW w:w="3121" w:type="dxa"/>
            <w:vAlign w:val="center"/>
          </w:tcPr>
          <w:p w14:paraId="7F9AB6A9" w14:textId="0D4C4DA3" w:rsidR="00492E0A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 MED</w:t>
            </w:r>
          </w:p>
        </w:tc>
        <w:tc>
          <w:tcPr>
            <w:tcW w:w="2167" w:type="dxa"/>
            <w:vAlign w:val="center"/>
          </w:tcPr>
          <w:p w14:paraId="6D5E6741" w14:textId="07347FDE" w:rsidR="00492E0A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10/11/2018</w:t>
            </w:r>
          </w:p>
        </w:tc>
      </w:tr>
      <w:tr w:rsidR="00BF2189" w14:paraId="6DAB0235" w14:textId="77777777" w:rsidTr="00BF2189">
        <w:tc>
          <w:tcPr>
            <w:tcW w:w="2183" w:type="dxa"/>
            <w:vAlign w:val="center"/>
          </w:tcPr>
          <w:p w14:paraId="6CE9A301" w14:textId="0B7812E4" w:rsidR="00BF2189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THOMAS François</w:t>
            </w:r>
          </w:p>
        </w:tc>
        <w:tc>
          <w:tcPr>
            <w:tcW w:w="1203" w:type="dxa"/>
            <w:vAlign w:val="center"/>
          </w:tcPr>
          <w:p w14:paraId="5A1F4630" w14:textId="3C523CEE" w:rsidR="00BF2189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ADC</w:t>
            </w:r>
          </w:p>
        </w:tc>
        <w:tc>
          <w:tcPr>
            <w:tcW w:w="3121" w:type="dxa"/>
            <w:vAlign w:val="center"/>
          </w:tcPr>
          <w:p w14:paraId="7CD47DC5" w14:textId="29E32D98" w:rsidR="00BF2189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Brandweer St Truiden</w:t>
            </w:r>
          </w:p>
        </w:tc>
        <w:tc>
          <w:tcPr>
            <w:tcW w:w="2167" w:type="dxa"/>
            <w:vAlign w:val="center"/>
          </w:tcPr>
          <w:p w14:paraId="7EE9E2B4" w14:textId="187C53E4" w:rsidR="00BF2189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08/2018</w:t>
            </w:r>
          </w:p>
        </w:tc>
      </w:tr>
      <w:tr w:rsidR="00BF2189" w14:paraId="346636E7" w14:textId="77777777" w:rsidTr="00BF2189">
        <w:tc>
          <w:tcPr>
            <w:tcW w:w="2183" w:type="dxa"/>
            <w:vAlign w:val="center"/>
          </w:tcPr>
          <w:p w14:paraId="54575AA2" w14:textId="0B0F65E2" w:rsidR="00BF2189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EVERAERT Lieven</w:t>
            </w:r>
          </w:p>
        </w:tc>
        <w:tc>
          <w:tcPr>
            <w:tcW w:w="1203" w:type="dxa"/>
            <w:vAlign w:val="center"/>
          </w:tcPr>
          <w:p w14:paraId="363CC907" w14:textId="2B4DC080" w:rsidR="00BF2189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1SM</w:t>
            </w:r>
          </w:p>
        </w:tc>
        <w:tc>
          <w:tcPr>
            <w:tcW w:w="3121" w:type="dxa"/>
            <w:vAlign w:val="center"/>
          </w:tcPr>
          <w:p w14:paraId="54F8D2A8" w14:textId="4225CF71" w:rsidR="00BF2189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Brandweer Opwijk</w:t>
            </w:r>
          </w:p>
        </w:tc>
        <w:tc>
          <w:tcPr>
            <w:tcW w:w="2167" w:type="dxa"/>
            <w:vAlign w:val="center"/>
          </w:tcPr>
          <w:p w14:paraId="68B64AF3" w14:textId="1D147C61" w:rsidR="00BF2189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10/2018</w:t>
            </w:r>
          </w:p>
        </w:tc>
      </w:tr>
      <w:tr w:rsidR="00BF2189" w14:paraId="076E1F4B" w14:textId="77777777" w:rsidTr="00BF2189">
        <w:tc>
          <w:tcPr>
            <w:tcW w:w="2183" w:type="dxa"/>
            <w:vAlign w:val="center"/>
          </w:tcPr>
          <w:p w14:paraId="7D6726C9" w14:textId="6E3E274D" w:rsidR="00BF2189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DREESEN </w:t>
            </w:r>
            <w:proofErr w:type="spellStart"/>
            <w:r>
              <w:rPr>
                <w:sz w:val="22"/>
                <w:szCs w:val="22"/>
              </w:rPr>
              <w:t>Dwayne</w:t>
            </w:r>
            <w:proofErr w:type="spellEnd"/>
          </w:p>
        </w:tc>
        <w:tc>
          <w:tcPr>
            <w:tcW w:w="1203" w:type="dxa"/>
            <w:vAlign w:val="center"/>
          </w:tcPr>
          <w:p w14:paraId="7947F310" w14:textId="1FC4B40E" w:rsidR="00BF2189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1SM</w:t>
            </w:r>
          </w:p>
        </w:tc>
        <w:tc>
          <w:tcPr>
            <w:tcW w:w="3121" w:type="dxa"/>
            <w:vAlign w:val="center"/>
          </w:tcPr>
          <w:p w14:paraId="5844AB5D" w14:textId="5B5AAA67" w:rsidR="00BF2189" w:rsidRDefault="00BF2189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COMOPSMED</w:t>
            </w:r>
          </w:p>
        </w:tc>
        <w:tc>
          <w:tcPr>
            <w:tcW w:w="2167" w:type="dxa"/>
            <w:vAlign w:val="center"/>
          </w:tcPr>
          <w:p w14:paraId="5D6F070B" w14:textId="6E845905" w:rsidR="00BF2189" w:rsidRDefault="008A2A26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05/02/2016</w:t>
            </w:r>
          </w:p>
        </w:tc>
      </w:tr>
      <w:tr w:rsidR="008A2A26" w14:paraId="35177F91" w14:textId="77777777" w:rsidTr="00BF2189">
        <w:tc>
          <w:tcPr>
            <w:tcW w:w="2183" w:type="dxa"/>
            <w:vAlign w:val="center"/>
          </w:tcPr>
          <w:p w14:paraId="3433DEBB" w14:textId="48EAB0E8" w:rsidR="008A2A26" w:rsidRDefault="008A2A26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JAMOTTE </w:t>
            </w:r>
            <w:proofErr w:type="spellStart"/>
            <w:r>
              <w:rPr>
                <w:sz w:val="22"/>
                <w:szCs w:val="22"/>
              </w:rPr>
              <w:t>Gauthier</w:t>
            </w:r>
            <w:proofErr w:type="spellEnd"/>
          </w:p>
        </w:tc>
        <w:tc>
          <w:tcPr>
            <w:tcW w:w="1203" w:type="dxa"/>
            <w:vAlign w:val="center"/>
          </w:tcPr>
          <w:p w14:paraId="44F48865" w14:textId="11434DF3" w:rsidR="008A2A26" w:rsidRDefault="008A2A26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ADC</w:t>
            </w:r>
          </w:p>
        </w:tc>
        <w:tc>
          <w:tcPr>
            <w:tcW w:w="3121" w:type="dxa"/>
            <w:vAlign w:val="center"/>
          </w:tcPr>
          <w:p w14:paraId="74216A12" w14:textId="79549A70" w:rsidR="008A2A26" w:rsidRDefault="008A2A26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COMOPSMED</w:t>
            </w:r>
          </w:p>
        </w:tc>
        <w:tc>
          <w:tcPr>
            <w:tcW w:w="2167" w:type="dxa"/>
            <w:vAlign w:val="center"/>
          </w:tcPr>
          <w:p w14:paraId="40EF3D82" w14:textId="637A37F6" w:rsidR="008A2A26" w:rsidRDefault="008A2A26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06/02/2016</w:t>
            </w:r>
          </w:p>
        </w:tc>
      </w:tr>
      <w:tr w:rsidR="008A2A26" w14:paraId="0485BBE5" w14:textId="77777777" w:rsidTr="00BF2189">
        <w:tc>
          <w:tcPr>
            <w:tcW w:w="2183" w:type="dxa"/>
            <w:vAlign w:val="center"/>
          </w:tcPr>
          <w:p w14:paraId="0FCC1A82" w14:textId="5676ACF6" w:rsidR="008A2A26" w:rsidRDefault="008A2A26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THIJS Luc</w:t>
            </w:r>
          </w:p>
        </w:tc>
        <w:tc>
          <w:tcPr>
            <w:tcW w:w="1203" w:type="dxa"/>
            <w:vAlign w:val="center"/>
          </w:tcPr>
          <w:p w14:paraId="2421A56D" w14:textId="42F79925" w:rsidR="008A2A26" w:rsidRDefault="008A2A26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</w:t>
            </w:r>
          </w:p>
        </w:tc>
        <w:tc>
          <w:tcPr>
            <w:tcW w:w="3121" w:type="dxa"/>
            <w:vAlign w:val="center"/>
          </w:tcPr>
          <w:p w14:paraId="39D402EA" w14:textId="17662F62" w:rsidR="008A2A26" w:rsidRDefault="008A2A26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COMOPSMED</w:t>
            </w:r>
          </w:p>
        </w:tc>
        <w:tc>
          <w:tcPr>
            <w:tcW w:w="2167" w:type="dxa"/>
            <w:vAlign w:val="center"/>
          </w:tcPr>
          <w:p w14:paraId="1580AD51" w14:textId="4637C99D" w:rsidR="008A2A26" w:rsidRDefault="008A2A26" w:rsidP="00BF218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11/2018</w:t>
            </w:r>
          </w:p>
        </w:tc>
      </w:tr>
    </w:tbl>
    <w:p w14:paraId="59C67657" w14:textId="1CDD4F49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6332F240" w14:textId="7791E079" w:rsidR="008A2A26" w:rsidRPr="006B09C2" w:rsidRDefault="008A2A26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70"/>
        <w:gridCol w:w="821"/>
        <w:gridCol w:w="3653"/>
        <w:gridCol w:w="1250"/>
      </w:tblGrid>
      <w:tr w:rsidR="008A2A26" w:rsidRPr="0066660E" w14:paraId="133474D2" w14:textId="77777777" w:rsidTr="00A31799">
        <w:tc>
          <w:tcPr>
            <w:tcW w:w="4066" w:type="dxa"/>
            <w:vAlign w:val="center"/>
          </w:tcPr>
          <w:p w14:paraId="348472EB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83969E7" w14:textId="506525BC" w:rsidR="008A2A26" w:rsidRPr="00ED234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3828" w:type="dxa"/>
            <w:vAlign w:val="center"/>
          </w:tcPr>
          <w:p w14:paraId="2DA0962A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4AD9B88" w14:textId="3EA5AD19" w:rsidR="008A2A26" w:rsidRPr="0066660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211.888</w:t>
            </w:r>
          </w:p>
        </w:tc>
      </w:tr>
      <w:tr w:rsidR="008A2A26" w:rsidRPr="0066660E" w14:paraId="4E197629" w14:textId="77777777" w:rsidTr="00A31799">
        <w:tc>
          <w:tcPr>
            <w:tcW w:w="4066" w:type="dxa"/>
            <w:vAlign w:val="center"/>
          </w:tcPr>
          <w:p w14:paraId="5E72498B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17C4E9B" w14:textId="3D804707" w:rsidR="008A2A26" w:rsidRPr="00ED234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8E08CD6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987E999" w14:textId="78BAD71B" w:rsidR="008A2A26" w:rsidRPr="0066660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2A26" w:rsidRPr="0066660E" w14:paraId="37E05E92" w14:textId="77777777" w:rsidTr="00A31799">
        <w:tc>
          <w:tcPr>
            <w:tcW w:w="4066" w:type="dxa"/>
            <w:vAlign w:val="center"/>
          </w:tcPr>
          <w:p w14:paraId="41D6EC18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D2C2F74" w14:textId="36DA5A83" w:rsidR="008A2A26" w:rsidRPr="00ED234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2,25</w:t>
            </w:r>
          </w:p>
        </w:tc>
        <w:tc>
          <w:tcPr>
            <w:tcW w:w="3828" w:type="dxa"/>
            <w:vAlign w:val="center"/>
          </w:tcPr>
          <w:p w14:paraId="53257411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EE2A4FD" w14:textId="2BB8F5EA" w:rsidR="008A2A26" w:rsidRPr="0066660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3.506</w:t>
            </w:r>
          </w:p>
        </w:tc>
      </w:tr>
      <w:tr w:rsidR="008A2A26" w:rsidRPr="0066660E" w14:paraId="7957FA3D" w14:textId="77777777" w:rsidTr="00A31799">
        <w:tc>
          <w:tcPr>
            <w:tcW w:w="4066" w:type="dxa"/>
            <w:vAlign w:val="center"/>
          </w:tcPr>
          <w:p w14:paraId="3598C6A7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109D6AD" w14:textId="040D1A31" w:rsidR="008A2A26" w:rsidRPr="00ED234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14:paraId="317D74CE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4F6C107" w14:textId="3B5C461E" w:rsidR="008A2A26" w:rsidRPr="0066660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1.558</w:t>
            </w:r>
          </w:p>
        </w:tc>
      </w:tr>
      <w:tr w:rsidR="008A2A26" w:rsidRPr="0066660E" w14:paraId="0438EBE4" w14:textId="77777777" w:rsidTr="00A31799">
        <w:tc>
          <w:tcPr>
            <w:tcW w:w="4066" w:type="dxa"/>
            <w:vAlign w:val="center"/>
          </w:tcPr>
          <w:p w14:paraId="3F27E80D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8FE1828" w14:textId="77777777" w:rsidR="008A2A26" w:rsidRPr="00ED234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46F1A3C7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F24DCD7" w14:textId="77777777" w:rsidR="008A2A26" w:rsidRPr="0066660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2A26" w:rsidRPr="0066660E" w14:paraId="04D3C9BF" w14:textId="77777777" w:rsidTr="00A31799">
        <w:tc>
          <w:tcPr>
            <w:tcW w:w="4066" w:type="dxa"/>
            <w:vAlign w:val="center"/>
          </w:tcPr>
          <w:p w14:paraId="16BE3DC2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B53EA3C" w14:textId="77777777" w:rsidR="008A2A26" w:rsidRPr="00ED234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D4DC075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ADD3F58" w14:textId="77777777" w:rsidR="008A2A26" w:rsidRPr="0066660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2A26" w:rsidRPr="0066660E" w14:paraId="2035E46E" w14:textId="77777777" w:rsidTr="00A31799">
        <w:tc>
          <w:tcPr>
            <w:tcW w:w="4066" w:type="dxa"/>
            <w:vAlign w:val="center"/>
          </w:tcPr>
          <w:p w14:paraId="4BEF4F65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6C5B992" w14:textId="77777777" w:rsidR="008A2A26" w:rsidRPr="00ED234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5A6CF4BF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0F63402" w14:textId="77777777" w:rsidR="008A2A26" w:rsidRPr="0066660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2A26" w:rsidRPr="0066660E" w14:paraId="6B6411BC" w14:textId="77777777" w:rsidTr="00A31799">
        <w:tc>
          <w:tcPr>
            <w:tcW w:w="4066" w:type="dxa"/>
            <w:vAlign w:val="center"/>
          </w:tcPr>
          <w:p w14:paraId="4E89102D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B3E5B5F" w14:textId="77777777" w:rsidR="008A2A26" w:rsidRPr="00ED234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2244413A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F870F56" w14:textId="77777777" w:rsidR="008A2A26" w:rsidRPr="0066660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2A26" w:rsidRPr="0066660E" w14:paraId="477FA54D" w14:textId="77777777" w:rsidTr="00A31799">
        <w:tc>
          <w:tcPr>
            <w:tcW w:w="4066" w:type="dxa"/>
            <w:vAlign w:val="center"/>
          </w:tcPr>
          <w:p w14:paraId="79093BAD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24348B7" w14:textId="77777777" w:rsidR="008A2A26" w:rsidRPr="00ED234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A4991D7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36C943D" w14:textId="77777777" w:rsidR="008A2A26" w:rsidRPr="0066660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2A26" w:rsidRPr="0066660E" w14:paraId="6C1C75D6" w14:textId="77777777" w:rsidTr="00A31799">
        <w:tc>
          <w:tcPr>
            <w:tcW w:w="4066" w:type="dxa"/>
            <w:vAlign w:val="center"/>
          </w:tcPr>
          <w:p w14:paraId="06F55D35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E0572C1" w14:textId="77777777" w:rsidR="008A2A26" w:rsidRPr="00ED234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021007F2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C0D7A5F" w14:textId="77777777" w:rsidR="008A2A26" w:rsidRPr="0066660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2A26" w:rsidRPr="0066660E" w14:paraId="758C4A0A" w14:textId="77777777" w:rsidTr="00A31799">
        <w:tc>
          <w:tcPr>
            <w:tcW w:w="4066" w:type="dxa"/>
            <w:vAlign w:val="center"/>
          </w:tcPr>
          <w:p w14:paraId="1AE19618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B47DA3A" w14:textId="2CC1DADC" w:rsidR="008A2A26" w:rsidRPr="00ED234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139,25</w:t>
            </w:r>
          </w:p>
        </w:tc>
        <w:tc>
          <w:tcPr>
            <w:tcW w:w="3828" w:type="dxa"/>
            <w:vAlign w:val="center"/>
          </w:tcPr>
          <w:p w14:paraId="6E8BD628" w14:textId="77777777" w:rsidR="008A2A26" w:rsidRDefault="008A2A26" w:rsidP="00A3179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5A3BCBD" w14:textId="51E71097" w:rsidR="008A2A26" w:rsidRPr="0066660E" w:rsidRDefault="008A2A26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216.952</w:t>
            </w:r>
          </w:p>
        </w:tc>
      </w:tr>
    </w:tbl>
    <w:p w14:paraId="59C6765B" w14:textId="729BEF29" w:rsidR="009B3A48" w:rsidRPr="006B09C2" w:rsidRDefault="009B3A48" w:rsidP="009358F1">
      <w:pPr>
        <w:ind w:left="720"/>
        <w:rPr>
          <w:b/>
          <w:sz w:val="22"/>
          <w:szCs w:val="22"/>
          <w:u w:val="single"/>
        </w:rPr>
      </w:pPr>
    </w:p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74423948" w14:textId="25E97CE9" w:rsidR="00906E1E" w:rsidRDefault="00906E1E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906E1E" w14:paraId="722476EE" w14:textId="77777777" w:rsidTr="00A31799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9C7B2A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2DC56A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4FFB2E1A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06E1E" w:rsidRPr="00E74119" w14:paraId="22B55FB8" w14:textId="77777777" w:rsidTr="00A31799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8058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78FA1C9" w14:textId="77777777" w:rsidR="00906E1E" w:rsidRPr="00E74119" w:rsidRDefault="00906E1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C3E728F" w14:textId="77777777" w:rsidR="00906E1E" w:rsidRPr="00E74119" w:rsidRDefault="00906E1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2BDD049" w14:textId="77777777" w:rsidR="00906E1E" w:rsidRPr="00E74119" w:rsidRDefault="00906E1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36EC4F92" w14:textId="77777777" w:rsidR="00906E1E" w:rsidRPr="00E74119" w:rsidRDefault="00906E1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06E1E" w14:paraId="6AADFFC9" w14:textId="77777777" w:rsidTr="00A31799">
        <w:tc>
          <w:tcPr>
            <w:tcW w:w="2835" w:type="dxa"/>
            <w:tcBorders>
              <w:top w:val="single" w:sz="4" w:space="0" w:color="auto"/>
            </w:tcBorders>
          </w:tcPr>
          <w:p w14:paraId="2325DADB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E49C232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ABF2AB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8989B9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87564F0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06E1E" w14:paraId="72444929" w14:textId="77777777" w:rsidTr="00A31799">
        <w:tc>
          <w:tcPr>
            <w:tcW w:w="2835" w:type="dxa"/>
          </w:tcPr>
          <w:p w14:paraId="303AAF7E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66B36B6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1EB7F6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843C06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6FF7BFB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06E1E" w14:paraId="40255E83" w14:textId="77777777" w:rsidTr="00A31799">
        <w:tc>
          <w:tcPr>
            <w:tcW w:w="2835" w:type="dxa"/>
          </w:tcPr>
          <w:p w14:paraId="40B7A933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0E2D461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FA78AF" w14:textId="0344B6CB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F4BD8C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71873F5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06E1E" w14:paraId="5AE54A4E" w14:textId="77777777" w:rsidTr="00A31799">
        <w:tc>
          <w:tcPr>
            <w:tcW w:w="2835" w:type="dxa"/>
          </w:tcPr>
          <w:p w14:paraId="74A79FA1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DA3CDBC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189503" w14:textId="3FFEF322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198D9F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15AFE94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06E1E" w14:paraId="6AEC0EB4" w14:textId="77777777" w:rsidTr="00A31799">
        <w:tc>
          <w:tcPr>
            <w:tcW w:w="2835" w:type="dxa"/>
            <w:shd w:val="clear" w:color="auto" w:fill="auto"/>
          </w:tcPr>
          <w:p w14:paraId="29608AAC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77B4B761" w14:textId="261C485D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7B83DA72" w:rsidR="009358F1" w:rsidRPr="009358F1" w:rsidRDefault="001F7708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19462D57" w14:textId="77777777" w:rsidR="00906E1E" w:rsidRPr="00D92619" w:rsidRDefault="009358F1" w:rsidP="009358F1">
      <w:pPr>
        <w:ind w:left="108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906E1E" w14:paraId="05E1D486" w14:textId="77777777" w:rsidTr="00A31799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462EA9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78CAE3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4C0C1080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06E1E" w:rsidRPr="00E74119" w14:paraId="72B890DD" w14:textId="77777777" w:rsidTr="00A31799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2B9DF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4C18BC2" w14:textId="77777777" w:rsidR="00906E1E" w:rsidRPr="00E74119" w:rsidRDefault="00906E1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01B72F6" w14:textId="77777777" w:rsidR="00906E1E" w:rsidRPr="00E74119" w:rsidRDefault="00906E1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81606E8" w14:textId="77777777" w:rsidR="00906E1E" w:rsidRPr="00E74119" w:rsidRDefault="00906E1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013CD51" w14:textId="77777777" w:rsidR="00906E1E" w:rsidRPr="00E74119" w:rsidRDefault="00906E1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06E1E" w14:paraId="15AC02F6" w14:textId="77777777" w:rsidTr="00A31799">
        <w:tc>
          <w:tcPr>
            <w:tcW w:w="2835" w:type="dxa"/>
            <w:tcBorders>
              <w:top w:val="single" w:sz="4" w:space="0" w:color="auto"/>
            </w:tcBorders>
          </w:tcPr>
          <w:p w14:paraId="2D9A5277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45A7387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0EC2C7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534A18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84E7A06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06E1E" w14:paraId="0C03F820" w14:textId="77777777" w:rsidTr="00A31799">
        <w:tc>
          <w:tcPr>
            <w:tcW w:w="2835" w:type="dxa"/>
          </w:tcPr>
          <w:p w14:paraId="02FA557D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AE3FC6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D184F2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E6059E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A723FBC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06E1E" w14:paraId="67B5E838" w14:textId="77777777" w:rsidTr="00A31799">
        <w:tc>
          <w:tcPr>
            <w:tcW w:w="2835" w:type="dxa"/>
          </w:tcPr>
          <w:p w14:paraId="0F529B9A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280A5B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2233BA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1274B5A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B827B02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06E1E" w14:paraId="2FE7E3B4" w14:textId="77777777" w:rsidTr="00A31799">
        <w:tc>
          <w:tcPr>
            <w:tcW w:w="2835" w:type="dxa"/>
          </w:tcPr>
          <w:p w14:paraId="489AAD25" w14:textId="77777777" w:rsidR="00906E1E" w:rsidRDefault="00906E1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0F1477E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50B1EB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C67C07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E911BE4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06E1E" w14:paraId="1ECE0169" w14:textId="77777777" w:rsidTr="00A31799">
        <w:tc>
          <w:tcPr>
            <w:tcW w:w="2835" w:type="dxa"/>
            <w:shd w:val="clear" w:color="auto" w:fill="auto"/>
          </w:tcPr>
          <w:p w14:paraId="6E173D1D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0C9081BE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732492C" w14:textId="77777777" w:rsidR="00906E1E" w:rsidRDefault="00906E1E" w:rsidP="00906E1E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271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</w:tblGrid>
      <w:tr w:rsidR="00906E1E" w14:paraId="210D7CB8" w14:textId="77777777" w:rsidTr="00A31799">
        <w:tc>
          <w:tcPr>
            <w:tcW w:w="1843" w:type="dxa"/>
            <w:shd w:val="clear" w:color="auto" w:fill="auto"/>
          </w:tcPr>
          <w:p w14:paraId="2F2DDD59" w14:textId="77777777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0D917A4C" w14:textId="5AFE33A1" w:rsidR="00906E1E" w:rsidRDefault="00906E1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379DB350" w14:textId="302F0467" w:rsidR="00906E1E" w:rsidRDefault="00906E1E" w:rsidP="00906E1E">
      <w:pPr>
        <w:pStyle w:val="ListParagraph"/>
        <w:ind w:left="1134"/>
        <w:rPr>
          <w:sz w:val="22"/>
          <w:szCs w:val="22"/>
          <w:u w:val="single"/>
        </w:rPr>
      </w:pPr>
    </w:p>
    <w:p w14:paraId="59C67666" w14:textId="55F51E71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1E125DBF" w:rsidR="009B3A48" w:rsidRPr="00D92619" w:rsidRDefault="00E66121" w:rsidP="000325A1">
      <w:pPr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E66121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608666D5" w:rsidR="009B3A48" w:rsidRPr="004115B3" w:rsidRDefault="009B3A48" w:rsidP="00E66121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E66121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5C871443" w:rsidR="009B3A48" w:rsidRPr="004115B3" w:rsidRDefault="009B3A48" w:rsidP="00E66121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E66121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2EA0933C" w:rsidR="009B3A48" w:rsidRPr="004115B3" w:rsidRDefault="009B3A48" w:rsidP="00E66121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E66121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E66121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6F3F2EF7" w:rsidR="009B3A48" w:rsidRPr="008935DC" w:rsidRDefault="00E66121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4,61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747E4BB9" w:rsidR="009B3A48" w:rsidRPr="00E66121" w:rsidRDefault="00E66121" w:rsidP="00E66121">
      <w:pPr>
        <w:tabs>
          <w:tab w:val="left" w:pos="3544"/>
        </w:tabs>
        <w:ind w:left="709" w:right="-235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E66121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28D19085" w14:textId="341FE479" w:rsidR="008D16FE" w:rsidRPr="00D92619" w:rsidRDefault="008D16FE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8D16FE" w:rsidRPr="004B5919" w14:paraId="76D00418" w14:textId="77777777" w:rsidTr="00A31799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1FA0A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1FC32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7E34C43B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495902DF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8D16FE" w:rsidRPr="004B5919" w14:paraId="4F15B13E" w14:textId="77777777" w:rsidTr="00A31799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2539F9D1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C318C63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3E3740D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7E7F881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9354846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C22965A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5EEA3FC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16FE" w:rsidRPr="004B5919" w14:paraId="4732DF81" w14:textId="77777777" w:rsidTr="00A31799">
        <w:tc>
          <w:tcPr>
            <w:tcW w:w="1271" w:type="dxa"/>
            <w:vAlign w:val="center"/>
          </w:tcPr>
          <w:p w14:paraId="0E3D884B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9A266E2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651CA70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ACFF876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77BB589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FF02D79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C0D5998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16FE" w:rsidRPr="004B5919" w14:paraId="6BB0FAB6" w14:textId="77777777" w:rsidTr="00A31799">
        <w:tc>
          <w:tcPr>
            <w:tcW w:w="1271" w:type="dxa"/>
            <w:vAlign w:val="center"/>
          </w:tcPr>
          <w:p w14:paraId="05B5360D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3E75091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C0A74DD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831FFE1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1321A0E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A1E5139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81EABC9" w14:textId="77777777" w:rsidR="008D16FE" w:rsidRPr="004B5919" w:rsidRDefault="008D16FE" w:rsidP="00A317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7" w14:textId="38E44901" w:rsidR="009B3A48" w:rsidRPr="00D92619" w:rsidRDefault="009B3A48" w:rsidP="005D1442">
      <w:pPr>
        <w:ind w:left="720"/>
        <w:rPr>
          <w:sz w:val="22"/>
          <w:szCs w:val="22"/>
          <w:u w:val="single"/>
        </w:rPr>
      </w:pPr>
    </w:p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3C0C8BC5" w14:textId="32865B2D" w:rsidR="008D16FE" w:rsidRPr="002557C8" w:rsidRDefault="008D16FE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8D16FE" w14:paraId="08015864" w14:textId="77777777" w:rsidTr="00A31799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5AE440" w14:textId="77777777" w:rsidR="008D16FE" w:rsidRDefault="008D16F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F3435D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C6C3800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6EAD4372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8D16FE" w14:paraId="51B4D152" w14:textId="77777777" w:rsidTr="00A31799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89E10" w14:textId="77777777" w:rsidR="008D16FE" w:rsidRDefault="008D16F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DC4AC51" w14:textId="77777777" w:rsidR="008D16FE" w:rsidRPr="00E74119" w:rsidRDefault="008D16F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D139DD4" w14:textId="77777777" w:rsidR="008D16FE" w:rsidRPr="00E74119" w:rsidRDefault="008D16F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49AB856" w14:textId="77777777" w:rsidR="008D16FE" w:rsidRPr="00E74119" w:rsidRDefault="008D16F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E9EB1DA" w14:textId="77777777" w:rsidR="008D16FE" w:rsidRPr="00E74119" w:rsidRDefault="008D16FE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5919E6B7" w14:textId="77777777" w:rsidR="008D16FE" w:rsidRDefault="008D16F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8D16FE" w14:paraId="6BDDA0F3" w14:textId="77777777" w:rsidTr="00A31799">
        <w:tc>
          <w:tcPr>
            <w:tcW w:w="4253" w:type="dxa"/>
            <w:tcBorders>
              <w:top w:val="single" w:sz="4" w:space="0" w:color="auto"/>
            </w:tcBorders>
          </w:tcPr>
          <w:p w14:paraId="20CF24A3" w14:textId="77777777" w:rsidR="008D16FE" w:rsidRDefault="008D16F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5BD3FA1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3EE918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80FCE1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7248AA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E5A5E39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16FE" w14:paraId="219B8469" w14:textId="77777777" w:rsidTr="00A31799">
        <w:tc>
          <w:tcPr>
            <w:tcW w:w="4253" w:type="dxa"/>
          </w:tcPr>
          <w:p w14:paraId="30746804" w14:textId="77777777" w:rsidR="008D16FE" w:rsidRDefault="008D16F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CC71DEB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D3B09C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D2B54C5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5FEC66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4FCCEEE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16FE" w14:paraId="4B8AB7A9" w14:textId="77777777" w:rsidTr="00A31799">
        <w:tc>
          <w:tcPr>
            <w:tcW w:w="4253" w:type="dxa"/>
          </w:tcPr>
          <w:p w14:paraId="66338509" w14:textId="77777777" w:rsidR="008D16FE" w:rsidRDefault="008D16FE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183A2C1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07A2F4" w14:textId="625EBFC0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032024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F4D313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F528379" w14:textId="5BC14763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D16FE" w14:paraId="65A6073C" w14:textId="77777777" w:rsidTr="00A31799">
        <w:tc>
          <w:tcPr>
            <w:tcW w:w="7088" w:type="dxa"/>
            <w:gridSpan w:val="5"/>
            <w:shd w:val="clear" w:color="auto" w:fill="auto"/>
          </w:tcPr>
          <w:p w14:paraId="23B4AE3B" w14:textId="77777777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58CCD1F" w14:textId="4A82EEA1" w:rsidR="008D16FE" w:rsidRDefault="008D16FE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59C67681" w14:textId="3183617A" w:rsidR="009E27D7" w:rsidRPr="008D16FE" w:rsidRDefault="005D1442">
      <w:pPr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3C68758A" w:rsidR="005D1442" w:rsidRDefault="00071050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5A730152" w14:textId="4D4B762B" w:rsidR="00A31799" w:rsidRDefault="00A31799" w:rsidP="005D1442">
      <w:pPr>
        <w:ind w:left="1800"/>
        <w:rPr>
          <w:sz w:val="22"/>
          <w:szCs w:val="22"/>
        </w:rPr>
      </w:pPr>
    </w:p>
    <w:tbl>
      <w:tblPr>
        <w:tblStyle w:val="TableGrid"/>
        <w:tblW w:w="7972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42"/>
        <w:gridCol w:w="851"/>
      </w:tblGrid>
      <w:tr w:rsidR="00A31799" w14:paraId="4D4D3262" w14:textId="77777777" w:rsidTr="000E5101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068FB1" w14:textId="77777777" w:rsidR="00A31799" w:rsidRDefault="00A3179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C3382A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51" w:type="dxa"/>
            <w:gridSpan w:val="2"/>
            <w:shd w:val="clear" w:color="auto" w:fill="BFBFBF" w:themeFill="background1" w:themeFillShade="BF"/>
            <w:vAlign w:val="center"/>
          </w:tcPr>
          <w:p w14:paraId="6B4E8C4E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3F697F80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A31799" w14:paraId="2BE61351" w14:textId="77777777" w:rsidTr="000E5101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AE1F" w14:textId="77777777" w:rsidR="00A31799" w:rsidRDefault="00A3179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72EB0E9" w14:textId="77777777" w:rsidR="00A31799" w:rsidRPr="00E74119" w:rsidRDefault="00A31799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5457F5D" w14:textId="77777777" w:rsidR="00A31799" w:rsidRPr="00E74119" w:rsidRDefault="00A31799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633C668" w14:textId="77777777" w:rsidR="00A31799" w:rsidRPr="00E74119" w:rsidRDefault="00A31799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2" w:type="dxa"/>
            <w:shd w:val="clear" w:color="auto" w:fill="BFBFBF" w:themeFill="background1" w:themeFillShade="BF"/>
          </w:tcPr>
          <w:p w14:paraId="3B4F89C1" w14:textId="77777777" w:rsidR="00A31799" w:rsidRPr="00E74119" w:rsidRDefault="00A31799" w:rsidP="00A3179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75648242" w14:textId="77777777" w:rsidR="00A31799" w:rsidRDefault="00A3179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A31799" w14:paraId="5E6C4782" w14:textId="77777777" w:rsidTr="000E5101">
        <w:tc>
          <w:tcPr>
            <w:tcW w:w="4253" w:type="dxa"/>
          </w:tcPr>
          <w:p w14:paraId="347FCF49" w14:textId="77777777" w:rsidR="00A31799" w:rsidRDefault="00A3179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63FFA97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7D28E0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961826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3C2976E5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DC30A3B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1799" w14:paraId="56E88F38" w14:textId="77777777" w:rsidTr="000E5101">
        <w:tc>
          <w:tcPr>
            <w:tcW w:w="4253" w:type="dxa"/>
          </w:tcPr>
          <w:p w14:paraId="7B002A67" w14:textId="77777777" w:rsidR="00A31799" w:rsidRDefault="00A3179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067AC00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3E5C22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615FEA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DA96C7F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7B431D4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1799" w14:paraId="14C52F62" w14:textId="77777777" w:rsidTr="000E5101">
        <w:tc>
          <w:tcPr>
            <w:tcW w:w="4253" w:type="dxa"/>
          </w:tcPr>
          <w:p w14:paraId="32CB4544" w14:textId="77777777" w:rsidR="00A31799" w:rsidRDefault="00A3179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B2D0716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75B879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32DFDC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6EC2D5F5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3970C71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1799" w14:paraId="70FE48EA" w14:textId="77777777" w:rsidTr="000E5101">
        <w:tc>
          <w:tcPr>
            <w:tcW w:w="4253" w:type="dxa"/>
          </w:tcPr>
          <w:p w14:paraId="6BB77E64" w14:textId="77777777" w:rsidR="00A31799" w:rsidRDefault="00A3179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978C094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80F084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97D071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5C246CBF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C6CB23A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1799" w14:paraId="4CD0D2F7" w14:textId="77777777" w:rsidTr="000E5101">
        <w:tc>
          <w:tcPr>
            <w:tcW w:w="4253" w:type="dxa"/>
          </w:tcPr>
          <w:p w14:paraId="66401DEF" w14:textId="77777777" w:rsidR="00A31799" w:rsidRDefault="00A3179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4C94D70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ACA5F0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66E9BC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5A21D3BF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EC5295E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1799" w14:paraId="55C25C50" w14:textId="77777777" w:rsidTr="000E5101">
        <w:tc>
          <w:tcPr>
            <w:tcW w:w="4253" w:type="dxa"/>
          </w:tcPr>
          <w:p w14:paraId="023A2314" w14:textId="77777777" w:rsidR="00A31799" w:rsidRDefault="00A31799" w:rsidP="00A3179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B606579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219713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AD5C47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38B9FD11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22E5010" w14:textId="77777777" w:rsidR="00A31799" w:rsidRDefault="00A31799" w:rsidP="00A3179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E5101" w14:paraId="006F7A77" w14:textId="77777777" w:rsidTr="000E5101">
        <w:tc>
          <w:tcPr>
            <w:tcW w:w="4253" w:type="dxa"/>
          </w:tcPr>
          <w:p w14:paraId="37357282" w14:textId="77777777" w:rsidR="000E5101" w:rsidRDefault="000E510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14:paraId="1876AAD7" w14:textId="77777777" w:rsidR="000E5101" w:rsidRDefault="000E510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1B84AF3B" w14:textId="77777777" w:rsidR="000E5101" w:rsidRDefault="000E510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4C433BF5" w14:textId="77777777" w:rsidR="000E5101" w:rsidRDefault="000E510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</w:tcPr>
          <w:p w14:paraId="4A5FF175" w14:textId="77777777" w:rsidR="000E5101" w:rsidRDefault="000E510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5DBEEBF8" w14:textId="77777777" w:rsidR="000E5101" w:rsidRDefault="000E510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E5101" w14:paraId="283C4D67" w14:textId="77777777" w:rsidTr="000E5101">
        <w:tc>
          <w:tcPr>
            <w:tcW w:w="7121" w:type="dxa"/>
            <w:gridSpan w:val="5"/>
          </w:tcPr>
          <w:p w14:paraId="4FB9D3E3" w14:textId="77777777" w:rsidR="000E5101" w:rsidRDefault="000E510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27028F33" w14:textId="77777777" w:rsidR="000E5101" w:rsidRDefault="000E510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00158860" w14:textId="6A6C39B8" w:rsidR="000E5101" w:rsidRDefault="00A31799" w:rsidP="00A31799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 w:rsidR="000E5101"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0E5101" w14:paraId="774C2411" w14:textId="77777777" w:rsidTr="00C61F02">
        <w:tc>
          <w:tcPr>
            <w:tcW w:w="4224" w:type="dxa"/>
          </w:tcPr>
          <w:p w14:paraId="551D8338" w14:textId="77777777" w:rsidR="000E5101" w:rsidRDefault="000E510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83FEBF6" w14:textId="3657A13E" w:rsidR="000E5101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E5101">
              <w:rPr>
                <w:sz w:val="22"/>
                <w:szCs w:val="22"/>
              </w:rPr>
              <w:t>0</w:t>
            </w:r>
          </w:p>
        </w:tc>
      </w:tr>
    </w:tbl>
    <w:p w14:paraId="1E87B9A3" w14:textId="14043297" w:rsidR="00A31799" w:rsidRPr="00A31799" w:rsidRDefault="00A31799" w:rsidP="000E5101">
      <w:pPr>
        <w:rPr>
          <w:sz w:val="22"/>
          <w:szCs w:val="22"/>
        </w:rPr>
      </w:pPr>
      <w:r>
        <w:rPr>
          <w:sz w:val="22"/>
          <w:szCs w:val="22"/>
        </w:rPr>
        <w:br/>
      </w:r>
    </w:p>
    <w:p w14:paraId="59C67685" w14:textId="52122E51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6" w14:textId="275929F0" w:rsidR="009856C3" w:rsidRPr="005D1442" w:rsidRDefault="009856C3" w:rsidP="009856C3">
      <w:pPr>
        <w:ind w:left="1440"/>
        <w:rPr>
          <w:sz w:val="22"/>
          <w:szCs w:val="22"/>
        </w:rPr>
      </w:pP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0E5101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333FE79E" w:rsidR="009B3A48" w:rsidRPr="004115B3" w:rsidRDefault="009B3A48" w:rsidP="000E5101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0E5101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269BEA0B" w:rsidR="009B3A48" w:rsidRPr="004115B3" w:rsidRDefault="009B3A48" w:rsidP="000E5101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0E5101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4CB2455E" w:rsidR="009B3A48" w:rsidRPr="004115B3" w:rsidRDefault="009B3A48" w:rsidP="000E5101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0E5101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0E5101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5CA8A9D9" w:rsidR="009B3A48" w:rsidRPr="005D1442" w:rsidRDefault="006C26D7" w:rsidP="006C26D7">
            <w:pPr>
              <w:jc w:val="center"/>
              <w:rPr>
                <w:b/>
                <w:color w:val="0000FF"/>
              </w:rPr>
            </w:pPr>
            <w:r>
              <w:rPr>
                <w:b/>
              </w:rPr>
              <w:t>0,05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0AA82FE3" w:rsidR="009B3A48" w:rsidRPr="00D92619" w:rsidRDefault="000E5101" w:rsidP="000E5101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  <w:r w:rsidR="006C26D7">
        <w:br/>
      </w:r>
    </w:p>
    <w:p w14:paraId="59C67696" w14:textId="0E5A1F92" w:rsidR="009B3A48" w:rsidRPr="006C26D7" w:rsidRDefault="009B3A48" w:rsidP="006C26D7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6C26D7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3ED8151F" w14:textId="0128FE19" w:rsidR="006C26D7" w:rsidRDefault="006C26D7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760"/>
        <w:gridCol w:w="793"/>
        <w:gridCol w:w="794"/>
        <w:gridCol w:w="797"/>
        <w:gridCol w:w="794"/>
      </w:tblGrid>
      <w:tr w:rsidR="006C26D7" w14:paraId="7E14A5DF" w14:textId="77777777" w:rsidTr="006C26D7">
        <w:tc>
          <w:tcPr>
            <w:tcW w:w="476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AF097A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0B3E2D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88" w:type="dxa"/>
            <w:gridSpan w:val="2"/>
            <w:shd w:val="clear" w:color="auto" w:fill="BFBFBF" w:themeFill="background1" w:themeFillShade="BF"/>
            <w:vAlign w:val="center"/>
          </w:tcPr>
          <w:p w14:paraId="1A5D0850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6C26D7" w:rsidRPr="00E74119" w14:paraId="0731F96C" w14:textId="77777777" w:rsidTr="006C26D7">
        <w:tc>
          <w:tcPr>
            <w:tcW w:w="476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C60C8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689D3C4" w14:textId="77777777" w:rsidR="006C26D7" w:rsidRPr="00E74119" w:rsidRDefault="006C26D7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608DCA76" w14:textId="77777777" w:rsidR="006C26D7" w:rsidRPr="00E74119" w:rsidRDefault="006C26D7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3A9CFCEA" w14:textId="77777777" w:rsidR="006C26D7" w:rsidRPr="00E74119" w:rsidRDefault="006C26D7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339F7400" w14:textId="77777777" w:rsidR="006C26D7" w:rsidRPr="00E74119" w:rsidRDefault="006C26D7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6C26D7" w14:paraId="54DE3921" w14:textId="77777777" w:rsidTr="006C26D7">
        <w:tc>
          <w:tcPr>
            <w:tcW w:w="4763" w:type="dxa"/>
            <w:tcBorders>
              <w:top w:val="single" w:sz="4" w:space="0" w:color="auto"/>
            </w:tcBorders>
          </w:tcPr>
          <w:p w14:paraId="233A5A69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10AB2E23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1215ACD7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4946974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C9E6D92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C26D7" w14:paraId="55A51213" w14:textId="77777777" w:rsidTr="006C26D7">
        <w:tc>
          <w:tcPr>
            <w:tcW w:w="4763" w:type="dxa"/>
          </w:tcPr>
          <w:p w14:paraId="6C427E94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4DFEDA91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513CE9B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3E9F9A9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21B8AB4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C26D7" w14:paraId="160AE67A" w14:textId="77777777" w:rsidTr="006C26D7">
        <w:tc>
          <w:tcPr>
            <w:tcW w:w="4763" w:type="dxa"/>
          </w:tcPr>
          <w:p w14:paraId="38B35851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34FE71A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B61BBD1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F6F25EE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60EEF9B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C26D7" w14:paraId="03EB5EB3" w14:textId="5DFC6E61" w:rsidTr="006C26D7">
        <w:tc>
          <w:tcPr>
            <w:tcW w:w="7147" w:type="dxa"/>
            <w:gridSpan w:val="4"/>
            <w:shd w:val="clear" w:color="auto" w:fill="auto"/>
          </w:tcPr>
          <w:p w14:paraId="3B388FA4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1" w:type="dxa"/>
            <w:shd w:val="clear" w:color="auto" w:fill="DDD9C3" w:themeFill="background2" w:themeFillShade="E6"/>
          </w:tcPr>
          <w:p w14:paraId="38235F26" w14:textId="3BE20448" w:rsidR="006C26D7" w:rsidRDefault="006C26D7" w:rsidP="006C26D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B" w14:textId="23563FBE" w:rsidR="009B3A48" w:rsidRDefault="009B3A48" w:rsidP="005D1442">
      <w:pPr>
        <w:ind w:left="1800"/>
        <w:rPr>
          <w:sz w:val="22"/>
          <w:szCs w:val="22"/>
        </w:rPr>
      </w:pPr>
    </w:p>
    <w:p w14:paraId="59C6769C" w14:textId="77777777" w:rsidR="009E27D7" w:rsidRDefault="009E27D7">
      <w:pPr>
        <w:rPr>
          <w:sz w:val="22"/>
          <w:szCs w:val="22"/>
        </w:rPr>
      </w:pPr>
    </w:p>
    <w:p w14:paraId="59C6769D" w14:textId="5809B313" w:rsidR="005D1442" w:rsidRDefault="001F770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bookmarkStart w:id="0" w:name="_GoBack"/>
      <w:bookmarkEnd w:id="0"/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790E24A8" w14:textId="2D767751" w:rsidR="006C26D7" w:rsidRPr="002557C8" w:rsidRDefault="006C26D7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6C26D7" w14:paraId="19C7D38A" w14:textId="77777777" w:rsidTr="00C61F02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A135FF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A13FF0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3A1EE541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4E4DCD3F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6C26D7" w14:paraId="21A52871" w14:textId="77777777" w:rsidTr="00C61F02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B0CF5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CFCD2D8" w14:textId="77777777" w:rsidR="006C26D7" w:rsidRPr="00E74119" w:rsidRDefault="006C26D7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A317905" w14:textId="77777777" w:rsidR="006C26D7" w:rsidRPr="00E74119" w:rsidRDefault="006C26D7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6FC7268" w14:textId="77777777" w:rsidR="006C26D7" w:rsidRPr="00E74119" w:rsidRDefault="006C26D7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DBDE575" w14:textId="77777777" w:rsidR="006C26D7" w:rsidRPr="00E74119" w:rsidRDefault="006C26D7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5918A600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6C26D7" w14:paraId="46C5326D" w14:textId="77777777" w:rsidTr="00C61F02">
        <w:tc>
          <w:tcPr>
            <w:tcW w:w="4253" w:type="dxa"/>
          </w:tcPr>
          <w:p w14:paraId="580D33BE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D86DED0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1E7C6D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98112D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D7D24D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4AB9D7B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C26D7" w14:paraId="1898206D" w14:textId="77777777" w:rsidTr="00C61F02">
        <w:tc>
          <w:tcPr>
            <w:tcW w:w="4253" w:type="dxa"/>
          </w:tcPr>
          <w:p w14:paraId="162C6906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0C5D476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747F13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3BA4F7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345FE3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34F69BD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C26D7" w14:paraId="651C288C" w14:textId="77777777" w:rsidTr="00C61F02">
        <w:tc>
          <w:tcPr>
            <w:tcW w:w="4253" w:type="dxa"/>
          </w:tcPr>
          <w:p w14:paraId="1F20A1E3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1EF32FE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841697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6349F1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18670A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5359EDC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C26D7" w14:paraId="7187CE02" w14:textId="77777777" w:rsidTr="00C61F02">
        <w:tc>
          <w:tcPr>
            <w:tcW w:w="4253" w:type="dxa"/>
          </w:tcPr>
          <w:p w14:paraId="044C7FC5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5CE542E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80113F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2281FD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1E1BA87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BBD8AEF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C26D7" w14:paraId="5C529F92" w14:textId="77777777" w:rsidTr="00C61F02">
        <w:tc>
          <w:tcPr>
            <w:tcW w:w="4253" w:type="dxa"/>
          </w:tcPr>
          <w:p w14:paraId="01F7251B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1573263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34AE94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1A0720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903984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1FB2F4E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C26D7" w14:paraId="18AD92A4" w14:textId="77777777" w:rsidTr="00C61F02">
        <w:tc>
          <w:tcPr>
            <w:tcW w:w="4253" w:type="dxa"/>
          </w:tcPr>
          <w:p w14:paraId="68C094E1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F1C6AB5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367BF8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3EA73F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A2E0AC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691F695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C26D7" w14:paraId="3E1D9F2F" w14:textId="77777777" w:rsidTr="00C61F02">
        <w:tc>
          <w:tcPr>
            <w:tcW w:w="4253" w:type="dxa"/>
          </w:tcPr>
          <w:p w14:paraId="55DF4F41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2F05ADC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DA997E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3F3C16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F0CC24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6D46B1B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C26D7" w14:paraId="3A291D76" w14:textId="77777777" w:rsidTr="00C61F02">
        <w:tc>
          <w:tcPr>
            <w:tcW w:w="7088" w:type="dxa"/>
            <w:gridSpan w:val="5"/>
            <w:shd w:val="clear" w:color="auto" w:fill="auto"/>
          </w:tcPr>
          <w:p w14:paraId="1170A6A5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B5AFE1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4BAE4EB4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57794838" w14:textId="77777777" w:rsidR="006C26D7" w:rsidRDefault="006C26D7" w:rsidP="006C26D7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6C26D7" w14:paraId="11868E93" w14:textId="77777777" w:rsidTr="006C26D7">
        <w:tc>
          <w:tcPr>
            <w:tcW w:w="4366" w:type="dxa"/>
          </w:tcPr>
          <w:p w14:paraId="62D46236" w14:textId="77777777" w:rsidR="006C26D7" w:rsidRDefault="006C26D7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8C8919B" w14:textId="77777777" w:rsidR="006C26D7" w:rsidRDefault="006C26D7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C4F330A" w14:textId="167D141D" w:rsidR="006C26D7" w:rsidRPr="006C26D7" w:rsidRDefault="006C26D7" w:rsidP="006C26D7">
      <w:pPr>
        <w:rPr>
          <w:sz w:val="22"/>
          <w:szCs w:val="22"/>
        </w:rPr>
      </w:pPr>
      <w:r>
        <w:rPr>
          <w:sz w:val="22"/>
          <w:szCs w:val="22"/>
        </w:rPr>
        <w:br/>
      </w:r>
    </w:p>
    <w:p w14:paraId="0F37C694" w14:textId="77777777" w:rsidR="006C26D7" w:rsidRDefault="006C26D7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6C26D7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A1" w14:textId="1E99D973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6C26D7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3C497837" w:rsidR="009B3A48" w:rsidRPr="004115B3" w:rsidRDefault="009B3A48" w:rsidP="006C26D7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6C26D7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6A495D2E" w:rsidR="009B3A48" w:rsidRPr="004115B3" w:rsidRDefault="009B3A48" w:rsidP="006C26D7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6C26D7">
              <w:rPr>
                <w:sz w:val="22"/>
                <w:szCs w:val="22"/>
              </w:rPr>
              <w:t>8</w:t>
            </w:r>
            <w:r w:rsidR="00D65EC5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64CD4D9E" w:rsidR="009B3A48" w:rsidRPr="004115B3" w:rsidRDefault="009B3A48" w:rsidP="006C26D7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6C26D7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6C26D7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73F98039" w:rsidR="009B3A48" w:rsidRPr="005D1442" w:rsidRDefault="00D65EC5" w:rsidP="004115B3">
            <w:pPr>
              <w:jc w:val="center"/>
              <w:rPr>
                <w:b/>
                <w:color w:val="0000FF"/>
              </w:rPr>
            </w:pPr>
            <w:r w:rsidRPr="00D65EC5">
              <w:rPr>
                <w:b/>
              </w:rPr>
              <w:t>0</w:t>
            </w:r>
            <w:r w:rsidR="006C26D7">
              <w:rPr>
                <w:b/>
              </w:rPr>
              <w:t>,05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0CDE8353" w:rsidR="009B3A48" w:rsidRPr="00AC33C0" w:rsidRDefault="006C26D7" w:rsidP="006C26D7">
      <w:pPr>
        <w:ind w:left="1560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</w:t>
      </w:r>
      <w:r w:rsidR="00E556D1">
        <w:rPr>
          <w:sz w:val="22"/>
          <w:szCs w:val="22"/>
        </w:rPr>
        <w:t>.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0187B4B3" w14:textId="77777777" w:rsidR="006C26D7" w:rsidRPr="006C7EC9" w:rsidRDefault="005D1442" w:rsidP="005D1442">
      <w:pPr>
        <w:ind w:left="360"/>
        <w:rPr>
          <w:i/>
          <w:color w:val="365F91" w:themeColor="accent1" w:themeShade="BF"/>
          <w:sz w:val="22"/>
          <w:szCs w:val="22"/>
        </w:rPr>
      </w:pPr>
      <w:r>
        <w:rPr>
          <w:i/>
          <w:color w:val="FF0000"/>
          <w:sz w:val="22"/>
          <w:szCs w:val="22"/>
        </w:rPr>
        <w:br/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6C26D7" w:rsidRPr="006C7EC9" w14:paraId="72FF447E" w14:textId="77777777" w:rsidTr="00C61F02">
        <w:tc>
          <w:tcPr>
            <w:tcW w:w="4016" w:type="dxa"/>
            <w:tcBorders>
              <w:right w:val="single" w:sz="4" w:space="0" w:color="auto"/>
            </w:tcBorders>
          </w:tcPr>
          <w:p w14:paraId="4E2BFB49" w14:textId="77777777" w:rsidR="006C26D7" w:rsidRPr="006C7EC9" w:rsidRDefault="006C26D7" w:rsidP="00C61F02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0B92" w14:textId="264B5CE9" w:rsidR="006C26D7" w:rsidRPr="006C7EC9" w:rsidRDefault="006C26D7" w:rsidP="00C61F02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1B4C9C22" w14:textId="77777777" w:rsidR="006C26D7" w:rsidRPr="006C7EC9" w:rsidRDefault="006C26D7" w:rsidP="00C61F02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91C0" w14:textId="77777777" w:rsidR="006C26D7" w:rsidRPr="006C7EC9" w:rsidRDefault="006C26D7" w:rsidP="00C61F02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7AFA64F0" w14:textId="77777777" w:rsidR="006C26D7" w:rsidRPr="006C7EC9" w:rsidRDefault="006C26D7" w:rsidP="00C61F02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3" w14:textId="3B8BE973" w:rsidR="009B3A48" w:rsidRPr="006C7EC9" w:rsidRDefault="005D1442" w:rsidP="005D1442">
      <w:pPr>
        <w:ind w:left="360"/>
        <w:rPr>
          <w:color w:val="365F91" w:themeColor="accent1" w:themeShade="BF"/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7859"/>
      </w:tblGrid>
      <w:tr w:rsidR="001325A6" w:rsidRPr="00055BC6" w14:paraId="59C676BB" w14:textId="77777777" w:rsidTr="00333120">
        <w:tc>
          <w:tcPr>
            <w:tcW w:w="763" w:type="dxa"/>
          </w:tcPr>
          <w:p w14:paraId="59C676B9" w14:textId="77777777" w:rsidR="009B3A48" w:rsidRPr="00055BC6" w:rsidRDefault="009B3A48" w:rsidP="00ED7AD4"/>
        </w:tc>
        <w:tc>
          <w:tcPr>
            <w:tcW w:w="7859" w:type="dxa"/>
            <w:tcBorders>
              <w:bottom w:val="single" w:sz="4" w:space="0" w:color="auto"/>
            </w:tcBorders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EA5E15" w:rsidRPr="00055BC6" w14:paraId="59C676BE" w14:textId="77777777" w:rsidTr="00333120">
        <w:tc>
          <w:tcPr>
            <w:tcW w:w="763" w:type="dxa"/>
          </w:tcPr>
          <w:p w14:paraId="59C676BC" w14:textId="599D1DFE" w:rsidR="00EA5E15" w:rsidRPr="00055BC6" w:rsidRDefault="00647CFE" w:rsidP="00ED7AD4">
            <w:r>
              <w:t>1.</w:t>
            </w:r>
          </w:p>
        </w:tc>
        <w:tc>
          <w:tcPr>
            <w:tcW w:w="7859" w:type="dxa"/>
            <w:shd w:val="clear" w:color="auto" w:fill="auto"/>
          </w:tcPr>
          <w:p w14:paraId="59C676BD" w14:textId="029DF099" w:rsidR="00EA5E15" w:rsidRPr="00055BC6" w:rsidRDefault="00333120" w:rsidP="004E588F">
            <w:r>
              <w:t xml:space="preserve">Mail </w:t>
            </w:r>
            <w:proofErr w:type="spellStart"/>
            <w:r>
              <w:t>All</w:t>
            </w:r>
            <w:proofErr w:type="spellEnd"/>
            <w:r>
              <w:t xml:space="preserve"> users COMOPSLAND om brandveiligheid te respecteren</w:t>
            </w:r>
          </w:p>
        </w:tc>
      </w:tr>
      <w:tr w:rsidR="00EA5E15" w:rsidRPr="00055BC6" w14:paraId="59C676C1" w14:textId="77777777" w:rsidTr="00333120">
        <w:tc>
          <w:tcPr>
            <w:tcW w:w="763" w:type="dxa"/>
          </w:tcPr>
          <w:p w14:paraId="59C676BF" w14:textId="7B946EB0" w:rsidR="00EA5E15" w:rsidRPr="00055BC6" w:rsidRDefault="00647CFE" w:rsidP="00ED7AD4">
            <w:r>
              <w:t>2.</w:t>
            </w:r>
          </w:p>
        </w:tc>
        <w:tc>
          <w:tcPr>
            <w:tcW w:w="7859" w:type="dxa"/>
            <w:shd w:val="clear" w:color="auto" w:fill="auto"/>
          </w:tcPr>
          <w:p w14:paraId="59C676C0" w14:textId="0C080EC9" w:rsidR="00EA5E15" w:rsidRPr="00055BC6" w:rsidRDefault="00333120" w:rsidP="004E588F">
            <w:proofErr w:type="spellStart"/>
            <w:r>
              <w:t>Afiches</w:t>
            </w:r>
            <w:proofErr w:type="spellEnd"/>
            <w:r>
              <w:t xml:space="preserve"> met brand- en evacuatieploegen aangemaakt en op SharePoint geplaatst, alsook uitgehangen in de gangen</w:t>
            </w:r>
          </w:p>
        </w:tc>
      </w:tr>
      <w:tr w:rsidR="00EA5E15" w:rsidRPr="00055BC6" w14:paraId="59C676C4" w14:textId="77777777" w:rsidTr="00333120">
        <w:tc>
          <w:tcPr>
            <w:tcW w:w="763" w:type="dxa"/>
          </w:tcPr>
          <w:p w14:paraId="59C676C2" w14:textId="086758D7" w:rsidR="00EA5E15" w:rsidRPr="00055BC6" w:rsidRDefault="00647CFE" w:rsidP="00ED7AD4">
            <w:r>
              <w:t>3.</w:t>
            </w:r>
          </w:p>
        </w:tc>
        <w:tc>
          <w:tcPr>
            <w:tcW w:w="7859" w:type="dxa"/>
            <w:shd w:val="clear" w:color="auto" w:fill="auto"/>
          </w:tcPr>
          <w:p w14:paraId="59C676C3" w14:textId="7BD86CC8" w:rsidR="00EA5E15" w:rsidRPr="00055BC6" w:rsidRDefault="00EA5E15" w:rsidP="004E588F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4768"/>
        <w:gridCol w:w="3096"/>
      </w:tblGrid>
      <w:tr w:rsidR="009B3A48" w14:paraId="59C676D2" w14:textId="77777777" w:rsidTr="00333120">
        <w:tc>
          <w:tcPr>
            <w:tcW w:w="702" w:type="dxa"/>
          </w:tcPr>
          <w:p w14:paraId="59C676CF" w14:textId="77777777" w:rsidR="009B3A48" w:rsidRPr="004115B3" w:rsidRDefault="009B3A48" w:rsidP="00ED7AD4"/>
        </w:tc>
        <w:tc>
          <w:tcPr>
            <w:tcW w:w="4768" w:type="dxa"/>
            <w:tcBorders>
              <w:bottom w:val="single" w:sz="4" w:space="0" w:color="auto"/>
            </w:tcBorders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333120">
        <w:tc>
          <w:tcPr>
            <w:tcW w:w="702" w:type="dxa"/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768" w:type="dxa"/>
            <w:shd w:val="clear" w:color="auto" w:fill="auto"/>
          </w:tcPr>
          <w:p w14:paraId="59C676D4" w14:textId="25C1E1C3" w:rsidR="00C70B83" w:rsidRPr="00647CFE" w:rsidRDefault="00333120" w:rsidP="004E588F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Opleiding</w:t>
            </w:r>
            <w:proofErr w:type="spellEnd"/>
            <w:r>
              <w:rPr>
                <w:lang w:val="fr-BE"/>
              </w:rPr>
              <w:t xml:space="preserve"> </w:t>
            </w:r>
            <w:proofErr w:type="spellStart"/>
            <w:r>
              <w:rPr>
                <w:lang w:val="fr-BE"/>
              </w:rPr>
              <w:t>nieuwe</w:t>
            </w:r>
            <w:proofErr w:type="spellEnd"/>
            <w:r>
              <w:rPr>
                <w:lang w:val="fr-BE"/>
              </w:rPr>
              <w:t xml:space="preserve"> </w:t>
            </w:r>
            <w:proofErr w:type="spellStart"/>
            <w:r>
              <w:rPr>
                <w:lang w:val="fr-BE"/>
              </w:rPr>
              <w:t>evacuatieverantwoordelijken</w:t>
            </w:r>
            <w:proofErr w:type="spellEnd"/>
            <w:r>
              <w:rPr>
                <w:lang w:val="fr-BE"/>
              </w:rPr>
              <w:t xml:space="preserve"> </w:t>
            </w:r>
            <w:proofErr w:type="spellStart"/>
            <w:r>
              <w:rPr>
                <w:lang w:val="fr-BE"/>
              </w:rPr>
              <w:t>gevraagd</w:t>
            </w:r>
            <w:proofErr w:type="spellEnd"/>
          </w:p>
        </w:tc>
        <w:tc>
          <w:tcPr>
            <w:tcW w:w="3096" w:type="dxa"/>
            <w:shd w:val="clear" w:color="auto" w:fill="auto"/>
          </w:tcPr>
          <w:p w14:paraId="59C676D5" w14:textId="5F2C5EC3" w:rsidR="00C70B83" w:rsidRPr="00647CFE" w:rsidRDefault="00C70B83" w:rsidP="004E588F">
            <w:pPr>
              <w:rPr>
                <w:lang w:val="fr-BE"/>
              </w:rPr>
            </w:pPr>
          </w:p>
        </w:tc>
      </w:tr>
      <w:tr w:rsidR="00C70B83" w14:paraId="59C676DA" w14:textId="77777777" w:rsidTr="00333120">
        <w:tc>
          <w:tcPr>
            <w:tcW w:w="702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768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096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333120">
        <w:tc>
          <w:tcPr>
            <w:tcW w:w="702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768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096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</w:tbl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333120" w:rsidRPr="00055BC6" w14:paraId="618669BB" w14:textId="77777777" w:rsidTr="00C61F02">
        <w:tc>
          <w:tcPr>
            <w:tcW w:w="4667" w:type="dxa"/>
          </w:tcPr>
          <w:p w14:paraId="0929BCC0" w14:textId="77777777" w:rsidR="00333120" w:rsidRPr="00055BC6" w:rsidRDefault="00333120" w:rsidP="00C61F02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213AB4F8" w14:textId="77777777" w:rsidR="00333120" w:rsidRPr="00055BC6" w:rsidRDefault="00333120" w:rsidP="00C61F02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43D4FCE" w14:textId="77777777" w:rsidR="00333120" w:rsidRPr="00055BC6" w:rsidRDefault="00333120" w:rsidP="00C61F02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1F2B7724" w14:textId="77777777" w:rsidR="00333120" w:rsidRPr="00055BC6" w:rsidRDefault="00333120" w:rsidP="00C61F02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333120" w:rsidRPr="00055BC6" w14:paraId="7D588CB8" w14:textId="77777777" w:rsidTr="00C61F02">
        <w:tc>
          <w:tcPr>
            <w:tcW w:w="4667" w:type="dxa"/>
          </w:tcPr>
          <w:p w14:paraId="7C9319F9" w14:textId="77777777" w:rsidR="00333120" w:rsidRPr="00055BC6" w:rsidRDefault="00333120" w:rsidP="00C61F02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32586D01" w14:textId="77777777" w:rsidR="00333120" w:rsidRPr="00055BC6" w:rsidRDefault="00333120" w:rsidP="00C61F0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055A8979" w14:textId="77777777" w:rsidR="00333120" w:rsidRPr="00055BC6" w:rsidRDefault="00333120" w:rsidP="00C61F02">
            <w:pPr>
              <w:jc w:val="center"/>
            </w:pPr>
          </w:p>
        </w:tc>
      </w:tr>
      <w:tr w:rsidR="00333120" w:rsidRPr="00055BC6" w14:paraId="3A7981AF" w14:textId="77777777" w:rsidTr="00C61F02">
        <w:tc>
          <w:tcPr>
            <w:tcW w:w="4667" w:type="dxa"/>
          </w:tcPr>
          <w:p w14:paraId="491B5DAA" w14:textId="77777777" w:rsidR="00333120" w:rsidRPr="00055BC6" w:rsidRDefault="00333120" w:rsidP="00C61F02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39E50F1C" w14:textId="77777777" w:rsidR="00333120" w:rsidRPr="00055BC6" w:rsidRDefault="00333120" w:rsidP="00C61F0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23818289" w14:textId="77777777" w:rsidR="00333120" w:rsidRPr="00055BC6" w:rsidRDefault="00333120" w:rsidP="00C61F02">
            <w:pPr>
              <w:jc w:val="center"/>
            </w:pPr>
          </w:p>
        </w:tc>
      </w:tr>
      <w:tr w:rsidR="00333120" w:rsidRPr="00055BC6" w14:paraId="37550763" w14:textId="77777777" w:rsidTr="00C61F02">
        <w:tc>
          <w:tcPr>
            <w:tcW w:w="4667" w:type="dxa"/>
          </w:tcPr>
          <w:p w14:paraId="6270EE17" w14:textId="77777777" w:rsidR="00333120" w:rsidRPr="00055BC6" w:rsidRDefault="00333120" w:rsidP="00C61F02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216AC831" w14:textId="77777777" w:rsidR="00333120" w:rsidRPr="00055BC6" w:rsidRDefault="00333120" w:rsidP="00C61F0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188EBF7E" w14:textId="77777777" w:rsidR="00333120" w:rsidRPr="00055BC6" w:rsidRDefault="00333120" w:rsidP="00C61F02">
            <w:pPr>
              <w:jc w:val="center"/>
            </w:pPr>
          </w:p>
        </w:tc>
      </w:tr>
      <w:tr w:rsidR="00333120" w:rsidRPr="00055BC6" w14:paraId="198B531A" w14:textId="77777777" w:rsidTr="00C61F02">
        <w:tc>
          <w:tcPr>
            <w:tcW w:w="4667" w:type="dxa"/>
          </w:tcPr>
          <w:p w14:paraId="540926CC" w14:textId="77777777" w:rsidR="00333120" w:rsidRPr="00055BC6" w:rsidRDefault="00333120" w:rsidP="00C61F02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</w:tcPr>
          <w:p w14:paraId="7E224509" w14:textId="77777777" w:rsidR="00333120" w:rsidRPr="00055BC6" w:rsidRDefault="00333120" w:rsidP="00C61F02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03BF5DD0" w14:textId="77777777" w:rsidR="00333120" w:rsidRPr="00055BC6" w:rsidRDefault="00333120" w:rsidP="00C61F02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5F7EABA2" w14:textId="77777777" w:rsidR="00333120" w:rsidRPr="00055BC6" w:rsidRDefault="00333120" w:rsidP="00C61F02">
            <w:pPr>
              <w:jc w:val="center"/>
            </w:pPr>
          </w:p>
        </w:tc>
      </w:tr>
      <w:tr w:rsidR="00333120" w:rsidRPr="00055BC6" w14:paraId="1CFD69C6" w14:textId="77777777" w:rsidTr="00C61F02">
        <w:tc>
          <w:tcPr>
            <w:tcW w:w="4667" w:type="dxa"/>
          </w:tcPr>
          <w:p w14:paraId="10FFB97B" w14:textId="77777777" w:rsidR="00333120" w:rsidRPr="00055BC6" w:rsidRDefault="00333120" w:rsidP="00C61F02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3D7B5D87" w14:textId="77777777" w:rsidR="00333120" w:rsidRPr="00055BC6" w:rsidRDefault="00333120" w:rsidP="00C61F02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</w:tcPr>
          <w:p w14:paraId="40BFE693" w14:textId="77777777" w:rsidR="00333120" w:rsidRPr="00055BC6" w:rsidRDefault="00333120" w:rsidP="00C61F02">
            <w:pPr>
              <w:jc w:val="center"/>
            </w:pPr>
            <w:r>
              <w:t>100</w:t>
            </w:r>
          </w:p>
        </w:tc>
      </w:tr>
      <w:tr w:rsidR="00333120" w:rsidRPr="00055BC6" w14:paraId="06AB451B" w14:textId="77777777" w:rsidTr="00C61F02">
        <w:tc>
          <w:tcPr>
            <w:tcW w:w="4667" w:type="dxa"/>
          </w:tcPr>
          <w:p w14:paraId="40CF98A3" w14:textId="77777777" w:rsidR="00333120" w:rsidRPr="00055BC6" w:rsidRDefault="00333120" w:rsidP="00C61F02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</w:tcPr>
          <w:p w14:paraId="771F7888" w14:textId="77777777" w:rsidR="00333120" w:rsidRPr="00055BC6" w:rsidRDefault="00333120" w:rsidP="00C61F02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0D5FF903" w14:textId="77777777" w:rsidR="00333120" w:rsidRPr="00055BC6" w:rsidRDefault="00333120" w:rsidP="00C61F02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35E0A874" w14:textId="77777777" w:rsidR="00333120" w:rsidRPr="00055BC6" w:rsidRDefault="00333120" w:rsidP="00C61F02">
            <w:pPr>
              <w:jc w:val="center"/>
            </w:pPr>
          </w:p>
        </w:tc>
      </w:tr>
    </w:tbl>
    <w:p w14:paraId="7386E3EA" w14:textId="77777777" w:rsidR="00333120" w:rsidRDefault="00333120" w:rsidP="00333120">
      <w:pPr>
        <w:rPr>
          <w:sz w:val="22"/>
          <w:szCs w:val="22"/>
        </w:rPr>
      </w:pPr>
    </w:p>
    <w:p w14:paraId="18E27050" w14:textId="77777777" w:rsidR="00333120" w:rsidRDefault="00333120" w:rsidP="00333120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41FB5A8B" w14:textId="77777777" w:rsidR="00333120" w:rsidRPr="00055BC6" w:rsidRDefault="00333120" w:rsidP="00333120">
      <w:pPr>
        <w:ind w:left="70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14:paraId="62CD6A26" w14:textId="77777777" w:rsidR="00333120" w:rsidRPr="00BB23C7" w:rsidRDefault="00333120" w:rsidP="00333120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7D6E23F8" w14:textId="77777777" w:rsidR="00333120" w:rsidRDefault="00333120" w:rsidP="00333120">
      <w:pPr>
        <w:ind w:left="1418" w:hanging="284"/>
        <w:rPr>
          <w:sz w:val="22"/>
          <w:szCs w:val="22"/>
        </w:rPr>
      </w:pPr>
    </w:p>
    <w:p w14:paraId="0566DE14" w14:textId="77777777" w:rsidR="00333120" w:rsidRPr="00647A25" w:rsidRDefault="00333120" w:rsidP="00333120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566257D7" w14:textId="77777777" w:rsidR="00333120" w:rsidRPr="00302050" w:rsidRDefault="00333120" w:rsidP="00333120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15D0C440" w14:textId="77777777" w:rsidR="00333120" w:rsidRPr="00302050" w:rsidRDefault="00333120" w:rsidP="00333120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0505895F" w14:textId="77777777" w:rsidR="00333120" w:rsidRPr="00302050" w:rsidRDefault="00333120" w:rsidP="00333120">
      <w:pPr>
        <w:ind w:left="1418" w:hanging="284"/>
        <w:rPr>
          <w:sz w:val="22"/>
          <w:szCs w:val="22"/>
          <w:lang w:val="en-US"/>
        </w:rPr>
      </w:pPr>
    </w:p>
    <w:p w14:paraId="4073A4E1" w14:textId="77777777" w:rsidR="00333120" w:rsidRPr="00647A25" w:rsidRDefault="00333120" w:rsidP="00333120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2F891B63" w14:textId="77777777" w:rsidR="00333120" w:rsidRDefault="00333120" w:rsidP="00333120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39EC8207" w14:textId="77777777" w:rsidR="00333120" w:rsidRDefault="00333120" w:rsidP="00333120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1C" w14:textId="414510F2" w:rsidR="00647A25" w:rsidRPr="00647A25" w:rsidRDefault="00333120" w:rsidP="00333120">
      <w:pPr>
        <w:ind w:left="2880" w:hanging="1887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1D" w14:textId="77777777" w:rsidR="00647A25" w:rsidRPr="00647A25" w:rsidRDefault="00647A25" w:rsidP="003165B5">
      <w:pPr>
        <w:ind w:left="1418" w:hanging="284"/>
        <w:rPr>
          <w:sz w:val="22"/>
          <w:szCs w:val="22"/>
        </w:rPr>
      </w:pPr>
    </w:p>
    <w:p w14:paraId="59C67721" w14:textId="777AE2FE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333120">
        <w:t xml:space="preserve">De inlichtingen worden hernomen in de </w:t>
      </w:r>
      <w:r w:rsidR="006C7EC9" w:rsidRPr="00333120">
        <w:t>B</w:t>
      </w:r>
      <w:r w:rsidRPr="00333120">
        <w:t>ijlage C van het luik 1 van het JV</w:t>
      </w:r>
    </w:p>
    <w:p w14:paraId="59C67725" w14:textId="77777777" w:rsidR="009B3A48" w:rsidRDefault="009B3A48"/>
    <w:p w14:paraId="59C67727" w14:textId="26475498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333120">
        <w:rPr>
          <w:sz w:val="22"/>
          <w:szCs w:val="22"/>
        </w:rPr>
        <w:t xml:space="preserve">De inlichtingen worden hernomen in de </w:t>
      </w:r>
      <w:r w:rsidR="006C7EC9" w:rsidRPr="00333120">
        <w:rPr>
          <w:sz w:val="22"/>
          <w:szCs w:val="22"/>
        </w:rPr>
        <w:t>B</w:t>
      </w:r>
      <w:r w:rsidRPr="00333120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333120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14:paraId="59C67741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333120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333120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333120" w:rsidRDefault="009B3A48" w:rsidP="00333120">
            <w:pPr>
              <w:jc w:val="center"/>
            </w:pPr>
            <w:r w:rsidRPr="00333120">
              <w:t>0</w:t>
            </w:r>
          </w:p>
        </w:tc>
      </w:tr>
      <w:tr w:rsidR="001325A6" w:rsidRPr="00055BC6" w14:paraId="59C67748" w14:textId="77777777" w:rsidTr="00333120">
        <w:tc>
          <w:tcPr>
            <w:tcW w:w="7560" w:type="dxa"/>
            <w:vAlign w:val="center"/>
          </w:tcPr>
          <w:p w14:paraId="59C67746" w14:textId="77777777" w:rsidR="009B3A48" w:rsidRPr="00055BC6" w:rsidRDefault="009B3A48" w:rsidP="00333120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333120" w:rsidRDefault="009B3A48" w:rsidP="00333120">
            <w:pPr>
              <w:jc w:val="center"/>
            </w:pPr>
            <w:r w:rsidRPr="00333120">
              <w:t>0</w:t>
            </w:r>
          </w:p>
        </w:tc>
      </w:tr>
      <w:tr w:rsidR="001325A6" w:rsidRPr="00055BC6" w14:paraId="59C6774B" w14:textId="77777777" w:rsidTr="00333120">
        <w:tc>
          <w:tcPr>
            <w:tcW w:w="7560" w:type="dxa"/>
            <w:vAlign w:val="center"/>
          </w:tcPr>
          <w:p w14:paraId="59C67749" w14:textId="77777777" w:rsidR="009B3A48" w:rsidRPr="00055BC6" w:rsidRDefault="009B3A48" w:rsidP="00333120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333120" w:rsidRDefault="009B3A48" w:rsidP="00333120">
            <w:pPr>
              <w:jc w:val="center"/>
            </w:pPr>
            <w:r w:rsidRPr="00333120">
              <w:t>0</w:t>
            </w:r>
          </w:p>
        </w:tc>
      </w:tr>
      <w:tr w:rsidR="001325A6" w:rsidRPr="00055BC6" w14:paraId="59C6774E" w14:textId="77777777" w:rsidTr="00333120">
        <w:tc>
          <w:tcPr>
            <w:tcW w:w="7560" w:type="dxa"/>
            <w:vAlign w:val="center"/>
          </w:tcPr>
          <w:p w14:paraId="59C6774C" w14:textId="77777777" w:rsidR="009B3A48" w:rsidRPr="00055BC6" w:rsidRDefault="009B3A48" w:rsidP="00333120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333120" w:rsidRDefault="009B3A48" w:rsidP="00333120">
            <w:pPr>
              <w:jc w:val="center"/>
            </w:pPr>
            <w:r w:rsidRPr="00333120">
              <w:t>0</w:t>
            </w:r>
          </w:p>
        </w:tc>
      </w:tr>
      <w:tr w:rsidR="001325A6" w:rsidRPr="00055BC6" w14:paraId="59C67751" w14:textId="77777777" w:rsidTr="00333120">
        <w:tc>
          <w:tcPr>
            <w:tcW w:w="7560" w:type="dxa"/>
            <w:vAlign w:val="center"/>
          </w:tcPr>
          <w:p w14:paraId="59C6774F" w14:textId="77777777" w:rsidR="009B3A48" w:rsidRPr="00055BC6" w:rsidRDefault="009B3A48" w:rsidP="00333120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333120" w:rsidRDefault="009B3A48" w:rsidP="00333120">
            <w:pPr>
              <w:jc w:val="center"/>
            </w:pPr>
            <w:r w:rsidRPr="00333120">
              <w:t>0</w:t>
            </w:r>
          </w:p>
        </w:tc>
      </w:tr>
      <w:tr w:rsidR="001325A6" w:rsidRPr="00055BC6" w14:paraId="59C67754" w14:textId="77777777" w:rsidTr="00333120">
        <w:tc>
          <w:tcPr>
            <w:tcW w:w="7560" w:type="dxa"/>
            <w:vAlign w:val="center"/>
          </w:tcPr>
          <w:p w14:paraId="59C67752" w14:textId="77777777" w:rsidR="009B3A48" w:rsidRPr="00055BC6" w:rsidRDefault="009B3A48" w:rsidP="00333120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333120" w:rsidRDefault="009B3A48" w:rsidP="00333120">
            <w:pPr>
              <w:jc w:val="center"/>
            </w:pPr>
            <w:r w:rsidRPr="00333120"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17"/>
        <w:gridCol w:w="3148"/>
      </w:tblGrid>
      <w:tr w:rsidR="001325A6" w:rsidRPr="00055BC6" w14:paraId="59C67760" w14:textId="77777777" w:rsidTr="00080A6B"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717" w:type="dxa"/>
            <w:tcBorders>
              <w:left w:val="single" w:sz="4" w:space="0" w:color="auto"/>
              <w:bottom w:val="single" w:sz="4" w:space="0" w:color="auto"/>
            </w:tcBorders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59C6775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080A6B">
        <w:tc>
          <w:tcPr>
            <w:tcW w:w="706" w:type="dxa"/>
            <w:tcBorders>
              <w:top w:val="single" w:sz="4" w:space="0" w:color="auto"/>
            </w:tcBorders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717" w:type="dxa"/>
            <w:shd w:val="clear" w:color="auto" w:fill="auto"/>
          </w:tcPr>
          <w:p w14:paraId="59C67762" w14:textId="1C9B3F4C" w:rsidR="004E588F" w:rsidRPr="00055BC6" w:rsidRDefault="00080A6B" w:rsidP="004E588F">
            <w:r>
              <w:t>Bureel geverfd</w:t>
            </w:r>
          </w:p>
        </w:tc>
        <w:tc>
          <w:tcPr>
            <w:tcW w:w="3148" w:type="dxa"/>
            <w:shd w:val="clear" w:color="auto" w:fill="auto"/>
          </w:tcPr>
          <w:p w14:paraId="59C67763" w14:textId="76077800" w:rsidR="004E588F" w:rsidRPr="00055BC6" w:rsidRDefault="00080A6B" w:rsidP="00EB1A68">
            <w:r>
              <w:t>1SM STROOBANTS Giel</w:t>
            </w:r>
          </w:p>
        </w:tc>
      </w:tr>
      <w:tr w:rsidR="004E588F" w:rsidRPr="00055BC6" w14:paraId="59C67768" w14:textId="77777777" w:rsidTr="00080A6B">
        <w:tc>
          <w:tcPr>
            <w:tcW w:w="706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717" w:type="dxa"/>
            <w:shd w:val="clear" w:color="auto" w:fill="auto"/>
          </w:tcPr>
          <w:p w14:paraId="59C67766" w14:textId="48636373" w:rsidR="004E588F" w:rsidRPr="00055BC6" w:rsidRDefault="00080A6B" w:rsidP="004E588F">
            <w:r>
              <w:t>Gedumpte meubelen uit gangen gehaald</w:t>
            </w:r>
          </w:p>
        </w:tc>
        <w:tc>
          <w:tcPr>
            <w:tcW w:w="3148" w:type="dxa"/>
            <w:shd w:val="clear" w:color="auto" w:fill="auto"/>
          </w:tcPr>
          <w:p w14:paraId="59C67767" w14:textId="4949B7A3" w:rsidR="004E588F" w:rsidRPr="00055BC6" w:rsidRDefault="00080A6B" w:rsidP="00EB1A68">
            <w:r>
              <w:t>1SM STROOBANTS Giel</w:t>
            </w:r>
          </w:p>
        </w:tc>
      </w:tr>
      <w:tr w:rsidR="004E588F" w:rsidRPr="00055BC6" w14:paraId="59C6776C" w14:textId="77777777" w:rsidTr="00080A6B">
        <w:tc>
          <w:tcPr>
            <w:tcW w:w="706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717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148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080A6B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080A6B">
        <w:tc>
          <w:tcPr>
            <w:tcW w:w="707" w:type="dxa"/>
            <w:tcBorders>
              <w:top w:val="single" w:sz="4" w:space="0" w:color="auto"/>
            </w:tcBorders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</w:tcPr>
          <w:p w14:paraId="59C6777D" w14:textId="45958CB0" w:rsidR="004E588F" w:rsidRPr="00055BC6" w:rsidRDefault="00DA73C6" w:rsidP="004E588F">
            <w:r>
              <w:t>NIHIL</w:t>
            </w:r>
          </w:p>
        </w:tc>
        <w:tc>
          <w:tcPr>
            <w:tcW w:w="3130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80A6B">
        <w:tc>
          <w:tcPr>
            <w:tcW w:w="707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130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80A6B">
        <w:tc>
          <w:tcPr>
            <w:tcW w:w="707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130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1CF0E9D5" w:rsidR="009B3A48" w:rsidRPr="006C7EC9" w:rsidRDefault="00D65EC5" w:rsidP="002D0A7E">
      <w:pPr>
        <w:ind w:left="360"/>
        <w:rPr>
          <w:color w:val="365F91" w:themeColor="accent1" w:themeShade="BF"/>
        </w:rPr>
      </w:pPr>
      <w:r w:rsidRPr="00080A6B">
        <w:t>Zie jaarverslag LDPBW 08</w:t>
      </w:r>
      <w:r w:rsidR="006C7EC9" w:rsidRPr="00080A6B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18469B64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Informatieverspreiding via </w:t>
      </w:r>
      <w:proofErr w:type="spellStart"/>
      <w:r>
        <w:t>ShairePoint</w:t>
      </w:r>
      <w:proofErr w:type="spellEnd"/>
      <w:r>
        <w:t xml:space="preserve">, </w:t>
      </w:r>
      <w:proofErr w:type="spellStart"/>
      <w:r>
        <w:t>Msg</w:t>
      </w:r>
      <w:proofErr w:type="spellEnd"/>
      <w:r>
        <w:t>, Email, onthaalbrochure</w:t>
      </w:r>
    </w:p>
    <w:p w14:paraId="59C6779C" w14:textId="01C52375" w:rsidR="00EB1A68" w:rsidRDefault="00EB1A68" w:rsidP="00080A6B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400D0AD5" w:rsidR="00EB1A68" w:rsidRPr="00055BC6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lastRenderedPageBreak/>
        <w:t>Op initiatief van de LDPBW</w:t>
      </w:r>
    </w:p>
    <w:p w14:paraId="59C677A0" w14:textId="5EA67513" w:rsidR="00EB1A68" w:rsidRDefault="00D65EC5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</w:t>
      </w:r>
    </w:p>
    <w:p w14:paraId="59C677A1" w14:textId="4384980C" w:rsidR="00EB1A68" w:rsidRDefault="00D65EC5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2" w14:textId="7D15D8DD" w:rsidR="00EB1A68" w:rsidRDefault="00D65EC5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3" w14:textId="09863C6F" w:rsidR="009B3A48" w:rsidRDefault="00080A6B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</w:t>
      </w:r>
    </w:p>
    <w:p w14:paraId="59C677A4" w14:textId="77777777" w:rsidR="009B3A48" w:rsidRDefault="009B3A48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A" w14:textId="56DA115A" w:rsidR="00EB1A68" w:rsidRPr="0032165E" w:rsidRDefault="009E68CA" w:rsidP="00BB369E">
      <w:pPr>
        <w:pStyle w:val="ListParagraph"/>
        <w:numPr>
          <w:ilvl w:val="0"/>
          <w:numId w:val="35"/>
        </w:numPr>
      </w:pPr>
      <w:proofErr w:type="spellStart"/>
      <w:r>
        <w:t>ShairePoint</w:t>
      </w:r>
      <w:proofErr w:type="spellEnd"/>
      <w:r w:rsidR="00647CFE">
        <w:t xml:space="preserve">, </w:t>
      </w:r>
      <w:proofErr w:type="spellStart"/>
      <w:r w:rsidR="00647CFE">
        <w:t>Msg</w:t>
      </w:r>
      <w:proofErr w:type="spellEnd"/>
      <w:r w:rsidR="00647CFE">
        <w:t>, Email</w:t>
      </w:r>
    </w:p>
    <w:p w14:paraId="59C677AD" w14:textId="23821212" w:rsidR="00BB369E" w:rsidRPr="0032165E" w:rsidRDefault="00BB369E" w:rsidP="00080A6B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080A6B" w:rsidRPr="00055BC6" w14:paraId="7E73C976" w14:textId="77777777" w:rsidTr="00C61F02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179FC" w14:textId="77777777" w:rsidR="00080A6B" w:rsidRPr="00055BC6" w:rsidRDefault="00080A6B" w:rsidP="00C61F02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11B767" w14:textId="77777777" w:rsidR="00080A6B" w:rsidRPr="00055BC6" w:rsidRDefault="00080A6B" w:rsidP="00C61F02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DB5B1D3" w14:textId="77777777" w:rsidR="00080A6B" w:rsidRPr="00055BC6" w:rsidRDefault="00080A6B" w:rsidP="00C61F02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080A6B" w:rsidRPr="00055BC6" w14:paraId="1E6401AE" w14:textId="77777777" w:rsidTr="00C61F02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B049D97" w14:textId="77777777" w:rsidR="00080A6B" w:rsidRPr="00055BC6" w:rsidRDefault="00080A6B" w:rsidP="00C61F02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3B1E8F16" w14:textId="77777777" w:rsidR="00080A6B" w:rsidRPr="00055BC6" w:rsidRDefault="00080A6B" w:rsidP="00C61F02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080A6B" w:rsidRPr="00055BC6" w14:paraId="33065293" w14:textId="77777777" w:rsidTr="00C61F02">
        <w:tc>
          <w:tcPr>
            <w:tcW w:w="567" w:type="dxa"/>
            <w:vAlign w:val="center"/>
          </w:tcPr>
          <w:p w14:paraId="7DA13D02" w14:textId="77777777" w:rsidR="00080A6B" w:rsidRPr="00055BC6" w:rsidRDefault="00080A6B" w:rsidP="00C61F02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2DAE7CE6" w14:textId="77777777" w:rsidR="00080A6B" w:rsidRPr="00055BC6" w:rsidRDefault="00080A6B" w:rsidP="00C61F02"/>
        </w:tc>
        <w:tc>
          <w:tcPr>
            <w:tcW w:w="3415" w:type="dxa"/>
            <w:gridSpan w:val="2"/>
          </w:tcPr>
          <w:p w14:paraId="19FA511C" w14:textId="77777777" w:rsidR="00080A6B" w:rsidRPr="00055BC6" w:rsidRDefault="00080A6B" w:rsidP="00C61F02"/>
        </w:tc>
      </w:tr>
      <w:tr w:rsidR="00080A6B" w:rsidRPr="00055BC6" w14:paraId="04DDBADB" w14:textId="77777777" w:rsidTr="00C61F02">
        <w:tc>
          <w:tcPr>
            <w:tcW w:w="567" w:type="dxa"/>
            <w:vAlign w:val="center"/>
          </w:tcPr>
          <w:p w14:paraId="149A9C1C" w14:textId="77777777" w:rsidR="00080A6B" w:rsidRPr="00055BC6" w:rsidRDefault="00080A6B" w:rsidP="00C61F02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0A639553" w14:textId="77777777" w:rsidR="00080A6B" w:rsidRPr="00055BC6" w:rsidRDefault="00080A6B" w:rsidP="00C61F02"/>
        </w:tc>
        <w:tc>
          <w:tcPr>
            <w:tcW w:w="3415" w:type="dxa"/>
            <w:gridSpan w:val="2"/>
          </w:tcPr>
          <w:p w14:paraId="296438A4" w14:textId="77777777" w:rsidR="00080A6B" w:rsidRPr="00055BC6" w:rsidRDefault="00080A6B" w:rsidP="00C61F02"/>
        </w:tc>
      </w:tr>
      <w:tr w:rsidR="00080A6B" w:rsidRPr="00055BC6" w14:paraId="1819E907" w14:textId="77777777" w:rsidTr="00C61F02">
        <w:tc>
          <w:tcPr>
            <w:tcW w:w="567" w:type="dxa"/>
            <w:vAlign w:val="center"/>
          </w:tcPr>
          <w:p w14:paraId="49561DC7" w14:textId="77777777" w:rsidR="00080A6B" w:rsidRPr="00055BC6" w:rsidRDefault="00080A6B" w:rsidP="00C61F02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07C13A4E" w14:textId="77777777" w:rsidR="00080A6B" w:rsidRPr="00055BC6" w:rsidRDefault="00080A6B" w:rsidP="00C61F02"/>
        </w:tc>
        <w:tc>
          <w:tcPr>
            <w:tcW w:w="3415" w:type="dxa"/>
            <w:gridSpan w:val="2"/>
          </w:tcPr>
          <w:p w14:paraId="1AE6821A" w14:textId="77777777" w:rsidR="00080A6B" w:rsidRPr="00055BC6" w:rsidRDefault="00080A6B" w:rsidP="00C61F02"/>
        </w:tc>
      </w:tr>
      <w:tr w:rsidR="00080A6B" w:rsidRPr="00055BC6" w14:paraId="481EA339" w14:textId="77777777" w:rsidTr="00C61F02">
        <w:tc>
          <w:tcPr>
            <w:tcW w:w="567" w:type="dxa"/>
            <w:vAlign w:val="center"/>
          </w:tcPr>
          <w:p w14:paraId="350D7342" w14:textId="77777777" w:rsidR="00080A6B" w:rsidRPr="00055BC6" w:rsidRDefault="00080A6B" w:rsidP="00C61F02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600B69EA" w14:textId="77777777" w:rsidR="00080A6B" w:rsidRPr="00055BC6" w:rsidRDefault="00080A6B" w:rsidP="00C61F02"/>
        </w:tc>
        <w:tc>
          <w:tcPr>
            <w:tcW w:w="3415" w:type="dxa"/>
            <w:gridSpan w:val="2"/>
          </w:tcPr>
          <w:p w14:paraId="30EB2607" w14:textId="77777777" w:rsidR="00080A6B" w:rsidRPr="00055BC6" w:rsidRDefault="00080A6B" w:rsidP="00C61F02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A31799" w:rsidRDefault="00A31799" w:rsidP="00373962">
      <w:r>
        <w:separator/>
      </w:r>
    </w:p>
  </w:endnote>
  <w:endnote w:type="continuationSeparator" w:id="0">
    <w:p w14:paraId="59C677CF" w14:textId="77777777" w:rsidR="00A31799" w:rsidRDefault="00A31799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05F333C0" w:rsidR="00A31799" w:rsidRDefault="00A31799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F7708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F7708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A31799" w:rsidRDefault="00A31799" w:rsidP="00373962">
      <w:r>
        <w:separator/>
      </w:r>
    </w:p>
  </w:footnote>
  <w:footnote w:type="continuationSeparator" w:id="0">
    <w:p w14:paraId="59C677CD" w14:textId="77777777" w:rsidR="00A31799" w:rsidRDefault="00A31799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A31799" w:rsidRPr="00251AAD" w:rsidRDefault="00A31799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325A1"/>
    <w:rsid w:val="000527EF"/>
    <w:rsid w:val="00055BC6"/>
    <w:rsid w:val="00071050"/>
    <w:rsid w:val="00080A6B"/>
    <w:rsid w:val="000C2928"/>
    <w:rsid w:val="000E5101"/>
    <w:rsid w:val="00116681"/>
    <w:rsid w:val="001325A6"/>
    <w:rsid w:val="00134158"/>
    <w:rsid w:val="00186E7F"/>
    <w:rsid w:val="00194BB5"/>
    <w:rsid w:val="001F7708"/>
    <w:rsid w:val="00206063"/>
    <w:rsid w:val="00230C20"/>
    <w:rsid w:val="00251AAD"/>
    <w:rsid w:val="002557C8"/>
    <w:rsid w:val="00260044"/>
    <w:rsid w:val="002817AE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3120"/>
    <w:rsid w:val="00337617"/>
    <w:rsid w:val="00337879"/>
    <w:rsid w:val="003616FD"/>
    <w:rsid w:val="00373962"/>
    <w:rsid w:val="00384012"/>
    <w:rsid w:val="00393C02"/>
    <w:rsid w:val="00394167"/>
    <w:rsid w:val="00396BDA"/>
    <w:rsid w:val="003A385F"/>
    <w:rsid w:val="003E558B"/>
    <w:rsid w:val="003E58B6"/>
    <w:rsid w:val="003F7243"/>
    <w:rsid w:val="004115B3"/>
    <w:rsid w:val="0043277E"/>
    <w:rsid w:val="00434BAF"/>
    <w:rsid w:val="004716CA"/>
    <w:rsid w:val="00491B88"/>
    <w:rsid w:val="00492E0A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71E3C"/>
    <w:rsid w:val="005D1442"/>
    <w:rsid w:val="00601855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26D7"/>
    <w:rsid w:val="006C6F2F"/>
    <w:rsid w:val="006C7EC9"/>
    <w:rsid w:val="006E73D5"/>
    <w:rsid w:val="00725FAA"/>
    <w:rsid w:val="0073276F"/>
    <w:rsid w:val="00783318"/>
    <w:rsid w:val="008102C6"/>
    <w:rsid w:val="008232A4"/>
    <w:rsid w:val="00827EAD"/>
    <w:rsid w:val="00830886"/>
    <w:rsid w:val="008935DC"/>
    <w:rsid w:val="00897F22"/>
    <w:rsid w:val="008A2A26"/>
    <w:rsid w:val="008C475E"/>
    <w:rsid w:val="008C47B6"/>
    <w:rsid w:val="008D16FE"/>
    <w:rsid w:val="008E13D0"/>
    <w:rsid w:val="008F7DCA"/>
    <w:rsid w:val="00906E1E"/>
    <w:rsid w:val="0091425C"/>
    <w:rsid w:val="009321DB"/>
    <w:rsid w:val="009358F1"/>
    <w:rsid w:val="00943280"/>
    <w:rsid w:val="009474ED"/>
    <w:rsid w:val="009567D6"/>
    <w:rsid w:val="00961D0B"/>
    <w:rsid w:val="009856C3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1799"/>
    <w:rsid w:val="00A34F82"/>
    <w:rsid w:val="00A66AEA"/>
    <w:rsid w:val="00A97072"/>
    <w:rsid w:val="00A9721C"/>
    <w:rsid w:val="00AC33C0"/>
    <w:rsid w:val="00AF4A2E"/>
    <w:rsid w:val="00AF552D"/>
    <w:rsid w:val="00B70EAF"/>
    <w:rsid w:val="00B764FB"/>
    <w:rsid w:val="00B8610D"/>
    <w:rsid w:val="00B87A00"/>
    <w:rsid w:val="00BB23C7"/>
    <w:rsid w:val="00BB369E"/>
    <w:rsid w:val="00BC39EC"/>
    <w:rsid w:val="00BF2189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D65EC5"/>
    <w:rsid w:val="00D8679A"/>
    <w:rsid w:val="00D91E3D"/>
    <w:rsid w:val="00D92619"/>
    <w:rsid w:val="00DA73C6"/>
    <w:rsid w:val="00DB45D6"/>
    <w:rsid w:val="00DC31B5"/>
    <w:rsid w:val="00DD344D"/>
    <w:rsid w:val="00E02B2C"/>
    <w:rsid w:val="00E556D1"/>
    <w:rsid w:val="00E60B82"/>
    <w:rsid w:val="00E64DAA"/>
    <w:rsid w:val="00E66121"/>
    <w:rsid w:val="00E73452"/>
    <w:rsid w:val="00EA5E15"/>
    <w:rsid w:val="00EB1A68"/>
    <w:rsid w:val="00EB5128"/>
    <w:rsid w:val="00EC5BC3"/>
    <w:rsid w:val="00ED7AD4"/>
    <w:rsid w:val="00F03E45"/>
    <w:rsid w:val="00F43F14"/>
    <w:rsid w:val="00F44EEC"/>
    <w:rsid w:val="00F54E58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90252840-E646-49B7-855D-1725AE8E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080A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eb3e28-cf4b-4f02-8c5e-c8457fe8e9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172</TotalTime>
  <Pages>8</Pages>
  <Words>1571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17</cp:revision>
  <cp:lastPrinted>2020-02-18T13:05:00Z</cp:lastPrinted>
  <dcterms:created xsi:type="dcterms:W3CDTF">2019-03-04T05:54:00Z</dcterms:created>
  <dcterms:modified xsi:type="dcterms:W3CDTF">2020-02-27T10:25:00Z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