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72B59D43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proofErr w:type="gramStart"/>
      <w:r w:rsidR="00A9721C">
        <w:rPr>
          <w:b/>
          <w:sz w:val="22"/>
          <w:szCs w:val="22"/>
          <w:u w:val="single"/>
        </w:rPr>
        <w:t>COMOPSAIR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DF27F8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7256C916" w:rsidR="009474ED" w:rsidRPr="009E27D7" w:rsidRDefault="00A9721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COMOPSAIR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469F2626" w:rsidR="009474ED" w:rsidRPr="008B2CE5" w:rsidRDefault="00E02B2C" w:rsidP="000E2F72">
            <w:pPr>
              <w:rPr>
                <w:sz w:val="22"/>
                <w:szCs w:val="22"/>
              </w:rPr>
            </w:pPr>
            <w:r w:rsidRPr="008B2CE5">
              <w:rPr>
                <w:sz w:val="22"/>
                <w:szCs w:val="22"/>
              </w:rPr>
              <w:t>9-</w:t>
            </w:r>
            <w:r w:rsidR="003E558B" w:rsidRPr="008B2CE5">
              <w:rPr>
                <w:sz w:val="22"/>
                <w:szCs w:val="22"/>
              </w:rPr>
              <w:t>6321-</w:t>
            </w:r>
            <w:r w:rsidR="000E2F72" w:rsidRPr="008B2CE5">
              <w:rPr>
                <w:sz w:val="22"/>
                <w:szCs w:val="22"/>
              </w:rPr>
              <w:t>16697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56983193" w:rsidR="009474ED" w:rsidRPr="009E27D7" w:rsidRDefault="008B2CE5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9-6321-16650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5" w14:textId="0BA4D280" w:rsidR="00A20851" w:rsidRPr="00F44EEC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Chauffeur lichte voertuigen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2E2A5FF5" w:rsidR="00F834A9" w:rsidRPr="00F834A9" w:rsidRDefault="00A9721C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Piloten verschillende type vliegtuigen (bijhouden van de vlieguren)</w:t>
      </w:r>
    </w:p>
    <w:p w14:paraId="59C6764B" w14:textId="28E9D8AE" w:rsidR="00F834A9" w:rsidRPr="00F834A9" w:rsidRDefault="00A9721C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C" w14:textId="0E1D9DFB" w:rsidR="00F834A9" w:rsidRPr="00F834A9" w:rsidRDefault="00C02A56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730F7796" w14:textId="714DD295" w:rsidR="00CF59D3" w:rsidRDefault="00CF59D3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42"/>
        <w:gridCol w:w="709"/>
        <w:gridCol w:w="709"/>
        <w:gridCol w:w="958"/>
      </w:tblGrid>
      <w:tr w:rsidR="00CF59D3" w14:paraId="42D95993" w14:textId="77777777" w:rsidTr="00CF59D3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6BBB9D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095545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C190CBC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58" w:type="dxa"/>
            <w:vMerge w:val="restart"/>
            <w:shd w:val="clear" w:color="auto" w:fill="BFBFBF" w:themeFill="background1" w:themeFillShade="BF"/>
            <w:vAlign w:val="center"/>
          </w:tcPr>
          <w:p w14:paraId="780A6BE0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CF59D3" w14:paraId="6D04065B" w14:textId="77777777" w:rsidTr="00CF59D3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3724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EA638A4" w14:textId="77777777" w:rsidR="00CF59D3" w:rsidRPr="00E74119" w:rsidRDefault="00CF59D3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49D7E03E" w14:textId="77777777" w:rsidR="00CF59D3" w:rsidRPr="00E74119" w:rsidRDefault="00CF59D3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9C27D51" w14:textId="77777777" w:rsidR="00CF59D3" w:rsidRPr="00E74119" w:rsidRDefault="00CF59D3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54E819D" w14:textId="77777777" w:rsidR="00CF59D3" w:rsidRPr="00E74119" w:rsidRDefault="00CF59D3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58" w:type="dxa"/>
            <w:vMerge/>
          </w:tcPr>
          <w:p w14:paraId="1FCF412C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CF59D3" w14:paraId="66D37062" w14:textId="77777777" w:rsidTr="00CF59D3">
        <w:tc>
          <w:tcPr>
            <w:tcW w:w="4208" w:type="dxa"/>
            <w:tcBorders>
              <w:top w:val="single" w:sz="4" w:space="0" w:color="auto"/>
            </w:tcBorders>
          </w:tcPr>
          <w:p w14:paraId="4E74B4F0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4E39F8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A12D6AE" w14:textId="546BD5D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C2A727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936A1E" w14:textId="10B49A91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275AF0C5" w14:textId="49BA44D0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158,5</w:t>
            </w:r>
          </w:p>
        </w:tc>
      </w:tr>
      <w:tr w:rsidR="00CF59D3" w14:paraId="11CB032E" w14:textId="77777777" w:rsidTr="00CF59D3">
        <w:tc>
          <w:tcPr>
            <w:tcW w:w="4208" w:type="dxa"/>
          </w:tcPr>
          <w:p w14:paraId="588B4FFE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88AECB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DA694AF" w14:textId="13254881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A2EFFD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DDA4C3" w14:textId="7A347AF9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4D069D3D" w14:textId="52219BC3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59D3" w14:paraId="05ED9D89" w14:textId="77777777" w:rsidTr="00CF59D3">
        <w:tc>
          <w:tcPr>
            <w:tcW w:w="4208" w:type="dxa"/>
          </w:tcPr>
          <w:p w14:paraId="3445C345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360F372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9686442" w14:textId="229F2EAB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DB1DF4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18FBA6" w14:textId="104A51A4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6A7AD942" w14:textId="6395C57B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8,75</w:t>
            </w:r>
          </w:p>
        </w:tc>
      </w:tr>
      <w:tr w:rsidR="00CF59D3" w14:paraId="75FD4F8D" w14:textId="77777777" w:rsidTr="00CF59D3">
        <w:tc>
          <w:tcPr>
            <w:tcW w:w="4208" w:type="dxa"/>
          </w:tcPr>
          <w:p w14:paraId="07C13B1C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054657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34682EAE" w14:textId="4A58CDCD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D39018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4BBC1E" w14:textId="16F3D198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A7C84BE" w14:textId="550AD9EF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</w:tr>
      <w:tr w:rsidR="00CF59D3" w14:paraId="17FC116E" w14:textId="77777777" w:rsidTr="00CF59D3">
        <w:tc>
          <w:tcPr>
            <w:tcW w:w="4208" w:type="dxa"/>
          </w:tcPr>
          <w:p w14:paraId="11E1CEF5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CD54DD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63D5D2E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2C7EB6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05CD28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A9C447C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59D3" w14:paraId="1B9EB3F2" w14:textId="77777777" w:rsidTr="00CF59D3">
        <w:tc>
          <w:tcPr>
            <w:tcW w:w="4208" w:type="dxa"/>
          </w:tcPr>
          <w:p w14:paraId="3C356E45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D42794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DFF42CA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B21A0C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9E0FF5" w14:textId="18148116" w:rsidR="00CF59D3" w:rsidRDefault="00F059C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DD6FC6C" w14:textId="45CF9CC4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059C3">
              <w:rPr>
                <w:sz w:val="22"/>
                <w:szCs w:val="22"/>
              </w:rPr>
              <w:t>,25</w:t>
            </w:r>
          </w:p>
        </w:tc>
      </w:tr>
      <w:tr w:rsidR="00CF59D3" w14:paraId="6FAD9148" w14:textId="77777777" w:rsidTr="00CF59D3">
        <w:tc>
          <w:tcPr>
            <w:tcW w:w="4208" w:type="dxa"/>
          </w:tcPr>
          <w:p w14:paraId="326A164B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E60ABF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6371083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81443D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23990D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63B346BC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59D3" w14:paraId="17AC6E96" w14:textId="77777777" w:rsidTr="00CF59D3">
        <w:tc>
          <w:tcPr>
            <w:tcW w:w="4208" w:type="dxa"/>
          </w:tcPr>
          <w:p w14:paraId="70AB6214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DE7AE5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71D971A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3AC0A5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FD71F9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B0A5D5C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59D3" w14:paraId="73E3AC84" w14:textId="77777777" w:rsidTr="00CF59D3">
        <w:tc>
          <w:tcPr>
            <w:tcW w:w="4208" w:type="dxa"/>
          </w:tcPr>
          <w:p w14:paraId="4D1B3401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A6D717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6966732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01BAD7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697D22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1DF24F94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59D3" w14:paraId="2D3A0066" w14:textId="77777777" w:rsidTr="00CF59D3">
        <w:tc>
          <w:tcPr>
            <w:tcW w:w="4208" w:type="dxa"/>
          </w:tcPr>
          <w:p w14:paraId="005E364C" w14:textId="77777777" w:rsidR="00CF59D3" w:rsidRDefault="00CF59D3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55BC47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924D240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A2BD0B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3AEFA9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A092E17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59D3" w14:paraId="6214D1B5" w14:textId="77777777" w:rsidTr="00CF59D3">
        <w:tc>
          <w:tcPr>
            <w:tcW w:w="7077" w:type="dxa"/>
            <w:gridSpan w:val="5"/>
            <w:shd w:val="clear" w:color="auto" w:fill="auto"/>
          </w:tcPr>
          <w:p w14:paraId="252E0CF1" w14:textId="77777777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72B342C1" w14:textId="1AC4C74D" w:rsidR="00CF59D3" w:rsidRDefault="00CF59D3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  <w:r w:rsidR="00F059C3">
              <w:rPr>
                <w:sz w:val="22"/>
                <w:szCs w:val="22"/>
              </w:rPr>
              <w:t>,25</w:t>
            </w:r>
          </w:p>
        </w:tc>
      </w:tr>
    </w:tbl>
    <w:p w14:paraId="59C67652" w14:textId="353CA840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2CA0C8A2" w14:textId="77777777" w:rsidR="00E9317C" w:rsidRDefault="00E9317C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E9317C" w:rsidSect="00F55B5B">
          <w:headerReference w:type="default" r:id="rId10"/>
          <w:footerReference w:type="default" r:id="rId11"/>
          <w:pgSz w:w="12240" w:h="15840"/>
          <w:pgMar w:top="1134" w:right="1418" w:bottom="567" w:left="1418" w:header="709" w:footer="709" w:gutter="0"/>
          <w:cols w:space="708"/>
          <w:docGrid w:linePitch="360"/>
        </w:sectPr>
      </w:pPr>
    </w:p>
    <w:p w14:paraId="59C67654" w14:textId="3C1FD7A6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70FC7192" w14:textId="7933C45C" w:rsidR="00D93E5D" w:rsidRPr="009358F1" w:rsidRDefault="00D93E5D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9198" w:type="dxa"/>
        <w:tblInd w:w="720" w:type="dxa"/>
        <w:tblLook w:val="04A0" w:firstRow="1" w:lastRow="0" w:firstColumn="1" w:lastColumn="0" w:noHBand="0" w:noVBand="1"/>
      </w:tblPr>
      <w:tblGrid>
        <w:gridCol w:w="2522"/>
        <w:gridCol w:w="754"/>
        <w:gridCol w:w="3225"/>
        <w:gridCol w:w="2697"/>
      </w:tblGrid>
      <w:tr w:rsidR="00F55B5B" w14:paraId="61F1BC83" w14:textId="77777777" w:rsidTr="00F55B5B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9DF48A" w14:textId="77777777" w:rsidR="00D93E5D" w:rsidRDefault="00D93E5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NAAM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BB0769" w14:textId="77777777" w:rsidR="00D93E5D" w:rsidRDefault="00D93E5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Graad</w:t>
            </w:r>
            <w:proofErr w:type="spellEnd"/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18003D" w14:textId="77777777" w:rsidR="00D93E5D" w:rsidRDefault="00D93E5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Adres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/>
              </w:rPr>
              <w:t>erkend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US"/>
              </w:rPr>
              <w:t>organisme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CE0DBD" w14:textId="77777777" w:rsidR="00D93E5D" w:rsidRDefault="00D93E5D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Datum </w:t>
            </w:r>
            <w:proofErr w:type="spellStart"/>
            <w:r>
              <w:rPr>
                <w:sz w:val="22"/>
                <w:szCs w:val="22"/>
                <w:lang w:val="en-US"/>
              </w:rPr>
              <w:t>laatste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recyclage</w:t>
            </w:r>
            <w:proofErr w:type="spellEnd"/>
          </w:p>
        </w:tc>
      </w:tr>
      <w:tr w:rsidR="00E9317C" w:rsidRPr="00E9317C" w14:paraId="5E4C7785" w14:textId="77777777" w:rsidTr="00F55B5B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9318" w14:textId="77BF56E7" w:rsidR="00E9317C" w:rsidRDefault="00E9317C" w:rsidP="00F55B5B">
            <w:pPr>
              <w:tabs>
                <w:tab w:val="num" w:pos="1260"/>
              </w:tabs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DUBUISSON Bertrand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F2BC" w14:textId="21B0DF49" w:rsidR="00E9317C" w:rsidRDefault="00E9317C" w:rsidP="00F55B5B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en-US"/>
              </w:rPr>
            </w:pPr>
            <w:r>
              <w:rPr>
                <w:rFonts w:ascii="Comic Sans MS" w:hAnsi="Comic Sans MS" w:cs="Arial"/>
                <w:sz w:val="20"/>
                <w:lang w:val="en-US"/>
              </w:rPr>
              <w:t>ADJ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E92A" w14:textId="7DAD4CA4" w:rsidR="00E9317C" w:rsidRPr="00E9317C" w:rsidRDefault="00E9317C" w:rsidP="00F55B5B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fr-BE"/>
              </w:rPr>
            </w:pPr>
            <w:r w:rsidRPr="00E9317C">
              <w:rPr>
                <w:rFonts w:ascii="Comic Sans MS" w:hAnsi="Comic Sans MS" w:cs="Arial"/>
                <w:sz w:val="20"/>
                <w:lang w:val="fr-BE"/>
              </w:rPr>
              <w:t>Les Auberges de Jeunesse de Mons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EC6A" w14:textId="5FBD23C8" w:rsidR="00E9317C" w:rsidRPr="00E9317C" w:rsidRDefault="00E9317C" w:rsidP="00F55B5B">
            <w:pPr>
              <w:tabs>
                <w:tab w:val="num" w:pos="1260"/>
              </w:tabs>
              <w:jc w:val="center"/>
              <w:rPr>
                <w:rFonts w:ascii="Comic Sans MS" w:hAnsi="Comic Sans MS" w:cs="Arial"/>
                <w:sz w:val="20"/>
                <w:lang w:val="fr-BE"/>
              </w:rPr>
            </w:pPr>
            <w:r>
              <w:rPr>
                <w:rFonts w:ascii="Comic Sans MS" w:hAnsi="Comic Sans MS" w:cs="Arial"/>
                <w:sz w:val="20"/>
                <w:lang w:val="fr-BE"/>
              </w:rPr>
              <w:t>05/04/2017</w:t>
            </w:r>
          </w:p>
        </w:tc>
      </w:tr>
    </w:tbl>
    <w:p w14:paraId="59C67655" w14:textId="67242716" w:rsidR="009B3A48" w:rsidRPr="00D93E5D" w:rsidRDefault="009B3A48" w:rsidP="009358F1">
      <w:pPr>
        <w:tabs>
          <w:tab w:val="num" w:pos="1260"/>
        </w:tabs>
        <w:ind w:left="720"/>
        <w:rPr>
          <w:sz w:val="22"/>
          <w:szCs w:val="22"/>
          <w:lang w:val="fr-BE"/>
        </w:rPr>
      </w:pPr>
    </w:p>
    <w:p w14:paraId="59C67657" w14:textId="4567EE18" w:rsidR="009358F1" w:rsidRPr="00D93E5D" w:rsidRDefault="009358F1">
      <w:pPr>
        <w:rPr>
          <w:b/>
          <w:sz w:val="22"/>
          <w:szCs w:val="22"/>
          <w:u w:val="single"/>
          <w:lang w:val="fr-B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747AF98C" w14:textId="460DA62C" w:rsidR="00E9317C" w:rsidRPr="006B09C2" w:rsidRDefault="00E9317C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526"/>
        <w:gridCol w:w="1388"/>
      </w:tblGrid>
      <w:tr w:rsidR="00E9317C" w:rsidRPr="0066660E" w14:paraId="3BE10B2D" w14:textId="77777777" w:rsidTr="00E9317C">
        <w:tc>
          <w:tcPr>
            <w:tcW w:w="3859" w:type="dxa"/>
            <w:vAlign w:val="center"/>
          </w:tcPr>
          <w:p w14:paraId="2CC4547D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2EA1728" w14:textId="568A571B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158,50</w:t>
            </w:r>
          </w:p>
        </w:tc>
        <w:tc>
          <w:tcPr>
            <w:tcW w:w="3526" w:type="dxa"/>
            <w:vAlign w:val="center"/>
          </w:tcPr>
          <w:p w14:paraId="6987018A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7B530B2F" w14:textId="7A012CE6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246.943,00</w:t>
            </w:r>
          </w:p>
        </w:tc>
      </w:tr>
      <w:tr w:rsidR="00E9317C" w:rsidRPr="0066660E" w14:paraId="7EEC96FA" w14:textId="77777777" w:rsidTr="00E9317C">
        <w:tc>
          <w:tcPr>
            <w:tcW w:w="3859" w:type="dxa"/>
            <w:vAlign w:val="center"/>
          </w:tcPr>
          <w:p w14:paraId="437695FD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764E02E" w14:textId="603EE0F3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26" w:type="dxa"/>
            <w:vAlign w:val="center"/>
          </w:tcPr>
          <w:p w14:paraId="33F91350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7566AC4A" w14:textId="1E4A32B4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317C" w:rsidRPr="0066660E" w14:paraId="680B0714" w14:textId="77777777" w:rsidTr="00E9317C">
        <w:tc>
          <w:tcPr>
            <w:tcW w:w="3859" w:type="dxa"/>
            <w:vAlign w:val="center"/>
          </w:tcPr>
          <w:p w14:paraId="5568FE03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7E5A968" w14:textId="22BA4094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8,75</w:t>
            </w:r>
          </w:p>
        </w:tc>
        <w:tc>
          <w:tcPr>
            <w:tcW w:w="3526" w:type="dxa"/>
            <w:vAlign w:val="center"/>
          </w:tcPr>
          <w:p w14:paraId="00A0DF57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36A4B6F1" w14:textId="75BB7934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13.632,00</w:t>
            </w:r>
          </w:p>
        </w:tc>
      </w:tr>
      <w:tr w:rsidR="00E9317C" w:rsidRPr="0066660E" w14:paraId="3320FEE9" w14:textId="77777777" w:rsidTr="00E9317C">
        <w:tc>
          <w:tcPr>
            <w:tcW w:w="3859" w:type="dxa"/>
            <w:vAlign w:val="center"/>
          </w:tcPr>
          <w:p w14:paraId="0A1B732B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A1DF77C" w14:textId="3445C677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3526" w:type="dxa"/>
            <w:vAlign w:val="center"/>
          </w:tcPr>
          <w:p w14:paraId="4AAC3919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4C1740E2" w14:textId="384ED464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5.842,50</w:t>
            </w:r>
          </w:p>
        </w:tc>
      </w:tr>
      <w:tr w:rsidR="00E9317C" w:rsidRPr="0066660E" w14:paraId="6CEAC96A" w14:textId="77777777" w:rsidTr="00E9317C">
        <w:tc>
          <w:tcPr>
            <w:tcW w:w="3859" w:type="dxa"/>
            <w:vAlign w:val="center"/>
          </w:tcPr>
          <w:p w14:paraId="13DFFE33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3279DEE" w14:textId="2E1A7520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26" w:type="dxa"/>
            <w:vAlign w:val="center"/>
          </w:tcPr>
          <w:p w14:paraId="71E27E29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190EEEC5" w14:textId="7FC54D74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9317C" w:rsidRPr="0066660E" w14:paraId="62DAB5A9" w14:textId="77777777" w:rsidTr="00E9317C">
        <w:tc>
          <w:tcPr>
            <w:tcW w:w="3859" w:type="dxa"/>
            <w:vAlign w:val="center"/>
          </w:tcPr>
          <w:p w14:paraId="063DDD26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E59B52D" w14:textId="6932F8A1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3526" w:type="dxa"/>
            <w:vAlign w:val="center"/>
          </w:tcPr>
          <w:p w14:paraId="228845EF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60EF9958" w14:textId="16EFCFC1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</w:tr>
      <w:tr w:rsidR="00E9317C" w:rsidRPr="0066660E" w14:paraId="0C7588E4" w14:textId="77777777" w:rsidTr="00E9317C">
        <w:tc>
          <w:tcPr>
            <w:tcW w:w="3859" w:type="dxa"/>
            <w:vAlign w:val="center"/>
          </w:tcPr>
          <w:p w14:paraId="7B77F56C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440F390E" w14:textId="77777777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26" w:type="dxa"/>
            <w:vAlign w:val="center"/>
          </w:tcPr>
          <w:p w14:paraId="170C9BA4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59BB95FA" w14:textId="63371175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</w:p>
        </w:tc>
      </w:tr>
      <w:tr w:rsidR="00E9317C" w:rsidRPr="0066660E" w14:paraId="7B470F45" w14:textId="77777777" w:rsidTr="00E9317C">
        <w:tc>
          <w:tcPr>
            <w:tcW w:w="3859" w:type="dxa"/>
            <w:vAlign w:val="center"/>
          </w:tcPr>
          <w:p w14:paraId="141149FA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64FC9AB" w14:textId="77777777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26" w:type="dxa"/>
            <w:vAlign w:val="center"/>
          </w:tcPr>
          <w:p w14:paraId="6DF89AC2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7555E535" w14:textId="52A5A3CC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</w:p>
        </w:tc>
      </w:tr>
      <w:tr w:rsidR="00E9317C" w:rsidRPr="0066660E" w14:paraId="6DFB70BB" w14:textId="77777777" w:rsidTr="00E9317C">
        <w:tc>
          <w:tcPr>
            <w:tcW w:w="3859" w:type="dxa"/>
            <w:vAlign w:val="center"/>
          </w:tcPr>
          <w:p w14:paraId="7021D55B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D02F7AC" w14:textId="77777777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26" w:type="dxa"/>
            <w:vAlign w:val="center"/>
          </w:tcPr>
          <w:p w14:paraId="55E465D0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3622BEB8" w14:textId="3789B156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</w:p>
        </w:tc>
      </w:tr>
      <w:tr w:rsidR="00E9317C" w:rsidRPr="0066660E" w14:paraId="5EECD973" w14:textId="77777777" w:rsidTr="00E9317C">
        <w:tc>
          <w:tcPr>
            <w:tcW w:w="3859" w:type="dxa"/>
            <w:vAlign w:val="center"/>
          </w:tcPr>
          <w:p w14:paraId="6220B89B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C570A1F" w14:textId="77777777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26" w:type="dxa"/>
            <w:vAlign w:val="center"/>
          </w:tcPr>
          <w:p w14:paraId="522C0BBF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7ECB78F9" w14:textId="3864FD1F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</w:p>
        </w:tc>
      </w:tr>
      <w:tr w:rsidR="00E9317C" w:rsidRPr="0066660E" w14:paraId="5C526774" w14:textId="77777777" w:rsidTr="00E9317C">
        <w:tc>
          <w:tcPr>
            <w:tcW w:w="3859" w:type="dxa"/>
            <w:vAlign w:val="center"/>
          </w:tcPr>
          <w:p w14:paraId="3F5EE752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6DD06C3" w14:textId="0B5CAB2F" w:rsidR="00E9317C" w:rsidRPr="00ED234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171,25</w:t>
            </w:r>
          </w:p>
        </w:tc>
        <w:tc>
          <w:tcPr>
            <w:tcW w:w="3526" w:type="dxa"/>
            <w:vAlign w:val="center"/>
          </w:tcPr>
          <w:p w14:paraId="585935BD" w14:textId="77777777" w:rsidR="00E9317C" w:rsidRDefault="00E9317C" w:rsidP="00D30622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388" w:type="dxa"/>
            <w:shd w:val="clear" w:color="auto" w:fill="DDD9C3" w:themeFill="background2" w:themeFillShade="E6"/>
            <w:vAlign w:val="center"/>
          </w:tcPr>
          <w:p w14:paraId="716F77C3" w14:textId="64967DDB" w:rsidR="00E9317C" w:rsidRPr="0066660E" w:rsidRDefault="00E9317C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266.683,50</w:t>
            </w:r>
          </w:p>
        </w:tc>
      </w:tr>
    </w:tbl>
    <w:p w14:paraId="59C6765B" w14:textId="754BB566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4949CFE4" w14:textId="08493DFC" w:rsidR="002278BB" w:rsidRDefault="002278BB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278BB" w14:paraId="7C13F46D" w14:textId="77777777" w:rsidTr="00D30622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B929CF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85A4B7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3B0CFB5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278BB" w:rsidRPr="00E74119" w14:paraId="51ABD65F" w14:textId="77777777" w:rsidTr="00D30622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EB0B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009B8C7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0024B1D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3086071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3368AC6E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278BB" w14:paraId="6F83DEAF" w14:textId="77777777" w:rsidTr="00D30622">
        <w:tc>
          <w:tcPr>
            <w:tcW w:w="2835" w:type="dxa"/>
            <w:tcBorders>
              <w:top w:val="single" w:sz="4" w:space="0" w:color="auto"/>
            </w:tcBorders>
          </w:tcPr>
          <w:p w14:paraId="484BCF41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5ADB2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9698F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776392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E33AD16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3447D027" w14:textId="77777777" w:rsidTr="00D30622">
        <w:tc>
          <w:tcPr>
            <w:tcW w:w="2835" w:type="dxa"/>
          </w:tcPr>
          <w:p w14:paraId="3102DA88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867017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8716A5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7C8E2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3677D8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1F0CF0B2" w14:textId="77777777" w:rsidTr="00D30622">
        <w:tc>
          <w:tcPr>
            <w:tcW w:w="2835" w:type="dxa"/>
          </w:tcPr>
          <w:p w14:paraId="42094AC6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86694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813FA7" w14:textId="7479ABFD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73BD83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C3A2E3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79F8995A" w14:textId="77777777" w:rsidTr="00D30622">
        <w:tc>
          <w:tcPr>
            <w:tcW w:w="2835" w:type="dxa"/>
          </w:tcPr>
          <w:p w14:paraId="4E7A8CEB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E7CEC4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8283D8" w14:textId="3A5E5EC9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08B396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BDE4B3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13ACF181" w14:textId="77777777" w:rsidTr="00D30622">
        <w:tc>
          <w:tcPr>
            <w:tcW w:w="2835" w:type="dxa"/>
            <w:shd w:val="clear" w:color="auto" w:fill="auto"/>
          </w:tcPr>
          <w:p w14:paraId="5120151E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6D710D0" w14:textId="44FE5212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77777777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proofErr w:type="gramStart"/>
      <w:r w:rsidRPr="009358F1">
        <w:rPr>
          <w:sz w:val="22"/>
          <w:szCs w:val="22"/>
        </w:rPr>
        <w:t>Burger personeel</w:t>
      </w:r>
      <w:proofErr w:type="gramEnd"/>
      <w:r w:rsidR="002557C8" w:rsidRPr="009358F1">
        <w:rPr>
          <w:sz w:val="22"/>
          <w:szCs w:val="22"/>
        </w:rPr>
        <w:t xml:space="preserve"> </w:t>
      </w:r>
    </w:p>
    <w:p w14:paraId="0BD7A74F" w14:textId="4C1900A4" w:rsidR="002278BB" w:rsidRPr="00D92619" w:rsidRDefault="002278BB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278BB" w14:paraId="379A633B" w14:textId="77777777" w:rsidTr="00D30622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3A3758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6A2D45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0B57851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278BB" w:rsidRPr="00E74119" w14:paraId="23C1DA5C" w14:textId="77777777" w:rsidTr="00D30622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A307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9C42028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412657D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0CC46C6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27C3F605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278BB" w14:paraId="50933B42" w14:textId="77777777" w:rsidTr="00D30622">
        <w:tc>
          <w:tcPr>
            <w:tcW w:w="2835" w:type="dxa"/>
            <w:tcBorders>
              <w:top w:val="single" w:sz="4" w:space="0" w:color="auto"/>
            </w:tcBorders>
          </w:tcPr>
          <w:p w14:paraId="5EE2CC45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DC34C8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5BD29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AB259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1CD6B1E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517D50F6" w14:textId="77777777" w:rsidTr="00D30622">
        <w:tc>
          <w:tcPr>
            <w:tcW w:w="2835" w:type="dxa"/>
          </w:tcPr>
          <w:p w14:paraId="3B553941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F824A21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62B3D2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996557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CD1A395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394EFB3A" w14:textId="77777777" w:rsidTr="00D30622">
        <w:tc>
          <w:tcPr>
            <w:tcW w:w="2835" w:type="dxa"/>
          </w:tcPr>
          <w:p w14:paraId="4F97D24C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E6B7AC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524E4E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92E5A6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A80C693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297EC5C8" w14:textId="77777777" w:rsidTr="00D30622">
        <w:tc>
          <w:tcPr>
            <w:tcW w:w="2835" w:type="dxa"/>
          </w:tcPr>
          <w:p w14:paraId="2608A36F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72981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42729E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33E853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564723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5F14D08A" w14:textId="77777777" w:rsidTr="00D30622">
        <w:tc>
          <w:tcPr>
            <w:tcW w:w="2835" w:type="dxa"/>
            <w:shd w:val="clear" w:color="auto" w:fill="auto"/>
          </w:tcPr>
          <w:p w14:paraId="7F7651C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92D6F5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5" w14:textId="05483F03" w:rsidR="009B3A48" w:rsidRPr="00D92619" w:rsidRDefault="009B3A48" w:rsidP="000325A1">
      <w:pPr>
        <w:rPr>
          <w:sz w:val="22"/>
          <w:szCs w:val="22"/>
        </w:rPr>
      </w:pPr>
    </w:p>
    <w:p w14:paraId="36770AE6" w14:textId="45C4460D" w:rsidR="002278BB" w:rsidRPr="002278BB" w:rsidRDefault="002278BB" w:rsidP="002278BB">
      <w:pPr>
        <w:pStyle w:val="ListParagraph"/>
        <w:ind w:left="709"/>
        <w:rPr>
          <w:sz w:val="22"/>
          <w:szCs w:val="22"/>
        </w:rPr>
      </w:pPr>
      <w:r w:rsidRPr="002278BB">
        <w:rPr>
          <w:sz w:val="22"/>
          <w:szCs w:val="22"/>
        </w:rPr>
        <w:t xml:space="preserve">3) </w:t>
      </w:r>
      <w:r>
        <w:rPr>
          <w:sz w:val="22"/>
          <w:szCs w:val="22"/>
        </w:rPr>
        <w:t xml:space="preserve"> Totaal personeel (militair/burger).</w:t>
      </w:r>
      <w:r w:rsidRPr="002278BB">
        <w:rPr>
          <w:sz w:val="22"/>
          <w:szCs w:val="22"/>
          <w:u w:val="single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2278BB" w14:paraId="62263CE9" w14:textId="77777777" w:rsidTr="002278BB">
        <w:tc>
          <w:tcPr>
            <w:tcW w:w="1985" w:type="dxa"/>
            <w:shd w:val="clear" w:color="auto" w:fill="auto"/>
          </w:tcPr>
          <w:p w14:paraId="0FE9DA39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96566D2" w14:textId="4C8162A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DEDC1A3" w14:textId="35F94273" w:rsidR="002278BB" w:rsidRDefault="002278BB" w:rsidP="002278BB">
      <w:pPr>
        <w:pStyle w:val="ListParagraph"/>
        <w:ind w:left="709"/>
        <w:rPr>
          <w:sz w:val="22"/>
          <w:szCs w:val="22"/>
          <w:u w:val="single"/>
        </w:rPr>
        <w:sectPr w:rsidR="002278BB" w:rsidSect="00F55B5B">
          <w:pgSz w:w="12240" w:h="15840"/>
          <w:pgMar w:top="1134" w:right="1418" w:bottom="567" w:left="1418" w:header="709" w:footer="709" w:gutter="0"/>
          <w:cols w:space="708"/>
          <w:docGrid w:linePitch="360"/>
        </w:sectPr>
      </w:pPr>
      <w:r>
        <w:rPr>
          <w:sz w:val="22"/>
          <w:szCs w:val="22"/>
          <w:u w:val="single"/>
        </w:rPr>
        <w:br/>
      </w:r>
    </w:p>
    <w:p w14:paraId="59C67666" w14:textId="057829F1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lastRenderedPageBreak/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2278BB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176616C9" w:rsidR="009B3A48" w:rsidRPr="004115B3" w:rsidRDefault="009B3A48" w:rsidP="002278BB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2278BB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2CDD3D90" w:rsidR="009B3A48" w:rsidRPr="004115B3" w:rsidRDefault="009B3A48" w:rsidP="00C02A56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2278BB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2CEDD71E" w:rsidR="009B3A48" w:rsidRPr="004115B3" w:rsidRDefault="009B3A48" w:rsidP="002278BB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2278BB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2278BB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5428BB7A" w:rsidR="009B3A48" w:rsidRPr="008935DC" w:rsidRDefault="00C02A56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415871ED" w:rsidR="009B3A48" w:rsidRPr="002278BB" w:rsidRDefault="002278BB" w:rsidP="002278BB">
      <w:pPr>
        <w:tabs>
          <w:tab w:val="left" w:pos="3544"/>
        </w:tabs>
        <w:ind w:left="709" w:right="-519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2278BB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4E50A6EC" w14:textId="56EF16D1" w:rsidR="002278BB" w:rsidRPr="00D92619" w:rsidRDefault="002278BB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2278BB" w:rsidRPr="004B5919" w14:paraId="1048B9CB" w14:textId="77777777" w:rsidTr="00D30622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08940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E03BE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142238F0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7FEF0967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2278BB" w:rsidRPr="004B5919" w14:paraId="21813437" w14:textId="77777777" w:rsidTr="00D30622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510C6082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2DF4B2B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B5398B3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115C9F8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BF1F8BF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CE0A66F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15DAB4C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:rsidRPr="004B5919" w14:paraId="1C83E751" w14:textId="77777777" w:rsidTr="00D30622">
        <w:tc>
          <w:tcPr>
            <w:tcW w:w="1271" w:type="dxa"/>
            <w:vAlign w:val="center"/>
          </w:tcPr>
          <w:p w14:paraId="74BCDEE5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CBFEAE2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9A2A4F6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F9F486F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CAAA6B7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9CA6C89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5B28422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:rsidRPr="004B5919" w14:paraId="0AB25849" w14:textId="77777777" w:rsidTr="00D30622">
        <w:tc>
          <w:tcPr>
            <w:tcW w:w="1271" w:type="dxa"/>
            <w:vAlign w:val="center"/>
          </w:tcPr>
          <w:p w14:paraId="0B4DD589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405AAB5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872B59A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3AD923C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4CFF7F7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9689558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C365046" w14:textId="77777777" w:rsidR="002278BB" w:rsidRPr="004B5919" w:rsidRDefault="002278BB" w:rsidP="00D30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5A461997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F753F5D" w14:textId="5B5D2CA8" w:rsidR="002278BB" w:rsidRPr="002557C8" w:rsidRDefault="002278BB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2278BB" w14:paraId="7691B93E" w14:textId="77777777" w:rsidTr="00D3062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0CA2A9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C8F8F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1C05330B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E83EFC3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2278BB" w14:paraId="2625D414" w14:textId="77777777" w:rsidTr="00D3062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8293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6AA0F66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51DBFA0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14D5BD5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FC8B3D9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31A871E3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2278BB" w14:paraId="6EAE26A4" w14:textId="77777777" w:rsidTr="00D30622">
        <w:tc>
          <w:tcPr>
            <w:tcW w:w="4253" w:type="dxa"/>
            <w:tcBorders>
              <w:top w:val="single" w:sz="4" w:space="0" w:color="auto"/>
            </w:tcBorders>
          </w:tcPr>
          <w:p w14:paraId="1445C91A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440A902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A0A54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F0FEF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730F39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11BB2FC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6B20E539" w14:textId="77777777" w:rsidTr="00D30622">
        <w:tc>
          <w:tcPr>
            <w:tcW w:w="4253" w:type="dxa"/>
          </w:tcPr>
          <w:p w14:paraId="2A0D4B27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08EE75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B0EFC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EC312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26D9B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B7C504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7D4BAFC8" w14:textId="77777777" w:rsidTr="00D30622">
        <w:tc>
          <w:tcPr>
            <w:tcW w:w="4253" w:type="dxa"/>
          </w:tcPr>
          <w:p w14:paraId="68069A57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5BE55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79ACAB" w14:textId="3523AEDC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E1FE3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E1E1C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2A0C8FF" w14:textId="19A4B68E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36C68E34" w14:textId="77777777" w:rsidTr="00D30622">
        <w:tc>
          <w:tcPr>
            <w:tcW w:w="7088" w:type="dxa"/>
            <w:gridSpan w:val="5"/>
            <w:shd w:val="clear" w:color="auto" w:fill="auto"/>
          </w:tcPr>
          <w:p w14:paraId="5BA380FE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A987B7F" w14:textId="2C363DEC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086540D7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59C67682" w14:textId="604969ED" w:rsidR="005D1442" w:rsidRDefault="002278BB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29AE3A14" w14:textId="3F930881" w:rsidR="002278BB" w:rsidRDefault="002278BB" w:rsidP="005D1442">
      <w:pPr>
        <w:ind w:left="1800"/>
        <w:rPr>
          <w:sz w:val="22"/>
          <w:szCs w:val="22"/>
        </w:rPr>
      </w:pPr>
    </w:p>
    <w:tbl>
      <w:tblPr>
        <w:tblStyle w:val="TableGrid"/>
        <w:tblW w:w="7972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42"/>
        <w:gridCol w:w="851"/>
      </w:tblGrid>
      <w:tr w:rsidR="002278BB" w14:paraId="14E79CAB" w14:textId="77777777" w:rsidTr="00D3062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F6E364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7E382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1" w:type="dxa"/>
            <w:gridSpan w:val="2"/>
            <w:shd w:val="clear" w:color="auto" w:fill="BFBFBF" w:themeFill="background1" w:themeFillShade="BF"/>
            <w:vAlign w:val="center"/>
          </w:tcPr>
          <w:p w14:paraId="2A3E6081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36091140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2278BB" w14:paraId="365BB8F5" w14:textId="77777777" w:rsidTr="00D3062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0C7D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655CC02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4805632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A77A48A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3AF01CF2" w14:textId="77777777" w:rsidR="002278BB" w:rsidRPr="00E74119" w:rsidRDefault="002278BB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28934F73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2278BB" w14:paraId="7794376F" w14:textId="77777777" w:rsidTr="00D30622">
        <w:tc>
          <w:tcPr>
            <w:tcW w:w="4253" w:type="dxa"/>
          </w:tcPr>
          <w:p w14:paraId="77D36219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6743C9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A01C4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6AD592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759017D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3EF1F65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5AE3EDAE" w14:textId="77777777" w:rsidTr="00D30622">
        <w:tc>
          <w:tcPr>
            <w:tcW w:w="4253" w:type="dxa"/>
          </w:tcPr>
          <w:p w14:paraId="0C1FA40C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E52A9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A0A319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9DDCA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2270C6C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F145A95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7CF6918B" w14:textId="77777777" w:rsidTr="00D30622">
        <w:tc>
          <w:tcPr>
            <w:tcW w:w="4253" w:type="dxa"/>
          </w:tcPr>
          <w:p w14:paraId="75220719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5773096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8FB08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74E4B1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E76417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9BAC3CE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58EE7F94" w14:textId="77777777" w:rsidTr="00D30622">
        <w:tc>
          <w:tcPr>
            <w:tcW w:w="4253" w:type="dxa"/>
          </w:tcPr>
          <w:p w14:paraId="1A3A8E4A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3716C0C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4AE6EB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89A80D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4900DD07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12C3B5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43F3C095" w14:textId="77777777" w:rsidTr="00D30622">
        <w:tc>
          <w:tcPr>
            <w:tcW w:w="4253" w:type="dxa"/>
          </w:tcPr>
          <w:p w14:paraId="50A14953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686D8F5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3E06C0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959BC2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1285618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1FB623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58AC2627" w14:textId="77777777" w:rsidTr="00D30622">
        <w:tc>
          <w:tcPr>
            <w:tcW w:w="4253" w:type="dxa"/>
          </w:tcPr>
          <w:p w14:paraId="792FDD7B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C50B138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AB7CCB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DF749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7E881CE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6CA4454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093F741B" w14:textId="77777777" w:rsidTr="00D30622">
        <w:tc>
          <w:tcPr>
            <w:tcW w:w="4253" w:type="dxa"/>
          </w:tcPr>
          <w:p w14:paraId="5F4085A0" w14:textId="77777777" w:rsidR="002278BB" w:rsidRDefault="002278BB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14:paraId="495334B3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18198E3F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2772CAD9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</w:tcPr>
          <w:p w14:paraId="79DCB701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236588D7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278BB" w14:paraId="74E53D82" w14:textId="77777777" w:rsidTr="00D30622">
        <w:tc>
          <w:tcPr>
            <w:tcW w:w="7121" w:type="dxa"/>
            <w:gridSpan w:val="5"/>
          </w:tcPr>
          <w:p w14:paraId="6255D4AC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11CCB26A" w14:textId="77777777" w:rsidR="002278BB" w:rsidRDefault="002278BB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1526FFEF" w14:textId="77777777" w:rsidR="005B159C" w:rsidRDefault="002278BB" w:rsidP="002278BB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 w:rsidR="005B159C">
        <w:rPr>
          <w:sz w:val="22"/>
          <w:szCs w:val="22"/>
        </w:rPr>
        <w:br/>
      </w:r>
      <w:r w:rsidR="005B159C"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5B159C" w14:paraId="2729A433" w14:textId="77777777" w:rsidTr="00D30622">
        <w:tc>
          <w:tcPr>
            <w:tcW w:w="4224" w:type="dxa"/>
          </w:tcPr>
          <w:p w14:paraId="1435346A" w14:textId="77777777" w:rsidR="005B159C" w:rsidRDefault="005B159C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289003" w14:textId="5807AAC5" w:rsidR="005B159C" w:rsidRDefault="005B159C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6FDB105" w14:textId="5FA69820" w:rsidR="002278BB" w:rsidRPr="002278BB" w:rsidRDefault="005B159C" w:rsidP="005B159C">
      <w:pPr>
        <w:rPr>
          <w:sz w:val="22"/>
          <w:szCs w:val="22"/>
        </w:rPr>
      </w:pPr>
      <w:r>
        <w:rPr>
          <w:sz w:val="22"/>
          <w:szCs w:val="22"/>
        </w:rPr>
        <w:lastRenderedPageBreak/>
        <w:br/>
      </w:r>
    </w:p>
    <w:p w14:paraId="59C67686" w14:textId="4A79C854" w:rsidR="009856C3" w:rsidRPr="005B159C" w:rsidRDefault="009B3A48" w:rsidP="005B159C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5B159C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1E898570" w:rsidR="009B3A48" w:rsidRPr="004115B3" w:rsidRDefault="009B3A48" w:rsidP="005B159C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5B159C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1F8DFDBA" w:rsidR="009B3A48" w:rsidRPr="004115B3" w:rsidRDefault="009B3A48" w:rsidP="005B159C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5B159C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28248FFC" w:rsidR="009B3A48" w:rsidRPr="004115B3" w:rsidRDefault="009B3A48" w:rsidP="005B159C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5B159C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5B159C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54BC63E5" w:rsidR="009B3A48" w:rsidRPr="005D1442" w:rsidRDefault="00C02A56" w:rsidP="004115B3">
            <w:pPr>
              <w:jc w:val="center"/>
              <w:rPr>
                <w:b/>
                <w:color w:val="0000FF"/>
              </w:rPr>
            </w:pPr>
            <w:r w:rsidRPr="00C02A56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5D99CEAA" w:rsidR="009B3A48" w:rsidRPr="00D92619" w:rsidRDefault="005B159C" w:rsidP="005B159C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018AFA95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00F397CB" w14:textId="01AA9D3C" w:rsidR="007536B4" w:rsidRDefault="007536B4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0"/>
        <w:gridCol w:w="793"/>
        <w:gridCol w:w="794"/>
        <w:gridCol w:w="797"/>
        <w:gridCol w:w="794"/>
      </w:tblGrid>
      <w:tr w:rsidR="007536B4" w14:paraId="3B4A9D26" w14:textId="77777777" w:rsidTr="00D30622">
        <w:tc>
          <w:tcPr>
            <w:tcW w:w="476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2EC4A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FF8670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88" w:type="dxa"/>
            <w:gridSpan w:val="2"/>
            <w:shd w:val="clear" w:color="auto" w:fill="BFBFBF" w:themeFill="background1" w:themeFillShade="BF"/>
            <w:vAlign w:val="center"/>
          </w:tcPr>
          <w:p w14:paraId="11D53478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7536B4" w:rsidRPr="00E74119" w14:paraId="69F1CF5A" w14:textId="77777777" w:rsidTr="00D30622">
        <w:tc>
          <w:tcPr>
            <w:tcW w:w="476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89D1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662F256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4CF7BE29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5746FA8B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5906838E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7536B4" w14:paraId="39019A5C" w14:textId="77777777" w:rsidTr="00D30622">
        <w:tc>
          <w:tcPr>
            <w:tcW w:w="4763" w:type="dxa"/>
            <w:tcBorders>
              <w:top w:val="single" w:sz="4" w:space="0" w:color="auto"/>
            </w:tcBorders>
          </w:tcPr>
          <w:p w14:paraId="7CAC97B1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04446601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F09DBDA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8440978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52C212C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74B96496" w14:textId="77777777" w:rsidTr="00D30622">
        <w:tc>
          <w:tcPr>
            <w:tcW w:w="4763" w:type="dxa"/>
          </w:tcPr>
          <w:p w14:paraId="0D8B7B30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B01AA05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49E44387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4FF7758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67925AFC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5B6C7BFE" w14:textId="77777777" w:rsidTr="00D30622">
        <w:tc>
          <w:tcPr>
            <w:tcW w:w="4763" w:type="dxa"/>
          </w:tcPr>
          <w:p w14:paraId="0754D60B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CA407BC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1BC9A9CA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28372D7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7D96E62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2148978F" w14:textId="77777777" w:rsidTr="00D30622">
        <w:tc>
          <w:tcPr>
            <w:tcW w:w="7147" w:type="dxa"/>
            <w:gridSpan w:val="4"/>
            <w:shd w:val="clear" w:color="auto" w:fill="auto"/>
          </w:tcPr>
          <w:p w14:paraId="6BDDA9AB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1" w:type="dxa"/>
            <w:shd w:val="clear" w:color="auto" w:fill="DDD9C3" w:themeFill="background2" w:themeFillShade="E6"/>
          </w:tcPr>
          <w:p w14:paraId="31C302A1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B" w14:textId="5FC418AD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69558540" w14:textId="229BE7F0" w:rsidR="007536B4" w:rsidRPr="002557C8" w:rsidRDefault="007536B4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7536B4" w14:paraId="059819A8" w14:textId="77777777" w:rsidTr="00D3062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E5D294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CC2193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130EBE1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CD5EAA9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7536B4" w14:paraId="0E5D077A" w14:textId="77777777" w:rsidTr="00D3062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D07B7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FBDCE78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FA6CD60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D21B86A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1AC7A7F" w14:textId="77777777" w:rsidR="007536B4" w:rsidRPr="00E74119" w:rsidRDefault="007536B4" w:rsidP="00D3062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0E4389F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7536B4" w14:paraId="07D40C45" w14:textId="77777777" w:rsidTr="00D30622">
        <w:tc>
          <w:tcPr>
            <w:tcW w:w="4253" w:type="dxa"/>
          </w:tcPr>
          <w:p w14:paraId="21F49363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EC6FC0E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C07CAD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7BDFA6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3FC53C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D7E7825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405D1C4D" w14:textId="77777777" w:rsidTr="00D30622">
        <w:tc>
          <w:tcPr>
            <w:tcW w:w="4253" w:type="dxa"/>
          </w:tcPr>
          <w:p w14:paraId="6CE76AF6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4FF4C8B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12816A2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F93027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B8FFD7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F3BB35F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59C6E6DD" w14:textId="77777777" w:rsidTr="00D30622">
        <w:tc>
          <w:tcPr>
            <w:tcW w:w="4253" w:type="dxa"/>
          </w:tcPr>
          <w:p w14:paraId="4F13992D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DE84012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EEBB86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9CB403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B290A3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96383DF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0618C7FD" w14:textId="77777777" w:rsidTr="00D30622">
        <w:tc>
          <w:tcPr>
            <w:tcW w:w="4253" w:type="dxa"/>
          </w:tcPr>
          <w:p w14:paraId="3E9398DB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F5BEAF7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51E4AA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BE2CEB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CE0112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00BF73E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25EE4A66" w14:textId="77777777" w:rsidTr="00D30622">
        <w:tc>
          <w:tcPr>
            <w:tcW w:w="4253" w:type="dxa"/>
          </w:tcPr>
          <w:p w14:paraId="7FBCECCE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DD58803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CF813A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9D795E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45E92E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30F8858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5FE916D5" w14:textId="77777777" w:rsidTr="00D30622">
        <w:tc>
          <w:tcPr>
            <w:tcW w:w="4253" w:type="dxa"/>
          </w:tcPr>
          <w:p w14:paraId="41A8E7E6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D528EB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8F61FE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AEFD99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43DCDB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7C8437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4B008F88" w14:textId="77777777" w:rsidTr="00D30622">
        <w:tc>
          <w:tcPr>
            <w:tcW w:w="4253" w:type="dxa"/>
          </w:tcPr>
          <w:p w14:paraId="0C1DD5F4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A5ACAE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DE9482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F41E77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416989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A7A9059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36B4" w14:paraId="09B2562E" w14:textId="77777777" w:rsidTr="00D30622">
        <w:tc>
          <w:tcPr>
            <w:tcW w:w="7088" w:type="dxa"/>
            <w:gridSpan w:val="5"/>
            <w:shd w:val="clear" w:color="auto" w:fill="auto"/>
          </w:tcPr>
          <w:p w14:paraId="6F8F2F24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3107701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0AB5539E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7EFB6C5E" w14:textId="08976CE5" w:rsidR="007536B4" w:rsidRDefault="007536B4" w:rsidP="007536B4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7536B4" w14:paraId="0C2B55E2" w14:textId="77777777" w:rsidTr="00D30622">
        <w:tc>
          <w:tcPr>
            <w:tcW w:w="4366" w:type="dxa"/>
          </w:tcPr>
          <w:p w14:paraId="0E79417F" w14:textId="77777777" w:rsidR="007536B4" w:rsidRDefault="007536B4" w:rsidP="00D3062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CD2559D" w14:textId="77777777" w:rsidR="007536B4" w:rsidRDefault="007536B4" w:rsidP="00D3062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2CEC823" w14:textId="3F2AF117" w:rsidR="007536B4" w:rsidRPr="007536B4" w:rsidRDefault="007536B4" w:rsidP="007536B4">
      <w:pPr>
        <w:ind w:left="1843"/>
        <w:rPr>
          <w:sz w:val="22"/>
          <w:szCs w:val="22"/>
        </w:rPr>
      </w:pPr>
      <w:r>
        <w:rPr>
          <w:sz w:val="22"/>
          <w:szCs w:val="22"/>
        </w:rPr>
        <w:br/>
      </w:r>
    </w:p>
    <w:p w14:paraId="2F88E51E" w14:textId="77777777" w:rsidR="007536B4" w:rsidRDefault="007536B4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7536B4" w:rsidSect="00F55B5B">
          <w:pgSz w:w="12240" w:h="15840"/>
          <w:pgMar w:top="1134" w:right="1418" w:bottom="567" w:left="1418" w:header="709" w:footer="709" w:gutter="0"/>
          <w:cols w:space="708"/>
          <w:docGrid w:linePitch="360"/>
        </w:sectPr>
      </w:pPr>
    </w:p>
    <w:p w14:paraId="59C676A1" w14:textId="1F08CC0E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7536B4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0703B313" w:rsidR="009B3A48" w:rsidRPr="004115B3" w:rsidRDefault="009B3A48" w:rsidP="007536B4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7536B4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055E5CFE" w:rsidR="009B3A48" w:rsidRPr="004115B3" w:rsidRDefault="009B3A48" w:rsidP="007536B4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7536B4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5078EBE0" w:rsidR="009B3A48" w:rsidRPr="004115B3" w:rsidRDefault="009B3A48" w:rsidP="007536B4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7536B4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7536B4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1A7C27E2" w:rsidR="009B3A48" w:rsidRPr="005D1442" w:rsidRDefault="00C02A56" w:rsidP="004115B3">
            <w:pPr>
              <w:jc w:val="center"/>
              <w:rPr>
                <w:b/>
                <w:color w:val="0000FF"/>
              </w:rPr>
            </w:pPr>
            <w:r w:rsidRPr="00C02A56"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49D74B11" w:rsidR="009B3A48" w:rsidRPr="00AC33C0" w:rsidRDefault="007536B4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24D86C88" w14:textId="77777777" w:rsidR="00963233" w:rsidRPr="006C7EC9" w:rsidRDefault="005D1442" w:rsidP="005D1442">
      <w:pPr>
        <w:ind w:left="360"/>
        <w:rPr>
          <w:i/>
          <w:color w:val="365F91" w:themeColor="accent1" w:themeShade="BF"/>
          <w:sz w:val="22"/>
          <w:szCs w:val="22"/>
        </w:rPr>
      </w:pPr>
      <w:r>
        <w:rPr>
          <w:i/>
          <w:color w:val="FF0000"/>
          <w:sz w:val="22"/>
          <w:szCs w:val="22"/>
        </w:rPr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963233" w:rsidRPr="006C7EC9" w14:paraId="7989397A" w14:textId="77777777" w:rsidTr="00D30622">
        <w:tc>
          <w:tcPr>
            <w:tcW w:w="4016" w:type="dxa"/>
            <w:tcBorders>
              <w:right w:val="single" w:sz="4" w:space="0" w:color="auto"/>
            </w:tcBorders>
          </w:tcPr>
          <w:p w14:paraId="1DC85BE6" w14:textId="77777777" w:rsidR="00963233" w:rsidRPr="006C7EC9" w:rsidRDefault="00963233" w:rsidP="00D3062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4CC4" w14:textId="77777777" w:rsidR="00963233" w:rsidRPr="006C7EC9" w:rsidRDefault="00963233" w:rsidP="00D3062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30DFB63F" w14:textId="77777777" w:rsidR="00963233" w:rsidRPr="006C7EC9" w:rsidRDefault="00963233" w:rsidP="00D3062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6DD3" w14:textId="77777777" w:rsidR="00963233" w:rsidRPr="006C7EC9" w:rsidRDefault="00963233" w:rsidP="00D3062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1504F073" w14:textId="77777777" w:rsidR="00963233" w:rsidRPr="006C7EC9" w:rsidRDefault="00963233" w:rsidP="00D30622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4416416B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58"/>
      </w:tblGrid>
      <w:tr w:rsidR="001325A6" w:rsidRPr="00055BC6" w14:paraId="59C676BB" w14:textId="77777777" w:rsidTr="005D1442">
        <w:tc>
          <w:tcPr>
            <w:tcW w:w="776" w:type="dxa"/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5D1442">
        <w:tc>
          <w:tcPr>
            <w:tcW w:w="776" w:type="dxa"/>
          </w:tcPr>
          <w:p w14:paraId="59C676BC" w14:textId="599D1DFE" w:rsidR="00EA5E15" w:rsidRPr="00055BC6" w:rsidRDefault="00647CFE" w:rsidP="00ED7AD4">
            <w:r>
              <w:t>1.</w:t>
            </w:r>
          </w:p>
        </w:tc>
        <w:tc>
          <w:tcPr>
            <w:tcW w:w="8072" w:type="dxa"/>
            <w:shd w:val="clear" w:color="auto" w:fill="auto"/>
          </w:tcPr>
          <w:p w14:paraId="59C676BD" w14:textId="4713A53C" w:rsidR="00EA5E15" w:rsidRPr="00055BC6" w:rsidRDefault="00C02A56" w:rsidP="004E588F">
            <w:r>
              <w:t>Geen Info</w:t>
            </w:r>
          </w:p>
        </w:tc>
      </w:tr>
      <w:tr w:rsidR="00EA5E15" w:rsidRPr="00055BC6" w14:paraId="59C676C1" w14:textId="77777777" w:rsidTr="005D1442">
        <w:tc>
          <w:tcPr>
            <w:tcW w:w="776" w:type="dxa"/>
          </w:tcPr>
          <w:p w14:paraId="59C676BF" w14:textId="7B946EB0" w:rsidR="00EA5E15" w:rsidRPr="00055BC6" w:rsidRDefault="00647CFE" w:rsidP="00ED7AD4">
            <w:r>
              <w:t>2.</w:t>
            </w:r>
          </w:p>
        </w:tc>
        <w:tc>
          <w:tcPr>
            <w:tcW w:w="8072" w:type="dxa"/>
            <w:shd w:val="clear" w:color="auto" w:fill="auto"/>
          </w:tcPr>
          <w:p w14:paraId="59C676C0" w14:textId="3B8A4C5C" w:rsidR="00EA5E15" w:rsidRPr="00055BC6" w:rsidRDefault="00EA5E15" w:rsidP="004E588F"/>
        </w:tc>
      </w:tr>
      <w:tr w:rsidR="00EA5E15" w:rsidRPr="00055BC6" w14:paraId="59C676C4" w14:textId="77777777" w:rsidTr="005D1442">
        <w:tc>
          <w:tcPr>
            <w:tcW w:w="776" w:type="dxa"/>
          </w:tcPr>
          <w:p w14:paraId="59C676C2" w14:textId="086758D7" w:rsidR="00EA5E15" w:rsidRPr="00055BC6" w:rsidRDefault="00647CFE" w:rsidP="00ED7AD4">
            <w:r>
              <w:t>3.</w:t>
            </w:r>
          </w:p>
        </w:tc>
        <w:tc>
          <w:tcPr>
            <w:tcW w:w="8072" w:type="dxa"/>
            <w:shd w:val="clear" w:color="auto" w:fill="auto"/>
          </w:tcPr>
          <w:p w14:paraId="59C676C3" w14:textId="43A034EC" w:rsidR="00EA5E15" w:rsidRPr="00055BC6" w:rsidRDefault="00EA5E15" w:rsidP="004E588F"/>
        </w:tc>
      </w:tr>
      <w:tr w:rsidR="00EA5E15" w:rsidRPr="00055BC6" w14:paraId="59C676C7" w14:textId="77777777" w:rsidTr="005D1442">
        <w:tc>
          <w:tcPr>
            <w:tcW w:w="776" w:type="dxa"/>
          </w:tcPr>
          <w:p w14:paraId="59C676C5" w14:textId="07CFEE72" w:rsidR="00EA5E15" w:rsidRPr="00055BC6" w:rsidRDefault="00647CFE" w:rsidP="00ED7AD4">
            <w:r>
              <w:t>4.</w:t>
            </w:r>
          </w:p>
        </w:tc>
        <w:tc>
          <w:tcPr>
            <w:tcW w:w="8072" w:type="dxa"/>
            <w:shd w:val="clear" w:color="auto" w:fill="auto"/>
          </w:tcPr>
          <w:p w14:paraId="59C676C6" w14:textId="741B10DB" w:rsidR="00EA5E15" w:rsidRPr="00055BC6" w:rsidRDefault="00EA5E15" w:rsidP="004E588F"/>
        </w:tc>
      </w:tr>
      <w:tr w:rsidR="00EA5E15" w:rsidRPr="00055BC6" w14:paraId="59C676CA" w14:textId="77777777" w:rsidTr="005D1442">
        <w:tc>
          <w:tcPr>
            <w:tcW w:w="776" w:type="dxa"/>
          </w:tcPr>
          <w:p w14:paraId="59C676C8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C9" w14:textId="77777777" w:rsidR="00EA5E15" w:rsidRPr="00055BC6" w:rsidRDefault="00EA5E15" w:rsidP="004E588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9B3A48" w14:paraId="59C676D2" w14:textId="77777777" w:rsidTr="005D1442">
        <w:tc>
          <w:tcPr>
            <w:tcW w:w="720" w:type="dxa"/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5D1442">
        <w:tc>
          <w:tcPr>
            <w:tcW w:w="720" w:type="dxa"/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7F951123" w:rsidR="00C70B83" w:rsidRPr="00647CFE" w:rsidRDefault="00C02A56" w:rsidP="004E588F">
            <w:pPr>
              <w:rPr>
                <w:lang w:val="fr-BE"/>
              </w:rPr>
            </w:pPr>
            <w:r>
              <w:rPr>
                <w:lang w:val="fr-BE"/>
              </w:rP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6D5" w14:textId="67CE94DA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p w14:paraId="59C67713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D30622" w:rsidRPr="00055BC6" w14:paraId="59ADF04B" w14:textId="77777777" w:rsidTr="00D30622">
        <w:tc>
          <w:tcPr>
            <w:tcW w:w="4667" w:type="dxa"/>
          </w:tcPr>
          <w:p w14:paraId="02CF5CD3" w14:textId="77777777" w:rsidR="00D30622" w:rsidRPr="00055BC6" w:rsidRDefault="00D30622" w:rsidP="00D30622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828C911" w14:textId="77777777" w:rsidR="00D30622" w:rsidRPr="00055BC6" w:rsidRDefault="00D30622" w:rsidP="00D30622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FB676C7" w14:textId="77777777" w:rsidR="00D30622" w:rsidRPr="00055BC6" w:rsidRDefault="00D30622" w:rsidP="00D30622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15F7ACD4" w14:textId="77777777" w:rsidR="00D30622" w:rsidRPr="00055BC6" w:rsidRDefault="00D30622" w:rsidP="00D30622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D30622" w:rsidRPr="00055BC6" w14:paraId="00488A72" w14:textId="77777777" w:rsidTr="00D30622">
        <w:tc>
          <w:tcPr>
            <w:tcW w:w="4667" w:type="dxa"/>
          </w:tcPr>
          <w:p w14:paraId="00E85EB1" w14:textId="77777777" w:rsidR="00D30622" w:rsidRPr="00055BC6" w:rsidRDefault="00D30622" w:rsidP="00D30622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6D855FED" w14:textId="77777777" w:rsidR="00D30622" w:rsidRPr="00055BC6" w:rsidRDefault="00D30622" w:rsidP="00D3062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30BDE6B5" w14:textId="77777777" w:rsidR="00D30622" w:rsidRPr="00055BC6" w:rsidRDefault="00D30622" w:rsidP="00D30622">
            <w:pPr>
              <w:jc w:val="center"/>
            </w:pPr>
          </w:p>
        </w:tc>
      </w:tr>
      <w:tr w:rsidR="00D30622" w:rsidRPr="00055BC6" w14:paraId="0723E8DB" w14:textId="77777777" w:rsidTr="00D30622">
        <w:tc>
          <w:tcPr>
            <w:tcW w:w="4667" w:type="dxa"/>
          </w:tcPr>
          <w:p w14:paraId="79F3DEF9" w14:textId="77777777" w:rsidR="00D30622" w:rsidRPr="00055BC6" w:rsidRDefault="00D30622" w:rsidP="00D30622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1BBDF311" w14:textId="77777777" w:rsidR="00D30622" w:rsidRPr="00055BC6" w:rsidRDefault="00D30622" w:rsidP="00D3062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612297BC" w14:textId="77777777" w:rsidR="00D30622" w:rsidRPr="00055BC6" w:rsidRDefault="00D30622" w:rsidP="00D30622">
            <w:pPr>
              <w:jc w:val="center"/>
            </w:pPr>
          </w:p>
        </w:tc>
      </w:tr>
      <w:tr w:rsidR="00D30622" w:rsidRPr="00055BC6" w14:paraId="0CCAD85B" w14:textId="77777777" w:rsidTr="00D30622">
        <w:tc>
          <w:tcPr>
            <w:tcW w:w="4667" w:type="dxa"/>
          </w:tcPr>
          <w:p w14:paraId="07A8E012" w14:textId="77777777" w:rsidR="00D30622" w:rsidRPr="00055BC6" w:rsidRDefault="00D30622" w:rsidP="00D30622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74A8C317" w14:textId="77777777" w:rsidR="00D30622" w:rsidRPr="00055BC6" w:rsidRDefault="00D30622" w:rsidP="00D3062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09513E2C" w14:textId="77777777" w:rsidR="00D30622" w:rsidRPr="00055BC6" w:rsidRDefault="00D30622" w:rsidP="00D30622">
            <w:pPr>
              <w:jc w:val="center"/>
            </w:pPr>
          </w:p>
        </w:tc>
      </w:tr>
      <w:tr w:rsidR="00D30622" w:rsidRPr="00055BC6" w14:paraId="7FE692A3" w14:textId="77777777" w:rsidTr="00D30622">
        <w:tc>
          <w:tcPr>
            <w:tcW w:w="4667" w:type="dxa"/>
          </w:tcPr>
          <w:p w14:paraId="5CDAE1A4" w14:textId="77777777" w:rsidR="00D30622" w:rsidRPr="00055BC6" w:rsidRDefault="00D30622" w:rsidP="00D30622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540F2E76" w14:textId="77777777" w:rsidR="00D30622" w:rsidRPr="00055BC6" w:rsidRDefault="00D30622" w:rsidP="00D3062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6576558F" w14:textId="77777777" w:rsidR="00D30622" w:rsidRPr="00055BC6" w:rsidRDefault="00D30622" w:rsidP="00D3062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07BD2FFC" w14:textId="77777777" w:rsidR="00D30622" w:rsidRPr="00055BC6" w:rsidRDefault="00D30622" w:rsidP="00D30622">
            <w:pPr>
              <w:jc w:val="center"/>
            </w:pPr>
          </w:p>
        </w:tc>
      </w:tr>
      <w:tr w:rsidR="00D30622" w:rsidRPr="00055BC6" w14:paraId="095A90ED" w14:textId="77777777" w:rsidTr="00D30622">
        <w:tc>
          <w:tcPr>
            <w:tcW w:w="4667" w:type="dxa"/>
          </w:tcPr>
          <w:p w14:paraId="4B946AFB" w14:textId="77777777" w:rsidR="00D30622" w:rsidRPr="00055BC6" w:rsidRDefault="00D30622" w:rsidP="00D30622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17D8EB17" w14:textId="77777777" w:rsidR="00D30622" w:rsidRPr="00055BC6" w:rsidRDefault="00D30622" w:rsidP="00D30622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77BF84E7" w14:textId="77777777" w:rsidR="00D30622" w:rsidRPr="00055BC6" w:rsidRDefault="00D30622" w:rsidP="00D30622">
            <w:pPr>
              <w:jc w:val="center"/>
            </w:pPr>
            <w:r>
              <w:t>100</w:t>
            </w:r>
          </w:p>
        </w:tc>
      </w:tr>
      <w:tr w:rsidR="00D30622" w:rsidRPr="00055BC6" w14:paraId="165F7C5B" w14:textId="77777777" w:rsidTr="00D30622">
        <w:tc>
          <w:tcPr>
            <w:tcW w:w="4667" w:type="dxa"/>
          </w:tcPr>
          <w:p w14:paraId="72768313" w14:textId="77777777" w:rsidR="00D30622" w:rsidRPr="00055BC6" w:rsidRDefault="00D30622" w:rsidP="00D30622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478F6BD5" w14:textId="77777777" w:rsidR="00D30622" w:rsidRPr="00055BC6" w:rsidRDefault="00D30622" w:rsidP="00D3062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6428B500" w14:textId="77777777" w:rsidR="00D30622" w:rsidRPr="00055BC6" w:rsidRDefault="00D30622" w:rsidP="00D3062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08B4AD0D" w14:textId="77777777" w:rsidR="00D30622" w:rsidRPr="00055BC6" w:rsidRDefault="00D30622" w:rsidP="00D30622">
            <w:pPr>
              <w:jc w:val="center"/>
            </w:pPr>
          </w:p>
        </w:tc>
      </w:tr>
    </w:tbl>
    <w:p w14:paraId="68325E1D" w14:textId="77777777" w:rsidR="00D30622" w:rsidRDefault="00D30622" w:rsidP="00D30622">
      <w:pPr>
        <w:rPr>
          <w:sz w:val="22"/>
          <w:szCs w:val="22"/>
        </w:rPr>
      </w:pPr>
    </w:p>
    <w:p w14:paraId="6F515B12" w14:textId="77777777" w:rsidR="00D30622" w:rsidRDefault="00D30622" w:rsidP="00D30622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1F1FA7E5" w14:textId="77777777" w:rsidR="00D30622" w:rsidRPr="00055BC6" w:rsidRDefault="00D30622" w:rsidP="00D30622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C78B477" w14:textId="77777777" w:rsidR="00D30622" w:rsidRPr="00BB23C7" w:rsidRDefault="00D30622" w:rsidP="00D30622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5DAFFC84" w14:textId="77777777" w:rsidR="00D30622" w:rsidRDefault="00D30622" w:rsidP="00D30622">
      <w:pPr>
        <w:ind w:left="1418" w:hanging="284"/>
        <w:rPr>
          <w:sz w:val="22"/>
          <w:szCs w:val="22"/>
        </w:rPr>
      </w:pPr>
    </w:p>
    <w:p w14:paraId="43773223" w14:textId="77777777" w:rsidR="00D30622" w:rsidRPr="00647A25" w:rsidRDefault="00D30622" w:rsidP="00D30622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4ECB4EEB" w14:textId="77777777" w:rsidR="00D30622" w:rsidRPr="00302050" w:rsidRDefault="00D30622" w:rsidP="00D30622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689F5DEB" w14:textId="77777777" w:rsidR="00D30622" w:rsidRPr="00302050" w:rsidRDefault="00D30622" w:rsidP="00D30622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44E2E453" w14:textId="77777777" w:rsidR="00D30622" w:rsidRPr="00302050" w:rsidRDefault="00D30622" w:rsidP="00D30622">
      <w:pPr>
        <w:ind w:left="1418" w:hanging="284"/>
        <w:rPr>
          <w:sz w:val="22"/>
          <w:szCs w:val="22"/>
          <w:lang w:val="en-US"/>
        </w:rPr>
      </w:pPr>
    </w:p>
    <w:p w14:paraId="4F5E29D4" w14:textId="77777777" w:rsidR="00D30622" w:rsidRPr="00647A25" w:rsidRDefault="00D30622" w:rsidP="00D30622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6A779682" w14:textId="77777777" w:rsidR="00D30622" w:rsidRDefault="00D30622" w:rsidP="00D30622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08D5FA08" w14:textId="77777777" w:rsidR="00D30622" w:rsidRDefault="00D30622" w:rsidP="00D30622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C" w14:textId="13E5C19A" w:rsidR="00647A25" w:rsidRPr="00647A25" w:rsidRDefault="00D30622" w:rsidP="00D30622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1D" w14:textId="77777777" w:rsidR="00647A25" w:rsidRPr="00647A25" w:rsidRDefault="00647A25" w:rsidP="003165B5">
      <w:pPr>
        <w:ind w:left="1418" w:hanging="284"/>
        <w:rPr>
          <w:sz w:val="22"/>
          <w:szCs w:val="22"/>
        </w:rPr>
      </w:pPr>
    </w:p>
    <w:p w14:paraId="59C67721" w14:textId="40C88392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D30622">
        <w:t xml:space="preserve">De inlichtingen worden hernomen in de </w:t>
      </w:r>
      <w:r w:rsidR="006C7EC9" w:rsidRPr="00D30622">
        <w:t>B</w:t>
      </w:r>
      <w:r w:rsidRPr="00D30622">
        <w:t>ijlage C van het luik 1 van het JV</w:t>
      </w:r>
    </w:p>
    <w:p w14:paraId="59C67725" w14:textId="77777777" w:rsidR="009B3A48" w:rsidRDefault="009B3A48"/>
    <w:p w14:paraId="59C67727" w14:textId="060EF77D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D30622">
        <w:rPr>
          <w:sz w:val="22"/>
          <w:szCs w:val="22"/>
        </w:rPr>
        <w:t xml:space="preserve">De inlichtingen worden hernomen in de </w:t>
      </w:r>
      <w:r w:rsidR="006C7EC9" w:rsidRPr="00D30622">
        <w:rPr>
          <w:sz w:val="22"/>
          <w:szCs w:val="22"/>
        </w:rPr>
        <w:t>B</w:t>
      </w:r>
      <w:r w:rsidRPr="00D30622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lastRenderedPageBreak/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D30622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D30622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D30622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D30622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D30622">
        <w:tc>
          <w:tcPr>
            <w:tcW w:w="7560" w:type="dxa"/>
            <w:vAlign w:val="center"/>
          </w:tcPr>
          <w:p w14:paraId="59C67746" w14:textId="77777777" w:rsidR="009B3A48" w:rsidRPr="00055BC6" w:rsidRDefault="009B3A48" w:rsidP="00D30622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D30622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D30622">
        <w:tc>
          <w:tcPr>
            <w:tcW w:w="7560" w:type="dxa"/>
            <w:vAlign w:val="center"/>
          </w:tcPr>
          <w:p w14:paraId="59C67749" w14:textId="77777777" w:rsidR="009B3A48" w:rsidRPr="00055BC6" w:rsidRDefault="009B3A48" w:rsidP="00D30622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D30622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D30622">
        <w:tc>
          <w:tcPr>
            <w:tcW w:w="7560" w:type="dxa"/>
            <w:vAlign w:val="center"/>
          </w:tcPr>
          <w:p w14:paraId="59C6774C" w14:textId="77777777" w:rsidR="009B3A48" w:rsidRPr="00055BC6" w:rsidRDefault="009B3A48" w:rsidP="00D30622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D30622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D30622">
        <w:tc>
          <w:tcPr>
            <w:tcW w:w="7560" w:type="dxa"/>
            <w:vAlign w:val="center"/>
          </w:tcPr>
          <w:p w14:paraId="59C6774F" w14:textId="77777777" w:rsidR="009B3A48" w:rsidRPr="00055BC6" w:rsidRDefault="009B3A48" w:rsidP="00D30622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D30622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D30622">
        <w:tc>
          <w:tcPr>
            <w:tcW w:w="7560" w:type="dxa"/>
            <w:vAlign w:val="center"/>
          </w:tcPr>
          <w:p w14:paraId="59C67752" w14:textId="77777777" w:rsidR="009B3A48" w:rsidRPr="00055BC6" w:rsidRDefault="009B3A48" w:rsidP="00D30622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D30622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4712"/>
        <w:gridCol w:w="3154"/>
      </w:tblGrid>
      <w:tr w:rsidR="001325A6" w:rsidRPr="00055BC6" w14:paraId="59C67760" w14:textId="77777777" w:rsidTr="00EB6E98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D30622">
        <w:tc>
          <w:tcPr>
            <w:tcW w:w="720" w:type="dxa"/>
            <w:tcBorders>
              <w:top w:val="single" w:sz="4" w:space="0" w:color="auto"/>
            </w:tcBorders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60DBEC74" w:rsidR="004E588F" w:rsidRPr="00055BC6" w:rsidRDefault="00D30622" w:rsidP="004E588F">
            <w:proofErr w:type="spellStart"/>
            <w:r>
              <w:t>WO’s</w:t>
            </w:r>
            <w:proofErr w:type="spellEnd"/>
            <w:r>
              <w:t xml:space="preserve"> voor de verfraaiing </w:t>
            </w:r>
            <w:r w:rsidR="00EB6E98">
              <w:t>van lokalen (behang, vloer vervangen)</w:t>
            </w:r>
          </w:p>
        </w:tc>
        <w:tc>
          <w:tcPr>
            <w:tcW w:w="3207" w:type="dxa"/>
            <w:shd w:val="clear" w:color="auto" w:fill="auto"/>
          </w:tcPr>
          <w:p w14:paraId="59C67763" w14:textId="6166F560" w:rsidR="004E588F" w:rsidRPr="00055BC6" w:rsidRDefault="00C02A56" w:rsidP="00EB1A68">
            <w:r>
              <w:t>ADC HOFMANS (</w:t>
            </w:r>
            <w:proofErr w:type="spellStart"/>
            <w:r>
              <w:t>AsPrev</w:t>
            </w:r>
            <w:proofErr w:type="spellEnd"/>
            <w:r>
              <w:t xml:space="preserve"> en Infra verantwoordelijke COA)</w:t>
            </w:r>
          </w:p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EB6E98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D30622">
        <w:tc>
          <w:tcPr>
            <w:tcW w:w="720" w:type="dxa"/>
            <w:tcBorders>
              <w:top w:val="single" w:sz="4" w:space="0" w:color="auto"/>
            </w:tcBorders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3708DE0A" w:rsidR="009B3A48" w:rsidRPr="006C7EC9" w:rsidRDefault="00C02A56" w:rsidP="002D0A7E">
      <w:pPr>
        <w:ind w:left="360"/>
        <w:rPr>
          <w:color w:val="365F91" w:themeColor="accent1" w:themeShade="BF"/>
        </w:rPr>
      </w:pPr>
      <w:r w:rsidRPr="00EB6E98">
        <w:t>Zie jaarverslag LDPBW 08</w:t>
      </w:r>
      <w:r w:rsidR="006C7EC9" w:rsidRPr="00EB6E98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03858AE0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Informatieverspreiding via </w:t>
      </w:r>
      <w:proofErr w:type="spellStart"/>
      <w:r>
        <w:t>ShairePoint</w:t>
      </w:r>
      <w:proofErr w:type="spellEnd"/>
      <w:r w:rsidR="00EB6E98">
        <w:t>.</w:t>
      </w:r>
    </w:p>
    <w:p w14:paraId="59C6779A" w14:textId="26AF30E5" w:rsidR="00EB1A6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TV-Info</w:t>
      </w:r>
      <w:r w:rsidR="00EB6E98">
        <w:t xml:space="preserve"> in de gangen van COMOPSAIR</w:t>
      </w:r>
    </w:p>
    <w:p w14:paraId="59C6779B" w14:textId="0C19C5BD" w:rsidR="00EB1A68" w:rsidRDefault="00EB6E9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Onthaalbrochure voor de nieuwe personeelsleden</w:t>
      </w:r>
    </w:p>
    <w:p w14:paraId="59C6779C" w14:textId="024D5A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3196390B" w:rsidR="00EB1A68" w:rsidRDefault="00C02A56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14F9DDB0" w:rsidR="00EB1A68" w:rsidRDefault="00C02A56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2" w14:textId="7CE1D665" w:rsidR="00EB1A68" w:rsidRDefault="00C02A56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3" w14:textId="3E6173E1" w:rsidR="009B3A48" w:rsidRDefault="00EB6E98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  <w:r>
        <w:t>.</w:t>
      </w:r>
    </w:p>
    <w:p w14:paraId="59C677A4" w14:textId="77777777" w:rsidR="009B3A48" w:rsidRDefault="009B3A4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A" w14:textId="3A0308D1" w:rsidR="00EB1A68" w:rsidRPr="0032165E" w:rsidRDefault="009E68CA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  <w:r w:rsidR="00647CFE">
        <w:t xml:space="preserve"> </w:t>
      </w:r>
    </w:p>
    <w:p w14:paraId="59C677AB" w14:textId="7A7E5812" w:rsidR="00EB1A68" w:rsidRPr="0032165E" w:rsidRDefault="00EB6E98" w:rsidP="00BB369E">
      <w:pPr>
        <w:pStyle w:val="ListParagraph"/>
        <w:numPr>
          <w:ilvl w:val="0"/>
          <w:numId w:val="35"/>
        </w:numPr>
      </w:pPr>
      <w:proofErr w:type="spellStart"/>
      <w:r>
        <w:t>Msg</w:t>
      </w:r>
      <w:proofErr w:type="spellEnd"/>
    </w:p>
    <w:p w14:paraId="59C677AC" w14:textId="6C3EB3E8" w:rsidR="00EB1A68" w:rsidRPr="0032165E" w:rsidRDefault="00EB6E98" w:rsidP="00BB369E">
      <w:pPr>
        <w:pStyle w:val="ListParagraph"/>
        <w:numPr>
          <w:ilvl w:val="0"/>
          <w:numId w:val="35"/>
        </w:numPr>
      </w:pPr>
      <w:r>
        <w:t>Email</w:t>
      </w:r>
    </w:p>
    <w:p w14:paraId="59C677AD" w14:textId="6DFF6B6A" w:rsidR="00BB369E" w:rsidRPr="0032165E" w:rsidRDefault="00EB6E98" w:rsidP="00BB369E">
      <w:pPr>
        <w:pStyle w:val="ListParagraph"/>
        <w:numPr>
          <w:ilvl w:val="0"/>
          <w:numId w:val="35"/>
        </w:numPr>
      </w:pPr>
      <w:r>
        <w:t>TV-Info</w:t>
      </w: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EB6E98" w:rsidRPr="00055BC6" w14:paraId="6423B4DA" w14:textId="77777777" w:rsidTr="00EF0D07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007E6" w14:textId="77777777" w:rsidR="00EB6E98" w:rsidRPr="00055BC6" w:rsidRDefault="00EB6E98" w:rsidP="00EF0D07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8FBCEE8" w14:textId="77777777" w:rsidR="00EB6E98" w:rsidRPr="00055BC6" w:rsidRDefault="00EB6E98" w:rsidP="00EF0D07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F3D77A5" w14:textId="77777777" w:rsidR="00EB6E98" w:rsidRPr="00055BC6" w:rsidRDefault="00EB6E98" w:rsidP="00EF0D07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EB6E98" w:rsidRPr="00055BC6" w14:paraId="1E201F5A" w14:textId="77777777" w:rsidTr="00EF0D07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8DE0D13" w14:textId="77777777" w:rsidR="00EB6E98" w:rsidRPr="00055BC6" w:rsidRDefault="00EB6E98" w:rsidP="00EF0D07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09A871BD" w14:textId="77777777" w:rsidR="00EB6E98" w:rsidRPr="00055BC6" w:rsidRDefault="00EB6E98" w:rsidP="00EF0D07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EB6E98" w:rsidRPr="00055BC6" w14:paraId="1680246C" w14:textId="77777777" w:rsidTr="00EF0D07">
        <w:tc>
          <w:tcPr>
            <w:tcW w:w="567" w:type="dxa"/>
            <w:vAlign w:val="center"/>
          </w:tcPr>
          <w:p w14:paraId="515F824E" w14:textId="77777777" w:rsidR="00EB6E98" w:rsidRPr="00055BC6" w:rsidRDefault="00EB6E98" w:rsidP="00EF0D07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5816D688" w14:textId="77777777" w:rsidR="00EB6E98" w:rsidRPr="00055BC6" w:rsidRDefault="00EB6E98" w:rsidP="00EF0D07"/>
        </w:tc>
        <w:tc>
          <w:tcPr>
            <w:tcW w:w="3415" w:type="dxa"/>
            <w:gridSpan w:val="2"/>
          </w:tcPr>
          <w:p w14:paraId="7F310455" w14:textId="77777777" w:rsidR="00EB6E98" w:rsidRPr="00055BC6" w:rsidRDefault="00EB6E98" w:rsidP="00EF0D07"/>
        </w:tc>
      </w:tr>
      <w:tr w:rsidR="00EB6E98" w:rsidRPr="00055BC6" w14:paraId="5E4646E3" w14:textId="77777777" w:rsidTr="00EF0D07">
        <w:tc>
          <w:tcPr>
            <w:tcW w:w="567" w:type="dxa"/>
            <w:vAlign w:val="center"/>
          </w:tcPr>
          <w:p w14:paraId="4D01FA4E" w14:textId="77777777" w:rsidR="00EB6E98" w:rsidRPr="00055BC6" w:rsidRDefault="00EB6E98" w:rsidP="00EF0D07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5FEC6F94" w14:textId="77777777" w:rsidR="00EB6E98" w:rsidRPr="00055BC6" w:rsidRDefault="00EB6E98" w:rsidP="00EF0D07"/>
        </w:tc>
        <w:tc>
          <w:tcPr>
            <w:tcW w:w="3415" w:type="dxa"/>
            <w:gridSpan w:val="2"/>
          </w:tcPr>
          <w:p w14:paraId="0C817A87" w14:textId="77777777" w:rsidR="00EB6E98" w:rsidRPr="00055BC6" w:rsidRDefault="00EB6E98" w:rsidP="00EF0D07"/>
        </w:tc>
      </w:tr>
      <w:tr w:rsidR="00EB6E98" w:rsidRPr="00055BC6" w14:paraId="5A2C00A5" w14:textId="77777777" w:rsidTr="00EF0D07">
        <w:tc>
          <w:tcPr>
            <w:tcW w:w="567" w:type="dxa"/>
            <w:vAlign w:val="center"/>
          </w:tcPr>
          <w:p w14:paraId="491A54FF" w14:textId="77777777" w:rsidR="00EB6E98" w:rsidRPr="00055BC6" w:rsidRDefault="00EB6E98" w:rsidP="00EF0D07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123B8F02" w14:textId="77777777" w:rsidR="00EB6E98" w:rsidRPr="00055BC6" w:rsidRDefault="00EB6E98" w:rsidP="00EF0D07"/>
        </w:tc>
        <w:tc>
          <w:tcPr>
            <w:tcW w:w="3415" w:type="dxa"/>
            <w:gridSpan w:val="2"/>
          </w:tcPr>
          <w:p w14:paraId="11EA0770" w14:textId="77777777" w:rsidR="00EB6E98" w:rsidRPr="00055BC6" w:rsidRDefault="00EB6E98" w:rsidP="00EF0D07"/>
        </w:tc>
      </w:tr>
      <w:tr w:rsidR="00EB6E98" w:rsidRPr="00055BC6" w14:paraId="1EBEDCE3" w14:textId="77777777" w:rsidTr="00EF0D07">
        <w:tc>
          <w:tcPr>
            <w:tcW w:w="567" w:type="dxa"/>
            <w:vAlign w:val="center"/>
          </w:tcPr>
          <w:p w14:paraId="6521932E" w14:textId="77777777" w:rsidR="00EB6E98" w:rsidRPr="00055BC6" w:rsidRDefault="00EB6E98" w:rsidP="00EF0D07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5418325D" w14:textId="77777777" w:rsidR="00EB6E98" w:rsidRPr="00055BC6" w:rsidRDefault="00EB6E98" w:rsidP="00EF0D07"/>
        </w:tc>
        <w:tc>
          <w:tcPr>
            <w:tcW w:w="3415" w:type="dxa"/>
            <w:gridSpan w:val="2"/>
          </w:tcPr>
          <w:p w14:paraId="3F50EDC8" w14:textId="77777777" w:rsidR="00EB6E98" w:rsidRPr="00055BC6" w:rsidRDefault="00EB6E98" w:rsidP="00EF0D07"/>
        </w:tc>
      </w:tr>
    </w:tbl>
    <w:p w14:paraId="59C677CA" w14:textId="77777777" w:rsidR="009B3A48" w:rsidRPr="00055BC6" w:rsidRDefault="009B3A48"/>
    <w:p w14:paraId="59C677CB" w14:textId="77777777" w:rsidR="009B3A48" w:rsidRDefault="009B3A48">
      <w:bookmarkStart w:id="0" w:name="_GoBack"/>
      <w:bookmarkEnd w:id="0"/>
    </w:p>
    <w:sectPr w:rsidR="009B3A48" w:rsidSect="00F55B5B">
      <w:pgSz w:w="12240" w:h="15840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D30622" w:rsidRDefault="00D30622" w:rsidP="00373962">
      <w:r>
        <w:separator/>
      </w:r>
    </w:p>
  </w:endnote>
  <w:endnote w:type="continuationSeparator" w:id="0">
    <w:p w14:paraId="59C677CF" w14:textId="77777777" w:rsidR="00D30622" w:rsidRDefault="00D30622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376EBBC4" w:rsidR="00D30622" w:rsidRDefault="00D30622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6E9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B6E98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D30622" w:rsidRDefault="00D30622" w:rsidP="00373962">
      <w:r>
        <w:separator/>
      </w:r>
    </w:p>
  </w:footnote>
  <w:footnote w:type="continuationSeparator" w:id="0">
    <w:p w14:paraId="59C677CD" w14:textId="77777777" w:rsidR="00D30622" w:rsidRDefault="00D30622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D30622" w:rsidRPr="00251AAD" w:rsidRDefault="00D30622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44030"/>
    <w:rsid w:val="000527EF"/>
    <w:rsid w:val="00055BC6"/>
    <w:rsid w:val="000C2928"/>
    <w:rsid w:val="000E2F72"/>
    <w:rsid w:val="00116681"/>
    <w:rsid w:val="001325A6"/>
    <w:rsid w:val="00134158"/>
    <w:rsid w:val="00186E7F"/>
    <w:rsid w:val="00194BB5"/>
    <w:rsid w:val="00206063"/>
    <w:rsid w:val="002278BB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C02"/>
    <w:rsid w:val="00396BDA"/>
    <w:rsid w:val="003A385F"/>
    <w:rsid w:val="003E558B"/>
    <w:rsid w:val="003E58B6"/>
    <w:rsid w:val="003F7243"/>
    <w:rsid w:val="004115B3"/>
    <w:rsid w:val="0043277E"/>
    <w:rsid w:val="00434BAF"/>
    <w:rsid w:val="00467F08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B159C"/>
    <w:rsid w:val="005D1442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725FAA"/>
    <w:rsid w:val="0073276F"/>
    <w:rsid w:val="007536B4"/>
    <w:rsid w:val="00783318"/>
    <w:rsid w:val="008102C6"/>
    <w:rsid w:val="008232A4"/>
    <w:rsid w:val="00827EAD"/>
    <w:rsid w:val="00830886"/>
    <w:rsid w:val="008935DC"/>
    <w:rsid w:val="00897F22"/>
    <w:rsid w:val="008B2CE5"/>
    <w:rsid w:val="008C475E"/>
    <w:rsid w:val="008C47B6"/>
    <w:rsid w:val="008E13D0"/>
    <w:rsid w:val="008F7DCA"/>
    <w:rsid w:val="009321DB"/>
    <w:rsid w:val="009358F1"/>
    <w:rsid w:val="00943280"/>
    <w:rsid w:val="009474ED"/>
    <w:rsid w:val="009567D6"/>
    <w:rsid w:val="00961D0B"/>
    <w:rsid w:val="00963233"/>
    <w:rsid w:val="009856C3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97072"/>
    <w:rsid w:val="00A9721C"/>
    <w:rsid w:val="00AC33C0"/>
    <w:rsid w:val="00AF4A2E"/>
    <w:rsid w:val="00B70EAF"/>
    <w:rsid w:val="00B764FB"/>
    <w:rsid w:val="00B8610D"/>
    <w:rsid w:val="00B87A00"/>
    <w:rsid w:val="00BB23C7"/>
    <w:rsid w:val="00BB369E"/>
    <w:rsid w:val="00BC39EC"/>
    <w:rsid w:val="00BF4439"/>
    <w:rsid w:val="00C02A56"/>
    <w:rsid w:val="00C152C5"/>
    <w:rsid w:val="00C334E0"/>
    <w:rsid w:val="00C4217A"/>
    <w:rsid w:val="00C5729B"/>
    <w:rsid w:val="00C70B83"/>
    <w:rsid w:val="00C76D4A"/>
    <w:rsid w:val="00C916FF"/>
    <w:rsid w:val="00CB1138"/>
    <w:rsid w:val="00CF59D3"/>
    <w:rsid w:val="00D30622"/>
    <w:rsid w:val="00D8679A"/>
    <w:rsid w:val="00D91E3D"/>
    <w:rsid w:val="00D92619"/>
    <w:rsid w:val="00D93E5D"/>
    <w:rsid w:val="00DA73C6"/>
    <w:rsid w:val="00DC31B5"/>
    <w:rsid w:val="00DD344D"/>
    <w:rsid w:val="00DF27F8"/>
    <w:rsid w:val="00E02B2C"/>
    <w:rsid w:val="00E60B82"/>
    <w:rsid w:val="00E64DAA"/>
    <w:rsid w:val="00E73452"/>
    <w:rsid w:val="00E9317C"/>
    <w:rsid w:val="00EA5E15"/>
    <w:rsid w:val="00EB1A68"/>
    <w:rsid w:val="00EB5128"/>
    <w:rsid w:val="00EB6E98"/>
    <w:rsid w:val="00EC5BC3"/>
    <w:rsid w:val="00ED7AD4"/>
    <w:rsid w:val="00F03E45"/>
    <w:rsid w:val="00F059C3"/>
    <w:rsid w:val="00F43F14"/>
    <w:rsid w:val="00F44EEC"/>
    <w:rsid w:val="00F54E58"/>
    <w:rsid w:val="00F55B5B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9233ADBE-E504-4CE9-9643-DF5AB3BF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EB6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feb3e28-cf4b-4f02-8c5e-c8457fe8e9a7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53</TotalTime>
  <Pages>8</Pages>
  <Words>1549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14</cp:revision>
  <cp:lastPrinted>2019-03-04T08:06:00Z</cp:lastPrinted>
  <dcterms:created xsi:type="dcterms:W3CDTF">2019-03-01T11:44:00Z</dcterms:created>
  <dcterms:modified xsi:type="dcterms:W3CDTF">2020-02-19T06:02:00Z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