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9848240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5649D3">
        <w:rPr>
          <w:b/>
          <w:sz w:val="22"/>
          <w:szCs w:val="22"/>
          <w:u w:val="single"/>
        </w:rPr>
        <w:t xml:space="preserve">NKD – Club </w:t>
      </w:r>
      <w:proofErr w:type="gramStart"/>
      <w:r w:rsidR="005649D3">
        <w:rPr>
          <w:b/>
          <w:sz w:val="22"/>
          <w:szCs w:val="22"/>
          <w:u w:val="single"/>
        </w:rPr>
        <w:t>Elisabeth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2051F3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9" w14:textId="245D7116" w:rsidR="009B3A48" w:rsidRPr="002051F3" w:rsidRDefault="009B3A48" w:rsidP="0094444A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2051F3">
        <w:rPr>
          <w:b/>
          <w:sz w:val="22"/>
          <w:szCs w:val="22"/>
          <w:u w:val="single"/>
        </w:rPr>
        <w:t>Inlichtingen betreffende de eenheid</w:t>
      </w:r>
      <w:r w:rsidR="00267A68" w:rsidRPr="002051F3">
        <w:rPr>
          <w:b/>
          <w:sz w:val="22"/>
          <w:szCs w:val="22"/>
          <w:u w:val="single"/>
        </w:rPr>
        <w:br/>
      </w: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26021283" w:rsidR="009474ED" w:rsidRPr="009E27D7" w:rsidRDefault="005649D3" w:rsidP="00A734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NKD Club Elisabeth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FA50E6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FA50E6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48C24D8" w:rsidR="009474ED" w:rsidRPr="002051F3" w:rsidRDefault="00E73719" w:rsidP="005649D3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2051F3">
              <w:rPr>
                <w:sz w:val="22"/>
                <w:szCs w:val="22"/>
                <w:lang w:val="en-US"/>
              </w:rPr>
              <w:t>9-</w:t>
            </w:r>
            <w:r w:rsidR="005649D3" w:rsidRPr="002051F3">
              <w:rPr>
                <w:sz w:val="22"/>
                <w:szCs w:val="22"/>
                <w:lang w:val="en-US"/>
              </w:rPr>
              <w:t>2427-2270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77777777" w:rsidR="009474ED" w:rsidRPr="009E27D7" w:rsidRDefault="009474ED" w:rsidP="009474ED">
            <w:pPr>
              <w:rPr>
                <w:sz w:val="22"/>
                <w:szCs w:val="22"/>
              </w:rPr>
            </w:pP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537E3855" w:rsidR="00A20851" w:rsidRPr="00F44EEC" w:rsidRDefault="005649D3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Restaurant</w:t>
      </w: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1DB7842C" w:rsidR="00F834A9" w:rsidRPr="00F834A9" w:rsidRDefault="00EC7EBD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lichte voertuigen</w:t>
      </w:r>
    </w:p>
    <w:p w14:paraId="59C6764B" w14:textId="4443E4DD" w:rsidR="00F834A9" w:rsidRPr="00F834A9" w:rsidRDefault="005649D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Koken</w:t>
      </w:r>
    </w:p>
    <w:p w14:paraId="59C6764C" w14:textId="7BAFBC16" w:rsidR="00F834A9" w:rsidRPr="00F834A9" w:rsidRDefault="005649D3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Magazijnier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6B758934" w14:textId="062AADAD" w:rsidR="00CB7004" w:rsidRDefault="00CB7004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884"/>
        <w:gridCol w:w="709"/>
        <w:gridCol w:w="850"/>
        <w:gridCol w:w="851"/>
      </w:tblGrid>
      <w:tr w:rsidR="00CB7004" w14:paraId="3EA2450A" w14:textId="77777777" w:rsidTr="0094444A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1D91AB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93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6A17AC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551B176C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0B5E6055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CB7004" w14:paraId="781C5D26" w14:textId="77777777" w:rsidTr="0094444A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7842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7F55DD6" w14:textId="77777777" w:rsidR="00CB7004" w:rsidRPr="00E74119" w:rsidRDefault="00CB7004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84" w:type="dxa"/>
            <w:shd w:val="clear" w:color="auto" w:fill="BFBFBF" w:themeFill="background1" w:themeFillShade="BF"/>
          </w:tcPr>
          <w:p w14:paraId="6B1D96E8" w14:textId="77777777" w:rsidR="00CB7004" w:rsidRPr="00E74119" w:rsidRDefault="00CB7004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333D03" w14:textId="77777777" w:rsidR="00CB7004" w:rsidRPr="00E74119" w:rsidRDefault="00CB7004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6DB88A4F" w14:textId="77777777" w:rsidR="00CB7004" w:rsidRPr="00E74119" w:rsidRDefault="00CB7004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5B9ED9F4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CB7004" w14:paraId="6C920601" w14:textId="77777777" w:rsidTr="0094444A">
        <w:tc>
          <w:tcPr>
            <w:tcW w:w="4208" w:type="dxa"/>
            <w:tcBorders>
              <w:top w:val="single" w:sz="4" w:space="0" w:color="auto"/>
            </w:tcBorders>
          </w:tcPr>
          <w:p w14:paraId="732E7024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91004D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0C5611D" w14:textId="28828471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2B78E3" w14:textId="5E49CCAE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1C99746" w14:textId="3CF03C8D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DBD271B" w14:textId="265428D3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CB7004" w14:paraId="1B5CDA05" w14:textId="77777777" w:rsidTr="0094444A">
        <w:tc>
          <w:tcPr>
            <w:tcW w:w="4208" w:type="dxa"/>
          </w:tcPr>
          <w:p w14:paraId="38FD5457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9970BC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E86C20D" w14:textId="16A40D13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CF39D3" w14:textId="779DF241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EA29F8" w14:textId="171D930D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C58F287" w14:textId="72D29DCE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2C187DDB" w14:textId="77777777" w:rsidTr="0094444A">
        <w:tc>
          <w:tcPr>
            <w:tcW w:w="4208" w:type="dxa"/>
          </w:tcPr>
          <w:p w14:paraId="5424B567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50041D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BBAA240" w14:textId="05A56E3B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EF69A9" w14:textId="67AA4408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8B54E42" w14:textId="3047014D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E884052" w14:textId="1440D695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25E3DD97" w14:textId="77777777" w:rsidTr="0094444A">
        <w:tc>
          <w:tcPr>
            <w:tcW w:w="4208" w:type="dxa"/>
          </w:tcPr>
          <w:p w14:paraId="42A0FBE5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EC6904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6C859CB6" w14:textId="0A90D2F0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D9DF49" w14:textId="79271850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D57E663" w14:textId="48FD925A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02E28E7" w14:textId="732AEFCA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CB7004" w14:paraId="10A50164" w14:textId="77777777" w:rsidTr="0094444A">
        <w:tc>
          <w:tcPr>
            <w:tcW w:w="4208" w:type="dxa"/>
          </w:tcPr>
          <w:p w14:paraId="31B8C21F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FBF80E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3867EDEE" w14:textId="5573FCA3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1F89D3" w14:textId="3239903D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F70646" w14:textId="5B8ECCDF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59B85BC2" w14:textId="51430756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1C5EF03E" w14:textId="77777777" w:rsidTr="0094444A">
        <w:tc>
          <w:tcPr>
            <w:tcW w:w="4208" w:type="dxa"/>
          </w:tcPr>
          <w:p w14:paraId="253310A1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11A5EA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716C90A" w14:textId="3E9C5473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2B65F7" w14:textId="0A25F4BD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F38CB3" w14:textId="6CFAF445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9696BF2" w14:textId="1C1C0C34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531F8C55" w14:textId="77777777" w:rsidTr="0094444A">
        <w:tc>
          <w:tcPr>
            <w:tcW w:w="4208" w:type="dxa"/>
          </w:tcPr>
          <w:p w14:paraId="01333F63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1369AC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51C9A182" w14:textId="5B2CE6AA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45DC25" w14:textId="22D0342F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61B466A" w14:textId="7AD7EC60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0F693B95" w14:textId="474EA875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10017831" w14:textId="77777777" w:rsidTr="0094444A">
        <w:tc>
          <w:tcPr>
            <w:tcW w:w="4208" w:type="dxa"/>
          </w:tcPr>
          <w:p w14:paraId="7C578479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820FDE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4CA77F81" w14:textId="7057420E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D3591F" w14:textId="03792BE2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70ECB42" w14:textId="38E44ADF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D988A60" w14:textId="0B4126A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6CADD56D" w14:textId="77777777" w:rsidTr="0094444A">
        <w:tc>
          <w:tcPr>
            <w:tcW w:w="4208" w:type="dxa"/>
          </w:tcPr>
          <w:p w14:paraId="236CB842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E58842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2CA8FC02" w14:textId="50C7A130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D89CC2" w14:textId="64883061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602BBFB" w14:textId="602C33B3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1F26F8A" w14:textId="7A32EE6C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0404686B" w14:textId="77777777" w:rsidTr="0094444A">
        <w:tc>
          <w:tcPr>
            <w:tcW w:w="4208" w:type="dxa"/>
          </w:tcPr>
          <w:p w14:paraId="63E19DB2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16BB378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4" w:type="dxa"/>
            <w:shd w:val="clear" w:color="auto" w:fill="DDD9C3" w:themeFill="background2" w:themeFillShade="E6"/>
            <w:vAlign w:val="center"/>
          </w:tcPr>
          <w:p w14:paraId="7BD0DB75" w14:textId="0B117481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68001AE" w14:textId="6AB5CA0F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7CD3286" w14:textId="1385439A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26180F01" w14:textId="2878058F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14:paraId="6D32FE6A" w14:textId="77777777" w:rsidTr="0094444A">
        <w:tc>
          <w:tcPr>
            <w:tcW w:w="7360" w:type="dxa"/>
            <w:gridSpan w:val="5"/>
            <w:shd w:val="clear" w:color="auto" w:fill="auto"/>
          </w:tcPr>
          <w:p w14:paraId="38267630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690D473" w14:textId="32C64108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</w:tbl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7310F49E" w14:textId="77777777" w:rsidR="00CB7004" w:rsidRDefault="00CB7004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CB7004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506CA55E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6AFAB95D" w14:textId="42405FEC" w:rsidR="00CB7004" w:rsidRPr="009358F1" w:rsidRDefault="00CB7004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1134"/>
        <w:gridCol w:w="3289"/>
        <w:gridCol w:w="1744"/>
      </w:tblGrid>
      <w:tr w:rsidR="00CB7004" w:rsidRPr="00492E0A" w14:paraId="0D2FB437" w14:textId="77777777" w:rsidTr="0094444A">
        <w:tc>
          <w:tcPr>
            <w:tcW w:w="2507" w:type="dxa"/>
            <w:shd w:val="clear" w:color="auto" w:fill="BFBFBF" w:themeFill="background1" w:themeFillShade="BF"/>
            <w:vAlign w:val="center"/>
          </w:tcPr>
          <w:p w14:paraId="2FA604B2" w14:textId="77777777" w:rsidR="00CB7004" w:rsidRPr="00492E0A" w:rsidRDefault="00CB7004" w:rsidP="0094444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NAAM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F0EE753" w14:textId="77777777" w:rsidR="00CB7004" w:rsidRPr="00492E0A" w:rsidRDefault="00CB7004" w:rsidP="0094444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Graad</w:t>
            </w:r>
          </w:p>
        </w:tc>
        <w:tc>
          <w:tcPr>
            <w:tcW w:w="3289" w:type="dxa"/>
            <w:shd w:val="clear" w:color="auto" w:fill="BFBFBF" w:themeFill="background1" w:themeFillShade="BF"/>
            <w:vAlign w:val="center"/>
          </w:tcPr>
          <w:p w14:paraId="49CD19A4" w14:textId="77777777" w:rsidR="00CB7004" w:rsidRPr="00492E0A" w:rsidRDefault="00CB7004" w:rsidP="0094444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Adres (erkend) organisme</w:t>
            </w:r>
          </w:p>
        </w:tc>
        <w:tc>
          <w:tcPr>
            <w:tcW w:w="1744" w:type="dxa"/>
            <w:shd w:val="clear" w:color="auto" w:fill="BFBFBF" w:themeFill="background1" w:themeFillShade="BF"/>
            <w:vAlign w:val="center"/>
          </w:tcPr>
          <w:p w14:paraId="5C5D9526" w14:textId="77777777" w:rsidR="00CB7004" w:rsidRPr="00492E0A" w:rsidRDefault="00CB7004" w:rsidP="0094444A">
            <w:pPr>
              <w:tabs>
                <w:tab w:val="num" w:pos="1260"/>
              </w:tabs>
              <w:jc w:val="center"/>
              <w:rPr>
                <w:b/>
                <w:sz w:val="22"/>
                <w:szCs w:val="22"/>
              </w:rPr>
            </w:pPr>
            <w:r w:rsidRPr="00492E0A">
              <w:rPr>
                <w:b/>
                <w:sz w:val="22"/>
                <w:szCs w:val="22"/>
              </w:rPr>
              <w:t>Datum laatste recyclage</w:t>
            </w:r>
          </w:p>
        </w:tc>
      </w:tr>
      <w:tr w:rsidR="00CB7004" w14:paraId="3F560EF6" w14:textId="77777777" w:rsidTr="0094444A">
        <w:tc>
          <w:tcPr>
            <w:tcW w:w="2507" w:type="dxa"/>
            <w:vAlign w:val="center"/>
          </w:tcPr>
          <w:p w14:paraId="7A215A8C" w14:textId="0BAA70E0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Geen Info</w:t>
            </w:r>
          </w:p>
        </w:tc>
        <w:tc>
          <w:tcPr>
            <w:tcW w:w="1134" w:type="dxa"/>
            <w:vAlign w:val="center"/>
          </w:tcPr>
          <w:p w14:paraId="6C9BB261" w14:textId="77F51AD6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2C172774" w14:textId="74F862D9" w:rsidR="00CB7004" w:rsidRPr="005F5137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4" w:type="dxa"/>
            <w:vAlign w:val="center"/>
          </w:tcPr>
          <w:p w14:paraId="0F515C7E" w14:textId="64B7A9C2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CB7004" w14:paraId="7E0C1D44" w14:textId="77777777" w:rsidTr="0094444A">
        <w:tc>
          <w:tcPr>
            <w:tcW w:w="2507" w:type="dxa"/>
            <w:vAlign w:val="center"/>
          </w:tcPr>
          <w:p w14:paraId="01CE05B4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7BD7972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1AE8E6F5" w14:textId="77777777" w:rsidR="00CB7004" w:rsidRPr="005F5137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4" w:type="dxa"/>
            <w:vAlign w:val="center"/>
          </w:tcPr>
          <w:p w14:paraId="73F0F5A1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CB7004" w14:paraId="2F8F28BE" w14:textId="77777777" w:rsidTr="0094444A">
        <w:tc>
          <w:tcPr>
            <w:tcW w:w="2507" w:type="dxa"/>
            <w:vAlign w:val="center"/>
          </w:tcPr>
          <w:p w14:paraId="5E7E93FC" w14:textId="77777777" w:rsidR="00CB7004" w:rsidRDefault="00CB7004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9000A02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vAlign w:val="center"/>
          </w:tcPr>
          <w:p w14:paraId="518CB1F0" w14:textId="77777777" w:rsidR="00CB7004" w:rsidRPr="005F5137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744" w:type="dxa"/>
            <w:vAlign w:val="center"/>
          </w:tcPr>
          <w:p w14:paraId="1D931B68" w14:textId="77777777" w:rsidR="00CB7004" w:rsidRDefault="00CB7004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7" w14:textId="4F54FEBB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73A04978" w14:textId="7661ED39" w:rsidR="00CB7004" w:rsidRPr="006B09C2" w:rsidRDefault="00CB7004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384"/>
        <w:gridCol w:w="1530"/>
      </w:tblGrid>
      <w:tr w:rsidR="00CB7004" w:rsidRPr="0066660E" w14:paraId="1CD942A5" w14:textId="77777777" w:rsidTr="0094444A">
        <w:tc>
          <w:tcPr>
            <w:tcW w:w="3859" w:type="dxa"/>
            <w:vAlign w:val="center"/>
          </w:tcPr>
          <w:p w14:paraId="672F781A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231F72DC" w14:textId="5D4C515D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384" w:type="dxa"/>
            <w:vAlign w:val="center"/>
          </w:tcPr>
          <w:p w14:paraId="08862D9A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1E9031F5" w14:textId="279BBF18" w:rsidR="00CB7004" w:rsidRPr="0066660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29.602,00</w:t>
            </w:r>
          </w:p>
        </w:tc>
      </w:tr>
      <w:tr w:rsidR="00CB7004" w:rsidRPr="0066660E" w14:paraId="2B5196F0" w14:textId="77777777" w:rsidTr="0094444A">
        <w:tc>
          <w:tcPr>
            <w:tcW w:w="3859" w:type="dxa"/>
            <w:vAlign w:val="center"/>
          </w:tcPr>
          <w:p w14:paraId="55DE8816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55178D28" w14:textId="2C39D360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38F1738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37A7119" w14:textId="66BA9EAF" w:rsidR="00CB7004" w:rsidRPr="0066660E" w:rsidRDefault="00CB7004" w:rsidP="0094444A">
            <w:pPr>
              <w:jc w:val="center"/>
              <w:rPr>
                <w:sz w:val="22"/>
                <w:szCs w:val="22"/>
              </w:rPr>
            </w:pPr>
          </w:p>
        </w:tc>
      </w:tr>
      <w:tr w:rsidR="00CB7004" w:rsidRPr="0066660E" w14:paraId="7E960517" w14:textId="77777777" w:rsidTr="0094444A">
        <w:tc>
          <w:tcPr>
            <w:tcW w:w="3859" w:type="dxa"/>
            <w:vAlign w:val="center"/>
          </w:tcPr>
          <w:p w14:paraId="74183A45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0805509" w14:textId="0490FC2D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64B30BB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D995670" w14:textId="2066881A" w:rsidR="00CB7004" w:rsidRPr="0066660E" w:rsidRDefault="00CB7004" w:rsidP="0094444A">
            <w:pPr>
              <w:jc w:val="center"/>
              <w:rPr>
                <w:sz w:val="22"/>
                <w:szCs w:val="22"/>
              </w:rPr>
            </w:pPr>
          </w:p>
        </w:tc>
      </w:tr>
      <w:tr w:rsidR="00CB7004" w:rsidRPr="0066660E" w14:paraId="0E9EA7E8" w14:textId="77777777" w:rsidTr="0094444A">
        <w:tc>
          <w:tcPr>
            <w:tcW w:w="3859" w:type="dxa"/>
            <w:vAlign w:val="center"/>
          </w:tcPr>
          <w:p w14:paraId="5C4E2DAD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E3B3C76" w14:textId="22AA7A6F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84" w:type="dxa"/>
            <w:vAlign w:val="center"/>
          </w:tcPr>
          <w:p w14:paraId="018B42F4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6943413" w14:textId="42EDF9FB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519,33</w:t>
            </w:r>
          </w:p>
        </w:tc>
      </w:tr>
      <w:tr w:rsidR="00CB7004" w:rsidRPr="0066660E" w14:paraId="37E605D3" w14:textId="77777777" w:rsidTr="0094444A">
        <w:tc>
          <w:tcPr>
            <w:tcW w:w="3859" w:type="dxa"/>
            <w:vAlign w:val="center"/>
          </w:tcPr>
          <w:p w14:paraId="779C168A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A19B33B" w14:textId="0CCD0C4E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06FDA518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BB34835" w14:textId="190D7A20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01F0F8D6" w14:textId="77777777" w:rsidTr="0094444A">
        <w:tc>
          <w:tcPr>
            <w:tcW w:w="3859" w:type="dxa"/>
            <w:vAlign w:val="center"/>
          </w:tcPr>
          <w:p w14:paraId="0E7A5110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05848B63" w14:textId="60EF23CC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8E40DC3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6FF0BF8A" w14:textId="7D5D344E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1489AFA7" w14:textId="77777777" w:rsidTr="0094444A">
        <w:tc>
          <w:tcPr>
            <w:tcW w:w="3859" w:type="dxa"/>
            <w:vAlign w:val="center"/>
          </w:tcPr>
          <w:p w14:paraId="1486EC35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17206528" w14:textId="3CC280DA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50D566FA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25DC6E8C" w14:textId="169F8560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33F583B5" w14:textId="77777777" w:rsidTr="0094444A">
        <w:tc>
          <w:tcPr>
            <w:tcW w:w="3859" w:type="dxa"/>
            <w:vAlign w:val="center"/>
          </w:tcPr>
          <w:p w14:paraId="01245564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69EC87E3" w14:textId="55DFD942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225EFE6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4712717" w14:textId="60C746DA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15A42E31" w14:textId="77777777" w:rsidTr="0094444A">
        <w:tc>
          <w:tcPr>
            <w:tcW w:w="3859" w:type="dxa"/>
            <w:vAlign w:val="center"/>
          </w:tcPr>
          <w:p w14:paraId="6CCA9563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2D1E09D" w14:textId="25ACC192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38A2C55F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577A9B49" w14:textId="2B75661D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208166E9" w14:textId="77777777" w:rsidTr="0094444A">
        <w:tc>
          <w:tcPr>
            <w:tcW w:w="3859" w:type="dxa"/>
            <w:vAlign w:val="center"/>
          </w:tcPr>
          <w:p w14:paraId="568CCC24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72805FB6" w14:textId="6DECA79D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84" w:type="dxa"/>
            <w:vAlign w:val="center"/>
          </w:tcPr>
          <w:p w14:paraId="41E4B2C4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7DAAE789" w14:textId="12AB440F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B7004" w:rsidRPr="0066660E" w14:paraId="68D1DC53" w14:textId="77777777" w:rsidTr="0094444A">
        <w:tc>
          <w:tcPr>
            <w:tcW w:w="3859" w:type="dxa"/>
            <w:vAlign w:val="center"/>
          </w:tcPr>
          <w:p w14:paraId="1F55C11A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821" w:type="dxa"/>
            <w:shd w:val="clear" w:color="auto" w:fill="DDD9C3" w:themeFill="background2" w:themeFillShade="E6"/>
            <w:vAlign w:val="center"/>
          </w:tcPr>
          <w:p w14:paraId="37DDCEB9" w14:textId="2177B547" w:rsidR="00CB7004" w:rsidRPr="00ED234E" w:rsidRDefault="00CB7004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384" w:type="dxa"/>
            <w:vAlign w:val="center"/>
          </w:tcPr>
          <w:p w14:paraId="53506599" w14:textId="77777777" w:rsidR="00CB7004" w:rsidRDefault="00CB7004" w:rsidP="0094444A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530" w:type="dxa"/>
            <w:shd w:val="clear" w:color="auto" w:fill="DDD9C3" w:themeFill="background2" w:themeFillShade="E6"/>
            <w:vAlign w:val="center"/>
          </w:tcPr>
          <w:p w14:paraId="4E5688FB" w14:textId="3D85FE37" w:rsidR="00CB7004" w:rsidRPr="0066660E" w:rsidRDefault="00207865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34.276,00</w:t>
            </w:r>
          </w:p>
        </w:tc>
      </w:tr>
    </w:tbl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3E4A9FE" w14:textId="56153802" w:rsidR="0094444A" w:rsidRDefault="0094444A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4444A" w14:paraId="3FE16BEC" w14:textId="77777777" w:rsidTr="0094444A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5A4DE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6BDF47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261756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444A" w:rsidRPr="00E74119" w14:paraId="3A72663B" w14:textId="77777777" w:rsidTr="0094444A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1A78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D62505A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B14F9C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047CF04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7DDDA0E5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444A" w14:paraId="3053D9E9" w14:textId="77777777" w:rsidTr="0094444A">
        <w:tc>
          <w:tcPr>
            <w:tcW w:w="2835" w:type="dxa"/>
            <w:tcBorders>
              <w:top w:val="single" w:sz="4" w:space="0" w:color="auto"/>
            </w:tcBorders>
          </w:tcPr>
          <w:p w14:paraId="51C8B4C8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CC443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61802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7DCB9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5F7D930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453CD220" w14:textId="77777777" w:rsidTr="0094444A">
        <w:tc>
          <w:tcPr>
            <w:tcW w:w="2835" w:type="dxa"/>
          </w:tcPr>
          <w:p w14:paraId="1BDB8076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EDBE6E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3673C0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03774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10483B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0CF56AAD" w14:textId="77777777" w:rsidTr="0094444A">
        <w:tc>
          <w:tcPr>
            <w:tcW w:w="2835" w:type="dxa"/>
          </w:tcPr>
          <w:p w14:paraId="4955F1A3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123D62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DB6B2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A9F6C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56E210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66EAA3FC" w14:textId="77777777" w:rsidTr="0094444A">
        <w:tc>
          <w:tcPr>
            <w:tcW w:w="2835" w:type="dxa"/>
          </w:tcPr>
          <w:p w14:paraId="3E0A289E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C510F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2885DB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A4104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310647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79B6C9A3" w14:textId="77777777" w:rsidTr="0094444A">
        <w:tc>
          <w:tcPr>
            <w:tcW w:w="2835" w:type="dxa"/>
            <w:shd w:val="clear" w:color="auto" w:fill="auto"/>
          </w:tcPr>
          <w:p w14:paraId="52A1DF5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70158C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59857630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Burgerpersoneel</w:t>
      </w:r>
      <w:r w:rsidR="002557C8" w:rsidRPr="009358F1">
        <w:rPr>
          <w:sz w:val="22"/>
          <w:szCs w:val="22"/>
        </w:rPr>
        <w:t xml:space="preserve"> </w:t>
      </w:r>
    </w:p>
    <w:p w14:paraId="6205A735" w14:textId="1CB3DB95" w:rsidR="0094444A" w:rsidRPr="00D92619" w:rsidRDefault="0094444A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94444A" w14:paraId="18E60E2A" w14:textId="77777777" w:rsidTr="0094444A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EC836F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7AF15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88A9E4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444A" w:rsidRPr="00E74119" w14:paraId="4C8E6B04" w14:textId="77777777" w:rsidTr="0094444A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A1FF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B696E93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6C3AC15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AD81B1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1A551189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444A" w14:paraId="01292C31" w14:textId="77777777" w:rsidTr="0094444A">
        <w:tc>
          <w:tcPr>
            <w:tcW w:w="2835" w:type="dxa"/>
            <w:tcBorders>
              <w:top w:val="single" w:sz="4" w:space="0" w:color="auto"/>
            </w:tcBorders>
          </w:tcPr>
          <w:p w14:paraId="0EAC65C7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6C9374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5B145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27E3C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25A66D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43DE1276" w14:textId="77777777" w:rsidTr="0094444A">
        <w:tc>
          <w:tcPr>
            <w:tcW w:w="2835" w:type="dxa"/>
          </w:tcPr>
          <w:p w14:paraId="2391099A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E2A1C7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928CB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2DCA6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4BB635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7BF5A121" w14:textId="77777777" w:rsidTr="0094444A">
        <w:tc>
          <w:tcPr>
            <w:tcW w:w="2835" w:type="dxa"/>
          </w:tcPr>
          <w:p w14:paraId="39771242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8043C3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8662A5" w14:textId="3D108DF0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F831FEB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46C5B40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2C3215FA" w14:textId="77777777" w:rsidTr="0094444A">
        <w:tc>
          <w:tcPr>
            <w:tcW w:w="2835" w:type="dxa"/>
          </w:tcPr>
          <w:p w14:paraId="19336AFF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9C83C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78BD57" w14:textId="5D86F0D2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048E1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BCC003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3AFB727C" w14:textId="77777777" w:rsidTr="0094444A">
        <w:tc>
          <w:tcPr>
            <w:tcW w:w="2835" w:type="dxa"/>
            <w:shd w:val="clear" w:color="auto" w:fill="auto"/>
          </w:tcPr>
          <w:p w14:paraId="1881EE4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4B9F57E3" w14:textId="1DD51F65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45EE9EB2" w14:textId="77777777" w:rsidR="0094444A" w:rsidRDefault="0094444A" w:rsidP="0094444A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</w:rPr>
        <w:sectPr w:rsidR="0094444A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12F2DDAF" w14:textId="697844A7" w:rsidR="0094444A" w:rsidRDefault="0094444A" w:rsidP="0094444A">
      <w:pPr>
        <w:pStyle w:val="ListParagraph"/>
        <w:numPr>
          <w:ilvl w:val="2"/>
          <w:numId w:val="14"/>
        </w:numPr>
        <w:tabs>
          <w:tab w:val="clear" w:pos="2700"/>
        </w:tabs>
        <w:ind w:left="1134" w:hanging="425"/>
        <w:rPr>
          <w:sz w:val="22"/>
          <w:szCs w:val="22"/>
          <w:u w:val="single"/>
        </w:rPr>
      </w:pPr>
      <w:r w:rsidRPr="00D34B18">
        <w:rPr>
          <w:sz w:val="22"/>
          <w:szCs w:val="22"/>
        </w:rPr>
        <w:lastRenderedPageBreak/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94444A" w14:paraId="3288C5C2" w14:textId="77777777" w:rsidTr="0094444A">
        <w:tc>
          <w:tcPr>
            <w:tcW w:w="1985" w:type="dxa"/>
            <w:shd w:val="clear" w:color="auto" w:fill="auto"/>
          </w:tcPr>
          <w:p w14:paraId="0A2F3FD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51B1F174" w14:textId="20BBCCD6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0DC1434" w14:textId="5CBB27CD" w:rsidR="0094444A" w:rsidRDefault="0094444A" w:rsidP="0094444A">
      <w:pPr>
        <w:pStyle w:val="ListParagraph"/>
        <w:ind w:left="1134"/>
        <w:rPr>
          <w:sz w:val="22"/>
          <w:szCs w:val="22"/>
          <w:u w:val="single"/>
        </w:rPr>
      </w:pPr>
    </w:p>
    <w:p w14:paraId="59C67666" w14:textId="7094A071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711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1843"/>
        <w:gridCol w:w="1843"/>
        <w:gridCol w:w="1842"/>
      </w:tblGrid>
      <w:tr w:rsidR="009B3A48" w:rsidRPr="00D92619" w14:paraId="59C6766D" w14:textId="77777777" w:rsidTr="0094444A">
        <w:tc>
          <w:tcPr>
            <w:tcW w:w="1582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080CCFAE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69B979FB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5699AE23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94444A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94444A"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9C6766F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9C67670" w14:textId="77777777" w:rsidR="009B3A48" w:rsidRPr="00961D0B" w:rsidRDefault="009B3A48" w:rsidP="004115B3">
            <w:pPr>
              <w:jc w:val="center"/>
              <w:rPr>
                <w:b/>
                <w:color w:val="000000" w:themeColor="text1"/>
              </w:rPr>
            </w:pPr>
            <w:r w:rsidRPr="00961D0B"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1212D2B6" w:rsidR="009B3A48" w:rsidRPr="008935DC" w:rsidRDefault="00DD73CE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78502F5C" w14:textId="77777777" w:rsidR="0094444A" w:rsidRPr="00100C9F" w:rsidRDefault="0094444A" w:rsidP="0094444A">
      <w:pPr>
        <w:tabs>
          <w:tab w:val="left" w:pos="3544"/>
        </w:tabs>
        <w:ind w:left="709" w:right="-661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94444A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1A1426B1" w14:textId="5C87EF87" w:rsidR="0094444A" w:rsidRPr="00D92619" w:rsidRDefault="0094444A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94444A" w:rsidRPr="004B5919" w14:paraId="01B890CF" w14:textId="77777777" w:rsidTr="0094444A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D1A49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62F07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13C6BE1E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4A783C92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94444A" w:rsidRPr="004B5919" w14:paraId="615385B2" w14:textId="77777777" w:rsidTr="0094444A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2098163D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599EF1E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D770AEA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AEABBFA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A3A4128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7E2857B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8279387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:rsidRPr="004B5919" w14:paraId="7B2DF525" w14:textId="77777777" w:rsidTr="0094444A">
        <w:tc>
          <w:tcPr>
            <w:tcW w:w="1271" w:type="dxa"/>
            <w:vAlign w:val="center"/>
          </w:tcPr>
          <w:p w14:paraId="5C3CEDD5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87CDAFF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8EA4193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DE2958C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88FD9F9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1AA158C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50991E0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:rsidRPr="004B5919" w14:paraId="4AEACDF0" w14:textId="77777777" w:rsidTr="0094444A">
        <w:tc>
          <w:tcPr>
            <w:tcW w:w="1271" w:type="dxa"/>
            <w:vAlign w:val="center"/>
          </w:tcPr>
          <w:p w14:paraId="2D22842E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20359661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2D6CD85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5974FB1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8D9141D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AE57C12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0D588B7" w14:textId="77777777" w:rsidR="0094444A" w:rsidRPr="004B5919" w:rsidRDefault="0094444A" w:rsidP="00944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3972E037" w14:textId="60781021" w:rsidR="0094444A" w:rsidRPr="002557C8" w:rsidRDefault="0094444A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709"/>
        <w:gridCol w:w="708"/>
      </w:tblGrid>
      <w:tr w:rsidR="0094444A" w14:paraId="5B22E9AE" w14:textId="77777777" w:rsidTr="0094444A"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107BB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67153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73A6A55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444A" w:rsidRPr="00E74119" w14:paraId="7646E5C6" w14:textId="77777777" w:rsidTr="0094444A"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8CA7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FFD7B4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70309F5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AA1AF41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7CD33BE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444A" w14:paraId="0E19EEA1" w14:textId="77777777" w:rsidTr="0094444A">
        <w:tc>
          <w:tcPr>
            <w:tcW w:w="2552" w:type="dxa"/>
            <w:tcBorders>
              <w:top w:val="single" w:sz="4" w:space="0" w:color="auto"/>
            </w:tcBorders>
          </w:tcPr>
          <w:p w14:paraId="18E9D066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CEC891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53D50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2044B0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0F7D10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6BA3B542" w14:textId="77777777" w:rsidTr="0094444A">
        <w:tc>
          <w:tcPr>
            <w:tcW w:w="2552" w:type="dxa"/>
          </w:tcPr>
          <w:p w14:paraId="13E4531C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550AA0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85717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5EDE2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27DB55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6ABE7D8F" w14:textId="77777777" w:rsidTr="0094444A">
        <w:tc>
          <w:tcPr>
            <w:tcW w:w="2552" w:type="dxa"/>
          </w:tcPr>
          <w:p w14:paraId="026D8437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E75E05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B2D13F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640D2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5A496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12086658" w14:textId="77777777" w:rsidTr="0094444A">
        <w:tc>
          <w:tcPr>
            <w:tcW w:w="2552" w:type="dxa"/>
          </w:tcPr>
          <w:p w14:paraId="28E3B6EF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2EDBC7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563688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AD302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C1DE5D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7C62FEE2" w14:textId="77777777" w:rsidTr="0094444A">
        <w:tc>
          <w:tcPr>
            <w:tcW w:w="2552" w:type="dxa"/>
            <w:shd w:val="clear" w:color="auto" w:fill="auto"/>
          </w:tcPr>
          <w:p w14:paraId="674AF8A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976" w:type="dxa"/>
            <w:gridSpan w:val="4"/>
            <w:shd w:val="clear" w:color="auto" w:fill="DDD9C3" w:themeFill="background2" w:themeFillShade="E6"/>
          </w:tcPr>
          <w:p w14:paraId="423167A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2E4307F1" w:rsidR="009E27D7" w:rsidRDefault="005D1442" w:rsidP="0094444A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78DA6EE2" w:rsidR="005D1442" w:rsidRDefault="0094444A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2C50134B" w14:textId="6C4B13E7" w:rsidR="0094444A" w:rsidRDefault="0094444A" w:rsidP="0094444A">
      <w:pPr>
        <w:ind w:left="180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1843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9"/>
        <w:gridCol w:w="709"/>
        <w:gridCol w:w="708"/>
      </w:tblGrid>
      <w:tr w:rsidR="0094444A" w14:paraId="06ACB2FE" w14:textId="77777777" w:rsidTr="0094444A"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0ECB4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8581A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31CC538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444A" w:rsidRPr="00E74119" w14:paraId="62B8271F" w14:textId="77777777" w:rsidTr="0094444A">
        <w:tc>
          <w:tcPr>
            <w:tcW w:w="26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6B0E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026B515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7FD9490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39190E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782DF2A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444A" w14:paraId="715280AD" w14:textId="77777777" w:rsidTr="0094444A">
        <w:tc>
          <w:tcPr>
            <w:tcW w:w="2693" w:type="dxa"/>
            <w:tcBorders>
              <w:top w:val="single" w:sz="4" w:space="0" w:color="auto"/>
            </w:tcBorders>
          </w:tcPr>
          <w:p w14:paraId="4DC1BA6F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1A1CE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D47974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2442A4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C180A5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3ED94DA4" w14:textId="77777777" w:rsidTr="0094444A">
        <w:tc>
          <w:tcPr>
            <w:tcW w:w="2693" w:type="dxa"/>
          </w:tcPr>
          <w:p w14:paraId="051F6676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0AA68D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853E9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BE5CE7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FFED90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57602277" w14:textId="77777777" w:rsidTr="0094444A">
        <w:tc>
          <w:tcPr>
            <w:tcW w:w="2693" w:type="dxa"/>
          </w:tcPr>
          <w:p w14:paraId="318473D5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5C716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770051" w14:textId="28D13BB9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A53E7FB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F7901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28F9AAB7" w14:textId="77777777" w:rsidTr="0094444A">
        <w:tc>
          <w:tcPr>
            <w:tcW w:w="2693" w:type="dxa"/>
          </w:tcPr>
          <w:p w14:paraId="1E17142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66D361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C02DD3" w14:textId="6C95F1A2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AAD70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0856E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7D8BC5BA" w14:textId="77777777" w:rsidTr="0094444A">
        <w:tc>
          <w:tcPr>
            <w:tcW w:w="2693" w:type="dxa"/>
            <w:shd w:val="clear" w:color="auto" w:fill="auto"/>
          </w:tcPr>
          <w:p w14:paraId="0D16F21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5" w:type="dxa"/>
            <w:gridSpan w:val="4"/>
            <w:shd w:val="clear" w:color="auto" w:fill="DDD9C3" w:themeFill="background2" w:themeFillShade="E6"/>
          </w:tcPr>
          <w:p w14:paraId="445149DF" w14:textId="2AC7A872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4" w14:textId="7D687B53" w:rsidR="009B3A48" w:rsidRDefault="009B3A48" w:rsidP="0094444A">
      <w:pPr>
        <w:ind w:left="1800"/>
        <w:rPr>
          <w:sz w:val="22"/>
          <w:szCs w:val="22"/>
          <w:u w:val="single"/>
        </w:rPr>
      </w:pPr>
    </w:p>
    <w:p w14:paraId="4AC33C6F" w14:textId="77777777" w:rsidR="0094444A" w:rsidRPr="0094444A" w:rsidRDefault="0094444A" w:rsidP="0094444A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94444A" w14:paraId="07B2C4A7" w14:textId="77777777" w:rsidTr="0094444A">
        <w:tc>
          <w:tcPr>
            <w:tcW w:w="4224" w:type="dxa"/>
          </w:tcPr>
          <w:p w14:paraId="3EF248FD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E6E38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E15EB9C" w14:textId="07EA837E" w:rsidR="0094444A" w:rsidRPr="0094444A" w:rsidRDefault="0094444A" w:rsidP="0094444A">
      <w:pPr>
        <w:ind w:left="1843"/>
        <w:rPr>
          <w:sz w:val="22"/>
          <w:szCs w:val="22"/>
        </w:rPr>
      </w:pPr>
    </w:p>
    <w:p w14:paraId="59C67685" w14:textId="38B620D2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674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701"/>
        <w:gridCol w:w="1701"/>
        <w:gridCol w:w="1843"/>
      </w:tblGrid>
      <w:tr w:rsidR="009B3A48" w:rsidRPr="00D92619" w14:paraId="59C6768C" w14:textId="77777777" w:rsidTr="0094444A">
        <w:tc>
          <w:tcPr>
            <w:tcW w:w="1429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7D352F3C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4856AF7E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73631808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4444A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94444A">
        <w:tc>
          <w:tcPr>
            <w:tcW w:w="1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8E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59C6768F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EFA1EA3" w:rsidR="009B3A48" w:rsidRPr="005D1442" w:rsidRDefault="00DD73CE" w:rsidP="004115B3">
            <w:pPr>
              <w:jc w:val="center"/>
              <w:rPr>
                <w:b/>
                <w:color w:val="0000FF"/>
              </w:rPr>
            </w:pPr>
            <w:r w:rsidRPr="00DD73CE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72309DD9" w14:textId="77777777" w:rsidR="0094444A" w:rsidRPr="00D92619" w:rsidRDefault="0094444A" w:rsidP="0094444A">
      <w:pPr>
        <w:ind w:left="1440" w:right="-377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58E66560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02402635" w14:textId="1DAE3865" w:rsidR="0094444A" w:rsidRDefault="0094444A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94444A" w14:paraId="7572719A" w14:textId="77777777" w:rsidTr="0094444A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0675B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DF3C6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1B1E536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94444A" w:rsidRPr="00E74119" w14:paraId="30F52179" w14:textId="77777777" w:rsidTr="0094444A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2352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5C0DCBA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2E0A08A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5E7BA739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48CB0E6C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94444A" w14:paraId="4879860B" w14:textId="77777777" w:rsidTr="0094444A">
        <w:tc>
          <w:tcPr>
            <w:tcW w:w="4868" w:type="dxa"/>
            <w:tcBorders>
              <w:top w:val="single" w:sz="4" w:space="0" w:color="auto"/>
            </w:tcBorders>
          </w:tcPr>
          <w:p w14:paraId="4711E970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535364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570B57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3FEE3E0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1CE0A9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66BADEBD" w14:textId="77777777" w:rsidTr="0094444A">
        <w:tc>
          <w:tcPr>
            <w:tcW w:w="4868" w:type="dxa"/>
          </w:tcPr>
          <w:p w14:paraId="79183480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0A310E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ACC583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0C6212B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9741E4B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6E51A0E9" w14:textId="77777777" w:rsidTr="0094444A">
        <w:tc>
          <w:tcPr>
            <w:tcW w:w="4868" w:type="dxa"/>
          </w:tcPr>
          <w:p w14:paraId="29FFDB0B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5782FB6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6F47AE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7C1C0F3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5B80914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3CB4CC14" w14:textId="77777777" w:rsidTr="0094444A">
        <w:tc>
          <w:tcPr>
            <w:tcW w:w="7252" w:type="dxa"/>
            <w:gridSpan w:val="4"/>
            <w:shd w:val="clear" w:color="auto" w:fill="auto"/>
          </w:tcPr>
          <w:p w14:paraId="4C97083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59235D07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6D64F1DB" w:rsidR="005D1442" w:rsidRDefault="0094444A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524A5659" w14:textId="6FA191E8" w:rsidR="0094444A" w:rsidRPr="002557C8" w:rsidRDefault="0094444A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94444A" w14:paraId="18B05F15" w14:textId="77777777" w:rsidTr="0094444A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DF766B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CE916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2AE096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59AB38D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94444A" w14:paraId="64C66E30" w14:textId="77777777" w:rsidTr="0094444A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C6D57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3B6BBC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0A0EFEC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212EC3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90BDCC3" w14:textId="77777777" w:rsidR="0094444A" w:rsidRPr="00E74119" w:rsidRDefault="0094444A" w:rsidP="0094444A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1720EA3A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94444A" w14:paraId="721AB11E" w14:textId="77777777" w:rsidTr="0094444A">
        <w:tc>
          <w:tcPr>
            <w:tcW w:w="4253" w:type="dxa"/>
          </w:tcPr>
          <w:p w14:paraId="2B7E0D57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DD29DA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F6910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5262AA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E5D1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7855BA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00FFE830" w14:textId="77777777" w:rsidTr="0094444A">
        <w:tc>
          <w:tcPr>
            <w:tcW w:w="4253" w:type="dxa"/>
          </w:tcPr>
          <w:p w14:paraId="0509D1B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4BF699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E41C4D5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28DB18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66A1F0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03449C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7D61754F" w14:textId="77777777" w:rsidTr="0094444A">
        <w:tc>
          <w:tcPr>
            <w:tcW w:w="4253" w:type="dxa"/>
          </w:tcPr>
          <w:p w14:paraId="747B1B14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31CABD76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D32C2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207F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09991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6426D2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214FFFB2" w14:textId="77777777" w:rsidTr="0094444A">
        <w:tc>
          <w:tcPr>
            <w:tcW w:w="4253" w:type="dxa"/>
          </w:tcPr>
          <w:p w14:paraId="1EDE4E3D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16C3B6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308017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AED4B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241D1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17CF1AB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37B903EA" w14:textId="77777777" w:rsidTr="0094444A">
        <w:tc>
          <w:tcPr>
            <w:tcW w:w="4253" w:type="dxa"/>
          </w:tcPr>
          <w:p w14:paraId="15110996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A982A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7052AB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C455CBD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C03B4D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3CC75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16D49CD5" w14:textId="77777777" w:rsidTr="0094444A">
        <w:tc>
          <w:tcPr>
            <w:tcW w:w="4253" w:type="dxa"/>
          </w:tcPr>
          <w:p w14:paraId="4FD80CA3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E69A0E2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54DC583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9EEA0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8544F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DB4A96C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5A63E0BE" w14:textId="77777777" w:rsidTr="0094444A">
        <w:tc>
          <w:tcPr>
            <w:tcW w:w="4253" w:type="dxa"/>
          </w:tcPr>
          <w:p w14:paraId="75914FF2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2B4FC6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45228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4AD767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36915E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5737BDF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4444A" w14:paraId="3B87594E" w14:textId="77777777" w:rsidTr="0094444A">
        <w:tc>
          <w:tcPr>
            <w:tcW w:w="7088" w:type="dxa"/>
            <w:gridSpan w:val="5"/>
            <w:shd w:val="clear" w:color="auto" w:fill="auto"/>
          </w:tcPr>
          <w:p w14:paraId="44B1D059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492B71A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F" w14:textId="59CE3CE3" w:rsidR="009B3A48" w:rsidRDefault="005D1442" w:rsidP="0094444A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09391592" w14:textId="77777777" w:rsidR="0094444A" w:rsidRPr="0094444A" w:rsidRDefault="0094444A" w:rsidP="0094444A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94444A" w14:paraId="314F995C" w14:textId="77777777" w:rsidTr="0094444A">
        <w:tc>
          <w:tcPr>
            <w:tcW w:w="4366" w:type="dxa"/>
          </w:tcPr>
          <w:p w14:paraId="6DFD39C9" w14:textId="77777777" w:rsidR="0094444A" w:rsidRDefault="0094444A" w:rsidP="0094444A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69EB341" w14:textId="77777777" w:rsidR="0094444A" w:rsidRDefault="0094444A" w:rsidP="0094444A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335A436" w14:textId="3990F5F9" w:rsidR="0094444A" w:rsidRPr="0094444A" w:rsidRDefault="0094444A" w:rsidP="0094444A">
      <w:pPr>
        <w:ind w:left="1843"/>
        <w:rPr>
          <w:sz w:val="22"/>
          <w:szCs w:val="22"/>
        </w:rPr>
      </w:pPr>
    </w:p>
    <w:p w14:paraId="59C676A1" w14:textId="4D9DA0FB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2" w14:textId="4C8287E6" w:rsidR="009856C3" w:rsidRPr="00D92619" w:rsidRDefault="009856C3" w:rsidP="009856C3">
      <w:pPr>
        <w:ind w:left="1440"/>
        <w:rPr>
          <w:sz w:val="22"/>
          <w:szCs w:val="22"/>
        </w:rPr>
      </w:pP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639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3"/>
        <w:gridCol w:w="1559"/>
        <w:gridCol w:w="1559"/>
        <w:gridCol w:w="1559"/>
      </w:tblGrid>
      <w:tr w:rsidR="009B3A48" w:rsidRPr="00D92619" w14:paraId="59C676A8" w14:textId="77777777" w:rsidTr="00D21145">
        <w:tc>
          <w:tcPr>
            <w:tcW w:w="1713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35EB3FAE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70A08DE3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94444A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2121FE48" w:rsidR="009B3A48" w:rsidRPr="004115B3" w:rsidRDefault="009B3A48" w:rsidP="0094444A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94444A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D21145"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9C676AA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9C676AB" w14:textId="77777777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2773B5A1" w:rsidR="009B3A48" w:rsidRPr="00DD73CE" w:rsidRDefault="00DD73CE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B888F8A" w14:textId="77777777" w:rsidR="00D21145" w:rsidRPr="00AC33C0" w:rsidRDefault="00D21145" w:rsidP="00D21145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076269B2" w14:textId="77777777" w:rsidR="00D21145" w:rsidRDefault="00D21145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  <w:sectPr w:rsidR="00D21145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B2" w14:textId="47C26325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lastRenderedPageBreak/>
        <w:t>Inlichtingen betreffende de ongevallen op de weg naar en van het werk</w:t>
      </w:r>
    </w:p>
    <w:p w14:paraId="7888C8EE" w14:textId="04201711" w:rsidR="00D21145" w:rsidRPr="006C7EC9" w:rsidRDefault="00D21145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D21145" w:rsidRPr="006C7EC9" w14:paraId="185AA9AB" w14:textId="77777777" w:rsidTr="00982540">
        <w:tc>
          <w:tcPr>
            <w:tcW w:w="4016" w:type="dxa"/>
            <w:tcBorders>
              <w:right w:val="single" w:sz="4" w:space="0" w:color="auto"/>
            </w:tcBorders>
          </w:tcPr>
          <w:p w14:paraId="32913E35" w14:textId="77777777" w:rsidR="00D21145" w:rsidRPr="006C7EC9" w:rsidRDefault="00D21145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58E4" w14:textId="77777777" w:rsidR="00D21145" w:rsidRPr="006C7EC9" w:rsidRDefault="00D21145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39BAC9F1" w14:textId="77777777" w:rsidR="00D21145" w:rsidRPr="006C7EC9" w:rsidRDefault="00D21145" w:rsidP="00982540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F559" w14:textId="77777777" w:rsidR="00D21145" w:rsidRPr="006C7EC9" w:rsidRDefault="00D21145" w:rsidP="00982540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708E2627" w14:textId="77777777" w:rsidR="00D21145" w:rsidRPr="006C7EC9" w:rsidRDefault="00D21145" w:rsidP="00982540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6858FA45" w:rsidR="009B3A48" w:rsidRPr="00D21145" w:rsidRDefault="005D1442" w:rsidP="00D21145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7863"/>
      </w:tblGrid>
      <w:tr w:rsidR="001325A6" w:rsidRPr="00055BC6" w14:paraId="59C676BB" w14:textId="77777777" w:rsidTr="00D21145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D21145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55BC6" w14:paraId="59C676BE" w14:textId="77777777" w:rsidTr="00D21145"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D21145">
            <w:pPr>
              <w:jc w:val="center"/>
            </w:pPr>
            <w:r>
              <w:t>1.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BD" w14:textId="0360FA2D" w:rsidR="0090387F" w:rsidRPr="00055BC6" w:rsidRDefault="0021355D" w:rsidP="00D21145">
            <w:r>
              <w:t>Geen Info</w:t>
            </w:r>
          </w:p>
        </w:tc>
      </w:tr>
      <w:tr w:rsidR="0090387F" w:rsidRPr="00055BC6" w14:paraId="59C676C1" w14:textId="77777777" w:rsidTr="00D21145">
        <w:tc>
          <w:tcPr>
            <w:tcW w:w="776" w:type="dxa"/>
            <w:vAlign w:val="center"/>
          </w:tcPr>
          <w:p w14:paraId="59C676BF" w14:textId="7B946EB0" w:rsidR="0090387F" w:rsidRPr="00055BC6" w:rsidRDefault="0090387F" w:rsidP="00D21145">
            <w:pPr>
              <w:jc w:val="center"/>
            </w:pPr>
            <w:r>
              <w:t>2.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0" w14:textId="2603D715" w:rsidR="0090387F" w:rsidRPr="00055BC6" w:rsidRDefault="0090387F" w:rsidP="00D21145"/>
        </w:tc>
      </w:tr>
      <w:tr w:rsidR="0090387F" w:rsidRPr="00055BC6" w14:paraId="59C676C4" w14:textId="77777777" w:rsidTr="00D21145">
        <w:tc>
          <w:tcPr>
            <w:tcW w:w="776" w:type="dxa"/>
            <w:vAlign w:val="center"/>
          </w:tcPr>
          <w:p w14:paraId="59C676C2" w14:textId="086758D7" w:rsidR="0090387F" w:rsidRPr="00055BC6" w:rsidRDefault="0090387F" w:rsidP="00D21145">
            <w:pPr>
              <w:jc w:val="center"/>
            </w:pPr>
            <w:r>
              <w:t>3.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3" w14:textId="7C5F05B6" w:rsidR="0090387F" w:rsidRPr="00055BC6" w:rsidRDefault="0090387F" w:rsidP="00D21145"/>
        </w:tc>
      </w:tr>
      <w:tr w:rsidR="0090387F" w:rsidRPr="00055BC6" w14:paraId="59C676C7" w14:textId="77777777" w:rsidTr="00D21145">
        <w:tc>
          <w:tcPr>
            <w:tcW w:w="776" w:type="dxa"/>
            <w:vAlign w:val="center"/>
          </w:tcPr>
          <w:p w14:paraId="59C676C5" w14:textId="07CFEE72" w:rsidR="0090387F" w:rsidRPr="00055BC6" w:rsidRDefault="0090387F" w:rsidP="00D21145">
            <w:pPr>
              <w:jc w:val="center"/>
            </w:pPr>
            <w:r>
              <w:t>4.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6" w14:textId="646B0316" w:rsidR="0090387F" w:rsidRPr="00055BC6" w:rsidRDefault="0090387F" w:rsidP="00D21145"/>
        </w:tc>
      </w:tr>
      <w:tr w:rsidR="0090387F" w:rsidRPr="00055BC6" w14:paraId="59C676CA" w14:textId="77777777" w:rsidTr="00D21145">
        <w:tc>
          <w:tcPr>
            <w:tcW w:w="776" w:type="dxa"/>
            <w:vAlign w:val="center"/>
          </w:tcPr>
          <w:p w14:paraId="59C676C8" w14:textId="0F08BDE8" w:rsidR="0090387F" w:rsidRPr="00055BC6" w:rsidRDefault="006F7F6F" w:rsidP="00D21145">
            <w:pPr>
              <w:jc w:val="center"/>
            </w:pPr>
            <w:r>
              <w:t>5.</w:t>
            </w:r>
          </w:p>
        </w:tc>
        <w:tc>
          <w:tcPr>
            <w:tcW w:w="8072" w:type="dxa"/>
            <w:shd w:val="clear" w:color="auto" w:fill="auto"/>
            <w:vAlign w:val="center"/>
          </w:tcPr>
          <w:p w14:paraId="59C676C9" w14:textId="78625973" w:rsidR="0090387F" w:rsidRPr="00055BC6" w:rsidRDefault="0090387F" w:rsidP="00D21145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D21145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D21145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D21145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D21145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D21145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4" w14:textId="688FCC4C" w:rsidR="00C70B83" w:rsidRPr="00647CFE" w:rsidRDefault="0021355D" w:rsidP="00D21145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  <w:r>
              <w:rPr>
                <w:lang w:val="fr-BE"/>
              </w:rPr>
              <w:t xml:space="preserve"> Info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6D5" w14:textId="5F2C5EC3" w:rsidR="00C70B83" w:rsidRPr="00647CFE" w:rsidRDefault="00C70B83" w:rsidP="00D21145">
            <w:pPr>
              <w:rPr>
                <w:lang w:val="fr-BE"/>
              </w:rPr>
            </w:pPr>
          </w:p>
        </w:tc>
      </w:tr>
      <w:tr w:rsidR="00C70B83" w14:paraId="59C676DA" w14:textId="77777777" w:rsidTr="00D21145">
        <w:tc>
          <w:tcPr>
            <w:tcW w:w="720" w:type="dxa"/>
            <w:vAlign w:val="center"/>
          </w:tcPr>
          <w:p w14:paraId="59C676D7" w14:textId="77777777" w:rsidR="00C70B83" w:rsidRPr="004115B3" w:rsidRDefault="00C70B83" w:rsidP="00D21145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8" w14:textId="7CAC10CD" w:rsidR="00C70B83" w:rsidRPr="004115B3" w:rsidRDefault="00C70B83" w:rsidP="00D21145"/>
        </w:tc>
        <w:tc>
          <w:tcPr>
            <w:tcW w:w="3207" w:type="dxa"/>
            <w:shd w:val="clear" w:color="auto" w:fill="auto"/>
            <w:vAlign w:val="center"/>
          </w:tcPr>
          <w:p w14:paraId="59C676D9" w14:textId="77777777" w:rsidR="00C70B83" w:rsidRPr="004115B3" w:rsidRDefault="00C70B83" w:rsidP="00D21145"/>
        </w:tc>
      </w:tr>
      <w:tr w:rsidR="00C70B83" w14:paraId="59C676DE" w14:textId="77777777" w:rsidTr="00D21145">
        <w:tc>
          <w:tcPr>
            <w:tcW w:w="720" w:type="dxa"/>
            <w:vAlign w:val="center"/>
          </w:tcPr>
          <w:p w14:paraId="59C676DB" w14:textId="77777777" w:rsidR="00C70B83" w:rsidRPr="004115B3" w:rsidRDefault="00C70B83" w:rsidP="00D21145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DC" w14:textId="700D8BF8" w:rsidR="00C70B83" w:rsidRPr="004115B3" w:rsidRDefault="00C70B83" w:rsidP="00D21145"/>
        </w:tc>
        <w:tc>
          <w:tcPr>
            <w:tcW w:w="3207" w:type="dxa"/>
            <w:shd w:val="clear" w:color="auto" w:fill="auto"/>
            <w:vAlign w:val="center"/>
          </w:tcPr>
          <w:p w14:paraId="59C676DD" w14:textId="77777777" w:rsidR="00C70B83" w:rsidRPr="004115B3" w:rsidRDefault="00C70B83" w:rsidP="00D21145"/>
        </w:tc>
      </w:tr>
      <w:tr w:rsidR="00C70B83" w14:paraId="59C676E2" w14:textId="77777777" w:rsidTr="00D21145">
        <w:tc>
          <w:tcPr>
            <w:tcW w:w="720" w:type="dxa"/>
            <w:vAlign w:val="center"/>
          </w:tcPr>
          <w:p w14:paraId="59C676DF" w14:textId="77777777" w:rsidR="00C70B83" w:rsidRPr="004115B3" w:rsidRDefault="00C70B83" w:rsidP="00D21145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0" w14:textId="77777777" w:rsidR="00C70B83" w:rsidRPr="004115B3" w:rsidRDefault="00C70B83" w:rsidP="00D21145"/>
        </w:tc>
        <w:tc>
          <w:tcPr>
            <w:tcW w:w="3207" w:type="dxa"/>
            <w:shd w:val="clear" w:color="auto" w:fill="auto"/>
            <w:vAlign w:val="center"/>
          </w:tcPr>
          <w:p w14:paraId="59C676E1" w14:textId="77777777" w:rsidR="00C70B83" w:rsidRPr="004115B3" w:rsidRDefault="00C70B83" w:rsidP="00D21145"/>
        </w:tc>
      </w:tr>
      <w:tr w:rsidR="00C70B83" w14:paraId="59C676E6" w14:textId="77777777" w:rsidTr="00D21145">
        <w:tc>
          <w:tcPr>
            <w:tcW w:w="720" w:type="dxa"/>
            <w:vAlign w:val="center"/>
          </w:tcPr>
          <w:p w14:paraId="59C676E3" w14:textId="77777777" w:rsidR="00C70B83" w:rsidRPr="004115B3" w:rsidRDefault="00C70B83" w:rsidP="00D21145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6E4" w14:textId="77777777" w:rsidR="00C70B83" w:rsidRPr="004115B3" w:rsidRDefault="00C70B83" w:rsidP="00D21145"/>
        </w:tc>
        <w:tc>
          <w:tcPr>
            <w:tcW w:w="3207" w:type="dxa"/>
            <w:shd w:val="clear" w:color="auto" w:fill="auto"/>
            <w:vAlign w:val="center"/>
          </w:tcPr>
          <w:p w14:paraId="59C676E5" w14:textId="77777777" w:rsidR="00C70B83" w:rsidRPr="004115B3" w:rsidRDefault="00C70B83" w:rsidP="00D21145"/>
        </w:tc>
      </w:tr>
      <w:tr w:rsidR="00C70B83" w14:paraId="59C676EA" w14:textId="77777777" w:rsidTr="00D21145">
        <w:tc>
          <w:tcPr>
            <w:tcW w:w="720" w:type="dxa"/>
            <w:vAlign w:val="center"/>
          </w:tcPr>
          <w:p w14:paraId="59C676E7" w14:textId="77777777" w:rsidR="00C70B83" w:rsidRPr="004115B3" w:rsidRDefault="00C70B83" w:rsidP="00D21145">
            <w:pPr>
              <w:jc w:val="center"/>
            </w:pPr>
          </w:p>
        </w:tc>
        <w:tc>
          <w:tcPr>
            <w:tcW w:w="4865" w:type="dxa"/>
            <w:shd w:val="clear" w:color="auto" w:fill="auto"/>
            <w:vAlign w:val="center"/>
          </w:tcPr>
          <w:p w14:paraId="59C676E8" w14:textId="77777777" w:rsidR="00C70B83" w:rsidRPr="004115B3" w:rsidRDefault="00C70B83" w:rsidP="00D21145"/>
        </w:tc>
        <w:tc>
          <w:tcPr>
            <w:tcW w:w="3207" w:type="dxa"/>
            <w:shd w:val="clear" w:color="auto" w:fill="auto"/>
            <w:vAlign w:val="center"/>
          </w:tcPr>
          <w:p w14:paraId="59C676E9" w14:textId="77777777" w:rsidR="00C70B83" w:rsidRPr="004115B3" w:rsidRDefault="00C70B83" w:rsidP="00D21145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1107E9" w:rsidRPr="00055BC6" w14:paraId="14D870AE" w14:textId="77777777" w:rsidTr="00A43496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3F41AD4E" w14:textId="77777777" w:rsidR="001107E9" w:rsidRPr="00055BC6" w:rsidRDefault="001107E9" w:rsidP="00A43496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26DF7" w14:textId="77777777" w:rsidR="001107E9" w:rsidRPr="00055BC6" w:rsidRDefault="001107E9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617465" w14:textId="77777777" w:rsidR="001107E9" w:rsidRPr="00055BC6" w:rsidRDefault="001107E9" w:rsidP="00A43496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B3476" w14:textId="77777777" w:rsidR="001107E9" w:rsidRPr="00055BC6" w:rsidRDefault="001107E9" w:rsidP="00A43496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1107E9" w:rsidRPr="00055BC6" w14:paraId="012E781A" w14:textId="77777777" w:rsidTr="00A43496">
        <w:tc>
          <w:tcPr>
            <w:tcW w:w="4667" w:type="dxa"/>
            <w:vAlign w:val="center"/>
          </w:tcPr>
          <w:p w14:paraId="4E678692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4A27430" w14:textId="77777777" w:rsidR="001107E9" w:rsidRPr="00055BC6" w:rsidRDefault="001107E9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7505DE2" w14:textId="77777777" w:rsidR="001107E9" w:rsidRPr="00055BC6" w:rsidRDefault="001107E9" w:rsidP="00A43496">
            <w:pPr>
              <w:jc w:val="center"/>
            </w:pPr>
          </w:p>
        </w:tc>
      </w:tr>
      <w:tr w:rsidR="001107E9" w:rsidRPr="00055BC6" w14:paraId="6F66D0DD" w14:textId="77777777" w:rsidTr="00A43496">
        <w:tc>
          <w:tcPr>
            <w:tcW w:w="4667" w:type="dxa"/>
            <w:vAlign w:val="center"/>
          </w:tcPr>
          <w:p w14:paraId="6EC23E7B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2CE3E800" w14:textId="77777777" w:rsidR="001107E9" w:rsidRPr="00055BC6" w:rsidRDefault="001107E9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E481BFF" w14:textId="77777777" w:rsidR="001107E9" w:rsidRPr="00055BC6" w:rsidRDefault="001107E9" w:rsidP="00A43496">
            <w:pPr>
              <w:jc w:val="center"/>
            </w:pPr>
          </w:p>
        </w:tc>
      </w:tr>
      <w:tr w:rsidR="001107E9" w:rsidRPr="00055BC6" w14:paraId="753D343C" w14:textId="77777777" w:rsidTr="00A43496">
        <w:tc>
          <w:tcPr>
            <w:tcW w:w="4667" w:type="dxa"/>
            <w:vAlign w:val="center"/>
          </w:tcPr>
          <w:p w14:paraId="56679636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5EFA6D0F" w14:textId="77777777" w:rsidR="001107E9" w:rsidRPr="00055BC6" w:rsidRDefault="001107E9" w:rsidP="00A43496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836B150" w14:textId="77777777" w:rsidR="001107E9" w:rsidRPr="00055BC6" w:rsidRDefault="001107E9" w:rsidP="00A43496">
            <w:pPr>
              <w:jc w:val="center"/>
            </w:pPr>
          </w:p>
        </w:tc>
      </w:tr>
      <w:tr w:rsidR="001107E9" w:rsidRPr="00055BC6" w14:paraId="026ACF78" w14:textId="77777777" w:rsidTr="00A43496">
        <w:tc>
          <w:tcPr>
            <w:tcW w:w="4667" w:type="dxa"/>
            <w:vAlign w:val="center"/>
          </w:tcPr>
          <w:p w14:paraId="4809CA66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AA67469" w14:textId="77777777" w:rsidR="001107E9" w:rsidRPr="00055BC6" w:rsidRDefault="001107E9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CCB351" w14:textId="77777777" w:rsidR="001107E9" w:rsidRPr="00055BC6" w:rsidRDefault="001107E9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2E07F5BB" w14:textId="77777777" w:rsidR="001107E9" w:rsidRPr="00055BC6" w:rsidRDefault="001107E9" w:rsidP="00A43496">
            <w:pPr>
              <w:jc w:val="center"/>
            </w:pPr>
          </w:p>
        </w:tc>
      </w:tr>
      <w:tr w:rsidR="001107E9" w:rsidRPr="00055BC6" w14:paraId="2E159C68" w14:textId="77777777" w:rsidTr="00A43496">
        <w:tc>
          <w:tcPr>
            <w:tcW w:w="4667" w:type="dxa"/>
            <w:vAlign w:val="center"/>
          </w:tcPr>
          <w:p w14:paraId="56A5DB7A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33E1A998" w14:textId="77777777" w:rsidR="001107E9" w:rsidRPr="00055BC6" w:rsidRDefault="001107E9" w:rsidP="00A43496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33407A1" w14:textId="77777777" w:rsidR="001107E9" w:rsidRPr="00055BC6" w:rsidRDefault="001107E9" w:rsidP="00A43496">
            <w:pPr>
              <w:jc w:val="center"/>
            </w:pPr>
            <w:r>
              <w:t>100</w:t>
            </w:r>
          </w:p>
        </w:tc>
      </w:tr>
      <w:tr w:rsidR="001107E9" w:rsidRPr="00055BC6" w14:paraId="69F36A52" w14:textId="77777777" w:rsidTr="00A43496">
        <w:tc>
          <w:tcPr>
            <w:tcW w:w="4667" w:type="dxa"/>
            <w:vAlign w:val="center"/>
          </w:tcPr>
          <w:p w14:paraId="0E1E116F" w14:textId="77777777" w:rsidR="001107E9" w:rsidRPr="00055BC6" w:rsidRDefault="001107E9" w:rsidP="00A43496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28F8606" w14:textId="77777777" w:rsidR="001107E9" w:rsidRPr="00055BC6" w:rsidRDefault="001107E9" w:rsidP="00A43496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155E95" w14:textId="77777777" w:rsidR="001107E9" w:rsidRPr="00055BC6" w:rsidRDefault="001107E9" w:rsidP="00A43496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19DA6222" w14:textId="77777777" w:rsidR="001107E9" w:rsidRPr="00055BC6" w:rsidRDefault="001107E9" w:rsidP="00A43496">
            <w:pPr>
              <w:jc w:val="center"/>
            </w:pPr>
          </w:p>
        </w:tc>
      </w:tr>
    </w:tbl>
    <w:p w14:paraId="3A42BFEE" w14:textId="77777777" w:rsidR="001107E9" w:rsidRDefault="001107E9" w:rsidP="001107E9">
      <w:pPr>
        <w:rPr>
          <w:sz w:val="22"/>
          <w:szCs w:val="22"/>
        </w:rPr>
      </w:pPr>
    </w:p>
    <w:p w14:paraId="2DC9D5C5" w14:textId="77777777" w:rsidR="001107E9" w:rsidRDefault="001107E9" w:rsidP="001107E9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331AA4E8" w14:textId="77777777" w:rsidR="001107E9" w:rsidRPr="00055BC6" w:rsidRDefault="001107E9" w:rsidP="001107E9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03536EB" w14:textId="77777777" w:rsidR="001107E9" w:rsidRPr="00BB23C7" w:rsidRDefault="001107E9" w:rsidP="001107E9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348898A8" w14:textId="77777777" w:rsidR="001107E9" w:rsidRDefault="001107E9" w:rsidP="001107E9">
      <w:pPr>
        <w:ind w:left="1418" w:hanging="284"/>
        <w:rPr>
          <w:sz w:val="22"/>
          <w:szCs w:val="22"/>
        </w:rPr>
      </w:pPr>
    </w:p>
    <w:p w14:paraId="77554337" w14:textId="77777777" w:rsidR="001107E9" w:rsidRPr="00647A25" w:rsidRDefault="001107E9" w:rsidP="001107E9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1D007B2F" w14:textId="77777777" w:rsidR="001107E9" w:rsidRPr="00302050" w:rsidRDefault="001107E9" w:rsidP="001107E9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36828A9F" w14:textId="77777777" w:rsidR="001107E9" w:rsidRPr="00302050" w:rsidRDefault="001107E9" w:rsidP="001107E9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490CD9B7" w14:textId="77777777" w:rsidR="001107E9" w:rsidRPr="00302050" w:rsidRDefault="001107E9" w:rsidP="001107E9">
      <w:pPr>
        <w:ind w:left="1418" w:hanging="284"/>
        <w:rPr>
          <w:sz w:val="22"/>
          <w:szCs w:val="22"/>
          <w:lang w:val="en-US"/>
        </w:rPr>
      </w:pPr>
    </w:p>
    <w:p w14:paraId="0D092729" w14:textId="77777777" w:rsidR="001107E9" w:rsidRPr="00647A25" w:rsidRDefault="001107E9" w:rsidP="001107E9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33301607" w14:textId="77777777" w:rsidR="001107E9" w:rsidRDefault="001107E9" w:rsidP="001107E9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56C9E4FB" w14:textId="77777777" w:rsidR="001107E9" w:rsidRDefault="001107E9" w:rsidP="001107E9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20" w14:textId="1A62543E" w:rsidR="009B3A48" w:rsidRPr="003165B5" w:rsidRDefault="001107E9" w:rsidP="001107E9">
      <w:pPr>
        <w:ind w:left="993"/>
      </w:pPr>
      <w:r>
        <w:rPr>
          <w:sz w:val="22"/>
          <w:szCs w:val="22"/>
        </w:rPr>
        <w:t>- EUROFINS Belgium</w:t>
      </w:r>
    </w:p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21355D">
        <w:t xml:space="preserve">De inlichtingen worden hernomen in de </w:t>
      </w:r>
      <w:r w:rsidR="006C7EC9" w:rsidRPr="0021355D">
        <w:t>B</w:t>
      </w:r>
      <w:r w:rsidRPr="0021355D">
        <w:t>ijlage C van het luik 1 van het JV</w:t>
      </w:r>
    </w:p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6C7EC9" w:rsidRDefault="009B3A48" w:rsidP="003A385F">
      <w:pPr>
        <w:ind w:left="720"/>
        <w:rPr>
          <w:color w:val="365F91" w:themeColor="accent1" w:themeShade="BF"/>
          <w:sz w:val="22"/>
          <w:szCs w:val="22"/>
        </w:rPr>
      </w:pPr>
      <w:r w:rsidRPr="0021355D">
        <w:rPr>
          <w:sz w:val="22"/>
          <w:szCs w:val="22"/>
        </w:rPr>
        <w:t xml:space="preserve">De inlichtingen worden hernomen in de </w:t>
      </w:r>
      <w:r w:rsidR="006C7EC9" w:rsidRPr="0021355D">
        <w:rPr>
          <w:sz w:val="22"/>
          <w:szCs w:val="22"/>
        </w:rPr>
        <w:t>B</w:t>
      </w:r>
      <w:r w:rsidRPr="0021355D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73BCB9FC" w:rsidR="00EB1A68" w:rsidRDefault="0021355D" w:rsidP="003A385F">
      <w:pPr>
        <w:ind w:left="1080"/>
      </w:pPr>
      <w:r>
        <w:t>Geen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0327A5F3" w:rsidR="00EB1A68" w:rsidRDefault="0021355D" w:rsidP="003A385F">
      <w:pPr>
        <w:ind w:left="1080"/>
      </w:pPr>
      <w:r>
        <w:t>Geen</w:t>
      </w: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19277680" w:rsidR="00EB1A68" w:rsidRDefault="0021355D" w:rsidP="003A385F">
      <w:pPr>
        <w:ind w:left="1080"/>
      </w:pPr>
      <w:r>
        <w:t>Geen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1C34DED5" w14:textId="77777777" w:rsidR="001107E9" w:rsidRDefault="001107E9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1107E9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54675BAD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D21145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D21145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D21145">
        <w:tc>
          <w:tcPr>
            <w:tcW w:w="7560" w:type="dxa"/>
            <w:tcBorders>
              <w:top w:val="single" w:sz="4" w:space="0" w:color="auto"/>
            </w:tcBorders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8" w14:textId="77777777" w:rsidTr="00D21145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B" w14:textId="77777777" w:rsidTr="00D21145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4E" w14:textId="77777777" w:rsidTr="00D21145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1" w14:textId="77777777" w:rsidTr="00D21145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  <w:tr w:rsidR="001325A6" w:rsidRPr="00055BC6" w14:paraId="59C67754" w14:textId="77777777" w:rsidTr="00D21145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0C2928" w:rsidRDefault="009B3A48" w:rsidP="00D21145">
            <w:pPr>
              <w:jc w:val="center"/>
              <w:rPr>
                <w:b/>
              </w:rPr>
            </w:pPr>
            <w:r w:rsidRPr="000C2928">
              <w:rPr>
                <w:b/>
              </w:rPr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4D3CD9D2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D21145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D21145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D21145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D21145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61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2" w14:textId="17B988E1" w:rsidR="004E588F" w:rsidRPr="00055BC6" w:rsidRDefault="0021355D" w:rsidP="00D21145">
            <w:r>
              <w:t>Geen Info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77777777" w:rsidR="004E588F" w:rsidRPr="00055BC6" w:rsidRDefault="004E588F" w:rsidP="00D21145"/>
        </w:tc>
      </w:tr>
      <w:tr w:rsidR="004E588F" w:rsidRPr="00055BC6" w14:paraId="59C67768" w14:textId="77777777" w:rsidTr="00D21145">
        <w:tc>
          <w:tcPr>
            <w:tcW w:w="720" w:type="dxa"/>
            <w:vAlign w:val="center"/>
          </w:tcPr>
          <w:p w14:paraId="59C67765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6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67" w14:textId="77777777" w:rsidR="004E588F" w:rsidRPr="00055BC6" w:rsidRDefault="004E588F" w:rsidP="00D21145"/>
        </w:tc>
      </w:tr>
      <w:tr w:rsidR="004E588F" w:rsidRPr="00055BC6" w14:paraId="59C6776C" w14:textId="77777777" w:rsidTr="00D21145">
        <w:tc>
          <w:tcPr>
            <w:tcW w:w="720" w:type="dxa"/>
            <w:vAlign w:val="center"/>
          </w:tcPr>
          <w:p w14:paraId="59C67769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A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6B" w14:textId="77777777" w:rsidR="004E588F" w:rsidRPr="00055BC6" w:rsidRDefault="004E588F" w:rsidP="00D21145"/>
        </w:tc>
      </w:tr>
      <w:tr w:rsidR="004E588F" w:rsidRPr="00055BC6" w14:paraId="59C67770" w14:textId="77777777" w:rsidTr="00D21145">
        <w:tc>
          <w:tcPr>
            <w:tcW w:w="720" w:type="dxa"/>
            <w:vAlign w:val="center"/>
          </w:tcPr>
          <w:p w14:paraId="59C6776D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6E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6F" w14:textId="77777777" w:rsidR="004E588F" w:rsidRPr="00055BC6" w:rsidRDefault="004E588F" w:rsidP="00D21145"/>
        </w:tc>
      </w:tr>
      <w:tr w:rsidR="004E588F" w:rsidRPr="00055BC6" w14:paraId="59C67774" w14:textId="77777777" w:rsidTr="00D21145">
        <w:tc>
          <w:tcPr>
            <w:tcW w:w="720" w:type="dxa"/>
            <w:vAlign w:val="center"/>
          </w:tcPr>
          <w:p w14:paraId="59C67771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2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73" w14:textId="77777777" w:rsidR="004E588F" w:rsidRPr="00055BC6" w:rsidRDefault="004E588F" w:rsidP="00D21145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D21145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D21145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D21145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D21145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77C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7D" w14:textId="00D41ABE" w:rsidR="004E588F" w:rsidRPr="00055BC6" w:rsidRDefault="0021355D" w:rsidP="00D21145">
            <w:r>
              <w:t>Geen Info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7E" w14:textId="77777777" w:rsidR="004E588F" w:rsidRPr="00055BC6" w:rsidRDefault="004E588F" w:rsidP="00D21145"/>
        </w:tc>
      </w:tr>
      <w:tr w:rsidR="004E588F" w:rsidRPr="00055BC6" w14:paraId="59C67783" w14:textId="77777777" w:rsidTr="00D21145">
        <w:tc>
          <w:tcPr>
            <w:tcW w:w="720" w:type="dxa"/>
            <w:vAlign w:val="center"/>
          </w:tcPr>
          <w:p w14:paraId="59C67780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1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82" w14:textId="77777777" w:rsidR="004E588F" w:rsidRPr="00055BC6" w:rsidRDefault="004E588F" w:rsidP="00D21145"/>
        </w:tc>
      </w:tr>
      <w:tr w:rsidR="004E588F" w:rsidRPr="00055BC6" w14:paraId="59C67787" w14:textId="77777777" w:rsidTr="00D21145">
        <w:tc>
          <w:tcPr>
            <w:tcW w:w="720" w:type="dxa"/>
            <w:vAlign w:val="center"/>
          </w:tcPr>
          <w:p w14:paraId="59C67784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5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86" w14:textId="77777777" w:rsidR="004E588F" w:rsidRPr="00055BC6" w:rsidRDefault="004E588F" w:rsidP="00D21145"/>
        </w:tc>
      </w:tr>
      <w:tr w:rsidR="004E588F" w:rsidRPr="00055BC6" w14:paraId="59C6778B" w14:textId="77777777" w:rsidTr="00D21145">
        <w:tc>
          <w:tcPr>
            <w:tcW w:w="720" w:type="dxa"/>
            <w:vAlign w:val="center"/>
          </w:tcPr>
          <w:p w14:paraId="59C67788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9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8A" w14:textId="77777777" w:rsidR="004E588F" w:rsidRPr="00055BC6" w:rsidRDefault="004E588F" w:rsidP="00D21145"/>
        </w:tc>
      </w:tr>
      <w:tr w:rsidR="004E588F" w:rsidRPr="00055BC6" w14:paraId="59C6778F" w14:textId="77777777" w:rsidTr="00D21145">
        <w:tc>
          <w:tcPr>
            <w:tcW w:w="720" w:type="dxa"/>
            <w:vAlign w:val="center"/>
          </w:tcPr>
          <w:p w14:paraId="59C6778C" w14:textId="77777777" w:rsidR="004E588F" w:rsidRPr="00055BC6" w:rsidRDefault="004E588F" w:rsidP="00D21145">
            <w:pPr>
              <w:jc w:val="center"/>
            </w:pPr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  <w:vAlign w:val="center"/>
          </w:tcPr>
          <w:p w14:paraId="59C6778D" w14:textId="77777777" w:rsidR="004E588F" w:rsidRPr="00055BC6" w:rsidRDefault="004E588F" w:rsidP="00D21145"/>
        </w:tc>
        <w:tc>
          <w:tcPr>
            <w:tcW w:w="3207" w:type="dxa"/>
            <w:shd w:val="clear" w:color="auto" w:fill="auto"/>
            <w:vAlign w:val="center"/>
          </w:tcPr>
          <w:p w14:paraId="59C6778E" w14:textId="77777777" w:rsidR="004E588F" w:rsidRPr="00055BC6" w:rsidRDefault="004E588F" w:rsidP="00D21145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03AA04C8" w:rsidR="009B3A48" w:rsidRPr="006C7EC9" w:rsidRDefault="00DD73CE" w:rsidP="002D0A7E">
      <w:pPr>
        <w:ind w:left="360"/>
        <w:rPr>
          <w:color w:val="365F91" w:themeColor="accent1" w:themeShade="BF"/>
        </w:rPr>
      </w:pPr>
      <w:r w:rsidRPr="0021355D">
        <w:t>Zie jaarverslag LDPBW 08</w:t>
      </w:r>
      <w:r w:rsidR="006C7EC9" w:rsidRPr="0021355D">
        <w:t xml:space="preserve"> – Psychosociale belasting</w:t>
      </w:r>
    </w:p>
    <w:p w14:paraId="59C67795" w14:textId="77777777" w:rsidR="006C7EC9" w:rsidRDefault="006C7EC9">
      <w:pPr>
        <w:rPr>
          <w:b/>
          <w:u w:val="single"/>
        </w:rPr>
      </w:pPr>
    </w:p>
    <w:p w14:paraId="67E1A421" w14:textId="77777777" w:rsidR="001107E9" w:rsidRDefault="001107E9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1107E9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695E75FF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3E03F3E6" w:rsidR="009B3A48" w:rsidRDefault="0021355D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Geen Info</w:t>
      </w:r>
    </w:p>
    <w:p w14:paraId="59C6779A" w14:textId="5A14464E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B" w14:textId="0C46C9C1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C" w14:textId="024D5A77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35FBDAD0" w:rsidR="00EB1A68" w:rsidRDefault="00DD73CE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25F4AF44" w:rsidR="00EB1A68" w:rsidRDefault="00DD73CE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52DAC611" w:rsidR="009B3A48" w:rsidRDefault="00DD73CE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2BC39AF0" w:rsidR="009B3A48" w:rsidRDefault="0021355D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C" w14:textId="579B2337" w:rsidR="00EB1A68" w:rsidRPr="0032165E" w:rsidRDefault="0021355D" w:rsidP="00BB369E">
      <w:pPr>
        <w:pStyle w:val="ListParagraph"/>
        <w:numPr>
          <w:ilvl w:val="0"/>
          <w:numId w:val="35"/>
        </w:numPr>
      </w:pPr>
      <w:r>
        <w:t>Geen Info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21355D" w:rsidRPr="00055BC6" w14:paraId="4091838C" w14:textId="77777777" w:rsidTr="00A43496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D43A7" w14:textId="77777777" w:rsidR="0021355D" w:rsidRPr="00055BC6" w:rsidRDefault="0021355D" w:rsidP="00A43496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5592B72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8E47CB9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21355D" w:rsidRPr="00055BC6" w14:paraId="49C3BC6B" w14:textId="77777777" w:rsidTr="00A43496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970707F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59987B6C" w14:textId="77777777" w:rsidR="0021355D" w:rsidRPr="00055BC6" w:rsidRDefault="0021355D" w:rsidP="00A43496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21355D" w:rsidRPr="00055BC6" w14:paraId="6C80E68E" w14:textId="77777777" w:rsidTr="00A43496">
        <w:tc>
          <w:tcPr>
            <w:tcW w:w="567" w:type="dxa"/>
            <w:vAlign w:val="center"/>
          </w:tcPr>
          <w:p w14:paraId="75203B12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70871873" w14:textId="77777777" w:rsidR="0021355D" w:rsidRPr="00055BC6" w:rsidRDefault="0021355D" w:rsidP="00A43496"/>
        </w:tc>
        <w:tc>
          <w:tcPr>
            <w:tcW w:w="3415" w:type="dxa"/>
            <w:gridSpan w:val="2"/>
          </w:tcPr>
          <w:p w14:paraId="09C1D7CF" w14:textId="77777777" w:rsidR="0021355D" w:rsidRPr="00055BC6" w:rsidRDefault="0021355D" w:rsidP="00A43496"/>
        </w:tc>
      </w:tr>
      <w:tr w:rsidR="0021355D" w:rsidRPr="00055BC6" w14:paraId="71AC8EDA" w14:textId="77777777" w:rsidTr="00A43496">
        <w:tc>
          <w:tcPr>
            <w:tcW w:w="567" w:type="dxa"/>
            <w:vAlign w:val="center"/>
          </w:tcPr>
          <w:p w14:paraId="2819C4EE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7FA4B54D" w14:textId="77777777" w:rsidR="0021355D" w:rsidRPr="00055BC6" w:rsidRDefault="0021355D" w:rsidP="00A43496"/>
        </w:tc>
        <w:tc>
          <w:tcPr>
            <w:tcW w:w="3415" w:type="dxa"/>
            <w:gridSpan w:val="2"/>
          </w:tcPr>
          <w:p w14:paraId="6CCC38D1" w14:textId="77777777" w:rsidR="0021355D" w:rsidRPr="00055BC6" w:rsidRDefault="0021355D" w:rsidP="00A43496"/>
        </w:tc>
      </w:tr>
      <w:tr w:rsidR="0021355D" w:rsidRPr="00055BC6" w14:paraId="583EFA6B" w14:textId="77777777" w:rsidTr="00A43496">
        <w:tc>
          <w:tcPr>
            <w:tcW w:w="567" w:type="dxa"/>
            <w:vAlign w:val="center"/>
          </w:tcPr>
          <w:p w14:paraId="03F134D0" w14:textId="77777777" w:rsidR="0021355D" w:rsidRPr="00055BC6" w:rsidRDefault="0021355D" w:rsidP="00A43496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5783CD87" w14:textId="77777777" w:rsidR="0021355D" w:rsidRPr="00055BC6" w:rsidRDefault="0021355D" w:rsidP="00A43496"/>
        </w:tc>
        <w:tc>
          <w:tcPr>
            <w:tcW w:w="3415" w:type="dxa"/>
            <w:gridSpan w:val="2"/>
          </w:tcPr>
          <w:p w14:paraId="76709632" w14:textId="77777777" w:rsidR="0021355D" w:rsidRPr="00055BC6" w:rsidRDefault="0021355D" w:rsidP="00A43496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94444A" w:rsidRDefault="0094444A" w:rsidP="00373962">
      <w:r>
        <w:separator/>
      </w:r>
    </w:p>
  </w:endnote>
  <w:endnote w:type="continuationSeparator" w:id="0">
    <w:p w14:paraId="59C677CF" w14:textId="77777777" w:rsidR="0094444A" w:rsidRDefault="0094444A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30034684" w:rsidR="0094444A" w:rsidRDefault="0094444A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107E9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1107E9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94444A" w:rsidRDefault="0094444A" w:rsidP="00373962">
      <w:r>
        <w:separator/>
      </w:r>
    </w:p>
  </w:footnote>
  <w:footnote w:type="continuationSeparator" w:id="0">
    <w:p w14:paraId="59C677CD" w14:textId="77777777" w:rsidR="0094444A" w:rsidRDefault="0094444A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94444A" w:rsidRPr="00251AAD" w:rsidRDefault="0094444A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05472"/>
    <w:rsid w:val="000325A1"/>
    <w:rsid w:val="0004515B"/>
    <w:rsid w:val="000527EF"/>
    <w:rsid w:val="00055BC6"/>
    <w:rsid w:val="0009495B"/>
    <w:rsid w:val="000C2928"/>
    <w:rsid w:val="000E35A0"/>
    <w:rsid w:val="000E3AFF"/>
    <w:rsid w:val="001107E9"/>
    <w:rsid w:val="00116681"/>
    <w:rsid w:val="001325A6"/>
    <w:rsid w:val="00134158"/>
    <w:rsid w:val="00134F4E"/>
    <w:rsid w:val="00153105"/>
    <w:rsid w:val="00186E7F"/>
    <w:rsid w:val="00194BB5"/>
    <w:rsid w:val="001D6110"/>
    <w:rsid w:val="002051F3"/>
    <w:rsid w:val="00206063"/>
    <w:rsid w:val="00207865"/>
    <w:rsid w:val="0021355D"/>
    <w:rsid w:val="00230C20"/>
    <w:rsid w:val="00251AAD"/>
    <w:rsid w:val="002557C8"/>
    <w:rsid w:val="00260044"/>
    <w:rsid w:val="002623BA"/>
    <w:rsid w:val="00265EC5"/>
    <w:rsid w:val="00267A68"/>
    <w:rsid w:val="00285EAA"/>
    <w:rsid w:val="00290059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73962"/>
    <w:rsid w:val="00384012"/>
    <w:rsid w:val="0039313D"/>
    <w:rsid w:val="00393C02"/>
    <w:rsid w:val="00396BDA"/>
    <w:rsid w:val="003A385F"/>
    <w:rsid w:val="003B5095"/>
    <w:rsid w:val="003E558B"/>
    <w:rsid w:val="003E58B6"/>
    <w:rsid w:val="003F7243"/>
    <w:rsid w:val="004115B3"/>
    <w:rsid w:val="0043277E"/>
    <w:rsid w:val="00434BAF"/>
    <w:rsid w:val="004716CA"/>
    <w:rsid w:val="00491B88"/>
    <w:rsid w:val="00495C21"/>
    <w:rsid w:val="004A441D"/>
    <w:rsid w:val="004E588F"/>
    <w:rsid w:val="004E75D5"/>
    <w:rsid w:val="00503535"/>
    <w:rsid w:val="00505B4A"/>
    <w:rsid w:val="00505C48"/>
    <w:rsid w:val="00513AD6"/>
    <w:rsid w:val="00514C56"/>
    <w:rsid w:val="005312A8"/>
    <w:rsid w:val="005649D3"/>
    <w:rsid w:val="00571E3C"/>
    <w:rsid w:val="00585F05"/>
    <w:rsid w:val="005870AA"/>
    <w:rsid w:val="005D1442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6F7F6F"/>
    <w:rsid w:val="00721E12"/>
    <w:rsid w:val="00725FAA"/>
    <w:rsid w:val="0073276F"/>
    <w:rsid w:val="00746351"/>
    <w:rsid w:val="00771256"/>
    <w:rsid w:val="00783318"/>
    <w:rsid w:val="007E626A"/>
    <w:rsid w:val="008102C6"/>
    <w:rsid w:val="00821921"/>
    <w:rsid w:val="008232A4"/>
    <w:rsid w:val="00827EAD"/>
    <w:rsid w:val="00830886"/>
    <w:rsid w:val="008935DC"/>
    <w:rsid w:val="00897F22"/>
    <w:rsid w:val="008C475E"/>
    <w:rsid w:val="008C47B6"/>
    <w:rsid w:val="008E13D0"/>
    <w:rsid w:val="008F7DCA"/>
    <w:rsid w:val="0090387F"/>
    <w:rsid w:val="0091425C"/>
    <w:rsid w:val="00914358"/>
    <w:rsid w:val="009321DB"/>
    <w:rsid w:val="009358F1"/>
    <w:rsid w:val="00943280"/>
    <w:rsid w:val="00943E67"/>
    <w:rsid w:val="0094444A"/>
    <w:rsid w:val="009474ED"/>
    <w:rsid w:val="009567D6"/>
    <w:rsid w:val="00961D0B"/>
    <w:rsid w:val="009827A2"/>
    <w:rsid w:val="009856C3"/>
    <w:rsid w:val="0099357D"/>
    <w:rsid w:val="009936A7"/>
    <w:rsid w:val="009B3A48"/>
    <w:rsid w:val="009C2DCC"/>
    <w:rsid w:val="009E27D7"/>
    <w:rsid w:val="009E68CA"/>
    <w:rsid w:val="009E77EB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64FB"/>
    <w:rsid w:val="00B8610D"/>
    <w:rsid w:val="00B87A00"/>
    <w:rsid w:val="00B9333D"/>
    <w:rsid w:val="00BB23C7"/>
    <w:rsid w:val="00BB369E"/>
    <w:rsid w:val="00BC39EC"/>
    <w:rsid w:val="00BC4E4D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B7004"/>
    <w:rsid w:val="00D10393"/>
    <w:rsid w:val="00D21145"/>
    <w:rsid w:val="00D3410F"/>
    <w:rsid w:val="00D8679A"/>
    <w:rsid w:val="00D91E3D"/>
    <w:rsid w:val="00D92619"/>
    <w:rsid w:val="00DA73C6"/>
    <w:rsid w:val="00DC31B5"/>
    <w:rsid w:val="00DD344D"/>
    <w:rsid w:val="00DD73CE"/>
    <w:rsid w:val="00DE0F9A"/>
    <w:rsid w:val="00E02B2C"/>
    <w:rsid w:val="00E46D06"/>
    <w:rsid w:val="00E60B82"/>
    <w:rsid w:val="00E64DAA"/>
    <w:rsid w:val="00E73452"/>
    <w:rsid w:val="00E73719"/>
    <w:rsid w:val="00EA5E15"/>
    <w:rsid w:val="00EB1A68"/>
    <w:rsid w:val="00EB1FA9"/>
    <w:rsid w:val="00EB5128"/>
    <w:rsid w:val="00EC5BC3"/>
    <w:rsid w:val="00EC7EBD"/>
    <w:rsid w:val="00ED7AD4"/>
    <w:rsid w:val="00EE46F5"/>
    <w:rsid w:val="00F03E45"/>
    <w:rsid w:val="00F43F14"/>
    <w:rsid w:val="00F44EEC"/>
    <w:rsid w:val="00F54E58"/>
    <w:rsid w:val="00F64C2B"/>
    <w:rsid w:val="00F70DAB"/>
    <w:rsid w:val="00F74C76"/>
    <w:rsid w:val="00F834A9"/>
    <w:rsid w:val="00FA50E6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9806BAC5-2F99-41AC-8F2C-DAE5CDDF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2135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62</TotalTime>
  <Pages>8</Pages>
  <Words>1470</Words>
  <Characters>8064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10</cp:revision>
  <cp:lastPrinted>2016-03-17T11:42:00Z</cp:lastPrinted>
  <dcterms:created xsi:type="dcterms:W3CDTF">2019-03-05T12:54:00Z</dcterms:created>
  <dcterms:modified xsi:type="dcterms:W3CDTF">2020-02-26T07:40:00Z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