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D8AB14B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gramStart"/>
      <w:r w:rsidR="00B764FB">
        <w:rPr>
          <w:b/>
          <w:sz w:val="22"/>
          <w:szCs w:val="22"/>
          <w:u w:val="single"/>
        </w:rPr>
        <w:t>CIDMAT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020509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22FF3B72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  <w:r w:rsidR="00E365CD">
        <w:rPr>
          <w:b/>
          <w:sz w:val="22"/>
          <w:szCs w:val="22"/>
          <w:u w:val="single"/>
        </w:rPr>
        <w:br/>
      </w:r>
      <w:bookmarkStart w:id="0" w:name="_GoBack"/>
      <w:bookmarkEnd w:id="0"/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1A7A87B5" w:rsidR="009474ED" w:rsidRPr="009E27D7" w:rsidRDefault="00B764FB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CIDMAT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0B9A1E2D" w:rsidR="009474ED" w:rsidRPr="009E27D7" w:rsidRDefault="00E02B2C" w:rsidP="00B764FB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3E558B">
              <w:rPr>
                <w:rFonts w:ascii="Verdana" w:hAnsi="Verdana"/>
                <w:sz w:val="16"/>
                <w:szCs w:val="16"/>
              </w:rPr>
              <w:t>6321-</w:t>
            </w:r>
            <w:r w:rsidR="00B764FB">
              <w:rPr>
                <w:rFonts w:ascii="Verdana" w:hAnsi="Verdana"/>
                <w:sz w:val="16"/>
                <w:szCs w:val="16"/>
              </w:rPr>
              <w:t>15558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4EF730CD" w:rsidR="009474ED" w:rsidRPr="009E27D7" w:rsidRDefault="00020509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9-6321-15555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0C8C26C5" w:rsidR="00F834A9" w:rsidRPr="00F834A9" w:rsidRDefault="00B764FB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1CBE0CA2" w:rsidR="00F834A9" w:rsidRPr="00F834A9" w:rsidRDefault="0002050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 xml:space="preserve">Atelier </w:t>
      </w:r>
      <w:proofErr w:type="spellStart"/>
      <w:r>
        <w:rPr>
          <w:sz w:val="22"/>
          <w:szCs w:val="22"/>
        </w:rPr>
        <w:t>reproduction</w:t>
      </w:r>
      <w:proofErr w:type="spellEnd"/>
    </w:p>
    <w:p w14:paraId="59C6764C" w14:textId="6422166D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19D37B0D" w14:textId="77777777" w:rsidR="008A077F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42"/>
        <w:gridCol w:w="709"/>
        <w:gridCol w:w="709"/>
        <w:gridCol w:w="958"/>
      </w:tblGrid>
      <w:tr w:rsidR="008A077F" w14:paraId="6F2383BA" w14:textId="77777777" w:rsidTr="008A077F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246621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EF9F9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58789435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58" w:type="dxa"/>
            <w:vMerge w:val="restart"/>
            <w:shd w:val="clear" w:color="auto" w:fill="BFBFBF" w:themeFill="background1" w:themeFillShade="BF"/>
            <w:vAlign w:val="center"/>
          </w:tcPr>
          <w:p w14:paraId="24DA8B6C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8A077F" w14:paraId="01CB066E" w14:textId="77777777" w:rsidTr="008A077F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5A13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D696D22" w14:textId="77777777" w:rsidR="008A077F" w:rsidRPr="00E74119" w:rsidRDefault="008A077F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108C9037" w14:textId="77777777" w:rsidR="008A077F" w:rsidRPr="00E74119" w:rsidRDefault="008A077F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853FCE" w14:textId="77777777" w:rsidR="008A077F" w:rsidRPr="00E74119" w:rsidRDefault="008A077F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1EDBA05" w14:textId="77777777" w:rsidR="008A077F" w:rsidRPr="00E74119" w:rsidRDefault="008A077F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58" w:type="dxa"/>
            <w:vMerge/>
          </w:tcPr>
          <w:p w14:paraId="58063924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8A077F" w14:paraId="185DD2F9" w14:textId="77777777" w:rsidTr="008A077F">
        <w:tc>
          <w:tcPr>
            <w:tcW w:w="4208" w:type="dxa"/>
            <w:tcBorders>
              <w:top w:val="single" w:sz="4" w:space="0" w:color="auto"/>
            </w:tcBorders>
          </w:tcPr>
          <w:p w14:paraId="64C25019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87BA63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B061047" w14:textId="5116A592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AB42FF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35E3E4" w14:textId="15593D20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1745E98" w14:textId="3EBEF2B5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23,75</w:t>
            </w:r>
          </w:p>
        </w:tc>
      </w:tr>
      <w:tr w:rsidR="008A077F" w14:paraId="024474BB" w14:textId="77777777" w:rsidTr="008A077F">
        <w:tc>
          <w:tcPr>
            <w:tcW w:w="4208" w:type="dxa"/>
          </w:tcPr>
          <w:p w14:paraId="627367B5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5E6F03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1D57AEA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D93F06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538D23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25A6E41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2FE3F195" w14:textId="77777777" w:rsidTr="008A077F">
        <w:tc>
          <w:tcPr>
            <w:tcW w:w="4208" w:type="dxa"/>
          </w:tcPr>
          <w:p w14:paraId="173ED77E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DDC109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64352F5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D24EEE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2AD6B4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07B93DA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45814D74" w14:textId="77777777" w:rsidTr="008A077F">
        <w:tc>
          <w:tcPr>
            <w:tcW w:w="4208" w:type="dxa"/>
          </w:tcPr>
          <w:p w14:paraId="56B79D5F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1D20D9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1820EC8" w14:textId="0E34675F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7DE25A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616C6A" w14:textId="05B3F953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988F08D" w14:textId="5E3C45CC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</w:tr>
      <w:tr w:rsidR="008A077F" w14:paraId="1A3A01A1" w14:textId="77777777" w:rsidTr="008A077F">
        <w:tc>
          <w:tcPr>
            <w:tcW w:w="4208" w:type="dxa"/>
          </w:tcPr>
          <w:p w14:paraId="0C853B21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3A0840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35B5FFC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7E0D35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CD68BF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4382D99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708B8ADE" w14:textId="77777777" w:rsidTr="008A077F">
        <w:tc>
          <w:tcPr>
            <w:tcW w:w="4208" w:type="dxa"/>
          </w:tcPr>
          <w:p w14:paraId="3E5D360F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EFBC9C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0237A5F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1A7637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35DE72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43A37350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2410D7E4" w14:textId="77777777" w:rsidTr="008A077F">
        <w:tc>
          <w:tcPr>
            <w:tcW w:w="4208" w:type="dxa"/>
          </w:tcPr>
          <w:p w14:paraId="345B5971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830205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FF1359C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A2798F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1E65A0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82D7C93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05164269" w14:textId="77777777" w:rsidTr="008A077F">
        <w:tc>
          <w:tcPr>
            <w:tcW w:w="4208" w:type="dxa"/>
          </w:tcPr>
          <w:p w14:paraId="3536FA0E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23B5B8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9FF0407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4A2C27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8CA312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558A748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3B5BDE3E" w14:textId="77777777" w:rsidTr="008A077F">
        <w:tc>
          <w:tcPr>
            <w:tcW w:w="4208" w:type="dxa"/>
          </w:tcPr>
          <w:p w14:paraId="41FE7409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B65875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36C5C84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260FE4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3C72CC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440CD533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697C6045" w14:textId="77777777" w:rsidTr="008A077F">
        <w:tc>
          <w:tcPr>
            <w:tcW w:w="4208" w:type="dxa"/>
          </w:tcPr>
          <w:p w14:paraId="4E69CCC2" w14:textId="77777777" w:rsidR="008A077F" w:rsidRDefault="008A077F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E11F51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67B5566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87DDE8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58DB6F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AE6F61B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077F" w14:paraId="7025EB4C" w14:textId="77777777" w:rsidTr="008A077F">
        <w:tc>
          <w:tcPr>
            <w:tcW w:w="7077" w:type="dxa"/>
            <w:gridSpan w:val="5"/>
            <w:shd w:val="clear" w:color="auto" w:fill="auto"/>
          </w:tcPr>
          <w:p w14:paraId="63861792" w14:textId="77777777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A433A72" w14:textId="444AC0F8" w:rsidR="008A077F" w:rsidRDefault="008A077F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27,50</w:t>
            </w:r>
          </w:p>
        </w:tc>
      </w:tr>
    </w:tbl>
    <w:p w14:paraId="59C67652" w14:textId="2FBA5173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453EC0ED" w14:textId="77777777" w:rsidR="00020509" w:rsidRPr="00F43F14" w:rsidRDefault="00020509" w:rsidP="00020509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137C13A3" w14:textId="77777777" w:rsidR="00020509" w:rsidRPr="009358F1" w:rsidRDefault="00020509" w:rsidP="00020509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 xml:space="preserve">Naam van de hulpverlener(s): benaming en adres van het (erkend) organisme dat het diploma of het certificaat heeft afgeleverd </w:t>
      </w:r>
    </w:p>
    <w:p w14:paraId="1A0A139B" w14:textId="77777777" w:rsidR="00020509" w:rsidRPr="009358F1" w:rsidRDefault="00020509" w:rsidP="00020509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83"/>
        <w:gridCol w:w="1203"/>
        <w:gridCol w:w="3121"/>
        <w:gridCol w:w="2167"/>
      </w:tblGrid>
      <w:tr w:rsidR="00020509" w14:paraId="791C9DFD" w14:textId="77777777" w:rsidTr="00361020">
        <w:tc>
          <w:tcPr>
            <w:tcW w:w="2183" w:type="dxa"/>
            <w:shd w:val="clear" w:color="auto" w:fill="BFBFBF" w:themeFill="background1" w:themeFillShade="BF"/>
            <w:vAlign w:val="center"/>
          </w:tcPr>
          <w:p w14:paraId="0F9EEE6A" w14:textId="77777777" w:rsidR="00020509" w:rsidRPr="00492E0A" w:rsidRDefault="00020509" w:rsidP="00361020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NAAM</w:t>
            </w:r>
          </w:p>
        </w:tc>
        <w:tc>
          <w:tcPr>
            <w:tcW w:w="1203" w:type="dxa"/>
            <w:shd w:val="clear" w:color="auto" w:fill="BFBFBF" w:themeFill="background1" w:themeFillShade="BF"/>
            <w:vAlign w:val="center"/>
          </w:tcPr>
          <w:p w14:paraId="5F2D0876" w14:textId="77777777" w:rsidR="00020509" w:rsidRPr="00492E0A" w:rsidRDefault="00020509" w:rsidP="00361020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Graad</w:t>
            </w:r>
          </w:p>
        </w:tc>
        <w:tc>
          <w:tcPr>
            <w:tcW w:w="3121" w:type="dxa"/>
            <w:shd w:val="clear" w:color="auto" w:fill="BFBFBF" w:themeFill="background1" w:themeFillShade="BF"/>
            <w:vAlign w:val="center"/>
          </w:tcPr>
          <w:p w14:paraId="5DAA7A4C" w14:textId="77777777" w:rsidR="00020509" w:rsidRPr="00492E0A" w:rsidRDefault="00020509" w:rsidP="00361020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Adres (erkend) organisme</w:t>
            </w:r>
          </w:p>
        </w:tc>
        <w:tc>
          <w:tcPr>
            <w:tcW w:w="2167" w:type="dxa"/>
            <w:shd w:val="clear" w:color="auto" w:fill="BFBFBF" w:themeFill="background1" w:themeFillShade="BF"/>
            <w:vAlign w:val="center"/>
          </w:tcPr>
          <w:p w14:paraId="702290DF" w14:textId="77777777" w:rsidR="00020509" w:rsidRPr="00492E0A" w:rsidRDefault="00020509" w:rsidP="00361020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Datum laatste recyclage</w:t>
            </w:r>
          </w:p>
        </w:tc>
      </w:tr>
      <w:tr w:rsidR="00020509" w14:paraId="0AF6E510" w14:textId="77777777" w:rsidTr="00361020">
        <w:tc>
          <w:tcPr>
            <w:tcW w:w="2183" w:type="dxa"/>
          </w:tcPr>
          <w:p w14:paraId="59E5F12A" w14:textId="0E28FF62" w:rsidR="00020509" w:rsidRDefault="00020509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COCK Nicolas</w:t>
            </w:r>
          </w:p>
        </w:tc>
        <w:tc>
          <w:tcPr>
            <w:tcW w:w="1203" w:type="dxa"/>
            <w:vAlign w:val="center"/>
          </w:tcPr>
          <w:p w14:paraId="6561B4A4" w14:textId="28E2A8A9" w:rsidR="00020509" w:rsidRDefault="00020509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3121" w:type="dxa"/>
          </w:tcPr>
          <w:p w14:paraId="705BF65B" w14:textId="67CB2539" w:rsidR="00020509" w:rsidRDefault="00020509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IFA Hasselt </w:t>
            </w:r>
          </w:p>
        </w:tc>
        <w:tc>
          <w:tcPr>
            <w:tcW w:w="2167" w:type="dxa"/>
          </w:tcPr>
          <w:p w14:paraId="1306E7CA" w14:textId="69589948" w:rsidR="00020509" w:rsidRDefault="00020509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05/11/2019</w:t>
            </w:r>
          </w:p>
        </w:tc>
      </w:tr>
    </w:tbl>
    <w:p w14:paraId="59C67656" w14:textId="77777777" w:rsidR="00F44EEC" w:rsidRDefault="00F44EEC">
      <w:pPr>
        <w:rPr>
          <w:b/>
          <w:sz w:val="22"/>
          <w:szCs w:val="22"/>
          <w:u w:val="single"/>
        </w:rPr>
      </w:pPr>
    </w:p>
    <w:p w14:paraId="59C67657" w14:textId="14C50E98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12B52694" w14:textId="6970E1B3" w:rsidR="00A36406" w:rsidRPr="006B09C2" w:rsidRDefault="00A36406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920"/>
        <w:gridCol w:w="711"/>
        <w:gridCol w:w="3698"/>
        <w:gridCol w:w="1265"/>
      </w:tblGrid>
      <w:tr w:rsidR="00A36406" w:rsidRPr="0066660E" w14:paraId="147D7C03" w14:textId="77777777" w:rsidTr="00361020">
        <w:tc>
          <w:tcPr>
            <w:tcW w:w="4066" w:type="dxa"/>
            <w:vAlign w:val="center"/>
          </w:tcPr>
          <w:p w14:paraId="4A95C20C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E422EBB" w14:textId="15087B9C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23,75</w:t>
            </w:r>
          </w:p>
        </w:tc>
        <w:tc>
          <w:tcPr>
            <w:tcW w:w="3828" w:type="dxa"/>
            <w:vAlign w:val="center"/>
          </w:tcPr>
          <w:p w14:paraId="7C07BD1B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EEBAB4" w14:textId="1B131D54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37.002,50</w:t>
            </w:r>
          </w:p>
        </w:tc>
      </w:tr>
      <w:tr w:rsidR="00A36406" w:rsidRPr="0066660E" w14:paraId="2E53742F" w14:textId="77777777" w:rsidTr="00361020">
        <w:tc>
          <w:tcPr>
            <w:tcW w:w="4066" w:type="dxa"/>
            <w:vAlign w:val="center"/>
          </w:tcPr>
          <w:p w14:paraId="2D0B32CB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1A855F6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1F68B65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A4E710A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2D6F1183" w14:textId="77777777" w:rsidTr="00361020">
        <w:tc>
          <w:tcPr>
            <w:tcW w:w="4066" w:type="dxa"/>
            <w:vAlign w:val="center"/>
          </w:tcPr>
          <w:p w14:paraId="529D0A1C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D99C89C" w14:textId="067AF8BA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FB1ECDA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7D83B7E" w14:textId="700CB8BF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267626B2" w14:textId="77777777" w:rsidTr="00361020">
        <w:tc>
          <w:tcPr>
            <w:tcW w:w="4066" w:type="dxa"/>
            <w:vAlign w:val="center"/>
          </w:tcPr>
          <w:p w14:paraId="18FFA609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29159C6" w14:textId="3FBE8208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3828" w:type="dxa"/>
            <w:vAlign w:val="center"/>
          </w:tcPr>
          <w:p w14:paraId="3D2DC4BE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FE16F43" w14:textId="0AF3F8B4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5.842,50</w:t>
            </w:r>
          </w:p>
        </w:tc>
      </w:tr>
      <w:tr w:rsidR="00A36406" w:rsidRPr="0066660E" w14:paraId="40B5532D" w14:textId="77777777" w:rsidTr="00361020">
        <w:tc>
          <w:tcPr>
            <w:tcW w:w="4066" w:type="dxa"/>
            <w:vAlign w:val="center"/>
          </w:tcPr>
          <w:p w14:paraId="1DB74DD6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C31D60C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EED52E4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191C813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4EB2F939" w14:textId="77777777" w:rsidTr="00361020">
        <w:tc>
          <w:tcPr>
            <w:tcW w:w="4066" w:type="dxa"/>
            <w:vAlign w:val="center"/>
          </w:tcPr>
          <w:p w14:paraId="0744A9C3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0314B18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E1ACCD5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530DD9F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42CA7F4D" w14:textId="77777777" w:rsidTr="00361020">
        <w:tc>
          <w:tcPr>
            <w:tcW w:w="4066" w:type="dxa"/>
            <w:vAlign w:val="center"/>
          </w:tcPr>
          <w:p w14:paraId="430FDF17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2EE57F6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CB153B5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9E50A57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4FDA331B" w14:textId="77777777" w:rsidTr="00361020">
        <w:tc>
          <w:tcPr>
            <w:tcW w:w="4066" w:type="dxa"/>
            <w:vAlign w:val="center"/>
          </w:tcPr>
          <w:p w14:paraId="6D8282B0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2DC9259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2E73647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B1A0262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76643360" w14:textId="77777777" w:rsidTr="00361020">
        <w:tc>
          <w:tcPr>
            <w:tcW w:w="4066" w:type="dxa"/>
            <w:vAlign w:val="center"/>
          </w:tcPr>
          <w:p w14:paraId="00E773EB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A56C16E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D47889A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C5079FA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50A0B375" w14:textId="77777777" w:rsidTr="00361020">
        <w:tc>
          <w:tcPr>
            <w:tcW w:w="4066" w:type="dxa"/>
            <w:vAlign w:val="center"/>
          </w:tcPr>
          <w:p w14:paraId="7D13D59E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CF71664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2E22EE3E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D1A9A5E" w14:textId="77777777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36406" w:rsidRPr="0066660E" w14:paraId="5F2B8B32" w14:textId="77777777" w:rsidTr="00361020">
        <w:tc>
          <w:tcPr>
            <w:tcW w:w="4066" w:type="dxa"/>
            <w:vAlign w:val="center"/>
          </w:tcPr>
          <w:p w14:paraId="401168E5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6F1E76A" w14:textId="77777777" w:rsidR="00A36406" w:rsidRPr="00ED234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95,25</w:t>
            </w:r>
          </w:p>
        </w:tc>
        <w:tc>
          <w:tcPr>
            <w:tcW w:w="3828" w:type="dxa"/>
            <w:vAlign w:val="center"/>
          </w:tcPr>
          <w:p w14:paraId="3947BFA0" w14:textId="77777777" w:rsidR="00A36406" w:rsidRDefault="00A36406" w:rsidP="00361020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08F292E" w14:textId="48402EA4" w:rsidR="00A36406" w:rsidRPr="0066660E" w:rsidRDefault="00A36406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42.845,00</w:t>
            </w:r>
          </w:p>
        </w:tc>
      </w:tr>
    </w:tbl>
    <w:p w14:paraId="59C6765B" w14:textId="26868BFD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9CBE2BE" w14:textId="77D3EA9E" w:rsidR="00361020" w:rsidRDefault="00361020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61020" w14:paraId="4F1E19AE" w14:textId="77777777" w:rsidTr="00361020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C694BA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4673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9391D1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61020" w:rsidRPr="00E74119" w14:paraId="2E05874E" w14:textId="77777777" w:rsidTr="00361020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FAA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C5AEB33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6FDCEE9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1F769C8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BA1ECC8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61020" w14:paraId="425813D2" w14:textId="77777777" w:rsidTr="00361020">
        <w:tc>
          <w:tcPr>
            <w:tcW w:w="2835" w:type="dxa"/>
            <w:tcBorders>
              <w:top w:val="single" w:sz="4" w:space="0" w:color="auto"/>
            </w:tcBorders>
          </w:tcPr>
          <w:p w14:paraId="25247C3A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BE7C1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AB289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41F9F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01F0D9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1F396A0E" w14:textId="77777777" w:rsidTr="00361020">
        <w:tc>
          <w:tcPr>
            <w:tcW w:w="2835" w:type="dxa"/>
          </w:tcPr>
          <w:p w14:paraId="47FD3635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156C1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E08A3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23545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B67912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01BF6622" w14:textId="77777777" w:rsidTr="00361020">
        <w:tc>
          <w:tcPr>
            <w:tcW w:w="2835" w:type="dxa"/>
          </w:tcPr>
          <w:p w14:paraId="78A6547A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03D1C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93396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0CE44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D9F424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234FB0F4" w14:textId="77777777" w:rsidTr="00361020">
        <w:tc>
          <w:tcPr>
            <w:tcW w:w="2835" w:type="dxa"/>
          </w:tcPr>
          <w:p w14:paraId="26BDD7E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0FAF0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BB6E2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7E6FC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A928D9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0262BB6E" w14:textId="77777777" w:rsidTr="00361020">
        <w:tc>
          <w:tcPr>
            <w:tcW w:w="2835" w:type="dxa"/>
            <w:shd w:val="clear" w:color="auto" w:fill="auto"/>
          </w:tcPr>
          <w:p w14:paraId="4344503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EC6241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6A61D571" w14:textId="2A382EDE" w:rsidR="00361020" w:rsidRPr="00D92619" w:rsidRDefault="00361020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61020" w14:paraId="1EB7EAA9" w14:textId="77777777" w:rsidTr="00361020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4634D4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58E9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91D28E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61020" w:rsidRPr="00E74119" w14:paraId="1666C66B" w14:textId="77777777" w:rsidTr="00361020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11B7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A5E556D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FFFF610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98F97E3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4C28B4C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61020" w14:paraId="591E142A" w14:textId="77777777" w:rsidTr="00361020">
        <w:tc>
          <w:tcPr>
            <w:tcW w:w="2835" w:type="dxa"/>
            <w:tcBorders>
              <w:top w:val="single" w:sz="4" w:space="0" w:color="auto"/>
            </w:tcBorders>
          </w:tcPr>
          <w:p w14:paraId="7FD6A83F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016D9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D76CF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7C116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FB475F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1AFD8B21" w14:textId="77777777" w:rsidTr="00361020">
        <w:tc>
          <w:tcPr>
            <w:tcW w:w="2835" w:type="dxa"/>
          </w:tcPr>
          <w:p w14:paraId="71F87921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4BDA1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FA0B1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88DC7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07F341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0C36C8DD" w14:textId="77777777" w:rsidTr="00361020">
        <w:tc>
          <w:tcPr>
            <w:tcW w:w="2835" w:type="dxa"/>
          </w:tcPr>
          <w:p w14:paraId="0BCF3CBF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85A110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24B0DE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606B9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20D886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FCEEE27" w14:textId="77777777" w:rsidTr="00361020">
        <w:tc>
          <w:tcPr>
            <w:tcW w:w="2835" w:type="dxa"/>
          </w:tcPr>
          <w:p w14:paraId="2CC47A10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88B7F0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93C58A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0E353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61C896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2F995720" w14:textId="77777777" w:rsidTr="00361020">
        <w:tc>
          <w:tcPr>
            <w:tcW w:w="2835" w:type="dxa"/>
            <w:shd w:val="clear" w:color="auto" w:fill="auto"/>
          </w:tcPr>
          <w:p w14:paraId="40935CE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0600B2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60A9BA6D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2ECD7B63" w14:textId="77777777" w:rsidR="00361020" w:rsidRPr="00361020" w:rsidRDefault="00361020" w:rsidP="00361020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361020">
        <w:rPr>
          <w:sz w:val="22"/>
          <w:szCs w:val="22"/>
        </w:rPr>
        <w:lastRenderedPageBreak/>
        <w:t>Totaal personeel</w:t>
      </w:r>
      <w:r>
        <w:rPr>
          <w:sz w:val="22"/>
          <w:szCs w:val="22"/>
          <w:u w:val="single"/>
        </w:rPr>
        <w:br/>
      </w:r>
      <w:r>
        <w:rPr>
          <w:sz w:val="22"/>
          <w:szCs w:val="22"/>
          <w:u w:val="single"/>
        </w:rPr>
        <w:br/>
      </w:r>
    </w:p>
    <w:tbl>
      <w:tblPr>
        <w:tblStyle w:val="TableGrid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</w:tblGrid>
      <w:tr w:rsidR="00361020" w14:paraId="4837B7D6" w14:textId="77777777" w:rsidTr="00361020">
        <w:tc>
          <w:tcPr>
            <w:tcW w:w="1843" w:type="dxa"/>
            <w:shd w:val="clear" w:color="auto" w:fill="auto"/>
          </w:tcPr>
          <w:p w14:paraId="1C03637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90B0E7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C6602C8" w14:textId="6CB675AE" w:rsidR="00361020" w:rsidRPr="00361020" w:rsidRDefault="00361020" w:rsidP="00361020">
      <w:pPr>
        <w:rPr>
          <w:sz w:val="22"/>
          <w:szCs w:val="22"/>
          <w:u w:val="single"/>
        </w:rPr>
      </w:pPr>
      <w:r w:rsidRPr="00361020">
        <w:rPr>
          <w:sz w:val="22"/>
          <w:szCs w:val="22"/>
          <w:u w:val="single"/>
        </w:rPr>
        <w:br/>
      </w:r>
    </w:p>
    <w:p w14:paraId="59C67666" w14:textId="7EAFE15F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7" w14:textId="4565AE8B" w:rsidR="009B3A48" w:rsidRPr="002557C8" w:rsidRDefault="009B3A48" w:rsidP="00C334E0">
      <w:pPr>
        <w:ind w:left="709"/>
        <w:rPr>
          <w:sz w:val="22"/>
          <w:szCs w:val="22"/>
        </w:rPr>
      </w:pP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361020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0DBC2E95" w:rsidR="009B3A48" w:rsidRPr="004115B3" w:rsidRDefault="009B3A48" w:rsidP="00E365CD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020509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3DCDCBD" w:rsidR="009B3A48" w:rsidRPr="004115B3" w:rsidRDefault="009B3A48" w:rsidP="00E365CD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020509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3F9438C8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020509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361020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0B9FE2BD" w:rsidR="009B3A48" w:rsidRPr="008935DC" w:rsidRDefault="00E365CD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21FE7226" w:rsidR="009B3A48" w:rsidRPr="00361020" w:rsidRDefault="00361020" w:rsidP="00361020">
      <w:pPr>
        <w:tabs>
          <w:tab w:val="left" w:pos="3544"/>
        </w:tabs>
        <w:ind w:left="709" w:right="-519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361020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1A28A94A" w14:textId="24F0FF0F" w:rsidR="00361020" w:rsidRPr="00D92619" w:rsidRDefault="00361020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361020" w:rsidRPr="004B5919" w14:paraId="73B0E91B" w14:textId="77777777" w:rsidTr="00361020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33B33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2D9AA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3D502D6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6DDA886E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361020" w:rsidRPr="004B5919" w14:paraId="440C325B" w14:textId="77777777" w:rsidTr="0036102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4EBA878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FAAE095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9767791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0D5BB6E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2846F49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DAE14F8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A673294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:rsidRPr="004B5919" w14:paraId="7E610915" w14:textId="77777777" w:rsidTr="00361020">
        <w:tc>
          <w:tcPr>
            <w:tcW w:w="1271" w:type="dxa"/>
            <w:vAlign w:val="center"/>
          </w:tcPr>
          <w:p w14:paraId="22F497B0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C6C117B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8E76DA7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16694EE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76C52A4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1AB31CC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FA23F3E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:rsidRPr="004B5919" w14:paraId="0D6F8654" w14:textId="77777777" w:rsidTr="00361020">
        <w:tc>
          <w:tcPr>
            <w:tcW w:w="1271" w:type="dxa"/>
            <w:vAlign w:val="center"/>
          </w:tcPr>
          <w:p w14:paraId="6BA6697B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A298174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5581D06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05E5FE0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F90CF0C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163BB73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A1B1E8B" w14:textId="77777777" w:rsidR="00361020" w:rsidRPr="004B5919" w:rsidRDefault="00361020" w:rsidP="00361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7A794A69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7FCED36" w14:textId="4603BC1E" w:rsidR="00361020" w:rsidRPr="002557C8" w:rsidRDefault="00361020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61020" w14:paraId="42F5FFE7" w14:textId="77777777" w:rsidTr="0036102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251180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1D300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4C8057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8864AF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61020" w14:paraId="2B9738A8" w14:textId="77777777" w:rsidTr="0036102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2086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957AC30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375A2DA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2F550F3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82F4641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8A70C7F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61020" w14:paraId="4F1F735F" w14:textId="77777777" w:rsidTr="00361020">
        <w:tc>
          <w:tcPr>
            <w:tcW w:w="4253" w:type="dxa"/>
            <w:tcBorders>
              <w:top w:val="single" w:sz="4" w:space="0" w:color="auto"/>
            </w:tcBorders>
          </w:tcPr>
          <w:p w14:paraId="63655AAC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5469E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70831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61C29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735F1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813EAB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3B281C90" w14:textId="77777777" w:rsidTr="00361020">
        <w:tc>
          <w:tcPr>
            <w:tcW w:w="4253" w:type="dxa"/>
          </w:tcPr>
          <w:p w14:paraId="0499F30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0C51F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B254F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7168F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D45CE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6FC612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1F3317D2" w14:textId="77777777" w:rsidTr="00361020">
        <w:tc>
          <w:tcPr>
            <w:tcW w:w="4253" w:type="dxa"/>
          </w:tcPr>
          <w:p w14:paraId="0CDCA2C6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5D2CF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92F1E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57BDA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1498F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3D5D5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9069C63" w14:textId="77777777" w:rsidTr="00361020">
        <w:tc>
          <w:tcPr>
            <w:tcW w:w="7088" w:type="dxa"/>
            <w:gridSpan w:val="5"/>
            <w:shd w:val="clear" w:color="auto" w:fill="auto"/>
          </w:tcPr>
          <w:p w14:paraId="062589C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22D9B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483C9A6C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49DBF160" w14:textId="32D0C880" w:rsidR="00361020" w:rsidRDefault="00361020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61020" w14:paraId="3DAE95A1" w14:textId="77777777" w:rsidTr="0036102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C7C320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954E8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9F2A22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C44925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61020" w14:paraId="45B95374" w14:textId="77777777" w:rsidTr="0036102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17A7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12B5D86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AFC143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C95EA41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E487AF5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7DA1DD7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61020" w14:paraId="39EF8C13" w14:textId="77777777" w:rsidTr="00361020">
        <w:tc>
          <w:tcPr>
            <w:tcW w:w="4253" w:type="dxa"/>
          </w:tcPr>
          <w:p w14:paraId="71C3587D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E269AF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13AA6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7D25E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25069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A7B5EC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9345517" w14:textId="77777777" w:rsidTr="00361020">
        <w:tc>
          <w:tcPr>
            <w:tcW w:w="4253" w:type="dxa"/>
          </w:tcPr>
          <w:p w14:paraId="35DD8CF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F74E3C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53F8A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77F07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5018F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DA5D2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338177A" w14:textId="77777777" w:rsidTr="00361020">
        <w:tc>
          <w:tcPr>
            <w:tcW w:w="4253" w:type="dxa"/>
          </w:tcPr>
          <w:p w14:paraId="67B14ED6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2A4EC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1CAC0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00D89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830F3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EEADD4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6E4791A1" w14:textId="77777777" w:rsidTr="00361020">
        <w:tc>
          <w:tcPr>
            <w:tcW w:w="4253" w:type="dxa"/>
          </w:tcPr>
          <w:p w14:paraId="49E99AFB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EB6C2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A1976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3ACFF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4A213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2E9CC1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735F4E3" w14:textId="77777777" w:rsidTr="00361020">
        <w:tc>
          <w:tcPr>
            <w:tcW w:w="4253" w:type="dxa"/>
          </w:tcPr>
          <w:p w14:paraId="4AAAB052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3B03B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0B749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84227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2AFAC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5E2C1E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1F204E24" w14:textId="77777777" w:rsidTr="00361020">
        <w:tc>
          <w:tcPr>
            <w:tcW w:w="4253" w:type="dxa"/>
          </w:tcPr>
          <w:p w14:paraId="6C00A239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5C44F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CF877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8D775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280F8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AE8C6D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6D329DC8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52702CE7" w14:textId="06C5574A" w:rsidR="00361020" w:rsidRDefault="00361020" w:rsidP="0036102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361020" w14:paraId="2FCE24E3" w14:textId="77777777" w:rsidTr="00361020">
        <w:tc>
          <w:tcPr>
            <w:tcW w:w="4224" w:type="dxa"/>
          </w:tcPr>
          <w:p w14:paraId="347787FD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A8D3B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543C622" w14:textId="63AB1510" w:rsidR="00361020" w:rsidRPr="00361020" w:rsidRDefault="00361020" w:rsidP="00361020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85" w14:textId="3100582F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361020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41303C77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020509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5D688D08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020509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95F07F7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020509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361020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33E97718" w:rsidR="009B3A48" w:rsidRPr="00E365CD" w:rsidRDefault="00E365CD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5DC0C3D5" w:rsidR="009B3A48" w:rsidRPr="00D92619" w:rsidRDefault="00361020" w:rsidP="00361020">
      <w:pPr>
        <w:ind w:left="1440" w:right="-519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6A220693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2ACF5AC2" w14:textId="4D7F3034" w:rsidR="00361020" w:rsidRDefault="00361020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3"/>
        <w:gridCol w:w="793"/>
        <w:gridCol w:w="794"/>
        <w:gridCol w:w="794"/>
        <w:gridCol w:w="794"/>
      </w:tblGrid>
      <w:tr w:rsidR="00361020" w14:paraId="496932EC" w14:textId="77777777" w:rsidTr="0036102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D99566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54A7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2476E8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61020" w:rsidRPr="00E74119" w14:paraId="347F5A94" w14:textId="77777777" w:rsidTr="0036102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72CE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1E83854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4C5D326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4420A1C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48A9B94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61020" w14:paraId="40733592" w14:textId="77777777" w:rsidTr="00361020">
        <w:tc>
          <w:tcPr>
            <w:tcW w:w="4253" w:type="dxa"/>
            <w:tcBorders>
              <w:top w:val="single" w:sz="4" w:space="0" w:color="auto"/>
            </w:tcBorders>
          </w:tcPr>
          <w:p w14:paraId="14C2A321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F8E7C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E09F6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4EF6C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5ED08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43EC2C93" w14:textId="77777777" w:rsidTr="00361020">
        <w:tc>
          <w:tcPr>
            <w:tcW w:w="4253" w:type="dxa"/>
          </w:tcPr>
          <w:p w14:paraId="1EDAEA0C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51973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21FB8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BC5EB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8B3E9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889C45B" w14:textId="77777777" w:rsidTr="00361020">
        <w:tc>
          <w:tcPr>
            <w:tcW w:w="4253" w:type="dxa"/>
          </w:tcPr>
          <w:p w14:paraId="5676CC75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8E822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24610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ABD06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666DA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F3F26CA" w14:textId="77777777" w:rsidTr="00361020">
        <w:tc>
          <w:tcPr>
            <w:tcW w:w="7088" w:type="dxa"/>
            <w:gridSpan w:val="5"/>
            <w:shd w:val="clear" w:color="auto" w:fill="auto"/>
          </w:tcPr>
          <w:p w14:paraId="583EE0B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1E57D692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7D11545E" w14:textId="395CEDA1" w:rsidR="00361020" w:rsidRPr="002557C8" w:rsidRDefault="00361020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61020" w14:paraId="079EE3C8" w14:textId="77777777" w:rsidTr="0036102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DE9FAC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A05756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59434D8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601A18A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61020" w14:paraId="16722ED7" w14:textId="77777777" w:rsidTr="0036102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2F6B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7490BD0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85712CA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F789C55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112579F" w14:textId="77777777" w:rsidR="00361020" w:rsidRPr="00E74119" w:rsidRDefault="00361020" w:rsidP="0036102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7B85A70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61020" w14:paraId="601A0128" w14:textId="77777777" w:rsidTr="00361020">
        <w:tc>
          <w:tcPr>
            <w:tcW w:w="4253" w:type="dxa"/>
          </w:tcPr>
          <w:p w14:paraId="357BB1C4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55F86D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C5C43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06774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1BE40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086BB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0F2C6785" w14:textId="77777777" w:rsidTr="00361020">
        <w:tc>
          <w:tcPr>
            <w:tcW w:w="4253" w:type="dxa"/>
          </w:tcPr>
          <w:p w14:paraId="60AB5104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4FFF7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08391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84194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CA896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806926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38F2DF4D" w14:textId="77777777" w:rsidTr="00361020">
        <w:tc>
          <w:tcPr>
            <w:tcW w:w="4253" w:type="dxa"/>
          </w:tcPr>
          <w:p w14:paraId="358C1FD3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ADB89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8E877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F0A712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461D2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BD9432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1CB268A6" w14:textId="77777777" w:rsidTr="00361020">
        <w:tc>
          <w:tcPr>
            <w:tcW w:w="4253" w:type="dxa"/>
          </w:tcPr>
          <w:p w14:paraId="586D7186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A918B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26FC8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B38AA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DB3C47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4A44330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2F9A90B2" w14:textId="77777777" w:rsidTr="00361020">
        <w:tc>
          <w:tcPr>
            <w:tcW w:w="4253" w:type="dxa"/>
          </w:tcPr>
          <w:p w14:paraId="0365647A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3CC4A53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4C403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489E0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E34BC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DF1E4E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64C6CB9" w14:textId="77777777" w:rsidTr="00361020">
        <w:tc>
          <w:tcPr>
            <w:tcW w:w="4253" w:type="dxa"/>
          </w:tcPr>
          <w:p w14:paraId="57ADC7E4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0DA5DC1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4B8C7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591C95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AA480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99B4FA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4535975E" w14:textId="77777777" w:rsidTr="00361020">
        <w:tc>
          <w:tcPr>
            <w:tcW w:w="4253" w:type="dxa"/>
          </w:tcPr>
          <w:p w14:paraId="6CF3DCFB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71790D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3DC8E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51364F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9D6038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181375C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1020" w14:paraId="79A9D840" w14:textId="77777777" w:rsidTr="00361020">
        <w:tc>
          <w:tcPr>
            <w:tcW w:w="7088" w:type="dxa"/>
            <w:gridSpan w:val="5"/>
            <w:shd w:val="clear" w:color="auto" w:fill="auto"/>
          </w:tcPr>
          <w:p w14:paraId="33FCCDE9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474388B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2F161430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17D12EB0" w14:textId="77777777" w:rsidR="00361020" w:rsidRPr="00361020" w:rsidRDefault="00361020" w:rsidP="00361020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61020">
        <w:rPr>
          <w:sz w:val="22"/>
          <w:szCs w:val="22"/>
        </w:rPr>
        <w:t>Militairen en burgers</w:t>
      </w:r>
      <w:r w:rsidRPr="00361020">
        <w:rPr>
          <w:sz w:val="22"/>
          <w:szCs w:val="22"/>
        </w:rPr>
        <w:br/>
      </w:r>
    </w:p>
    <w:tbl>
      <w:tblPr>
        <w:tblStyle w:val="TableGrid"/>
        <w:tblW w:w="5103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</w:tblGrid>
      <w:tr w:rsidR="00361020" w14:paraId="3E357313" w14:textId="77777777" w:rsidTr="00361020">
        <w:tc>
          <w:tcPr>
            <w:tcW w:w="4536" w:type="dxa"/>
          </w:tcPr>
          <w:p w14:paraId="4EF8D1A8" w14:textId="77777777" w:rsidR="00361020" w:rsidRDefault="00361020" w:rsidP="0036102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3A8FEAF4" w14:textId="77777777" w:rsidR="00361020" w:rsidRDefault="00361020" w:rsidP="0036102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A21173C" w14:textId="6D92C3C2" w:rsidR="00361020" w:rsidRPr="00361020" w:rsidRDefault="00361020" w:rsidP="00361020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57CFA8B" w14:textId="77777777" w:rsidR="00361020" w:rsidRDefault="00361020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361020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3E0D7637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361020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6CDCE4FA" w:rsidR="009B3A48" w:rsidRPr="004115B3" w:rsidRDefault="009B3A48" w:rsidP="00E365CD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956E91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6EC61CA0" w:rsidR="009B3A48" w:rsidRPr="004115B3" w:rsidRDefault="009B3A48" w:rsidP="00E365CD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956E91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322E5302" w:rsidR="009B3A48" w:rsidRPr="004115B3" w:rsidRDefault="009B3A48" w:rsidP="00E365CD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56E91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361020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5002EE2B" w:rsidR="009B3A48" w:rsidRPr="005D1442" w:rsidRDefault="00E365CD" w:rsidP="004115B3">
            <w:pPr>
              <w:jc w:val="center"/>
              <w:rPr>
                <w:b/>
                <w:color w:val="0000FF"/>
              </w:rPr>
            </w:pPr>
            <w:r w:rsidRPr="00E365CD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548EDD89" w:rsidR="009B3A48" w:rsidRPr="00AC33C0" w:rsidRDefault="00361020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18572A20" w14:textId="2D27C4D8" w:rsidR="00361020" w:rsidRPr="006C7EC9" w:rsidRDefault="00361020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361020" w:rsidRPr="006C7EC9" w14:paraId="355008E4" w14:textId="77777777" w:rsidTr="00361020">
        <w:tc>
          <w:tcPr>
            <w:tcW w:w="4016" w:type="dxa"/>
            <w:tcBorders>
              <w:right w:val="single" w:sz="4" w:space="0" w:color="auto"/>
            </w:tcBorders>
          </w:tcPr>
          <w:p w14:paraId="62F7CE10" w14:textId="77777777" w:rsidR="00361020" w:rsidRPr="006C7EC9" w:rsidRDefault="00361020" w:rsidP="0036102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1DBE" w14:textId="77777777" w:rsidR="00361020" w:rsidRPr="006C7EC9" w:rsidRDefault="00361020" w:rsidP="0036102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DE6EB60" w14:textId="77777777" w:rsidR="00361020" w:rsidRPr="006C7EC9" w:rsidRDefault="00361020" w:rsidP="0036102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842F" w14:textId="77777777" w:rsidR="00361020" w:rsidRPr="006C7EC9" w:rsidRDefault="00361020" w:rsidP="0036102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63BF5C3" w14:textId="77777777" w:rsidR="00361020" w:rsidRPr="006C7EC9" w:rsidRDefault="00361020" w:rsidP="0036102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32E86428" w:rsidR="009B3A48" w:rsidRPr="006C7EC9" w:rsidRDefault="005D1442" w:rsidP="00361020">
      <w:pPr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58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F728E1" w14:paraId="59C676BE" w14:textId="77777777" w:rsidTr="005D1442">
        <w:tc>
          <w:tcPr>
            <w:tcW w:w="776" w:type="dxa"/>
          </w:tcPr>
          <w:p w14:paraId="59C676BC" w14:textId="49BB1A9B" w:rsidR="00EA5E15" w:rsidRPr="00055BC6" w:rsidRDefault="00956E91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72E92C1D" w:rsidR="00EA5E15" w:rsidRPr="00956E91" w:rsidRDefault="00956E91" w:rsidP="004E588F">
            <w:pPr>
              <w:rPr>
                <w:lang w:val="fr-BE"/>
              </w:rPr>
            </w:pPr>
            <w:r w:rsidRPr="00956E91">
              <w:rPr>
                <w:lang w:val="fr-BE"/>
              </w:rPr>
              <w:t xml:space="preserve">Demande de </w:t>
            </w:r>
            <w:proofErr w:type="spellStart"/>
            <w:r w:rsidRPr="00956E91">
              <w:rPr>
                <w:lang w:val="fr-BE"/>
              </w:rPr>
              <w:t>Work</w:t>
            </w:r>
            <w:proofErr w:type="spellEnd"/>
            <w:r w:rsidRPr="00956E91">
              <w:rPr>
                <w:lang w:val="fr-BE"/>
              </w:rPr>
              <w:t xml:space="preserve"> </w:t>
            </w:r>
            <w:proofErr w:type="spellStart"/>
            <w:r w:rsidRPr="00956E91">
              <w:rPr>
                <w:lang w:val="fr-BE"/>
              </w:rPr>
              <w:t>Order</w:t>
            </w:r>
            <w:proofErr w:type="spellEnd"/>
            <w:r w:rsidRPr="00956E91">
              <w:rPr>
                <w:lang w:val="fr-BE"/>
              </w:rPr>
              <w:t xml:space="preserve"> pour l’installation de goulottes au local 4D0.121 (19/03/2019)</w:t>
            </w:r>
          </w:p>
        </w:tc>
      </w:tr>
      <w:tr w:rsidR="00EA5E15" w:rsidRPr="00F728E1" w14:paraId="59C676C1" w14:textId="77777777" w:rsidTr="005D1442">
        <w:tc>
          <w:tcPr>
            <w:tcW w:w="776" w:type="dxa"/>
          </w:tcPr>
          <w:p w14:paraId="59C676BF" w14:textId="12D67EC4" w:rsidR="00EA5E15" w:rsidRPr="00055BC6" w:rsidRDefault="00956E91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212F37B8" w:rsidR="00EA5E15" w:rsidRPr="00956E91" w:rsidRDefault="00956E91" w:rsidP="004E588F">
            <w:pPr>
              <w:rPr>
                <w:lang w:val="fr-BE"/>
              </w:rPr>
            </w:pPr>
            <w:r w:rsidRPr="00956E91">
              <w:rPr>
                <w:lang w:val="fr-BE"/>
              </w:rPr>
              <w:t>Vérification du matériel anti-incendie et évacuation des produits dangereux</w:t>
            </w:r>
            <w:r>
              <w:rPr>
                <w:lang w:val="fr-BE"/>
              </w:rPr>
              <w:t>.</w:t>
            </w:r>
          </w:p>
        </w:tc>
      </w:tr>
      <w:tr w:rsidR="00EA5E15" w:rsidRPr="00F728E1" w14:paraId="59C676C4" w14:textId="77777777" w:rsidTr="005D1442">
        <w:tc>
          <w:tcPr>
            <w:tcW w:w="776" w:type="dxa"/>
          </w:tcPr>
          <w:p w14:paraId="59C676C2" w14:textId="284875F8" w:rsidR="00EA5E15" w:rsidRPr="00055BC6" w:rsidRDefault="00956E91" w:rsidP="00ED7AD4">
            <w:r>
              <w:t>3.</w:t>
            </w:r>
          </w:p>
        </w:tc>
        <w:tc>
          <w:tcPr>
            <w:tcW w:w="8072" w:type="dxa"/>
            <w:shd w:val="clear" w:color="auto" w:fill="auto"/>
          </w:tcPr>
          <w:p w14:paraId="59C676C3" w14:textId="2DC8037A" w:rsidR="00EA5E15" w:rsidRPr="00956E91" w:rsidRDefault="00956E91" w:rsidP="004E588F">
            <w:pPr>
              <w:rPr>
                <w:lang w:val="fr-BE"/>
              </w:rPr>
            </w:pPr>
            <w:r w:rsidRPr="00956E91">
              <w:rPr>
                <w:lang w:val="fr-BE"/>
              </w:rPr>
              <w:t>Demande de changement des boites de secours</w:t>
            </w:r>
            <w:r>
              <w:rPr>
                <w:lang w:val="fr-BE"/>
              </w:rPr>
              <w:t>.</w:t>
            </w:r>
          </w:p>
        </w:tc>
      </w:tr>
      <w:tr w:rsidR="00EA5E15" w:rsidRPr="00F728E1" w14:paraId="59C676C7" w14:textId="77777777" w:rsidTr="005D1442">
        <w:tc>
          <w:tcPr>
            <w:tcW w:w="776" w:type="dxa"/>
          </w:tcPr>
          <w:p w14:paraId="59C676C5" w14:textId="4329B23D" w:rsidR="00EA5E15" w:rsidRPr="00055BC6" w:rsidRDefault="00956E91" w:rsidP="00ED7AD4">
            <w:r>
              <w:t>4.</w:t>
            </w:r>
          </w:p>
        </w:tc>
        <w:tc>
          <w:tcPr>
            <w:tcW w:w="8072" w:type="dxa"/>
            <w:shd w:val="clear" w:color="auto" w:fill="auto"/>
          </w:tcPr>
          <w:p w14:paraId="59C676C6" w14:textId="700D61EF" w:rsidR="00EA5E15" w:rsidRPr="00956E91" w:rsidRDefault="00956E91" w:rsidP="004E588F">
            <w:pPr>
              <w:rPr>
                <w:lang w:val="fr-BE"/>
              </w:rPr>
            </w:pPr>
            <w:r w:rsidRPr="00956E91">
              <w:rPr>
                <w:lang w:val="fr-BE"/>
              </w:rPr>
              <w:t>Demande de mise en couleur des portes de dévidoirs dans la couleur d’origine.</w:t>
            </w:r>
          </w:p>
        </w:tc>
      </w:tr>
      <w:tr w:rsidR="00EA5E15" w:rsidRPr="00F728E1" w14:paraId="59C676CA" w14:textId="77777777" w:rsidTr="005D1442">
        <w:tc>
          <w:tcPr>
            <w:tcW w:w="776" w:type="dxa"/>
          </w:tcPr>
          <w:p w14:paraId="59C676C8" w14:textId="16B885AE" w:rsidR="00EA5E15" w:rsidRPr="00055BC6" w:rsidRDefault="00956E91" w:rsidP="00ED7AD4">
            <w:r>
              <w:t>5.</w:t>
            </w:r>
          </w:p>
        </w:tc>
        <w:tc>
          <w:tcPr>
            <w:tcW w:w="8072" w:type="dxa"/>
            <w:shd w:val="clear" w:color="auto" w:fill="auto"/>
          </w:tcPr>
          <w:p w14:paraId="59C676C9" w14:textId="2C19F2D8" w:rsidR="00EA5E15" w:rsidRPr="00956E91" w:rsidRDefault="00956E91" w:rsidP="004E588F">
            <w:pPr>
              <w:rPr>
                <w:lang w:val="fr-BE"/>
              </w:rPr>
            </w:pPr>
            <w:r w:rsidRPr="00956E91">
              <w:rPr>
                <w:lang w:val="fr-BE"/>
              </w:rPr>
              <w:t>Réévaluation et placement des informations concernant les équipes d’évacuation, d’intervention et secouriste aux endroits spécifiques.</w:t>
            </w:r>
          </w:p>
        </w:tc>
      </w:tr>
    </w:tbl>
    <w:p w14:paraId="59C676CB" w14:textId="77777777" w:rsidR="009B3A48" w:rsidRPr="00956E91" w:rsidRDefault="009B3A48" w:rsidP="00ED7AD4">
      <w:pPr>
        <w:rPr>
          <w:sz w:val="22"/>
          <w:szCs w:val="22"/>
          <w:lang w:val="fr-BE"/>
        </w:rPr>
      </w:pPr>
    </w:p>
    <w:p w14:paraId="59C676CC" w14:textId="77777777" w:rsidR="009E27D7" w:rsidRPr="00956E91" w:rsidRDefault="009E27D7">
      <w:pPr>
        <w:rPr>
          <w:sz w:val="22"/>
          <w:szCs w:val="22"/>
          <w:lang w:val="fr-BE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6F2E4A85" w:rsidR="00C70B83" w:rsidRPr="004115B3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6D5" w14:textId="77777777" w:rsidR="00C70B83" w:rsidRPr="004115B3" w:rsidRDefault="00C70B83" w:rsidP="004E588F"/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17FB3091" w14:textId="77777777" w:rsidR="00361020" w:rsidRDefault="00361020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  <w:sectPr w:rsidR="0036102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EE" w14:textId="63ED0C3B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lastRenderedPageBreak/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361020" w:rsidRPr="00055BC6" w14:paraId="1EC28B98" w14:textId="77777777" w:rsidTr="00361020">
        <w:tc>
          <w:tcPr>
            <w:tcW w:w="4667" w:type="dxa"/>
          </w:tcPr>
          <w:p w14:paraId="50610C89" w14:textId="77777777" w:rsidR="00361020" w:rsidRPr="00055BC6" w:rsidRDefault="00361020" w:rsidP="00361020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62ABC1C" w14:textId="77777777" w:rsidR="00361020" w:rsidRPr="00055BC6" w:rsidRDefault="00361020" w:rsidP="00361020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07F5DEF" w14:textId="77777777" w:rsidR="00361020" w:rsidRPr="00055BC6" w:rsidRDefault="00361020" w:rsidP="00361020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5143528B" w14:textId="77777777" w:rsidR="00361020" w:rsidRPr="00055BC6" w:rsidRDefault="00361020" w:rsidP="00361020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361020" w:rsidRPr="00055BC6" w14:paraId="68BB5CBD" w14:textId="77777777" w:rsidTr="00361020">
        <w:tc>
          <w:tcPr>
            <w:tcW w:w="4667" w:type="dxa"/>
          </w:tcPr>
          <w:p w14:paraId="28720BAE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3A36D44C" w14:textId="77777777" w:rsidR="00361020" w:rsidRPr="00055BC6" w:rsidRDefault="00361020" w:rsidP="0036102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647B4964" w14:textId="77777777" w:rsidR="00361020" w:rsidRPr="00055BC6" w:rsidRDefault="00361020" w:rsidP="00361020">
            <w:pPr>
              <w:jc w:val="center"/>
            </w:pPr>
          </w:p>
        </w:tc>
      </w:tr>
      <w:tr w:rsidR="00361020" w:rsidRPr="00055BC6" w14:paraId="110F744C" w14:textId="77777777" w:rsidTr="00361020">
        <w:tc>
          <w:tcPr>
            <w:tcW w:w="4667" w:type="dxa"/>
          </w:tcPr>
          <w:p w14:paraId="76E1AF93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B199057" w14:textId="77777777" w:rsidR="00361020" w:rsidRPr="00055BC6" w:rsidRDefault="00361020" w:rsidP="0036102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EC32FD9" w14:textId="77777777" w:rsidR="00361020" w:rsidRPr="00055BC6" w:rsidRDefault="00361020" w:rsidP="00361020">
            <w:pPr>
              <w:jc w:val="center"/>
            </w:pPr>
          </w:p>
        </w:tc>
      </w:tr>
      <w:tr w:rsidR="00361020" w:rsidRPr="00055BC6" w14:paraId="5829C209" w14:textId="77777777" w:rsidTr="00361020">
        <w:tc>
          <w:tcPr>
            <w:tcW w:w="4667" w:type="dxa"/>
          </w:tcPr>
          <w:p w14:paraId="18ED40A2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60D54318" w14:textId="77777777" w:rsidR="00361020" w:rsidRPr="00055BC6" w:rsidRDefault="00361020" w:rsidP="0036102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707BCB0E" w14:textId="77777777" w:rsidR="00361020" w:rsidRPr="00055BC6" w:rsidRDefault="00361020" w:rsidP="00361020">
            <w:pPr>
              <w:jc w:val="center"/>
            </w:pPr>
          </w:p>
        </w:tc>
      </w:tr>
      <w:tr w:rsidR="00361020" w:rsidRPr="00055BC6" w14:paraId="11D9990A" w14:textId="77777777" w:rsidTr="00361020">
        <w:tc>
          <w:tcPr>
            <w:tcW w:w="4667" w:type="dxa"/>
          </w:tcPr>
          <w:p w14:paraId="5505A71D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54E8E730" w14:textId="77777777" w:rsidR="00361020" w:rsidRPr="00055BC6" w:rsidRDefault="00361020" w:rsidP="0036102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5FA0C9C" w14:textId="77777777" w:rsidR="00361020" w:rsidRPr="00055BC6" w:rsidRDefault="00361020" w:rsidP="00361020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64C26CEC" w14:textId="77777777" w:rsidR="00361020" w:rsidRPr="00055BC6" w:rsidRDefault="00361020" w:rsidP="00361020">
            <w:pPr>
              <w:jc w:val="center"/>
            </w:pPr>
          </w:p>
        </w:tc>
      </w:tr>
      <w:tr w:rsidR="00361020" w:rsidRPr="00055BC6" w14:paraId="26607336" w14:textId="77777777" w:rsidTr="00361020">
        <w:tc>
          <w:tcPr>
            <w:tcW w:w="4667" w:type="dxa"/>
          </w:tcPr>
          <w:p w14:paraId="63D0DF69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F17A39F" w14:textId="77777777" w:rsidR="00361020" w:rsidRPr="00055BC6" w:rsidRDefault="00361020" w:rsidP="00361020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28ECFADB" w14:textId="77777777" w:rsidR="00361020" w:rsidRPr="00055BC6" w:rsidRDefault="00361020" w:rsidP="00361020">
            <w:pPr>
              <w:jc w:val="center"/>
            </w:pPr>
            <w:r>
              <w:t>100</w:t>
            </w:r>
          </w:p>
        </w:tc>
      </w:tr>
      <w:tr w:rsidR="00361020" w:rsidRPr="00055BC6" w14:paraId="6BC76928" w14:textId="77777777" w:rsidTr="00361020">
        <w:tc>
          <w:tcPr>
            <w:tcW w:w="4667" w:type="dxa"/>
          </w:tcPr>
          <w:p w14:paraId="5D309550" w14:textId="77777777" w:rsidR="00361020" w:rsidRPr="00055BC6" w:rsidRDefault="00361020" w:rsidP="00361020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2BDD0ED5" w14:textId="77777777" w:rsidR="00361020" w:rsidRPr="00055BC6" w:rsidRDefault="00361020" w:rsidP="0036102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A8EC304" w14:textId="77777777" w:rsidR="00361020" w:rsidRPr="00055BC6" w:rsidRDefault="00361020" w:rsidP="00361020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31DC4ECA" w14:textId="77777777" w:rsidR="00361020" w:rsidRPr="00055BC6" w:rsidRDefault="00361020" w:rsidP="00361020">
            <w:pPr>
              <w:jc w:val="center"/>
            </w:pPr>
          </w:p>
        </w:tc>
      </w:tr>
    </w:tbl>
    <w:p w14:paraId="5C1A1233" w14:textId="77777777" w:rsidR="00361020" w:rsidRDefault="00361020" w:rsidP="00361020">
      <w:pPr>
        <w:rPr>
          <w:sz w:val="22"/>
          <w:szCs w:val="22"/>
        </w:rPr>
      </w:pPr>
    </w:p>
    <w:p w14:paraId="6F39134E" w14:textId="77777777" w:rsidR="00361020" w:rsidRDefault="00361020" w:rsidP="00361020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BA67CEF" w14:textId="77777777" w:rsidR="00361020" w:rsidRPr="00055BC6" w:rsidRDefault="00361020" w:rsidP="00361020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D13E8B7" w14:textId="77777777" w:rsidR="00361020" w:rsidRPr="00BB23C7" w:rsidRDefault="00361020" w:rsidP="00361020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3FD3931E" w14:textId="77777777" w:rsidR="00361020" w:rsidRDefault="00361020" w:rsidP="00361020">
      <w:pPr>
        <w:ind w:left="1418" w:hanging="284"/>
        <w:rPr>
          <w:sz w:val="22"/>
          <w:szCs w:val="22"/>
        </w:rPr>
      </w:pPr>
    </w:p>
    <w:p w14:paraId="32BFA92F" w14:textId="77777777" w:rsidR="00361020" w:rsidRPr="00647A25" w:rsidRDefault="00361020" w:rsidP="00361020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7DCA4E41" w14:textId="77777777" w:rsidR="00361020" w:rsidRPr="00302050" w:rsidRDefault="00361020" w:rsidP="00361020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529202E" w14:textId="77777777" w:rsidR="00361020" w:rsidRPr="00302050" w:rsidRDefault="00361020" w:rsidP="00361020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25C45543" w14:textId="77777777" w:rsidR="00361020" w:rsidRPr="00302050" w:rsidRDefault="00361020" w:rsidP="00361020">
      <w:pPr>
        <w:ind w:left="1418" w:hanging="284"/>
        <w:rPr>
          <w:sz w:val="22"/>
          <w:szCs w:val="22"/>
          <w:lang w:val="en-US"/>
        </w:rPr>
      </w:pPr>
    </w:p>
    <w:p w14:paraId="7807A8EE" w14:textId="77777777" w:rsidR="00361020" w:rsidRPr="00647A25" w:rsidRDefault="00361020" w:rsidP="00361020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58E89823" w14:textId="77777777" w:rsidR="00361020" w:rsidRDefault="00361020" w:rsidP="00361020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6E216349" w14:textId="77777777" w:rsidR="00361020" w:rsidRDefault="00361020" w:rsidP="00361020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11EAC8EE" w:rsidR="00647A25" w:rsidRPr="00647A25" w:rsidRDefault="00361020" w:rsidP="00361020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D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21" w14:textId="1A5145BE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361020">
        <w:t xml:space="preserve">De inlichtingen worden hernomen in de </w:t>
      </w:r>
      <w:r w:rsidR="006C7EC9" w:rsidRPr="00361020">
        <w:t>B</w:t>
      </w:r>
      <w:r w:rsidRPr="00361020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2E902667" w:rsidR="009B3A48" w:rsidRPr="00C04C4F" w:rsidRDefault="00C04C4F" w:rsidP="003A385F">
      <w:pPr>
        <w:ind w:left="720"/>
        <w:rPr>
          <w:sz w:val="22"/>
          <w:szCs w:val="22"/>
        </w:rPr>
      </w:pPr>
      <w:r w:rsidRPr="00C04C4F">
        <w:rPr>
          <w:sz w:val="22"/>
          <w:szCs w:val="22"/>
        </w:rPr>
        <w:t>Geen</w:t>
      </w:r>
      <w:r w:rsidR="009B3A48" w:rsidRPr="00C04C4F">
        <w:rPr>
          <w:sz w:val="22"/>
          <w:szCs w:val="22"/>
        </w:rPr>
        <w:t>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lastRenderedPageBreak/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C04C4F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C04C4F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C67744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  <w:tr w:rsidR="001325A6" w:rsidRPr="00055BC6" w14:paraId="59C67748" w14:textId="77777777" w:rsidTr="00C04C4F">
        <w:tc>
          <w:tcPr>
            <w:tcW w:w="7560" w:type="dxa"/>
            <w:tcBorders>
              <w:top w:val="single" w:sz="4" w:space="0" w:color="auto"/>
            </w:tcBorders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7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  <w:tr w:rsidR="001325A6" w:rsidRPr="00055BC6" w14:paraId="59C6774B" w14:textId="77777777" w:rsidTr="000C2928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A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  <w:tr w:rsidR="001325A6" w:rsidRPr="00055BC6" w14:paraId="59C6774E" w14:textId="77777777" w:rsidTr="000C2928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D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  <w:tr w:rsidR="001325A6" w:rsidRPr="00055BC6" w14:paraId="59C67751" w14:textId="77777777" w:rsidTr="000C2928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0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  <w:tr w:rsidR="001325A6" w:rsidRPr="00055BC6" w14:paraId="59C67754" w14:textId="77777777" w:rsidTr="000C2928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3" w14:textId="77777777" w:rsidR="009B3A48" w:rsidRPr="00C04C4F" w:rsidRDefault="009B3A48" w:rsidP="004115B3">
            <w:pPr>
              <w:jc w:val="center"/>
            </w:pPr>
            <w:r w:rsidRPr="00C04C4F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C04C4F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C04C4F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23A96B86" w14:textId="77777777" w:rsidR="00C04C4F" w:rsidRDefault="00C04C4F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sectPr w:rsidR="00C04C4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76" w14:textId="1EB1BCEC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lastRenderedPageBreak/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C04C4F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C04C4F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711FBE88" w:rsidR="009B3A48" w:rsidRPr="006C7EC9" w:rsidRDefault="00E365CD" w:rsidP="002D0A7E">
      <w:pPr>
        <w:ind w:left="360"/>
        <w:rPr>
          <w:color w:val="365F91" w:themeColor="accent1" w:themeShade="BF"/>
        </w:rPr>
      </w:pPr>
      <w:r w:rsidRPr="00C04C4F">
        <w:t>Zie jaarverslag LDPBW 08</w:t>
      </w:r>
      <w:r w:rsidR="006C7EC9" w:rsidRPr="00C04C4F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46FB3B8F" w:rsidR="009B3A48" w:rsidRDefault="00C04C4F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Geen Info</w:t>
      </w:r>
    </w:p>
    <w:p w14:paraId="59C6779A" w14:textId="72CCCB42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310D4313" w:rsidR="00EB1A68" w:rsidRPr="00055BC6" w:rsidRDefault="00EB1A68" w:rsidP="00C04C4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F4C3D93" w14:textId="77777777" w:rsidR="00C04C4F" w:rsidRDefault="00C04C4F" w:rsidP="00C04C4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De App </w:t>
      </w:r>
      <w:proofErr w:type="spellStart"/>
      <w:r>
        <w:t>Safety@Work</w:t>
      </w:r>
      <w:proofErr w:type="spellEnd"/>
    </w:p>
    <w:p w14:paraId="0AE32BBD" w14:textId="77777777" w:rsidR="00C04C4F" w:rsidRDefault="00C04C4F" w:rsidP="00C04C4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4811A463" w14:textId="77777777" w:rsidR="00C04C4F" w:rsidRDefault="00C04C4F" w:rsidP="00C04C4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59C677A4" w14:textId="3F90EC78" w:rsidR="009B3A48" w:rsidRDefault="00C04C4F" w:rsidP="00C04C4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A" w14:textId="310329C5" w:rsidR="00EB1A68" w:rsidRPr="0032165E" w:rsidRDefault="009E68CA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C" w14:textId="271F3164" w:rsidR="00EB1A68" w:rsidRPr="0032165E" w:rsidRDefault="009E68CA" w:rsidP="00C04C4F">
      <w:pPr>
        <w:pStyle w:val="ListParagraph"/>
        <w:numPr>
          <w:ilvl w:val="0"/>
          <w:numId w:val="35"/>
        </w:numPr>
      </w:pPr>
      <w:r>
        <w:t>Uithangbord</w:t>
      </w:r>
    </w:p>
    <w:p w14:paraId="59C677AF" w14:textId="72A97F93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C04C4F" w:rsidRPr="00055BC6" w14:paraId="6B51A043" w14:textId="77777777" w:rsidTr="00C61F0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C541F" w14:textId="77777777" w:rsidR="00C04C4F" w:rsidRPr="00055BC6" w:rsidRDefault="00C04C4F" w:rsidP="00C61F0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B414EE" w14:textId="77777777" w:rsidR="00C04C4F" w:rsidRPr="00055BC6" w:rsidRDefault="00C04C4F" w:rsidP="00C61F0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993EF56" w14:textId="77777777" w:rsidR="00C04C4F" w:rsidRPr="00055BC6" w:rsidRDefault="00C04C4F" w:rsidP="00C61F0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C04C4F" w:rsidRPr="00055BC6" w14:paraId="2D0DDF8D" w14:textId="77777777" w:rsidTr="00C61F0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57E2B5E" w14:textId="77777777" w:rsidR="00C04C4F" w:rsidRPr="00055BC6" w:rsidRDefault="00C04C4F" w:rsidP="00C61F0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45286E5" w14:textId="77777777" w:rsidR="00C04C4F" w:rsidRPr="00055BC6" w:rsidRDefault="00C04C4F" w:rsidP="00C61F02">
            <w:pPr>
              <w:jc w:val="center"/>
            </w:pPr>
            <w:r>
              <w:t>Het LPP dient eerst op het BOC van 11 Mar voorgelegd te worden.</w:t>
            </w:r>
            <w:r>
              <w:br/>
              <w:t>Het LPP kan nadien op onze SharePoint geraadpleegd/gedownload worden</w:t>
            </w:r>
          </w:p>
        </w:tc>
      </w:tr>
      <w:tr w:rsidR="00C04C4F" w:rsidRPr="00055BC6" w14:paraId="209DE769" w14:textId="77777777" w:rsidTr="00C61F02">
        <w:tc>
          <w:tcPr>
            <w:tcW w:w="567" w:type="dxa"/>
            <w:vAlign w:val="center"/>
          </w:tcPr>
          <w:p w14:paraId="0845EE55" w14:textId="77777777" w:rsidR="00C04C4F" w:rsidRPr="00055BC6" w:rsidRDefault="00C04C4F" w:rsidP="00C61F0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DD4D8A4" w14:textId="77777777" w:rsidR="00C04C4F" w:rsidRPr="00055BC6" w:rsidRDefault="00C04C4F" w:rsidP="00C61F02"/>
        </w:tc>
        <w:tc>
          <w:tcPr>
            <w:tcW w:w="3415" w:type="dxa"/>
            <w:gridSpan w:val="2"/>
          </w:tcPr>
          <w:p w14:paraId="6987FA65" w14:textId="77777777" w:rsidR="00C04C4F" w:rsidRPr="00055BC6" w:rsidRDefault="00C04C4F" w:rsidP="00C61F02"/>
        </w:tc>
      </w:tr>
      <w:tr w:rsidR="00C04C4F" w:rsidRPr="00055BC6" w14:paraId="2CD9F23D" w14:textId="77777777" w:rsidTr="00C61F02">
        <w:tc>
          <w:tcPr>
            <w:tcW w:w="567" w:type="dxa"/>
            <w:vAlign w:val="center"/>
          </w:tcPr>
          <w:p w14:paraId="64C35E24" w14:textId="77777777" w:rsidR="00C04C4F" w:rsidRPr="00055BC6" w:rsidRDefault="00C04C4F" w:rsidP="00C61F0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5FF715B" w14:textId="77777777" w:rsidR="00C04C4F" w:rsidRPr="00055BC6" w:rsidRDefault="00C04C4F" w:rsidP="00C61F02"/>
        </w:tc>
        <w:tc>
          <w:tcPr>
            <w:tcW w:w="3415" w:type="dxa"/>
            <w:gridSpan w:val="2"/>
          </w:tcPr>
          <w:p w14:paraId="23AC8794" w14:textId="77777777" w:rsidR="00C04C4F" w:rsidRPr="00055BC6" w:rsidRDefault="00C04C4F" w:rsidP="00C61F02"/>
        </w:tc>
      </w:tr>
      <w:tr w:rsidR="00C04C4F" w:rsidRPr="00055BC6" w14:paraId="6F46BEB4" w14:textId="77777777" w:rsidTr="00C61F02">
        <w:tc>
          <w:tcPr>
            <w:tcW w:w="567" w:type="dxa"/>
            <w:vAlign w:val="center"/>
          </w:tcPr>
          <w:p w14:paraId="756CDD97" w14:textId="64C3AC69" w:rsidR="00C04C4F" w:rsidRPr="00055BC6" w:rsidRDefault="00C04C4F" w:rsidP="00C61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6C7DCDE2" w14:textId="77777777" w:rsidR="00C04C4F" w:rsidRPr="00055BC6" w:rsidRDefault="00C04C4F" w:rsidP="00C61F02"/>
        </w:tc>
        <w:tc>
          <w:tcPr>
            <w:tcW w:w="3415" w:type="dxa"/>
            <w:gridSpan w:val="2"/>
          </w:tcPr>
          <w:p w14:paraId="315043D3" w14:textId="77777777" w:rsidR="00C04C4F" w:rsidRPr="00055BC6" w:rsidRDefault="00C04C4F" w:rsidP="00C61F02"/>
        </w:tc>
      </w:tr>
      <w:tr w:rsidR="00C04C4F" w:rsidRPr="00055BC6" w14:paraId="067CB3E0" w14:textId="77777777" w:rsidTr="00C61F02">
        <w:tc>
          <w:tcPr>
            <w:tcW w:w="567" w:type="dxa"/>
            <w:vAlign w:val="center"/>
          </w:tcPr>
          <w:p w14:paraId="1C89EB17" w14:textId="1B440646" w:rsidR="00C04C4F" w:rsidRPr="00055BC6" w:rsidRDefault="00C04C4F" w:rsidP="00C61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806" w:type="dxa"/>
          </w:tcPr>
          <w:p w14:paraId="720C9D08" w14:textId="77777777" w:rsidR="00C04C4F" w:rsidRPr="00055BC6" w:rsidRDefault="00C04C4F" w:rsidP="00C61F02"/>
        </w:tc>
        <w:tc>
          <w:tcPr>
            <w:tcW w:w="3415" w:type="dxa"/>
            <w:gridSpan w:val="2"/>
          </w:tcPr>
          <w:p w14:paraId="68F12747" w14:textId="77777777" w:rsidR="00C04C4F" w:rsidRPr="00055BC6" w:rsidRDefault="00C04C4F" w:rsidP="00C61F02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361020" w:rsidRDefault="00361020" w:rsidP="00373962">
      <w:r>
        <w:separator/>
      </w:r>
    </w:p>
  </w:endnote>
  <w:endnote w:type="continuationSeparator" w:id="0">
    <w:p w14:paraId="59C677CF" w14:textId="77777777" w:rsidR="00361020" w:rsidRDefault="00361020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03C6DAA6" w:rsidR="00361020" w:rsidRDefault="00361020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728E1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728E1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361020" w:rsidRDefault="00361020" w:rsidP="00373962">
      <w:r>
        <w:separator/>
      </w:r>
    </w:p>
  </w:footnote>
  <w:footnote w:type="continuationSeparator" w:id="0">
    <w:p w14:paraId="59C677CD" w14:textId="77777777" w:rsidR="00361020" w:rsidRDefault="00361020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361020" w:rsidRPr="00251AAD" w:rsidRDefault="00361020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20509"/>
    <w:rsid w:val="000325A1"/>
    <w:rsid w:val="00041DEF"/>
    <w:rsid w:val="000527EF"/>
    <w:rsid w:val="00055BC6"/>
    <w:rsid w:val="000C2928"/>
    <w:rsid w:val="00116681"/>
    <w:rsid w:val="001325A6"/>
    <w:rsid w:val="00134158"/>
    <w:rsid w:val="00186E7F"/>
    <w:rsid w:val="00194BB5"/>
    <w:rsid w:val="0020606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020"/>
    <w:rsid w:val="003616FD"/>
    <w:rsid w:val="00373962"/>
    <w:rsid w:val="00384012"/>
    <w:rsid w:val="00393C02"/>
    <w:rsid w:val="00396BDA"/>
    <w:rsid w:val="003A385F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312A8"/>
    <w:rsid w:val="00571E3C"/>
    <w:rsid w:val="005D1442"/>
    <w:rsid w:val="00601855"/>
    <w:rsid w:val="0063115D"/>
    <w:rsid w:val="00633C46"/>
    <w:rsid w:val="00642DB9"/>
    <w:rsid w:val="00647A25"/>
    <w:rsid w:val="0065417A"/>
    <w:rsid w:val="00674CC4"/>
    <w:rsid w:val="006B09C2"/>
    <w:rsid w:val="006B553C"/>
    <w:rsid w:val="006C6F2F"/>
    <w:rsid w:val="006C7EC9"/>
    <w:rsid w:val="006E73D5"/>
    <w:rsid w:val="00725FAA"/>
    <w:rsid w:val="0073276F"/>
    <w:rsid w:val="00783318"/>
    <w:rsid w:val="008102C6"/>
    <w:rsid w:val="008232A4"/>
    <w:rsid w:val="00827EAD"/>
    <w:rsid w:val="00830886"/>
    <w:rsid w:val="008935DC"/>
    <w:rsid w:val="00897F22"/>
    <w:rsid w:val="008A077F"/>
    <w:rsid w:val="008C475E"/>
    <w:rsid w:val="008C47B6"/>
    <w:rsid w:val="008E13D0"/>
    <w:rsid w:val="008F7DCA"/>
    <w:rsid w:val="009321DB"/>
    <w:rsid w:val="009358F1"/>
    <w:rsid w:val="00943280"/>
    <w:rsid w:val="009474ED"/>
    <w:rsid w:val="009567D6"/>
    <w:rsid w:val="00956E91"/>
    <w:rsid w:val="00961D0B"/>
    <w:rsid w:val="009856C3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36406"/>
    <w:rsid w:val="00A66AEA"/>
    <w:rsid w:val="00A97072"/>
    <w:rsid w:val="00AC33C0"/>
    <w:rsid w:val="00AF4A2E"/>
    <w:rsid w:val="00B70EAF"/>
    <w:rsid w:val="00B764FB"/>
    <w:rsid w:val="00B8610D"/>
    <w:rsid w:val="00B87A00"/>
    <w:rsid w:val="00BB23C7"/>
    <w:rsid w:val="00BB369E"/>
    <w:rsid w:val="00BB5F18"/>
    <w:rsid w:val="00BC39EC"/>
    <w:rsid w:val="00BF4439"/>
    <w:rsid w:val="00C04C4F"/>
    <w:rsid w:val="00C152C5"/>
    <w:rsid w:val="00C334E0"/>
    <w:rsid w:val="00C4217A"/>
    <w:rsid w:val="00C5729B"/>
    <w:rsid w:val="00C70B83"/>
    <w:rsid w:val="00C76D4A"/>
    <w:rsid w:val="00C916FF"/>
    <w:rsid w:val="00CB1138"/>
    <w:rsid w:val="00D8679A"/>
    <w:rsid w:val="00D91E3D"/>
    <w:rsid w:val="00D92619"/>
    <w:rsid w:val="00DA73C6"/>
    <w:rsid w:val="00DC31B5"/>
    <w:rsid w:val="00DD344D"/>
    <w:rsid w:val="00E02B2C"/>
    <w:rsid w:val="00E365CD"/>
    <w:rsid w:val="00E60B82"/>
    <w:rsid w:val="00E64DAA"/>
    <w:rsid w:val="00E73452"/>
    <w:rsid w:val="00EA5E15"/>
    <w:rsid w:val="00EB1A68"/>
    <w:rsid w:val="00EB5128"/>
    <w:rsid w:val="00EC5BC3"/>
    <w:rsid w:val="00ED7AD4"/>
    <w:rsid w:val="00F03E45"/>
    <w:rsid w:val="00F43F14"/>
    <w:rsid w:val="00F44EEC"/>
    <w:rsid w:val="00F54E58"/>
    <w:rsid w:val="00F64C2B"/>
    <w:rsid w:val="00F70DAB"/>
    <w:rsid w:val="00F728E1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6EB3A758-6315-4C6F-B966-45AE8A16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6feb3e28-cf4b-4f02-8c5e-c8457fe8e9a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53</TotalTime>
  <Pages>8</Pages>
  <Words>1545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9</cp:revision>
  <cp:lastPrinted>2016-03-17T08:03:00Z</cp:lastPrinted>
  <dcterms:created xsi:type="dcterms:W3CDTF">2019-03-05T12:44:00Z</dcterms:created>
  <dcterms:modified xsi:type="dcterms:W3CDTF">2020-02-18T11:02:00Z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