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214B3A9C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8F578B">
        <w:rPr>
          <w:b/>
          <w:sz w:val="22"/>
          <w:szCs w:val="22"/>
          <w:u w:val="single"/>
        </w:rPr>
        <w:t xml:space="preserve">CC </w:t>
      </w:r>
      <w:proofErr w:type="gramStart"/>
      <w:r w:rsidR="008F578B">
        <w:rPr>
          <w:b/>
          <w:sz w:val="22"/>
          <w:szCs w:val="22"/>
          <w:u w:val="single"/>
        </w:rPr>
        <w:t>Infra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A70BAC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4BC784A7" w:rsidR="009474ED" w:rsidRPr="009E27D7" w:rsidRDefault="008F578B" w:rsidP="00357A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CC Infra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9E27D7" w14:paraId="59C6763C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9C6763A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1720B655" w:rsidR="009474ED" w:rsidRPr="009E27D7" w:rsidRDefault="008F578B" w:rsidP="000E1163">
            <w:pPr>
              <w:rPr>
                <w:sz w:val="22"/>
                <w:szCs w:val="22"/>
              </w:rPr>
            </w:pPr>
            <w:r>
              <w:rPr>
                <w:rFonts w:ascii="Verdana" w:hAnsi="Verdana"/>
                <w:sz w:val="16"/>
                <w:szCs w:val="16"/>
              </w:rPr>
              <w:t>9-</w:t>
            </w:r>
            <w:r w:rsidR="000E1163">
              <w:rPr>
                <w:rFonts w:ascii="Verdana" w:hAnsi="Verdana"/>
                <w:sz w:val="16"/>
                <w:szCs w:val="16"/>
              </w:rPr>
              <w:t>6321-16573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3A2D7F3D" w:rsidR="009474ED" w:rsidRPr="009E27D7" w:rsidRDefault="00A70BAC" w:rsidP="009474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9-6321-16514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1D66F186" w:rsidR="00A20851" w:rsidRPr="00A70BAC" w:rsidRDefault="006B553C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  <w:lang w:val="fr-BE"/>
        </w:rPr>
      </w:pPr>
      <w:proofErr w:type="spellStart"/>
      <w:r w:rsidRPr="00A70BAC">
        <w:rPr>
          <w:color w:val="000000" w:themeColor="text1"/>
          <w:sz w:val="22"/>
          <w:szCs w:val="22"/>
          <w:lang w:val="fr-BE"/>
        </w:rPr>
        <w:t>Administratie</w:t>
      </w:r>
      <w:proofErr w:type="spellEnd"/>
      <w:r w:rsidR="00336630">
        <w:rPr>
          <w:color w:val="000000" w:themeColor="text1"/>
          <w:sz w:val="22"/>
          <w:szCs w:val="22"/>
          <w:lang w:val="fr-BE"/>
        </w:rPr>
        <w:t xml:space="preserve">, </w:t>
      </w:r>
      <w:proofErr w:type="spellStart"/>
      <w:r w:rsidR="00336630">
        <w:rPr>
          <w:color w:val="000000" w:themeColor="text1"/>
          <w:sz w:val="22"/>
          <w:szCs w:val="22"/>
          <w:lang w:val="fr-BE"/>
        </w:rPr>
        <w:t>beeldschermwerk</w:t>
      </w:r>
      <w:proofErr w:type="spellEnd"/>
    </w:p>
    <w:p w14:paraId="59C67647" w14:textId="297ED29E" w:rsidR="009B3A48" w:rsidRPr="00336630" w:rsidRDefault="00F131AF" w:rsidP="00336630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Opvolging en controle werven</w:t>
      </w: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3F0EF282" w14:textId="08B51ED3" w:rsidR="00A70BAC" w:rsidRDefault="00336630" w:rsidP="00A70BAC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Opvolging en controle werven</w:t>
      </w:r>
    </w:p>
    <w:p w14:paraId="3D6143E9" w14:textId="66EC35B9" w:rsidR="00A70BAC" w:rsidRPr="00F44EEC" w:rsidRDefault="00336630" w:rsidP="00A70BAC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Klimmen in torens</w:t>
      </w: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474282">
        <w:rPr>
          <w:strike/>
          <w:sz w:val="22"/>
          <w:szCs w:val="22"/>
          <w:highlight w:val="lightGray"/>
        </w:rPr>
        <w:t xml:space="preserve">: </w:t>
      </w:r>
      <w:proofErr w:type="gramStart"/>
      <w:r w:rsidRPr="00474282">
        <w:rPr>
          <w:strike/>
          <w:sz w:val="22"/>
          <w:szCs w:val="22"/>
          <w:highlight w:val="lightGray"/>
        </w:rPr>
        <w:t>ja</w:t>
      </w:r>
      <w:r w:rsidRPr="009358F1">
        <w:rPr>
          <w:sz w:val="22"/>
          <w:szCs w:val="22"/>
          <w:highlight w:val="lightGray"/>
        </w:rPr>
        <w:t xml:space="preserve"> /</w:t>
      </w:r>
      <w:proofErr w:type="gramEnd"/>
      <w:r w:rsidRPr="009358F1">
        <w:rPr>
          <w:sz w:val="22"/>
          <w:szCs w:val="22"/>
          <w:highlight w:val="lightGray"/>
        </w:rPr>
        <w:t xml:space="preserve">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26AFF627" w14:textId="299274C4" w:rsidR="00336630" w:rsidRDefault="00336630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211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42"/>
        <w:gridCol w:w="709"/>
        <w:gridCol w:w="850"/>
        <w:gridCol w:w="993"/>
      </w:tblGrid>
      <w:tr w:rsidR="00336630" w14:paraId="261BED59" w14:textId="77777777" w:rsidTr="00106459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830F2F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51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EA4FD3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59" w:type="dxa"/>
            <w:gridSpan w:val="2"/>
            <w:shd w:val="clear" w:color="auto" w:fill="BFBFBF" w:themeFill="background1" w:themeFillShade="BF"/>
            <w:vAlign w:val="center"/>
          </w:tcPr>
          <w:p w14:paraId="7D050BA5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93" w:type="dxa"/>
            <w:vMerge w:val="restart"/>
            <w:shd w:val="clear" w:color="auto" w:fill="BFBFBF" w:themeFill="background1" w:themeFillShade="BF"/>
            <w:vAlign w:val="center"/>
          </w:tcPr>
          <w:p w14:paraId="459CA969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336630" w14:paraId="198A9813" w14:textId="77777777" w:rsidTr="00106459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D3EC2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320D60A2" w14:textId="77777777" w:rsidR="00336630" w:rsidRPr="00E74119" w:rsidRDefault="00336630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4640FD9E" w14:textId="77777777" w:rsidR="00336630" w:rsidRPr="00E74119" w:rsidRDefault="00336630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64E7D46" w14:textId="77777777" w:rsidR="00336630" w:rsidRPr="00E74119" w:rsidRDefault="00336630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850" w:type="dxa"/>
            <w:shd w:val="clear" w:color="auto" w:fill="BFBFBF" w:themeFill="background1" w:themeFillShade="BF"/>
          </w:tcPr>
          <w:p w14:paraId="4C28CF54" w14:textId="77777777" w:rsidR="00336630" w:rsidRPr="00E74119" w:rsidRDefault="00336630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93" w:type="dxa"/>
            <w:vMerge/>
          </w:tcPr>
          <w:p w14:paraId="54A6AEBE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336630" w14:paraId="0B77B9EE" w14:textId="77777777" w:rsidTr="00106459">
        <w:tc>
          <w:tcPr>
            <w:tcW w:w="4208" w:type="dxa"/>
            <w:tcBorders>
              <w:top w:val="single" w:sz="4" w:space="0" w:color="auto"/>
            </w:tcBorders>
          </w:tcPr>
          <w:p w14:paraId="74F8DDB3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5E2334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8792914" w14:textId="0400CB32" w:rsidR="00336630" w:rsidRDefault="000400DF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106459">
              <w:rPr>
                <w:sz w:val="22"/>
                <w:szCs w:val="22"/>
              </w:rPr>
              <w:t>,75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29BE08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B6C039C" w14:textId="6849DE97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9D35530" w14:textId="1F8C091B" w:rsidR="00336630" w:rsidRDefault="000400DF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60,75</w:t>
            </w:r>
          </w:p>
        </w:tc>
      </w:tr>
      <w:tr w:rsidR="00336630" w14:paraId="460A8BE8" w14:textId="77777777" w:rsidTr="00106459">
        <w:tc>
          <w:tcPr>
            <w:tcW w:w="4208" w:type="dxa"/>
          </w:tcPr>
          <w:p w14:paraId="0B248860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908519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A4EC8BB" w14:textId="2ECAF5B5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776DB3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FB8359C" w14:textId="3B6DE255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78ED6361" w14:textId="60ED3CA0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6630" w14:paraId="044DEEEA" w14:textId="77777777" w:rsidTr="00106459">
        <w:tc>
          <w:tcPr>
            <w:tcW w:w="4208" w:type="dxa"/>
          </w:tcPr>
          <w:p w14:paraId="1DA60CF0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4B1BDF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A78F4D6" w14:textId="13FD209C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555968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E53D64E" w14:textId="5595E357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61513AE9" w14:textId="2CDD5609" w:rsidR="00336630" w:rsidRDefault="000400DF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336630" w14:paraId="69793E95" w14:textId="77777777" w:rsidTr="00106459">
        <w:tc>
          <w:tcPr>
            <w:tcW w:w="4208" w:type="dxa"/>
          </w:tcPr>
          <w:p w14:paraId="3CD33A8F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E7A5898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6A56E21" w14:textId="13891809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30,75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7E903A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96FC94C" w14:textId="4688C75C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15,75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08A6CB5" w14:textId="04947271" w:rsidR="00336630" w:rsidRDefault="000400DF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46,5</w:t>
            </w:r>
          </w:p>
        </w:tc>
      </w:tr>
      <w:tr w:rsidR="00336630" w14:paraId="42656104" w14:textId="77777777" w:rsidTr="00106459">
        <w:tc>
          <w:tcPr>
            <w:tcW w:w="4208" w:type="dxa"/>
          </w:tcPr>
          <w:p w14:paraId="6B62CA5F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FA7C19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F779FF9" w14:textId="052E2484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B410BF1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973F962" w14:textId="50A7B666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13326D4" w14:textId="6628BB73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6630" w14:paraId="45ACF685" w14:textId="77777777" w:rsidTr="00106459">
        <w:tc>
          <w:tcPr>
            <w:tcW w:w="4208" w:type="dxa"/>
          </w:tcPr>
          <w:p w14:paraId="4647B3AA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C45919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29AF3D7" w14:textId="4C1DFF31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D895E31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9EF4489" w14:textId="405A662B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2B25013B" w14:textId="247380A9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6630" w14:paraId="5F20D286" w14:textId="77777777" w:rsidTr="00106459">
        <w:tc>
          <w:tcPr>
            <w:tcW w:w="4208" w:type="dxa"/>
          </w:tcPr>
          <w:p w14:paraId="177A2E1A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47507F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BE7E2B0" w14:textId="5AD03B59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F06FDF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800BA78" w14:textId="4D374552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FE5C1E" w14:textId="29AD7F5E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6630" w14:paraId="5B20AD80" w14:textId="77777777" w:rsidTr="00106459">
        <w:tc>
          <w:tcPr>
            <w:tcW w:w="4208" w:type="dxa"/>
          </w:tcPr>
          <w:p w14:paraId="0939408A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6DAA26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E25609A" w14:textId="2B48ED4E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AF7C3E4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3E22FAC3" w14:textId="580C633F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EFAEB45" w14:textId="4030331F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6630" w14:paraId="5080B444" w14:textId="77777777" w:rsidTr="00106459">
        <w:tc>
          <w:tcPr>
            <w:tcW w:w="4208" w:type="dxa"/>
          </w:tcPr>
          <w:p w14:paraId="0FACF5DF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6134D7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21350B3A" w14:textId="551AFE7D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FC71F0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1ABAAB4" w14:textId="473EDA09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01C07CCF" w14:textId="0B219B5B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6630" w14:paraId="5F8BD816" w14:textId="77777777" w:rsidTr="00106459">
        <w:tc>
          <w:tcPr>
            <w:tcW w:w="4208" w:type="dxa"/>
          </w:tcPr>
          <w:p w14:paraId="74906ED7" w14:textId="77777777" w:rsidR="00336630" w:rsidRDefault="00336630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3F932A7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A1916F1" w14:textId="67C36977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92196E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2E670CC" w14:textId="363BC8C0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5D8201CC" w14:textId="29BBA49D" w:rsidR="00336630" w:rsidRDefault="00106459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36630" w14:paraId="45D745BD" w14:textId="77777777" w:rsidTr="00106459">
        <w:tc>
          <w:tcPr>
            <w:tcW w:w="7218" w:type="dxa"/>
            <w:gridSpan w:val="5"/>
            <w:shd w:val="clear" w:color="auto" w:fill="auto"/>
          </w:tcPr>
          <w:p w14:paraId="12EDA0D5" w14:textId="77777777" w:rsidR="00336630" w:rsidRDefault="00336630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14:paraId="413FC0E1" w14:textId="20511198" w:rsidR="00336630" w:rsidRDefault="000400DF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111,25</w:t>
            </w:r>
          </w:p>
        </w:tc>
      </w:tr>
    </w:tbl>
    <w:p w14:paraId="59C67652" w14:textId="3AE9640C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7999C17C" w14:textId="77777777" w:rsidR="00106459" w:rsidRDefault="00106459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106459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19EB7950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4A2693AC" w14:textId="67C48212" w:rsidR="00AE172F" w:rsidRPr="009358F1" w:rsidRDefault="00AE172F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103"/>
        <w:gridCol w:w="1235"/>
        <w:gridCol w:w="2161"/>
        <w:gridCol w:w="2175"/>
      </w:tblGrid>
      <w:tr w:rsidR="00AE172F" w14:paraId="30068FA9" w14:textId="77777777" w:rsidTr="00336630">
        <w:tc>
          <w:tcPr>
            <w:tcW w:w="3103" w:type="dxa"/>
            <w:shd w:val="clear" w:color="auto" w:fill="BFBFBF" w:themeFill="background1" w:themeFillShade="BF"/>
            <w:vAlign w:val="center"/>
          </w:tcPr>
          <w:p w14:paraId="626CFB3D" w14:textId="5C02F9A9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235" w:type="dxa"/>
            <w:shd w:val="clear" w:color="auto" w:fill="BFBFBF" w:themeFill="background1" w:themeFillShade="BF"/>
            <w:vAlign w:val="center"/>
          </w:tcPr>
          <w:p w14:paraId="09EF340C" w14:textId="7B0E8901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161" w:type="dxa"/>
            <w:shd w:val="clear" w:color="auto" w:fill="BFBFBF" w:themeFill="background1" w:themeFillShade="BF"/>
            <w:vAlign w:val="center"/>
          </w:tcPr>
          <w:p w14:paraId="38AC5E84" w14:textId="6F2D121A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75" w:type="dxa"/>
            <w:shd w:val="clear" w:color="auto" w:fill="BFBFBF" w:themeFill="background1" w:themeFillShade="BF"/>
            <w:vAlign w:val="center"/>
          </w:tcPr>
          <w:p w14:paraId="47B2C399" w14:textId="7A47D6C2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AE172F" w14:paraId="4474EB07" w14:textId="77777777" w:rsidTr="00336630">
        <w:tc>
          <w:tcPr>
            <w:tcW w:w="3103" w:type="dxa"/>
            <w:vAlign w:val="center"/>
          </w:tcPr>
          <w:p w14:paraId="61936ED0" w14:textId="6EBC2FB1" w:rsidR="00AE172F" w:rsidRDefault="00AE172F" w:rsidP="00AE172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 HEMELRIJCK Katrien</w:t>
            </w:r>
          </w:p>
        </w:tc>
        <w:tc>
          <w:tcPr>
            <w:tcW w:w="1235" w:type="dxa"/>
            <w:vAlign w:val="center"/>
          </w:tcPr>
          <w:p w14:paraId="700F1879" w14:textId="6C47ADB7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</w:t>
            </w:r>
          </w:p>
        </w:tc>
        <w:tc>
          <w:tcPr>
            <w:tcW w:w="2161" w:type="dxa"/>
            <w:vAlign w:val="center"/>
          </w:tcPr>
          <w:p w14:paraId="0E2ABDEA" w14:textId="2D22F4C3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5" w:type="dxa"/>
            <w:vAlign w:val="center"/>
          </w:tcPr>
          <w:p w14:paraId="18C4797A" w14:textId="7352A4A7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AE172F" w14:paraId="684380AE" w14:textId="77777777" w:rsidTr="00336630">
        <w:tc>
          <w:tcPr>
            <w:tcW w:w="3103" w:type="dxa"/>
            <w:vAlign w:val="center"/>
          </w:tcPr>
          <w:p w14:paraId="0D210DEC" w14:textId="4D0E6396" w:rsidR="00AE172F" w:rsidRDefault="00AE172F" w:rsidP="00AE172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APPELTHANS Ruth</w:t>
            </w:r>
          </w:p>
        </w:tc>
        <w:tc>
          <w:tcPr>
            <w:tcW w:w="1235" w:type="dxa"/>
            <w:vAlign w:val="center"/>
          </w:tcPr>
          <w:p w14:paraId="481FCAF6" w14:textId="47975692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</w:t>
            </w:r>
          </w:p>
        </w:tc>
        <w:tc>
          <w:tcPr>
            <w:tcW w:w="2161" w:type="dxa"/>
            <w:vAlign w:val="center"/>
          </w:tcPr>
          <w:p w14:paraId="06BA0A00" w14:textId="714BAB33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5" w:type="dxa"/>
            <w:vAlign w:val="center"/>
          </w:tcPr>
          <w:p w14:paraId="2A1E522E" w14:textId="0DA41ED7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AE172F" w14:paraId="05231B45" w14:textId="77777777" w:rsidTr="00336630">
        <w:tc>
          <w:tcPr>
            <w:tcW w:w="3103" w:type="dxa"/>
            <w:vAlign w:val="center"/>
          </w:tcPr>
          <w:p w14:paraId="2EFD1BCA" w14:textId="06536220" w:rsidR="00AE172F" w:rsidRDefault="00A70BAC" w:rsidP="00AE172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DESMIDT </w:t>
            </w:r>
            <w:proofErr w:type="spellStart"/>
            <w:r>
              <w:rPr>
                <w:sz w:val="22"/>
                <w:szCs w:val="22"/>
              </w:rPr>
              <w:t>Ronals</w:t>
            </w:r>
            <w:proofErr w:type="spellEnd"/>
          </w:p>
        </w:tc>
        <w:tc>
          <w:tcPr>
            <w:tcW w:w="1235" w:type="dxa"/>
            <w:vAlign w:val="center"/>
          </w:tcPr>
          <w:p w14:paraId="3F1FDCB0" w14:textId="2D5CE2EE" w:rsidR="00AE172F" w:rsidRDefault="00A70BAC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</w:t>
            </w:r>
          </w:p>
        </w:tc>
        <w:tc>
          <w:tcPr>
            <w:tcW w:w="2161" w:type="dxa"/>
            <w:vAlign w:val="center"/>
          </w:tcPr>
          <w:p w14:paraId="446230A4" w14:textId="766B7A46" w:rsidR="00AE172F" w:rsidRDefault="00AE172F" w:rsidP="00A70BA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5" w:type="dxa"/>
            <w:vAlign w:val="center"/>
          </w:tcPr>
          <w:p w14:paraId="05F0E237" w14:textId="1A92ABEB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AE172F" w14:paraId="05D6A603" w14:textId="77777777" w:rsidTr="00336630">
        <w:tc>
          <w:tcPr>
            <w:tcW w:w="3103" w:type="dxa"/>
            <w:vAlign w:val="center"/>
          </w:tcPr>
          <w:p w14:paraId="6C7D458E" w14:textId="321D6056" w:rsidR="00AE172F" w:rsidRDefault="00A70BAC" w:rsidP="00AE172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VAN PUYENBROECK Emmanuel</w:t>
            </w:r>
          </w:p>
        </w:tc>
        <w:tc>
          <w:tcPr>
            <w:tcW w:w="1235" w:type="dxa"/>
            <w:vAlign w:val="center"/>
          </w:tcPr>
          <w:p w14:paraId="1CE23CEB" w14:textId="3CD7C4DC" w:rsidR="00AE172F" w:rsidRDefault="00A70BAC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CLC</w:t>
            </w:r>
          </w:p>
        </w:tc>
        <w:tc>
          <w:tcPr>
            <w:tcW w:w="2161" w:type="dxa"/>
            <w:vAlign w:val="center"/>
          </w:tcPr>
          <w:p w14:paraId="2E47BF3D" w14:textId="77777777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175" w:type="dxa"/>
            <w:vAlign w:val="center"/>
          </w:tcPr>
          <w:p w14:paraId="11806606" w14:textId="77777777" w:rsidR="00AE172F" w:rsidRDefault="00AE172F" w:rsidP="00AE172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59C67656" w14:textId="77777777" w:rsidR="00F44EEC" w:rsidRDefault="00F44EEC">
      <w:pPr>
        <w:rPr>
          <w:b/>
          <w:sz w:val="22"/>
          <w:szCs w:val="22"/>
          <w:u w:val="single"/>
        </w:rPr>
      </w:pPr>
    </w:p>
    <w:p w14:paraId="59C67657" w14:textId="07F67AB8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4D40EFC6" w14:textId="69770144" w:rsidR="00106459" w:rsidRPr="006B09C2" w:rsidRDefault="00106459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644"/>
        <w:gridCol w:w="1270"/>
      </w:tblGrid>
      <w:tr w:rsidR="00106459" w:rsidRPr="0066660E" w14:paraId="189154CE" w14:textId="77777777" w:rsidTr="005E34BC">
        <w:tc>
          <w:tcPr>
            <w:tcW w:w="4066" w:type="dxa"/>
            <w:vAlign w:val="center"/>
          </w:tcPr>
          <w:p w14:paraId="4F3B6E59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60529FE" w14:textId="79CF3C20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60,75</w:t>
            </w:r>
          </w:p>
        </w:tc>
        <w:tc>
          <w:tcPr>
            <w:tcW w:w="3828" w:type="dxa"/>
            <w:vAlign w:val="center"/>
          </w:tcPr>
          <w:p w14:paraId="7F28D10F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BE919D8" w14:textId="2859733B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94.648,50</w:t>
            </w:r>
          </w:p>
        </w:tc>
      </w:tr>
      <w:tr w:rsidR="00106459" w:rsidRPr="0066660E" w14:paraId="334AADC9" w14:textId="77777777" w:rsidTr="005E34BC">
        <w:tc>
          <w:tcPr>
            <w:tcW w:w="4066" w:type="dxa"/>
            <w:vAlign w:val="center"/>
          </w:tcPr>
          <w:p w14:paraId="1A6F1471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26FEFF8" w14:textId="2D1A5B84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0B55CA6C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5435617" w14:textId="276F6F76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6459" w:rsidRPr="0066660E" w14:paraId="19D67098" w14:textId="77777777" w:rsidTr="005E34BC">
        <w:tc>
          <w:tcPr>
            <w:tcW w:w="4066" w:type="dxa"/>
            <w:vAlign w:val="center"/>
          </w:tcPr>
          <w:p w14:paraId="52F9D48E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55C31F0" w14:textId="0A507B49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828" w:type="dxa"/>
            <w:vAlign w:val="center"/>
          </w:tcPr>
          <w:p w14:paraId="4CF4A2AC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0117C32" w14:textId="03AFDEE3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3.119</w:t>
            </w:r>
          </w:p>
        </w:tc>
      </w:tr>
      <w:tr w:rsidR="00106459" w:rsidRPr="0066660E" w14:paraId="77112E49" w14:textId="77777777" w:rsidTr="005E34BC">
        <w:tc>
          <w:tcPr>
            <w:tcW w:w="4066" w:type="dxa"/>
            <w:vAlign w:val="center"/>
          </w:tcPr>
          <w:p w14:paraId="52AA364F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6F24C4A" w14:textId="0774C522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46,5</w:t>
            </w:r>
          </w:p>
        </w:tc>
        <w:tc>
          <w:tcPr>
            <w:tcW w:w="3828" w:type="dxa"/>
            <w:vAlign w:val="center"/>
          </w:tcPr>
          <w:p w14:paraId="786599AE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CC5B081" w14:textId="15B9E31C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72.447</w:t>
            </w:r>
          </w:p>
        </w:tc>
      </w:tr>
      <w:tr w:rsidR="00106459" w:rsidRPr="0066660E" w14:paraId="1A22D580" w14:textId="77777777" w:rsidTr="005E34BC">
        <w:tc>
          <w:tcPr>
            <w:tcW w:w="4066" w:type="dxa"/>
            <w:vAlign w:val="center"/>
          </w:tcPr>
          <w:p w14:paraId="6929963C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B757567" w14:textId="2A357885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6425E90D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D6A82A6" w14:textId="0FC1ED26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6459" w:rsidRPr="0066660E" w14:paraId="65C84286" w14:textId="77777777" w:rsidTr="005E34BC">
        <w:tc>
          <w:tcPr>
            <w:tcW w:w="4066" w:type="dxa"/>
            <w:vAlign w:val="center"/>
          </w:tcPr>
          <w:p w14:paraId="45655602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BA161A4" w14:textId="45617821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592BC564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F406DFB" w14:textId="73F09561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6459" w:rsidRPr="0066660E" w14:paraId="114830DF" w14:textId="77777777" w:rsidTr="005E34BC">
        <w:tc>
          <w:tcPr>
            <w:tcW w:w="4066" w:type="dxa"/>
            <w:vAlign w:val="center"/>
          </w:tcPr>
          <w:p w14:paraId="4EACF0C3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B9D39C3" w14:textId="721840CE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9BDCE46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19F2481" w14:textId="1136538E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6459" w:rsidRPr="0066660E" w14:paraId="2983B1FD" w14:textId="77777777" w:rsidTr="005E34BC">
        <w:tc>
          <w:tcPr>
            <w:tcW w:w="4066" w:type="dxa"/>
            <w:vAlign w:val="center"/>
          </w:tcPr>
          <w:p w14:paraId="1987A3D8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3A55E3A" w14:textId="6056CC1A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7A1C98DB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3620F5D5" w14:textId="08CD627C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6459" w:rsidRPr="0066660E" w14:paraId="2821061C" w14:textId="77777777" w:rsidTr="005E34BC">
        <w:tc>
          <w:tcPr>
            <w:tcW w:w="4066" w:type="dxa"/>
            <w:vAlign w:val="center"/>
          </w:tcPr>
          <w:p w14:paraId="3C5006EF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6526D85D" w14:textId="312D36EA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1E4743F3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F0684CA" w14:textId="77BD1A24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6459" w:rsidRPr="0066660E" w14:paraId="59EEE025" w14:textId="77777777" w:rsidTr="005E34BC">
        <w:tc>
          <w:tcPr>
            <w:tcW w:w="4066" w:type="dxa"/>
            <w:vAlign w:val="center"/>
          </w:tcPr>
          <w:p w14:paraId="15F43A04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56256C3" w14:textId="3B58F4B6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828" w:type="dxa"/>
            <w:vAlign w:val="center"/>
          </w:tcPr>
          <w:p w14:paraId="38A7503B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5BDB5AA" w14:textId="320275BB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06459" w:rsidRPr="0066660E" w14:paraId="14317025" w14:textId="77777777" w:rsidTr="005E34BC">
        <w:tc>
          <w:tcPr>
            <w:tcW w:w="4066" w:type="dxa"/>
            <w:vAlign w:val="center"/>
          </w:tcPr>
          <w:p w14:paraId="3C19DDC8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475E228A" w14:textId="4B3633CB" w:rsidR="00106459" w:rsidRPr="00ED234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111,25</w:t>
            </w:r>
          </w:p>
        </w:tc>
        <w:tc>
          <w:tcPr>
            <w:tcW w:w="3828" w:type="dxa"/>
            <w:vAlign w:val="center"/>
          </w:tcPr>
          <w:p w14:paraId="015FDCA8" w14:textId="77777777" w:rsidR="00106459" w:rsidRDefault="00106459" w:rsidP="005E34BC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5A0C84F" w14:textId="337659F7" w:rsidR="00106459" w:rsidRPr="0066660E" w:rsidRDefault="00106459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170.214,50</w:t>
            </w:r>
          </w:p>
        </w:tc>
      </w:tr>
    </w:tbl>
    <w:p w14:paraId="59C6765B" w14:textId="4EE1F355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11D6AA64" w14:textId="770748B8" w:rsidR="00757114" w:rsidRDefault="00757114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757114" w14:paraId="51917566" w14:textId="77777777" w:rsidTr="005E34BC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3537818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3332A4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1B2ABC96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757114" w:rsidRPr="00E74119" w14:paraId="000D67CA" w14:textId="77777777" w:rsidTr="005E34BC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98A7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95A2D43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3874113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6D858A9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54CE0E74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757114" w14:paraId="5BFA6B9B" w14:textId="77777777" w:rsidTr="005E34BC">
        <w:tc>
          <w:tcPr>
            <w:tcW w:w="2835" w:type="dxa"/>
            <w:tcBorders>
              <w:top w:val="single" w:sz="4" w:space="0" w:color="auto"/>
            </w:tcBorders>
          </w:tcPr>
          <w:p w14:paraId="1D535639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11F9822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1C2625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6F03275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7CC8440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4669E4EE" w14:textId="77777777" w:rsidTr="005E34BC">
        <w:tc>
          <w:tcPr>
            <w:tcW w:w="2835" w:type="dxa"/>
          </w:tcPr>
          <w:p w14:paraId="30FF09C7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26E36C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EF6EB1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764895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DCB2C29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52FAD7A8" w14:textId="77777777" w:rsidTr="005E34BC">
        <w:tc>
          <w:tcPr>
            <w:tcW w:w="2835" w:type="dxa"/>
          </w:tcPr>
          <w:p w14:paraId="6780559A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60D84D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56D645" w14:textId="7053980A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66D5CF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D251747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7A720E0E" w14:textId="77777777" w:rsidTr="005E34BC">
        <w:tc>
          <w:tcPr>
            <w:tcW w:w="2835" w:type="dxa"/>
          </w:tcPr>
          <w:p w14:paraId="7C303234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02DD7D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8F7F420" w14:textId="6F657519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B5D692A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19981533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2B89C978" w14:textId="77777777" w:rsidTr="005E34BC">
        <w:tc>
          <w:tcPr>
            <w:tcW w:w="2835" w:type="dxa"/>
            <w:shd w:val="clear" w:color="auto" w:fill="auto"/>
          </w:tcPr>
          <w:p w14:paraId="049228B3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76300702" w14:textId="5505F856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59C6765F" w14:textId="19D81628" w:rsidR="009B3A48" w:rsidRDefault="009B3A48" w:rsidP="009358F1">
      <w:pPr>
        <w:ind w:left="1080"/>
        <w:rPr>
          <w:i/>
          <w:color w:val="FF0000"/>
          <w:sz w:val="22"/>
          <w:szCs w:val="22"/>
        </w:rPr>
      </w:pPr>
    </w:p>
    <w:p w14:paraId="59C67661" w14:textId="12925F23" w:rsidR="00055BC6" w:rsidRDefault="00055BC6">
      <w:pPr>
        <w:rPr>
          <w:sz w:val="22"/>
          <w:szCs w:val="22"/>
        </w:rPr>
      </w:pPr>
    </w:p>
    <w:p w14:paraId="59C67662" w14:textId="2DD94630" w:rsidR="009358F1" w:rsidRPr="009358F1" w:rsidRDefault="009B3A48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9358F1">
        <w:rPr>
          <w:sz w:val="22"/>
          <w:szCs w:val="22"/>
        </w:rPr>
        <w:t>Burgerpersoneel</w:t>
      </w:r>
      <w:r w:rsidR="002557C8" w:rsidRPr="009358F1">
        <w:rPr>
          <w:sz w:val="22"/>
          <w:szCs w:val="22"/>
        </w:rPr>
        <w:t xml:space="preserve"> </w:t>
      </w:r>
    </w:p>
    <w:p w14:paraId="223CAFB2" w14:textId="57725808" w:rsidR="00757114" w:rsidRPr="00D92619" w:rsidRDefault="00757114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757114" w14:paraId="58DAF41F" w14:textId="77777777" w:rsidTr="005E34BC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D2CFDA3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0B02A7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4B716921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757114" w:rsidRPr="00E74119" w14:paraId="7295D3BE" w14:textId="77777777" w:rsidTr="005E34BC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440FF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CE5A85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E7358AA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A1D3C03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5E941927" w14:textId="77777777" w:rsidR="00757114" w:rsidRPr="00E74119" w:rsidRDefault="00757114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757114" w14:paraId="494301E7" w14:textId="77777777" w:rsidTr="005E34BC">
        <w:tc>
          <w:tcPr>
            <w:tcW w:w="2835" w:type="dxa"/>
            <w:tcBorders>
              <w:top w:val="single" w:sz="4" w:space="0" w:color="auto"/>
            </w:tcBorders>
          </w:tcPr>
          <w:p w14:paraId="78E91369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9A98DC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5E6F12F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BF79EE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7B581D8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54BCE508" w14:textId="77777777" w:rsidTr="005E34BC">
        <w:tc>
          <w:tcPr>
            <w:tcW w:w="2835" w:type="dxa"/>
          </w:tcPr>
          <w:p w14:paraId="2AACCADE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EF7938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0A39A1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51989F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3F590260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07FA075F" w14:textId="77777777" w:rsidTr="005E34BC">
        <w:tc>
          <w:tcPr>
            <w:tcW w:w="2835" w:type="dxa"/>
          </w:tcPr>
          <w:p w14:paraId="6DAB3AAC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CF6BF5C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1181567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F9AFE4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CDD7C64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1945E817" w14:textId="77777777" w:rsidTr="005E34BC">
        <w:tc>
          <w:tcPr>
            <w:tcW w:w="2835" w:type="dxa"/>
          </w:tcPr>
          <w:p w14:paraId="1DF98D1F" w14:textId="77777777" w:rsidR="00757114" w:rsidRDefault="00757114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9A7AE4A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0D60010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CCD1B9D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3A9198C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57114" w14:paraId="379BB2CB" w14:textId="77777777" w:rsidTr="005E34BC">
        <w:tc>
          <w:tcPr>
            <w:tcW w:w="2835" w:type="dxa"/>
            <w:shd w:val="clear" w:color="auto" w:fill="auto"/>
          </w:tcPr>
          <w:p w14:paraId="29E57C72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63E3DCD5" w14:textId="77777777" w:rsidR="00757114" w:rsidRDefault="00757114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02CA3415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59C67666" w14:textId="77777777" w:rsidR="002557C8" w:rsidRPr="00C334E0" w:rsidRDefault="009B3A48" w:rsidP="00C334E0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5E34BC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0B9034A3" w:rsidR="009B3A48" w:rsidRPr="004115B3" w:rsidRDefault="009B3A48" w:rsidP="004C2FC7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A70BAC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2509695" w:rsidR="009B3A48" w:rsidRPr="004115B3" w:rsidRDefault="009B3A48" w:rsidP="004C2FC7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A70BAC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C6766C" w14:textId="50279801" w:rsidR="009B3A48" w:rsidRPr="004115B3" w:rsidRDefault="009B3A48" w:rsidP="004C2FC7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A70BAC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5E34BC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494CDD9C" w:rsidR="009B3A48" w:rsidRPr="00961D0B" w:rsidRDefault="004C2FC7" w:rsidP="00A70B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5,</w:t>
            </w:r>
            <w:r w:rsidR="00A70BAC">
              <w:rPr>
                <w:b/>
                <w:color w:val="000000" w:themeColor="text1"/>
              </w:rPr>
              <w:t>81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395EC91C" w:rsidR="009B3A48" w:rsidRPr="00961D0B" w:rsidRDefault="00A70BAC" w:rsidP="00A70BAC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013B1667" w:rsidR="009B3A48" w:rsidRPr="008935DC" w:rsidRDefault="00A70BAC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5,87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22B34DC6" w:rsidR="009B3A48" w:rsidRPr="005E34BC" w:rsidRDefault="005E34BC" w:rsidP="005E34BC">
      <w:pPr>
        <w:tabs>
          <w:tab w:val="left" w:pos="3544"/>
        </w:tabs>
        <w:ind w:left="709" w:right="-235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5E34BC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763A4CF3" w14:textId="150A57EB" w:rsidR="005E34BC" w:rsidRPr="00D92619" w:rsidRDefault="005E34BC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5E34BC" w:rsidRPr="004B5919" w14:paraId="2A89A00B" w14:textId="77777777" w:rsidTr="005E34BC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70090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CD5892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7ACBC515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7654B3FB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5E34BC" w:rsidRPr="004B5919" w14:paraId="415E22B4" w14:textId="77777777" w:rsidTr="005E34BC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7CCD8336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32F97D0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03E007AB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492DD66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1446753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83CA9C0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5A491958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:rsidRPr="004B5919" w14:paraId="2E107A19" w14:textId="77777777" w:rsidTr="005E34BC">
        <w:tc>
          <w:tcPr>
            <w:tcW w:w="1271" w:type="dxa"/>
            <w:vAlign w:val="center"/>
          </w:tcPr>
          <w:p w14:paraId="53663625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33812B8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932D82F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E9C7DE1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349615C7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CCE427D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FD9B564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:rsidRPr="004B5919" w14:paraId="3C2CD4E9" w14:textId="77777777" w:rsidTr="005E34BC">
        <w:tc>
          <w:tcPr>
            <w:tcW w:w="1271" w:type="dxa"/>
            <w:vAlign w:val="center"/>
          </w:tcPr>
          <w:p w14:paraId="4928D079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DD27F0F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F6138C4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5FCB9AA2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20F8141E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8287F83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4B0C2C4" w14:textId="77777777" w:rsidR="005E34BC" w:rsidRPr="004B5919" w:rsidRDefault="005E34BC" w:rsidP="005E34B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7" w14:textId="31466FC3" w:rsidR="009B3A48" w:rsidRPr="00D92619" w:rsidRDefault="009B3A48" w:rsidP="005D1442">
      <w:pPr>
        <w:ind w:left="720"/>
        <w:rPr>
          <w:sz w:val="22"/>
          <w:szCs w:val="22"/>
          <w:u w:val="single"/>
        </w:rPr>
      </w:pPr>
    </w:p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71A00F2D" w14:textId="66FE3A69" w:rsidR="005E34BC" w:rsidRPr="002557C8" w:rsidRDefault="005E34BC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5E34BC" w14:paraId="6E66D858" w14:textId="77777777" w:rsidTr="005E34BC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7338D2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579359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01BCACFB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3E44BF2C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5E34BC" w14:paraId="1D7D99D2" w14:textId="77777777" w:rsidTr="005E34BC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6A53F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A7E56B4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D0F1C2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9D78C6D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D32E944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252BD455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5E34BC" w14:paraId="5DE162CA" w14:textId="77777777" w:rsidTr="005E34BC">
        <w:tc>
          <w:tcPr>
            <w:tcW w:w="4253" w:type="dxa"/>
            <w:tcBorders>
              <w:top w:val="single" w:sz="4" w:space="0" w:color="auto"/>
            </w:tcBorders>
          </w:tcPr>
          <w:p w14:paraId="7682D811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4A7E8A8" w14:textId="0D2A3259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953ED7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986E5C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CE985C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AB7F290" w14:textId="033121E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  <w:tr w:rsidR="005E34BC" w14:paraId="0CD25CB0" w14:textId="77777777" w:rsidTr="005E34BC">
        <w:tc>
          <w:tcPr>
            <w:tcW w:w="4253" w:type="dxa"/>
          </w:tcPr>
          <w:p w14:paraId="2A97CF7A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CFF4AF9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EBE929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5C6DEF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F251D3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439E9FD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14:paraId="40AA4489" w14:textId="77777777" w:rsidTr="005E34BC">
        <w:tc>
          <w:tcPr>
            <w:tcW w:w="4253" w:type="dxa"/>
          </w:tcPr>
          <w:p w14:paraId="7D3A943D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B55F33A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B60D6B5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D19A10B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43DAD2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52E6A20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14:paraId="2313879A" w14:textId="77777777" w:rsidTr="005E34BC">
        <w:tc>
          <w:tcPr>
            <w:tcW w:w="7088" w:type="dxa"/>
            <w:gridSpan w:val="5"/>
            <w:shd w:val="clear" w:color="auto" w:fill="auto"/>
          </w:tcPr>
          <w:p w14:paraId="5F141FB9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211E1E3" w14:textId="38D9E416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14:paraId="59C67680" w14:textId="52250790" w:rsidR="009B3A48" w:rsidRPr="005D1442" w:rsidRDefault="005D1442" w:rsidP="005D1442">
      <w:pPr>
        <w:ind w:left="1800"/>
        <w:rPr>
          <w:sz w:val="22"/>
          <w:szCs w:val="22"/>
          <w:u w:val="single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1" w14:textId="77777777" w:rsidR="009E27D7" w:rsidRDefault="009E27D7">
      <w:pPr>
        <w:rPr>
          <w:sz w:val="22"/>
          <w:szCs w:val="22"/>
        </w:rPr>
      </w:pPr>
    </w:p>
    <w:p w14:paraId="59C67682" w14:textId="77777777" w:rsid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 w:rsidRPr="00D92619">
        <w:rPr>
          <w:sz w:val="22"/>
          <w:szCs w:val="22"/>
        </w:rPr>
        <w:t>Burger personee</w:t>
      </w:r>
      <w:r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172D0189" w14:textId="77777777" w:rsidR="005E34BC" w:rsidRDefault="005D1442" w:rsidP="005D1442">
      <w:pPr>
        <w:ind w:left="180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5E34BC" w14:paraId="02AB2040" w14:textId="77777777" w:rsidTr="005E34BC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A0A030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12E2CDA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37B71C0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1C7A253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5E34BC" w14:paraId="58E8035E" w14:textId="77777777" w:rsidTr="005E34BC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0DF69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E87A6C7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515CC6E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0504AEA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1356BA45" w14:textId="77777777" w:rsidR="005E34BC" w:rsidRPr="00E74119" w:rsidRDefault="005E34BC" w:rsidP="005E34BC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01349295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5E34BC" w14:paraId="7264196A" w14:textId="77777777" w:rsidTr="005E34BC">
        <w:tc>
          <w:tcPr>
            <w:tcW w:w="4253" w:type="dxa"/>
          </w:tcPr>
          <w:p w14:paraId="57D6118D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A6C42D0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64BF151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757C68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325C4D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F0BCA7E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14:paraId="3A28C07B" w14:textId="77777777" w:rsidTr="005E34BC">
        <w:tc>
          <w:tcPr>
            <w:tcW w:w="4253" w:type="dxa"/>
          </w:tcPr>
          <w:p w14:paraId="052FE8F4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A088C6B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FFAC0D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F785DFD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BAA8FE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EF222AA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14:paraId="5DC6DA94" w14:textId="77777777" w:rsidTr="005E34BC">
        <w:tc>
          <w:tcPr>
            <w:tcW w:w="4253" w:type="dxa"/>
          </w:tcPr>
          <w:p w14:paraId="486CF7AA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7660B74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D21AB0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569898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28E413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BC2731D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14:paraId="000F82D6" w14:textId="77777777" w:rsidTr="005E34BC">
        <w:tc>
          <w:tcPr>
            <w:tcW w:w="4253" w:type="dxa"/>
          </w:tcPr>
          <w:p w14:paraId="30BC3EB3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0BE3830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7E5723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E1C16A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0C5E854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36EE336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14:paraId="082D2AFD" w14:textId="77777777" w:rsidTr="005E34BC">
        <w:tc>
          <w:tcPr>
            <w:tcW w:w="4253" w:type="dxa"/>
          </w:tcPr>
          <w:p w14:paraId="6E1AF4BA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2B6B20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B96CEF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3950383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6B487A4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6C46A42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E34BC" w14:paraId="5AD22000" w14:textId="77777777" w:rsidTr="005E34BC">
        <w:tc>
          <w:tcPr>
            <w:tcW w:w="4253" w:type="dxa"/>
          </w:tcPr>
          <w:p w14:paraId="47D6EA8D" w14:textId="77777777" w:rsidR="005E34BC" w:rsidRDefault="005E34BC" w:rsidP="005E34BC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AF0F75F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4EAA51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9E89EBF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C1EDD80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72468B7" w14:textId="77777777" w:rsidR="005E34BC" w:rsidRDefault="005E34BC" w:rsidP="005E34BC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4B49594F" w:rsidR="009B3A48" w:rsidRDefault="009B3A48" w:rsidP="005D1442">
      <w:pPr>
        <w:ind w:left="1800"/>
        <w:rPr>
          <w:sz w:val="22"/>
          <w:szCs w:val="22"/>
        </w:rPr>
      </w:pPr>
    </w:p>
    <w:p w14:paraId="57F4169F" w14:textId="77777777" w:rsidR="005E34BC" w:rsidRDefault="005E34BC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47D75EEB" w14:textId="77777777" w:rsidR="005E34BC" w:rsidRDefault="005E34BC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5E34BC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3BBD0674" w14:textId="4D5FCA27" w:rsidR="005D4491" w:rsidRPr="00FE0142" w:rsidRDefault="00FE0142" w:rsidP="00FE0142">
      <w:pPr>
        <w:numPr>
          <w:ilvl w:val="2"/>
          <w:numId w:val="27"/>
        </w:numPr>
        <w:tabs>
          <w:tab w:val="clear" w:pos="2700"/>
        </w:tabs>
        <w:ind w:left="1701" w:hanging="283"/>
        <w:rPr>
          <w:sz w:val="22"/>
          <w:szCs w:val="22"/>
        </w:rPr>
      </w:pPr>
      <w:r>
        <w:rPr>
          <w:sz w:val="22"/>
          <w:szCs w:val="22"/>
        </w:rPr>
        <w:lastRenderedPageBreak/>
        <w:t>Militairen en burgers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5D4491" w14:paraId="0750957E" w14:textId="77777777" w:rsidTr="005D4491">
        <w:tc>
          <w:tcPr>
            <w:tcW w:w="4366" w:type="dxa"/>
          </w:tcPr>
          <w:p w14:paraId="5DAD5B38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E914D55" w14:textId="71EA8C96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14:paraId="2B6805F8" w14:textId="71F5D7FF" w:rsidR="00FE0142" w:rsidRPr="00FE0142" w:rsidRDefault="005D4491" w:rsidP="005D4491">
      <w:pPr>
        <w:ind w:left="1701"/>
        <w:rPr>
          <w:sz w:val="22"/>
          <w:szCs w:val="22"/>
        </w:rPr>
      </w:pPr>
      <w:r>
        <w:rPr>
          <w:sz w:val="22"/>
          <w:szCs w:val="22"/>
        </w:rPr>
        <w:br/>
      </w:r>
    </w:p>
    <w:p w14:paraId="59C67685" w14:textId="25D304B3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5D4491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6EA06725" w:rsidR="009B3A48" w:rsidRPr="004115B3" w:rsidRDefault="009B3A48" w:rsidP="004C2FC7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A70BAC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36E2EED4" w:rsidR="009B3A48" w:rsidRPr="004115B3" w:rsidRDefault="009B3A48" w:rsidP="004C2FC7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A70BAC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37018B06" w:rsidR="009B3A48" w:rsidRPr="004115B3" w:rsidRDefault="009B3A48" w:rsidP="004C2FC7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A70BAC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5D4491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22FDD38D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4C2FC7">
              <w:rPr>
                <w:b/>
                <w:sz w:val="22"/>
                <w:szCs w:val="22"/>
              </w:rPr>
              <w:t>,0</w:t>
            </w:r>
            <w:r w:rsidR="00A70BA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173607B5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5F0902F8" w:rsidR="009B3A48" w:rsidRPr="005D1442" w:rsidRDefault="004C2FC7" w:rsidP="004115B3">
            <w:pPr>
              <w:jc w:val="center"/>
              <w:rPr>
                <w:b/>
                <w:color w:val="0000FF"/>
              </w:rPr>
            </w:pPr>
            <w:r w:rsidRPr="004C2FC7">
              <w:rPr>
                <w:b/>
              </w:rPr>
              <w:t>0</w:t>
            </w:r>
            <w:r w:rsidR="00A70BAC">
              <w:rPr>
                <w:b/>
              </w:rPr>
              <w:t>,08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748539E7" w:rsidR="009B3A48" w:rsidRPr="00D92619" w:rsidRDefault="005D4491" w:rsidP="005D4491">
      <w:pPr>
        <w:ind w:left="1440" w:right="-235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4" w14:textId="0B7191A1" w:rsidR="009B3A48" w:rsidRDefault="009B3A48" w:rsidP="000325A1">
      <w:pPr>
        <w:rPr>
          <w:sz w:val="22"/>
          <w:szCs w:val="22"/>
        </w:rPr>
      </w:pPr>
    </w:p>
    <w:p w14:paraId="59C67695" w14:textId="552D8B12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5BF8282D" w14:textId="335A7EC1" w:rsidR="005D4491" w:rsidRDefault="005D4491" w:rsidP="005D1442">
      <w:pPr>
        <w:ind w:left="1800"/>
        <w:rPr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763"/>
        <w:gridCol w:w="793"/>
        <w:gridCol w:w="794"/>
        <w:gridCol w:w="794"/>
        <w:gridCol w:w="794"/>
      </w:tblGrid>
      <w:tr w:rsidR="005D4491" w14:paraId="72807A0C" w14:textId="77777777" w:rsidTr="00C61F0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2A1BD7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7AF614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343F111E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5D4491" w:rsidRPr="00E74119" w14:paraId="6AD73E58" w14:textId="77777777" w:rsidTr="00C61F0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70982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65949079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F776068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1BA1F37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C4C6BFB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5D4491" w14:paraId="2981CCC3" w14:textId="77777777" w:rsidTr="00C61F02">
        <w:tc>
          <w:tcPr>
            <w:tcW w:w="4253" w:type="dxa"/>
            <w:tcBorders>
              <w:top w:val="single" w:sz="4" w:space="0" w:color="auto"/>
            </w:tcBorders>
          </w:tcPr>
          <w:p w14:paraId="5E7F9EB8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F8D049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5B5962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F80EEC5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550A88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2077019F" w14:textId="77777777" w:rsidTr="00C61F02">
        <w:tc>
          <w:tcPr>
            <w:tcW w:w="4253" w:type="dxa"/>
          </w:tcPr>
          <w:p w14:paraId="73992802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5A0C664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E7D94D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8812D3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46F6CE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12414DA2" w14:textId="77777777" w:rsidTr="00C61F02">
        <w:tc>
          <w:tcPr>
            <w:tcW w:w="4253" w:type="dxa"/>
          </w:tcPr>
          <w:p w14:paraId="108600DD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FDBD86D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00ACC01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410653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9C6E53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71DF9967" w14:textId="77777777" w:rsidTr="00C61F02">
        <w:tc>
          <w:tcPr>
            <w:tcW w:w="7088" w:type="dxa"/>
            <w:gridSpan w:val="5"/>
            <w:shd w:val="clear" w:color="auto" w:fill="auto"/>
          </w:tcPr>
          <w:p w14:paraId="6E4BED68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</w:tr>
    </w:tbl>
    <w:p w14:paraId="59C6769B" w14:textId="00C335EB" w:rsidR="009B3A48" w:rsidRDefault="009B3A48" w:rsidP="005D1442">
      <w:pPr>
        <w:ind w:left="1800"/>
        <w:rPr>
          <w:sz w:val="22"/>
          <w:szCs w:val="22"/>
        </w:rPr>
      </w:pPr>
    </w:p>
    <w:p w14:paraId="59C6769C" w14:textId="77777777" w:rsidR="009E27D7" w:rsidRDefault="009E27D7">
      <w:pPr>
        <w:rPr>
          <w:sz w:val="22"/>
          <w:szCs w:val="22"/>
        </w:rPr>
      </w:pPr>
    </w:p>
    <w:p w14:paraId="59C6769D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 personeel</w:t>
      </w:r>
      <w:r w:rsidR="009856C3">
        <w:rPr>
          <w:sz w:val="22"/>
          <w:szCs w:val="22"/>
        </w:rPr>
        <w:t xml:space="preserve"> </w:t>
      </w:r>
    </w:p>
    <w:p w14:paraId="69992EF4" w14:textId="5CF4013C" w:rsidR="005D4491" w:rsidRPr="002557C8" w:rsidRDefault="005D4491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5D4491" w14:paraId="475000A8" w14:textId="77777777" w:rsidTr="00C61F02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4AB41AD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9034711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7DCA1A02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4D54BFD4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5D4491" w14:paraId="33981AAD" w14:textId="77777777" w:rsidTr="00C61F02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6024C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2A031293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2EC59A2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0377996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7B40523F" w14:textId="77777777" w:rsidR="005D4491" w:rsidRPr="00E74119" w:rsidRDefault="005D4491" w:rsidP="00C61F02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6DA02429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5D4491" w14:paraId="1010650A" w14:textId="77777777" w:rsidTr="00C61F02">
        <w:tc>
          <w:tcPr>
            <w:tcW w:w="4253" w:type="dxa"/>
          </w:tcPr>
          <w:p w14:paraId="6D443A55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7EC6C3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9C18A8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6ABB94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7AAC860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DD5D9C5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522DF508" w14:textId="77777777" w:rsidTr="00C61F02">
        <w:tc>
          <w:tcPr>
            <w:tcW w:w="4253" w:type="dxa"/>
          </w:tcPr>
          <w:p w14:paraId="6000D785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58ED93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D9ED53A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166EE16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C87791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99FCAA6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43F14D95" w14:textId="77777777" w:rsidTr="00C61F02">
        <w:tc>
          <w:tcPr>
            <w:tcW w:w="4253" w:type="dxa"/>
          </w:tcPr>
          <w:p w14:paraId="481E0C9F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3D70C00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BF4267B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075054A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58C219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1B073B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7278C262" w14:textId="77777777" w:rsidTr="00C61F02">
        <w:tc>
          <w:tcPr>
            <w:tcW w:w="4253" w:type="dxa"/>
          </w:tcPr>
          <w:p w14:paraId="1B3A1D3B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F801A95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8877CF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E690415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DCE8932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7722EC2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5B1C9B33" w14:textId="77777777" w:rsidTr="00C61F02">
        <w:tc>
          <w:tcPr>
            <w:tcW w:w="4253" w:type="dxa"/>
          </w:tcPr>
          <w:p w14:paraId="1DC617D3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38CB49F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FA0FBA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F3A35DA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30B985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534A0E8A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2C44FBAE" w14:textId="77777777" w:rsidTr="00C61F02">
        <w:tc>
          <w:tcPr>
            <w:tcW w:w="4253" w:type="dxa"/>
          </w:tcPr>
          <w:p w14:paraId="737ACFE9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9871C6C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F5A41F6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A15555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5364FC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655FFDA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3AD83209" w14:textId="77777777" w:rsidTr="00C61F02">
        <w:tc>
          <w:tcPr>
            <w:tcW w:w="4253" w:type="dxa"/>
          </w:tcPr>
          <w:p w14:paraId="6D77FF80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F91C1AB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BF93D1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967279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B2529E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B1835E4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D4491" w14:paraId="02AB1AD2" w14:textId="77777777" w:rsidTr="00C61F02">
        <w:tc>
          <w:tcPr>
            <w:tcW w:w="7088" w:type="dxa"/>
            <w:gridSpan w:val="5"/>
            <w:shd w:val="clear" w:color="auto" w:fill="auto"/>
          </w:tcPr>
          <w:p w14:paraId="130464AE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A971FC9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E" w14:textId="59B4010D" w:rsidR="009B3A48" w:rsidRDefault="005D1442" w:rsidP="005D1442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9F" w14:textId="77777777" w:rsidR="009B3A48" w:rsidRDefault="009B3A48" w:rsidP="000325A1">
      <w:pPr>
        <w:rPr>
          <w:sz w:val="22"/>
          <w:szCs w:val="22"/>
        </w:rPr>
      </w:pPr>
    </w:p>
    <w:p w14:paraId="59C676A0" w14:textId="77777777" w:rsidR="009B3A48" w:rsidRPr="00D92619" w:rsidRDefault="009B3A48" w:rsidP="000325A1">
      <w:pPr>
        <w:rPr>
          <w:sz w:val="22"/>
          <w:szCs w:val="22"/>
        </w:rPr>
      </w:pPr>
    </w:p>
    <w:p w14:paraId="2DD3965E" w14:textId="77777777" w:rsidR="005D4491" w:rsidRDefault="005D4491" w:rsidP="005D4491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Militairen en burgers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5D4491" w14:paraId="04515931" w14:textId="77777777" w:rsidTr="005D4491">
        <w:tc>
          <w:tcPr>
            <w:tcW w:w="4366" w:type="dxa"/>
          </w:tcPr>
          <w:p w14:paraId="293C4D52" w14:textId="77777777" w:rsidR="005D4491" w:rsidRDefault="005D4491" w:rsidP="00C61F02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96F0CF9" w14:textId="77777777" w:rsidR="005D4491" w:rsidRDefault="005D4491" w:rsidP="00C61F02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3DB314F2" w14:textId="72DD4601" w:rsidR="005D4491" w:rsidRPr="005D4491" w:rsidRDefault="005D4491" w:rsidP="005D4491">
      <w:pPr>
        <w:ind w:left="1843"/>
        <w:rPr>
          <w:sz w:val="22"/>
          <w:szCs w:val="22"/>
        </w:rPr>
      </w:pPr>
      <w:r>
        <w:rPr>
          <w:sz w:val="22"/>
          <w:szCs w:val="22"/>
        </w:rPr>
        <w:br/>
      </w:r>
    </w:p>
    <w:p w14:paraId="4F708489" w14:textId="77777777" w:rsidR="005D4491" w:rsidRDefault="005D4491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  <w:u w:val="single"/>
        </w:rPr>
        <w:sectPr w:rsidR="005D4491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A1" w14:textId="649551D0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lastRenderedPageBreak/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5D4491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050DA745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194BB5">
              <w:rPr>
                <w:sz w:val="22"/>
                <w:szCs w:val="22"/>
              </w:rPr>
              <w:t>3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3989E95B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194BB5">
              <w:rPr>
                <w:sz w:val="22"/>
                <w:szCs w:val="22"/>
              </w:rPr>
              <w:t>4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44EE0BA4" w:rsidR="009B3A48" w:rsidRPr="004115B3" w:rsidRDefault="009B3A48" w:rsidP="00194BB5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194BB5">
              <w:rPr>
                <w:sz w:val="22"/>
                <w:szCs w:val="22"/>
              </w:rPr>
              <w:t>5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5D4491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2D73F7D3" w:rsidR="009B3A48" w:rsidRPr="005D1442" w:rsidRDefault="009B3A48" w:rsidP="004115B3">
            <w:pPr>
              <w:jc w:val="center"/>
              <w:rPr>
                <w:b/>
              </w:rPr>
            </w:pPr>
            <w:r w:rsidRPr="005D1442">
              <w:rPr>
                <w:b/>
                <w:sz w:val="22"/>
                <w:szCs w:val="22"/>
              </w:rPr>
              <w:t>0</w:t>
            </w:r>
            <w:r w:rsidR="004C2FC7">
              <w:rPr>
                <w:b/>
                <w:sz w:val="22"/>
                <w:szCs w:val="22"/>
              </w:rPr>
              <w:t>,0</w:t>
            </w:r>
            <w:r w:rsidR="00A70BAC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7059075F" w:rsidR="009B3A48" w:rsidRPr="005D1442" w:rsidRDefault="00A70BAC" w:rsidP="004115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6E101C01" w:rsidR="009B3A48" w:rsidRPr="005D1442" w:rsidRDefault="004C2FC7" w:rsidP="004115B3">
            <w:pPr>
              <w:jc w:val="center"/>
              <w:rPr>
                <w:b/>
                <w:color w:val="0000FF"/>
              </w:rPr>
            </w:pPr>
            <w:r w:rsidRPr="004C2FC7">
              <w:rPr>
                <w:b/>
              </w:rPr>
              <w:t>0</w:t>
            </w:r>
            <w:r w:rsidR="00A70BAC">
              <w:rPr>
                <w:b/>
              </w:rPr>
              <w:t>,08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40B3EC19" w:rsidR="009B3A48" w:rsidRPr="00AC33C0" w:rsidRDefault="005D4491" w:rsidP="005D4491">
      <w:pPr>
        <w:ind w:left="1560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</w:t>
      </w:r>
    </w:p>
    <w:p w14:paraId="59C676B0" w14:textId="77777777" w:rsidR="009B3A48" w:rsidRPr="00AC33C0" w:rsidRDefault="009B3A48" w:rsidP="000325A1">
      <w:pPr>
        <w:rPr>
          <w:sz w:val="22"/>
          <w:szCs w:val="22"/>
          <w:lang w:val="de-DE"/>
        </w:rPr>
      </w:pP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60F0FD2D" w14:textId="43E04492" w:rsidR="006F0565" w:rsidRPr="006C7EC9" w:rsidRDefault="006F0565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6F0565" w:rsidRPr="006C7EC9" w14:paraId="0A0A8AFD" w14:textId="77777777" w:rsidTr="00C61F02">
        <w:tc>
          <w:tcPr>
            <w:tcW w:w="4016" w:type="dxa"/>
            <w:tcBorders>
              <w:right w:val="single" w:sz="4" w:space="0" w:color="auto"/>
            </w:tcBorders>
          </w:tcPr>
          <w:p w14:paraId="182D94E5" w14:textId="77777777" w:rsidR="006F0565" w:rsidRPr="006C7EC9" w:rsidRDefault="006F0565" w:rsidP="00C61F0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DE19" w14:textId="32A25145" w:rsidR="006F0565" w:rsidRPr="006C7EC9" w:rsidRDefault="006F0565" w:rsidP="00C61F0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71634CF" w14:textId="77777777" w:rsidR="006F0565" w:rsidRPr="006C7EC9" w:rsidRDefault="006F0565" w:rsidP="00C61F02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4A6DD" w14:textId="77777777" w:rsidR="006F0565" w:rsidRPr="006C7EC9" w:rsidRDefault="006F0565" w:rsidP="00C61F02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39B258EF" w14:textId="77777777" w:rsidR="006F0565" w:rsidRPr="006C7EC9" w:rsidRDefault="006F0565" w:rsidP="00C61F02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3" w14:textId="5F5F2A92" w:rsidR="009B3A48" w:rsidRPr="006C7EC9" w:rsidRDefault="005D1442" w:rsidP="005D1442">
      <w:pPr>
        <w:ind w:left="360"/>
        <w:rPr>
          <w:color w:val="365F91" w:themeColor="accent1" w:themeShade="BF"/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4" w14:textId="77777777" w:rsidR="009B3A48" w:rsidRPr="00D92619" w:rsidRDefault="009B3A48" w:rsidP="000325A1">
      <w:pPr>
        <w:rPr>
          <w:sz w:val="22"/>
          <w:szCs w:val="22"/>
        </w:rPr>
      </w:pP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64"/>
      </w:tblGrid>
      <w:tr w:rsidR="001325A6" w:rsidRPr="00055BC6" w14:paraId="59C676BB" w14:textId="77777777" w:rsidTr="0095712E"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80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B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EA5E15" w:rsidRPr="00055BC6" w14:paraId="59C676BE" w14:textId="77777777" w:rsidTr="0095712E">
        <w:tc>
          <w:tcPr>
            <w:tcW w:w="776" w:type="dxa"/>
            <w:tcBorders>
              <w:top w:val="single" w:sz="4" w:space="0" w:color="auto"/>
            </w:tcBorders>
            <w:vAlign w:val="center"/>
          </w:tcPr>
          <w:p w14:paraId="59C676BC" w14:textId="7B1FC998" w:rsidR="00EA5E15" w:rsidRPr="00055BC6" w:rsidRDefault="0095712E" w:rsidP="0095712E">
            <w:pPr>
              <w:jc w:val="center"/>
            </w:pPr>
            <w:r>
              <w:t>1.</w:t>
            </w:r>
          </w:p>
        </w:tc>
        <w:tc>
          <w:tcPr>
            <w:tcW w:w="8072" w:type="dxa"/>
            <w:shd w:val="clear" w:color="auto" w:fill="auto"/>
          </w:tcPr>
          <w:p w14:paraId="59C676BD" w14:textId="78B6DF58" w:rsidR="00EA5E15" w:rsidRPr="00055BC6" w:rsidRDefault="0095712E" w:rsidP="004E588F">
            <w:r>
              <w:t>Evacuatieoefening 25 januari 2019</w:t>
            </w:r>
          </w:p>
        </w:tc>
      </w:tr>
      <w:tr w:rsidR="00EA5E15" w:rsidRPr="00055BC6" w14:paraId="59C676C1" w14:textId="77777777" w:rsidTr="0095712E">
        <w:tc>
          <w:tcPr>
            <w:tcW w:w="776" w:type="dxa"/>
            <w:vAlign w:val="center"/>
          </w:tcPr>
          <w:p w14:paraId="59C676BF" w14:textId="7F8372DF" w:rsidR="00EA5E15" w:rsidRPr="00055BC6" w:rsidRDefault="0095712E" w:rsidP="0095712E">
            <w:pPr>
              <w:jc w:val="center"/>
            </w:pPr>
            <w:r>
              <w:t>2.</w:t>
            </w:r>
          </w:p>
        </w:tc>
        <w:tc>
          <w:tcPr>
            <w:tcW w:w="8072" w:type="dxa"/>
            <w:shd w:val="clear" w:color="auto" w:fill="auto"/>
          </w:tcPr>
          <w:p w14:paraId="59C676C0" w14:textId="535A762B" w:rsidR="00EA5E15" w:rsidRPr="00055BC6" w:rsidRDefault="0095712E" w:rsidP="004E588F">
            <w:r>
              <w:t>Jaarlijkse rondgang 14 Mei 2019</w:t>
            </w:r>
          </w:p>
        </w:tc>
      </w:tr>
      <w:tr w:rsidR="00EA5E15" w:rsidRPr="00055BC6" w14:paraId="59C676C4" w14:textId="77777777" w:rsidTr="0095712E">
        <w:tc>
          <w:tcPr>
            <w:tcW w:w="776" w:type="dxa"/>
            <w:vAlign w:val="center"/>
          </w:tcPr>
          <w:p w14:paraId="59C676C2" w14:textId="32E2140D" w:rsidR="00EA5E15" w:rsidRPr="00055BC6" w:rsidRDefault="0095712E" w:rsidP="0095712E">
            <w:pPr>
              <w:jc w:val="center"/>
            </w:pPr>
            <w:r>
              <w:t>3.</w:t>
            </w:r>
          </w:p>
        </w:tc>
        <w:tc>
          <w:tcPr>
            <w:tcW w:w="8072" w:type="dxa"/>
            <w:shd w:val="clear" w:color="auto" w:fill="auto"/>
          </w:tcPr>
          <w:p w14:paraId="59C676C3" w14:textId="77777777" w:rsidR="00EA5E15" w:rsidRPr="00055BC6" w:rsidRDefault="00EA5E15" w:rsidP="004E588F"/>
        </w:tc>
      </w:tr>
      <w:tr w:rsidR="00EA5E15" w:rsidRPr="00055BC6" w14:paraId="59C676C7" w14:textId="77777777" w:rsidTr="0095712E">
        <w:tc>
          <w:tcPr>
            <w:tcW w:w="776" w:type="dxa"/>
            <w:vAlign w:val="center"/>
          </w:tcPr>
          <w:p w14:paraId="59C676C5" w14:textId="107D31AD" w:rsidR="00EA5E15" w:rsidRPr="00055BC6" w:rsidRDefault="0095712E" w:rsidP="0095712E">
            <w:pPr>
              <w:jc w:val="center"/>
            </w:pPr>
            <w:r>
              <w:t>4.</w:t>
            </w:r>
          </w:p>
        </w:tc>
        <w:tc>
          <w:tcPr>
            <w:tcW w:w="8072" w:type="dxa"/>
            <w:shd w:val="clear" w:color="auto" w:fill="auto"/>
          </w:tcPr>
          <w:p w14:paraId="59C676C6" w14:textId="77777777" w:rsidR="00EA5E15" w:rsidRPr="00055BC6" w:rsidRDefault="00EA5E15" w:rsidP="004E588F"/>
        </w:tc>
      </w:tr>
      <w:tr w:rsidR="00EA5E15" w:rsidRPr="00055BC6" w14:paraId="59C676CA" w14:textId="77777777" w:rsidTr="0095712E">
        <w:tc>
          <w:tcPr>
            <w:tcW w:w="776" w:type="dxa"/>
            <w:vAlign w:val="center"/>
          </w:tcPr>
          <w:p w14:paraId="59C676C8" w14:textId="6E4CB13B" w:rsidR="00EA5E15" w:rsidRPr="00055BC6" w:rsidRDefault="0095712E" w:rsidP="0095712E">
            <w:pPr>
              <w:jc w:val="center"/>
            </w:pPr>
            <w:r>
              <w:t>5.</w:t>
            </w:r>
          </w:p>
        </w:tc>
        <w:tc>
          <w:tcPr>
            <w:tcW w:w="8072" w:type="dxa"/>
            <w:shd w:val="clear" w:color="auto" w:fill="auto"/>
          </w:tcPr>
          <w:p w14:paraId="59C676C9" w14:textId="77777777" w:rsidR="00EA5E15" w:rsidRPr="00055BC6" w:rsidRDefault="00EA5E15" w:rsidP="004E588F"/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95712E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D0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C676D1" w14:textId="77777777" w:rsidR="009B3A48" w:rsidRPr="004115B3" w:rsidRDefault="009B3A48" w:rsidP="004115B3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14:paraId="59C676D6" w14:textId="77777777" w:rsidTr="0095712E"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9C676D3" w14:textId="77777777" w:rsidR="00C70B83" w:rsidRPr="004115B3" w:rsidRDefault="00C70B83" w:rsidP="0095712E">
            <w:pPr>
              <w:jc w:val="center"/>
            </w:pPr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6D4" w14:textId="6F2E4A85" w:rsidR="00C70B83" w:rsidRPr="004115B3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6D5" w14:textId="77777777" w:rsidR="00C70B83" w:rsidRPr="004115B3" w:rsidRDefault="00C70B83" w:rsidP="004E588F"/>
        </w:tc>
      </w:tr>
      <w:tr w:rsidR="00C70B83" w14:paraId="59C676DA" w14:textId="77777777" w:rsidTr="0095712E">
        <w:tc>
          <w:tcPr>
            <w:tcW w:w="720" w:type="dxa"/>
            <w:vAlign w:val="center"/>
          </w:tcPr>
          <w:p w14:paraId="59C676D7" w14:textId="77777777" w:rsidR="00C70B83" w:rsidRPr="004115B3" w:rsidRDefault="00C70B83" w:rsidP="0095712E">
            <w:pPr>
              <w:jc w:val="center"/>
            </w:pPr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95712E">
        <w:tc>
          <w:tcPr>
            <w:tcW w:w="720" w:type="dxa"/>
            <w:vAlign w:val="center"/>
          </w:tcPr>
          <w:p w14:paraId="59C676DB" w14:textId="77777777" w:rsidR="00C70B83" w:rsidRPr="004115B3" w:rsidRDefault="00C70B83" w:rsidP="0095712E">
            <w:pPr>
              <w:jc w:val="center"/>
            </w:pPr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95712E">
        <w:tc>
          <w:tcPr>
            <w:tcW w:w="720" w:type="dxa"/>
            <w:vAlign w:val="center"/>
          </w:tcPr>
          <w:p w14:paraId="59C676DF" w14:textId="77777777" w:rsidR="00C70B83" w:rsidRPr="004115B3" w:rsidRDefault="00C70B83" w:rsidP="0095712E">
            <w:pPr>
              <w:jc w:val="center"/>
            </w:pPr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  <w:tr w:rsidR="00C70B83" w14:paraId="59C676E6" w14:textId="77777777" w:rsidTr="0095712E">
        <w:tc>
          <w:tcPr>
            <w:tcW w:w="720" w:type="dxa"/>
            <w:vAlign w:val="center"/>
          </w:tcPr>
          <w:p w14:paraId="59C676E3" w14:textId="77777777" w:rsidR="00C70B83" w:rsidRPr="004115B3" w:rsidRDefault="00C70B83" w:rsidP="0095712E">
            <w:pPr>
              <w:jc w:val="center"/>
            </w:pPr>
            <w:r w:rsidRPr="004115B3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6E4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5" w14:textId="77777777" w:rsidR="00C70B83" w:rsidRPr="004115B3" w:rsidRDefault="00C70B83" w:rsidP="00ED7AD4"/>
        </w:tc>
      </w:tr>
      <w:tr w:rsidR="00C70B83" w14:paraId="59C676EA" w14:textId="77777777" w:rsidTr="0095712E">
        <w:tc>
          <w:tcPr>
            <w:tcW w:w="720" w:type="dxa"/>
            <w:vAlign w:val="center"/>
          </w:tcPr>
          <w:p w14:paraId="59C676E7" w14:textId="77777777" w:rsidR="00C70B83" w:rsidRPr="004115B3" w:rsidRDefault="00C70B83" w:rsidP="0095712E">
            <w:pPr>
              <w:jc w:val="center"/>
            </w:pPr>
          </w:p>
        </w:tc>
        <w:tc>
          <w:tcPr>
            <w:tcW w:w="4865" w:type="dxa"/>
            <w:shd w:val="clear" w:color="auto" w:fill="auto"/>
          </w:tcPr>
          <w:p w14:paraId="59C676E8" w14:textId="77777777" w:rsidR="00C70B83" w:rsidRPr="004115B3" w:rsidRDefault="00C70B83" w:rsidP="00ED7AD4"/>
        </w:tc>
        <w:tc>
          <w:tcPr>
            <w:tcW w:w="3207" w:type="dxa"/>
            <w:shd w:val="clear" w:color="auto" w:fill="auto"/>
          </w:tcPr>
          <w:p w14:paraId="59C676E9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713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95712E" w:rsidRPr="00055BC6" w14:paraId="524F434F" w14:textId="77777777" w:rsidTr="00C61F02">
        <w:tc>
          <w:tcPr>
            <w:tcW w:w="4667" w:type="dxa"/>
          </w:tcPr>
          <w:p w14:paraId="6C7E8BF5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</w:tcPr>
          <w:p w14:paraId="4DCC153D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295799E8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14:paraId="20B81D78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95712E" w:rsidRPr="00055BC6" w14:paraId="500E84BE" w14:textId="77777777" w:rsidTr="00C61F02">
        <w:tc>
          <w:tcPr>
            <w:tcW w:w="4667" w:type="dxa"/>
          </w:tcPr>
          <w:p w14:paraId="45D608D0" w14:textId="77777777" w:rsidR="0095712E" w:rsidRPr="00055BC6" w:rsidRDefault="0095712E" w:rsidP="00C61F02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3F1CE89B" w14:textId="77777777" w:rsidR="0095712E" w:rsidRPr="00055BC6" w:rsidRDefault="0095712E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314625E" w14:textId="77777777" w:rsidR="0095712E" w:rsidRPr="00055BC6" w:rsidRDefault="0095712E" w:rsidP="00C61F02">
            <w:pPr>
              <w:jc w:val="center"/>
            </w:pPr>
          </w:p>
        </w:tc>
      </w:tr>
      <w:tr w:rsidR="0095712E" w:rsidRPr="00055BC6" w14:paraId="7BDCDD6A" w14:textId="77777777" w:rsidTr="00C61F02">
        <w:tc>
          <w:tcPr>
            <w:tcW w:w="4667" w:type="dxa"/>
          </w:tcPr>
          <w:p w14:paraId="580749A2" w14:textId="77777777" w:rsidR="0095712E" w:rsidRPr="00055BC6" w:rsidRDefault="0095712E" w:rsidP="00C61F02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2AA0B92C" w14:textId="77777777" w:rsidR="0095712E" w:rsidRPr="00055BC6" w:rsidRDefault="0095712E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72ECA758" w14:textId="77777777" w:rsidR="0095712E" w:rsidRPr="00055BC6" w:rsidRDefault="0095712E" w:rsidP="00C61F02">
            <w:pPr>
              <w:jc w:val="center"/>
            </w:pPr>
          </w:p>
        </w:tc>
      </w:tr>
      <w:tr w:rsidR="0095712E" w:rsidRPr="00055BC6" w14:paraId="6FBDE8C8" w14:textId="77777777" w:rsidTr="00C61F02">
        <w:tc>
          <w:tcPr>
            <w:tcW w:w="4667" w:type="dxa"/>
          </w:tcPr>
          <w:p w14:paraId="632734D9" w14:textId="77777777" w:rsidR="0095712E" w:rsidRPr="00055BC6" w:rsidRDefault="0095712E" w:rsidP="00C61F02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72236715" w14:textId="77777777" w:rsidR="0095712E" w:rsidRPr="00055BC6" w:rsidRDefault="0095712E" w:rsidP="00C61F02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</w:tcPr>
          <w:p w14:paraId="5336934E" w14:textId="77777777" w:rsidR="0095712E" w:rsidRPr="00055BC6" w:rsidRDefault="0095712E" w:rsidP="00C61F02">
            <w:pPr>
              <w:jc w:val="center"/>
            </w:pPr>
          </w:p>
        </w:tc>
      </w:tr>
      <w:tr w:rsidR="0095712E" w:rsidRPr="00055BC6" w14:paraId="00C2A28E" w14:textId="77777777" w:rsidTr="00C61F02">
        <w:tc>
          <w:tcPr>
            <w:tcW w:w="4667" w:type="dxa"/>
          </w:tcPr>
          <w:p w14:paraId="63982B81" w14:textId="77777777" w:rsidR="0095712E" w:rsidRPr="00055BC6" w:rsidRDefault="0095712E" w:rsidP="00C61F02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</w:tcPr>
          <w:p w14:paraId="5FC9CE9A" w14:textId="77777777" w:rsidR="0095712E" w:rsidRPr="00055BC6" w:rsidRDefault="0095712E" w:rsidP="00C61F0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5C07C282" w14:textId="77777777" w:rsidR="0095712E" w:rsidRPr="00055BC6" w:rsidRDefault="0095712E" w:rsidP="00C61F0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30BDE9E4" w14:textId="77777777" w:rsidR="0095712E" w:rsidRPr="00055BC6" w:rsidRDefault="0095712E" w:rsidP="00C61F02">
            <w:pPr>
              <w:jc w:val="center"/>
            </w:pPr>
          </w:p>
        </w:tc>
      </w:tr>
      <w:tr w:rsidR="0095712E" w:rsidRPr="00055BC6" w14:paraId="306C8077" w14:textId="77777777" w:rsidTr="00C61F02">
        <w:tc>
          <w:tcPr>
            <w:tcW w:w="4667" w:type="dxa"/>
          </w:tcPr>
          <w:p w14:paraId="45E2C314" w14:textId="77777777" w:rsidR="0095712E" w:rsidRPr="00055BC6" w:rsidRDefault="0095712E" w:rsidP="00C61F02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</w:tcPr>
          <w:p w14:paraId="2762B787" w14:textId="77777777" w:rsidR="0095712E" w:rsidRPr="00055BC6" w:rsidRDefault="0095712E" w:rsidP="00C61F02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</w:tcPr>
          <w:p w14:paraId="11276C25" w14:textId="77777777" w:rsidR="0095712E" w:rsidRPr="00055BC6" w:rsidRDefault="0095712E" w:rsidP="00C61F02">
            <w:pPr>
              <w:jc w:val="center"/>
            </w:pPr>
            <w:r>
              <w:t>100</w:t>
            </w:r>
          </w:p>
        </w:tc>
      </w:tr>
      <w:tr w:rsidR="0095712E" w:rsidRPr="00055BC6" w14:paraId="0057ABA5" w14:textId="77777777" w:rsidTr="00C61F02">
        <w:tc>
          <w:tcPr>
            <w:tcW w:w="4667" w:type="dxa"/>
          </w:tcPr>
          <w:p w14:paraId="4D891179" w14:textId="77777777" w:rsidR="0095712E" w:rsidRPr="00055BC6" w:rsidRDefault="0095712E" w:rsidP="00C61F02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</w:tcPr>
          <w:p w14:paraId="1E702A4C" w14:textId="77777777" w:rsidR="0095712E" w:rsidRPr="00055BC6" w:rsidRDefault="0095712E" w:rsidP="00C61F02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</w:tcPr>
          <w:p w14:paraId="50136932" w14:textId="77777777" w:rsidR="0095712E" w:rsidRPr="00055BC6" w:rsidRDefault="0095712E" w:rsidP="00C61F02">
            <w:pPr>
              <w:jc w:val="center"/>
            </w:pPr>
          </w:p>
        </w:tc>
        <w:tc>
          <w:tcPr>
            <w:tcW w:w="1052" w:type="dxa"/>
            <w:shd w:val="clear" w:color="auto" w:fill="auto"/>
          </w:tcPr>
          <w:p w14:paraId="13B776DD" w14:textId="77777777" w:rsidR="0095712E" w:rsidRPr="00055BC6" w:rsidRDefault="0095712E" w:rsidP="00C61F02">
            <w:pPr>
              <w:jc w:val="center"/>
            </w:pPr>
          </w:p>
        </w:tc>
      </w:tr>
    </w:tbl>
    <w:p w14:paraId="3E6084A0" w14:textId="77777777" w:rsidR="0095712E" w:rsidRDefault="0095712E" w:rsidP="0095712E">
      <w:pPr>
        <w:rPr>
          <w:sz w:val="22"/>
          <w:szCs w:val="22"/>
        </w:rPr>
      </w:pPr>
    </w:p>
    <w:p w14:paraId="17CCC3FF" w14:textId="77777777" w:rsidR="0095712E" w:rsidRDefault="0095712E" w:rsidP="0095712E">
      <w:pPr>
        <w:ind w:left="851"/>
        <w:rPr>
          <w:sz w:val="22"/>
          <w:szCs w:val="22"/>
        </w:rPr>
      </w:pPr>
      <w:r>
        <w:rPr>
          <w:sz w:val="22"/>
          <w:szCs w:val="22"/>
        </w:rPr>
        <w:lastRenderedPageBreak/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2587D5A5" w14:textId="77777777" w:rsidR="0095712E" w:rsidRPr="00055BC6" w:rsidRDefault="0095712E" w:rsidP="0095712E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71BE3C5" w14:textId="77777777" w:rsidR="0095712E" w:rsidRPr="00BB23C7" w:rsidRDefault="0095712E" w:rsidP="0095712E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33FDEBB0" w14:textId="77777777" w:rsidR="0095712E" w:rsidRDefault="0095712E" w:rsidP="0095712E">
      <w:pPr>
        <w:ind w:left="1418" w:hanging="284"/>
        <w:rPr>
          <w:sz w:val="22"/>
          <w:szCs w:val="22"/>
        </w:rPr>
      </w:pPr>
    </w:p>
    <w:p w14:paraId="2F4780BA" w14:textId="77777777" w:rsidR="0095712E" w:rsidRPr="00647A25" w:rsidRDefault="0095712E" w:rsidP="0095712E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6522257A" w14:textId="77777777" w:rsidR="0095712E" w:rsidRPr="00302050" w:rsidRDefault="0095712E" w:rsidP="0095712E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6A04A537" w14:textId="77777777" w:rsidR="0095712E" w:rsidRPr="00302050" w:rsidRDefault="0095712E" w:rsidP="0095712E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4F431E66" w14:textId="77777777" w:rsidR="0095712E" w:rsidRPr="00302050" w:rsidRDefault="0095712E" w:rsidP="0095712E">
      <w:pPr>
        <w:ind w:left="1418" w:hanging="284"/>
        <w:rPr>
          <w:sz w:val="22"/>
          <w:szCs w:val="22"/>
          <w:lang w:val="en-US"/>
        </w:rPr>
      </w:pPr>
    </w:p>
    <w:p w14:paraId="5CF20CB7" w14:textId="77777777" w:rsidR="0095712E" w:rsidRPr="00647A25" w:rsidRDefault="0095712E" w:rsidP="0095712E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4CDEA444" w14:textId="6C50582B" w:rsidR="0095712E" w:rsidRDefault="0095712E" w:rsidP="0095712E">
      <w:pPr>
        <w:ind w:left="993"/>
        <w:rPr>
          <w:sz w:val="22"/>
          <w:szCs w:val="22"/>
        </w:rPr>
      </w:pPr>
      <w:r>
        <w:rPr>
          <w:sz w:val="22"/>
          <w:szCs w:val="22"/>
        </w:rPr>
        <w:br/>
      </w:r>
      <w:r>
        <w:rPr>
          <w:sz w:val="22"/>
          <w:szCs w:val="22"/>
        </w:rPr>
        <w:t xml:space="preserve">- </w:t>
      </w:r>
      <w:r>
        <w:rPr>
          <w:sz w:val="22"/>
          <w:szCs w:val="22"/>
        </w:rPr>
        <w:t>BTV</w:t>
      </w:r>
      <w:r>
        <w:rPr>
          <w:sz w:val="22"/>
          <w:szCs w:val="22"/>
        </w:rPr>
        <w:br/>
      </w: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1450B21A" w14:textId="5402788E" w:rsidR="0095712E" w:rsidRDefault="0095712E" w:rsidP="0095712E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rPr>
          <w:sz w:val="22"/>
          <w:szCs w:val="22"/>
        </w:rPr>
        <w:t>-</w:t>
      </w:r>
      <w:r>
        <w:rPr>
          <w:sz w:val="22"/>
          <w:szCs w:val="22"/>
        </w:rPr>
        <w:t xml:space="preserve">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C" w14:textId="76CD4A69" w:rsidR="00647A25" w:rsidRPr="00647A25" w:rsidRDefault="0095712E" w:rsidP="0095712E">
      <w:pPr>
        <w:ind w:left="2880" w:hanging="1887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0" w14:textId="77777777" w:rsidR="009B3A48" w:rsidRPr="003165B5" w:rsidRDefault="009B3A48"/>
    <w:p w14:paraId="59C67721" w14:textId="77777777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95712E">
        <w:t xml:space="preserve">De inlichtingen worden hernomen in de </w:t>
      </w:r>
      <w:r w:rsidR="006C7EC9" w:rsidRPr="0095712E">
        <w:t>B</w:t>
      </w:r>
      <w:r w:rsidRPr="0095712E">
        <w:t>ijlage C van het luik 1 van het JV</w:t>
      </w:r>
    </w:p>
    <w:p w14:paraId="59C67725" w14:textId="77777777" w:rsidR="009B3A48" w:rsidRDefault="009B3A48"/>
    <w:p w14:paraId="59C67727" w14:textId="13FE5B48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6F22414" w:rsidR="009B3A48" w:rsidRPr="0095712E" w:rsidRDefault="0095712E" w:rsidP="003A385F">
      <w:pPr>
        <w:ind w:left="720"/>
        <w:rPr>
          <w:sz w:val="22"/>
          <w:szCs w:val="22"/>
        </w:rPr>
      </w:pPr>
      <w:r w:rsidRPr="0095712E">
        <w:rPr>
          <w:sz w:val="22"/>
          <w:szCs w:val="22"/>
        </w:rPr>
        <w:t>Geen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lastRenderedPageBreak/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59C6773E" w14:textId="77777777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49"/>
        <w:gridCol w:w="1217"/>
      </w:tblGrid>
      <w:tr w:rsidR="009B3A48" w:rsidRPr="00055BC6" w14:paraId="59C67742" w14:textId="77777777" w:rsidTr="000C2928">
        <w:tc>
          <w:tcPr>
            <w:tcW w:w="7560" w:type="dxa"/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bottom w:val="single" w:sz="4" w:space="0" w:color="auto"/>
            </w:tcBorders>
          </w:tcPr>
          <w:p w14:paraId="59C67741" w14:textId="77777777" w:rsidR="009B3A48" w:rsidRPr="00055BC6" w:rsidRDefault="009B3A48" w:rsidP="004115B3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95712E">
        <w:tc>
          <w:tcPr>
            <w:tcW w:w="7560" w:type="dxa"/>
          </w:tcPr>
          <w:p w14:paraId="59C67743" w14:textId="77777777" w:rsidR="009B3A48" w:rsidRPr="00055BC6" w:rsidRDefault="009B3A48" w:rsidP="003A385F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4" w14:textId="77777777" w:rsidR="009B3A48" w:rsidRPr="0095712E" w:rsidRDefault="009B3A48" w:rsidP="0095712E">
            <w:pPr>
              <w:jc w:val="center"/>
            </w:pPr>
            <w:r w:rsidRPr="0095712E">
              <w:t>0</w:t>
            </w:r>
          </w:p>
        </w:tc>
      </w:tr>
      <w:tr w:rsidR="001325A6" w:rsidRPr="00055BC6" w14:paraId="59C67748" w14:textId="77777777" w:rsidTr="0095712E">
        <w:tc>
          <w:tcPr>
            <w:tcW w:w="7560" w:type="dxa"/>
          </w:tcPr>
          <w:p w14:paraId="59C67746" w14:textId="77777777" w:rsidR="009B3A48" w:rsidRPr="00055BC6" w:rsidRDefault="009B3A48" w:rsidP="003A385F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7" w14:textId="77777777" w:rsidR="009B3A48" w:rsidRPr="0095712E" w:rsidRDefault="009B3A48" w:rsidP="0095712E">
            <w:pPr>
              <w:jc w:val="center"/>
            </w:pPr>
            <w:r w:rsidRPr="0095712E">
              <w:t>0</w:t>
            </w:r>
          </w:p>
        </w:tc>
      </w:tr>
      <w:tr w:rsidR="001325A6" w:rsidRPr="00055BC6" w14:paraId="59C6774B" w14:textId="77777777" w:rsidTr="0095712E">
        <w:tc>
          <w:tcPr>
            <w:tcW w:w="7560" w:type="dxa"/>
          </w:tcPr>
          <w:p w14:paraId="59C67749" w14:textId="77777777" w:rsidR="009B3A48" w:rsidRPr="00055BC6" w:rsidRDefault="009B3A48" w:rsidP="003A385F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A" w14:textId="77777777" w:rsidR="009B3A48" w:rsidRPr="0095712E" w:rsidRDefault="009B3A48" w:rsidP="0095712E">
            <w:pPr>
              <w:jc w:val="center"/>
            </w:pPr>
            <w:r w:rsidRPr="0095712E">
              <w:t>0</w:t>
            </w:r>
          </w:p>
        </w:tc>
      </w:tr>
      <w:tr w:rsidR="001325A6" w:rsidRPr="00055BC6" w14:paraId="59C6774E" w14:textId="77777777" w:rsidTr="0095712E">
        <w:tc>
          <w:tcPr>
            <w:tcW w:w="7560" w:type="dxa"/>
          </w:tcPr>
          <w:p w14:paraId="59C6774C" w14:textId="77777777" w:rsidR="009B3A48" w:rsidRPr="00055BC6" w:rsidRDefault="009B3A48" w:rsidP="003A385F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4D" w14:textId="77777777" w:rsidR="009B3A48" w:rsidRPr="0095712E" w:rsidRDefault="009B3A48" w:rsidP="0095712E">
            <w:pPr>
              <w:jc w:val="center"/>
            </w:pPr>
            <w:r w:rsidRPr="0095712E">
              <w:t>0</w:t>
            </w:r>
          </w:p>
        </w:tc>
      </w:tr>
      <w:tr w:rsidR="001325A6" w:rsidRPr="00055BC6" w14:paraId="59C67751" w14:textId="77777777" w:rsidTr="0095712E">
        <w:tc>
          <w:tcPr>
            <w:tcW w:w="7560" w:type="dxa"/>
          </w:tcPr>
          <w:p w14:paraId="59C6774F" w14:textId="77777777" w:rsidR="009B3A48" w:rsidRPr="00055BC6" w:rsidRDefault="009B3A48" w:rsidP="003A385F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0" w14:textId="77777777" w:rsidR="009B3A48" w:rsidRPr="0095712E" w:rsidRDefault="009B3A48" w:rsidP="0095712E">
            <w:pPr>
              <w:jc w:val="center"/>
            </w:pPr>
            <w:r w:rsidRPr="0095712E">
              <w:t>0</w:t>
            </w:r>
          </w:p>
        </w:tc>
      </w:tr>
      <w:tr w:rsidR="001325A6" w:rsidRPr="00055BC6" w14:paraId="59C67754" w14:textId="77777777" w:rsidTr="0095712E">
        <w:tc>
          <w:tcPr>
            <w:tcW w:w="7560" w:type="dxa"/>
          </w:tcPr>
          <w:p w14:paraId="59C67752" w14:textId="77777777" w:rsidR="009B3A48" w:rsidRPr="00055BC6" w:rsidRDefault="009B3A48" w:rsidP="003A385F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D9D9D9" w:themeFill="background1" w:themeFillShade="D9"/>
            <w:vAlign w:val="center"/>
          </w:tcPr>
          <w:p w14:paraId="59C67753" w14:textId="77777777" w:rsidR="009B3A48" w:rsidRPr="0095712E" w:rsidRDefault="009B3A48" w:rsidP="0095712E">
            <w:pPr>
              <w:jc w:val="center"/>
            </w:pPr>
            <w:r w:rsidRPr="0095712E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5DE5216E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1"/>
        <w:gridCol w:w="3139"/>
      </w:tblGrid>
      <w:tr w:rsidR="001325A6" w:rsidRPr="00055BC6" w14:paraId="59C67760" w14:textId="77777777" w:rsidTr="000C2928">
        <w:tc>
          <w:tcPr>
            <w:tcW w:w="720" w:type="dxa"/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5E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5F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0C2928">
        <w:tc>
          <w:tcPr>
            <w:tcW w:w="720" w:type="dxa"/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44066D22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63" w14:textId="77777777" w:rsidR="004E588F" w:rsidRPr="00055BC6" w:rsidRDefault="004E588F" w:rsidP="00EB1A68"/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1"/>
        <w:gridCol w:w="3128"/>
      </w:tblGrid>
      <w:tr w:rsidR="001325A6" w:rsidRPr="00055BC6" w14:paraId="59C6777B" w14:textId="77777777" w:rsidTr="000C2928">
        <w:tc>
          <w:tcPr>
            <w:tcW w:w="720" w:type="dxa"/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bottom w:val="single" w:sz="4" w:space="0" w:color="auto"/>
            </w:tcBorders>
          </w:tcPr>
          <w:p w14:paraId="59C67779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</w:tcPr>
          <w:p w14:paraId="59C6777A" w14:textId="77777777" w:rsidR="009B3A48" w:rsidRPr="00055BC6" w:rsidRDefault="009B3A48" w:rsidP="004115B3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0C2928">
        <w:tc>
          <w:tcPr>
            <w:tcW w:w="720" w:type="dxa"/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45958CB0" w:rsidR="004E588F" w:rsidRPr="00055BC6" w:rsidRDefault="00DA73C6" w:rsidP="004E588F">
            <w:r>
              <w:t>NIHIL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67D644A3" w:rsidR="009B3A48" w:rsidRPr="006C7EC9" w:rsidRDefault="009567D6" w:rsidP="002D0A7E">
      <w:pPr>
        <w:ind w:left="360"/>
        <w:rPr>
          <w:color w:val="365F91" w:themeColor="accent1" w:themeShade="BF"/>
        </w:rPr>
      </w:pPr>
      <w:r w:rsidRPr="0095712E">
        <w:t xml:space="preserve">Zie </w:t>
      </w:r>
      <w:r w:rsidR="00E4039C" w:rsidRPr="0095712E">
        <w:t>jaarverslag LDPBW 08</w:t>
      </w:r>
      <w:r w:rsidR="006C7EC9" w:rsidRPr="0095712E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59C67796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9" w14:textId="4E8D0D95" w:rsidR="009B3A48" w:rsidRDefault="00357A7A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Geen info</w:t>
      </w:r>
    </w:p>
    <w:p w14:paraId="59C6779A" w14:textId="38A487C5" w:rsidR="00EB1A68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D" w14:textId="07E6FA78" w:rsidR="00EB1A68" w:rsidRPr="00055BC6" w:rsidRDefault="00EB1A68" w:rsidP="0095712E">
      <w:pPr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34DEA77" w14:textId="77777777" w:rsidR="0095712E" w:rsidRDefault="0095712E" w:rsidP="0095712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De App </w:t>
      </w:r>
      <w:proofErr w:type="spellStart"/>
      <w:r>
        <w:t>Safety@Work</w:t>
      </w:r>
      <w:proofErr w:type="spellEnd"/>
    </w:p>
    <w:p w14:paraId="6F28AA8C" w14:textId="77777777" w:rsidR="0095712E" w:rsidRDefault="0095712E" w:rsidP="0095712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IDPBW</w:t>
      </w:r>
    </w:p>
    <w:p w14:paraId="0623BC77" w14:textId="77777777" w:rsidR="0095712E" w:rsidRDefault="0095712E" w:rsidP="0095712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De SharePoint LDPBW 08</w:t>
      </w:r>
    </w:p>
    <w:p w14:paraId="59C677A3" w14:textId="2401E199" w:rsidR="009B3A48" w:rsidRDefault="0095712E" w:rsidP="0095712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Uitdelen signalisatiebanden fietsers en voetgangers woon-werkverkeer</w:t>
      </w:r>
    </w:p>
    <w:p w14:paraId="59C677A4" w14:textId="77777777" w:rsidR="009B3A48" w:rsidRDefault="009B3A48" w:rsidP="0095712E">
      <w:pPr>
        <w:ind w:left="720"/>
      </w:pPr>
    </w:p>
    <w:p w14:paraId="59C677A6" w14:textId="235D91C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59C677A9" w14:textId="183ED7B9" w:rsidR="00EB1A68" w:rsidRPr="00194BB5" w:rsidRDefault="0095712E" w:rsidP="00BB369E">
      <w:pPr>
        <w:pStyle w:val="ListParagraph"/>
        <w:numPr>
          <w:ilvl w:val="0"/>
          <w:numId w:val="35"/>
        </w:numPr>
      </w:pPr>
      <w:r>
        <w:t>Geen gegevens</w:t>
      </w:r>
    </w:p>
    <w:p w14:paraId="59C677AA" w14:textId="77777777" w:rsidR="00EB1A68" w:rsidRPr="0032165E" w:rsidRDefault="00EB1A68" w:rsidP="00BB369E">
      <w:pPr>
        <w:pStyle w:val="ListParagraph"/>
        <w:numPr>
          <w:ilvl w:val="0"/>
          <w:numId w:val="35"/>
        </w:numPr>
      </w:pPr>
    </w:p>
    <w:p w14:paraId="59C677AD" w14:textId="265C05F6" w:rsidR="00BB369E" w:rsidRPr="0032165E" w:rsidRDefault="00BB369E" w:rsidP="0095712E">
      <w:pPr>
        <w:ind w:left="360"/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95712E" w:rsidRPr="00055BC6" w14:paraId="2C9F6AA3" w14:textId="77777777" w:rsidTr="00C61F02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69C1E" w14:textId="77777777" w:rsidR="0095712E" w:rsidRPr="00055BC6" w:rsidRDefault="0095712E" w:rsidP="00C61F02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4301FDC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75432997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95712E" w:rsidRPr="00055BC6" w14:paraId="3F8F5192" w14:textId="77777777" w:rsidTr="00C61F02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7ACAAE87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4C965D8A" w14:textId="40CCC268" w:rsidR="0095712E" w:rsidRPr="00055BC6" w:rsidRDefault="0095712E" w:rsidP="00C61F02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95712E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95712E" w:rsidRPr="00055BC6" w14:paraId="569333CE" w14:textId="77777777" w:rsidTr="00C61F02">
        <w:tc>
          <w:tcPr>
            <w:tcW w:w="567" w:type="dxa"/>
            <w:vAlign w:val="center"/>
          </w:tcPr>
          <w:p w14:paraId="78393117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451D4481" w14:textId="77777777" w:rsidR="0095712E" w:rsidRPr="00055BC6" w:rsidRDefault="0095712E" w:rsidP="00C61F02"/>
        </w:tc>
        <w:tc>
          <w:tcPr>
            <w:tcW w:w="3415" w:type="dxa"/>
            <w:gridSpan w:val="2"/>
          </w:tcPr>
          <w:p w14:paraId="0ED9DA2A" w14:textId="77777777" w:rsidR="0095712E" w:rsidRPr="00055BC6" w:rsidRDefault="0095712E" w:rsidP="00C61F02"/>
        </w:tc>
      </w:tr>
      <w:tr w:rsidR="0095712E" w:rsidRPr="00055BC6" w14:paraId="2C5D3A50" w14:textId="77777777" w:rsidTr="00C61F02">
        <w:tc>
          <w:tcPr>
            <w:tcW w:w="567" w:type="dxa"/>
            <w:vAlign w:val="center"/>
          </w:tcPr>
          <w:p w14:paraId="683748AA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2BEB9200" w14:textId="77777777" w:rsidR="0095712E" w:rsidRPr="00055BC6" w:rsidRDefault="0095712E" w:rsidP="00C61F02">
            <w:bookmarkStart w:id="0" w:name="_GoBack"/>
            <w:bookmarkEnd w:id="0"/>
          </w:p>
        </w:tc>
        <w:tc>
          <w:tcPr>
            <w:tcW w:w="3415" w:type="dxa"/>
            <w:gridSpan w:val="2"/>
          </w:tcPr>
          <w:p w14:paraId="074CE797" w14:textId="77777777" w:rsidR="0095712E" w:rsidRPr="00055BC6" w:rsidRDefault="0095712E" w:rsidP="00C61F02"/>
        </w:tc>
      </w:tr>
      <w:tr w:rsidR="0095712E" w:rsidRPr="00055BC6" w14:paraId="2DF7D85F" w14:textId="77777777" w:rsidTr="00C61F02">
        <w:tc>
          <w:tcPr>
            <w:tcW w:w="567" w:type="dxa"/>
            <w:vAlign w:val="center"/>
          </w:tcPr>
          <w:p w14:paraId="0F92DA38" w14:textId="77777777" w:rsidR="0095712E" w:rsidRPr="00055BC6" w:rsidRDefault="0095712E" w:rsidP="00C61F02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0FCA50F1" w14:textId="77777777" w:rsidR="0095712E" w:rsidRPr="00055BC6" w:rsidRDefault="0095712E" w:rsidP="00C61F02"/>
        </w:tc>
        <w:tc>
          <w:tcPr>
            <w:tcW w:w="3415" w:type="dxa"/>
            <w:gridSpan w:val="2"/>
          </w:tcPr>
          <w:p w14:paraId="5F8FE2AC" w14:textId="77777777" w:rsidR="0095712E" w:rsidRPr="00055BC6" w:rsidRDefault="0095712E" w:rsidP="00C61F02"/>
        </w:tc>
      </w:tr>
      <w:tr w:rsidR="0095712E" w:rsidRPr="00055BC6" w14:paraId="715C2C6D" w14:textId="77777777" w:rsidTr="00C61F02">
        <w:tc>
          <w:tcPr>
            <w:tcW w:w="567" w:type="dxa"/>
            <w:vAlign w:val="center"/>
          </w:tcPr>
          <w:p w14:paraId="18347FF8" w14:textId="77777777" w:rsidR="0095712E" w:rsidRPr="00055BC6" w:rsidRDefault="0095712E" w:rsidP="00C61F02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311DFD33" w14:textId="77777777" w:rsidR="0095712E" w:rsidRPr="00055BC6" w:rsidRDefault="0095712E" w:rsidP="00C61F02"/>
        </w:tc>
        <w:tc>
          <w:tcPr>
            <w:tcW w:w="3415" w:type="dxa"/>
            <w:gridSpan w:val="2"/>
          </w:tcPr>
          <w:p w14:paraId="66875887" w14:textId="77777777" w:rsidR="0095712E" w:rsidRPr="00055BC6" w:rsidRDefault="0095712E" w:rsidP="00C61F02"/>
        </w:tc>
      </w:tr>
    </w:tbl>
    <w:p w14:paraId="59C677CA" w14:textId="77777777" w:rsidR="009B3A48" w:rsidRPr="00055BC6" w:rsidRDefault="009B3A48"/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5E34BC" w:rsidRDefault="005E34BC" w:rsidP="00373962">
      <w:r>
        <w:separator/>
      </w:r>
    </w:p>
  </w:endnote>
  <w:endnote w:type="continuationSeparator" w:id="0">
    <w:p w14:paraId="59C677CF" w14:textId="77777777" w:rsidR="005E34BC" w:rsidRDefault="005E34BC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6CDB0EB5" w:rsidR="005E34BC" w:rsidRDefault="005E34BC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5712E">
      <w:rPr>
        <w:rStyle w:val="PageNumber"/>
        <w:noProof/>
      </w:rPr>
      <w:t>7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95712E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5E34BC" w:rsidRDefault="005E34BC" w:rsidP="00373962">
      <w:r>
        <w:separator/>
      </w:r>
    </w:p>
  </w:footnote>
  <w:footnote w:type="continuationSeparator" w:id="0">
    <w:p w14:paraId="59C677CD" w14:textId="77777777" w:rsidR="005E34BC" w:rsidRDefault="005E34BC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5E34BC" w:rsidRPr="00251AAD" w:rsidRDefault="005E34BC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5ECC1577"/>
    <w:multiLevelType w:val="hybridMultilevel"/>
    <w:tmpl w:val="6554C5D4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4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7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4"/>
  </w:num>
  <w:num w:numId="4">
    <w:abstractNumId w:val="4"/>
  </w:num>
  <w:num w:numId="5">
    <w:abstractNumId w:val="33"/>
  </w:num>
  <w:num w:numId="6">
    <w:abstractNumId w:val="10"/>
  </w:num>
  <w:num w:numId="7">
    <w:abstractNumId w:val="18"/>
  </w:num>
  <w:num w:numId="8">
    <w:abstractNumId w:val="37"/>
  </w:num>
  <w:num w:numId="9">
    <w:abstractNumId w:val="36"/>
  </w:num>
  <w:num w:numId="10">
    <w:abstractNumId w:val="14"/>
  </w:num>
  <w:num w:numId="11">
    <w:abstractNumId w:val="38"/>
  </w:num>
  <w:num w:numId="12">
    <w:abstractNumId w:val="25"/>
  </w:num>
  <w:num w:numId="13">
    <w:abstractNumId w:val="12"/>
  </w:num>
  <w:num w:numId="14">
    <w:abstractNumId w:val="22"/>
  </w:num>
  <w:num w:numId="15">
    <w:abstractNumId w:val="40"/>
  </w:num>
  <w:num w:numId="16">
    <w:abstractNumId w:val="39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2"/>
  </w:num>
  <w:num w:numId="24">
    <w:abstractNumId w:val="35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1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  <w:num w:numId="4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400DF"/>
    <w:rsid w:val="000527EF"/>
    <w:rsid w:val="00055BC6"/>
    <w:rsid w:val="000C2928"/>
    <w:rsid w:val="000E1163"/>
    <w:rsid w:val="00106459"/>
    <w:rsid w:val="00116681"/>
    <w:rsid w:val="001325A6"/>
    <w:rsid w:val="00134158"/>
    <w:rsid w:val="0018125A"/>
    <w:rsid w:val="00186E7F"/>
    <w:rsid w:val="00194BB5"/>
    <w:rsid w:val="00206063"/>
    <w:rsid w:val="00230C20"/>
    <w:rsid w:val="00251AAD"/>
    <w:rsid w:val="002557C8"/>
    <w:rsid w:val="00260044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6630"/>
    <w:rsid w:val="00337617"/>
    <w:rsid w:val="00337879"/>
    <w:rsid w:val="00357A7A"/>
    <w:rsid w:val="003616FD"/>
    <w:rsid w:val="00373962"/>
    <w:rsid w:val="00384012"/>
    <w:rsid w:val="00393C02"/>
    <w:rsid w:val="00396BDA"/>
    <w:rsid w:val="003A385F"/>
    <w:rsid w:val="003E58B6"/>
    <w:rsid w:val="003F7243"/>
    <w:rsid w:val="004115B3"/>
    <w:rsid w:val="0043277E"/>
    <w:rsid w:val="00434BAF"/>
    <w:rsid w:val="004716CA"/>
    <w:rsid w:val="00474282"/>
    <w:rsid w:val="004805BB"/>
    <w:rsid w:val="00491B88"/>
    <w:rsid w:val="0049271C"/>
    <w:rsid w:val="00495C21"/>
    <w:rsid w:val="004A441D"/>
    <w:rsid w:val="004C2FC7"/>
    <w:rsid w:val="004E588F"/>
    <w:rsid w:val="004E75D5"/>
    <w:rsid w:val="00503535"/>
    <w:rsid w:val="00505B4A"/>
    <w:rsid w:val="00513AD6"/>
    <w:rsid w:val="005312A8"/>
    <w:rsid w:val="00571E3C"/>
    <w:rsid w:val="005D1442"/>
    <w:rsid w:val="005D4491"/>
    <w:rsid w:val="005E34BC"/>
    <w:rsid w:val="005F034E"/>
    <w:rsid w:val="00601855"/>
    <w:rsid w:val="0063115D"/>
    <w:rsid w:val="00633C46"/>
    <w:rsid w:val="00642DB9"/>
    <w:rsid w:val="00647A25"/>
    <w:rsid w:val="0065417A"/>
    <w:rsid w:val="00674CC4"/>
    <w:rsid w:val="006B09C2"/>
    <w:rsid w:val="006B553C"/>
    <w:rsid w:val="006C6F2F"/>
    <w:rsid w:val="006C7EC9"/>
    <w:rsid w:val="006E73D5"/>
    <w:rsid w:val="006F0565"/>
    <w:rsid w:val="00725FAA"/>
    <w:rsid w:val="0073276F"/>
    <w:rsid w:val="00757114"/>
    <w:rsid w:val="00783318"/>
    <w:rsid w:val="008102C6"/>
    <w:rsid w:val="008232A4"/>
    <w:rsid w:val="00827EAD"/>
    <w:rsid w:val="00830886"/>
    <w:rsid w:val="008935DC"/>
    <w:rsid w:val="00897F22"/>
    <w:rsid w:val="008C475E"/>
    <w:rsid w:val="008C47B6"/>
    <w:rsid w:val="008E13D0"/>
    <w:rsid w:val="008F578B"/>
    <w:rsid w:val="008F7DCA"/>
    <w:rsid w:val="009321DB"/>
    <w:rsid w:val="009358F1"/>
    <w:rsid w:val="00943280"/>
    <w:rsid w:val="009474ED"/>
    <w:rsid w:val="009567D6"/>
    <w:rsid w:val="0095712E"/>
    <w:rsid w:val="00961D0B"/>
    <w:rsid w:val="009856C3"/>
    <w:rsid w:val="009B3A48"/>
    <w:rsid w:val="009C2DCC"/>
    <w:rsid w:val="009E27D7"/>
    <w:rsid w:val="009E77EB"/>
    <w:rsid w:val="009F5ACF"/>
    <w:rsid w:val="00A05BC6"/>
    <w:rsid w:val="00A076DD"/>
    <w:rsid w:val="00A20851"/>
    <w:rsid w:val="00A34F82"/>
    <w:rsid w:val="00A66AEA"/>
    <w:rsid w:val="00A70BAC"/>
    <w:rsid w:val="00A97072"/>
    <w:rsid w:val="00AC33C0"/>
    <w:rsid w:val="00AE172F"/>
    <w:rsid w:val="00AF4A2E"/>
    <w:rsid w:val="00AF77DF"/>
    <w:rsid w:val="00B70EAF"/>
    <w:rsid w:val="00B8610D"/>
    <w:rsid w:val="00B87A00"/>
    <w:rsid w:val="00BB23C7"/>
    <w:rsid w:val="00BB369E"/>
    <w:rsid w:val="00BC39EC"/>
    <w:rsid w:val="00BD31D4"/>
    <w:rsid w:val="00BF4439"/>
    <w:rsid w:val="00C152C5"/>
    <w:rsid w:val="00C334E0"/>
    <w:rsid w:val="00C4217A"/>
    <w:rsid w:val="00C5729B"/>
    <w:rsid w:val="00C70B83"/>
    <w:rsid w:val="00C76D4A"/>
    <w:rsid w:val="00C916FF"/>
    <w:rsid w:val="00CB1138"/>
    <w:rsid w:val="00CE002C"/>
    <w:rsid w:val="00D8679A"/>
    <w:rsid w:val="00D91E3D"/>
    <w:rsid w:val="00D92619"/>
    <w:rsid w:val="00DA73C6"/>
    <w:rsid w:val="00DC31B5"/>
    <w:rsid w:val="00DD344D"/>
    <w:rsid w:val="00E02B2C"/>
    <w:rsid w:val="00E4039C"/>
    <w:rsid w:val="00E60B82"/>
    <w:rsid w:val="00E64DAA"/>
    <w:rsid w:val="00E73452"/>
    <w:rsid w:val="00EA5E15"/>
    <w:rsid w:val="00EB1A68"/>
    <w:rsid w:val="00EB5128"/>
    <w:rsid w:val="00EC5BC3"/>
    <w:rsid w:val="00ED7AD4"/>
    <w:rsid w:val="00F03E45"/>
    <w:rsid w:val="00F1041B"/>
    <w:rsid w:val="00F131AF"/>
    <w:rsid w:val="00F43F14"/>
    <w:rsid w:val="00F44EEC"/>
    <w:rsid w:val="00F54E58"/>
    <w:rsid w:val="00F64C2B"/>
    <w:rsid w:val="00F70DAB"/>
    <w:rsid w:val="00F74C76"/>
    <w:rsid w:val="00F834A9"/>
    <w:rsid w:val="00FB5083"/>
    <w:rsid w:val="00FE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2E3459B1-2AFC-4BE1-A633-D046DE185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95712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B5ABA5-7ED8-49E8-97CF-B6638F69AE52}">
  <ds:schemaRefs>
    <ds:schemaRef ds:uri="http://purl.org/dc/terms/"/>
    <ds:schemaRef ds:uri="http://schemas.microsoft.com/office/2006/documentManagement/types"/>
    <ds:schemaRef ds:uri="6feb3e28-cf4b-4f02-8c5e-c8457fe8e9a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137</TotalTime>
  <Pages>8</Pages>
  <Words>1499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13</cp:revision>
  <cp:lastPrinted>2019-03-01T11:20:00Z</cp:lastPrinted>
  <dcterms:created xsi:type="dcterms:W3CDTF">2019-03-01T11:06:00Z</dcterms:created>
  <dcterms:modified xsi:type="dcterms:W3CDTF">2020-02-18T10:10:00Z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