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02DC06AB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proofErr w:type="spellStart"/>
      <w:r w:rsidR="009E68CA">
        <w:rPr>
          <w:b/>
          <w:sz w:val="22"/>
          <w:szCs w:val="22"/>
          <w:u w:val="single"/>
        </w:rPr>
        <w:t>Bn</w:t>
      </w:r>
      <w:proofErr w:type="spellEnd"/>
      <w:r w:rsidR="009E68CA">
        <w:rPr>
          <w:b/>
          <w:sz w:val="22"/>
          <w:szCs w:val="22"/>
          <w:u w:val="single"/>
        </w:rPr>
        <w:t xml:space="preserve"> HK </w:t>
      </w:r>
      <w:proofErr w:type="spellStart"/>
      <w:r w:rsidR="009E68CA">
        <w:rPr>
          <w:b/>
          <w:sz w:val="22"/>
          <w:szCs w:val="22"/>
          <w:u w:val="single"/>
        </w:rPr>
        <w:t>Def</w:t>
      </w:r>
      <w:proofErr w:type="spellEnd"/>
      <w:r w:rsidR="009E68CA">
        <w:rPr>
          <w:b/>
          <w:sz w:val="22"/>
          <w:szCs w:val="22"/>
          <w:u w:val="single"/>
        </w:rPr>
        <w:t xml:space="preserve"> Staf </w:t>
      </w:r>
      <w:proofErr w:type="gramStart"/>
      <w:r w:rsidR="009E68CA">
        <w:rPr>
          <w:b/>
          <w:sz w:val="22"/>
          <w:szCs w:val="22"/>
          <w:u w:val="single"/>
        </w:rPr>
        <w:t>KKE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9B40D2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0B554E5C" w:rsidR="009474ED" w:rsidRPr="009E27D7" w:rsidRDefault="003E558B" w:rsidP="008232A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Bn</w:t>
            </w:r>
            <w:proofErr w:type="spellEnd"/>
            <w:r>
              <w:rPr>
                <w:sz w:val="22"/>
                <w:szCs w:val="22"/>
              </w:rPr>
              <w:t xml:space="preserve"> HK </w:t>
            </w:r>
            <w:proofErr w:type="spellStart"/>
            <w:r>
              <w:rPr>
                <w:sz w:val="22"/>
                <w:szCs w:val="22"/>
              </w:rPr>
              <w:t>Def</w:t>
            </w:r>
            <w:proofErr w:type="spellEnd"/>
            <w:r>
              <w:rPr>
                <w:sz w:val="22"/>
                <w:szCs w:val="22"/>
              </w:rPr>
              <w:t xml:space="preserve"> Staf KKE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6D494A12" w:rsidR="009474ED" w:rsidRPr="009E27D7" w:rsidRDefault="00E02B2C" w:rsidP="003E558B">
            <w:pPr>
              <w:rPr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9-</w:t>
            </w:r>
            <w:r w:rsidR="00BA2228">
              <w:rPr>
                <w:rFonts w:ascii="Verdana" w:hAnsi="Verdana"/>
                <w:sz w:val="16"/>
                <w:szCs w:val="16"/>
              </w:rPr>
              <w:t>6321-17871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31FF82EB" w:rsidR="009474ED" w:rsidRPr="009E27D7" w:rsidRDefault="004F5E85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9-6321-17847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</w:t>
      </w:r>
      <w:proofErr w:type="gramStart"/>
      <w:r>
        <w:rPr>
          <w:color w:val="000000" w:themeColor="text1"/>
          <w:sz w:val="22"/>
          <w:szCs w:val="22"/>
        </w:rPr>
        <w:t>studie bureau</w:t>
      </w:r>
      <w:proofErr w:type="gramEnd"/>
      <w:r>
        <w:rPr>
          <w:color w:val="000000" w:themeColor="text1"/>
          <w:sz w:val="22"/>
          <w:szCs w:val="22"/>
        </w:rPr>
        <w:t>), bedienden, beeldschermwerk</w:t>
      </w:r>
    </w:p>
    <w:p w14:paraId="1C9F9D0D" w14:textId="229C3DEE" w:rsidR="004F5E85" w:rsidRDefault="00BA2228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Magazijniers</w:t>
      </w:r>
    </w:p>
    <w:p w14:paraId="5F00AAFA" w14:textId="11D26CB7" w:rsidR="00BA2228" w:rsidRDefault="00BA2228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Wacht</w:t>
      </w:r>
    </w:p>
    <w:p w14:paraId="50A174D5" w14:textId="121FCB45" w:rsidR="00BA2228" w:rsidRDefault="00BA2228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Horeca (huishouding + bars) </w:t>
      </w:r>
    </w:p>
    <w:p w14:paraId="68C5C425" w14:textId="1D850CEE" w:rsidR="00BA2228" w:rsidRDefault="00BA2228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Technici Infra + CIS</w:t>
      </w:r>
    </w:p>
    <w:p w14:paraId="144DBDE9" w14:textId="330F4950" w:rsidR="00BA2228" w:rsidRPr="00F44EEC" w:rsidRDefault="00BA2228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Uitvoerders technische ondersteuning </w:t>
      </w:r>
      <w:proofErr w:type="spellStart"/>
      <w:proofErr w:type="gramStart"/>
      <w:r>
        <w:rPr>
          <w:color w:val="000000" w:themeColor="text1"/>
          <w:sz w:val="22"/>
          <w:szCs w:val="22"/>
        </w:rPr>
        <w:t>multi-media</w:t>
      </w:r>
      <w:proofErr w:type="spellEnd"/>
      <w:proofErr w:type="gramEnd"/>
      <w:r>
        <w:rPr>
          <w:color w:val="000000" w:themeColor="text1"/>
          <w:sz w:val="22"/>
          <w:szCs w:val="22"/>
        </w:rPr>
        <w:t xml:space="preserve"> </w:t>
      </w: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49AE9046" w:rsidR="00F834A9" w:rsidRPr="00F834A9" w:rsidRDefault="00BA222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Infra 1</w:t>
      </w:r>
      <w:r w:rsidRPr="00BA2228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en 2</w:t>
      </w:r>
      <w:r w:rsidRPr="00BA2228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echelon</w:t>
      </w:r>
    </w:p>
    <w:p w14:paraId="59C6764B" w14:textId="399ED914" w:rsidR="00F834A9" w:rsidRPr="00F834A9" w:rsidRDefault="00BA222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Groenploeg</w:t>
      </w:r>
    </w:p>
    <w:p w14:paraId="59C6764C" w14:textId="20E22989" w:rsidR="00F834A9" w:rsidRDefault="00BA222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Wachtpersoneel</w:t>
      </w:r>
    </w:p>
    <w:p w14:paraId="58354511" w14:textId="0A054E73" w:rsidR="004F5E85" w:rsidRPr="00F834A9" w:rsidRDefault="00BA222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CIS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3EA92C0C" w14:textId="508D782C" w:rsidR="004F542D" w:rsidRDefault="004F542D" w:rsidP="009358F1">
      <w:pPr>
        <w:tabs>
          <w:tab w:val="num" w:pos="1260"/>
        </w:tabs>
        <w:ind w:left="720"/>
        <w:rPr>
          <w:color w:val="365F91" w:themeColor="accent1" w:themeShade="BF"/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958"/>
        <w:gridCol w:w="709"/>
        <w:gridCol w:w="958"/>
        <w:gridCol w:w="709"/>
        <w:gridCol w:w="743"/>
        <w:gridCol w:w="958"/>
      </w:tblGrid>
      <w:tr w:rsidR="004F542D" w14:paraId="30AEF25E" w14:textId="77777777" w:rsidTr="004F542D">
        <w:tc>
          <w:tcPr>
            <w:tcW w:w="395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0B9AB4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3ADD23" w14:textId="77777777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2" w:type="dxa"/>
            <w:gridSpan w:val="2"/>
            <w:shd w:val="clear" w:color="auto" w:fill="BFBFBF" w:themeFill="background1" w:themeFillShade="BF"/>
            <w:vAlign w:val="center"/>
          </w:tcPr>
          <w:p w14:paraId="784230FF" w14:textId="77777777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58" w:type="dxa"/>
            <w:vMerge w:val="restart"/>
            <w:shd w:val="clear" w:color="auto" w:fill="BFBFBF" w:themeFill="background1" w:themeFillShade="BF"/>
            <w:vAlign w:val="center"/>
          </w:tcPr>
          <w:p w14:paraId="1E5EAA10" w14:textId="77777777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4F542D" w14:paraId="1BD00CCB" w14:textId="77777777" w:rsidTr="004F542D">
        <w:tc>
          <w:tcPr>
            <w:tcW w:w="39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CFB9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F1C24C" w14:textId="77777777" w:rsidR="004F542D" w:rsidRPr="00E74119" w:rsidRDefault="004F542D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958" w:type="dxa"/>
            <w:shd w:val="clear" w:color="auto" w:fill="BFBFBF" w:themeFill="background1" w:themeFillShade="BF"/>
          </w:tcPr>
          <w:p w14:paraId="12B7D280" w14:textId="77777777" w:rsidR="004F542D" w:rsidRPr="00E74119" w:rsidRDefault="004F542D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11339C4" w14:textId="77777777" w:rsidR="004F542D" w:rsidRPr="00E74119" w:rsidRDefault="004F542D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14:paraId="499BCFB2" w14:textId="77777777" w:rsidR="004F542D" w:rsidRPr="00E74119" w:rsidRDefault="004F542D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58" w:type="dxa"/>
            <w:vMerge/>
          </w:tcPr>
          <w:p w14:paraId="797BC20B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4F542D" w14:paraId="2F969B82" w14:textId="77777777" w:rsidTr="004F542D">
        <w:tc>
          <w:tcPr>
            <w:tcW w:w="3958" w:type="dxa"/>
            <w:tcBorders>
              <w:top w:val="single" w:sz="4" w:space="0" w:color="auto"/>
            </w:tcBorders>
          </w:tcPr>
          <w:p w14:paraId="178797B3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D35A3C" w14:textId="52A1D93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12399015" w14:textId="04202114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208,75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5938C4" w14:textId="19E1391B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0AE38774" w14:textId="590C4B8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11,75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5D03538" w14:textId="4E2C9AB9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220,5</w:t>
            </w:r>
          </w:p>
        </w:tc>
      </w:tr>
      <w:tr w:rsidR="004F542D" w14:paraId="2CC6129A" w14:textId="77777777" w:rsidTr="004F542D">
        <w:tc>
          <w:tcPr>
            <w:tcW w:w="3958" w:type="dxa"/>
          </w:tcPr>
          <w:p w14:paraId="3FD88EDC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ED7672" w14:textId="2C8B6F4A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DE5DC2A" w14:textId="638AB4B3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3C0EB3" w14:textId="095269A3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390CC1E5" w14:textId="61B858A3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9773201" w14:textId="293359F0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14:paraId="3EEDFFE6" w14:textId="77777777" w:rsidTr="004F542D">
        <w:tc>
          <w:tcPr>
            <w:tcW w:w="3958" w:type="dxa"/>
          </w:tcPr>
          <w:p w14:paraId="45C4674D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BBC825" w14:textId="3811E6BC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0F9FEBF" w14:textId="51DE9EC9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AEADEC" w14:textId="239020FF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2552E39E" w14:textId="7A88B453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77F2F6AB" w14:textId="2F12EFFD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4F542D" w14:paraId="11BAD69A" w14:textId="77777777" w:rsidTr="004F542D">
        <w:tc>
          <w:tcPr>
            <w:tcW w:w="3958" w:type="dxa"/>
          </w:tcPr>
          <w:p w14:paraId="4B7EE51C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2832BF" w14:textId="64C68DE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472F9F7B" w14:textId="1502B333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060036" w14:textId="68204013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4642D8E1" w14:textId="340301AC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0D871199" w14:textId="4634C174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4F542D" w14:paraId="4F54B6DF" w14:textId="77777777" w:rsidTr="004F542D">
        <w:tc>
          <w:tcPr>
            <w:tcW w:w="3958" w:type="dxa"/>
          </w:tcPr>
          <w:p w14:paraId="47C79861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2D9130" w14:textId="1931C4C9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2227B103" w14:textId="2579F28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BE7A02" w14:textId="1786A38A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115B883B" w14:textId="1A5F83AE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7F85E951" w14:textId="6A981437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14:paraId="2882BA17" w14:textId="77777777" w:rsidTr="004F542D">
        <w:tc>
          <w:tcPr>
            <w:tcW w:w="3958" w:type="dxa"/>
          </w:tcPr>
          <w:p w14:paraId="7FF858F5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79A7EF" w14:textId="5AAF63AE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72C829E" w14:textId="703DDDFF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9BDEE8" w14:textId="4A84F82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33C35F9F" w14:textId="3AAFC4AA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69381B78" w14:textId="6AA93D97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14:paraId="3BE47291" w14:textId="77777777" w:rsidTr="004F542D">
        <w:tc>
          <w:tcPr>
            <w:tcW w:w="3958" w:type="dxa"/>
          </w:tcPr>
          <w:p w14:paraId="3A29C29F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1C256D" w14:textId="082665B9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25D4B45F" w14:textId="1B98CB2B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185808" w14:textId="54395955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7CF61B98" w14:textId="32E68F71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088D9D9E" w14:textId="12E75914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14:paraId="137357DD" w14:textId="77777777" w:rsidTr="004F542D">
        <w:tc>
          <w:tcPr>
            <w:tcW w:w="3958" w:type="dxa"/>
          </w:tcPr>
          <w:p w14:paraId="460BF90C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5E0911" w14:textId="3748136D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68EA47F" w14:textId="0CFE8F41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9497561" w14:textId="3D27190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3228CA87" w14:textId="43B73C7B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61EE7109" w14:textId="57230D5D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14:paraId="7F963453" w14:textId="77777777" w:rsidTr="004F542D">
        <w:tc>
          <w:tcPr>
            <w:tcW w:w="3958" w:type="dxa"/>
          </w:tcPr>
          <w:p w14:paraId="4AFE7AD9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BBAE33" w14:textId="6F9BBAD6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7E16AC6C" w14:textId="4380A901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E19987" w14:textId="6A47F550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57CBB844" w14:textId="6F7A3157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D68FBF1" w14:textId="3B2864CF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14:paraId="667DD34E" w14:textId="77777777" w:rsidTr="004F542D">
        <w:tc>
          <w:tcPr>
            <w:tcW w:w="3958" w:type="dxa"/>
          </w:tcPr>
          <w:p w14:paraId="406243F2" w14:textId="77777777" w:rsidR="004F542D" w:rsidRDefault="004F542D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4D5750E" w14:textId="57DA93CD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BF86144" w14:textId="59132499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B85CF8" w14:textId="0EC3619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55D38C2E" w14:textId="20313592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2FB5A4BE" w14:textId="50BF750C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14:paraId="7A58A0FE" w14:textId="77777777" w:rsidTr="004F542D">
        <w:tc>
          <w:tcPr>
            <w:tcW w:w="7077" w:type="dxa"/>
            <w:gridSpan w:val="5"/>
            <w:shd w:val="clear" w:color="auto" w:fill="auto"/>
          </w:tcPr>
          <w:p w14:paraId="04203FB7" w14:textId="77777777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643903EE" w14:textId="4CDF2EF1" w:rsidR="004F542D" w:rsidRDefault="004F542D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226,5</w:t>
            </w:r>
          </w:p>
        </w:tc>
      </w:tr>
    </w:tbl>
    <w:p w14:paraId="59C67652" w14:textId="33A0E620" w:rsidR="009B3A48" w:rsidRDefault="009B3A48" w:rsidP="009358F1">
      <w:pPr>
        <w:tabs>
          <w:tab w:val="num" w:pos="1260"/>
        </w:tabs>
        <w:ind w:left="720"/>
        <w:rPr>
          <w:color w:val="365F91" w:themeColor="accent1" w:themeShade="BF"/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4" w14:textId="77777777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327DF8FC" w14:textId="77777777" w:rsidR="004F5E85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825"/>
        <w:gridCol w:w="2162"/>
        <w:gridCol w:w="2151"/>
      </w:tblGrid>
      <w:tr w:rsidR="004F5E85" w14:paraId="136908F2" w14:textId="77777777" w:rsidTr="00BA2228">
        <w:tc>
          <w:tcPr>
            <w:tcW w:w="2536" w:type="dxa"/>
            <w:shd w:val="clear" w:color="auto" w:fill="BFBFBF" w:themeFill="background1" w:themeFillShade="BF"/>
            <w:vAlign w:val="center"/>
          </w:tcPr>
          <w:p w14:paraId="7C4259ED" w14:textId="4A53F841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825" w:type="dxa"/>
            <w:shd w:val="clear" w:color="auto" w:fill="BFBFBF" w:themeFill="background1" w:themeFillShade="BF"/>
            <w:vAlign w:val="center"/>
          </w:tcPr>
          <w:p w14:paraId="1880CA18" w14:textId="75878E00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162" w:type="dxa"/>
            <w:shd w:val="clear" w:color="auto" w:fill="BFBFBF" w:themeFill="background1" w:themeFillShade="BF"/>
            <w:vAlign w:val="center"/>
          </w:tcPr>
          <w:p w14:paraId="1FD5AAE6" w14:textId="38E30434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51" w:type="dxa"/>
            <w:shd w:val="clear" w:color="auto" w:fill="BFBFBF" w:themeFill="background1" w:themeFillShade="BF"/>
            <w:vAlign w:val="center"/>
          </w:tcPr>
          <w:p w14:paraId="630A0B86" w14:textId="2015224B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3271CB" w14:paraId="4D454A5E" w14:textId="77777777" w:rsidTr="00BA2228">
        <w:tc>
          <w:tcPr>
            <w:tcW w:w="2536" w:type="dxa"/>
            <w:vAlign w:val="center"/>
          </w:tcPr>
          <w:p w14:paraId="0B8FE81E" w14:textId="03FBA630" w:rsidR="004F5E85" w:rsidRDefault="004F5E85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KINDT </w:t>
            </w:r>
          </w:p>
        </w:tc>
        <w:tc>
          <w:tcPr>
            <w:tcW w:w="1825" w:type="dxa"/>
            <w:vAlign w:val="center"/>
          </w:tcPr>
          <w:p w14:paraId="2AC86CAA" w14:textId="38867648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162" w:type="dxa"/>
            <w:vAlign w:val="center"/>
          </w:tcPr>
          <w:p w14:paraId="65FD7E36" w14:textId="77777777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48DFD042" w14:textId="2D2A82D1" w:rsidR="004F5E85" w:rsidRDefault="00BA2228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4F5E85" w14:paraId="1D8E9969" w14:textId="77777777" w:rsidTr="00BA2228">
        <w:tc>
          <w:tcPr>
            <w:tcW w:w="2536" w:type="dxa"/>
            <w:vAlign w:val="center"/>
          </w:tcPr>
          <w:p w14:paraId="4E52E74F" w14:textId="22BCFB14" w:rsidR="004F5E85" w:rsidRDefault="004F5E85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BESEM </w:t>
            </w:r>
          </w:p>
        </w:tc>
        <w:tc>
          <w:tcPr>
            <w:tcW w:w="1825" w:type="dxa"/>
            <w:vAlign w:val="center"/>
          </w:tcPr>
          <w:p w14:paraId="5D80AECB" w14:textId="11ADEBCC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Sdt</w:t>
            </w:r>
            <w:proofErr w:type="spellEnd"/>
          </w:p>
        </w:tc>
        <w:tc>
          <w:tcPr>
            <w:tcW w:w="2162" w:type="dxa"/>
            <w:vAlign w:val="center"/>
          </w:tcPr>
          <w:p w14:paraId="2CBE8D92" w14:textId="77777777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2549DC21" w14:textId="507FBE0E" w:rsidR="004F5E85" w:rsidRDefault="00BA2228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4F5E85" w14:paraId="1A8BA4AD" w14:textId="77777777" w:rsidTr="00BA2228">
        <w:tc>
          <w:tcPr>
            <w:tcW w:w="2536" w:type="dxa"/>
            <w:vAlign w:val="center"/>
          </w:tcPr>
          <w:p w14:paraId="399B07B8" w14:textId="728A0C60" w:rsidR="004F5E85" w:rsidRDefault="004F5E85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SCORNAUX </w:t>
            </w:r>
          </w:p>
        </w:tc>
        <w:tc>
          <w:tcPr>
            <w:tcW w:w="1825" w:type="dxa"/>
            <w:vAlign w:val="center"/>
          </w:tcPr>
          <w:p w14:paraId="0B83DE10" w14:textId="12FADDE8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1KplChef</w:t>
            </w:r>
          </w:p>
        </w:tc>
        <w:tc>
          <w:tcPr>
            <w:tcW w:w="2162" w:type="dxa"/>
            <w:vAlign w:val="center"/>
          </w:tcPr>
          <w:p w14:paraId="5CEAB279" w14:textId="77777777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32CDC1AC" w14:textId="53626ED7" w:rsidR="004F5E85" w:rsidRDefault="00BA2228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4F5E85" w14:paraId="753AEB32" w14:textId="77777777" w:rsidTr="00BA2228">
        <w:tc>
          <w:tcPr>
            <w:tcW w:w="2536" w:type="dxa"/>
            <w:vAlign w:val="center"/>
          </w:tcPr>
          <w:p w14:paraId="636F5CB3" w14:textId="726E9624" w:rsidR="004F5E85" w:rsidRDefault="004F5E85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KUMPS </w:t>
            </w:r>
          </w:p>
        </w:tc>
        <w:tc>
          <w:tcPr>
            <w:tcW w:w="1825" w:type="dxa"/>
            <w:vAlign w:val="center"/>
          </w:tcPr>
          <w:p w14:paraId="42441FFC" w14:textId="61025321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162" w:type="dxa"/>
            <w:vAlign w:val="center"/>
          </w:tcPr>
          <w:p w14:paraId="4A8BE209" w14:textId="77777777" w:rsidR="004F5E85" w:rsidRDefault="004F5E85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736B44CA" w14:textId="634CF889" w:rsidR="004F5E85" w:rsidRDefault="00BA2228" w:rsidP="004F5E85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3271CB" w14:paraId="15E1EB8B" w14:textId="77777777" w:rsidTr="00BA2228">
        <w:tc>
          <w:tcPr>
            <w:tcW w:w="2536" w:type="dxa"/>
            <w:vAlign w:val="center"/>
          </w:tcPr>
          <w:p w14:paraId="60C5C204" w14:textId="5C4DC38E" w:rsidR="003271CB" w:rsidRDefault="003271CB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PIWONSKI </w:t>
            </w:r>
          </w:p>
        </w:tc>
        <w:tc>
          <w:tcPr>
            <w:tcW w:w="1825" w:type="dxa"/>
            <w:vAlign w:val="center"/>
          </w:tcPr>
          <w:p w14:paraId="1DB0EF51" w14:textId="07C7CF18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Sdt</w:t>
            </w:r>
            <w:proofErr w:type="spellEnd"/>
          </w:p>
        </w:tc>
        <w:tc>
          <w:tcPr>
            <w:tcW w:w="2162" w:type="dxa"/>
            <w:vAlign w:val="center"/>
          </w:tcPr>
          <w:p w14:paraId="27D9C46E" w14:textId="77777777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685166CE" w14:textId="464C8CA3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3271CB" w14:paraId="2A423DDA" w14:textId="77777777" w:rsidTr="00BA2228">
        <w:tc>
          <w:tcPr>
            <w:tcW w:w="2536" w:type="dxa"/>
            <w:vAlign w:val="center"/>
          </w:tcPr>
          <w:p w14:paraId="11885017" w14:textId="4B817E0B" w:rsidR="003271CB" w:rsidRDefault="003271CB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MARRA </w:t>
            </w:r>
          </w:p>
        </w:tc>
        <w:tc>
          <w:tcPr>
            <w:tcW w:w="1825" w:type="dxa"/>
            <w:vAlign w:val="center"/>
          </w:tcPr>
          <w:p w14:paraId="35754677" w14:textId="7DA31989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Sdt</w:t>
            </w:r>
            <w:proofErr w:type="spellEnd"/>
          </w:p>
        </w:tc>
        <w:tc>
          <w:tcPr>
            <w:tcW w:w="2162" w:type="dxa"/>
            <w:vAlign w:val="center"/>
          </w:tcPr>
          <w:p w14:paraId="6F1D2156" w14:textId="77777777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4B94E5D7" w14:textId="7BCEFED4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3271CB" w14:paraId="165867EA" w14:textId="77777777" w:rsidTr="00BA2228">
        <w:tc>
          <w:tcPr>
            <w:tcW w:w="2536" w:type="dxa"/>
            <w:vAlign w:val="center"/>
          </w:tcPr>
          <w:p w14:paraId="6AA8EB34" w14:textId="087D808B" w:rsidR="003271CB" w:rsidRDefault="003271CB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SERRA </w:t>
            </w:r>
          </w:p>
        </w:tc>
        <w:tc>
          <w:tcPr>
            <w:tcW w:w="1825" w:type="dxa"/>
            <w:vAlign w:val="center"/>
          </w:tcPr>
          <w:p w14:paraId="6D54102A" w14:textId="1CABE04A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271CB">
              <w:rPr>
                <w:sz w:val="22"/>
                <w:szCs w:val="22"/>
              </w:rPr>
              <w:t>Sgt</w:t>
            </w:r>
          </w:p>
        </w:tc>
        <w:tc>
          <w:tcPr>
            <w:tcW w:w="2162" w:type="dxa"/>
            <w:vAlign w:val="center"/>
          </w:tcPr>
          <w:p w14:paraId="4CFD1923" w14:textId="450EC920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24BA338D" w14:textId="6EDBA3C9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3271CB" w14:paraId="11989A49" w14:textId="77777777" w:rsidTr="00BA2228">
        <w:tc>
          <w:tcPr>
            <w:tcW w:w="2536" w:type="dxa"/>
            <w:vAlign w:val="center"/>
          </w:tcPr>
          <w:p w14:paraId="01F1EC9F" w14:textId="521AA009" w:rsidR="003271CB" w:rsidRDefault="003271CB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 LA</w:t>
            </w:r>
            <w:r w:rsidR="00BA2228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THEM </w:t>
            </w:r>
          </w:p>
        </w:tc>
        <w:tc>
          <w:tcPr>
            <w:tcW w:w="1825" w:type="dxa"/>
            <w:vAlign w:val="center"/>
          </w:tcPr>
          <w:p w14:paraId="390F487C" w14:textId="730971E3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162" w:type="dxa"/>
            <w:vAlign w:val="center"/>
          </w:tcPr>
          <w:p w14:paraId="1A5C83C9" w14:textId="77777777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6A386C1E" w14:textId="23D8127E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3271CB" w14:paraId="3A7DDD46" w14:textId="77777777" w:rsidTr="00BA2228">
        <w:tc>
          <w:tcPr>
            <w:tcW w:w="2536" w:type="dxa"/>
            <w:vAlign w:val="center"/>
          </w:tcPr>
          <w:p w14:paraId="479216B1" w14:textId="47A7F173" w:rsidR="003271CB" w:rsidRDefault="00BA2228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LATHUY </w:t>
            </w:r>
          </w:p>
        </w:tc>
        <w:tc>
          <w:tcPr>
            <w:tcW w:w="1825" w:type="dxa"/>
            <w:vAlign w:val="center"/>
          </w:tcPr>
          <w:p w14:paraId="4A7D681B" w14:textId="6B04393C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</w:t>
            </w:r>
            <w:proofErr w:type="spellEnd"/>
          </w:p>
        </w:tc>
        <w:tc>
          <w:tcPr>
            <w:tcW w:w="2162" w:type="dxa"/>
            <w:vAlign w:val="center"/>
          </w:tcPr>
          <w:p w14:paraId="480FAB8D" w14:textId="77777777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1C350E9A" w14:textId="31D9B94E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3271CB" w14:paraId="7B1BDCCD" w14:textId="77777777" w:rsidTr="00BA2228">
        <w:tc>
          <w:tcPr>
            <w:tcW w:w="2536" w:type="dxa"/>
            <w:vAlign w:val="center"/>
          </w:tcPr>
          <w:p w14:paraId="609C0B54" w14:textId="726DC9C4" w:rsidR="003271CB" w:rsidRDefault="00BA2228" w:rsidP="003271CB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PEETERS </w:t>
            </w:r>
          </w:p>
        </w:tc>
        <w:tc>
          <w:tcPr>
            <w:tcW w:w="1825" w:type="dxa"/>
            <w:vAlign w:val="center"/>
          </w:tcPr>
          <w:p w14:paraId="5D6B85AF" w14:textId="5C0DA8BB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AdjtChef</w:t>
            </w:r>
            <w:proofErr w:type="spellEnd"/>
          </w:p>
        </w:tc>
        <w:tc>
          <w:tcPr>
            <w:tcW w:w="2162" w:type="dxa"/>
            <w:vAlign w:val="center"/>
          </w:tcPr>
          <w:p w14:paraId="00F46132" w14:textId="77777777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3A416DBE" w14:textId="6EA0706D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3271CB" w14:paraId="368D075A" w14:textId="77777777" w:rsidTr="00BA2228">
        <w:tc>
          <w:tcPr>
            <w:tcW w:w="2536" w:type="dxa"/>
            <w:vAlign w:val="center"/>
          </w:tcPr>
          <w:p w14:paraId="1364B056" w14:textId="6E06DFA9" w:rsidR="003271CB" w:rsidRDefault="003271CB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DRESTI </w:t>
            </w:r>
          </w:p>
        </w:tc>
        <w:tc>
          <w:tcPr>
            <w:tcW w:w="1825" w:type="dxa"/>
            <w:vAlign w:val="center"/>
          </w:tcPr>
          <w:p w14:paraId="18CD9063" w14:textId="26CA19EA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1Sgt</w:t>
            </w:r>
          </w:p>
        </w:tc>
        <w:tc>
          <w:tcPr>
            <w:tcW w:w="2162" w:type="dxa"/>
            <w:vAlign w:val="center"/>
          </w:tcPr>
          <w:p w14:paraId="2128E1D6" w14:textId="77777777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386C873D" w14:textId="5477D2A6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3271CB" w14:paraId="50E69BE8" w14:textId="77777777" w:rsidTr="00BA2228">
        <w:tc>
          <w:tcPr>
            <w:tcW w:w="2536" w:type="dxa"/>
            <w:vAlign w:val="center"/>
          </w:tcPr>
          <w:p w14:paraId="2A5D9233" w14:textId="366A8B56" w:rsidR="003271CB" w:rsidRDefault="003271CB" w:rsidP="00BA2228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 BONDT</w:t>
            </w:r>
          </w:p>
        </w:tc>
        <w:tc>
          <w:tcPr>
            <w:tcW w:w="1825" w:type="dxa"/>
            <w:vAlign w:val="center"/>
          </w:tcPr>
          <w:p w14:paraId="62BE84D8" w14:textId="7A53324B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2162" w:type="dxa"/>
            <w:vAlign w:val="center"/>
          </w:tcPr>
          <w:p w14:paraId="41FB35E6" w14:textId="77777777" w:rsidR="003271CB" w:rsidRDefault="003271CB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51" w:type="dxa"/>
            <w:vAlign w:val="center"/>
          </w:tcPr>
          <w:p w14:paraId="5D4F93D1" w14:textId="49B8054F" w:rsidR="003271CB" w:rsidRDefault="00BA2228" w:rsidP="003271CB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14:paraId="59C67655" w14:textId="5C43DCE4" w:rsidR="009B3A48" w:rsidRPr="009358F1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7" w14:textId="1FC7E325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31EE2E9D" w14:textId="2F027A2B" w:rsidR="004F542D" w:rsidRPr="006B09C2" w:rsidRDefault="004F542D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924"/>
        <w:gridCol w:w="711"/>
        <w:gridCol w:w="3702"/>
        <w:gridCol w:w="1257"/>
      </w:tblGrid>
      <w:tr w:rsidR="004F542D" w:rsidRPr="0066660E" w14:paraId="711C9DB0" w14:textId="77777777" w:rsidTr="002A0E97">
        <w:tc>
          <w:tcPr>
            <w:tcW w:w="4066" w:type="dxa"/>
            <w:vAlign w:val="center"/>
          </w:tcPr>
          <w:p w14:paraId="197F1886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BDC9E34" w14:textId="32C3B0A1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220,5</w:t>
            </w:r>
          </w:p>
        </w:tc>
        <w:tc>
          <w:tcPr>
            <w:tcW w:w="3828" w:type="dxa"/>
            <w:vAlign w:val="center"/>
          </w:tcPr>
          <w:p w14:paraId="19ADFC59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2B69270" w14:textId="4FEB7505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342.760</w:t>
            </w:r>
          </w:p>
        </w:tc>
      </w:tr>
      <w:tr w:rsidR="004F542D" w:rsidRPr="0066660E" w14:paraId="1D8B7C8E" w14:textId="77777777" w:rsidTr="002A0E97">
        <w:tc>
          <w:tcPr>
            <w:tcW w:w="4066" w:type="dxa"/>
            <w:vAlign w:val="center"/>
          </w:tcPr>
          <w:p w14:paraId="71DA6252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1FAC784" w14:textId="151AC804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6CC50A29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E23C6B8" w14:textId="56AE0921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:rsidRPr="0066660E" w14:paraId="74778EBA" w14:textId="77777777" w:rsidTr="002A0E97">
        <w:tc>
          <w:tcPr>
            <w:tcW w:w="4066" w:type="dxa"/>
            <w:vAlign w:val="center"/>
          </w:tcPr>
          <w:p w14:paraId="0B3602CB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215E9DB" w14:textId="05AE63FA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3828" w:type="dxa"/>
            <w:vAlign w:val="center"/>
          </w:tcPr>
          <w:p w14:paraId="0DB954AC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9F2035C" w14:textId="198FE048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</w:tc>
      </w:tr>
      <w:tr w:rsidR="004F542D" w:rsidRPr="0066660E" w14:paraId="6CBD1097" w14:textId="77777777" w:rsidTr="002A0E97">
        <w:tc>
          <w:tcPr>
            <w:tcW w:w="4066" w:type="dxa"/>
            <w:vAlign w:val="center"/>
          </w:tcPr>
          <w:p w14:paraId="29AB5927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D87F015" w14:textId="0CB01933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3828" w:type="dxa"/>
            <w:vAlign w:val="center"/>
          </w:tcPr>
          <w:p w14:paraId="531210F9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721F4E6" w14:textId="325325D4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8.569</w:t>
            </w:r>
          </w:p>
        </w:tc>
      </w:tr>
      <w:tr w:rsidR="004F542D" w:rsidRPr="0066660E" w14:paraId="75B62D7C" w14:textId="77777777" w:rsidTr="002A0E97">
        <w:tc>
          <w:tcPr>
            <w:tcW w:w="4066" w:type="dxa"/>
            <w:vAlign w:val="center"/>
          </w:tcPr>
          <w:p w14:paraId="2C326692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495B04E" w14:textId="6144273C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D995BD5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F64B666" w14:textId="052FCEDA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:rsidRPr="0066660E" w14:paraId="333AD472" w14:textId="77777777" w:rsidTr="002A0E97">
        <w:tc>
          <w:tcPr>
            <w:tcW w:w="4066" w:type="dxa"/>
            <w:vAlign w:val="center"/>
          </w:tcPr>
          <w:p w14:paraId="68FBE45B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2747012" w14:textId="0DB10F7C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67FC236D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EE7F1FA" w14:textId="0A68F89C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:rsidRPr="0066660E" w14:paraId="2AEBF4C1" w14:textId="77777777" w:rsidTr="002A0E97">
        <w:tc>
          <w:tcPr>
            <w:tcW w:w="4066" w:type="dxa"/>
            <w:vAlign w:val="center"/>
          </w:tcPr>
          <w:p w14:paraId="72F4DDF8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6F47B04" w14:textId="2D3AF401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C200F1C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F08A06" w14:textId="32A96914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:rsidRPr="0066660E" w14:paraId="6BFB363E" w14:textId="77777777" w:rsidTr="002A0E97">
        <w:tc>
          <w:tcPr>
            <w:tcW w:w="4066" w:type="dxa"/>
            <w:vAlign w:val="center"/>
          </w:tcPr>
          <w:p w14:paraId="39194B28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A651C78" w14:textId="60A6514E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401E064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70A2A07" w14:textId="3285655F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:rsidRPr="0066660E" w14:paraId="7056F9B3" w14:textId="77777777" w:rsidTr="002A0E97">
        <w:tc>
          <w:tcPr>
            <w:tcW w:w="4066" w:type="dxa"/>
            <w:vAlign w:val="center"/>
          </w:tcPr>
          <w:p w14:paraId="1F5CD15A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6D821AB" w14:textId="2688F5F3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6C906AE5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B61C1DB" w14:textId="455B2E4D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:rsidRPr="0066660E" w14:paraId="54F78371" w14:textId="77777777" w:rsidTr="002A0E97">
        <w:tc>
          <w:tcPr>
            <w:tcW w:w="4066" w:type="dxa"/>
            <w:vAlign w:val="center"/>
          </w:tcPr>
          <w:p w14:paraId="53B62DB4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F043EF7" w14:textId="7C60CB51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0F044C6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C8B3EDE" w14:textId="7779C919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42D" w:rsidRPr="0066660E" w14:paraId="3537C6FD" w14:textId="77777777" w:rsidTr="002A0E97">
        <w:tc>
          <w:tcPr>
            <w:tcW w:w="4066" w:type="dxa"/>
            <w:vAlign w:val="center"/>
          </w:tcPr>
          <w:p w14:paraId="367A7A1E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3AB923D" w14:textId="78F6E792" w:rsidR="004F542D" w:rsidRPr="00ED234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226,5</w:t>
            </w:r>
          </w:p>
        </w:tc>
        <w:tc>
          <w:tcPr>
            <w:tcW w:w="3828" w:type="dxa"/>
            <w:vAlign w:val="center"/>
          </w:tcPr>
          <w:p w14:paraId="3815F09F" w14:textId="77777777" w:rsidR="004F542D" w:rsidRDefault="004F542D" w:rsidP="002A0E97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CBCE206" w14:textId="05B88D34" w:rsidR="004F542D" w:rsidRPr="0066660E" w:rsidRDefault="004F542D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5B" w14:textId="1E5159C9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093D404" w14:textId="40E3A185" w:rsidR="00017622" w:rsidRDefault="00017622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017622" w14:paraId="54C9D55F" w14:textId="77777777" w:rsidTr="002A0E97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396490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D3AA3F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9372D1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017622" w:rsidRPr="00E74119" w14:paraId="18E85D27" w14:textId="77777777" w:rsidTr="002A0E97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8DD4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C4CE291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C9CCBBD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640DD44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517537BE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017622" w14:paraId="7E233234" w14:textId="77777777" w:rsidTr="002A0E97">
        <w:tc>
          <w:tcPr>
            <w:tcW w:w="2835" w:type="dxa"/>
            <w:tcBorders>
              <w:top w:val="single" w:sz="4" w:space="0" w:color="auto"/>
            </w:tcBorders>
          </w:tcPr>
          <w:p w14:paraId="254A4E94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EB53A1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82524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9B6A6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04DA79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4A8687CB" w14:textId="77777777" w:rsidTr="002A0E97">
        <w:tc>
          <w:tcPr>
            <w:tcW w:w="2835" w:type="dxa"/>
          </w:tcPr>
          <w:p w14:paraId="2749F9BE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BFEA372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D139CF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A39B88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2928860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0BBFC2AC" w14:textId="77777777" w:rsidTr="002A0E97">
        <w:tc>
          <w:tcPr>
            <w:tcW w:w="2835" w:type="dxa"/>
          </w:tcPr>
          <w:p w14:paraId="26144414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28468C3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B3F534" w14:textId="541F08BF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D2A92C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2B102A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587554B6" w14:textId="77777777" w:rsidTr="002A0E97">
        <w:tc>
          <w:tcPr>
            <w:tcW w:w="2835" w:type="dxa"/>
          </w:tcPr>
          <w:p w14:paraId="569BF9A7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8C56C36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D526B7" w14:textId="39AA853F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3AFED0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64E6495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555D4AF9" w14:textId="77777777" w:rsidTr="002A0E97">
        <w:tc>
          <w:tcPr>
            <w:tcW w:w="2835" w:type="dxa"/>
            <w:shd w:val="clear" w:color="auto" w:fill="auto"/>
          </w:tcPr>
          <w:p w14:paraId="283FA6E1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CF1DAA2" w14:textId="65C0AFC3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59C6765F" w14:textId="3A999271" w:rsidR="009B3A48" w:rsidRDefault="009B3A48" w:rsidP="009358F1">
      <w:pPr>
        <w:ind w:left="1080"/>
        <w:rPr>
          <w:i/>
          <w:color w:val="FF0000"/>
          <w:sz w:val="22"/>
          <w:szCs w:val="22"/>
        </w:rPr>
      </w:pPr>
    </w:p>
    <w:p w14:paraId="59C67660" w14:textId="77777777" w:rsidR="009358F1" w:rsidRPr="00D92619" w:rsidRDefault="009358F1" w:rsidP="009358F1">
      <w:pPr>
        <w:ind w:left="1080"/>
        <w:rPr>
          <w:sz w:val="22"/>
          <w:szCs w:val="22"/>
        </w:rPr>
      </w:pPr>
    </w:p>
    <w:p w14:paraId="59C67661" w14:textId="77777777" w:rsidR="00055BC6" w:rsidRDefault="00055BC6">
      <w:pPr>
        <w:rPr>
          <w:sz w:val="22"/>
          <w:szCs w:val="22"/>
        </w:rPr>
      </w:pPr>
    </w:p>
    <w:p w14:paraId="59C67662" w14:textId="77777777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 personeel</w:t>
      </w:r>
      <w:r w:rsidR="002557C8" w:rsidRPr="009358F1">
        <w:rPr>
          <w:sz w:val="22"/>
          <w:szCs w:val="22"/>
        </w:rPr>
        <w:t xml:space="preserve"> </w:t>
      </w:r>
    </w:p>
    <w:p w14:paraId="7EC4B0DC" w14:textId="7A07B85B" w:rsidR="00017622" w:rsidRPr="00D92619" w:rsidRDefault="00017622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017622" w14:paraId="68978220" w14:textId="77777777" w:rsidTr="002A0E97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C1E5F3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9F8932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25F2EEA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017622" w:rsidRPr="00E74119" w14:paraId="72D34E1B" w14:textId="77777777" w:rsidTr="002A0E97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7EB88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8C37516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D6F74B4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7DD0192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04921243" w14:textId="77777777" w:rsidR="00017622" w:rsidRPr="00E74119" w:rsidRDefault="00017622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017622" w14:paraId="5874975E" w14:textId="77777777" w:rsidTr="002A0E97">
        <w:tc>
          <w:tcPr>
            <w:tcW w:w="2835" w:type="dxa"/>
            <w:tcBorders>
              <w:top w:val="single" w:sz="4" w:space="0" w:color="auto"/>
            </w:tcBorders>
          </w:tcPr>
          <w:p w14:paraId="2F6863BC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2C6FBF0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BBFB75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AA861A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CE78209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59820A00" w14:textId="77777777" w:rsidTr="002A0E97">
        <w:tc>
          <w:tcPr>
            <w:tcW w:w="2835" w:type="dxa"/>
          </w:tcPr>
          <w:p w14:paraId="0BDFD3FB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4D40E11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2C5965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6E72E0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E39C688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4FFA3F10" w14:textId="77777777" w:rsidTr="002A0E97">
        <w:tc>
          <w:tcPr>
            <w:tcW w:w="2835" w:type="dxa"/>
          </w:tcPr>
          <w:p w14:paraId="6CC67D7C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5C8F5EF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8F9D4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918342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A656C57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473B8706" w14:textId="77777777" w:rsidTr="002A0E97">
        <w:tc>
          <w:tcPr>
            <w:tcW w:w="2835" w:type="dxa"/>
          </w:tcPr>
          <w:p w14:paraId="4E523383" w14:textId="77777777" w:rsidR="00017622" w:rsidRDefault="00017622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8EF53E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631E66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91DE7C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1111410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7622" w14:paraId="24405EFD" w14:textId="77777777" w:rsidTr="002A0E97">
        <w:tc>
          <w:tcPr>
            <w:tcW w:w="2835" w:type="dxa"/>
            <w:shd w:val="clear" w:color="auto" w:fill="auto"/>
          </w:tcPr>
          <w:p w14:paraId="51B7C985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12BAD314" w14:textId="77777777" w:rsidR="00017622" w:rsidRDefault="00017622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09CDED41" w14:textId="77777777" w:rsidR="001C67C5" w:rsidRDefault="001C67C5" w:rsidP="001C67C5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>
        <w:rPr>
          <w:sz w:val="22"/>
          <w:szCs w:val="22"/>
        </w:rPr>
        <w:t>Totaal personeel (militair/burger)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1C67C5" w14:paraId="7E2CA97D" w14:textId="77777777" w:rsidTr="00671A96">
        <w:tc>
          <w:tcPr>
            <w:tcW w:w="1985" w:type="dxa"/>
            <w:shd w:val="clear" w:color="auto" w:fill="auto"/>
          </w:tcPr>
          <w:p w14:paraId="3C1380CC" w14:textId="77777777" w:rsidR="001C67C5" w:rsidRDefault="001C67C5" w:rsidP="00671A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5340F610" w14:textId="0505D269" w:rsidR="001C67C5" w:rsidRDefault="001C67C5" w:rsidP="00671A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39A29888" w14:textId="7109389E" w:rsidR="001C67C5" w:rsidRDefault="001C67C5" w:rsidP="001C67C5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739BC35C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366AA8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4C03D58F" w:rsidR="009B3A48" w:rsidRPr="004115B3" w:rsidRDefault="009B3A48" w:rsidP="00DF4F97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6F62F3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3C55CAD3" w:rsidR="009B3A48" w:rsidRPr="004115B3" w:rsidRDefault="009B3A48" w:rsidP="00DF4F97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6F62F3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309BE5D7" w:rsidR="009B3A48" w:rsidRPr="004115B3" w:rsidRDefault="009B3A48" w:rsidP="00DF4F97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6F62F3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017622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57BBB253" w:rsidR="009B3A48" w:rsidRPr="00961D0B" w:rsidRDefault="006F62F3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3,81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0C2BB1C6" w:rsidR="009B3A48" w:rsidRPr="00961D0B" w:rsidRDefault="006F62F3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10,59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4E43FF10" w:rsidR="009B3A48" w:rsidRPr="008935DC" w:rsidRDefault="00017622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5,69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520399A3" w:rsidR="009B3A48" w:rsidRPr="00366AA8" w:rsidRDefault="00366AA8" w:rsidP="00366AA8">
      <w:pPr>
        <w:tabs>
          <w:tab w:val="left" w:pos="3544"/>
        </w:tabs>
        <w:ind w:left="709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366AA8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0A4FCF4C" w14:textId="1C65E0E1" w:rsidR="00366AA8" w:rsidRPr="00D92619" w:rsidRDefault="00366AA8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71"/>
        <w:gridCol w:w="1271"/>
        <w:gridCol w:w="1271"/>
        <w:gridCol w:w="1271"/>
        <w:gridCol w:w="1272"/>
        <w:gridCol w:w="1272"/>
        <w:gridCol w:w="1272"/>
      </w:tblGrid>
      <w:tr w:rsidR="00366AA8" w:rsidRPr="004B5919" w14:paraId="42A6EF3D" w14:textId="77777777" w:rsidTr="002A0E97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570D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8494A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3C10853C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60D41142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366AA8" w:rsidRPr="004B5919" w14:paraId="3E36CB71" w14:textId="77777777" w:rsidTr="002A0E97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1934BDF8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7689F86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3BC95A6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4C5BD1A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0F43FFA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5470FC5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234CA05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:rsidRPr="004B5919" w14:paraId="55779F69" w14:textId="77777777" w:rsidTr="002A0E97">
        <w:tc>
          <w:tcPr>
            <w:tcW w:w="1271" w:type="dxa"/>
            <w:vAlign w:val="center"/>
          </w:tcPr>
          <w:p w14:paraId="572770ED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F24161B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670D3C3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178C464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1132764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6DAF2EF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8A678DD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:rsidRPr="004B5919" w14:paraId="74FE874E" w14:textId="77777777" w:rsidTr="002A0E97">
        <w:tc>
          <w:tcPr>
            <w:tcW w:w="1271" w:type="dxa"/>
            <w:vAlign w:val="center"/>
          </w:tcPr>
          <w:p w14:paraId="692B52EA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E18B7B2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54BF597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E197819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221338C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EC33AE2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2B6AC58" w14:textId="77777777" w:rsidR="00366AA8" w:rsidRPr="004B5919" w:rsidRDefault="00366AA8" w:rsidP="002A0E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5C217344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27E01C7E" w14:textId="5D6EC56E" w:rsidR="00366AA8" w:rsidRPr="002557C8" w:rsidRDefault="00366AA8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66AA8" w14:paraId="4D07058B" w14:textId="77777777" w:rsidTr="002A0E97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B1D135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B3CA60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F67A2D6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5DEBD0B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66AA8" w14:paraId="78496A2D" w14:textId="77777777" w:rsidTr="002A0E97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8854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BB6C865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E32A848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86E809D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248D230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EB45C65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66AA8" w14:paraId="5E9094F2" w14:textId="77777777" w:rsidTr="002A0E97">
        <w:tc>
          <w:tcPr>
            <w:tcW w:w="4253" w:type="dxa"/>
            <w:tcBorders>
              <w:top w:val="single" w:sz="4" w:space="0" w:color="auto"/>
            </w:tcBorders>
          </w:tcPr>
          <w:p w14:paraId="337B383C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9292141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ED6AB7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423DFDA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4F5ADA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25D40ED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14:paraId="7BD1FAB0" w14:textId="77777777" w:rsidTr="002A0E97">
        <w:tc>
          <w:tcPr>
            <w:tcW w:w="4253" w:type="dxa"/>
          </w:tcPr>
          <w:p w14:paraId="6BAEE160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F091B6F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6E3909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8EBB3B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B1794F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787B25B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14:paraId="270DCFA5" w14:textId="77777777" w:rsidTr="002A0E97">
        <w:tc>
          <w:tcPr>
            <w:tcW w:w="4253" w:type="dxa"/>
          </w:tcPr>
          <w:p w14:paraId="418B2387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1DED9F9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D5CD676" w14:textId="5AB3E4EB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9C3EC3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20AD22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69ED993" w14:textId="3F5B6CC9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</w:tr>
      <w:tr w:rsidR="00366AA8" w14:paraId="4AFA6F8C" w14:textId="77777777" w:rsidTr="002A0E97">
        <w:tc>
          <w:tcPr>
            <w:tcW w:w="7088" w:type="dxa"/>
            <w:gridSpan w:val="5"/>
            <w:shd w:val="clear" w:color="auto" w:fill="auto"/>
          </w:tcPr>
          <w:p w14:paraId="57E3AE5A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4A4A27D" w14:textId="45A3930D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</w:tr>
    </w:tbl>
    <w:p w14:paraId="59C67680" w14:textId="475F2375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0F24500D" w14:textId="77777777" w:rsidR="00366AA8" w:rsidRDefault="00366AA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  <w:sectPr w:rsidR="00366AA8" w:rsidSect="00366AA8">
          <w:headerReference w:type="default" r:id="rId10"/>
          <w:footerReference w:type="default" r:id="rId11"/>
          <w:pgSz w:w="12240" w:h="15840"/>
          <w:pgMar w:top="1134" w:right="1041" w:bottom="1134" w:left="1418" w:header="709" w:footer="709" w:gutter="0"/>
          <w:cols w:space="708"/>
          <w:docGrid w:linePitch="360"/>
        </w:sectPr>
      </w:pPr>
    </w:p>
    <w:p w14:paraId="59C67682" w14:textId="424A25CC" w:rsidR="005D1442" w:rsidRDefault="00366AA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lastRenderedPageBreak/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>
        <w:rPr>
          <w:sz w:val="22"/>
          <w:szCs w:val="22"/>
        </w:rPr>
        <w:t>.</w:t>
      </w:r>
      <w:r w:rsidR="002557C8">
        <w:rPr>
          <w:sz w:val="22"/>
          <w:szCs w:val="22"/>
        </w:rPr>
        <w:t xml:space="preserve"> </w:t>
      </w:r>
    </w:p>
    <w:p w14:paraId="689ED6FD" w14:textId="278304F2" w:rsidR="00366AA8" w:rsidRDefault="00366AA8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366AA8" w14:paraId="27A62D50" w14:textId="77777777" w:rsidTr="002A0E97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AAA7AA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EEF2FC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72EC794C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74F64AF2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66AA8" w14:paraId="1CC0E4D1" w14:textId="77777777" w:rsidTr="002A0E97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123B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23935CF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7D1E78A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AAC92D1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9894C2B" w14:textId="77777777" w:rsidR="00366AA8" w:rsidRPr="00E74119" w:rsidRDefault="00366AA8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333BEB5C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66AA8" w14:paraId="66E7931F" w14:textId="77777777" w:rsidTr="002A0E97">
        <w:tc>
          <w:tcPr>
            <w:tcW w:w="4253" w:type="dxa"/>
          </w:tcPr>
          <w:p w14:paraId="2F16E8D7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CEF3B73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C87F39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C57C62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418ACE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A76B416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14:paraId="0FD5633D" w14:textId="77777777" w:rsidTr="002A0E97">
        <w:tc>
          <w:tcPr>
            <w:tcW w:w="4253" w:type="dxa"/>
          </w:tcPr>
          <w:p w14:paraId="5D03F203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B68508D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E72DE7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D8DA5A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3D63AD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258112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14:paraId="6E47E536" w14:textId="77777777" w:rsidTr="002A0E97">
        <w:tc>
          <w:tcPr>
            <w:tcW w:w="4253" w:type="dxa"/>
          </w:tcPr>
          <w:p w14:paraId="084CD8E8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29E32C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FCCCDF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94C8890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1FD866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8BDA3F7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14:paraId="7F92F3AE" w14:textId="77777777" w:rsidTr="002A0E97">
        <w:tc>
          <w:tcPr>
            <w:tcW w:w="4253" w:type="dxa"/>
          </w:tcPr>
          <w:p w14:paraId="57314872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B512C3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9D720B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2CFA78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91ABC7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B77D77F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14:paraId="6944D742" w14:textId="77777777" w:rsidTr="002A0E97">
        <w:tc>
          <w:tcPr>
            <w:tcW w:w="4253" w:type="dxa"/>
          </w:tcPr>
          <w:p w14:paraId="439B6487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B6C74DF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CC6315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01EED4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33F875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3CF783F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66AA8" w14:paraId="0932B361" w14:textId="77777777" w:rsidTr="002A0E97">
        <w:tc>
          <w:tcPr>
            <w:tcW w:w="4253" w:type="dxa"/>
          </w:tcPr>
          <w:p w14:paraId="1102FF08" w14:textId="77777777" w:rsidR="00366AA8" w:rsidRDefault="00366AA8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AFE99A4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590A35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E98717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F07683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EFF74DA" w14:textId="77777777" w:rsidR="00366AA8" w:rsidRDefault="00366AA8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7544B9F5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5DC48D26" w14:textId="77777777" w:rsidR="001C67C5" w:rsidRPr="001C67C5" w:rsidRDefault="001C67C5" w:rsidP="001C67C5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1C67C5" w14:paraId="76E3BA1C" w14:textId="77777777" w:rsidTr="00671A96">
        <w:tc>
          <w:tcPr>
            <w:tcW w:w="4224" w:type="dxa"/>
          </w:tcPr>
          <w:p w14:paraId="5867C58B" w14:textId="77777777" w:rsidR="001C67C5" w:rsidRDefault="001C67C5" w:rsidP="00671A96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123E10" w14:textId="20F29434" w:rsidR="001C67C5" w:rsidRDefault="001C67C5" w:rsidP="00671A96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</w:tr>
    </w:tbl>
    <w:p w14:paraId="6FAC92C7" w14:textId="7D87CCB1" w:rsidR="001C67C5" w:rsidRPr="001C67C5" w:rsidRDefault="001C67C5" w:rsidP="001C67C5">
      <w:pPr>
        <w:ind w:left="1843"/>
        <w:rPr>
          <w:sz w:val="22"/>
          <w:szCs w:val="22"/>
        </w:rPr>
      </w:pPr>
    </w:p>
    <w:p w14:paraId="59C67685" w14:textId="40DCBF88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366AA8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23BF2D04" w:rsidR="009B3A48" w:rsidRPr="004115B3" w:rsidRDefault="009B3A48" w:rsidP="00DF4F97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6F62F3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7FC594A8" w:rsidR="009B3A48" w:rsidRPr="004115B3" w:rsidRDefault="009B3A48" w:rsidP="00DF4F97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6F62F3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6E6AC91A" w:rsidR="009B3A48" w:rsidRPr="004115B3" w:rsidRDefault="009B3A48" w:rsidP="00DF4F97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6F62F3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366AA8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3A36FD13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F654B1">
              <w:rPr>
                <w:b/>
                <w:sz w:val="22"/>
                <w:szCs w:val="22"/>
              </w:rPr>
              <w:t>,0</w:t>
            </w:r>
            <w:r w:rsidR="006F62F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4FBC05B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6F62F3">
              <w:rPr>
                <w:b/>
                <w:sz w:val="22"/>
                <w:szCs w:val="22"/>
              </w:rPr>
              <w:t>,28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51A40748" w:rsidR="009B3A48" w:rsidRPr="005D1442" w:rsidRDefault="006F62F3" w:rsidP="00366AA8">
            <w:pPr>
              <w:jc w:val="center"/>
              <w:rPr>
                <w:b/>
                <w:color w:val="0000FF"/>
              </w:rPr>
            </w:pPr>
            <w:r>
              <w:rPr>
                <w:b/>
              </w:rPr>
              <w:t>0,</w:t>
            </w:r>
            <w:r w:rsidR="00366AA8">
              <w:rPr>
                <w:b/>
              </w:rPr>
              <w:t>17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5" w14:textId="15F8AAE4" w:rsidR="00055BC6" w:rsidRDefault="00615EFB" w:rsidP="00366AA8">
      <w:pPr>
        <w:ind w:left="1440"/>
        <w:rPr>
          <w:sz w:val="22"/>
          <w:szCs w:val="22"/>
          <w:u w:val="single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 w:rsidR="00366AA8">
        <w:rPr>
          <w:sz w:val="22"/>
          <w:szCs w:val="22"/>
        </w:rPr>
        <w:br/>
      </w:r>
      <w:r w:rsidR="00366AA8">
        <w:rPr>
          <w:sz w:val="22"/>
          <w:szCs w:val="22"/>
        </w:rPr>
        <w:br/>
      </w:r>
      <w:r w:rsidR="00366AA8">
        <w:t xml:space="preserve">- </w:t>
      </w:r>
      <w:proofErr w:type="spellStart"/>
      <w:r w:rsidR="00366AA8">
        <w:t>Egw</w:t>
      </w:r>
      <w:proofErr w:type="spellEnd"/>
      <w:r w:rsidR="00366AA8">
        <w:t xml:space="preserve"> = 1 komt overeen met : 1,5 dagen afwezigheid per jaar voor alle werknemers</w:t>
      </w:r>
      <w:r w:rsidR="00366AA8">
        <w:br/>
      </w: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64F30560" w14:textId="52B44E2E" w:rsidR="00615EFB" w:rsidRDefault="00615EFB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3"/>
        <w:gridCol w:w="793"/>
        <w:gridCol w:w="794"/>
        <w:gridCol w:w="794"/>
        <w:gridCol w:w="794"/>
      </w:tblGrid>
      <w:tr w:rsidR="00615EFB" w14:paraId="3E0C71C3" w14:textId="77777777" w:rsidTr="002A0E97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2222FE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A5526C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357E581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615EFB" w:rsidRPr="00E74119" w14:paraId="44B69058" w14:textId="77777777" w:rsidTr="002A0E97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0EE4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BC944D9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633B22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0E05C65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A456EC0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615EFB" w14:paraId="7B859CF5" w14:textId="77777777" w:rsidTr="002A0E97">
        <w:tc>
          <w:tcPr>
            <w:tcW w:w="4253" w:type="dxa"/>
            <w:tcBorders>
              <w:top w:val="single" w:sz="4" w:space="0" w:color="auto"/>
            </w:tcBorders>
          </w:tcPr>
          <w:p w14:paraId="2ACC5C95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D088715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33315B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F94C4D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F0CA17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1CBF079B" w14:textId="77777777" w:rsidTr="002A0E97">
        <w:tc>
          <w:tcPr>
            <w:tcW w:w="4253" w:type="dxa"/>
          </w:tcPr>
          <w:p w14:paraId="4FE36395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1701947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86A3F1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4C24A6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26D4CF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6715E280" w14:textId="77777777" w:rsidTr="002A0E97">
        <w:tc>
          <w:tcPr>
            <w:tcW w:w="4253" w:type="dxa"/>
          </w:tcPr>
          <w:p w14:paraId="67938944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205EC3E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844C7A3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AB8C22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2BDEFA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7247B7F9" w14:textId="77777777" w:rsidTr="002A0E97">
        <w:tc>
          <w:tcPr>
            <w:tcW w:w="7088" w:type="dxa"/>
            <w:gridSpan w:val="5"/>
            <w:shd w:val="clear" w:color="auto" w:fill="auto"/>
          </w:tcPr>
          <w:p w14:paraId="4D9F45DB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</w:tr>
    </w:tbl>
    <w:p w14:paraId="59C6769B" w14:textId="737EDD0C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115661B5" w14:textId="7F6F05A9" w:rsidR="00615EFB" w:rsidRPr="002557C8" w:rsidRDefault="00615EFB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615EFB" w14:paraId="233343A5" w14:textId="77777777" w:rsidTr="002A0E97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EF0E5B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069C57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4FA882EE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0EB3CFB0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615EFB" w14:paraId="64D03B73" w14:textId="77777777" w:rsidTr="002A0E97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C6F8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EFBCA24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C86D42C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865C32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C8BDD8D" w14:textId="77777777" w:rsidR="00615EFB" w:rsidRPr="00E74119" w:rsidRDefault="00615EFB" w:rsidP="002A0E97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CBF5FEF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615EFB" w14:paraId="4DA8F5F7" w14:textId="77777777" w:rsidTr="002A0E97">
        <w:tc>
          <w:tcPr>
            <w:tcW w:w="4253" w:type="dxa"/>
          </w:tcPr>
          <w:p w14:paraId="23858CA3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71053B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E2953A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E83C861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AB2A3F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1809A36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1728A855" w14:textId="77777777" w:rsidTr="002A0E97">
        <w:tc>
          <w:tcPr>
            <w:tcW w:w="4253" w:type="dxa"/>
          </w:tcPr>
          <w:p w14:paraId="65F0D13B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297AFBB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3D76F7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09E05D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F1025C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2F47491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61FE24D8" w14:textId="77777777" w:rsidTr="002A0E97">
        <w:tc>
          <w:tcPr>
            <w:tcW w:w="4253" w:type="dxa"/>
          </w:tcPr>
          <w:p w14:paraId="0DCE8D90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8198822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884A62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9A56C4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FF436C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7CA2BC6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18F3583B" w14:textId="77777777" w:rsidTr="002A0E97">
        <w:tc>
          <w:tcPr>
            <w:tcW w:w="4253" w:type="dxa"/>
          </w:tcPr>
          <w:p w14:paraId="6DD84B1B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DC64671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A892BCD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622DA4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7DC212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38B100B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03646B6D" w14:textId="77777777" w:rsidTr="002A0E97">
        <w:tc>
          <w:tcPr>
            <w:tcW w:w="4253" w:type="dxa"/>
          </w:tcPr>
          <w:p w14:paraId="4A8C87EE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C478DA8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12117E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35CFBD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6F4BA4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7B5C572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2B3CF91E" w14:textId="77777777" w:rsidTr="002A0E97">
        <w:tc>
          <w:tcPr>
            <w:tcW w:w="4253" w:type="dxa"/>
          </w:tcPr>
          <w:p w14:paraId="3E79F33D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7753F4D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0A6C81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F14A2E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B7C530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E14B3A7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21F06641" w14:textId="77777777" w:rsidTr="002A0E97">
        <w:tc>
          <w:tcPr>
            <w:tcW w:w="4253" w:type="dxa"/>
          </w:tcPr>
          <w:p w14:paraId="5D2DB9A8" w14:textId="77777777" w:rsidR="00615EFB" w:rsidRDefault="00615EFB" w:rsidP="002A0E97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E383FFE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FBC493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B0F1F3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3EDA1B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422E20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5EFB" w14:paraId="19561A20" w14:textId="77777777" w:rsidTr="002A0E97">
        <w:tc>
          <w:tcPr>
            <w:tcW w:w="7088" w:type="dxa"/>
            <w:gridSpan w:val="5"/>
            <w:shd w:val="clear" w:color="auto" w:fill="auto"/>
          </w:tcPr>
          <w:p w14:paraId="1E8FA348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777C891" w14:textId="77777777" w:rsidR="00615EFB" w:rsidRDefault="00615EFB" w:rsidP="002A0E97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93B1486" w14:textId="2BC4FD22" w:rsidR="00615EFB" w:rsidRDefault="005D1442" w:rsidP="00615EFB">
      <w:pPr>
        <w:ind w:left="156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lastRenderedPageBreak/>
        <w:t xml:space="preserve"> </w:t>
      </w:r>
      <w:r w:rsidR="00615EFB">
        <w:rPr>
          <w:color w:val="FF0000"/>
          <w:sz w:val="22"/>
          <w:szCs w:val="22"/>
        </w:rPr>
        <w:br/>
      </w:r>
      <w:r w:rsidR="00615EFB">
        <w:rPr>
          <w:sz w:val="22"/>
          <w:szCs w:val="22"/>
        </w:rPr>
        <w:br/>
      </w:r>
    </w:p>
    <w:p w14:paraId="0A3379AA" w14:textId="77777777" w:rsidR="001C67C5" w:rsidRPr="001C67C5" w:rsidRDefault="001C67C5" w:rsidP="001C67C5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5386" w:type="dxa"/>
        <w:tblInd w:w="1526" w:type="dxa"/>
        <w:tblLayout w:type="fixed"/>
        <w:tblLook w:val="04A0" w:firstRow="1" w:lastRow="0" w:firstColumn="1" w:lastColumn="0" w:noHBand="0" w:noVBand="1"/>
      </w:tblPr>
      <w:tblGrid>
        <w:gridCol w:w="4678"/>
        <w:gridCol w:w="708"/>
      </w:tblGrid>
      <w:tr w:rsidR="001C67C5" w14:paraId="2B41F425" w14:textId="77777777" w:rsidTr="00E21F5C">
        <w:tc>
          <w:tcPr>
            <w:tcW w:w="4678" w:type="dxa"/>
          </w:tcPr>
          <w:p w14:paraId="73CF28F9" w14:textId="77777777" w:rsidR="001C67C5" w:rsidRDefault="001C67C5" w:rsidP="00E21F5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63DDD4" w14:textId="77777777" w:rsidR="001C67C5" w:rsidRDefault="001C67C5" w:rsidP="00E21F5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474877D" w14:textId="77F196CF" w:rsidR="001C67C5" w:rsidRPr="001C67C5" w:rsidRDefault="001C67C5" w:rsidP="001C67C5">
      <w:pPr>
        <w:ind w:left="1843"/>
        <w:rPr>
          <w:sz w:val="22"/>
          <w:szCs w:val="22"/>
        </w:rPr>
      </w:pPr>
      <w:bookmarkStart w:id="0" w:name="_GoBack"/>
      <w:bookmarkEnd w:id="0"/>
    </w:p>
    <w:p w14:paraId="59C676A1" w14:textId="488A809B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615EFB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31B13739" w:rsidR="009B3A48" w:rsidRPr="004115B3" w:rsidRDefault="009B3A48" w:rsidP="00F654B1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6F62F3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555FA81E" w:rsidR="009B3A48" w:rsidRPr="004115B3" w:rsidRDefault="009B3A48" w:rsidP="00F654B1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6F62F3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799802D0" w:rsidR="009B3A48" w:rsidRPr="004115B3" w:rsidRDefault="009B3A48" w:rsidP="00F654B1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6F62F3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615EFB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66F9EEC5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F654B1">
              <w:rPr>
                <w:b/>
                <w:sz w:val="22"/>
                <w:szCs w:val="22"/>
              </w:rPr>
              <w:t>,0</w:t>
            </w:r>
            <w:r w:rsidR="006F62F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1FCDE10F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6F62F3">
              <w:rPr>
                <w:b/>
                <w:sz w:val="22"/>
                <w:szCs w:val="22"/>
              </w:rPr>
              <w:t>,28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3CBA4364" w:rsidR="009B3A48" w:rsidRPr="00DF4F97" w:rsidRDefault="006F62F3" w:rsidP="00615EFB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615EFB">
              <w:rPr>
                <w:b/>
              </w:rPr>
              <w:t>17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3868D7E1" w:rsidR="009B3A48" w:rsidRPr="00AC33C0" w:rsidRDefault="00615EFB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00184D8F" w14:textId="73E3F8D2" w:rsidR="00615EFB" w:rsidRPr="006C7EC9" w:rsidRDefault="00615EFB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615EFB" w:rsidRPr="006C7EC9" w14:paraId="5ED90996" w14:textId="77777777" w:rsidTr="002A0E97">
        <w:tc>
          <w:tcPr>
            <w:tcW w:w="4016" w:type="dxa"/>
            <w:tcBorders>
              <w:right w:val="single" w:sz="4" w:space="0" w:color="auto"/>
            </w:tcBorders>
          </w:tcPr>
          <w:p w14:paraId="3F641B53" w14:textId="77777777" w:rsidR="00615EFB" w:rsidRPr="006C7EC9" w:rsidRDefault="00615EFB" w:rsidP="002A0E97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17B7" w14:textId="3A0FB03A" w:rsidR="00615EFB" w:rsidRPr="006C7EC9" w:rsidRDefault="00615EFB" w:rsidP="002A0E97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68FC9C9" w14:textId="77777777" w:rsidR="00615EFB" w:rsidRPr="006C7EC9" w:rsidRDefault="00615EFB" w:rsidP="002A0E97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D2B3" w14:textId="77777777" w:rsidR="00615EFB" w:rsidRPr="006C7EC9" w:rsidRDefault="00615EFB" w:rsidP="002A0E97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196BFD17" w14:textId="77777777" w:rsidR="00615EFB" w:rsidRPr="006C7EC9" w:rsidRDefault="00615EFB" w:rsidP="002A0E97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3E849A18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8072"/>
      </w:tblGrid>
      <w:tr w:rsidR="001325A6" w:rsidRPr="00055BC6" w14:paraId="59C676BB" w14:textId="77777777" w:rsidTr="005D1442">
        <w:tc>
          <w:tcPr>
            <w:tcW w:w="776" w:type="dxa"/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bottom w:val="single" w:sz="4" w:space="0" w:color="auto"/>
            </w:tcBorders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F654B1">
        <w:tc>
          <w:tcPr>
            <w:tcW w:w="776" w:type="dxa"/>
            <w:vAlign w:val="center"/>
          </w:tcPr>
          <w:p w14:paraId="59C676BC" w14:textId="4FFAF196" w:rsidR="00EA5E15" w:rsidRPr="00055BC6" w:rsidRDefault="00F654B1" w:rsidP="00F654B1">
            <w:pPr>
              <w:jc w:val="center"/>
            </w:pPr>
            <w:r>
              <w:t>1</w:t>
            </w:r>
          </w:p>
        </w:tc>
        <w:tc>
          <w:tcPr>
            <w:tcW w:w="8072" w:type="dxa"/>
            <w:shd w:val="clear" w:color="auto" w:fill="auto"/>
          </w:tcPr>
          <w:p w14:paraId="59C676BD" w14:textId="200BB6DD" w:rsidR="00EA5E15" w:rsidRPr="00055BC6" w:rsidRDefault="002A0E97" w:rsidP="00F654B1">
            <w:r>
              <w:t>Melding arbeidsongevallen</w:t>
            </w:r>
          </w:p>
        </w:tc>
      </w:tr>
      <w:tr w:rsidR="00EA5E15" w:rsidRPr="00055BC6" w14:paraId="59C676C1" w14:textId="77777777" w:rsidTr="00F654B1">
        <w:tc>
          <w:tcPr>
            <w:tcW w:w="776" w:type="dxa"/>
            <w:vAlign w:val="center"/>
          </w:tcPr>
          <w:p w14:paraId="59C676BF" w14:textId="5D77C2E8" w:rsidR="00EA5E15" w:rsidRPr="00055BC6" w:rsidRDefault="00F654B1" w:rsidP="00F654B1">
            <w:pPr>
              <w:jc w:val="center"/>
            </w:pPr>
            <w:r>
              <w:t>2</w:t>
            </w:r>
          </w:p>
        </w:tc>
        <w:tc>
          <w:tcPr>
            <w:tcW w:w="8072" w:type="dxa"/>
            <w:shd w:val="clear" w:color="auto" w:fill="auto"/>
          </w:tcPr>
          <w:p w14:paraId="59C676C0" w14:textId="0714D476" w:rsidR="00EA5E15" w:rsidRPr="00055BC6" w:rsidRDefault="00EA5E15" w:rsidP="004E588F"/>
        </w:tc>
      </w:tr>
      <w:tr w:rsidR="00EA5E15" w:rsidRPr="00055BC6" w14:paraId="59C676C4" w14:textId="77777777" w:rsidTr="00F654B1">
        <w:tc>
          <w:tcPr>
            <w:tcW w:w="776" w:type="dxa"/>
            <w:vAlign w:val="center"/>
          </w:tcPr>
          <w:p w14:paraId="59C676C2" w14:textId="7EEE535B" w:rsidR="00EA5E15" w:rsidRPr="00055BC6" w:rsidRDefault="00F654B1" w:rsidP="00F654B1">
            <w:pPr>
              <w:jc w:val="center"/>
            </w:pPr>
            <w:r>
              <w:t>3</w:t>
            </w:r>
          </w:p>
        </w:tc>
        <w:tc>
          <w:tcPr>
            <w:tcW w:w="8072" w:type="dxa"/>
            <w:shd w:val="clear" w:color="auto" w:fill="auto"/>
          </w:tcPr>
          <w:p w14:paraId="59C676C3" w14:textId="6595BFA8" w:rsidR="00EA5E15" w:rsidRPr="00055BC6" w:rsidRDefault="00EA5E15" w:rsidP="004E588F"/>
        </w:tc>
      </w:tr>
      <w:tr w:rsidR="00EA5E15" w:rsidRPr="00055BC6" w14:paraId="59C676C7" w14:textId="77777777" w:rsidTr="00F654B1">
        <w:tc>
          <w:tcPr>
            <w:tcW w:w="776" w:type="dxa"/>
            <w:vAlign w:val="center"/>
          </w:tcPr>
          <w:p w14:paraId="59C676C5" w14:textId="278EDF27" w:rsidR="00EA5E15" w:rsidRPr="00055BC6" w:rsidRDefault="00F654B1" w:rsidP="00F654B1">
            <w:pPr>
              <w:jc w:val="center"/>
            </w:pPr>
            <w:r>
              <w:t>4</w:t>
            </w:r>
          </w:p>
        </w:tc>
        <w:tc>
          <w:tcPr>
            <w:tcW w:w="8072" w:type="dxa"/>
            <w:shd w:val="clear" w:color="auto" w:fill="auto"/>
          </w:tcPr>
          <w:p w14:paraId="59C676C6" w14:textId="77777777" w:rsidR="00EA5E15" w:rsidRPr="00055BC6" w:rsidRDefault="00EA5E15" w:rsidP="004E588F"/>
        </w:tc>
      </w:tr>
      <w:tr w:rsidR="00EA5E15" w:rsidRPr="00055BC6" w14:paraId="59C676CA" w14:textId="77777777" w:rsidTr="00F654B1">
        <w:tc>
          <w:tcPr>
            <w:tcW w:w="776" w:type="dxa"/>
            <w:vAlign w:val="center"/>
          </w:tcPr>
          <w:p w14:paraId="59C676C8" w14:textId="2E814D3F" w:rsidR="00EA5E15" w:rsidRPr="00055BC6" w:rsidRDefault="00F654B1" w:rsidP="00F654B1">
            <w:pPr>
              <w:jc w:val="center"/>
            </w:pPr>
            <w:r>
              <w:t>5</w:t>
            </w:r>
          </w:p>
        </w:tc>
        <w:tc>
          <w:tcPr>
            <w:tcW w:w="8072" w:type="dxa"/>
            <w:shd w:val="clear" w:color="auto" w:fill="auto"/>
          </w:tcPr>
          <w:p w14:paraId="59C676C9" w14:textId="77777777" w:rsidR="00EA5E15" w:rsidRPr="00055BC6" w:rsidRDefault="00EA5E15" w:rsidP="004E588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9B3A48" w14:paraId="59C676D2" w14:textId="77777777" w:rsidTr="005D1442">
        <w:tc>
          <w:tcPr>
            <w:tcW w:w="720" w:type="dxa"/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14:paraId="59C676D6" w14:textId="77777777" w:rsidTr="00F654B1">
        <w:tc>
          <w:tcPr>
            <w:tcW w:w="720" w:type="dxa"/>
            <w:vAlign w:val="center"/>
          </w:tcPr>
          <w:p w14:paraId="59C676D3" w14:textId="77777777" w:rsidR="00C70B83" w:rsidRPr="004115B3" w:rsidRDefault="00C70B83" w:rsidP="00F654B1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05B2429A" w:rsidR="00C70B83" w:rsidRPr="004115B3" w:rsidRDefault="006F62F3" w:rsidP="004E588F">
            <w:r>
              <w:t>Uitwerken resultaten rondgang 2019</w:t>
            </w:r>
          </w:p>
        </w:tc>
        <w:tc>
          <w:tcPr>
            <w:tcW w:w="3207" w:type="dxa"/>
            <w:shd w:val="clear" w:color="auto" w:fill="auto"/>
          </w:tcPr>
          <w:p w14:paraId="59C676D5" w14:textId="11F1EB87" w:rsidR="00C70B83" w:rsidRPr="004115B3" w:rsidRDefault="006F62F3" w:rsidP="004E588F">
            <w:r>
              <w:t>Wekelijkse vergadering sheet VLT voor de verschillende verantwoordelijke diensten</w:t>
            </w:r>
          </w:p>
        </w:tc>
      </w:tr>
      <w:tr w:rsidR="00C70B83" w14:paraId="59C676DA" w14:textId="77777777" w:rsidTr="00F654B1">
        <w:tc>
          <w:tcPr>
            <w:tcW w:w="720" w:type="dxa"/>
            <w:vAlign w:val="center"/>
          </w:tcPr>
          <w:p w14:paraId="59C676D7" w14:textId="77777777" w:rsidR="00C70B83" w:rsidRPr="004115B3" w:rsidRDefault="00C70B83" w:rsidP="00F654B1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F654B1">
        <w:tc>
          <w:tcPr>
            <w:tcW w:w="720" w:type="dxa"/>
            <w:vAlign w:val="center"/>
          </w:tcPr>
          <w:p w14:paraId="59C676DB" w14:textId="77777777" w:rsidR="00C70B83" w:rsidRPr="004115B3" w:rsidRDefault="00C70B83" w:rsidP="00F654B1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F654B1">
        <w:tc>
          <w:tcPr>
            <w:tcW w:w="720" w:type="dxa"/>
            <w:vAlign w:val="center"/>
          </w:tcPr>
          <w:p w14:paraId="59C676DF" w14:textId="77777777" w:rsidR="00C70B83" w:rsidRPr="004115B3" w:rsidRDefault="00C70B83" w:rsidP="00F654B1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F654B1">
        <w:tc>
          <w:tcPr>
            <w:tcW w:w="720" w:type="dxa"/>
            <w:vAlign w:val="center"/>
          </w:tcPr>
          <w:p w14:paraId="59C676E3" w14:textId="77777777" w:rsidR="00C70B83" w:rsidRPr="004115B3" w:rsidRDefault="00C70B83" w:rsidP="00F654B1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F654B1">
        <w:tc>
          <w:tcPr>
            <w:tcW w:w="720" w:type="dxa"/>
            <w:vAlign w:val="center"/>
          </w:tcPr>
          <w:p w14:paraId="59C676E7" w14:textId="77777777" w:rsidR="00C70B83" w:rsidRPr="004115B3" w:rsidRDefault="00C70B83" w:rsidP="00F654B1">
            <w:pPr>
              <w:jc w:val="center"/>
            </w:pPr>
          </w:p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0B4F33C4" w14:textId="77777777" w:rsidR="002A0E97" w:rsidRDefault="002A0E97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  <w:sectPr w:rsidR="002A0E97" w:rsidSect="00366AA8">
          <w:pgSz w:w="12240" w:h="15840"/>
          <w:pgMar w:top="1134" w:right="1041" w:bottom="1134" w:left="1418" w:header="709" w:footer="709" w:gutter="0"/>
          <w:cols w:space="708"/>
          <w:docGrid w:linePitch="360"/>
        </w:sectPr>
      </w:pPr>
    </w:p>
    <w:p w14:paraId="59C676EE" w14:textId="37E29A88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lastRenderedPageBreak/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1453"/>
        <w:gridCol w:w="1620"/>
        <w:gridCol w:w="1052"/>
      </w:tblGrid>
      <w:tr w:rsidR="002A0E97" w:rsidRPr="00055BC6" w14:paraId="32505BFF" w14:textId="77777777" w:rsidTr="002A0E97">
        <w:tc>
          <w:tcPr>
            <w:tcW w:w="4667" w:type="dxa"/>
          </w:tcPr>
          <w:p w14:paraId="6769D341" w14:textId="77777777" w:rsidR="002A0E97" w:rsidRPr="00055BC6" w:rsidRDefault="002A0E97" w:rsidP="002A0E97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1DA475E" w14:textId="77777777" w:rsidR="002A0E97" w:rsidRPr="00055BC6" w:rsidRDefault="002A0E97" w:rsidP="002A0E97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DF0CA6D" w14:textId="77777777" w:rsidR="002A0E97" w:rsidRPr="00055BC6" w:rsidRDefault="002A0E97" w:rsidP="002A0E97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699272F0" w14:textId="77777777" w:rsidR="002A0E97" w:rsidRPr="00055BC6" w:rsidRDefault="002A0E97" w:rsidP="002A0E97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2A0E97" w:rsidRPr="00055BC6" w14:paraId="6C667AC5" w14:textId="77777777" w:rsidTr="002A0E97">
        <w:tc>
          <w:tcPr>
            <w:tcW w:w="4667" w:type="dxa"/>
          </w:tcPr>
          <w:p w14:paraId="4FE61450" w14:textId="77777777" w:rsidR="002A0E97" w:rsidRPr="00055BC6" w:rsidRDefault="002A0E97" w:rsidP="002A0E97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48A61043" w14:textId="77777777" w:rsidR="002A0E97" w:rsidRPr="00055BC6" w:rsidRDefault="002A0E97" w:rsidP="002A0E97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25CAB3F5" w14:textId="77777777" w:rsidR="002A0E97" w:rsidRPr="00055BC6" w:rsidRDefault="002A0E97" w:rsidP="002A0E97">
            <w:pPr>
              <w:jc w:val="center"/>
            </w:pPr>
          </w:p>
        </w:tc>
      </w:tr>
      <w:tr w:rsidR="002A0E97" w:rsidRPr="00055BC6" w14:paraId="5EF496A7" w14:textId="77777777" w:rsidTr="002A0E97">
        <w:tc>
          <w:tcPr>
            <w:tcW w:w="4667" w:type="dxa"/>
          </w:tcPr>
          <w:p w14:paraId="3280BD52" w14:textId="77777777" w:rsidR="002A0E97" w:rsidRPr="00055BC6" w:rsidRDefault="002A0E97" w:rsidP="002A0E97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0FEBC00B" w14:textId="77777777" w:rsidR="002A0E97" w:rsidRPr="00055BC6" w:rsidRDefault="002A0E97" w:rsidP="002A0E97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623323E3" w14:textId="77777777" w:rsidR="002A0E97" w:rsidRPr="00055BC6" w:rsidRDefault="002A0E97" w:rsidP="002A0E97">
            <w:pPr>
              <w:jc w:val="center"/>
            </w:pPr>
          </w:p>
        </w:tc>
      </w:tr>
      <w:tr w:rsidR="002A0E97" w:rsidRPr="00055BC6" w14:paraId="2623BA05" w14:textId="77777777" w:rsidTr="002A0E97">
        <w:tc>
          <w:tcPr>
            <w:tcW w:w="4667" w:type="dxa"/>
          </w:tcPr>
          <w:p w14:paraId="684460AE" w14:textId="77777777" w:rsidR="002A0E97" w:rsidRPr="00055BC6" w:rsidRDefault="002A0E97" w:rsidP="002A0E97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223DCF26" w14:textId="77777777" w:rsidR="002A0E97" w:rsidRPr="00055BC6" w:rsidRDefault="002A0E97" w:rsidP="002A0E97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3840B9C6" w14:textId="77777777" w:rsidR="002A0E97" w:rsidRPr="00055BC6" w:rsidRDefault="002A0E97" w:rsidP="002A0E97">
            <w:pPr>
              <w:jc w:val="center"/>
            </w:pPr>
          </w:p>
        </w:tc>
      </w:tr>
      <w:tr w:rsidR="002A0E97" w:rsidRPr="00055BC6" w14:paraId="0C7FEC53" w14:textId="77777777" w:rsidTr="002A0E97">
        <w:tc>
          <w:tcPr>
            <w:tcW w:w="4667" w:type="dxa"/>
          </w:tcPr>
          <w:p w14:paraId="43A42A88" w14:textId="77777777" w:rsidR="002A0E97" w:rsidRPr="00055BC6" w:rsidRDefault="002A0E97" w:rsidP="002A0E97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0C007FA5" w14:textId="77777777" w:rsidR="002A0E97" w:rsidRPr="00055BC6" w:rsidRDefault="002A0E97" w:rsidP="002A0E97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0A2DA76C" w14:textId="77777777" w:rsidR="002A0E97" w:rsidRPr="00055BC6" w:rsidRDefault="002A0E97" w:rsidP="002A0E97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147CA2D8" w14:textId="77777777" w:rsidR="002A0E97" w:rsidRPr="00055BC6" w:rsidRDefault="002A0E97" w:rsidP="002A0E97">
            <w:pPr>
              <w:jc w:val="center"/>
            </w:pPr>
          </w:p>
        </w:tc>
      </w:tr>
      <w:tr w:rsidR="002A0E97" w:rsidRPr="00055BC6" w14:paraId="1516821E" w14:textId="77777777" w:rsidTr="002A0E97">
        <w:tc>
          <w:tcPr>
            <w:tcW w:w="4667" w:type="dxa"/>
          </w:tcPr>
          <w:p w14:paraId="2299D3F1" w14:textId="77777777" w:rsidR="002A0E97" w:rsidRPr="00055BC6" w:rsidRDefault="002A0E97" w:rsidP="002A0E97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02648957" w14:textId="77777777" w:rsidR="002A0E97" w:rsidRPr="00055BC6" w:rsidRDefault="002A0E97" w:rsidP="002A0E97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65F57857" w14:textId="77777777" w:rsidR="002A0E97" w:rsidRPr="00055BC6" w:rsidRDefault="002A0E97" w:rsidP="002A0E97">
            <w:pPr>
              <w:jc w:val="center"/>
            </w:pPr>
            <w:r>
              <w:t>100</w:t>
            </w:r>
          </w:p>
        </w:tc>
      </w:tr>
      <w:tr w:rsidR="002A0E97" w:rsidRPr="00055BC6" w14:paraId="5DBF7E7F" w14:textId="77777777" w:rsidTr="002A0E97">
        <w:tc>
          <w:tcPr>
            <w:tcW w:w="4667" w:type="dxa"/>
          </w:tcPr>
          <w:p w14:paraId="1B8A8195" w14:textId="77777777" w:rsidR="002A0E97" w:rsidRPr="00055BC6" w:rsidRDefault="002A0E97" w:rsidP="002A0E97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2B99EBF3" w14:textId="77777777" w:rsidR="002A0E97" w:rsidRPr="00055BC6" w:rsidRDefault="002A0E97" w:rsidP="002A0E97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4AFD934E" w14:textId="77777777" w:rsidR="002A0E97" w:rsidRPr="00055BC6" w:rsidRDefault="002A0E97" w:rsidP="002A0E97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7D0902DB" w14:textId="77777777" w:rsidR="002A0E97" w:rsidRPr="00055BC6" w:rsidRDefault="002A0E97" w:rsidP="002A0E97">
            <w:pPr>
              <w:jc w:val="center"/>
            </w:pPr>
          </w:p>
        </w:tc>
      </w:tr>
    </w:tbl>
    <w:p w14:paraId="1664C08E" w14:textId="77777777" w:rsidR="002A0E97" w:rsidRDefault="002A0E97" w:rsidP="002A0E97">
      <w:pPr>
        <w:rPr>
          <w:sz w:val="22"/>
          <w:szCs w:val="22"/>
        </w:rPr>
      </w:pPr>
    </w:p>
    <w:p w14:paraId="323BC913" w14:textId="77777777" w:rsidR="002A0E97" w:rsidRDefault="002A0E97" w:rsidP="002A0E97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werd aan het jaarverslag van de LDPBW 08 aangehecht.</w:t>
      </w:r>
    </w:p>
    <w:p w14:paraId="3A9DAE4D" w14:textId="77777777" w:rsidR="002A0E97" w:rsidRPr="00055BC6" w:rsidRDefault="002A0E97" w:rsidP="002A0E97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E3495FD" w14:textId="77777777" w:rsidR="002A0E97" w:rsidRPr="00BB23C7" w:rsidRDefault="002A0E97" w:rsidP="002A0E97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526AF8D4" w14:textId="77777777" w:rsidR="002A0E97" w:rsidRDefault="002A0E97" w:rsidP="002A0E97">
      <w:pPr>
        <w:ind w:left="1418" w:hanging="284"/>
        <w:rPr>
          <w:sz w:val="22"/>
          <w:szCs w:val="22"/>
        </w:rPr>
      </w:pPr>
    </w:p>
    <w:p w14:paraId="6CD8C8C3" w14:textId="77777777" w:rsidR="002A0E97" w:rsidRPr="00647A25" w:rsidRDefault="002A0E97" w:rsidP="002A0E97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539AC252" w14:textId="77777777" w:rsidR="002A0E97" w:rsidRPr="00302050" w:rsidRDefault="002A0E97" w:rsidP="002A0E97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731DA9C4" w14:textId="77777777" w:rsidR="002A0E97" w:rsidRPr="00302050" w:rsidRDefault="002A0E97" w:rsidP="002A0E97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5406A635" w14:textId="77777777" w:rsidR="002A0E97" w:rsidRPr="00302050" w:rsidRDefault="002A0E97" w:rsidP="002A0E97">
      <w:pPr>
        <w:ind w:left="1418" w:hanging="284"/>
        <w:rPr>
          <w:sz w:val="22"/>
          <w:szCs w:val="22"/>
          <w:lang w:val="en-US"/>
        </w:rPr>
      </w:pPr>
    </w:p>
    <w:p w14:paraId="1E232F93" w14:textId="77777777" w:rsidR="002A0E97" w:rsidRPr="00647A25" w:rsidRDefault="002A0E97" w:rsidP="002A0E97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46E4D898" w14:textId="77777777" w:rsidR="002A0E97" w:rsidRDefault="002A0E97" w:rsidP="002A0E97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59C6771C" w14:textId="5A07F20D" w:rsidR="00647A25" w:rsidRDefault="002A0E97" w:rsidP="002A0E97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7DDDB356" w14:textId="0412714D" w:rsidR="002A0E97" w:rsidRPr="00647A25" w:rsidRDefault="002A0E97" w:rsidP="002A0E97">
      <w:pPr>
        <w:ind w:left="993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1D" w14:textId="77777777" w:rsidR="00647A25" w:rsidRPr="00647A25" w:rsidRDefault="00647A25" w:rsidP="003165B5">
      <w:pPr>
        <w:ind w:left="1418" w:hanging="284"/>
        <w:rPr>
          <w:sz w:val="22"/>
          <w:szCs w:val="22"/>
        </w:rPr>
      </w:pPr>
    </w:p>
    <w:p w14:paraId="59C6771E" w14:textId="1BFBAC44" w:rsidR="00647A25" w:rsidRPr="00647A25" w:rsidRDefault="002A0E97" w:rsidP="003165B5">
      <w:pPr>
        <w:ind w:left="1418" w:hanging="284"/>
        <w:rPr>
          <w:sz w:val="22"/>
          <w:szCs w:val="22"/>
        </w:rPr>
      </w:pPr>
      <w:r>
        <w:rPr>
          <w:sz w:val="22"/>
          <w:szCs w:val="22"/>
        </w:rPr>
        <w:object w:dxaOrig="1544" w:dyaOrig="1000" w14:anchorId="210C7E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12" o:title=""/>
          </v:shape>
          <o:OLEObject Type="Embed" ProgID="Excel.Sheet.12" ShapeID="_x0000_i1025" DrawAspect="Icon" ObjectID="_1644300599" r:id="rId13"/>
        </w:object>
      </w:r>
    </w:p>
    <w:p w14:paraId="59C6771F" w14:textId="77777777" w:rsidR="009B3A48" w:rsidRPr="003165B5" w:rsidRDefault="009B3A48" w:rsidP="003165B5">
      <w:pPr>
        <w:ind w:left="1418" w:hanging="284"/>
        <w:rPr>
          <w:sz w:val="22"/>
          <w:szCs w:val="22"/>
        </w:rPr>
      </w:pP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4BA1EBF2" w14:textId="77777777" w:rsidR="002A0E97" w:rsidRDefault="002A0E97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2A0E97" w:rsidSect="00366AA8">
          <w:pgSz w:w="12240" w:h="15840"/>
          <w:pgMar w:top="1134" w:right="1041" w:bottom="1134" w:left="1418" w:header="709" w:footer="709" w:gutter="0"/>
          <w:cols w:space="708"/>
          <w:docGrid w:linePitch="360"/>
        </w:sectPr>
      </w:pPr>
    </w:p>
    <w:p w14:paraId="59C67722" w14:textId="6D8CBFAB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lastRenderedPageBreak/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2A0E97">
        <w:t xml:space="preserve">De inlichtingen worden hernomen in de </w:t>
      </w:r>
      <w:r w:rsidR="006C7EC9" w:rsidRPr="002A0E97">
        <w:t>B</w:t>
      </w:r>
      <w:r w:rsidRPr="002A0E97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6C7EC9">
        <w:rPr>
          <w:color w:val="365F91" w:themeColor="accent1" w:themeShade="BF"/>
          <w:sz w:val="22"/>
          <w:szCs w:val="22"/>
        </w:rPr>
        <w:t xml:space="preserve">De inlichtingen worden hernomen in de </w:t>
      </w:r>
      <w:r w:rsidR="006C7EC9" w:rsidRPr="006C7EC9">
        <w:rPr>
          <w:color w:val="365F91" w:themeColor="accent1" w:themeShade="BF"/>
          <w:sz w:val="22"/>
          <w:szCs w:val="22"/>
        </w:rPr>
        <w:t>B</w:t>
      </w:r>
      <w:r w:rsidRPr="006C7EC9">
        <w:rPr>
          <w:color w:val="365F91" w:themeColor="accent1" w:themeShade="BF"/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1232"/>
      </w:tblGrid>
      <w:tr w:rsidR="009B3A48" w:rsidRPr="00055BC6" w14:paraId="59C67742" w14:textId="77777777" w:rsidTr="000C2928">
        <w:tc>
          <w:tcPr>
            <w:tcW w:w="7560" w:type="dxa"/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0C2928">
        <w:tc>
          <w:tcPr>
            <w:tcW w:w="7560" w:type="dxa"/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4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0C2928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7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0C2928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A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0C2928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4D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0C2928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0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0C2928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59C67753" w14:textId="77777777" w:rsidR="009B3A48" w:rsidRPr="000C2928" w:rsidRDefault="009B3A48" w:rsidP="004115B3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5AE2DEBB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</w:p>
    <w:p w14:paraId="59C67758" w14:textId="77777777" w:rsidR="000C2928" w:rsidRDefault="000C2928" w:rsidP="009856C3">
      <w:pPr>
        <w:ind w:left="851"/>
      </w:pPr>
    </w:p>
    <w:p w14:paraId="46DFB0BF" w14:textId="77777777" w:rsidR="002A0E97" w:rsidRDefault="002A0E97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2A0E97" w:rsidSect="00366AA8">
          <w:pgSz w:w="12240" w:h="15840"/>
          <w:pgMar w:top="1134" w:right="1041" w:bottom="1134" w:left="1418" w:header="709" w:footer="709" w:gutter="0"/>
          <w:cols w:space="708"/>
          <w:docGrid w:linePitch="360"/>
        </w:sectPr>
      </w:pPr>
    </w:p>
    <w:p w14:paraId="59C67759" w14:textId="490E5BAC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lastRenderedPageBreak/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60" w14:textId="77777777" w:rsidTr="000C2928">
        <w:tc>
          <w:tcPr>
            <w:tcW w:w="720" w:type="dxa"/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C2928">
        <w:tc>
          <w:tcPr>
            <w:tcW w:w="720" w:type="dxa"/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4066D22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63" w14:textId="7777777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65"/>
        <w:gridCol w:w="3207"/>
      </w:tblGrid>
      <w:tr w:rsidR="001325A6" w:rsidRPr="00055BC6" w14:paraId="59C6777B" w14:textId="77777777" w:rsidTr="000C2928">
        <w:tc>
          <w:tcPr>
            <w:tcW w:w="720" w:type="dxa"/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C2928">
        <w:tc>
          <w:tcPr>
            <w:tcW w:w="720" w:type="dxa"/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4E9F3351" w:rsidR="009B3A48" w:rsidRPr="006C7EC9" w:rsidRDefault="00F654B1" w:rsidP="002D0A7E">
      <w:pPr>
        <w:ind w:left="360"/>
        <w:rPr>
          <w:color w:val="365F91" w:themeColor="accent1" w:themeShade="BF"/>
        </w:rPr>
      </w:pPr>
      <w:r w:rsidRPr="002A0E97">
        <w:t>Zie jaarverslag LDPBW 08</w:t>
      </w:r>
      <w:r w:rsidR="006C7EC9" w:rsidRPr="002A0E97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3AD00D17" w:rsidR="009B3A48" w:rsidRDefault="00EB17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spellStart"/>
      <w:r>
        <w:t>Valve</w:t>
      </w:r>
      <w:proofErr w:type="spellEnd"/>
      <w:r>
        <w:t xml:space="preserve"> en Intranet</w:t>
      </w:r>
    </w:p>
    <w:p w14:paraId="59C6779D" w14:textId="36BD5CC9" w:rsidR="00EB1A68" w:rsidRPr="00055BC6" w:rsidRDefault="00EB17DE" w:rsidP="002A0E97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spellStart"/>
      <w:r>
        <w:t>Sharepoint</w:t>
      </w:r>
      <w:proofErr w:type="spellEnd"/>
      <w:r>
        <w:t xml:space="preserve"> </w:t>
      </w: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30627F7E" w14:textId="77777777" w:rsidR="002A0E97" w:rsidRDefault="002A0E97" w:rsidP="002A0E97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De App </w:t>
      </w:r>
      <w:proofErr w:type="spellStart"/>
      <w:r>
        <w:t>Safety@Work</w:t>
      </w:r>
      <w:proofErr w:type="spellEnd"/>
    </w:p>
    <w:p w14:paraId="4DC1C86F" w14:textId="77777777" w:rsidR="002A0E97" w:rsidRDefault="002A0E97" w:rsidP="002A0E97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IDPBW</w:t>
      </w:r>
    </w:p>
    <w:p w14:paraId="1E3324FD" w14:textId="77777777" w:rsidR="002A0E97" w:rsidRDefault="002A0E97" w:rsidP="002A0E97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LDPBW 08</w:t>
      </w:r>
    </w:p>
    <w:p w14:paraId="59C677A4" w14:textId="3A4EA988" w:rsidR="009B3A48" w:rsidRDefault="002A0E97" w:rsidP="002A0E97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9" w14:textId="7E3421D7" w:rsidR="00EB1A68" w:rsidRPr="00194BB5" w:rsidRDefault="009E68CA" w:rsidP="00BB369E">
      <w:pPr>
        <w:pStyle w:val="ListParagraph"/>
        <w:numPr>
          <w:ilvl w:val="0"/>
          <w:numId w:val="35"/>
        </w:numPr>
      </w:pPr>
      <w:r>
        <w:t>Onthaalbrochure</w:t>
      </w:r>
    </w:p>
    <w:p w14:paraId="59C677AA" w14:textId="310329C5" w:rsidR="00EB1A68" w:rsidRPr="0032165E" w:rsidRDefault="009E68CA" w:rsidP="00BB369E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B" w14:textId="61663D5C" w:rsidR="00EB1A68" w:rsidRPr="0032165E" w:rsidRDefault="009E68CA" w:rsidP="00BB369E">
      <w:pPr>
        <w:pStyle w:val="ListParagraph"/>
        <w:numPr>
          <w:ilvl w:val="0"/>
          <w:numId w:val="35"/>
        </w:numPr>
      </w:pPr>
      <w:r>
        <w:t>Uithangbord</w:t>
      </w:r>
    </w:p>
    <w:p w14:paraId="59C677AD" w14:textId="5AECCBDD" w:rsidR="00BB369E" w:rsidRPr="0032165E" w:rsidRDefault="00EB17DE" w:rsidP="002A0E97">
      <w:pPr>
        <w:pStyle w:val="ListParagraph"/>
        <w:numPr>
          <w:ilvl w:val="0"/>
          <w:numId w:val="35"/>
        </w:numPr>
      </w:pPr>
      <w:r>
        <w:t>Mail</w:t>
      </w: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lastRenderedPageBreak/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918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420"/>
        <w:gridCol w:w="47"/>
        <w:gridCol w:w="3146"/>
      </w:tblGrid>
      <w:tr w:rsidR="001325A6" w:rsidRPr="00055BC6" w14:paraId="59C677B5" w14:textId="77777777" w:rsidTr="00F85641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B2" w14:textId="77777777" w:rsidR="009B3A48" w:rsidRPr="00055BC6" w:rsidRDefault="009B3A48" w:rsidP="00F74C76"/>
        </w:tc>
        <w:tc>
          <w:tcPr>
            <w:tcW w:w="542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9C677B3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193" w:type="dxa"/>
            <w:gridSpan w:val="2"/>
            <w:shd w:val="clear" w:color="auto" w:fill="D9D9D9" w:themeFill="background1" w:themeFillShade="D9"/>
          </w:tcPr>
          <w:p w14:paraId="59C677B4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F85641" w:rsidRPr="00055BC6" w14:paraId="59C677B9" w14:textId="77777777" w:rsidTr="00F85641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9C677B6" w14:textId="77777777" w:rsidR="00F85641" w:rsidRPr="00055BC6" w:rsidRDefault="00F85641" w:rsidP="00F85641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613" w:type="dxa"/>
            <w:gridSpan w:val="3"/>
            <w:vAlign w:val="center"/>
          </w:tcPr>
          <w:p w14:paraId="59C677B8" w14:textId="30C5C532" w:rsidR="00F85641" w:rsidRPr="00055BC6" w:rsidRDefault="00F85641" w:rsidP="00F85641">
            <w:pPr>
              <w:jc w:val="center"/>
            </w:pPr>
            <w:r>
              <w:t>Het LPP dient eerst op het BOC van 11 Mar voorgelegd te worden.</w:t>
            </w:r>
            <w:r>
              <w:br/>
              <w:t>Het LPP kan nadien op onze SharePoint geraadpleegd/gedownload worden</w:t>
            </w:r>
          </w:p>
        </w:tc>
      </w:tr>
      <w:tr w:rsidR="00F85641" w:rsidRPr="00055BC6" w14:paraId="59C677BD" w14:textId="3D552F74" w:rsidTr="00F85641">
        <w:tc>
          <w:tcPr>
            <w:tcW w:w="567" w:type="dxa"/>
            <w:vAlign w:val="center"/>
          </w:tcPr>
          <w:p w14:paraId="59C677BA" w14:textId="77777777" w:rsidR="00F85641" w:rsidRPr="00055BC6" w:rsidRDefault="00F85641" w:rsidP="00F85641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5467" w:type="dxa"/>
            <w:gridSpan w:val="2"/>
          </w:tcPr>
          <w:p w14:paraId="59C677BC" w14:textId="77777777" w:rsidR="00F85641" w:rsidRPr="00055BC6" w:rsidRDefault="00F85641" w:rsidP="00EB1A68"/>
        </w:tc>
        <w:tc>
          <w:tcPr>
            <w:tcW w:w="3146" w:type="dxa"/>
          </w:tcPr>
          <w:p w14:paraId="080A5BCC" w14:textId="77777777" w:rsidR="00F85641" w:rsidRPr="00055BC6" w:rsidRDefault="00F85641" w:rsidP="00EB1A68"/>
        </w:tc>
      </w:tr>
      <w:tr w:rsidR="00F85641" w:rsidRPr="00055BC6" w14:paraId="59C677C1" w14:textId="31E68288" w:rsidTr="00F85641">
        <w:tc>
          <w:tcPr>
            <w:tcW w:w="567" w:type="dxa"/>
            <w:vAlign w:val="center"/>
          </w:tcPr>
          <w:p w14:paraId="59C677BE" w14:textId="77777777" w:rsidR="00F85641" w:rsidRPr="00055BC6" w:rsidRDefault="00F85641" w:rsidP="00F85641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5467" w:type="dxa"/>
            <w:gridSpan w:val="2"/>
          </w:tcPr>
          <w:p w14:paraId="59C677C0" w14:textId="77777777" w:rsidR="00F85641" w:rsidRPr="00055BC6" w:rsidRDefault="00F85641" w:rsidP="00EB1A68"/>
        </w:tc>
        <w:tc>
          <w:tcPr>
            <w:tcW w:w="3146" w:type="dxa"/>
          </w:tcPr>
          <w:p w14:paraId="732A64D5" w14:textId="77777777" w:rsidR="00F85641" w:rsidRPr="00055BC6" w:rsidRDefault="00F85641" w:rsidP="00EB1A68"/>
        </w:tc>
      </w:tr>
      <w:tr w:rsidR="00F85641" w:rsidRPr="00055BC6" w14:paraId="59C677C5" w14:textId="3C86ACF3" w:rsidTr="00F85641">
        <w:tc>
          <w:tcPr>
            <w:tcW w:w="567" w:type="dxa"/>
            <w:vAlign w:val="center"/>
          </w:tcPr>
          <w:p w14:paraId="59C677C2" w14:textId="77777777" w:rsidR="00F85641" w:rsidRPr="00055BC6" w:rsidRDefault="00F85641" w:rsidP="00F85641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5467" w:type="dxa"/>
            <w:gridSpan w:val="2"/>
          </w:tcPr>
          <w:p w14:paraId="59C677C4" w14:textId="77777777" w:rsidR="00F85641" w:rsidRPr="00055BC6" w:rsidRDefault="00F85641" w:rsidP="00EB1A68"/>
        </w:tc>
        <w:tc>
          <w:tcPr>
            <w:tcW w:w="3146" w:type="dxa"/>
          </w:tcPr>
          <w:p w14:paraId="15A5C0A5" w14:textId="77777777" w:rsidR="00F85641" w:rsidRPr="00055BC6" w:rsidRDefault="00F85641" w:rsidP="00EB1A68"/>
        </w:tc>
      </w:tr>
      <w:tr w:rsidR="00F85641" w:rsidRPr="00055BC6" w14:paraId="59C677C9" w14:textId="2AEB8AA7" w:rsidTr="00F85641">
        <w:tc>
          <w:tcPr>
            <w:tcW w:w="567" w:type="dxa"/>
            <w:vAlign w:val="center"/>
          </w:tcPr>
          <w:p w14:paraId="59C677C6" w14:textId="77777777" w:rsidR="00F85641" w:rsidRPr="00055BC6" w:rsidRDefault="00F85641" w:rsidP="00F85641">
            <w:pPr>
              <w:jc w:val="center"/>
            </w:pPr>
            <w:r>
              <w:t>5.</w:t>
            </w:r>
          </w:p>
        </w:tc>
        <w:tc>
          <w:tcPr>
            <w:tcW w:w="5467" w:type="dxa"/>
            <w:gridSpan w:val="2"/>
          </w:tcPr>
          <w:p w14:paraId="59C677C8" w14:textId="77777777" w:rsidR="00F85641" w:rsidRPr="00055BC6" w:rsidRDefault="00F85641" w:rsidP="00EB1A68"/>
        </w:tc>
        <w:tc>
          <w:tcPr>
            <w:tcW w:w="3146" w:type="dxa"/>
          </w:tcPr>
          <w:p w14:paraId="29330043" w14:textId="77777777" w:rsidR="00F85641" w:rsidRPr="00055BC6" w:rsidRDefault="00F85641" w:rsidP="00EB1A68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66AA8">
      <w:pgSz w:w="12240" w:h="15840"/>
      <w:pgMar w:top="1134" w:right="104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2A0E97" w:rsidRDefault="002A0E97" w:rsidP="00373962">
      <w:r>
        <w:separator/>
      </w:r>
    </w:p>
  </w:endnote>
  <w:endnote w:type="continuationSeparator" w:id="0">
    <w:p w14:paraId="59C677CF" w14:textId="77777777" w:rsidR="002A0E97" w:rsidRDefault="002A0E97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4414F2B2" w:rsidR="002A0E97" w:rsidRDefault="002A0E97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C67C5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C67C5">
      <w:rPr>
        <w:rStyle w:val="PageNumber"/>
        <w:noProof/>
      </w:rPr>
      <w:t>9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2A0E97" w:rsidRDefault="002A0E97" w:rsidP="00373962">
      <w:r>
        <w:separator/>
      </w:r>
    </w:p>
  </w:footnote>
  <w:footnote w:type="continuationSeparator" w:id="0">
    <w:p w14:paraId="59C677CD" w14:textId="77777777" w:rsidR="002A0E97" w:rsidRDefault="002A0E97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2A0E97" w:rsidRPr="00251AAD" w:rsidRDefault="002A0E97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17622"/>
    <w:rsid w:val="000325A1"/>
    <w:rsid w:val="000527EF"/>
    <w:rsid w:val="00055BC6"/>
    <w:rsid w:val="000C2928"/>
    <w:rsid w:val="00116681"/>
    <w:rsid w:val="001325A6"/>
    <w:rsid w:val="00134158"/>
    <w:rsid w:val="00186E7F"/>
    <w:rsid w:val="00194BB5"/>
    <w:rsid w:val="001C67C5"/>
    <w:rsid w:val="00206063"/>
    <w:rsid w:val="00230C20"/>
    <w:rsid w:val="00251AAD"/>
    <w:rsid w:val="002557C8"/>
    <w:rsid w:val="00260044"/>
    <w:rsid w:val="00293236"/>
    <w:rsid w:val="002A0E97"/>
    <w:rsid w:val="002A5730"/>
    <w:rsid w:val="002B1A2F"/>
    <w:rsid w:val="002D0A7E"/>
    <w:rsid w:val="002D1E11"/>
    <w:rsid w:val="003067F7"/>
    <w:rsid w:val="003134AD"/>
    <w:rsid w:val="003165B5"/>
    <w:rsid w:val="0032165E"/>
    <w:rsid w:val="003271CB"/>
    <w:rsid w:val="00337617"/>
    <w:rsid w:val="00337879"/>
    <w:rsid w:val="003616FD"/>
    <w:rsid w:val="00366AA8"/>
    <w:rsid w:val="00373962"/>
    <w:rsid w:val="00384012"/>
    <w:rsid w:val="00393C02"/>
    <w:rsid w:val="00396BDA"/>
    <w:rsid w:val="003A385F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4F542D"/>
    <w:rsid w:val="004F5E85"/>
    <w:rsid w:val="00503535"/>
    <w:rsid w:val="00505B4A"/>
    <w:rsid w:val="00513AD6"/>
    <w:rsid w:val="005312A8"/>
    <w:rsid w:val="00571E3C"/>
    <w:rsid w:val="005C13C7"/>
    <w:rsid w:val="005D1442"/>
    <w:rsid w:val="00601855"/>
    <w:rsid w:val="00615EFB"/>
    <w:rsid w:val="0063115D"/>
    <w:rsid w:val="00633C46"/>
    <w:rsid w:val="00642DB9"/>
    <w:rsid w:val="00647A25"/>
    <w:rsid w:val="0065417A"/>
    <w:rsid w:val="00674CC4"/>
    <w:rsid w:val="006B09C2"/>
    <w:rsid w:val="006B553C"/>
    <w:rsid w:val="006C6F2F"/>
    <w:rsid w:val="006C7EC9"/>
    <w:rsid w:val="006E73D5"/>
    <w:rsid w:val="006F62F3"/>
    <w:rsid w:val="00725FAA"/>
    <w:rsid w:val="0073276F"/>
    <w:rsid w:val="00783318"/>
    <w:rsid w:val="008102C6"/>
    <w:rsid w:val="008232A4"/>
    <w:rsid w:val="00827EAD"/>
    <w:rsid w:val="00830886"/>
    <w:rsid w:val="008935DC"/>
    <w:rsid w:val="00897F22"/>
    <w:rsid w:val="008C475E"/>
    <w:rsid w:val="008C47B6"/>
    <w:rsid w:val="008E13D0"/>
    <w:rsid w:val="008F7DCA"/>
    <w:rsid w:val="0090503C"/>
    <w:rsid w:val="009321DB"/>
    <w:rsid w:val="009358F1"/>
    <w:rsid w:val="00943280"/>
    <w:rsid w:val="009474ED"/>
    <w:rsid w:val="009567D6"/>
    <w:rsid w:val="00961D0B"/>
    <w:rsid w:val="009856C3"/>
    <w:rsid w:val="009B3A48"/>
    <w:rsid w:val="009B40D2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97072"/>
    <w:rsid w:val="00AC33C0"/>
    <w:rsid w:val="00AF4A2E"/>
    <w:rsid w:val="00B70EAF"/>
    <w:rsid w:val="00B8610D"/>
    <w:rsid w:val="00B87A00"/>
    <w:rsid w:val="00BA2228"/>
    <w:rsid w:val="00BB23C7"/>
    <w:rsid w:val="00BB369E"/>
    <w:rsid w:val="00BC39EC"/>
    <w:rsid w:val="00BF4439"/>
    <w:rsid w:val="00C152C5"/>
    <w:rsid w:val="00C334E0"/>
    <w:rsid w:val="00C4217A"/>
    <w:rsid w:val="00C5729B"/>
    <w:rsid w:val="00C70B83"/>
    <w:rsid w:val="00C76D4A"/>
    <w:rsid w:val="00C916FF"/>
    <w:rsid w:val="00CB1138"/>
    <w:rsid w:val="00D8679A"/>
    <w:rsid w:val="00D91E3D"/>
    <w:rsid w:val="00D92619"/>
    <w:rsid w:val="00DA73C6"/>
    <w:rsid w:val="00DC31B5"/>
    <w:rsid w:val="00DD344D"/>
    <w:rsid w:val="00DF4F97"/>
    <w:rsid w:val="00E02B2C"/>
    <w:rsid w:val="00E60B82"/>
    <w:rsid w:val="00E64DAA"/>
    <w:rsid w:val="00E73452"/>
    <w:rsid w:val="00EA5E15"/>
    <w:rsid w:val="00EB17DE"/>
    <w:rsid w:val="00EB1A68"/>
    <w:rsid w:val="00EB5128"/>
    <w:rsid w:val="00EC37E8"/>
    <w:rsid w:val="00EC5BC3"/>
    <w:rsid w:val="00ED7AD4"/>
    <w:rsid w:val="00F03E45"/>
    <w:rsid w:val="00F43F14"/>
    <w:rsid w:val="00F44EEC"/>
    <w:rsid w:val="00F54E58"/>
    <w:rsid w:val="00F64C2B"/>
    <w:rsid w:val="00F654B1"/>
    <w:rsid w:val="00F70DAB"/>
    <w:rsid w:val="00F74C76"/>
    <w:rsid w:val="00F834A9"/>
    <w:rsid w:val="00F85641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C67626"/>
  <w15:docId w15:val="{B75A8F54-685D-4438-82A1-A63A162D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purl.org/dc/elements/1.1/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174</TotalTime>
  <Pages>9</Pages>
  <Words>1580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13</cp:revision>
  <cp:lastPrinted>2020-02-18T07:54:00Z</cp:lastPrinted>
  <dcterms:created xsi:type="dcterms:W3CDTF">2019-03-04T11:10:00Z</dcterms:created>
  <dcterms:modified xsi:type="dcterms:W3CDTF">2020-02-27T08:23:00Z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