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2FDA76F4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6B553C">
        <w:rPr>
          <w:b/>
          <w:sz w:val="22"/>
          <w:szCs w:val="22"/>
          <w:u w:val="single"/>
        </w:rPr>
        <w:t xml:space="preserve">ACOS </w:t>
      </w:r>
      <w:proofErr w:type="gramStart"/>
      <w:r w:rsidR="00357A7A">
        <w:rPr>
          <w:b/>
          <w:sz w:val="22"/>
          <w:szCs w:val="22"/>
          <w:u w:val="single"/>
        </w:rPr>
        <w:t>STRAT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DC5C53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2BB1E3DD" w:rsidR="009474ED" w:rsidRPr="009E27D7" w:rsidRDefault="006B553C" w:rsidP="00357A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ACOS </w:t>
            </w:r>
            <w:r w:rsidR="00357A7A">
              <w:rPr>
                <w:sz w:val="22"/>
                <w:szCs w:val="22"/>
              </w:rPr>
              <w:t>STRAT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68D086F8" w:rsidR="009474ED" w:rsidRPr="009E27D7" w:rsidRDefault="00357A7A" w:rsidP="00392664">
            <w:pPr>
              <w:rPr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9-</w:t>
            </w:r>
            <w:r w:rsidR="00577EA6">
              <w:rPr>
                <w:rFonts w:ascii="Verdana" w:hAnsi="Verdana"/>
                <w:sz w:val="16"/>
                <w:szCs w:val="16"/>
              </w:rPr>
              <w:t>6321-16886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0B29D02C" w:rsidR="009474ED" w:rsidRPr="009E27D7" w:rsidRDefault="00DC5C53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9-6321-16913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08A24450" w:rsidR="00A20851" w:rsidRPr="009358F1" w:rsidRDefault="006B553C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</w:t>
      </w:r>
      <w:r w:rsidR="00DC5C53">
        <w:rPr>
          <w:color w:val="000000" w:themeColor="text1"/>
          <w:sz w:val="22"/>
          <w:szCs w:val="22"/>
        </w:rPr>
        <w:t xml:space="preserve"> bediende, geestelijke arbeid (Studiebureau), beeldschermwerkers</w:t>
      </w:r>
    </w:p>
    <w:p w14:paraId="59C67645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742E27A1" w:rsidR="00F834A9" w:rsidRPr="00F834A9" w:rsidRDefault="0036214A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Bestuurder lichte voertuigen</w:t>
      </w:r>
    </w:p>
    <w:p w14:paraId="59C6764B" w14:textId="77777777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C" w14:textId="77777777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474282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63681964" w14:textId="55418A5E" w:rsidR="006B5C75" w:rsidRDefault="006B5C75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6B5C75" w14:paraId="4CBA1DA6" w14:textId="77777777" w:rsidTr="0060746A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A30DDC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57866B" w14:textId="7777777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1DCC7404" w14:textId="7777777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478B7952" w14:textId="7777777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6B5C75" w14:paraId="2DF4F73E" w14:textId="77777777" w:rsidTr="0060746A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417F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9AD76F5" w14:textId="77777777" w:rsidR="006B5C75" w:rsidRPr="00E74119" w:rsidRDefault="006B5C75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EB97C54" w14:textId="77777777" w:rsidR="006B5C75" w:rsidRPr="00E74119" w:rsidRDefault="006B5C75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CE38EDC" w14:textId="77777777" w:rsidR="006B5C75" w:rsidRPr="00E74119" w:rsidRDefault="006B5C75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0EC80F0" w14:textId="77777777" w:rsidR="006B5C75" w:rsidRPr="00E74119" w:rsidRDefault="006B5C75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2C1B4A0F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6B5C75" w14:paraId="68DEC708" w14:textId="77777777" w:rsidTr="0060746A">
        <w:tc>
          <w:tcPr>
            <w:tcW w:w="4208" w:type="dxa"/>
            <w:tcBorders>
              <w:top w:val="single" w:sz="4" w:space="0" w:color="auto"/>
            </w:tcBorders>
          </w:tcPr>
          <w:p w14:paraId="29BDDE8A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0F25E0" w14:textId="53E4FA90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42D091A" w14:textId="6F5CF9E1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C2CE56" w14:textId="78E4078D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72934F" w14:textId="3231089F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089FDEA" w14:textId="20CED2F3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94,75</w:t>
            </w:r>
          </w:p>
        </w:tc>
      </w:tr>
      <w:tr w:rsidR="006B5C75" w14:paraId="419F035B" w14:textId="77777777" w:rsidTr="0060746A">
        <w:tc>
          <w:tcPr>
            <w:tcW w:w="4208" w:type="dxa"/>
          </w:tcPr>
          <w:p w14:paraId="4586739E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0E5BF3" w14:textId="36BBAC33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BEA542B" w14:textId="31E73D1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ABB5C3" w14:textId="02024D7B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68BFE6" w14:textId="2C493CF9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A96AE07" w14:textId="577646A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4A4C2321" w14:textId="77777777" w:rsidTr="0060746A">
        <w:tc>
          <w:tcPr>
            <w:tcW w:w="4208" w:type="dxa"/>
          </w:tcPr>
          <w:p w14:paraId="0C509879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F60857" w14:textId="54084C1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AAB5CB" w14:textId="20F6145E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0CEB75" w14:textId="6C6C3935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B1E8FB" w14:textId="5D726D1F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D43BA3B" w14:textId="0915ACAE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0AB26403" w14:textId="77777777" w:rsidTr="0060746A">
        <w:tc>
          <w:tcPr>
            <w:tcW w:w="4208" w:type="dxa"/>
          </w:tcPr>
          <w:p w14:paraId="65EC7D95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9A99BE" w14:textId="05A1B20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208D4FC" w14:textId="205DD63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DF7B8B" w14:textId="6CAC94F4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9385F2" w14:textId="54A5D1E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D8677E5" w14:textId="07A5403C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6B5C75" w14:paraId="36AC55BF" w14:textId="77777777" w:rsidTr="0060746A">
        <w:tc>
          <w:tcPr>
            <w:tcW w:w="4208" w:type="dxa"/>
          </w:tcPr>
          <w:p w14:paraId="78B37611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C5661C" w14:textId="31D2BDCC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AEB046F" w14:textId="64B16CC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15DC01" w14:textId="4C54363F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A60FB7" w14:textId="69232669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7B5DB57" w14:textId="4AEAB085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3BF5E914" w14:textId="77777777" w:rsidTr="0060746A">
        <w:tc>
          <w:tcPr>
            <w:tcW w:w="4208" w:type="dxa"/>
          </w:tcPr>
          <w:p w14:paraId="0C62629F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6E2642" w14:textId="16F32636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DBE8A2A" w14:textId="44CB4F61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C76571" w14:textId="090199D6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8B8761" w14:textId="67753D84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8D55A4C" w14:textId="6B33955D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624CE460" w14:textId="77777777" w:rsidTr="0060746A">
        <w:tc>
          <w:tcPr>
            <w:tcW w:w="4208" w:type="dxa"/>
          </w:tcPr>
          <w:p w14:paraId="63FB8B71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214C76" w14:textId="32A5D5BC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C7F1F9C" w14:textId="1719A99B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EC8E38" w14:textId="4AC0DF4F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18DF6C" w14:textId="25B4B4B4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6400D5A" w14:textId="71962093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0448A6F1" w14:textId="77777777" w:rsidTr="0060746A">
        <w:tc>
          <w:tcPr>
            <w:tcW w:w="4208" w:type="dxa"/>
          </w:tcPr>
          <w:p w14:paraId="3AE216EF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96A36C" w14:textId="21F6583F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081C7C" w14:textId="1148A24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398802" w14:textId="3DD28D7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2368BA" w14:textId="138C0EF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7583A9" w14:textId="65D7B6ED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4AC75C22" w14:textId="77777777" w:rsidTr="0060746A">
        <w:tc>
          <w:tcPr>
            <w:tcW w:w="4208" w:type="dxa"/>
          </w:tcPr>
          <w:p w14:paraId="72391608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0F30BD" w14:textId="1368E16F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8CD71A4" w14:textId="75637FAA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8D7626" w14:textId="77CF74B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FA53EB" w14:textId="132D7D02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372161F" w14:textId="1ABF311F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3FF74060" w14:textId="77777777" w:rsidTr="0060746A">
        <w:tc>
          <w:tcPr>
            <w:tcW w:w="4208" w:type="dxa"/>
          </w:tcPr>
          <w:p w14:paraId="5D265905" w14:textId="77777777" w:rsidR="006B5C75" w:rsidRDefault="006B5C75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31F866" w14:textId="6785CB4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1323E4" w14:textId="7AED1B31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54BC91" w14:textId="52A84744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D2DF3E" w14:textId="213ACB11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9CB1BD3" w14:textId="1BAD43CE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5C75" w14:paraId="61644DCC" w14:textId="77777777" w:rsidTr="0060746A">
        <w:tc>
          <w:tcPr>
            <w:tcW w:w="7043" w:type="dxa"/>
            <w:gridSpan w:val="5"/>
            <w:shd w:val="clear" w:color="auto" w:fill="auto"/>
          </w:tcPr>
          <w:p w14:paraId="0B6D6ABC" w14:textId="77777777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FA46930" w14:textId="5D3EFE38" w:rsidR="006B5C75" w:rsidRDefault="006B5C75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95,25</w:t>
            </w:r>
          </w:p>
        </w:tc>
      </w:tr>
    </w:tbl>
    <w:p w14:paraId="59C67652" w14:textId="28D3E0E9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340A94F8" w14:textId="77777777" w:rsidR="006B5C75" w:rsidRDefault="006B5C75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6B5C75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15713BAA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02A0AD48" w14:textId="77777777" w:rsidR="002E2D3A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819"/>
        <w:gridCol w:w="2165"/>
        <w:gridCol w:w="2154"/>
      </w:tblGrid>
      <w:tr w:rsidR="002E2D3A" w14:paraId="112DA3B3" w14:textId="77777777" w:rsidTr="002E2D3A">
        <w:tc>
          <w:tcPr>
            <w:tcW w:w="2536" w:type="dxa"/>
            <w:shd w:val="clear" w:color="auto" w:fill="BFBFBF" w:themeFill="background1" w:themeFillShade="BF"/>
            <w:vAlign w:val="center"/>
          </w:tcPr>
          <w:p w14:paraId="7E87B5FF" w14:textId="2770A915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819" w:type="dxa"/>
            <w:shd w:val="clear" w:color="auto" w:fill="BFBFBF" w:themeFill="background1" w:themeFillShade="BF"/>
            <w:vAlign w:val="center"/>
          </w:tcPr>
          <w:p w14:paraId="375DFD62" w14:textId="08EEB809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165" w:type="dxa"/>
            <w:shd w:val="clear" w:color="auto" w:fill="BFBFBF" w:themeFill="background1" w:themeFillShade="BF"/>
            <w:vAlign w:val="center"/>
          </w:tcPr>
          <w:p w14:paraId="2BCE7B49" w14:textId="60774175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54" w:type="dxa"/>
            <w:shd w:val="clear" w:color="auto" w:fill="BFBFBF" w:themeFill="background1" w:themeFillShade="BF"/>
            <w:vAlign w:val="center"/>
          </w:tcPr>
          <w:p w14:paraId="2B5C5B77" w14:textId="2FEE1801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2E2D3A" w14:paraId="11EA249B" w14:textId="77777777" w:rsidTr="002E2D3A">
        <w:tc>
          <w:tcPr>
            <w:tcW w:w="2536" w:type="dxa"/>
          </w:tcPr>
          <w:p w14:paraId="1EEDB7BC" w14:textId="3492B643" w:rsidR="002E2D3A" w:rsidRDefault="002E2D3A" w:rsidP="009358F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DESERRANNO Xavier</w:t>
            </w:r>
          </w:p>
        </w:tc>
        <w:tc>
          <w:tcPr>
            <w:tcW w:w="1819" w:type="dxa"/>
            <w:vAlign w:val="center"/>
          </w:tcPr>
          <w:p w14:paraId="20AE797F" w14:textId="7E5C9049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165" w:type="dxa"/>
            <w:vAlign w:val="center"/>
          </w:tcPr>
          <w:p w14:paraId="6077BA94" w14:textId="67C78013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OFO cursus</w:t>
            </w:r>
          </w:p>
        </w:tc>
        <w:tc>
          <w:tcPr>
            <w:tcW w:w="2154" w:type="dxa"/>
            <w:vAlign w:val="center"/>
          </w:tcPr>
          <w:p w14:paraId="6C3D9781" w14:textId="2C466296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Okt 2016</w:t>
            </w:r>
          </w:p>
        </w:tc>
      </w:tr>
      <w:tr w:rsidR="002E2D3A" w14:paraId="63842AD9" w14:textId="77777777" w:rsidTr="002E2D3A">
        <w:tc>
          <w:tcPr>
            <w:tcW w:w="2536" w:type="dxa"/>
          </w:tcPr>
          <w:p w14:paraId="76D22B60" w14:textId="6E818C0D" w:rsidR="002E2D3A" w:rsidRDefault="002E2D3A" w:rsidP="009358F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PEROT Linda</w:t>
            </w:r>
          </w:p>
        </w:tc>
        <w:tc>
          <w:tcPr>
            <w:tcW w:w="1819" w:type="dxa"/>
            <w:vAlign w:val="center"/>
          </w:tcPr>
          <w:p w14:paraId="77D6F470" w14:textId="3BE9B52A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AdjtChef</w:t>
            </w:r>
            <w:proofErr w:type="spellEnd"/>
          </w:p>
        </w:tc>
        <w:tc>
          <w:tcPr>
            <w:tcW w:w="2165" w:type="dxa"/>
            <w:vAlign w:val="center"/>
          </w:tcPr>
          <w:p w14:paraId="0C6C628E" w14:textId="74C391B4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OFO cursus</w:t>
            </w:r>
          </w:p>
        </w:tc>
        <w:tc>
          <w:tcPr>
            <w:tcW w:w="2154" w:type="dxa"/>
            <w:vAlign w:val="center"/>
          </w:tcPr>
          <w:p w14:paraId="350D8A6C" w14:textId="34E76F22" w:rsidR="002E2D3A" w:rsidRDefault="002E2D3A" w:rsidP="002E2D3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01-05 Dec 2016</w:t>
            </w:r>
          </w:p>
        </w:tc>
      </w:tr>
    </w:tbl>
    <w:p w14:paraId="59C67655" w14:textId="308BEA1A" w:rsidR="009B3A48" w:rsidRPr="009358F1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7" w14:textId="0032D2EE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20A07171" w14:textId="46ED018B" w:rsidR="004C06FB" w:rsidRPr="006B09C2" w:rsidRDefault="004C06FB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924"/>
        <w:gridCol w:w="711"/>
        <w:gridCol w:w="3702"/>
        <w:gridCol w:w="1257"/>
      </w:tblGrid>
      <w:tr w:rsidR="004C06FB" w:rsidRPr="0066660E" w14:paraId="09FA8C31" w14:textId="77777777" w:rsidTr="004C06FB">
        <w:tc>
          <w:tcPr>
            <w:tcW w:w="4066" w:type="dxa"/>
            <w:vAlign w:val="center"/>
          </w:tcPr>
          <w:p w14:paraId="462CBED0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DA10555" w14:textId="2219C008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828" w:type="dxa"/>
            <w:vAlign w:val="center"/>
          </w:tcPr>
          <w:p w14:paraId="65566A90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F430A9A" w14:textId="2B7A4556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124.640</w:t>
            </w:r>
          </w:p>
        </w:tc>
      </w:tr>
      <w:tr w:rsidR="004C06FB" w:rsidRPr="0066660E" w14:paraId="3AA28C78" w14:textId="77777777" w:rsidTr="004C06FB">
        <w:tc>
          <w:tcPr>
            <w:tcW w:w="4066" w:type="dxa"/>
            <w:vAlign w:val="center"/>
          </w:tcPr>
          <w:p w14:paraId="6BE0E9E6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E79FBF1" w14:textId="215A5E55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8C308DF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D380EF5" w14:textId="5EECDB54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06FB" w:rsidRPr="0066660E" w14:paraId="4AAB0BE8" w14:textId="77777777" w:rsidTr="004C06FB">
        <w:tc>
          <w:tcPr>
            <w:tcW w:w="4066" w:type="dxa"/>
            <w:vAlign w:val="center"/>
          </w:tcPr>
          <w:p w14:paraId="08F3ABAB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70D6AF5" w14:textId="43BF4882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14,75</w:t>
            </w:r>
          </w:p>
        </w:tc>
        <w:tc>
          <w:tcPr>
            <w:tcW w:w="3828" w:type="dxa"/>
            <w:vAlign w:val="center"/>
          </w:tcPr>
          <w:p w14:paraId="28CCF672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A174B27" w14:textId="407D4C67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22.981</w:t>
            </w:r>
          </w:p>
        </w:tc>
      </w:tr>
      <w:tr w:rsidR="004C06FB" w:rsidRPr="0066660E" w14:paraId="5F5E5F44" w14:textId="77777777" w:rsidTr="004C06FB">
        <w:tc>
          <w:tcPr>
            <w:tcW w:w="4066" w:type="dxa"/>
            <w:vAlign w:val="center"/>
          </w:tcPr>
          <w:p w14:paraId="1EF49CF9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936C032" w14:textId="6D6ACFB3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3828" w:type="dxa"/>
            <w:vAlign w:val="center"/>
          </w:tcPr>
          <w:p w14:paraId="3477F96F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9A8E4CC" w14:textId="2B70FAC6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</w:t>
            </w:r>
          </w:p>
        </w:tc>
      </w:tr>
      <w:tr w:rsidR="004C06FB" w:rsidRPr="0066660E" w14:paraId="4657B33B" w14:textId="77777777" w:rsidTr="004C06FB">
        <w:tc>
          <w:tcPr>
            <w:tcW w:w="4066" w:type="dxa"/>
            <w:vAlign w:val="center"/>
          </w:tcPr>
          <w:p w14:paraId="4279A8F7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053EFD6" w14:textId="37D3CDBE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F24B1FE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DCD4186" w14:textId="3F1145CA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06FB" w:rsidRPr="0066660E" w14:paraId="4A9B26EA" w14:textId="77777777" w:rsidTr="004C06FB">
        <w:tc>
          <w:tcPr>
            <w:tcW w:w="4066" w:type="dxa"/>
            <w:vAlign w:val="center"/>
          </w:tcPr>
          <w:p w14:paraId="2D83BA86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1976339" w14:textId="3625F8AF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7C6528F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E59EB0D" w14:textId="2D727345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06FB" w:rsidRPr="0066660E" w14:paraId="061CD51F" w14:textId="77777777" w:rsidTr="004C06FB">
        <w:tc>
          <w:tcPr>
            <w:tcW w:w="4066" w:type="dxa"/>
            <w:vAlign w:val="center"/>
          </w:tcPr>
          <w:p w14:paraId="3D30CD01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4356BB8" w14:textId="64C6A1DC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607228D7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695A663" w14:textId="560BAAA0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06FB" w:rsidRPr="0066660E" w14:paraId="0FB24A86" w14:textId="77777777" w:rsidTr="004C06FB">
        <w:tc>
          <w:tcPr>
            <w:tcW w:w="4066" w:type="dxa"/>
            <w:vAlign w:val="center"/>
          </w:tcPr>
          <w:p w14:paraId="1B28BFBC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5504EFD" w14:textId="2692DD24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4F30285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9B49484" w14:textId="3AF8359B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06FB" w:rsidRPr="0066660E" w14:paraId="31D823FF" w14:textId="77777777" w:rsidTr="004C06FB">
        <w:tc>
          <w:tcPr>
            <w:tcW w:w="4066" w:type="dxa"/>
            <w:vAlign w:val="center"/>
          </w:tcPr>
          <w:p w14:paraId="45E19D7E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B63C80E" w14:textId="608A5E7C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DFEC6C2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21BDC1C" w14:textId="0EC754F5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06FB" w:rsidRPr="0066660E" w14:paraId="0135DC9B" w14:textId="77777777" w:rsidTr="004C06FB">
        <w:tc>
          <w:tcPr>
            <w:tcW w:w="4066" w:type="dxa"/>
            <w:vAlign w:val="center"/>
          </w:tcPr>
          <w:p w14:paraId="4BE9B0FF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F380BCA" w14:textId="5DEA699E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04292678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9B57427" w14:textId="28EC909E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06FB" w:rsidRPr="0066660E" w14:paraId="7F180AD6" w14:textId="77777777" w:rsidTr="004C06FB">
        <w:tc>
          <w:tcPr>
            <w:tcW w:w="4066" w:type="dxa"/>
            <w:vAlign w:val="center"/>
          </w:tcPr>
          <w:p w14:paraId="0A5CD105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5CB74D3" w14:textId="5E3C7368" w:rsidR="004C06FB" w:rsidRPr="00ED234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95,25</w:t>
            </w:r>
          </w:p>
        </w:tc>
        <w:tc>
          <w:tcPr>
            <w:tcW w:w="3828" w:type="dxa"/>
            <w:vAlign w:val="center"/>
          </w:tcPr>
          <w:p w14:paraId="094D96FD" w14:textId="77777777" w:rsidR="004C06FB" w:rsidRDefault="004C06FB" w:rsidP="004C06F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0A618F4" w14:textId="75C65957" w:rsidR="004C06FB" w:rsidRPr="0066660E" w:rsidRDefault="004C06FB" w:rsidP="004C06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148.400</w:t>
            </w:r>
          </w:p>
        </w:tc>
      </w:tr>
    </w:tbl>
    <w:p w14:paraId="59C6765B" w14:textId="16DFBE9E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16C7B5A" w14:textId="62BBE616" w:rsidR="004F5C9F" w:rsidRDefault="004F5C9F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4F5C9F" w14:paraId="3281C14D" w14:textId="77777777" w:rsidTr="0060746A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C52AE2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0B1A02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60F1ACDF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4F5C9F" w:rsidRPr="00E74119" w14:paraId="52F15E55" w14:textId="77777777" w:rsidTr="0060746A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7C18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626563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0D83112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0DF82E4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09AD2858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4F5C9F" w14:paraId="73BDCB58" w14:textId="77777777" w:rsidTr="0060746A">
        <w:tc>
          <w:tcPr>
            <w:tcW w:w="2835" w:type="dxa"/>
            <w:tcBorders>
              <w:top w:val="single" w:sz="4" w:space="0" w:color="auto"/>
            </w:tcBorders>
          </w:tcPr>
          <w:p w14:paraId="10BCBCB9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3A0B084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A09158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F4AB32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D5868EA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40587F12" w14:textId="77777777" w:rsidTr="0060746A">
        <w:tc>
          <w:tcPr>
            <w:tcW w:w="2835" w:type="dxa"/>
          </w:tcPr>
          <w:p w14:paraId="532EF65D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BAE3051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8067CB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1AC4D0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6FD5953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27172D41" w14:textId="77777777" w:rsidTr="0060746A">
        <w:tc>
          <w:tcPr>
            <w:tcW w:w="2835" w:type="dxa"/>
          </w:tcPr>
          <w:p w14:paraId="1E0FBF0A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D20B2E1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7B502F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BFEADF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8A25803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6F22F2AD" w14:textId="77777777" w:rsidTr="0060746A">
        <w:tc>
          <w:tcPr>
            <w:tcW w:w="2835" w:type="dxa"/>
          </w:tcPr>
          <w:p w14:paraId="3F2FD900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9A4AC4B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72842D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457E67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E0EF6E9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78D1E6A7" w14:textId="77777777" w:rsidTr="0060746A">
        <w:tc>
          <w:tcPr>
            <w:tcW w:w="2835" w:type="dxa"/>
            <w:shd w:val="clear" w:color="auto" w:fill="auto"/>
          </w:tcPr>
          <w:p w14:paraId="2AC4D33B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BE845FD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77777777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 personeel</w:t>
      </w:r>
      <w:r w:rsidR="002557C8" w:rsidRPr="009358F1">
        <w:rPr>
          <w:sz w:val="22"/>
          <w:szCs w:val="22"/>
        </w:rPr>
        <w:t xml:space="preserve"> </w:t>
      </w:r>
    </w:p>
    <w:p w14:paraId="7F2E5C06" w14:textId="77777777" w:rsidR="004F5C9F" w:rsidRPr="00D92619" w:rsidRDefault="009358F1" w:rsidP="009358F1">
      <w:pPr>
        <w:ind w:left="108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4F5C9F" w14:paraId="31F30F3D" w14:textId="77777777" w:rsidTr="0060746A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8D5B26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EE9C25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1E8FB08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4F5C9F" w:rsidRPr="00E74119" w14:paraId="55343226" w14:textId="77777777" w:rsidTr="0060746A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6CE1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009C5CA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1F585E3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1E3573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58F54A67" w14:textId="77777777" w:rsidR="004F5C9F" w:rsidRPr="00E74119" w:rsidRDefault="004F5C9F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4F5C9F" w14:paraId="2DCFEFE7" w14:textId="77777777" w:rsidTr="0060746A">
        <w:tc>
          <w:tcPr>
            <w:tcW w:w="2835" w:type="dxa"/>
            <w:tcBorders>
              <w:top w:val="single" w:sz="4" w:space="0" w:color="auto"/>
            </w:tcBorders>
          </w:tcPr>
          <w:p w14:paraId="4E74C8C0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1464BA2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D0768C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609387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C088480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3FE7C31A" w14:textId="77777777" w:rsidTr="0060746A">
        <w:tc>
          <w:tcPr>
            <w:tcW w:w="2835" w:type="dxa"/>
          </w:tcPr>
          <w:p w14:paraId="1D333CBF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1AE3E55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9A1FA4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BCAB79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C0B1314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42CFC110" w14:textId="77777777" w:rsidTr="0060746A">
        <w:tc>
          <w:tcPr>
            <w:tcW w:w="2835" w:type="dxa"/>
          </w:tcPr>
          <w:p w14:paraId="3934984F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C3DCB3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F69C3D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D4A881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5511641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0A5DFD61" w14:textId="77777777" w:rsidTr="0060746A">
        <w:tc>
          <w:tcPr>
            <w:tcW w:w="2835" w:type="dxa"/>
          </w:tcPr>
          <w:p w14:paraId="372E499F" w14:textId="77777777" w:rsidR="004F5C9F" w:rsidRDefault="004F5C9F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5CB2531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5E86C4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64EF5D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13F7450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C9F" w14:paraId="0342F0CF" w14:textId="77777777" w:rsidTr="0060746A">
        <w:tc>
          <w:tcPr>
            <w:tcW w:w="2835" w:type="dxa"/>
            <w:shd w:val="clear" w:color="auto" w:fill="auto"/>
          </w:tcPr>
          <w:p w14:paraId="52CE1D52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4847BDA3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A1CD977" w14:textId="77777777" w:rsidR="004F5C9F" w:rsidRDefault="004F5C9F" w:rsidP="004F5C9F">
      <w:pPr>
        <w:rPr>
          <w:sz w:val="22"/>
          <w:szCs w:val="22"/>
        </w:rPr>
      </w:pPr>
    </w:p>
    <w:p w14:paraId="7FCF80C5" w14:textId="77777777" w:rsidR="004F5C9F" w:rsidRPr="009358F1" w:rsidRDefault="004F5C9F" w:rsidP="004F5C9F">
      <w:pPr>
        <w:numPr>
          <w:ilvl w:val="0"/>
          <w:numId w:val="45"/>
        </w:numPr>
        <w:tabs>
          <w:tab w:val="clear" w:pos="2700"/>
        </w:tabs>
        <w:ind w:left="1276" w:hanging="431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personeel.</w:t>
      </w:r>
      <w:r w:rsidRPr="009358F1">
        <w:rPr>
          <w:sz w:val="22"/>
          <w:szCs w:val="22"/>
        </w:rPr>
        <w:t xml:space="preserve"> </w:t>
      </w:r>
    </w:p>
    <w:p w14:paraId="568C14E7" w14:textId="77777777" w:rsidR="004F5C9F" w:rsidRPr="00D92619" w:rsidRDefault="004F5C9F" w:rsidP="004F5C9F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271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</w:tblGrid>
      <w:tr w:rsidR="004F5C9F" w14:paraId="7147F34B" w14:textId="77777777" w:rsidTr="004F5C9F">
        <w:tc>
          <w:tcPr>
            <w:tcW w:w="1843" w:type="dxa"/>
            <w:shd w:val="clear" w:color="auto" w:fill="auto"/>
          </w:tcPr>
          <w:p w14:paraId="570ACE30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5494F355" w14:textId="77777777" w:rsidR="004F5C9F" w:rsidRDefault="004F5C9F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48ABBAE9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59C67666" w14:textId="77777777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0814DB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17E3963C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DC5C53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468305CA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DC5C53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025BA4EF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DC5C53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0814DB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2A2C9A56" w:rsidR="009B3A48" w:rsidRPr="00961D0B" w:rsidRDefault="00DC5C53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29BF083F" w:rsidR="009B3A48" w:rsidRPr="00961D0B" w:rsidRDefault="00DC5C53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7,17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6363A410" w:rsidR="009B3A48" w:rsidRPr="008935DC" w:rsidRDefault="00DC5C53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662607FF" w:rsidR="009B3A48" w:rsidRPr="000814DB" w:rsidRDefault="000814DB" w:rsidP="00312A0E">
      <w:pPr>
        <w:tabs>
          <w:tab w:val="left" w:pos="3544"/>
        </w:tabs>
        <w:ind w:left="709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 w:rsidR="00312A0E">
        <w:rPr>
          <w:sz w:val="22"/>
          <w:szCs w:val="22"/>
        </w:rPr>
        <w:br/>
      </w:r>
      <w:r w:rsidR="00312A0E">
        <w:rPr>
          <w:sz w:val="22"/>
          <w:szCs w:val="22"/>
        </w:rPr>
        <w:br/>
      </w:r>
      <w:proofErr w:type="spellStart"/>
      <w:r w:rsidR="00312A0E">
        <w:t>Fg</w:t>
      </w:r>
      <w:proofErr w:type="spellEnd"/>
      <w:r w:rsidR="00312A0E">
        <w:t xml:space="preserve"> = 100 komt overeen met:</w:t>
      </w:r>
      <w:r w:rsidR="00312A0E">
        <w:tab/>
      </w:r>
      <w:r w:rsidR="00312A0E">
        <w:sym w:font="Wingdings" w:char="F06C"/>
      </w:r>
      <w:r w:rsidR="00312A0E">
        <w:t xml:space="preserve"> 1 op 6 werknemers heeft jaarlijks een arbeidsongeval;</w:t>
      </w:r>
      <w:r w:rsidR="00312A0E">
        <w:br/>
        <w:t xml:space="preserve"> </w:t>
      </w:r>
      <w:r w:rsidR="00312A0E">
        <w:tab/>
      </w:r>
      <w:r w:rsidR="00312A0E">
        <w:sym w:font="Wingdings" w:char="F06C"/>
      </w:r>
      <w:r w:rsidR="00312A0E">
        <w:t xml:space="preserve"> 100 arbeidsongevallen in loopbaan van 15 werknemers;</w:t>
      </w:r>
      <w:r w:rsidR="00312A0E">
        <w:br/>
        <w:t xml:space="preserve"> </w:t>
      </w:r>
      <w:r w:rsidR="00312A0E">
        <w:tab/>
      </w:r>
      <w:r w:rsidR="00312A0E">
        <w:sym w:font="Wingdings" w:char="F06C"/>
      </w:r>
      <w:r w:rsidR="00312A0E">
        <w:t xml:space="preserve"> 7 arbeidsongevallen per werknemer in loopbaan van 40 jaar</w:t>
      </w:r>
    </w:p>
    <w:p w14:paraId="59C67675" w14:textId="77777777" w:rsidR="009B3A48" w:rsidRPr="000814DB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6CFE0981" w14:textId="06D4F38C" w:rsidR="000814DB" w:rsidRPr="00D92619" w:rsidRDefault="000814DB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71"/>
        <w:gridCol w:w="1271"/>
        <w:gridCol w:w="1271"/>
        <w:gridCol w:w="1271"/>
        <w:gridCol w:w="1272"/>
        <w:gridCol w:w="1272"/>
        <w:gridCol w:w="1272"/>
      </w:tblGrid>
      <w:tr w:rsidR="000814DB" w:rsidRPr="004B5919" w14:paraId="5CD325AB" w14:textId="77777777" w:rsidTr="0060746A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F8ADA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ECA1B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5EDC196A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CC7ECC5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0814DB" w:rsidRPr="004B5919" w14:paraId="16CDBB23" w14:textId="77777777" w:rsidTr="0060746A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2B5904BD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117848E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E44F069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5C7C828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C568279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DD80A90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41A0F67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:rsidRPr="004B5919" w14:paraId="5ED952AB" w14:textId="77777777" w:rsidTr="0060746A">
        <w:tc>
          <w:tcPr>
            <w:tcW w:w="1271" w:type="dxa"/>
            <w:vAlign w:val="center"/>
          </w:tcPr>
          <w:p w14:paraId="6D90E396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A77E255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432C600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AE2AFC9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57E9E4A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58B68DB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0426996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:rsidRPr="004B5919" w14:paraId="76831096" w14:textId="77777777" w:rsidTr="0060746A">
        <w:tc>
          <w:tcPr>
            <w:tcW w:w="1271" w:type="dxa"/>
            <w:vAlign w:val="center"/>
          </w:tcPr>
          <w:p w14:paraId="52454648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6A62208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E7459A1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09F75B2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072D90D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0FD81B8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8664573" w14:textId="77777777" w:rsidR="000814DB" w:rsidRPr="004B5919" w:rsidRDefault="000814DB" w:rsidP="0060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0EDDC5E8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1CF8952D" w14:textId="2C7FF755" w:rsidR="000814DB" w:rsidRPr="002557C8" w:rsidRDefault="000814DB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0814DB" w14:paraId="5E073F12" w14:textId="77777777" w:rsidTr="0060746A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7F9AC5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612C9E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BF973F4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6BE22736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0814DB" w14:paraId="2E7E8094" w14:textId="77777777" w:rsidTr="0060746A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8A80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0CD3F17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CFA5975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4699F8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E8DAF56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7C8C53F9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0814DB" w14:paraId="7130076D" w14:textId="77777777" w:rsidTr="0060746A">
        <w:tc>
          <w:tcPr>
            <w:tcW w:w="4253" w:type="dxa"/>
            <w:tcBorders>
              <w:top w:val="single" w:sz="4" w:space="0" w:color="auto"/>
            </w:tcBorders>
          </w:tcPr>
          <w:p w14:paraId="461770D4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C503E4D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72B5CF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B5BBFD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F9A111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A4DFF2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2BCC1C3B" w14:textId="77777777" w:rsidTr="0060746A">
        <w:tc>
          <w:tcPr>
            <w:tcW w:w="4253" w:type="dxa"/>
          </w:tcPr>
          <w:p w14:paraId="5A99C97F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D3F25D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05C2D5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10588B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21AD4E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30256E4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485DC4C0" w14:textId="77777777" w:rsidTr="0060746A">
        <w:tc>
          <w:tcPr>
            <w:tcW w:w="4253" w:type="dxa"/>
          </w:tcPr>
          <w:p w14:paraId="5063CE23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E7F23A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4468EC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79F501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B92E50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B326BC9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01F66F32" w14:textId="77777777" w:rsidTr="0060746A">
        <w:tc>
          <w:tcPr>
            <w:tcW w:w="7088" w:type="dxa"/>
            <w:gridSpan w:val="5"/>
            <w:shd w:val="clear" w:color="auto" w:fill="auto"/>
          </w:tcPr>
          <w:p w14:paraId="5051E592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0E0FA7D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1441020E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59C67682" w14:textId="77777777" w:rsid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 w:rsidRPr="00D92619">
        <w:rPr>
          <w:sz w:val="22"/>
          <w:szCs w:val="22"/>
        </w:rPr>
        <w:t>Burger personee</w:t>
      </w:r>
      <w:r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4DF2F6CD" w14:textId="77777777" w:rsidR="000814DB" w:rsidRDefault="005D1442" w:rsidP="005D1442">
      <w:pPr>
        <w:ind w:left="180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0814DB" w14:paraId="3077C8E3" w14:textId="77777777" w:rsidTr="0060746A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F2F52E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B4D655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78F2EA8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3AFDAA37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0814DB" w14:paraId="1DC70862" w14:textId="77777777" w:rsidTr="0060746A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7C2F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3432178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167BEF3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4155F9E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022D75" w14:textId="77777777" w:rsidR="000814DB" w:rsidRPr="00E74119" w:rsidRDefault="000814DB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25969B0D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0814DB" w14:paraId="0BBACB6D" w14:textId="77777777" w:rsidTr="0060746A">
        <w:tc>
          <w:tcPr>
            <w:tcW w:w="4253" w:type="dxa"/>
          </w:tcPr>
          <w:p w14:paraId="77995617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889CED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F91195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2440AC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D1BB28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B05E1F8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2B279D02" w14:textId="77777777" w:rsidTr="0060746A">
        <w:tc>
          <w:tcPr>
            <w:tcW w:w="4253" w:type="dxa"/>
          </w:tcPr>
          <w:p w14:paraId="181AD065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7B96438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4694A7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C1C27A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4EAD3E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D590529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26DAEEE3" w14:textId="77777777" w:rsidTr="0060746A">
        <w:tc>
          <w:tcPr>
            <w:tcW w:w="4253" w:type="dxa"/>
          </w:tcPr>
          <w:p w14:paraId="29BF2886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5826B82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631100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8FFE5F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1E6665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A4AE909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3A49845A" w14:textId="77777777" w:rsidTr="0060746A">
        <w:tc>
          <w:tcPr>
            <w:tcW w:w="4253" w:type="dxa"/>
          </w:tcPr>
          <w:p w14:paraId="380B549B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5B9857E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42FBAD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BE11EE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C2E1DB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5F54EA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1F3E1924" w14:textId="77777777" w:rsidTr="0060746A">
        <w:tc>
          <w:tcPr>
            <w:tcW w:w="4253" w:type="dxa"/>
          </w:tcPr>
          <w:p w14:paraId="31674763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22A80DF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9ED809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D28FC2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E1F20C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60F97C5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4AE6E5D2" w14:textId="77777777" w:rsidTr="0060746A">
        <w:tc>
          <w:tcPr>
            <w:tcW w:w="4253" w:type="dxa"/>
          </w:tcPr>
          <w:p w14:paraId="2C5732E0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8478914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62859A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AC4DC4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305CD4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865F7FA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1F112B1B" w14:textId="77777777" w:rsidTr="0060746A">
        <w:tc>
          <w:tcPr>
            <w:tcW w:w="4253" w:type="dxa"/>
          </w:tcPr>
          <w:p w14:paraId="170B8561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00896C8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8D4781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FCF954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F5E0B5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4BA6DC0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4DB" w14:paraId="4C85EA20" w14:textId="77777777" w:rsidTr="0060746A">
        <w:tc>
          <w:tcPr>
            <w:tcW w:w="7088" w:type="dxa"/>
            <w:gridSpan w:val="5"/>
            <w:shd w:val="clear" w:color="auto" w:fill="auto"/>
          </w:tcPr>
          <w:p w14:paraId="70AF61CE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348021E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873B46D" w14:textId="77777777" w:rsidR="000814DB" w:rsidRDefault="000814DB" w:rsidP="000814DB">
      <w:pPr>
        <w:ind w:left="1800"/>
        <w:rPr>
          <w:sz w:val="22"/>
          <w:szCs w:val="22"/>
        </w:rPr>
      </w:pPr>
    </w:p>
    <w:p w14:paraId="19DD9B88" w14:textId="26C23566" w:rsidR="000814DB" w:rsidRPr="000814DB" w:rsidRDefault="000814DB" w:rsidP="000814DB">
      <w:pPr>
        <w:pStyle w:val="ListParagraph"/>
        <w:numPr>
          <w:ilvl w:val="2"/>
          <w:numId w:val="27"/>
        </w:numPr>
        <w:tabs>
          <w:tab w:val="clear" w:pos="2700"/>
        </w:tabs>
        <w:ind w:left="1985" w:hanging="425"/>
        <w:rPr>
          <w:sz w:val="22"/>
          <w:szCs w:val="22"/>
        </w:rPr>
      </w:pPr>
      <w:r w:rsidRPr="000814DB">
        <w:rPr>
          <w:sz w:val="22"/>
          <w:szCs w:val="22"/>
        </w:rPr>
        <w:t>Militairen en burgers</w:t>
      </w:r>
      <w:r w:rsidRPr="000814DB"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0814DB" w14:paraId="1C3272B0" w14:textId="77777777" w:rsidTr="000814DB">
        <w:tc>
          <w:tcPr>
            <w:tcW w:w="4224" w:type="dxa"/>
          </w:tcPr>
          <w:p w14:paraId="65A47364" w14:textId="77777777" w:rsidR="000814DB" w:rsidRDefault="000814DB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EBAC00" w14:textId="77777777" w:rsidR="000814DB" w:rsidRDefault="000814DB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4EA5E946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59C67685" w14:textId="77777777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0814DB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56608EC5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DC5C53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10580AC9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DC5C53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5CB6219C" w:rsidR="009B3A48" w:rsidRPr="0036214A" w:rsidRDefault="009B3A48" w:rsidP="0036214A">
            <w:pPr>
              <w:jc w:val="center"/>
            </w:pPr>
            <w:r w:rsidRPr="0036214A">
              <w:rPr>
                <w:sz w:val="22"/>
                <w:szCs w:val="22"/>
              </w:rPr>
              <w:t>Jaar X(201</w:t>
            </w:r>
            <w:r w:rsidR="00DC5C53">
              <w:rPr>
                <w:sz w:val="22"/>
                <w:szCs w:val="22"/>
              </w:rPr>
              <w:t>9</w:t>
            </w:r>
            <w:r w:rsidRPr="0036214A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0814DB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4B5C1E5B" w:rsidR="009B3A48" w:rsidRPr="005D1442" w:rsidRDefault="00DC5C53" w:rsidP="004115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696645DD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DC5C53">
              <w:rPr>
                <w:b/>
                <w:sz w:val="22"/>
                <w:szCs w:val="22"/>
              </w:rPr>
              <w:t>,87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34707E0B" w:rsidR="009B3A48" w:rsidRPr="0036214A" w:rsidRDefault="00DC5C53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516321B1" w:rsidR="009B3A48" w:rsidRPr="00D92619" w:rsidRDefault="000814DB" w:rsidP="00B8610D">
      <w:pPr>
        <w:ind w:left="1440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 w:rsidR="0060746A">
        <w:rPr>
          <w:sz w:val="22"/>
          <w:szCs w:val="22"/>
        </w:rPr>
        <w:br/>
      </w:r>
      <w:r w:rsidR="0060746A">
        <w:rPr>
          <w:sz w:val="22"/>
          <w:szCs w:val="22"/>
        </w:rPr>
        <w:br/>
      </w:r>
      <w:r w:rsidR="0060746A">
        <w:t xml:space="preserve">- </w:t>
      </w:r>
      <w:proofErr w:type="spellStart"/>
      <w:r w:rsidR="0060746A">
        <w:t>Egw</w:t>
      </w:r>
      <w:proofErr w:type="spellEnd"/>
      <w:r w:rsidR="0060746A">
        <w:t xml:space="preserve"> = 1 komt overeen met : 1,5 dagen afwezigheid per jaar voor alle werknemers</w:t>
      </w:r>
    </w:p>
    <w:p w14:paraId="59C67695" w14:textId="7D2C8449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4F874765" w14:textId="77777777" w:rsidR="00E972A9" w:rsidRDefault="005D1442" w:rsidP="005D1442">
      <w:pPr>
        <w:ind w:left="180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0"/>
        <w:gridCol w:w="793"/>
        <w:gridCol w:w="794"/>
        <w:gridCol w:w="797"/>
        <w:gridCol w:w="794"/>
      </w:tblGrid>
      <w:tr w:rsidR="00E972A9" w14:paraId="7219185E" w14:textId="77777777" w:rsidTr="001715B6">
        <w:tc>
          <w:tcPr>
            <w:tcW w:w="476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CAD013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9D2F55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88" w:type="dxa"/>
            <w:gridSpan w:val="2"/>
            <w:shd w:val="clear" w:color="auto" w:fill="BFBFBF" w:themeFill="background1" w:themeFillShade="BF"/>
            <w:vAlign w:val="center"/>
          </w:tcPr>
          <w:p w14:paraId="372DC631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E972A9" w:rsidRPr="00E74119" w14:paraId="3DF467CC" w14:textId="77777777" w:rsidTr="001715B6">
        <w:tc>
          <w:tcPr>
            <w:tcW w:w="47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D4CB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E985951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5A77602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7466EEAF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2BDFA61D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E972A9" w14:paraId="604B5EF5" w14:textId="77777777" w:rsidTr="001715B6">
        <w:tc>
          <w:tcPr>
            <w:tcW w:w="4763" w:type="dxa"/>
            <w:tcBorders>
              <w:top w:val="single" w:sz="4" w:space="0" w:color="auto"/>
            </w:tcBorders>
          </w:tcPr>
          <w:p w14:paraId="643EDEF7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AFC8C1C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597FAF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283CC0B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5379492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50A67A6B" w14:textId="77777777" w:rsidTr="001715B6">
        <w:tc>
          <w:tcPr>
            <w:tcW w:w="4763" w:type="dxa"/>
          </w:tcPr>
          <w:p w14:paraId="4686C681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B7A131D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53C079D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AFD0832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8305129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49E4A810" w14:textId="77777777" w:rsidTr="001715B6">
        <w:tc>
          <w:tcPr>
            <w:tcW w:w="4763" w:type="dxa"/>
          </w:tcPr>
          <w:p w14:paraId="1DB343A0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136020F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FF99E04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62FCB81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29F073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715B6" w14:paraId="627C621A" w14:textId="01D613D7" w:rsidTr="001715B6">
        <w:tc>
          <w:tcPr>
            <w:tcW w:w="7147" w:type="dxa"/>
            <w:gridSpan w:val="4"/>
            <w:shd w:val="clear" w:color="auto" w:fill="auto"/>
          </w:tcPr>
          <w:p w14:paraId="64105AE8" w14:textId="77777777" w:rsidR="001715B6" w:rsidRDefault="001715B6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1" w:type="dxa"/>
            <w:shd w:val="clear" w:color="auto" w:fill="DDD9C3" w:themeFill="background2" w:themeFillShade="E6"/>
          </w:tcPr>
          <w:p w14:paraId="0CC3C88B" w14:textId="08966B67" w:rsidR="001715B6" w:rsidRDefault="001715B6" w:rsidP="001715B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14:paraId="59C6769B" w14:textId="5F154F12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48CF6E8C" w14:textId="77777777" w:rsidR="00E972A9" w:rsidRPr="002557C8" w:rsidRDefault="005D1442" w:rsidP="005D1442">
      <w:pPr>
        <w:ind w:left="1800"/>
        <w:rPr>
          <w:i/>
          <w:color w:val="FF0000"/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E972A9" w14:paraId="3C2D977F" w14:textId="77777777" w:rsidTr="0060746A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D0D530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8F749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078C31C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73E1E57B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E972A9" w14:paraId="4EC150AA" w14:textId="77777777" w:rsidTr="0060746A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A7B2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F433939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0F70638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FB642E5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E314001" w14:textId="77777777" w:rsidR="00E972A9" w:rsidRPr="00E74119" w:rsidRDefault="00E972A9" w:rsidP="0060746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0271471A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E972A9" w14:paraId="3788D6CE" w14:textId="77777777" w:rsidTr="0060746A">
        <w:tc>
          <w:tcPr>
            <w:tcW w:w="4253" w:type="dxa"/>
          </w:tcPr>
          <w:p w14:paraId="694067A5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6D50645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5E8366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E39CF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09C9C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A8EE8E1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480D9443" w14:textId="77777777" w:rsidTr="0060746A">
        <w:tc>
          <w:tcPr>
            <w:tcW w:w="4253" w:type="dxa"/>
          </w:tcPr>
          <w:p w14:paraId="17A5793A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28581F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C983FE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D95BDF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A6677B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8DCC20E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424CE07A" w14:textId="77777777" w:rsidTr="0060746A">
        <w:tc>
          <w:tcPr>
            <w:tcW w:w="4253" w:type="dxa"/>
          </w:tcPr>
          <w:p w14:paraId="4BFDADDF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E04348D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60FEAE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1743E9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950E4C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A524C7A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638A8CB4" w14:textId="77777777" w:rsidTr="0060746A">
        <w:tc>
          <w:tcPr>
            <w:tcW w:w="4253" w:type="dxa"/>
          </w:tcPr>
          <w:p w14:paraId="1A4C816A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40D71DD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D5E129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2BAC60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80A77B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A5F3E5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665D38FD" w14:textId="77777777" w:rsidTr="0060746A">
        <w:tc>
          <w:tcPr>
            <w:tcW w:w="4253" w:type="dxa"/>
          </w:tcPr>
          <w:p w14:paraId="5544C09D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9E1E1A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F5A7D5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346ECB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8B487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06824EB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224EF8B1" w14:textId="77777777" w:rsidTr="0060746A">
        <w:tc>
          <w:tcPr>
            <w:tcW w:w="4253" w:type="dxa"/>
          </w:tcPr>
          <w:p w14:paraId="21603839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59B54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8C4514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42D366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B4E6AB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C01F633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6A302BFC" w14:textId="77777777" w:rsidTr="0060746A">
        <w:tc>
          <w:tcPr>
            <w:tcW w:w="4253" w:type="dxa"/>
          </w:tcPr>
          <w:p w14:paraId="4AA76302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28E3339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4FCFF8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EA5B20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B6A22F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278AA76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72A9" w14:paraId="6DE51E4C" w14:textId="77777777" w:rsidTr="0060746A">
        <w:tc>
          <w:tcPr>
            <w:tcW w:w="7088" w:type="dxa"/>
            <w:gridSpan w:val="5"/>
            <w:shd w:val="clear" w:color="auto" w:fill="auto"/>
          </w:tcPr>
          <w:p w14:paraId="55144873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62C55D2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8A219BC" w14:textId="77777777" w:rsidR="00E972A9" w:rsidRDefault="00E972A9" w:rsidP="00E972A9">
      <w:pPr>
        <w:ind w:left="1560"/>
        <w:rPr>
          <w:sz w:val="22"/>
          <w:szCs w:val="22"/>
        </w:rPr>
      </w:pPr>
      <w:r>
        <w:rPr>
          <w:i/>
          <w:color w:val="FF0000"/>
          <w:sz w:val="22"/>
          <w:szCs w:val="22"/>
        </w:rPr>
        <w:br/>
      </w: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5386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4678"/>
        <w:gridCol w:w="708"/>
      </w:tblGrid>
      <w:tr w:rsidR="00E972A9" w14:paraId="6BA21B12" w14:textId="77777777" w:rsidTr="0060746A">
        <w:tc>
          <w:tcPr>
            <w:tcW w:w="4678" w:type="dxa"/>
          </w:tcPr>
          <w:p w14:paraId="2DC21D63" w14:textId="77777777" w:rsidR="00E972A9" w:rsidRDefault="00E972A9" w:rsidP="0060746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AEE1B83" w14:textId="77777777" w:rsidR="00E972A9" w:rsidRDefault="00E972A9" w:rsidP="0060746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231F9619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1CFA749A" w14:textId="77777777" w:rsidR="00E972A9" w:rsidRDefault="00E972A9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E972A9" w:rsidSect="00312A0E">
          <w:pgSz w:w="12240" w:h="15840"/>
          <w:pgMar w:top="1134" w:right="1183" w:bottom="1134" w:left="1418" w:header="709" w:footer="709" w:gutter="0"/>
          <w:cols w:space="708"/>
          <w:docGrid w:linePitch="360"/>
        </w:sectPr>
      </w:pPr>
    </w:p>
    <w:p w14:paraId="59C676A1" w14:textId="547B65BA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E972A9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0A6B5BDF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36214A">
              <w:rPr>
                <w:sz w:val="22"/>
                <w:szCs w:val="22"/>
              </w:rPr>
              <w:t>6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249F1848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36214A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324D8757" w:rsidR="009B3A48" w:rsidRPr="004115B3" w:rsidRDefault="009B3A48" w:rsidP="0036214A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36214A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E972A9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38A8E85D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52347F4F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DC5C53">
              <w:rPr>
                <w:b/>
                <w:sz w:val="22"/>
                <w:szCs w:val="22"/>
              </w:rPr>
              <w:t>,87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57E0A684" w:rsidR="009B3A48" w:rsidRPr="005D1442" w:rsidRDefault="00DC5C53" w:rsidP="004115B3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084483C9" w:rsidR="009B3A48" w:rsidRPr="00AC33C0" w:rsidRDefault="00E972A9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</w:t>
      </w:r>
    </w:p>
    <w:p w14:paraId="59C676B0" w14:textId="0E03773D" w:rsidR="009B3A48" w:rsidRPr="00AC33C0" w:rsidRDefault="00E972A9" w:rsidP="000325A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48584FD6" w14:textId="77777777" w:rsidR="00E972A9" w:rsidRPr="006C7EC9" w:rsidRDefault="005D1442" w:rsidP="005D1442">
      <w:pPr>
        <w:ind w:left="360"/>
        <w:rPr>
          <w:i/>
          <w:color w:val="365F91" w:themeColor="accent1" w:themeShade="BF"/>
          <w:sz w:val="22"/>
          <w:szCs w:val="22"/>
        </w:rPr>
      </w:pPr>
      <w:r>
        <w:rPr>
          <w:i/>
          <w:color w:val="FF0000"/>
          <w:sz w:val="22"/>
          <w:szCs w:val="22"/>
        </w:rPr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E972A9" w:rsidRPr="006C7EC9" w14:paraId="189B4DE6" w14:textId="77777777" w:rsidTr="0060746A">
        <w:tc>
          <w:tcPr>
            <w:tcW w:w="4016" w:type="dxa"/>
            <w:tcBorders>
              <w:right w:val="single" w:sz="4" w:space="0" w:color="auto"/>
            </w:tcBorders>
          </w:tcPr>
          <w:p w14:paraId="7EFBA2A0" w14:textId="77777777" w:rsidR="00E972A9" w:rsidRPr="006C7EC9" w:rsidRDefault="00E972A9" w:rsidP="0060746A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C4D2" w14:textId="7974AE98" w:rsidR="00E972A9" w:rsidRPr="006C7EC9" w:rsidRDefault="00E972A9" w:rsidP="0060746A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4A7D66F5" w14:textId="77777777" w:rsidR="00E972A9" w:rsidRPr="006C7EC9" w:rsidRDefault="00E972A9" w:rsidP="0060746A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A776" w14:textId="77777777" w:rsidR="00E972A9" w:rsidRPr="006C7EC9" w:rsidRDefault="00E972A9" w:rsidP="0060746A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39C2746" w14:textId="77777777" w:rsidR="00E972A9" w:rsidRPr="006C7EC9" w:rsidRDefault="00E972A9" w:rsidP="0060746A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43E87835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7863"/>
      </w:tblGrid>
      <w:tr w:rsidR="001325A6" w:rsidRPr="00055BC6" w14:paraId="59C676BB" w14:textId="77777777" w:rsidTr="005D1442">
        <w:tc>
          <w:tcPr>
            <w:tcW w:w="776" w:type="dxa"/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5D1442">
        <w:tc>
          <w:tcPr>
            <w:tcW w:w="776" w:type="dxa"/>
          </w:tcPr>
          <w:p w14:paraId="59C676BC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BD" w14:textId="50809057" w:rsidR="00EA5E15" w:rsidRPr="00055BC6" w:rsidRDefault="00DA73C6" w:rsidP="004E588F">
            <w:r>
              <w:t>Geen Info</w:t>
            </w:r>
          </w:p>
        </w:tc>
      </w:tr>
      <w:tr w:rsidR="00EA5E15" w:rsidRPr="00055BC6" w14:paraId="59C676C1" w14:textId="77777777" w:rsidTr="005D1442">
        <w:tc>
          <w:tcPr>
            <w:tcW w:w="776" w:type="dxa"/>
          </w:tcPr>
          <w:p w14:paraId="59C676BF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C0" w14:textId="77777777" w:rsidR="00EA5E15" w:rsidRPr="00055BC6" w:rsidRDefault="00EA5E15" w:rsidP="004E588F"/>
        </w:tc>
      </w:tr>
      <w:tr w:rsidR="00EA5E15" w:rsidRPr="00055BC6" w14:paraId="59C676C4" w14:textId="77777777" w:rsidTr="005D1442">
        <w:tc>
          <w:tcPr>
            <w:tcW w:w="776" w:type="dxa"/>
          </w:tcPr>
          <w:p w14:paraId="59C676C2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C3" w14:textId="77777777" w:rsidR="00EA5E15" w:rsidRPr="00055BC6" w:rsidRDefault="00EA5E15" w:rsidP="004E588F"/>
        </w:tc>
      </w:tr>
      <w:tr w:rsidR="00EA5E15" w:rsidRPr="00055BC6" w14:paraId="59C676C7" w14:textId="77777777" w:rsidTr="005D1442">
        <w:tc>
          <w:tcPr>
            <w:tcW w:w="776" w:type="dxa"/>
          </w:tcPr>
          <w:p w14:paraId="59C676C5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C6" w14:textId="77777777" w:rsidR="00EA5E15" w:rsidRPr="00055BC6" w:rsidRDefault="00EA5E15" w:rsidP="004E588F"/>
        </w:tc>
      </w:tr>
      <w:tr w:rsidR="00EA5E15" w:rsidRPr="00055BC6" w14:paraId="59C676CA" w14:textId="77777777" w:rsidTr="005D1442">
        <w:tc>
          <w:tcPr>
            <w:tcW w:w="776" w:type="dxa"/>
          </w:tcPr>
          <w:p w14:paraId="59C676C8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C9" w14:textId="77777777" w:rsidR="00EA5E15" w:rsidRPr="00055BC6" w:rsidRDefault="00EA5E15" w:rsidP="004E588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9B3A48" w14:paraId="59C676D2" w14:textId="77777777" w:rsidTr="005D1442">
        <w:tc>
          <w:tcPr>
            <w:tcW w:w="720" w:type="dxa"/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14:paraId="59C676D6" w14:textId="77777777" w:rsidTr="005D1442">
        <w:tc>
          <w:tcPr>
            <w:tcW w:w="720" w:type="dxa"/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6F2E4A85" w:rsidR="00C70B83" w:rsidRPr="004115B3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6D5" w14:textId="77777777" w:rsidR="00C70B83" w:rsidRPr="004115B3" w:rsidRDefault="00C70B83" w:rsidP="004E588F"/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65D0DCC2" w:rsidR="004E75D5" w:rsidRDefault="004E75D5" w:rsidP="004E75D5">
      <w:pPr>
        <w:ind w:left="720"/>
        <w:rPr>
          <w:sz w:val="22"/>
          <w:szCs w:val="22"/>
        </w:rPr>
      </w:pPr>
    </w:p>
    <w:p w14:paraId="18B1F22B" w14:textId="77777777" w:rsidR="00F34E74" w:rsidRDefault="00F34E74" w:rsidP="004E75D5">
      <w:pPr>
        <w:ind w:left="720"/>
        <w:rPr>
          <w:sz w:val="22"/>
          <w:szCs w:val="22"/>
        </w:rPr>
      </w:pPr>
    </w:p>
    <w:p w14:paraId="4ED4C60F" w14:textId="77777777" w:rsidR="0034558D" w:rsidRDefault="0034558D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  <w:sectPr w:rsidR="0034558D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EE" w14:textId="4013B35D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lastRenderedPageBreak/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34558D" w:rsidRPr="00055BC6" w14:paraId="7A1D1DE7" w14:textId="77777777" w:rsidTr="0060746A">
        <w:tc>
          <w:tcPr>
            <w:tcW w:w="4667" w:type="dxa"/>
          </w:tcPr>
          <w:p w14:paraId="1C36E308" w14:textId="77777777" w:rsidR="0034558D" w:rsidRPr="00055BC6" w:rsidRDefault="0034558D" w:rsidP="0060746A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0B06AA6" w14:textId="77777777" w:rsidR="0034558D" w:rsidRPr="00055BC6" w:rsidRDefault="0034558D" w:rsidP="0060746A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AF81363" w14:textId="77777777" w:rsidR="0034558D" w:rsidRPr="00055BC6" w:rsidRDefault="0034558D" w:rsidP="0060746A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6A0C6F77" w14:textId="77777777" w:rsidR="0034558D" w:rsidRPr="00055BC6" w:rsidRDefault="0034558D" w:rsidP="0060746A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34558D" w:rsidRPr="00055BC6" w14:paraId="5926EF13" w14:textId="77777777" w:rsidTr="0060746A">
        <w:tc>
          <w:tcPr>
            <w:tcW w:w="4667" w:type="dxa"/>
          </w:tcPr>
          <w:p w14:paraId="4A111E34" w14:textId="77777777" w:rsidR="0034558D" w:rsidRPr="00055BC6" w:rsidRDefault="0034558D" w:rsidP="0060746A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0DC09154" w14:textId="77777777" w:rsidR="0034558D" w:rsidRPr="00055BC6" w:rsidRDefault="0034558D" w:rsidP="0060746A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2F93EE3A" w14:textId="77777777" w:rsidR="0034558D" w:rsidRPr="00055BC6" w:rsidRDefault="0034558D" w:rsidP="0060746A">
            <w:pPr>
              <w:jc w:val="center"/>
            </w:pPr>
          </w:p>
        </w:tc>
      </w:tr>
      <w:tr w:rsidR="0034558D" w:rsidRPr="00055BC6" w14:paraId="5AA19219" w14:textId="77777777" w:rsidTr="0060746A">
        <w:tc>
          <w:tcPr>
            <w:tcW w:w="4667" w:type="dxa"/>
          </w:tcPr>
          <w:p w14:paraId="45AE9B19" w14:textId="77777777" w:rsidR="0034558D" w:rsidRPr="00055BC6" w:rsidRDefault="0034558D" w:rsidP="0060746A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5680D6D6" w14:textId="77777777" w:rsidR="0034558D" w:rsidRPr="00055BC6" w:rsidRDefault="0034558D" w:rsidP="0060746A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27BEB7E5" w14:textId="77777777" w:rsidR="0034558D" w:rsidRPr="00055BC6" w:rsidRDefault="0034558D" w:rsidP="0060746A">
            <w:pPr>
              <w:jc w:val="center"/>
            </w:pPr>
          </w:p>
        </w:tc>
      </w:tr>
      <w:tr w:rsidR="0034558D" w:rsidRPr="00055BC6" w14:paraId="49FA4B13" w14:textId="77777777" w:rsidTr="0060746A">
        <w:tc>
          <w:tcPr>
            <w:tcW w:w="4667" w:type="dxa"/>
          </w:tcPr>
          <w:p w14:paraId="036EB4FC" w14:textId="77777777" w:rsidR="0034558D" w:rsidRPr="00055BC6" w:rsidRDefault="0034558D" w:rsidP="0060746A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921CA3D" w14:textId="77777777" w:rsidR="0034558D" w:rsidRPr="00055BC6" w:rsidRDefault="0034558D" w:rsidP="0060746A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305863D2" w14:textId="77777777" w:rsidR="0034558D" w:rsidRPr="00055BC6" w:rsidRDefault="0034558D" w:rsidP="0060746A">
            <w:pPr>
              <w:jc w:val="center"/>
            </w:pPr>
          </w:p>
        </w:tc>
      </w:tr>
      <w:tr w:rsidR="0034558D" w:rsidRPr="00055BC6" w14:paraId="1796B033" w14:textId="77777777" w:rsidTr="0060746A">
        <w:tc>
          <w:tcPr>
            <w:tcW w:w="4667" w:type="dxa"/>
          </w:tcPr>
          <w:p w14:paraId="221F054D" w14:textId="77777777" w:rsidR="0034558D" w:rsidRPr="00055BC6" w:rsidRDefault="0034558D" w:rsidP="0060746A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1B1B15F2" w14:textId="77777777" w:rsidR="0034558D" w:rsidRPr="00055BC6" w:rsidRDefault="0034558D" w:rsidP="0060746A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79259683" w14:textId="77777777" w:rsidR="0034558D" w:rsidRPr="00055BC6" w:rsidRDefault="0034558D" w:rsidP="0060746A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320C293C" w14:textId="77777777" w:rsidR="0034558D" w:rsidRPr="00055BC6" w:rsidRDefault="0034558D" w:rsidP="0060746A">
            <w:pPr>
              <w:jc w:val="center"/>
            </w:pPr>
          </w:p>
        </w:tc>
      </w:tr>
      <w:tr w:rsidR="0034558D" w:rsidRPr="00055BC6" w14:paraId="69DE3D84" w14:textId="77777777" w:rsidTr="0060746A">
        <w:tc>
          <w:tcPr>
            <w:tcW w:w="4667" w:type="dxa"/>
          </w:tcPr>
          <w:p w14:paraId="0AF2605C" w14:textId="77777777" w:rsidR="0034558D" w:rsidRPr="00055BC6" w:rsidRDefault="0034558D" w:rsidP="0060746A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0F675602" w14:textId="77777777" w:rsidR="0034558D" w:rsidRPr="00055BC6" w:rsidRDefault="0034558D" w:rsidP="0060746A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0A5B4121" w14:textId="77777777" w:rsidR="0034558D" w:rsidRPr="00055BC6" w:rsidRDefault="0034558D" w:rsidP="0060746A">
            <w:pPr>
              <w:jc w:val="center"/>
            </w:pPr>
            <w:r>
              <w:t>100</w:t>
            </w:r>
          </w:p>
        </w:tc>
      </w:tr>
      <w:tr w:rsidR="0034558D" w:rsidRPr="00055BC6" w14:paraId="5273A159" w14:textId="77777777" w:rsidTr="0060746A">
        <w:tc>
          <w:tcPr>
            <w:tcW w:w="4667" w:type="dxa"/>
          </w:tcPr>
          <w:p w14:paraId="0DEAE971" w14:textId="77777777" w:rsidR="0034558D" w:rsidRPr="00055BC6" w:rsidRDefault="0034558D" w:rsidP="0060746A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080A4A87" w14:textId="77777777" w:rsidR="0034558D" w:rsidRPr="00055BC6" w:rsidRDefault="0034558D" w:rsidP="0060746A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0DD9D28C" w14:textId="77777777" w:rsidR="0034558D" w:rsidRPr="00055BC6" w:rsidRDefault="0034558D" w:rsidP="0060746A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786EEC7E" w14:textId="77777777" w:rsidR="0034558D" w:rsidRPr="00055BC6" w:rsidRDefault="0034558D" w:rsidP="0060746A">
            <w:pPr>
              <w:jc w:val="center"/>
            </w:pPr>
          </w:p>
        </w:tc>
      </w:tr>
    </w:tbl>
    <w:p w14:paraId="3901ABAC" w14:textId="77777777" w:rsidR="0034558D" w:rsidRDefault="0034558D" w:rsidP="0034558D">
      <w:pPr>
        <w:rPr>
          <w:sz w:val="22"/>
          <w:szCs w:val="22"/>
        </w:rPr>
      </w:pPr>
    </w:p>
    <w:p w14:paraId="1023C53F" w14:textId="47C4D9FD" w:rsidR="0034558D" w:rsidRDefault="0034558D" w:rsidP="0034558D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</w:t>
      </w:r>
      <w:r w:rsidR="0037588C">
        <w:rPr>
          <w:sz w:val="22"/>
          <w:szCs w:val="22"/>
        </w:rPr>
        <w:t>hieronder terugvinden</w:t>
      </w:r>
      <w:r>
        <w:rPr>
          <w:sz w:val="22"/>
          <w:szCs w:val="22"/>
        </w:rPr>
        <w:t>.</w:t>
      </w:r>
    </w:p>
    <w:p w14:paraId="4752BA9B" w14:textId="77777777" w:rsidR="0034558D" w:rsidRPr="00055BC6" w:rsidRDefault="0034558D" w:rsidP="0034558D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BCDB967" w14:textId="77777777" w:rsidR="0034558D" w:rsidRPr="00BB23C7" w:rsidRDefault="0034558D" w:rsidP="0034558D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2E4E903E" w14:textId="77777777" w:rsidR="0034558D" w:rsidRDefault="0034558D" w:rsidP="0034558D">
      <w:pPr>
        <w:ind w:left="1418" w:hanging="284"/>
        <w:rPr>
          <w:sz w:val="22"/>
          <w:szCs w:val="22"/>
        </w:rPr>
      </w:pPr>
    </w:p>
    <w:p w14:paraId="17005C9D" w14:textId="77777777" w:rsidR="0034558D" w:rsidRPr="00647A25" w:rsidRDefault="0034558D" w:rsidP="0034558D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03EDAE75" w14:textId="77777777" w:rsidR="0034558D" w:rsidRPr="00302050" w:rsidRDefault="0034558D" w:rsidP="0034558D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504A738D" w14:textId="77777777" w:rsidR="0034558D" w:rsidRPr="00302050" w:rsidRDefault="0034558D" w:rsidP="0034558D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533FD924" w14:textId="77777777" w:rsidR="0034558D" w:rsidRPr="00302050" w:rsidRDefault="0034558D" w:rsidP="0034558D">
      <w:pPr>
        <w:ind w:left="1418" w:hanging="284"/>
        <w:rPr>
          <w:sz w:val="22"/>
          <w:szCs w:val="22"/>
          <w:lang w:val="en-US"/>
        </w:rPr>
      </w:pPr>
    </w:p>
    <w:p w14:paraId="537A09A7" w14:textId="77777777" w:rsidR="0034558D" w:rsidRPr="00647A25" w:rsidRDefault="0034558D" w:rsidP="0034558D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0BD121C4" w14:textId="77777777" w:rsidR="0034558D" w:rsidRDefault="0034558D" w:rsidP="0034558D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59C67713" w14:textId="4EFD6DCA" w:rsidR="009B3A48" w:rsidRDefault="0034558D" w:rsidP="0034558D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 w:rsidR="0060746A">
        <w:rPr>
          <w:sz w:val="22"/>
          <w:szCs w:val="22"/>
        </w:rPr>
        <w:br/>
      </w:r>
    </w:p>
    <w:p w14:paraId="6B69B00D" w14:textId="44006F28" w:rsidR="0060746A" w:rsidRPr="00055BC6" w:rsidRDefault="0060746A" w:rsidP="0034558D">
      <w:pPr>
        <w:ind w:left="993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1F" w14:textId="77777777" w:rsidR="009B3A48" w:rsidRPr="003165B5" w:rsidRDefault="009B3A48" w:rsidP="003165B5">
      <w:pPr>
        <w:ind w:left="1418" w:hanging="284"/>
        <w:rPr>
          <w:sz w:val="22"/>
          <w:szCs w:val="22"/>
        </w:rPr>
      </w:pP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5" w14:textId="16D7B734" w:rsidR="009B3A48" w:rsidRDefault="008D4759" w:rsidP="008D4759">
      <w:pPr>
        <w:ind w:left="284"/>
      </w:pPr>
      <w:r>
        <w:rPr>
          <w:color w:val="365F91" w:themeColor="accent1" w:themeShade="BF"/>
        </w:rPr>
        <w:t xml:space="preserve"> </w:t>
      </w:r>
      <w:r w:rsidRPr="006C7EC9">
        <w:rPr>
          <w:color w:val="365F91" w:themeColor="accent1" w:themeShade="BF"/>
        </w:rPr>
        <w:t>De inlichtingen worden hernomen in de Bijlage C van het luik 1 van het JV</w:t>
      </w:r>
    </w:p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5A418422" w:rsidR="009B3A48" w:rsidRPr="0060172A" w:rsidRDefault="0060172A" w:rsidP="003A385F">
      <w:pPr>
        <w:ind w:left="720"/>
        <w:rPr>
          <w:sz w:val="22"/>
          <w:szCs w:val="22"/>
        </w:rPr>
      </w:pPr>
      <w:r>
        <w:rPr>
          <w:sz w:val="22"/>
          <w:szCs w:val="22"/>
        </w:rPr>
        <w:t>Geen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lastRenderedPageBreak/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9"/>
        <w:gridCol w:w="1217"/>
      </w:tblGrid>
      <w:tr w:rsidR="009B3A48" w:rsidRPr="00055BC6" w14:paraId="59C67742" w14:textId="77777777" w:rsidTr="000C2928">
        <w:tc>
          <w:tcPr>
            <w:tcW w:w="7560" w:type="dxa"/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0C2928">
        <w:tc>
          <w:tcPr>
            <w:tcW w:w="7560" w:type="dxa"/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4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0C2928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7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0C2928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A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0C2928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D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0C2928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0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0C2928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3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00C9E950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1"/>
        <w:gridCol w:w="3139"/>
      </w:tblGrid>
      <w:tr w:rsidR="001325A6" w:rsidRPr="00055BC6" w14:paraId="59C67760" w14:textId="77777777" w:rsidTr="000C2928">
        <w:tc>
          <w:tcPr>
            <w:tcW w:w="720" w:type="dxa"/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C2928">
        <w:tc>
          <w:tcPr>
            <w:tcW w:w="720" w:type="dxa"/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4066D22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63" w14:textId="7777777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30BB7DB6" w14:textId="77777777" w:rsidR="00770B65" w:rsidRDefault="00770B65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  <w:sectPr w:rsidR="00770B65" w:rsidSect="0060172A"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776" w14:textId="4C7B4965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lastRenderedPageBreak/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1325A6" w:rsidRPr="00055BC6" w14:paraId="59C6777B" w14:textId="77777777" w:rsidTr="000C2928">
        <w:tc>
          <w:tcPr>
            <w:tcW w:w="720" w:type="dxa"/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C2928">
        <w:tc>
          <w:tcPr>
            <w:tcW w:w="720" w:type="dxa"/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53D80184" w:rsidR="009B3A48" w:rsidRPr="006C7EC9" w:rsidRDefault="0036214A" w:rsidP="002D0A7E">
      <w:pPr>
        <w:ind w:left="360"/>
        <w:rPr>
          <w:color w:val="365F91" w:themeColor="accent1" w:themeShade="BF"/>
        </w:rPr>
      </w:pPr>
      <w:r w:rsidRPr="0060172A">
        <w:t>Zie jaarverslag LDPBW 08</w:t>
      </w:r>
      <w:r w:rsidR="006C7EC9" w:rsidRPr="0060172A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4E8D0D95" w:rsidR="009B3A48" w:rsidRDefault="00357A7A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Geen info</w:t>
      </w:r>
    </w:p>
    <w:p w14:paraId="59C6779D" w14:textId="32FC289B" w:rsidR="00EB1A68" w:rsidRPr="00055BC6" w:rsidRDefault="00EB1A68" w:rsidP="00770B65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747DAB87" w14:textId="77777777" w:rsidR="0060172A" w:rsidRDefault="0060172A" w:rsidP="0060172A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De App </w:t>
      </w:r>
      <w:proofErr w:type="spellStart"/>
      <w:r>
        <w:t>Safety@Work</w:t>
      </w:r>
      <w:proofErr w:type="spellEnd"/>
    </w:p>
    <w:p w14:paraId="142A4B0A" w14:textId="77777777" w:rsidR="0060172A" w:rsidRDefault="0060172A" w:rsidP="0060172A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IDPBW</w:t>
      </w:r>
    </w:p>
    <w:p w14:paraId="358D6ED0" w14:textId="77777777" w:rsidR="0060172A" w:rsidRDefault="0060172A" w:rsidP="0060172A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LDPBW 08</w:t>
      </w:r>
    </w:p>
    <w:p w14:paraId="59C677A4" w14:textId="6090FBD5" w:rsidR="009B3A48" w:rsidRDefault="0060172A" w:rsidP="0060172A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9" w14:textId="4F249828" w:rsidR="00EB1A68" w:rsidRPr="00194BB5" w:rsidRDefault="006A539B" w:rsidP="00BB369E">
      <w:pPr>
        <w:pStyle w:val="ListParagraph"/>
        <w:numPr>
          <w:ilvl w:val="0"/>
          <w:numId w:val="35"/>
        </w:numPr>
      </w:pPr>
      <w:r>
        <w:t xml:space="preserve">Kaartje checklist brand/evacuatie </w:t>
      </w:r>
    </w:p>
    <w:p w14:paraId="59C677AA" w14:textId="77777777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B" w14:textId="77777777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E" w14:textId="01CB1D72" w:rsidR="009B3A48" w:rsidRPr="0032165E" w:rsidRDefault="009B3A48" w:rsidP="00770B65"/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770B65" w:rsidRPr="00055BC6" w14:paraId="22D3C928" w14:textId="77777777" w:rsidTr="00770B6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8C04D" w14:textId="77777777" w:rsidR="00770B65" w:rsidRPr="00055BC6" w:rsidRDefault="00770B65" w:rsidP="00DE5192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4862277" w14:textId="77777777" w:rsidR="00770B65" w:rsidRPr="00055BC6" w:rsidRDefault="00770B65" w:rsidP="00DE5192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8E4F691" w14:textId="77777777" w:rsidR="00770B65" w:rsidRPr="00055BC6" w:rsidRDefault="00770B65" w:rsidP="00DE5192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770B65" w:rsidRPr="00055BC6" w14:paraId="10072841" w14:textId="77777777" w:rsidTr="00770B65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1D8CB04" w14:textId="77777777" w:rsidR="00770B65" w:rsidRPr="00055BC6" w:rsidRDefault="00770B65" w:rsidP="00770B65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64F116DE" w14:textId="6DBE77E2" w:rsidR="00770B65" w:rsidRPr="00055BC6" w:rsidRDefault="00770B65" w:rsidP="00770B65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770B65" w:rsidRPr="00055BC6" w14:paraId="1166A207" w14:textId="344BC017" w:rsidTr="00770B65">
        <w:tc>
          <w:tcPr>
            <w:tcW w:w="567" w:type="dxa"/>
            <w:vAlign w:val="center"/>
          </w:tcPr>
          <w:p w14:paraId="7DA004C6" w14:textId="77777777" w:rsidR="00770B65" w:rsidRPr="00055BC6" w:rsidRDefault="00770B65" w:rsidP="00770B65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7EE424D9" w14:textId="77777777" w:rsidR="00770B65" w:rsidRPr="00055BC6" w:rsidRDefault="00770B65" w:rsidP="00DE5192"/>
        </w:tc>
        <w:tc>
          <w:tcPr>
            <w:tcW w:w="3415" w:type="dxa"/>
            <w:gridSpan w:val="2"/>
          </w:tcPr>
          <w:p w14:paraId="5914F437" w14:textId="77777777" w:rsidR="00770B65" w:rsidRPr="00055BC6" w:rsidRDefault="00770B65" w:rsidP="00DE5192"/>
        </w:tc>
      </w:tr>
      <w:tr w:rsidR="00770B65" w:rsidRPr="00055BC6" w14:paraId="5D3442FF" w14:textId="2C92CE87" w:rsidTr="00770B65">
        <w:tc>
          <w:tcPr>
            <w:tcW w:w="567" w:type="dxa"/>
            <w:vAlign w:val="center"/>
          </w:tcPr>
          <w:p w14:paraId="2962B080" w14:textId="77777777" w:rsidR="00770B65" w:rsidRPr="00055BC6" w:rsidRDefault="00770B65" w:rsidP="00770B65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4A19DCB1" w14:textId="77777777" w:rsidR="00770B65" w:rsidRPr="00055BC6" w:rsidRDefault="00770B65" w:rsidP="00DE5192"/>
        </w:tc>
        <w:tc>
          <w:tcPr>
            <w:tcW w:w="3415" w:type="dxa"/>
            <w:gridSpan w:val="2"/>
          </w:tcPr>
          <w:p w14:paraId="1709CF89" w14:textId="77777777" w:rsidR="00770B65" w:rsidRPr="00055BC6" w:rsidRDefault="00770B65" w:rsidP="00DE5192"/>
        </w:tc>
      </w:tr>
      <w:tr w:rsidR="00770B65" w:rsidRPr="00055BC6" w14:paraId="62FC9F90" w14:textId="6833CC8B" w:rsidTr="00770B65">
        <w:tc>
          <w:tcPr>
            <w:tcW w:w="567" w:type="dxa"/>
            <w:vAlign w:val="center"/>
          </w:tcPr>
          <w:p w14:paraId="38FB2287" w14:textId="77777777" w:rsidR="00770B65" w:rsidRPr="00055BC6" w:rsidRDefault="00770B65" w:rsidP="00770B65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1568727B" w14:textId="77777777" w:rsidR="00770B65" w:rsidRPr="00055BC6" w:rsidRDefault="00770B65" w:rsidP="00DE5192"/>
        </w:tc>
        <w:tc>
          <w:tcPr>
            <w:tcW w:w="3415" w:type="dxa"/>
            <w:gridSpan w:val="2"/>
          </w:tcPr>
          <w:p w14:paraId="263AEA8E" w14:textId="77777777" w:rsidR="00770B65" w:rsidRPr="00055BC6" w:rsidRDefault="00770B65" w:rsidP="00DE5192"/>
        </w:tc>
      </w:tr>
      <w:tr w:rsidR="00770B65" w:rsidRPr="00055BC6" w14:paraId="5A9C24EB" w14:textId="620CF8DB" w:rsidTr="00770B65">
        <w:tc>
          <w:tcPr>
            <w:tcW w:w="567" w:type="dxa"/>
            <w:vAlign w:val="center"/>
          </w:tcPr>
          <w:p w14:paraId="10825113" w14:textId="77777777" w:rsidR="00770B65" w:rsidRPr="00055BC6" w:rsidRDefault="00770B65" w:rsidP="00770B65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726CFFBF" w14:textId="77777777" w:rsidR="00770B65" w:rsidRPr="00055BC6" w:rsidRDefault="00770B65" w:rsidP="00DE5192"/>
        </w:tc>
        <w:tc>
          <w:tcPr>
            <w:tcW w:w="3415" w:type="dxa"/>
            <w:gridSpan w:val="2"/>
          </w:tcPr>
          <w:p w14:paraId="26B3E2DF" w14:textId="77777777" w:rsidR="00770B65" w:rsidRPr="00055BC6" w:rsidRDefault="00770B65" w:rsidP="00DE5192"/>
        </w:tc>
      </w:tr>
    </w:tbl>
    <w:p w14:paraId="59C677CB" w14:textId="7B7F818A" w:rsidR="009B3A48" w:rsidRDefault="009B3A48"/>
    <w:sectPr w:rsidR="009B3A48" w:rsidSect="0060172A">
      <w:pgSz w:w="12240" w:h="15840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60746A" w:rsidRDefault="0060746A" w:rsidP="00373962">
      <w:r>
        <w:separator/>
      </w:r>
    </w:p>
  </w:endnote>
  <w:endnote w:type="continuationSeparator" w:id="0">
    <w:p w14:paraId="59C677CF" w14:textId="77777777" w:rsidR="0060746A" w:rsidRDefault="0060746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4207DF8E" w:rsidR="0060746A" w:rsidRDefault="0060746A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15B6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715B6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60746A" w:rsidRDefault="0060746A" w:rsidP="00373962">
      <w:r>
        <w:separator/>
      </w:r>
    </w:p>
  </w:footnote>
  <w:footnote w:type="continuationSeparator" w:id="0">
    <w:p w14:paraId="59C677CD" w14:textId="77777777" w:rsidR="0060746A" w:rsidRDefault="0060746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60746A" w:rsidRPr="00251AAD" w:rsidRDefault="0060746A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6FEB4B0C"/>
    <w:multiLevelType w:val="hybridMultilevel"/>
    <w:tmpl w:val="9376BE0C"/>
    <w:lvl w:ilvl="0" w:tplc="4A7CF086">
      <w:start w:val="3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C6970"/>
    <w:multiLevelType w:val="hybridMultilevel"/>
    <w:tmpl w:val="8CA6556E"/>
    <w:lvl w:ilvl="0" w:tplc="04090011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2929" w:hanging="360"/>
      </w:pPr>
    </w:lvl>
    <w:lvl w:ilvl="2" w:tplc="0813001B" w:tentative="1">
      <w:start w:val="1"/>
      <w:numFmt w:val="lowerRoman"/>
      <w:lvlText w:val="%3."/>
      <w:lvlJc w:val="right"/>
      <w:pPr>
        <w:ind w:left="3649" w:hanging="180"/>
      </w:pPr>
    </w:lvl>
    <w:lvl w:ilvl="3" w:tplc="0813000F" w:tentative="1">
      <w:start w:val="1"/>
      <w:numFmt w:val="decimal"/>
      <w:lvlText w:val="%4."/>
      <w:lvlJc w:val="left"/>
      <w:pPr>
        <w:ind w:left="4369" w:hanging="360"/>
      </w:pPr>
    </w:lvl>
    <w:lvl w:ilvl="4" w:tplc="08130019" w:tentative="1">
      <w:start w:val="1"/>
      <w:numFmt w:val="lowerLetter"/>
      <w:lvlText w:val="%5."/>
      <w:lvlJc w:val="left"/>
      <w:pPr>
        <w:ind w:left="5089" w:hanging="360"/>
      </w:pPr>
    </w:lvl>
    <w:lvl w:ilvl="5" w:tplc="0813001B" w:tentative="1">
      <w:start w:val="1"/>
      <w:numFmt w:val="lowerRoman"/>
      <w:lvlText w:val="%6."/>
      <w:lvlJc w:val="right"/>
      <w:pPr>
        <w:ind w:left="5809" w:hanging="180"/>
      </w:pPr>
    </w:lvl>
    <w:lvl w:ilvl="6" w:tplc="0813000F" w:tentative="1">
      <w:start w:val="1"/>
      <w:numFmt w:val="decimal"/>
      <w:lvlText w:val="%7."/>
      <w:lvlJc w:val="left"/>
      <w:pPr>
        <w:ind w:left="6529" w:hanging="360"/>
      </w:pPr>
    </w:lvl>
    <w:lvl w:ilvl="7" w:tplc="08130019" w:tentative="1">
      <w:start w:val="1"/>
      <w:numFmt w:val="lowerLetter"/>
      <w:lvlText w:val="%8."/>
      <w:lvlJc w:val="left"/>
      <w:pPr>
        <w:ind w:left="7249" w:hanging="360"/>
      </w:pPr>
    </w:lvl>
    <w:lvl w:ilvl="8" w:tplc="0813001B" w:tentative="1">
      <w:start w:val="1"/>
      <w:numFmt w:val="lowerRoman"/>
      <w:lvlText w:val="%9."/>
      <w:lvlJc w:val="right"/>
      <w:pPr>
        <w:ind w:left="7969" w:hanging="180"/>
      </w:pPr>
    </w:lvl>
  </w:abstractNum>
  <w:abstractNum w:abstractNumId="42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2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  <w:num w:numId="44">
    <w:abstractNumId w:val="41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21C3D"/>
    <w:rsid w:val="000325A1"/>
    <w:rsid w:val="000527EF"/>
    <w:rsid w:val="00055BC6"/>
    <w:rsid w:val="000814DB"/>
    <w:rsid w:val="000C2928"/>
    <w:rsid w:val="00116681"/>
    <w:rsid w:val="001325A6"/>
    <w:rsid w:val="00134158"/>
    <w:rsid w:val="001715B6"/>
    <w:rsid w:val="00186E7F"/>
    <w:rsid w:val="00194BB5"/>
    <w:rsid w:val="00206063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2E2D3A"/>
    <w:rsid w:val="003067F7"/>
    <w:rsid w:val="00312A0E"/>
    <w:rsid w:val="003134AD"/>
    <w:rsid w:val="003165B5"/>
    <w:rsid w:val="0032165E"/>
    <w:rsid w:val="00322EE8"/>
    <w:rsid w:val="00337617"/>
    <w:rsid w:val="00337879"/>
    <w:rsid w:val="0034558D"/>
    <w:rsid w:val="00357A7A"/>
    <w:rsid w:val="003616FD"/>
    <w:rsid w:val="0036214A"/>
    <w:rsid w:val="00373962"/>
    <w:rsid w:val="0037588C"/>
    <w:rsid w:val="00384012"/>
    <w:rsid w:val="00392664"/>
    <w:rsid w:val="00393C02"/>
    <w:rsid w:val="00396BDA"/>
    <w:rsid w:val="003A385F"/>
    <w:rsid w:val="003E58B6"/>
    <w:rsid w:val="003F7243"/>
    <w:rsid w:val="004115B3"/>
    <w:rsid w:val="0043277E"/>
    <w:rsid w:val="00434BAF"/>
    <w:rsid w:val="004716CA"/>
    <w:rsid w:val="00474282"/>
    <w:rsid w:val="00491B88"/>
    <w:rsid w:val="0049271C"/>
    <w:rsid w:val="00495C21"/>
    <w:rsid w:val="004A441D"/>
    <w:rsid w:val="004C06FB"/>
    <w:rsid w:val="004E588F"/>
    <w:rsid w:val="004E75D5"/>
    <w:rsid w:val="004F5C9F"/>
    <w:rsid w:val="00503535"/>
    <w:rsid w:val="00505B4A"/>
    <w:rsid w:val="00513AD6"/>
    <w:rsid w:val="005312A8"/>
    <w:rsid w:val="00571E3C"/>
    <w:rsid w:val="00577EA6"/>
    <w:rsid w:val="005D1442"/>
    <w:rsid w:val="0060172A"/>
    <w:rsid w:val="00601855"/>
    <w:rsid w:val="0060746A"/>
    <w:rsid w:val="0063115D"/>
    <w:rsid w:val="00633C46"/>
    <w:rsid w:val="00642DB9"/>
    <w:rsid w:val="00647A25"/>
    <w:rsid w:val="0065417A"/>
    <w:rsid w:val="00674CC4"/>
    <w:rsid w:val="006A539B"/>
    <w:rsid w:val="006B09C2"/>
    <w:rsid w:val="006B553C"/>
    <w:rsid w:val="006B5C75"/>
    <w:rsid w:val="006C6F2F"/>
    <w:rsid w:val="006C7EC9"/>
    <w:rsid w:val="006E73D5"/>
    <w:rsid w:val="00725FAA"/>
    <w:rsid w:val="0073276F"/>
    <w:rsid w:val="00770B65"/>
    <w:rsid w:val="00783318"/>
    <w:rsid w:val="008102C6"/>
    <w:rsid w:val="008232A4"/>
    <w:rsid w:val="00827EAD"/>
    <w:rsid w:val="00830886"/>
    <w:rsid w:val="008935DC"/>
    <w:rsid w:val="00897F22"/>
    <w:rsid w:val="008A3874"/>
    <w:rsid w:val="008C475E"/>
    <w:rsid w:val="008C47B6"/>
    <w:rsid w:val="008D4759"/>
    <w:rsid w:val="008E13D0"/>
    <w:rsid w:val="008F7DCA"/>
    <w:rsid w:val="009321DB"/>
    <w:rsid w:val="009358F1"/>
    <w:rsid w:val="00943280"/>
    <w:rsid w:val="009474ED"/>
    <w:rsid w:val="009567D6"/>
    <w:rsid w:val="00961D0B"/>
    <w:rsid w:val="009856C3"/>
    <w:rsid w:val="009B3A48"/>
    <w:rsid w:val="009C2DCC"/>
    <w:rsid w:val="009E27D7"/>
    <w:rsid w:val="009E77EB"/>
    <w:rsid w:val="009F5ACF"/>
    <w:rsid w:val="00A05BC6"/>
    <w:rsid w:val="00A076DD"/>
    <w:rsid w:val="00A20851"/>
    <w:rsid w:val="00A34F82"/>
    <w:rsid w:val="00A66AEA"/>
    <w:rsid w:val="00A97072"/>
    <w:rsid w:val="00AC33C0"/>
    <w:rsid w:val="00AF4A2E"/>
    <w:rsid w:val="00B70EAF"/>
    <w:rsid w:val="00B8610D"/>
    <w:rsid w:val="00B87A00"/>
    <w:rsid w:val="00BB23C7"/>
    <w:rsid w:val="00BB369E"/>
    <w:rsid w:val="00BC39EC"/>
    <w:rsid w:val="00BD31D4"/>
    <w:rsid w:val="00BF4439"/>
    <w:rsid w:val="00C152C5"/>
    <w:rsid w:val="00C334E0"/>
    <w:rsid w:val="00C4217A"/>
    <w:rsid w:val="00C5729B"/>
    <w:rsid w:val="00C70B83"/>
    <w:rsid w:val="00C76D4A"/>
    <w:rsid w:val="00C916FF"/>
    <w:rsid w:val="00CB1138"/>
    <w:rsid w:val="00CE002C"/>
    <w:rsid w:val="00D8679A"/>
    <w:rsid w:val="00D91E3D"/>
    <w:rsid w:val="00D92619"/>
    <w:rsid w:val="00DA73C6"/>
    <w:rsid w:val="00DC31B5"/>
    <w:rsid w:val="00DC5C53"/>
    <w:rsid w:val="00DD344D"/>
    <w:rsid w:val="00E02B2C"/>
    <w:rsid w:val="00E60B82"/>
    <w:rsid w:val="00E64DAA"/>
    <w:rsid w:val="00E73452"/>
    <w:rsid w:val="00E972A9"/>
    <w:rsid w:val="00EA5E15"/>
    <w:rsid w:val="00EB1A68"/>
    <w:rsid w:val="00EB5128"/>
    <w:rsid w:val="00EC5BC3"/>
    <w:rsid w:val="00ED7AD4"/>
    <w:rsid w:val="00F03E45"/>
    <w:rsid w:val="00F34E74"/>
    <w:rsid w:val="00F43F14"/>
    <w:rsid w:val="00F44EEC"/>
    <w:rsid w:val="00F54E58"/>
    <w:rsid w:val="00F64C2B"/>
    <w:rsid w:val="00F70DAB"/>
    <w:rsid w:val="00F74C76"/>
    <w:rsid w:val="00F834A9"/>
    <w:rsid w:val="00FB5083"/>
    <w:rsid w:val="00FC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08416D32-0590-49B5-8E27-280ED90F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322E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154</TotalTime>
  <Pages>8</Pages>
  <Words>1491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21</cp:revision>
  <cp:lastPrinted>2016-03-17T12:04:00Z</cp:lastPrinted>
  <dcterms:created xsi:type="dcterms:W3CDTF">2019-03-01T10:48:00Z</dcterms:created>
  <dcterms:modified xsi:type="dcterms:W3CDTF">2020-02-18T12:51:00Z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