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3F9591D8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6B553C">
        <w:rPr>
          <w:b/>
          <w:sz w:val="22"/>
          <w:szCs w:val="22"/>
          <w:u w:val="single"/>
        </w:rPr>
        <w:t xml:space="preserve">ACOS </w:t>
      </w:r>
      <w:proofErr w:type="spellStart"/>
      <w:r w:rsidR="004D5AE5">
        <w:rPr>
          <w:b/>
          <w:sz w:val="22"/>
          <w:szCs w:val="22"/>
          <w:u w:val="single"/>
        </w:rPr>
        <w:t>Ops&amp;</w:t>
      </w:r>
      <w:proofErr w:type="gramStart"/>
      <w:r w:rsidR="004D5AE5">
        <w:rPr>
          <w:b/>
          <w:sz w:val="22"/>
          <w:szCs w:val="22"/>
          <w:u w:val="single"/>
        </w:rPr>
        <w:t>Trg</w:t>
      </w:r>
      <w:proofErr w:type="spellEnd"/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2E103C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1DE69D98" w:rsidR="009474ED" w:rsidRPr="009E27D7" w:rsidRDefault="006B553C" w:rsidP="004D5A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ACOS </w:t>
            </w:r>
            <w:proofErr w:type="spellStart"/>
            <w:r w:rsidR="004D5AE5">
              <w:rPr>
                <w:sz w:val="22"/>
                <w:szCs w:val="22"/>
              </w:rPr>
              <w:t>Ops&amp;Trg</w:t>
            </w:r>
            <w:proofErr w:type="spellEnd"/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9E27D7" w14:paraId="59C6763C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6763A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33388BF0" w:rsidR="009474ED" w:rsidRPr="009E27D7" w:rsidRDefault="00E02B2C" w:rsidP="004D5AE5">
            <w:pPr>
              <w:rPr>
                <w:sz w:val="22"/>
                <w:szCs w:val="22"/>
              </w:rPr>
            </w:pPr>
            <w:r>
              <w:rPr>
                <w:rFonts w:ascii="Verdana" w:hAnsi="Verdana"/>
                <w:sz w:val="16"/>
                <w:szCs w:val="16"/>
              </w:rPr>
              <w:t>9-</w:t>
            </w:r>
            <w:r w:rsidR="004D5AE5">
              <w:rPr>
                <w:rFonts w:ascii="Verdana" w:hAnsi="Verdana"/>
                <w:sz w:val="16"/>
                <w:szCs w:val="16"/>
              </w:rPr>
              <w:t>6321-17103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55B3A426" w:rsidR="009474ED" w:rsidRPr="009E27D7" w:rsidRDefault="002E103C" w:rsidP="00947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9-6321-17116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03944996" w:rsidR="00A20851" w:rsidRPr="009358F1" w:rsidRDefault="006B553C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</w:t>
      </w:r>
      <w:r w:rsidR="002E103C">
        <w:rPr>
          <w:color w:val="000000" w:themeColor="text1"/>
          <w:sz w:val="22"/>
          <w:szCs w:val="22"/>
        </w:rPr>
        <w:t>, bureauwerk, beeldschermwerk, denkwerk</w:t>
      </w:r>
    </w:p>
    <w:p w14:paraId="59C67645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6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04BBEF4E" w:rsidR="00F834A9" w:rsidRPr="00F834A9" w:rsidRDefault="006B41FA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hoge autoriteit</w:t>
      </w:r>
    </w:p>
    <w:p w14:paraId="59C6764B" w14:textId="1196C797" w:rsidR="00F834A9" w:rsidRPr="00F834A9" w:rsidRDefault="0074720E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proofErr w:type="spellStart"/>
      <w:r>
        <w:rPr>
          <w:sz w:val="22"/>
          <w:szCs w:val="22"/>
        </w:rPr>
        <w:t>Ctl</w:t>
      </w:r>
      <w:proofErr w:type="spellEnd"/>
      <w:r>
        <w:rPr>
          <w:sz w:val="22"/>
          <w:szCs w:val="22"/>
        </w:rPr>
        <w:t xml:space="preserve"> en bezoeken operatiezones</w:t>
      </w:r>
    </w:p>
    <w:p w14:paraId="59C6764C" w14:textId="591CF1A9" w:rsidR="00F834A9" w:rsidRPr="0074720E" w:rsidRDefault="0074720E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 w:rsidRPr="0074720E">
        <w:rPr>
          <w:sz w:val="22"/>
          <w:szCs w:val="22"/>
        </w:rPr>
        <w:t>Manueel hanteren van lasten</w:t>
      </w:r>
      <w:r w:rsidR="002E103C" w:rsidRPr="0074720E">
        <w:rPr>
          <w:sz w:val="22"/>
          <w:szCs w:val="22"/>
        </w:rPr>
        <w:t xml:space="preserve"> (</w:t>
      </w:r>
      <w:proofErr w:type="spellStart"/>
      <w:r w:rsidR="002E103C" w:rsidRPr="0074720E">
        <w:rPr>
          <w:sz w:val="22"/>
          <w:szCs w:val="22"/>
        </w:rPr>
        <w:t>srt</w:t>
      </w:r>
      <w:proofErr w:type="spellEnd"/>
      <w:r w:rsidR="002E103C" w:rsidRPr="0074720E">
        <w:rPr>
          <w:sz w:val="22"/>
          <w:szCs w:val="22"/>
        </w:rPr>
        <w:t xml:space="preserve">, </w:t>
      </w:r>
      <w:proofErr w:type="gramStart"/>
      <w:r w:rsidR="002E103C" w:rsidRPr="0074720E">
        <w:rPr>
          <w:sz w:val="22"/>
          <w:szCs w:val="22"/>
        </w:rPr>
        <w:t xml:space="preserve">cafetaria, </w:t>
      </w:r>
      <w:r w:rsidRPr="0074720E">
        <w:rPr>
          <w:sz w:val="22"/>
          <w:szCs w:val="22"/>
        </w:rPr>
        <w:t>….</w:t>
      </w:r>
      <w:proofErr w:type="gramEnd"/>
      <w:r w:rsidR="002E103C" w:rsidRPr="0074720E">
        <w:rPr>
          <w:sz w:val="22"/>
          <w:szCs w:val="22"/>
        </w:rPr>
        <w:t>)</w:t>
      </w:r>
    </w:p>
    <w:p w14:paraId="59C6764D" w14:textId="77777777" w:rsidR="009B3A48" w:rsidRPr="0074720E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358F1">
        <w:rPr>
          <w:sz w:val="22"/>
          <w:szCs w:val="22"/>
          <w:highlight w:val="lightGray"/>
        </w:rPr>
        <w:t xml:space="preserve">: </w:t>
      </w:r>
      <w:proofErr w:type="gramStart"/>
      <w:r w:rsidRPr="005834FC">
        <w:rPr>
          <w:strike/>
          <w:sz w:val="22"/>
          <w:szCs w:val="22"/>
          <w:highlight w:val="lightGray"/>
        </w:rPr>
        <w:t>ja</w:t>
      </w:r>
      <w:r w:rsidRPr="009358F1">
        <w:rPr>
          <w:sz w:val="22"/>
          <w:szCs w:val="22"/>
          <w:highlight w:val="lightGray"/>
        </w:rPr>
        <w:t xml:space="preserve"> /</w:t>
      </w:r>
      <w:proofErr w:type="gramEnd"/>
      <w:r w:rsidRPr="009358F1">
        <w:rPr>
          <w:sz w:val="22"/>
          <w:szCs w:val="22"/>
          <w:highlight w:val="lightGray"/>
        </w:rPr>
        <w:t xml:space="preserve">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557B676D" w14:textId="59A90B18" w:rsidR="00EC03DF" w:rsidRDefault="00EC03DF" w:rsidP="00EC03DF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2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42"/>
        <w:gridCol w:w="851"/>
        <w:gridCol w:w="709"/>
        <w:gridCol w:w="850"/>
        <w:gridCol w:w="851"/>
      </w:tblGrid>
      <w:tr w:rsidR="00EC03DF" w14:paraId="359E759E" w14:textId="77777777" w:rsidTr="00EC03DF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3BB6C2" w14:textId="77777777" w:rsidR="00EC03DF" w:rsidRDefault="00EC03DF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DF1B79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0D2DD97C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32FD2C6F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EC03DF" w14:paraId="7DF00776" w14:textId="77777777" w:rsidTr="00EC03DF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2F954" w14:textId="77777777" w:rsidR="00EC03DF" w:rsidRDefault="00EC03DF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1F3D791" w14:textId="77777777" w:rsidR="00EC03DF" w:rsidRPr="00E74119" w:rsidRDefault="00EC03DF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2A1BD87" w14:textId="77777777" w:rsidR="00EC03DF" w:rsidRPr="00E74119" w:rsidRDefault="00EC03DF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1F0B471" w14:textId="77777777" w:rsidR="00EC03DF" w:rsidRPr="00E74119" w:rsidRDefault="00EC03DF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1A472912" w14:textId="77777777" w:rsidR="00EC03DF" w:rsidRPr="00E74119" w:rsidRDefault="00EC03DF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36FF5F19" w14:textId="77777777" w:rsidR="00EC03DF" w:rsidRDefault="00EC03DF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EC03DF" w14:paraId="4C92DDFB" w14:textId="77777777" w:rsidTr="00EC03DF">
        <w:tc>
          <w:tcPr>
            <w:tcW w:w="4208" w:type="dxa"/>
            <w:tcBorders>
              <w:top w:val="single" w:sz="4" w:space="0" w:color="auto"/>
            </w:tcBorders>
          </w:tcPr>
          <w:p w14:paraId="7C5B41B5" w14:textId="77777777" w:rsidR="00EC03DF" w:rsidRDefault="00EC03DF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53F4C918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0D37FCC" w14:textId="2FDF656E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213,5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DAAC64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C147F1F" w14:textId="10E0F9CE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21,25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95DBFC5" w14:textId="79B67413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234,75</w:t>
            </w:r>
          </w:p>
        </w:tc>
      </w:tr>
      <w:tr w:rsidR="00EC03DF" w14:paraId="2E868B62" w14:textId="77777777" w:rsidTr="00EC03DF">
        <w:tc>
          <w:tcPr>
            <w:tcW w:w="4208" w:type="dxa"/>
          </w:tcPr>
          <w:p w14:paraId="395AB1DD" w14:textId="77777777" w:rsidR="00EC03DF" w:rsidRDefault="00EC03DF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6766304B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6579240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927564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5AE7CDC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1F8BD65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03DF" w14:paraId="6FB4DB44" w14:textId="77777777" w:rsidTr="00EC03DF">
        <w:tc>
          <w:tcPr>
            <w:tcW w:w="4208" w:type="dxa"/>
          </w:tcPr>
          <w:p w14:paraId="7A9DF136" w14:textId="77777777" w:rsidR="00EC03DF" w:rsidRDefault="00EC03DF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183B90D1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02F607E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958EF2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899DD91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1D5BCB3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03DF" w14:paraId="50CB8BE6" w14:textId="77777777" w:rsidTr="00EC03DF">
        <w:tc>
          <w:tcPr>
            <w:tcW w:w="4208" w:type="dxa"/>
          </w:tcPr>
          <w:p w14:paraId="084CC168" w14:textId="77777777" w:rsidR="00EC03DF" w:rsidRDefault="00EC03DF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03A47672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760A7B7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0EE914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11076B1" w14:textId="42267D8C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FA61048" w14:textId="4FAB8213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C03DF" w14:paraId="303CC4C9" w14:textId="77777777" w:rsidTr="00EC03DF">
        <w:tc>
          <w:tcPr>
            <w:tcW w:w="4208" w:type="dxa"/>
          </w:tcPr>
          <w:p w14:paraId="2BC2D198" w14:textId="77777777" w:rsidR="00EC03DF" w:rsidRDefault="00EC03DF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6BEF824B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E665B6C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CE38E5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D6969EE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011A6E7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03DF" w14:paraId="33277C52" w14:textId="77777777" w:rsidTr="00EC03DF">
        <w:tc>
          <w:tcPr>
            <w:tcW w:w="4208" w:type="dxa"/>
          </w:tcPr>
          <w:p w14:paraId="265616D5" w14:textId="77777777" w:rsidR="00EC03DF" w:rsidRDefault="00EC03DF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FB6AB9D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DE295C1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97E048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5841BD3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82C362F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03DF" w14:paraId="1DA1ABCE" w14:textId="77777777" w:rsidTr="00EC03DF">
        <w:tc>
          <w:tcPr>
            <w:tcW w:w="4208" w:type="dxa"/>
          </w:tcPr>
          <w:p w14:paraId="0CD92810" w14:textId="77777777" w:rsidR="00EC03DF" w:rsidRDefault="00EC03DF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01E2B23A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0DC0853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384D45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EF916E0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4EF5BCD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03DF" w14:paraId="28A16A5C" w14:textId="77777777" w:rsidTr="00EC03DF">
        <w:tc>
          <w:tcPr>
            <w:tcW w:w="4208" w:type="dxa"/>
          </w:tcPr>
          <w:p w14:paraId="5E48B9B4" w14:textId="77777777" w:rsidR="00EC03DF" w:rsidRDefault="00EC03DF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27090D40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14E2871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7248DF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1627A57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9FC2198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03DF" w14:paraId="1B7F1A97" w14:textId="77777777" w:rsidTr="00EC03DF">
        <w:tc>
          <w:tcPr>
            <w:tcW w:w="4208" w:type="dxa"/>
          </w:tcPr>
          <w:p w14:paraId="537A105B" w14:textId="77777777" w:rsidR="00EC03DF" w:rsidRDefault="00EC03DF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0CD25119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B7DDDFB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B9E557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49FF786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7E79D01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03DF" w14:paraId="4A088833" w14:textId="77777777" w:rsidTr="00EC03DF">
        <w:tc>
          <w:tcPr>
            <w:tcW w:w="4208" w:type="dxa"/>
          </w:tcPr>
          <w:p w14:paraId="762BC38E" w14:textId="77777777" w:rsidR="00EC03DF" w:rsidRDefault="00EC03DF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07FA2157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1DDB8BC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04CBA1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D04B655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8D3A25C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03DF" w14:paraId="2DF2C384" w14:textId="77777777" w:rsidTr="00EC03DF">
        <w:tc>
          <w:tcPr>
            <w:tcW w:w="7360" w:type="dxa"/>
            <w:gridSpan w:val="5"/>
            <w:shd w:val="clear" w:color="auto" w:fill="auto"/>
          </w:tcPr>
          <w:p w14:paraId="445DF221" w14:textId="77777777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31EC184" w14:textId="31B286AC" w:rsidR="00EC03DF" w:rsidRDefault="00EC03DF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237,75</w:t>
            </w:r>
          </w:p>
        </w:tc>
      </w:tr>
    </w:tbl>
    <w:p w14:paraId="59C67652" w14:textId="53A7552C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B07E729" w14:textId="77777777" w:rsidR="005C3AED" w:rsidRDefault="005C3AED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5C3AED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52D1F098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59C67655" w14:textId="031EA2DB" w:rsidR="009B3A48" w:rsidRPr="005C3AED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  <w:r w:rsidR="005C3AED" w:rsidRPr="005C3AED">
        <w:rPr>
          <w:sz w:val="22"/>
          <w:szCs w:val="22"/>
        </w:rPr>
        <w:t>Geen Info</w:t>
      </w:r>
    </w:p>
    <w:p w14:paraId="59C67656" w14:textId="77777777" w:rsidR="00F44EEC" w:rsidRDefault="00F44EEC">
      <w:pPr>
        <w:rPr>
          <w:b/>
          <w:sz w:val="22"/>
          <w:szCs w:val="22"/>
          <w:u w:val="single"/>
        </w:rPr>
      </w:pPr>
    </w:p>
    <w:p w14:paraId="59C67657" w14:textId="2CF3CBFA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3BBE2CB9" w14:textId="7A7AE566" w:rsidR="005C3AED" w:rsidRPr="006B09C2" w:rsidRDefault="005C3AED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644"/>
        <w:gridCol w:w="1270"/>
      </w:tblGrid>
      <w:tr w:rsidR="00F7333D" w:rsidRPr="0066660E" w14:paraId="10802910" w14:textId="77777777" w:rsidTr="00F7333D">
        <w:tc>
          <w:tcPr>
            <w:tcW w:w="4066" w:type="dxa"/>
            <w:vAlign w:val="center"/>
          </w:tcPr>
          <w:p w14:paraId="09C69ABD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32AFCDC" w14:textId="25A49F79" w:rsidR="005C3AED" w:rsidRPr="00ED234E" w:rsidRDefault="005C3AE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200,75</w:t>
            </w:r>
          </w:p>
        </w:tc>
        <w:tc>
          <w:tcPr>
            <w:tcW w:w="3828" w:type="dxa"/>
            <w:vAlign w:val="center"/>
          </w:tcPr>
          <w:p w14:paraId="4333403D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0344678" w14:textId="03D5C156" w:rsidR="005C3AED" w:rsidRPr="0066660E" w:rsidRDefault="005C3AE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312.768,50</w:t>
            </w:r>
          </w:p>
        </w:tc>
      </w:tr>
      <w:tr w:rsidR="00F7333D" w:rsidRPr="0066660E" w14:paraId="4D75E7B3" w14:textId="77777777" w:rsidTr="00F7333D">
        <w:tc>
          <w:tcPr>
            <w:tcW w:w="4066" w:type="dxa"/>
            <w:vAlign w:val="center"/>
          </w:tcPr>
          <w:p w14:paraId="1FB3F885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651D883" w14:textId="179E2DE4" w:rsidR="005C3AED" w:rsidRPr="00ED234E" w:rsidRDefault="005C3AE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CEBFD66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464E36F" w14:textId="5BF6F3B1" w:rsidR="005C3AED" w:rsidRPr="0066660E" w:rsidRDefault="005C3AE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333D" w:rsidRPr="0066660E" w14:paraId="5D8EEE33" w14:textId="77777777" w:rsidTr="00F7333D">
        <w:tc>
          <w:tcPr>
            <w:tcW w:w="4066" w:type="dxa"/>
            <w:vAlign w:val="center"/>
          </w:tcPr>
          <w:p w14:paraId="3F4697B8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2373195" w14:textId="27681D37" w:rsidR="005C3AED" w:rsidRPr="00ED234E" w:rsidRDefault="005C3AE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828" w:type="dxa"/>
            <w:vAlign w:val="center"/>
          </w:tcPr>
          <w:p w14:paraId="6A75DC65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6950288" w14:textId="40DF78DE" w:rsidR="005C3AED" w:rsidRPr="0066660E" w:rsidRDefault="005C3AE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1.385</w:t>
            </w:r>
          </w:p>
        </w:tc>
      </w:tr>
      <w:tr w:rsidR="00F7333D" w:rsidRPr="0066660E" w14:paraId="1114B320" w14:textId="77777777" w:rsidTr="00F7333D">
        <w:tc>
          <w:tcPr>
            <w:tcW w:w="4066" w:type="dxa"/>
            <w:vAlign w:val="center"/>
          </w:tcPr>
          <w:p w14:paraId="4F550FB7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D48BC9F" w14:textId="657CAC53" w:rsidR="005C3AED" w:rsidRPr="00ED234E" w:rsidRDefault="005C3AE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  <w:vAlign w:val="center"/>
          </w:tcPr>
          <w:p w14:paraId="3A78CAC5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707CB72" w14:textId="38DD4EFA" w:rsidR="005C3AED" w:rsidRPr="0066660E" w:rsidRDefault="00F7333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4.674</w:t>
            </w:r>
          </w:p>
        </w:tc>
      </w:tr>
      <w:tr w:rsidR="00F7333D" w:rsidRPr="0066660E" w14:paraId="309E001A" w14:textId="77777777" w:rsidTr="00F7333D">
        <w:tc>
          <w:tcPr>
            <w:tcW w:w="4066" w:type="dxa"/>
            <w:vAlign w:val="center"/>
          </w:tcPr>
          <w:p w14:paraId="62289CE1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B173DCD" w14:textId="47A88090" w:rsidR="005C3AED" w:rsidRPr="00ED234E" w:rsidRDefault="00F7333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55AAC80C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3C967C1" w14:textId="7666421E" w:rsidR="005C3AED" w:rsidRPr="0066660E" w:rsidRDefault="00F7333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333D" w:rsidRPr="0066660E" w14:paraId="61280FE5" w14:textId="77777777" w:rsidTr="00F7333D">
        <w:tc>
          <w:tcPr>
            <w:tcW w:w="4066" w:type="dxa"/>
            <w:vAlign w:val="center"/>
          </w:tcPr>
          <w:p w14:paraId="3876A6A2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AE36FBD" w14:textId="664B8593" w:rsidR="005C3AED" w:rsidRPr="00ED234E" w:rsidRDefault="00F7333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42428C2A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E07ED52" w14:textId="4266AD3A" w:rsidR="005C3AED" w:rsidRPr="0066660E" w:rsidRDefault="00F7333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333D" w:rsidRPr="0066660E" w14:paraId="1C164B10" w14:textId="77777777" w:rsidTr="00F7333D">
        <w:tc>
          <w:tcPr>
            <w:tcW w:w="4066" w:type="dxa"/>
            <w:vAlign w:val="center"/>
          </w:tcPr>
          <w:p w14:paraId="58F6AB5E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A191390" w14:textId="6297C819" w:rsidR="005C3AED" w:rsidRPr="00ED234E" w:rsidRDefault="00F7333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7F1029B1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A1C55DA" w14:textId="20736F98" w:rsidR="005C3AED" w:rsidRPr="0066660E" w:rsidRDefault="00F7333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333D" w:rsidRPr="0066660E" w14:paraId="2456F105" w14:textId="77777777" w:rsidTr="00F7333D">
        <w:tc>
          <w:tcPr>
            <w:tcW w:w="4066" w:type="dxa"/>
            <w:vAlign w:val="center"/>
          </w:tcPr>
          <w:p w14:paraId="1E4A6780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771664E" w14:textId="05D76D49" w:rsidR="005C3AED" w:rsidRPr="00ED234E" w:rsidRDefault="00F7333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446E78C8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D1C5E35" w14:textId="49034595" w:rsidR="005C3AED" w:rsidRPr="0066660E" w:rsidRDefault="00F7333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333D" w:rsidRPr="0066660E" w14:paraId="08D36531" w14:textId="77777777" w:rsidTr="00F7333D">
        <w:tc>
          <w:tcPr>
            <w:tcW w:w="4066" w:type="dxa"/>
            <w:vAlign w:val="center"/>
          </w:tcPr>
          <w:p w14:paraId="36691785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8B826D3" w14:textId="58BDFC77" w:rsidR="005C3AED" w:rsidRPr="00ED234E" w:rsidRDefault="00F7333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4BB660DE" w14:textId="18AEDBF3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EAEF400" w14:textId="580FE91B" w:rsidR="005C3AED" w:rsidRPr="0066660E" w:rsidRDefault="00F7333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333D" w:rsidRPr="0066660E" w14:paraId="6D475CD3" w14:textId="77777777" w:rsidTr="00F7333D">
        <w:tc>
          <w:tcPr>
            <w:tcW w:w="4066" w:type="dxa"/>
            <w:vAlign w:val="center"/>
          </w:tcPr>
          <w:p w14:paraId="30DDBD54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5B4FFA7" w14:textId="4BB69856" w:rsidR="005C3AED" w:rsidRPr="00ED234E" w:rsidRDefault="00F7333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4BC09617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64AC3D4" w14:textId="79042592" w:rsidR="005C3AED" w:rsidRPr="0066660E" w:rsidRDefault="00F7333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333D" w:rsidRPr="0066660E" w14:paraId="437F9A00" w14:textId="77777777" w:rsidTr="00F7333D">
        <w:tc>
          <w:tcPr>
            <w:tcW w:w="4066" w:type="dxa"/>
            <w:vAlign w:val="center"/>
          </w:tcPr>
          <w:p w14:paraId="65C10F6C" w14:textId="7F7C8093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A799D58" w14:textId="1909AAD9" w:rsidR="005C3AED" w:rsidRPr="00ED234E" w:rsidRDefault="005C3AE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237,75</w:t>
            </w:r>
          </w:p>
        </w:tc>
        <w:tc>
          <w:tcPr>
            <w:tcW w:w="3828" w:type="dxa"/>
            <w:vAlign w:val="center"/>
          </w:tcPr>
          <w:p w14:paraId="6695FD27" w14:textId="77777777" w:rsidR="005C3AED" w:rsidRDefault="005C3AED" w:rsidP="00F7333D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31DA640" w14:textId="7C0189FF" w:rsidR="005C3AED" w:rsidRPr="0066660E" w:rsidRDefault="00F7333D" w:rsidP="00F73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318.827,5</w:t>
            </w:r>
          </w:p>
        </w:tc>
      </w:tr>
    </w:tbl>
    <w:p w14:paraId="59C6765B" w14:textId="634DD3AB" w:rsidR="009B3A48" w:rsidRPr="006B09C2" w:rsidRDefault="009B3A48" w:rsidP="009358F1">
      <w:pPr>
        <w:ind w:left="720"/>
        <w:rPr>
          <w:b/>
          <w:sz w:val="22"/>
          <w:szCs w:val="22"/>
          <w:u w:val="single"/>
        </w:rPr>
      </w:pPr>
    </w:p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650F7E48" w14:textId="7FFDE586" w:rsidR="00B661AA" w:rsidRDefault="00B661AA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B661AA" w14:paraId="03654E82" w14:textId="77777777" w:rsidTr="003544B1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6C6D4B" w14:textId="77777777" w:rsidR="00B661AA" w:rsidRDefault="00B661AA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A9A79E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47903C47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B661AA" w:rsidRPr="00E74119" w14:paraId="65F9A31B" w14:textId="77777777" w:rsidTr="003544B1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1751E" w14:textId="77777777" w:rsidR="00B661AA" w:rsidRDefault="00B661AA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176D9F6" w14:textId="77777777" w:rsidR="00B661AA" w:rsidRPr="00E74119" w:rsidRDefault="00B661AA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79498F2" w14:textId="77777777" w:rsidR="00B661AA" w:rsidRPr="00E74119" w:rsidRDefault="00B661AA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ABC48F2" w14:textId="77777777" w:rsidR="00B661AA" w:rsidRPr="00E74119" w:rsidRDefault="00B661AA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744714E6" w14:textId="77777777" w:rsidR="00B661AA" w:rsidRPr="00E74119" w:rsidRDefault="00B661AA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B661AA" w14:paraId="7EF5FB13" w14:textId="77777777" w:rsidTr="003544B1">
        <w:tc>
          <w:tcPr>
            <w:tcW w:w="2835" w:type="dxa"/>
            <w:tcBorders>
              <w:top w:val="single" w:sz="4" w:space="0" w:color="auto"/>
            </w:tcBorders>
          </w:tcPr>
          <w:p w14:paraId="34F31DD9" w14:textId="77777777" w:rsidR="00B661AA" w:rsidRDefault="00B661AA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DCCDBE8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1D3775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6E57E29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D25D200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661AA" w14:paraId="02D792F6" w14:textId="77777777" w:rsidTr="003544B1">
        <w:tc>
          <w:tcPr>
            <w:tcW w:w="2835" w:type="dxa"/>
          </w:tcPr>
          <w:p w14:paraId="3DAE0722" w14:textId="77777777" w:rsidR="00B661AA" w:rsidRDefault="00B661AA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854674F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90C383D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D63D46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9F97A59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661AA" w14:paraId="64308F34" w14:textId="77777777" w:rsidTr="003544B1">
        <w:tc>
          <w:tcPr>
            <w:tcW w:w="2835" w:type="dxa"/>
          </w:tcPr>
          <w:p w14:paraId="232D86B0" w14:textId="77777777" w:rsidR="00B661AA" w:rsidRDefault="00B661AA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494E4EF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F1F6AE1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543392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04B4F5F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661AA" w14:paraId="4DACE12C" w14:textId="77777777" w:rsidTr="003544B1">
        <w:tc>
          <w:tcPr>
            <w:tcW w:w="2835" w:type="dxa"/>
          </w:tcPr>
          <w:p w14:paraId="35F2B7BA" w14:textId="77777777" w:rsidR="00B661AA" w:rsidRDefault="00B661AA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B7F29C5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872442F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AE7BD7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AD1CCDC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661AA" w14:paraId="65F2966B" w14:textId="77777777" w:rsidTr="003544B1">
        <w:tc>
          <w:tcPr>
            <w:tcW w:w="2835" w:type="dxa"/>
            <w:shd w:val="clear" w:color="auto" w:fill="auto"/>
          </w:tcPr>
          <w:p w14:paraId="7C47393C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536BB459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5F" w14:textId="4ADEEBF9" w:rsidR="009B3A48" w:rsidRDefault="009B3A48" w:rsidP="009358F1">
      <w:pPr>
        <w:ind w:left="1080"/>
        <w:rPr>
          <w:i/>
          <w:color w:val="FF0000"/>
          <w:sz w:val="22"/>
          <w:szCs w:val="22"/>
        </w:rPr>
      </w:pPr>
    </w:p>
    <w:p w14:paraId="59C67660" w14:textId="77777777" w:rsidR="009358F1" w:rsidRPr="00D92619" w:rsidRDefault="009358F1" w:rsidP="009358F1">
      <w:pPr>
        <w:ind w:left="1080"/>
        <w:rPr>
          <w:sz w:val="22"/>
          <w:szCs w:val="22"/>
        </w:rPr>
      </w:pPr>
    </w:p>
    <w:p w14:paraId="59C67661" w14:textId="77777777" w:rsidR="00055BC6" w:rsidRDefault="00055BC6">
      <w:pPr>
        <w:rPr>
          <w:sz w:val="22"/>
          <w:szCs w:val="22"/>
        </w:rPr>
      </w:pPr>
    </w:p>
    <w:p w14:paraId="59C67662" w14:textId="77777777" w:rsidR="009358F1" w:rsidRPr="009358F1" w:rsidRDefault="009B3A48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9358F1">
        <w:rPr>
          <w:sz w:val="22"/>
          <w:szCs w:val="22"/>
        </w:rPr>
        <w:t>Burger personeel</w:t>
      </w:r>
      <w:r w:rsidR="002557C8" w:rsidRPr="009358F1">
        <w:rPr>
          <w:sz w:val="22"/>
          <w:szCs w:val="22"/>
        </w:rPr>
        <w:t xml:space="preserve"> </w:t>
      </w:r>
    </w:p>
    <w:p w14:paraId="1756A672" w14:textId="015CA4A9" w:rsidR="00B661AA" w:rsidRPr="00D92619" w:rsidRDefault="00B661AA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B661AA" w14:paraId="14208CCE" w14:textId="77777777" w:rsidTr="003544B1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3C3409" w14:textId="77777777" w:rsidR="00B661AA" w:rsidRDefault="00B661AA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A52832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7D03C16E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B661AA" w:rsidRPr="00E74119" w14:paraId="66B2C9AC" w14:textId="77777777" w:rsidTr="003544B1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6676B" w14:textId="77777777" w:rsidR="00B661AA" w:rsidRDefault="00B661AA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97A50A2" w14:textId="77777777" w:rsidR="00B661AA" w:rsidRPr="00E74119" w:rsidRDefault="00B661AA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4742BBF" w14:textId="77777777" w:rsidR="00B661AA" w:rsidRPr="00E74119" w:rsidRDefault="00B661AA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7BF1083" w14:textId="77777777" w:rsidR="00B661AA" w:rsidRPr="00E74119" w:rsidRDefault="00B661AA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17E92811" w14:textId="77777777" w:rsidR="00B661AA" w:rsidRPr="00E74119" w:rsidRDefault="00B661AA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B661AA" w14:paraId="3E737BBA" w14:textId="77777777" w:rsidTr="003544B1">
        <w:tc>
          <w:tcPr>
            <w:tcW w:w="2835" w:type="dxa"/>
            <w:tcBorders>
              <w:top w:val="single" w:sz="4" w:space="0" w:color="auto"/>
            </w:tcBorders>
          </w:tcPr>
          <w:p w14:paraId="73EFBFD8" w14:textId="77777777" w:rsidR="00B661AA" w:rsidRDefault="00B661AA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F9FC50B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570F56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F43601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8C87D15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661AA" w14:paraId="06BF4412" w14:textId="77777777" w:rsidTr="003544B1">
        <w:tc>
          <w:tcPr>
            <w:tcW w:w="2835" w:type="dxa"/>
          </w:tcPr>
          <w:p w14:paraId="6F5E5407" w14:textId="77777777" w:rsidR="00B661AA" w:rsidRDefault="00B661AA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0CA78FF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2908A34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12D63E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3B1CAD5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661AA" w14:paraId="3387627A" w14:textId="77777777" w:rsidTr="003544B1">
        <w:tc>
          <w:tcPr>
            <w:tcW w:w="2835" w:type="dxa"/>
          </w:tcPr>
          <w:p w14:paraId="72A30F39" w14:textId="77777777" w:rsidR="00B661AA" w:rsidRDefault="00B661AA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48BEFBF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795DE9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614804C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B8AB67C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661AA" w14:paraId="4FE2B331" w14:textId="77777777" w:rsidTr="003544B1">
        <w:tc>
          <w:tcPr>
            <w:tcW w:w="2835" w:type="dxa"/>
          </w:tcPr>
          <w:p w14:paraId="6BD9BB55" w14:textId="77777777" w:rsidR="00B661AA" w:rsidRDefault="00B661AA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AF4A3FE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440158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9F45E0A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EC89400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661AA" w14:paraId="49149296" w14:textId="77777777" w:rsidTr="003544B1">
        <w:tc>
          <w:tcPr>
            <w:tcW w:w="2835" w:type="dxa"/>
            <w:shd w:val="clear" w:color="auto" w:fill="auto"/>
          </w:tcPr>
          <w:p w14:paraId="47014DEB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18171886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3" w14:textId="51327245" w:rsidR="009B3A48" w:rsidRPr="00D92619" w:rsidRDefault="009B3A48" w:rsidP="009358F1">
      <w:pPr>
        <w:ind w:left="1080"/>
        <w:rPr>
          <w:sz w:val="22"/>
          <w:szCs w:val="22"/>
        </w:rPr>
      </w:pPr>
    </w:p>
    <w:p w14:paraId="29E4D9A8" w14:textId="77777777" w:rsidR="00B661AA" w:rsidRPr="009358F1" w:rsidRDefault="00B661AA" w:rsidP="00B661AA">
      <w:pPr>
        <w:numPr>
          <w:ilvl w:val="0"/>
          <w:numId w:val="45"/>
        </w:numPr>
        <w:tabs>
          <w:tab w:val="clear" w:pos="2700"/>
        </w:tabs>
        <w:ind w:left="1134" w:hanging="425"/>
        <w:rPr>
          <w:sz w:val="22"/>
          <w:szCs w:val="22"/>
        </w:rPr>
      </w:pPr>
      <w:r>
        <w:rPr>
          <w:sz w:val="22"/>
          <w:szCs w:val="22"/>
        </w:rPr>
        <w:t>Totaal personeel.</w:t>
      </w:r>
      <w:r w:rsidRPr="009358F1">
        <w:rPr>
          <w:sz w:val="22"/>
          <w:szCs w:val="22"/>
        </w:rPr>
        <w:t xml:space="preserve"> </w:t>
      </w:r>
    </w:p>
    <w:p w14:paraId="4B7EBF3F" w14:textId="77777777" w:rsidR="00B661AA" w:rsidRPr="00D92619" w:rsidRDefault="00B661AA" w:rsidP="00B661AA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2098"/>
        <w:gridCol w:w="709"/>
      </w:tblGrid>
      <w:tr w:rsidR="00B661AA" w14:paraId="2C5B1180" w14:textId="77777777" w:rsidTr="00B661AA">
        <w:tc>
          <w:tcPr>
            <w:tcW w:w="2098" w:type="dxa"/>
            <w:shd w:val="clear" w:color="auto" w:fill="auto"/>
          </w:tcPr>
          <w:p w14:paraId="587BBD16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1E11CFBC" w14:textId="77777777" w:rsidR="00B661AA" w:rsidRDefault="00B661AA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59C67666" w14:textId="77777777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034DA3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141BC5D0" w:rsidR="009B3A48" w:rsidRPr="004115B3" w:rsidRDefault="009B3A48" w:rsidP="005834FC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2E103C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0140668A" w:rsidR="009B3A48" w:rsidRPr="004115B3" w:rsidRDefault="009B3A48" w:rsidP="005834FC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2E103C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6B8E9AA4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2E103C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4C5BE0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65D7EA89" w:rsidR="009B3A48" w:rsidRPr="00961D0B" w:rsidRDefault="002E103C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2.65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55270156" w:rsidR="009B3A48" w:rsidRPr="00961D0B" w:rsidRDefault="002E103C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2,97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131F6D0A" w:rsidR="009B3A48" w:rsidRPr="008935DC" w:rsidRDefault="005C6F78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7A0CFD89" w:rsidR="009B3A48" w:rsidRPr="004C5BE0" w:rsidRDefault="009B3A48" w:rsidP="007F609A">
      <w:pPr>
        <w:tabs>
          <w:tab w:val="left" w:pos="3544"/>
        </w:tabs>
        <w:ind w:left="709" w:right="-519"/>
        <w:rPr>
          <w:sz w:val="22"/>
          <w:szCs w:val="22"/>
        </w:rPr>
      </w:pPr>
      <w:r w:rsidRPr="004C5BE0">
        <w:rPr>
          <w:sz w:val="22"/>
          <w:szCs w:val="22"/>
        </w:rPr>
        <w:t xml:space="preserve">Frequentiegraad </w:t>
      </w:r>
      <w:r w:rsidR="00C334E0" w:rsidRPr="004C5BE0">
        <w:rPr>
          <w:sz w:val="22"/>
          <w:szCs w:val="22"/>
        </w:rPr>
        <w:t>(</w:t>
      </w:r>
      <w:proofErr w:type="spellStart"/>
      <w:r w:rsidR="00C334E0" w:rsidRPr="004C5BE0">
        <w:rPr>
          <w:sz w:val="22"/>
          <w:szCs w:val="22"/>
        </w:rPr>
        <w:t>Fg</w:t>
      </w:r>
      <w:proofErr w:type="spellEnd"/>
      <w:r w:rsidR="00C334E0" w:rsidRPr="004C5BE0">
        <w:rPr>
          <w:sz w:val="22"/>
          <w:szCs w:val="22"/>
        </w:rPr>
        <w:t xml:space="preserve">) </w:t>
      </w:r>
      <w:r w:rsidRPr="004C5BE0">
        <w:rPr>
          <w:sz w:val="22"/>
          <w:szCs w:val="22"/>
        </w:rPr>
        <w:t xml:space="preserve">= </w:t>
      </w:r>
      <w:r w:rsidR="004C5BE0" w:rsidRPr="004C5BE0">
        <w:rPr>
          <w:sz w:val="22"/>
          <w:szCs w:val="22"/>
        </w:rPr>
        <w:t>Totaal aantal ongevallen</w:t>
      </w:r>
      <w:r w:rsidRPr="004C5BE0">
        <w:rPr>
          <w:sz w:val="22"/>
          <w:szCs w:val="22"/>
        </w:rPr>
        <w:t xml:space="preserve"> x 1000000/</w:t>
      </w:r>
      <w:r w:rsidR="004C5BE0">
        <w:rPr>
          <w:sz w:val="22"/>
          <w:szCs w:val="22"/>
        </w:rPr>
        <w:t>Aantal uren blootstelling</w:t>
      </w:r>
      <w:r w:rsidR="007F609A">
        <w:rPr>
          <w:sz w:val="22"/>
          <w:szCs w:val="22"/>
        </w:rPr>
        <w:br/>
      </w:r>
      <w:r w:rsidR="007F609A">
        <w:rPr>
          <w:sz w:val="22"/>
          <w:szCs w:val="22"/>
        </w:rPr>
        <w:br/>
      </w:r>
      <w:proofErr w:type="spellStart"/>
      <w:r w:rsidR="007F609A">
        <w:t>Fg</w:t>
      </w:r>
      <w:proofErr w:type="spellEnd"/>
      <w:r w:rsidR="007F609A">
        <w:t xml:space="preserve"> = 100 komt overeen met:</w:t>
      </w:r>
      <w:r w:rsidR="007F609A">
        <w:tab/>
      </w:r>
      <w:r w:rsidR="007F609A">
        <w:sym w:font="Wingdings" w:char="F06C"/>
      </w:r>
      <w:r w:rsidR="007F609A">
        <w:t xml:space="preserve"> 1 op 6 werknemers heeft jaarlijks een arbeidsongeval;</w:t>
      </w:r>
      <w:r w:rsidR="007F609A">
        <w:br/>
        <w:t xml:space="preserve"> </w:t>
      </w:r>
      <w:r w:rsidR="007F609A">
        <w:tab/>
      </w:r>
      <w:r w:rsidR="007F609A">
        <w:sym w:font="Wingdings" w:char="F06C"/>
      </w:r>
      <w:r w:rsidR="007F609A">
        <w:t xml:space="preserve"> 100 arbeidsongevallen in loopbaan van 15 werknemers;</w:t>
      </w:r>
      <w:r w:rsidR="007F609A">
        <w:br/>
        <w:t xml:space="preserve"> </w:t>
      </w:r>
      <w:r w:rsidR="007F609A">
        <w:tab/>
      </w:r>
      <w:r w:rsidR="007F609A">
        <w:sym w:font="Wingdings" w:char="F06C"/>
      </w:r>
      <w:r w:rsidR="007F609A">
        <w:t xml:space="preserve"> 7 arbeidsongevallen per werknemer in loopbaan van 40 jaar</w:t>
      </w:r>
    </w:p>
    <w:p w14:paraId="59C67675" w14:textId="77777777" w:rsidR="009B3A48" w:rsidRPr="004C5BE0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232356DA" w14:textId="035E43E0" w:rsidR="003544B1" w:rsidRPr="00D92619" w:rsidRDefault="003544B1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3544B1" w:rsidRPr="004B5919" w14:paraId="6F08A3F4" w14:textId="77777777" w:rsidTr="003544B1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79BA0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A05F8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4EB3C173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6111481E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3544B1" w:rsidRPr="004B5919" w14:paraId="5B87C701" w14:textId="77777777" w:rsidTr="003544B1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3986A78D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DD692E0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BCDA698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B7CDB94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00085BF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F17C714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E3D2A2D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4B1" w:rsidRPr="004B5919" w14:paraId="65E3ADE3" w14:textId="77777777" w:rsidTr="003544B1">
        <w:tc>
          <w:tcPr>
            <w:tcW w:w="1271" w:type="dxa"/>
            <w:vAlign w:val="center"/>
          </w:tcPr>
          <w:p w14:paraId="02EA5639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2FA688C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B89CAA3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02F7880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82EA38F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04595B8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88D758E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4B1" w:rsidRPr="004B5919" w14:paraId="4DAA3A0B" w14:textId="77777777" w:rsidTr="003544B1">
        <w:tc>
          <w:tcPr>
            <w:tcW w:w="1271" w:type="dxa"/>
            <w:vAlign w:val="center"/>
          </w:tcPr>
          <w:p w14:paraId="6A92CD7B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CE1D6BB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EF77EC1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7C67C25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4955C9A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10E4C85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C9A7C94" w14:textId="77777777" w:rsidR="003544B1" w:rsidRPr="004B5919" w:rsidRDefault="003544B1" w:rsidP="00354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7" w14:textId="38C2C599" w:rsidR="009B3A48" w:rsidRPr="00D92619" w:rsidRDefault="009B3A48" w:rsidP="005D1442">
      <w:pPr>
        <w:ind w:left="720"/>
        <w:rPr>
          <w:sz w:val="22"/>
          <w:szCs w:val="22"/>
          <w:u w:val="single"/>
        </w:rPr>
      </w:pPr>
    </w:p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7229A130" w14:textId="28724C92" w:rsidR="003544B1" w:rsidRPr="002557C8" w:rsidRDefault="003544B1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3544B1" w14:paraId="082EB0EA" w14:textId="77777777" w:rsidTr="003544B1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19B04A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8CD87A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2C59B91B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091F1329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3544B1" w14:paraId="3707014A" w14:textId="77777777" w:rsidTr="003544B1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5AA26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59D1C91" w14:textId="77777777" w:rsidR="003544B1" w:rsidRPr="00E74119" w:rsidRDefault="003544B1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75DB953" w14:textId="77777777" w:rsidR="003544B1" w:rsidRPr="00E74119" w:rsidRDefault="003544B1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19B7D0C" w14:textId="77777777" w:rsidR="003544B1" w:rsidRPr="00E74119" w:rsidRDefault="003544B1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518EB4E" w14:textId="77777777" w:rsidR="003544B1" w:rsidRPr="00E74119" w:rsidRDefault="003544B1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08080726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3544B1" w14:paraId="3C8E70DB" w14:textId="77777777" w:rsidTr="003544B1">
        <w:tc>
          <w:tcPr>
            <w:tcW w:w="4253" w:type="dxa"/>
            <w:tcBorders>
              <w:top w:val="single" w:sz="4" w:space="0" w:color="auto"/>
            </w:tcBorders>
          </w:tcPr>
          <w:p w14:paraId="22C94E79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FD44297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0B4B09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4A6A3E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DA9B6D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7896258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4B1" w14:paraId="030D2AAE" w14:textId="77777777" w:rsidTr="003544B1">
        <w:tc>
          <w:tcPr>
            <w:tcW w:w="4253" w:type="dxa"/>
          </w:tcPr>
          <w:p w14:paraId="3F8C65D0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82AB7C1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9D81CC2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D440C7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3C5E743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A45CE6F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4B1" w14:paraId="73002CA8" w14:textId="77777777" w:rsidTr="003544B1">
        <w:tc>
          <w:tcPr>
            <w:tcW w:w="4253" w:type="dxa"/>
          </w:tcPr>
          <w:p w14:paraId="2B2B0B16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D55157A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25A291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DA65D3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811EA1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780CB34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4B1" w14:paraId="6222E117" w14:textId="77777777" w:rsidTr="003544B1">
        <w:tc>
          <w:tcPr>
            <w:tcW w:w="7088" w:type="dxa"/>
            <w:gridSpan w:val="5"/>
            <w:shd w:val="clear" w:color="auto" w:fill="auto"/>
          </w:tcPr>
          <w:p w14:paraId="68BE0DA8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E1EE422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0" w14:textId="1933C56D" w:rsidR="009B3A48" w:rsidRPr="005D1442" w:rsidRDefault="005D1442" w:rsidP="005D1442">
      <w:pPr>
        <w:ind w:left="1800"/>
        <w:rPr>
          <w:sz w:val="22"/>
          <w:szCs w:val="22"/>
          <w:u w:val="single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1" w14:textId="77777777" w:rsidR="009E27D7" w:rsidRDefault="009E27D7">
      <w:pPr>
        <w:rPr>
          <w:sz w:val="22"/>
          <w:szCs w:val="22"/>
        </w:rPr>
      </w:pPr>
    </w:p>
    <w:p w14:paraId="59C67682" w14:textId="77777777" w:rsid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 w:rsidRPr="00D92619">
        <w:rPr>
          <w:sz w:val="22"/>
          <w:szCs w:val="22"/>
        </w:rPr>
        <w:t>Burger personee</w:t>
      </w:r>
      <w:r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61E649AC" w14:textId="71ED1D30" w:rsidR="003544B1" w:rsidRDefault="003544B1" w:rsidP="005D1442">
      <w:pPr>
        <w:ind w:left="1800"/>
        <w:rPr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3544B1" w14:paraId="308283C3" w14:textId="77777777" w:rsidTr="003544B1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A54983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02145D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74D3EB3B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00F42029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3544B1" w14:paraId="3745E06B" w14:textId="77777777" w:rsidTr="003544B1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59288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2D31D58" w14:textId="77777777" w:rsidR="003544B1" w:rsidRPr="00E74119" w:rsidRDefault="003544B1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819A86C" w14:textId="77777777" w:rsidR="003544B1" w:rsidRPr="00E74119" w:rsidRDefault="003544B1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B5F2B85" w14:textId="77777777" w:rsidR="003544B1" w:rsidRPr="00E74119" w:rsidRDefault="003544B1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D1589EC" w14:textId="77777777" w:rsidR="003544B1" w:rsidRPr="00E74119" w:rsidRDefault="003544B1" w:rsidP="003544B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7E58FF44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3544B1" w14:paraId="787275E7" w14:textId="77777777" w:rsidTr="003544B1">
        <w:tc>
          <w:tcPr>
            <w:tcW w:w="4253" w:type="dxa"/>
          </w:tcPr>
          <w:p w14:paraId="0EBF4782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B270983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3A4C4C7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1DC621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46D6E7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0AF1983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4B1" w14:paraId="1F3AD9BA" w14:textId="77777777" w:rsidTr="003544B1">
        <w:tc>
          <w:tcPr>
            <w:tcW w:w="4253" w:type="dxa"/>
          </w:tcPr>
          <w:p w14:paraId="5A220B6A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71CBBF2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6315F8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4EA9E0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D7EDF5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2D0CC50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4B1" w14:paraId="5B4AA978" w14:textId="77777777" w:rsidTr="003544B1">
        <w:tc>
          <w:tcPr>
            <w:tcW w:w="4253" w:type="dxa"/>
          </w:tcPr>
          <w:p w14:paraId="2FBF850C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15FEAFC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C6A648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E5DEBD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9ED68C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B998330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4B1" w14:paraId="07843EDA" w14:textId="77777777" w:rsidTr="003544B1">
        <w:tc>
          <w:tcPr>
            <w:tcW w:w="4253" w:type="dxa"/>
          </w:tcPr>
          <w:p w14:paraId="5A54430C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D9D171F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8CF274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3E1F16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3B6BC1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4A1A002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4B1" w14:paraId="7B5F8544" w14:textId="77777777" w:rsidTr="003544B1">
        <w:tc>
          <w:tcPr>
            <w:tcW w:w="4253" w:type="dxa"/>
          </w:tcPr>
          <w:p w14:paraId="776BE7AA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1A366FD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B29FB2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3A55AD1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99B932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962B8FD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4B1" w14:paraId="228C7EEE" w14:textId="77777777" w:rsidTr="003544B1">
        <w:tc>
          <w:tcPr>
            <w:tcW w:w="4253" w:type="dxa"/>
          </w:tcPr>
          <w:p w14:paraId="1A888D39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39E7F94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910942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1D2788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6825E4E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2689E45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4B1" w14:paraId="31BF0F57" w14:textId="77777777" w:rsidTr="003544B1">
        <w:tc>
          <w:tcPr>
            <w:tcW w:w="4253" w:type="dxa"/>
          </w:tcPr>
          <w:p w14:paraId="02EE3D57" w14:textId="77777777" w:rsidR="003544B1" w:rsidRDefault="003544B1" w:rsidP="003544B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8B3F406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A52D3F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C5BB05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A4842A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36EEE76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4B1" w14:paraId="4D422A26" w14:textId="77777777" w:rsidTr="003544B1">
        <w:tc>
          <w:tcPr>
            <w:tcW w:w="7088" w:type="dxa"/>
            <w:gridSpan w:val="5"/>
            <w:shd w:val="clear" w:color="auto" w:fill="auto"/>
          </w:tcPr>
          <w:p w14:paraId="09BC5AB8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9F0FDB8" w14:textId="77777777" w:rsidR="003544B1" w:rsidRDefault="003544B1" w:rsidP="003544B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3" w14:textId="2DD5107D" w:rsidR="009B3A48" w:rsidRDefault="009B3A48" w:rsidP="005D1442">
      <w:pPr>
        <w:ind w:left="1800"/>
        <w:rPr>
          <w:sz w:val="22"/>
          <w:szCs w:val="22"/>
        </w:rPr>
      </w:pPr>
    </w:p>
    <w:p w14:paraId="0D04D435" w14:textId="77777777" w:rsidR="00034DA3" w:rsidRDefault="00034DA3" w:rsidP="00034DA3">
      <w:pPr>
        <w:ind w:left="1418"/>
        <w:rPr>
          <w:sz w:val="22"/>
          <w:szCs w:val="22"/>
        </w:rPr>
      </w:pPr>
      <w:r>
        <w:rPr>
          <w:sz w:val="22"/>
          <w:szCs w:val="22"/>
        </w:rPr>
        <w:t>Militairen en burgers</w:t>
      </w:r>
      <w:r>
        <w:rPr>
          <w:sz w:val="22"/>
          <w:szCs w:val="22"/>
        </w:rPr>
        <w:br/>
      </w:r>
    </w:p>
    <w:tbl>
      <w:tblPr>
        <w:tblStyle w:val="TableGrid"/>
        <w:tblW w:w="5386" w:type="dxa"/>
        <w:tblInd w:w="1526" w:type="dxa"/>
        <w:tblLayout w:type="fixed"/>
        <w:tblLook w:val="04A0" w:firstRow="1" w:lastRow="0" w:firstColumn="1" w:lastColumn="0" w:noHBand="0" w:noVBand="1"/>
      </w:tblPr>
      <w:tblGrid>
        <w:gridCol w:w="4678"/>
        <w:gridCol w:w="708"/>
      </w:tblGrid>
      <w:tr w:rsidR="00034DA3" w14:paraId="39223861" w14:textId="77777777" w:rsidTr="000E0C7A">
        <w:tc>
          <w:tcPr>
            <w:tcW w:w="4678" w:type="dxa"/>
          </w:tcPr>
          <w:p w14:paraId="0D4DBC24" w14:textId="77777777" w:rsidR="00034DA3" w:rsidRDefault="00034DA3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A375E1B" w14:textId="77777777" w:rsidR="00034DA3" w:rsidRDefault="00034DA3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59C67685" w14:textId="001C99AA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034DA3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4F99FF58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5C6F78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532500BA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5C6F78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17B803A4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5C6F78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034DA3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C6768D" w14:textId="77777777" w:rsidR="009B3A48" w:rsidRPr="004115B3" w:rsidRDefault="009B3A48" w:rsidP="00034DA3">
            <w:pPr>
              <w:jc w:val="center"/>
            </w:pPr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6BEB1C90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5C6F78">
              <w:rPr>
                <w:b/>
                <w:sz w:val="22"/>
                <w:szCs w:val="22"/>
              </w:rPr>
              <w:t>,03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385F86F1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800387">
              <w:rPr>
                <w:b/>
                <w:sz w:val="22"/>
                <w:szCs w:val="22"/>
              </w:rPr>
              <w:t>,0</w:t>
            </w:r>
            <w:r w:rsidR="005C6F7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1C48791D" w:rsidR="009B3A48" w:rsidRPr="005D1442" w:rsidRDefault="005C6F78" w:rsidP="004115B3">
            <w:pPr>
              <w:jc w:val="center"/>
              <w:rPr>
                <w:b/>
                <w:color w:val="0000FF"/>
              </w:rPr>
            </w:pPr>
            <w:r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645A564A" w:rsidR="009B3A48" w:rsidRPr="00D92619" w:rsidRDefault="00C334E0" w:rsidP="007F609A">
      <w:pPr>
        <w:ind w:left="1440" w:right="-944"/>
        <w:rPr>
          <w:sz w:val="22"/>
          <w:szCs w:val="22"/>
        </w:rPr>
      </w:pPr>
      <w:r>
        <w:rPr>
          <w:sz w:val="22"/>
          <w:szCs w:val="22"/>
        </w:rPr>
        <w:t>Werkelijke e</w:t>
      </w:r>
      <w:r w:rsidR="009B3A48">
        <w:rPr>
          <w:sz w:val="22"/>
          <w:szCs w:val="22"/>
        </w:rPr>
        <w:t xml:space="preserve">rnstgraad </w:t>
      </w:r>
      <w:r w:rsidR="00AC33C0">
        <w:rPr>
          <w:sz w:val="22"/>
          <w:szCs w:val="22"/>
        </w:rPr>
        <w:t xml:space="preserve">(Eg) </w:t>
      </w:r>
      <w:r w:rsidR="009B3A48">
        <w:rPr>
          <w:sz w:val="22"/>
          <w:szCs w:val="22"/>
        </w:rPr>
        <w:t xml:space="preserve">= </w:t>
      </w:r>
      <w:r w:rsidR="00034DA3">
        <w:rPr>
          <w:sz w:val="22"/>
          <w:szCs w:val="22"/>
        </w:rPr>
        <w:t>Aantal dagen AGR</w:t>
      </w:r>
      <w:r w:rsidR="00034DA3" w:rsidRPr="00D92619">
        <w:rPr>
          <w:sz w:val="22"/>
          <w:szCs w:val="22"/>
        </w:rPr>
        <w:t xml:space="preserve"> x 1000/</w:t>
      </w:r>
      <w:r w:rsidR="00034DA3">
        <w:rPr>
          <w:sz w:val="22"/>
          <w:szCs w:val="22"/>
        </w:rPr>
        <w:t>Aantal uren blootstelling</w:t>
      </w:r>
      <w:r w:rsidR="007F609A">
        <w:rPr>
          <w:sz w:val="22"/>
          <w:szCs w:val="22"/>
        </w:rPr>
        <w:br/>
      </w:r>
      <w:r w:rsidR="007F609A">
        <w:rPr>
          <w:sz w:val="22"/>
          <w:szCs w:val="22"/>
        </w:rPr>
        <w:br/>
      </w:r>
      <w:r w:rsidR="007F609A">
        <w:t xml:space="preserve">- </w:t>
      </w:r>
      <w:proofErr w:type="spellStart"/>
      <w:r w:rsidR="007F609A">
        <w:t>Egw</w:t>
      </w:r>
      <w:proofErr w:type="spellEnd"/>
      <w:r w:rsidR="007F609A">
        <w:t xml:space="preserve"> = 1 komt overeen met : 1,5 dagen afwezigheid per jaar voor alle werknemers</w:t>
      </w:r>
      <w:r w:rsidR="00034DA3">
        <w:rPr>
          <w:sz w:val="22"/>
          <w:szCs w:val="22"/>
        </w:rPr>
        <w:t xml:space="preserve"> </w:t>
      </w:r>
    </w:p>
    <w:p w14:paraId="59C67695" w14:textId="6F226014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73E748B4" w14:textId="6FCFBC0E" w:rsidR="00137B78" w:rsidRDefault="00137B78" w:rsidP="005D1442">
      <w:pPr>
        <w:ind w:left="1800"/>
        <w:rPr>
          <w:sz w:val="22"/>
          <w:szCs w:val="22"/>
        </w:rPr>
      </w:pPr>
    </w:p>
    <w:tbl>
      <w:tblPr>
        <w:tblStyle w:val="TableGrid"/>
        <w:tblW w:w="768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145"/>
        <w:gridCol w:w="850"/>
        <w:gridCol w:w="851"/>
        <w:gridCol w:w="850"/>
        <w:gridCol w:w="992"/>
      </w:tblGrid>
      <w:tr w:rsidR="00137B78" w14:paraId="50B264B7" w14:textId="77777777" w:rsidTr="00137B78">
        <w:tc>
          <w:tcPr>
            <w:tcW w:w="414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DD209F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3937B8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842" w:type="dxa"/>
            <w:gridSpan w:val="2"/>
            <w:shd w:val="clear" w:color="auto" w:fill="BFBFBF" w:themeFill="background1" w:themeFillShade="BF"/>
            <w:vAlign w:val="center"/>
          </w:tcPr>
          <w:p w14:paraId="0E1B8462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137B78" w:rsidRPr="00E74119" w14:paraId="22226550" w14:textId="77777777" w:rsidTr="00137B78">
        <w:tc>
          <w:tcPr>
            <w:tcW w:w="414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9466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E1FF7AE" w14:textId="77777777" w:rsidR="00137B78" w:rsidRPr="00E74119" w:rsidRDefault="00137B78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B6D93E5" w14:textId="77777777" w:rsidR="00137B78" w:rsidRPr="00E74119" w:rsidRDefault="00137B78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45CF8F2F" w14:textId="77777777" w:rsidR="00137B78" w:rsidRPr="00E74119" w:rsidRDefault="00137B78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6B4D37E" w14:textId="77777777" w:rsidR="00137B78" w:rsidRPr="00E74119" w:rsidRDefault="00137B78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137B78" w14:paraId="17CD1F03" w14:textId="77777777" w:rsidTr="00137B78">
        <w:tc>
          <w:tcPr>
            <w:tcW w:w="4145" w:type="dxa"/>
            <w:tcBorders>
              <w:top w:val="single" w:sz="4" w:space="0" w:color="auto"/>
            </w:tcBorders>
          </w:tcPr>
          <w:p w14:paraId="1C956E0E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BABC735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80617F7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CD24529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9B3F50F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7B78" w14:paraId="0EC9C2F3" w14:textId="77777777" w:rsidTr="00137B78">
        <w:tc>
          <w:tcPr>
            <w:tcW w:w="4145" w:type="dxa"/>
          </w:tcPr>
          <w:p w14:paraId="332B7269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4D0E217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C7E4BD1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42F8B5D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F021AC4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7B78" w14:paraId="0F7543D0" w14:textId="77777777" w:rsidTr="00137B78">
        <w:tc>
          <w:tcPr>
            <w:tcW w:w="4145" w:type="dxa"/>
          </w:tcPr>
          <w:p w14:paraId="6D488D8F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36BAA60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473EF6E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EB51E8A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56143DC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7B78" w14:paraId="31B1D783" w14:textId="77777777" w:rsidTr="00137B78">
        <w:tc>
          <w:tcPr>
            <w:tcW w:w="7688" w:type="dxa"/>
            <w:gridSpan w:val="5"/>
            <w:shd w:val="clear" w:color="auto" w:fill="auto"/>
          </w:tcPr>
          <w:p w14:paraId="20B743D4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</w:tr>
    </w:tbl>
    <w:p w14:paraId="59C6769B" w14:textId="359A1A14" w:rsidR="009B3A48" w:rsidRDefault="009B3A48" w:rsidP="005D1442">
      <w:pPr>
        <w:ind w:left="1800"/>
        <w:rPr>
          <w:sz w:val="22"/>
          <w:szCs w:val="22"/>
        </w:rPr>
      </w:pPr>
    </w:p>
    <w:p w14:paraId="59C6769C" w14:textId="77777777" w:rsidR="009E27D7" w:rsidRDefault="009E27D7">
      <w:pPr>
        <w:rPr>
          <w:sz w:val="22"/>
          <w:szCs w:val="22"/>
        </w:rPr>
      </w:pPr>
    </w:p>
    <w:p w14:paraId="59C6769D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 personeel</w:t>
      </w:r>
      <w:r w:rsidR="009856C3">
        <w:rPr>
          <w:sz w:val="22"/>
          <w:szCs w:val="22"/>
        </w:rPr>
        <w:t xml:space="preserve"> </w:t>
      </w:r>
    </w:p>
    <w:p w14:paraId="74937915" w14:textId="636EFC12" w:rsidR="00137B78" w:rsidRPr="002557C8" w:rsidRDefault="00137B78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137B78" w14:paraId="2F24BDBD" w14:textId="77777777" w:rsidTr="000E0C7A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990BFF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6E08BC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5251D8A1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28F08B82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137B78" w14:paraId="76A786B6" w14:textId="77777777" w:rsidTr="000E0C7A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C863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A0757CE" w14:textId="77777777" w:rsidR="00137B78" w:rsidRPr="00E74119" w:rsidRDefault="00137B78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6C04B82" w14:textId="77777777" w:rsidR="00137B78" w:rsidRPr="00E74119" w:rsidRDefault="00137B78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A1D939D" w14:textId="77777777" w:rsidR="00137B78" w:rsidRPr="00E74119" w:rsidRDefault="00137B78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BB4E2A0" w14:textId="77777777" w:rsidR="00137B78" w:rsidRPr="00E74119" w:rsidRDefault="00137B78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2566DFE1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137B78" w14:paraId="549B55AE" w14:textId="77777777" w:rsidTr="000E0C7A">
        <w:tc>
          <w:tcPr>
            <w:tcW w:w="4253" w:type="dxa"/>
          </w:tcPr>
          <w:p w14:paraId="13E7FB5E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5A2F361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5FACDA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C76EE27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9B2889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06EC57F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7B78" w14:paraId="253D84DA" w14:textId="77777777" w:rsidTr="000E0C7A">
        <w:tc>
          <w:tcPr>
            <w:tcW w:w="4253" w:type="dxa"/>
          </w:tcPr>
          <w:p w14:paraId="6632C50E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4BEA9EA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894B33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16D185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70CE08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39CE658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7B78" w14:paraId="49D89CD7" w14:textId="77777777" w:rsidTr="000E0C7A">
        <w:tc>
          <w:tcPr>
            <w:tcW w:w="4253" w:type="dxa"/>
          </w:tcPr>
          <w:p w14:paraId="441E7297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F1EEB10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2CA758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1CAF57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37F6450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9382463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7B78" w14:paraId="2893F92F" w14:textId="77777777" w:rsidTr="000E0C7A">
        <w:tc>
          <w:tcPr>
            <w:tcW w:w="4253" w:type="dxa"/>
          </w:tcPr>
          <w:p w14:paraId="1605CAC3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7404878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29152F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1E9400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209B71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0F816EA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7B78" w14:paraId="6BC67F71" w14:textId="77777777" w:rsidTr="000E0C7A">
        <w:tc>
          <w:tcPr>
            <w:tcW w:w="4253" w:type="dxa"/>
          </w:tcPr>
          <w:p w14:paraId="4FCB424F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3BBC06B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D19C0B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85C1D4D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DCDB82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3DDB71D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7B78" w14:paraId="1C9FF712" w14:textId="77777777" w:rsidTr="000E0C7A">
        <w:tc>
          <w:tcPr>
            <w:tcW w:w="4253" w:type="dxa"/>
          </w:tcPr>
          <w:p w14:paraId="3913FCD3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ED6FE59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E8720D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6C2EC4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94B116F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FE8AF74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7B78" w14:paraId="08577F52" w14:textId="77777777" w:rsidTr="000E0C7A">
        <w:tc>
          <w:tcPr>
            <w:tcW w:w="4253" w:type="dxa"/>
          </w:tcPr>
          <w:p w14:paraId="3FD61FD1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48F6A32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E9CEC3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ADFD70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E0690E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52B4735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7B78" w14:paraId="584EAC6D" w14:textId="77777777" w:rsidTr="000E0C7A">
        <w:tc>
          <w:tcPr>
            <w:tcW w:w="7088" w:type="dxa"/>
            <w:gridSpan w:val="5"/>
            <w:shd w:val="clear" w:color="auto" w:fill="auto"/>
          </w:tcPr>
          <w:p w14:paraId="1FBC0FB5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CB35EF6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E" w14:textId="7D850EBE" w:rsidR="009B3A48" w:rsidRDefault="005D1442" w:rsidP="005D1442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2A0BA51E" w14:textId="77777777" w:rsidR="00137B78" w:rsidRDefault="00137B78" w:rsidP="00137B78">
      <w:pPr>
        <w:ind w:left="1418"/>
        <w:rPr>
          <w:sz w:val="22"/>
          <w:szCs w:val="22"/>
        </w:rPr>
      </w:pPr>
      <w:r>
        <w:rPr>
          <w:sz w:val="22"/>
          <w:szCs w:val="22"/>
        </w:rPr>
        <w:t>Militairen en burgers</w:t>
      </w:r>
      <w:r>
        <w:rPr>
          <w:sz w:val="22"/>
          <w:szCs w:val="22"/>
        </w:rPr>
        <w:br/>
      </w:r>
    </w:p>
    <w:tbl>
      <w:tblPr>
        <w:tblStyle w:val="TableGrid"/>
        <w:tblW w:w="5386" w:type="dxa"/>
        <w:tblInd w:w="1526" w:type="dxa"/>
        <w:tblLayout w:type="fixed"/>
        <w:tblLook w:val="04A0" w:firstRow="1" w:lastRow="0" w:firstColumn="1" w:lastColumn="0" w:noHBand="0" w:noVBand="1"/>
      </w:tblPr>
      <w:tblGrid>
        <w:gridCol w:w="4678"/>
        <w:gridCol w:w="708"/>
      </w:tblGrid>
      <w:tr w:rsidR="00137B78" w14:paraId="13CDED55" w14:textId="77777777" w:rsidTr="000E0C7A">
        <w:tc>
          <w:tcPr>
            <w:tcW w:w="4678" w:type="dxa"/>
          </w:tcPr>
          <w:p w14:paraId="1BCA42D9" w14:textId="77777777" w:rsidR="00137B78" w:rsidRDefault="00137B78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973353B" w14:textId="77777777" w:rsidR="00137B78" w:rsidRDefault="00137B78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F" w14:textId="77777777" w:rsidR="009B3A48" w:rsidRDefault="009B3A48" w:rsidP="000325A1">
      <w:pPr>
        <w:rPr>
          <w:sz w:val="22"/>
          <w:szCs w:val="22"/>
        </w:rPr>
      </w:pP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59C676A1" w14:textId="77777777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137B78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4AD5AF2E" w:rsidR="009B3A48" w:rsidRPr="004115B3" w:rsidRDefault="009B3A48" w:rsidP="00800387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5C6F78">
              <w:rPr>
                <w:sz w:val="22"/>
                <w:szCs w:val="22"/>
              </w:rPr>
              <w:t>17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098DB822" w:rsidR="009B3A48" w:rsidRPr="004115B3" w:rsidRDefault="009B3A48" w:rsidP="00800387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5C6F78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02A19807" w:rsidR="009B3A48" w:rsidRPr="004115B3" w:rsidRDefault="009B3A48" w:rsidP="00800387">
            <w:pPr>
              <w:jc w:val="center"/>
            </w:pPr>
            <w:r w:rsidRPr="004115B3">
              <w:rPr>
                <w:sz w:val="22"/>
                <w:szCs w:val="22"/>
              </w:rPr>
              <w:t xml:space="preserve">Jaar </w:t>
            </w:r>
            <w:r w:rsidR="005C6F78">
              <w:rPr>
                <w:sz w:val="22"/>
                <w:szCs w:val="22"/>
              </w:rPr>
              <w:t>X(2019</w:t>
            </w:r>
            <w:r w:rsidR="00800387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137B78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0111C6FF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5C6F78">
              <w:rPr>
                <w:b/>
                <w:sz w:val="22"/>
                <w:szCs w:val="22"/>
              </w:rPr>
              <w:t>,03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29EA0AA6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800387">
              <w:rPr>
                <w:b/>
                <w:sz w:val="22"/>
                <w:szCs w:val="22"/>
              </w:rPr>
              <w:t>,0</w:t>
            </w:r>
            <w:r w:rsidR="005C6F7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4A55BBBB" w:rsidR="009B3A48" w:rsidRPr="005D1442" w:rsidRDefault="005C6F78" w:rsidP="004115B3">
            <w:pPr>
              <w:jc w:val="center"/>
              <w:rPr>
                <w:b/>
                <w:color w:val="0000FF"/>
              </w:rPr>
            </w:pPr>
            <w:r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5146538B" w:rsidR="009B3A48" w:rsidRPr="00AC33C0" w:rsidRDefault="00261CCF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35A89EA" w14:textId="77777777" w:rsidR="00137B78" w:rsidRDefault="00137B7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  <w:sectPr w:rsidR="00137B78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B2" w14:textId="43A606AA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lastRenderedPageBreak/>
        <w:t>Inlichtingen betreffende de ongevallen op de weg naar en van het werk</w:t>
      </w:r>
    </w:p>
    <w:p w14:paraId="70429515" w14:textId="77777777" w:rsidR="00494BF5" w:rsidRPr="00494BF5" w:rsidRDefault="005D1442" w:rsidP="005D1442">
      <w:pPr>
        <w:ind w:left="360"/>
        <w:rPr>
          <w:sz w:val="22"/>
          <w:szCs w:val="22"/>
        </w:rPr>
      </w:pPr>
      <w:r>
        <w:rPr>
          <w:i/>
          <w:color w:val="FF0000"/>
          <w:sz w:val="22"/>
          <w:szCs w:val="22"/>
        </w:rPr>
        <w:br/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494BF5" w:rsidRPr="006C7EC9" w14:paraId="2919A894" w14:textId="64A9D4A0" w:rsidTr="004B49C5">
        <w:tc>
          <w:tcPr>
            <w:tcW w:w="4016" w:type="dxa"/>
            <w:tcBorders>
              <w:right w:val="single" w:sz="4" w:space="0" w:color="auto"/>
            </w:tcBorders>
          </w:tcPr>
          <w:p w14:paraId="7D33037C" w14:textId="4B0813C4" w:rsidR="00494BF5" w:rsidRPr="006C7EC9" w:rsidRDefault="00494BF5" w:rsidP="00494BF5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AEB0" w14:textId="1092349D" w:rsidR="00494BF5" w:rsidRPr="006C7EC9" w:rsidRDefault="00494BF5" w:rsidP="004B49C5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1C7C14B8" w14:textId="1723C511" w:rsidR="00494BF5" w:rsidRPr="006C7EC9" w:rsidRDefault="00494BF5" w:rsidP="00986128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2982" w14:textId="615B7C71" w:rsidR="00494BF5" w:rsidRPr="006C7EC9" w:rsidRDefault="00494BF5" w:rsidP="004B49C5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624EE3F4" w14:textId="66BB52ED" w:rsidR="00494BF5" w:rsidRPr="006C7EC9" w:rsidRDefault="004B49C5" w:rsidP="00986128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494BF5"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3" w14:textId="0B34A1E2" w:rsidR="009B3A48" w:rsidRPr="006C7EC9" w:rsidRDefault="005D1442" w:rsidP="005D1442">
      <w:pPr>
        <w:ind w:left="360"/>
        <w:rPr>
          <w:color w:val="365F91" w:themeColor="accent1" w:themeShade="BF"/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"/>
        <w:gridCol w:w="7865"/>
      </w:tblGrid>
      <w:tr w:rsidR="001325A6" w:rsidRPr="00055BC6" w14:paraId="59C676BB" w14:textId="77777777" w:rsidTr="005D1442">
        <w:tc>
          <w:tcPr>
            <w:tcW w:w="776" w:type="dxa"/>
          </w:tcPr>
          <w:p w14:paraId="59C676B9" w14:textId="77777777" w:rsidR="009B3A48" w:rsidRPr="00055BC6" w:rsidRDefault="009B3A48" w:rsidP="00ED7AD4"/>
        </w:tc>
        <w:tc>
          <w:tcPr>
            <w:tcW w:w="8072" w:type="dxa"/>
            <w:tcBorders>
              <w:bottom w:val="single" w:sz="4" w:space="0" w:color="auto"/>
            </w:tcBorders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EA5E15" w:rsidRPr="00055BC6" w14:paraId="59C676BE" w14:textId="77777777" w:rsidTr="005D1442">
        <w:tc>
          <w:tcPr>
            <w:tcW w:w="776" w:type="dxa"/>
          </w:tcPr>
          <w:p w14:paraId="59C676BC" w14:textId="77777777" w:rsidR="00EA5E15" w:rsidRPr="00055BC6" w:rsidRDefault="00EA5E15" w:rsidP="00ED7AD4"/>
        </w:tc>
        <w:tc>
          <w:tcPr>
            <w:tcW w:w="8072" w:type="dxa"/>
            <w:shd w:val="clear" w:color="auto" w:fill="auto"/>
          </w:tcPr>
          <w:p w14:paraId="59C676BD" w14:textId="66E4B05F" w:rsidR="00EA5E15" w:rsidRPr="00055BC6" w:rsidRDefault="005A2170" w:rsidP="004E588F">
            <w:proofErr w:type="spellStart"/>
            <w:r>
              <w:t>Sensibilisation</w:t>
            </w:r>
            <w:proofErr w:type="spellEnd"/>
            <w:r>
              <w:t xml:space="preserve"> via SHP</w:t>
            </w:r>
          </w:p>
        </w:tc>
      </w:tr>
      <w:tr w:rsidR="00EA5E15" w:rsidRPr="007F609A" w14:paraId="59C676C1" w14:textId="77777777" w:rsidTr="005D1442">
        <w:tc>
          <w:tcPr>
            <w:tcW w:w="776" w:type="dxa"/>
          </w:tcPr>
          <w:p w14:paraId="59C676BF" w14:textId="77777777" w:rsidR="00EA5E15" w:rsidRPr="00055BC6" w:rsidRDefault="00EA5E15" w:rsidP="00ED7AD4"/>
        </w:tc>
        <w:tc>
          <w:tcPr>
            <w:tcW w:w="8072" w:type="dxa"/>
            <w:shd w:val="clear" w:color="auto" w:fill="auto"/>
          </w:tcPr>
          <w:p w14:paraId="59C676C0" w14:textId="4CD7A3F6" w:rsidR="00EA5E15" w:rsidRPr="005C6F78" w:rsidRDefault="005C6F78" w:rsidP="004E588F">
            <w:pPr>
              <w:rPr>
                <w:lang w:val="fr-BE"/>
              </w:rPr>
            </w:pPr>
            <w:r w:rsidRPr="005C6F78">
              <w:rPr>
                <w:lang w:val="fr-BE"/>
              </w:rPr>
              <w:t xml:space="preserve">Remarques formulées lors de constatation de </w:t>
            </w:r>
            <w:proofErr w:type="spellStart"/>
            <w:r w:rsidRPr="005C6F78">
              <w:rPr>
                <w:lang w:val="fr-BE"/>
              </w:rPr>
              <w:t>Sit</w:t>
            </w:r>
            <w:proofErr w:type="spellEnd"/>
            <w:r w:rsidRPr="005C6F78">
              <w:rPr>
                <w:lang w:val="fr-BE"/>
              </w:rPr>
              <w:t xml:space="preserve"> (potentiellement) dangereuses</w:t>
            </w:r>
          </w:p>
        </w:tc>
      </w:tr>
      <w:tr w:rsidR="00EA5E15" w:rsidRPr="007F609A" w14:paraId="59C676C4" w14:textId="77777777" w:rsidTr="005D1442">
        <w:tc>
          <w:tcPr>
            <w:tcW w:w="776" w:type="dxa"/>
          </w:tcPr>
          <w:p w14:paraId="59C676C2" w14:textId="77777777" w:rsidR="00EA5E15" w:rsidRPr="005C6F78" w:rsidRDefault="00EA5E15" w:rsidP="00ED7AD4">
            <w:pPr>
              <w:rPr>
                <w:lang w:val="fr-BE"/>
              </w:rPr>
            </w:pPr>
          </w:p>
        </w:tc>
        <w:tc>
          <w:tcPr>
            <w:tcW w:w="8072" w:type="dxa"/>
            <w:shd w:val="clear" w:color="auto" w:fill="auto"/>
          </w:tcPr>
          <w:p w14:paraId="59C676C3" w14:textId="77777777" w:rsidR="00EA5E15" w:rsidRPr="005C6F78" w:rsidRDefault="00EA5E15" w:rsidP="004E588F">
            <w:pPr>
              <w:rPr>
                <w:lang w:val="fr-BE"/>
              </w:rPr>
            </w:pPr>
          </w:p>
        </w:tc>
      </w:tr>
      <w:tr w:rsidR="00EA5E15" w:rsidRPr="007F609A" w14:paraId="59C676C7" w14:textId="77777777" w:rsidTr="005D1442">
        <w:tc>
          <w:tcPr>
            <w:tcW w:w="776" w:type="dxa"/>
          </w:tcPr>
          <w:p w14:paraId="59C676C5" w14:textId="77777777" w:rsidR="00EA5E15" w:rsidRPr="005C6F78" w:rsidRDefault="00EA5E15" w:rsidP="00ED7AD4">
            <w:pPr>
              <w:rPr>
                <w:lang w:val="fr-BE"/>
              </w:rPr>
            </w:pPr>
          </w:p>
        </w:tc>
        <w:tc>
          <w:tcPr>
            <w:tcW w:w="8072" w:type="dxa"/>
            <w:shd w:val="clear" w:color="auto" w:fill="auto"/>
          </w:tcPr>
          <w:p w14:paraId="59C676C6" w14:textId="77777777" w:rsidR="00EA5E15" w:rsidRPr="005C6F78" w:rsidRDefault="00EA5E15" w:rsidP="004E588F">
            <w:pPr>
              <w:rPr>
                <w:lang w:val="fr-BE"/>
              </w:rPr>
            </w:pPr>
          </w:p>
        </w:tc>
      </w:tr>
      <w:tr w:rsidR="00EA5E15" w:rsidRPr="007F609A" w14:paraId="59C676CA" w14:textId="77777777" w:rsidTr="005D1442">
        <w:tc>
          <w:tcPr>
            <w:tcW w:w="776" w:type="dxa"/>
          </w:tcPr>
          <w:p w14:paraId="59C676C8" w14:textId="77777777" w:rsidR="00EA5E15" w:rsidRPr="005C6F78" w:rsidRDefault="00EA5E15" w:rsidP="00ED7AD4">
            <w:pPr>
              <w:rPr>
                <w:lang w:val="fr-BE"/>
              </w:rPr>
            </w:pPr>
          </w:p>
        </w:tc>
        <w:tc>
          <w:tcPr>
            <w:tcW w:w="8072" w:type="dxa"/>
            <w:shd w:val="clear" w:color="auto" w:fill="auto"/>
          </w:tcPr>
          <w:p w14:paraId="59C676C9" w14:textId="77777777" w:rsidR="00EA5E15" w:rsidRPr="005C6F78" w:rsidRDefault="00EA5E15" w:rsidP="004E588F">
            <w:pPr>
              <w:rPr>
                <w:lang w:val="fr-BE"/>
              </w:rPr>
            </w:pPr>
          </w:p>
        </w:tc>
      </w:tr>
    </w:tbl>
    <w:p w14:paraId="59C676CB" w14:textId="77777777" w:rsidR="009B3A48" w:rsidRPr="005C6F78" w:rsidRDefault="009B3A48" w:rsidP="00ED7AD4">
      <w:pPr>
        <w:rPr>
          <w:sz w:val="22"/>
          <w:szCs w:val="22"/>
          <w:lang w:val="fr-BE"/>
        </w:rPr>
      </w:pPr>
    </w:p>
    <w:p w14:paraId="59C676CC" w14:textId="77777777" w:rsidR="009E27D7" w:rsidRPr="005C6F78" w:rsidRDefault="009E27D7">
      <w:pPr>
        <w:rPr>
          <w:sz w:val="22"/>
          <w:szCs w:val="22"/>
          <w:lang w:val="fr-BE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5"/>
        <w:gridCol w:w="3124"/>
      </w:tblGrid>
      <w:tr w:rsidR="009B3A48" w14:paraId="59C676D2" w14:textId="77777777" w:rsidTr="005D1442">
        <w:tc>
          <w:tcPr>
            <w:tcW w:w="720" w:type="dxa"/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14:paraId="59C676D6" w14:textId="77777777" w:rsidTr="005D1442">
        <w:tc>
          <w:tcPr>
            <w:tcW w:w="720" w:type="dxa"/>
          </w:tcPr>
          <w:p w14:paraId="59C676D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6D4" w14:textId="3CFB9224" w:rsidR="00C70B83" w:rsidRPr="004115B3" w:rsidRDefault="004B49C5" w:rsidP="004E588F">
            <w:r>
              <w:t>Zie lokaal preventieplan (LPP)</w:t>
            </w:r>
          </w:p>
        </w:tc>
        <w:tc>
          <w:tcPr>
            <w:tcW w:w="3207" w:type="dxa"/>
            <w:shd w:val="clear" w:color="auto" w:fill="auto"/>
          </w:tcPr>
          <w:p w14:paraId="59C676D5" w14:textId="77777777" w:rsidR="00C70B83" w:rsidRPr="004115B3" w:rsidRDefault="00C70B83" w:rsidP="004E588F"/>
        </w:tc>
      </w:tr>
      <w:tr w:rsidR="00C70B83" w14:paraId="59C676DA" w14:textId="77777777" w:rsidTr="005D1442">
        <w:tc>
          <w:tcPr>
            <w:tcW w:w="720" w:type="dxa"/>
          </w:tcPr>
          <w:p w14:paraId="59C676D7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6D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5D1442">
        <w:tc>
          <w:tcPr>
            <w:tcW w:w="720" w:type="dxa"/>
          </w:tcPr>
          <w:p w14:paraId="59C676DB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6DC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5D1442">
        <w:tc>
          <w:tcPr>
            <w:tcW w:w="720" w:type="dxa"/>
          </w:tcPr>
          <w:p w14:paraId="59C676DF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6E0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  <w:tr w:rsidR="00C70B83" w14:paraId="59C676E6" w14:textId="77777777" w:rsidTr="005D1442">
        <w:tc>
          <w:tcPr>
            <w:tcW w:w="720" w:type="dxa"/>
          </w:tcPr>
          <w:p w14:paraId="59C676E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6E4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5" w14:textId="77777777" w:rsidR="00C70B83" w:rsidRPr="004115B3" w:rsidRDefault="00C70B83" w:rsidP="00ED7AD4"/>
        </w:tc>
      </w:tr>
      <w:tr w:rsidR="00C70B83" w14:paraId="59C676EA" w14:textId="77777777" w:rsidTr="005D1442">
        <w:tc>
          <w:tcPr>
            <w:tcW w:w="720" w:type="dxa"/>
          </w:tcPr>
          <w:p w14:paraId="59C676E7" w14:textId="77777777" w:rsidR="00C70B83" w:rsidRPr="004115B3" w:rsidRDefault="00C70B83" w:rsidP="00ED7AD4"/>
        </w:tc>
        <w:tc>
          <w:tcPr>
            <w:tcW w:w="4865" w:type="dxa"/>
            <w:shd w:val="clear" w:color="auto" w:fill="auto"/>
          </w:tcPr>
          <w:p w14:paraId="59C676E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9" w14:textId="77777777" w:rsidR="00C70B83" w:rsidRPr="004115B3" w:rsidRDefault="00C70B83" w:rsidP="00ED7AD4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21CA671A" w:rsidR="004E75D5" w:rsidRDefault="004E75D5" w:rsidP="004E75D5">
      <w:pPr>
        <w:ind w:left="720"/>
        <w:rPr>
          <w:sz w:val="22"/>
          <w:szCs w:val="22"/>
        </w:rPr>
      </w:pPr>
    </w:p>
    <w:p w14:paraId="6CE21A3F" w14:textId="77777777" w:rsidR="005C6F78" w:rsidRDefault="005C6F78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1"/>
        <w:gridCol w:w="1436"/>
        <w:gridCol w:w="1606"/>
        <w:gridCol w:w="1017"/>
      </w:tblGrid>
      <w:tr w:rsidR="004B49C5" w:rsidRPr="00055BC6" w14:paraId="7E9769B2" w14:textId="77777777" w:rsidTr="004B49C5">
        <w:tc>
          <w:tcPr>
            <w:tcW w:w="4631" w:type="dxa"/>
          </w:tcPr>
          <w:p w14:paraId="36CE6700" w14:textId="77777777" w:rsidR="004B49C5" w:rsidRPr="00055BC6" w:rsidRDefault="004B49C5" w:rsidP="000E0C7A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14:paraId="27522C6A" w14:textId="77777777" w:rsidR="004B49C5" w:rsidRPr="00055BC6" w:rsidRDefault="004B49C5" w:rsidP="000E0C7A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167EA7F1" w14:textId="77777777" w:rsidR="004B49C5" w:rsidRPr="00055BC6" w:rsidRDefault="004B49C5" w:rsidP="000E0C7A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13FD7C54" w14:textId="77777777" w:rsidR="004B49C5" w:rsidRPr="00055BC6" w:rsidRDefault="004B49C5" w:rsidP="000E0C7A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4B49C5" w:rsidRPr="00055BC6" w14:paraId="29BE6101" w14:textId="77777777" w:rsidTr="004B49C5">
        <w:tc>
          <w:tcPr>
            <w:tcW w:w="4631" w:type="dxa"/>
          </w:tcPr>
          <w:p w14:paraId="11BEC0F0" w14:textId="77777777" w:rsidR="004B49C5" w:rsidRPr="00055BC6" w:rsidRDefault="004B49C5" w:rsidP="000E0C7A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42" w:type="dxa"/>
            <w:gridSpan w:val="2"/>
            <w:shd w:val="clear" w:color="auto" w:fill="auto"/>
          </w:tcPr>
          <w:p w14:paraId="5DFC609F" w14:textId="77777777" w:rsidR="004B49C5" w:rsidRPr="00055BC6" w:rsidRDefault="004B49C5" w:rsidP="000E0C7A">
            <w:pPr>
              <w:jc w:val="center"/>
            </w:pPr>
            <w:r>
              <w:t>Zie verslag LDPBW</w:t>
            </w:r>
          </w:p>
        </w:tc>
        <w:tc>
          <w:tcPr>
            <w:tcW w:w="1017" w:type="dxa"/>
            <w:shd w:val="clear" w:color="auto" w:fill="auto"/>
          </w:tcPr>
          <w:p w14:paraId="36139EC3" w14:textId="77777777" w:rsidR="004B49C5" w:rsidRPr="00055BC6" w:rsidRDefault="004B49C5" w:rsidP="000E0C7A">
            <w:pPr>
              <w:jc w:val="center"/>
            </w:pPr>
          </w:p>
        </w:tc>
      </w:tr>
      <w:tr w:rsidR="004B49C5" w:rsidRPr="00055BC6" w14:paraId="6598FE26" w14:textId="77777777" w:rsidTr="004B49C5">
        <w:tc>
          <w:tcPr>
            <w:tcW w:w="4631" w:type="dxa"/>
          </w:tcPr>
          <w:p w14:paraId="079C25C1" w14:textId="77777777" w:rsidR="004B49C5" w:rsidRPr="00055BC6" w:rsidRDefault="004B49C5" w:rsidP="000E0C7A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42" w:type="dxa"/>
            <w:gridSpan w:val="2"/>
            <w:shd w:val="clear" w:color="auto" w:fill="auto"/>
          </w:tcPr>
          <w:p w14:paraId="0C610E0C" w14:textId="77777777" w:rsidR="004B49C5" w:rsidRPr="00055BC6" w:rsidRDefault="004B49C5" w:rsidP="000E0C7A">
            <w:pPr>
              <w:jc w:val="center"/>
            </w:pPr>
            <w:r>
              <w:t>Zie verslag LDPBW</w:t>
            </w:r>
          </w:p>
        </w:tc>
        <w:tc>
          <w:tcPr>
            <w:tcW w:w="1017" w:type="dxa"/>
            <w:shd w:val="clear" w:color="auto" w:fill="auto"/>
          </w:tcPr>
          <w:p w14:paraId="026486EE" w14:textId="77777777" w:rsidR="004B49C5" w:rsidRPr="00055BC6" w:rsidRDefault="004B49C5" w:rsidP="000E0C7A">
            <w:pPr>
              <w:jc w:val="center"/>
            </w:pPr>
          </w:p>
        </w:tc>
      </w:tr>
      <w:tr w:rsidR="004B49C5" w:rsidRPr="00055BC6" w14:paraId="16EACE40" w14:textId="77777777" w:rsidTr="004B49C5">
        <w:tc>
          <w:tcPr>
            <w:tcW w:w="4631" w:type="dxa"/>
          </w:tcPr>
          <w:p w14:paraId="395ADFA9" w14:textId="77777777" w:rsidR="004B49C5" w:rsidRPr="00055BC6" w:rsidRDefault="004B49C5" w:rsidP="000E0C7A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42" w:type="dxa"/>
            <w:gridSpan w:val="2"/>
            <w:shd w:val="clear" w:color="auto" w:fill="auto"/>
          </w:tcPr>
          <w:p w14:paraId="6E43176E" w14:textId="77777777" w:rsidR="004B49C5" w:rsidRPr="00055BC6" w:rsidRDefault="004B49C5" w:rsidP="000E0C7A">
            <w:pPr>
              <w:jc w:val="center"/>
            </w:pPr>
            <w:r>
              <w:t>Zie verslag LDPBW</w:t>
            </w:r>
          </w:p>
        </w:tc>
        <w:tc>
          <w:tcPr>
            <w:tcW w:w="1017" w:type="dxa"/>
            <w:shd w:val="clear" w:color="auto" w:fill="auto"/>
          </w:tcPr>
          <w:p w14:paraId="1EE6CA47" w14:textId="77777777" w:rsidR="004B49C5" w:rsidRPr="00055BC6" w:rsidRDefault="004B49C5" w:rsidP="000E0C7A">
            <w:pPr>
              <w:jc w:val="center"/>
            </w:pPr>
          </w:p>
        </w:tc>
      </w:tr>
      <w:tr w:rsidR="004B49C5" w:rsidRPr="00055BC6" w14:paraId="167753B1" w14:textId="77777777" w:rsidTr="004B49C5">
        <w:tc>
          <w:tcPr>
            <w:tcW w:w="4631" w:type="dxa"/>
          </w:tcPr>
          <w:p w14:paraId="48F73987" w14:textId="77777777" w:rsidR="004B49C5" w:rsidRPr="00055BC6" w:rsidRDefault="004B49C5" w:rsidP="000E0C7A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36" w:type="dxa"/>
            <w:shd w:val="clear" w:color="auto" w:fill="auto"/>
          </w:tcPr>
          <w:p w14:paraId="4F66C66F" w14:textId="77777777" w:rsidR="004B49C5" w:rsidRPr="00055BC6" w:rsidRDefault="004B49C5" w:rsidP="000E0C7A">
            <w:pPr>
              <w:jc w:val="center"/>
            </w:pPr>
            <w:r>
              <w:t>NVT</w:t>
            </w:r>
          </w:p>
        </w:tc>
        <w:tc>
          <w:tcPr>
            <w:tcW w:w="1606" w:type="dxa"/>
            <w:shd w:val="clear" w:color="auto" w:fill="auto"/>
          </w:tcPr>
          <w:p w14:paraId="34D77AB9" w14:textId="77777777" w:rsidR="004B49C5" w:rsidRPr="00055BC6" w:rsidRDefault="004B49C5" w:rsidP="000E0C7A">
            <w:pPr>
              <w:jc w:val="center"/>
            </w:pPr>
          </w:p>
        </w:tc>
        <w:tc>
          <w:tcPr>
            <w:tcW w:w="1017" w:type="dxa"/>
            <w:shd w:val="clear" w:color="auto" w:fill="auto"/>
          </w:tcPr>
          <w:p w14:paraId="498BE259" w14:textId="77777777" w:rsidR="004B49C5" w:rsidRPr="00055BC6" w:rsidRDefault="004B49C5" w:rsidP="000E0C7A">
            <w:pPr>
              <w:jc w:val="center"/>
            </w:pPr>
          </w:p>
        </w:tc>
      </w:tr>
      <w:tr w:rsidR="004B49C5" w:rsidRPr="00055BC6" w14:paraId="3BDA688F" w14:textId="77777777" w:rsidTr="004B49C5">
        <w:tc>
          <w:tcPr>
            <w:tcW w:w="4631" w:type="dxa"/>
          </w:tcPr>
          <w:p w14:paraId="7AD25B3B" w14:textId="77777777" w:rsidR="004B49C5" w:rsidRPr="00055BC6" w:rsidRDefault="004B49C5" w:rsidP="000E0C7A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42" w:type="dxa"/>
            <w:gridSpan w:val="2"/>
            <w:shd w:val="clear" w:color="auto" w:fill="auto"/>
          </w:tcPr>
          <w:p w14:paraId="7302CD88" w14:textId="77777777" w:rsidR="004B49C5" w:rsidRPr="00055BC6" w:rsidRDefault="004B49C5" w:rsidP="000E0C7A">
            <w:pPr>
              <w:jc w:val="center"/>
            </w:pPr>
            <w:r>
              <w:t>Via kwartier</w:t>
            </w:r>
          </w:p>
        </w:tc>
        <w:tc>
          <w:tcPr>
            <w:tcW w:w="1017" w:type="dxa"/>
            <w:shd w:val="clear" w:color="auto" w:fill="auto"/>
          </w:tcPr>
          <w:p w14:paraId="4D93D836" w14:textId="77777777" w:rsidR="004B49C5" w:rsidRPr="00055BC6" w:rsidRDefault="004B49C5" w:rsidP="000E0C7A">
            <w:pPr>
              <w:jc w:val="center"/>
            </w:pPr>
            <w:r>
              <w:t>100</w:t>
            </w:r>
          </w:p>
        </w:tc>
      </w:tr>
      <w:tr w:rsidR="004B49C5" w:rsidRPr="00055BC6" w14:paraId="29BC5F72" w14:textId="77777777" w:rsidTr="004B49C5">
        <w:tc>
          <w:tcPr>
            <w:tcW w:w="4631" w:type="dxa"/>
          </w:tcPr>
          <w:p w14:paraId="44EA00BA" w14:textId="77777777" w:rsidR="004B49C5" w:rsidRPr="00055BC6" w:rsidRDefault="004B49C5" w:rsidP="000E0C7A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36" w:type="dxa"/>
            <w:shd w:val="clear" w:color="auto" w:fill="auto"/>
          </w:tcPr>
          <w:p w14:paraId="602AC40C" w14:textId="77777777" w:rsidR="004B49C5" w:rsidRPr="00055BC6" w:rsidRDefault="004B49C5" w:rsidP="000E0C7A">
            <w:pPr>
              <w:jc w:val="center"/>
            </w:pPr>
            <w:r>
              <w:t>NVT</w:t>
            </w:r>
          </w:p>
        </w:tc>
        <w:tc>
          <w:tcPr>
            <w:tcW w:w="1606" w:type="dxa"/>
            <w:shd w:val="clear" w:color="auto" w:fill="auto"/>
          </w:tcPr>
          <w:p w14:paraId="63AFF073" w14:textId="77777777" w:rsidR="004B49C5" w:rsidRPr="00055BC6" w:rsidRDefault="004B49C5" w:rsidP="000E0C7A">
            <w:pPr>
              <w:jc w:val="center"/>
            </w:pPr>
          </w:p>
        </w:tc>
        <w:tc>
          <w:tcPr>
            <w:tcW w:w="1017" w:type="dxa"/>
            <w:shd w:val="clear" w:color="auto" w:fill="auto"/>
          </w:tcPr>
          <w:p w14:paraId="6FA861C9" w14:textId="77777777" w:rsidR="004B49C5" w:rsidRPr="00055BC6" w:rsidRDefault="004B49C5" w:rsidP="000E0C7A">
            <w:pPr>
              <w:jc w:val="center"/>
            </w:pPr>
          </w:p>
        </w:tc>
      </w:tr>
    </w:tbl>
    <w:p w14:paraId="3AA662F8" w14:textId="77777777" w:rsidR="004B49C5" w:rsidRDefault="004B49C5" w:rsidP="004B49C5">
      <w:pPr>
        <w:rPr>
          <w:sz w:val="22"/>
          <w:szCs w:val="22"/>
        </w:rPr>
      </w:pPr>
    </w:p>
    <w:p w14:paraId="1C2F93AC" w14:textId="77777777" w:rsidR="004B49C5" w:rsidRDefault="004B49C5" w:rsidP="004B49C5">
      <w:pPr>
        <w:ind w:left="709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werd aan het jaarverslag van de LDPBW 08 aangehecht.</w:t>
      </w:r>
    </w:p>
    <w:p w14:paraId="6840DD36" w14:textId="77777777" w:rsidR="004B49C5" w:rsidRPr="00055BC6" w:rsidRDefault="004B49C5" w:rsidP="004B49C5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E0DAF76" w14:textId="77777777" w:rsidR="004B49C5" w:rsidRDefault="004B49C5" w:rsidP="004B49C5">
      <w:pPr>
        <w:ind w:left="2880" w:hanging="1887"/>
        <w:rPr>
          <w:sz w:val="22"/>
          <w:szCs w:val="22"/>
        </w:rPr>
        <w:sectPr w:rsidR="004B49C5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1B735582" w14:textId="25F6F47A" w:rsidR="004B49C5" w:rsidRPr="00BB23C7" w:rsidRDefault="004B49C5" w:rsidP="004B49C5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lastRenderedPageBreak/>
        <w:t>-Naam en adres organisme 1</w:t>
      </w:r>
    </w:p>
    <w:p w14:paraId="32A41D7E" w14:textId="77777777" w:rsidR="004B49C5" w:rsidRDefault="004B49C5" w:rsidP="004B49C5">
      <w:pPr>
        <w:ind w:left="1418" w:hanging="284"/>
        <w:rPr>
          <w:sz w:val="22"/>
          <w:szCs w:val="22"/>
        </w:rPr>
      </w:pPr>
    </w:p>
    <w:p w14:paraId="5D0C2644" w14:textId="77777777" w:rsidR="004B49C5" w:rsidRPr="00647A25" w:rsidRDefault="004B49C5" w:rsidP="004B49C5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3624E116" w14:textId="77777777" w:rsidR="004B49C5" w:rsidRPr="00261CCF" w:rsidRDefault="004B49C5" w:rsidP="004B49C5">
      <w:pPr>
        <w:ind w:left="2880" w:hanging="1887"/>
        <w:rPr>
          <w:sz w:val="22"/>
          <w:szCs w:val="22"/>
          <w:lang w:val="en-US"/>
        </w:rPr>
      </w:pPr>
      <w:r w:rsidRPr="00261CCF">
        <w:rPr>
          <w:sz w:val="22"/>
          <w:szCs w:val="22"/>
          <w:lang w:val="en-US"/>
        </w:rPr>
        <w:t>-Naam en adres organisme 2</w:t>
      </w:r>
    </w:p>
    <w:p w14:paraId="3FDBCF6D" w14:textId="77777777" w:rsidR="004B49C5" w:rsidRPr="00302050" w:rsidRDefault="004B49C5" w:rsidP="004B49C5">
      <w:pPr>
        <w:ind w:left="1134"/>
        <w:rPr>
          <w:sz w:val="22"/>
          <w:szCs w:val="22"/>
          <w:lang w:val="en-US"/>
        </w:rPr>
      </w:pPr>
      <w:r w:rsidRPr="004B49C5">
        <w:rPr>
          <w:sz w:val="22"/>
          <w:szCs w:val="22"/>
          <w:lang w:val="en-US"/>
        </w:rPr>
        <w:br/>
      </w:r>
      <w:r w:rsidRPr="00302050">
        <w:rPr>
          <w:sz w:val="22"/>
          <w:szCs w:val="22"/>
          <w:lang w:val="en-US"/>
        </w:rPr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6EB1588B" w14:textId="77777777" w:rsidR="004B49C5" w:rsidRPr="00302050" w:rsidRDefault="004B49C5" w:rsidP="004B49C5">
      <w:pPr>
        <w:ind w:left="1418" w:hanging="284"/>
        <w:rPr>
          <w:sz w:val="22"/>
          <w:szCs w:val="22"/>
          <w:lang w:val="en-US"/>
        </w:rPr>
      </w:pPr>
    </w:p>
    <w:p w14:paraId="249EC56F" w14:textId="77777777" w:rsidR="004B49C5" w:rsidRPr="00647A25" w:rsidRDefault="004B49C5" w:rsidP="004B49C5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7A08ED64" w14:textId="77777777" w:rsidR="004B49C5" w:rsidRDefault="004B49C5" w:rsidP="004B49C5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59C67713" w14:textId="189AD29D" w:rsidR="009B3A48" w:rsidRPr="00055BC6" w:rsidRDefault="004B49C5" w:rsidP="004B49C5">
      <w:pPr>
        <w:tabs>
          <w:tab w:val="left" w:pos="993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</w:t>
      </w:r>
      <w:r>
        <w:rPr>
          <w:sz w:val="22"/>
          <w:szCs w:val="22"/>
        </w:rPr>
        <w:tab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 </w:t>
      </w:r>
      <w:r>
        <w:rPr>
          <w:sz w:val="22"/>
          <w:szCs w:val="22"/>
        </w:rPr>
        <w:tab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</w:p>
    <w:p w14:paraId="59C67720" w14:textId="77777777" w:rsidR="009B3A48" w:rsidRPr="003165B5" w:rsidRDefault="009B3A48"/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68F1CFE9" w:rsidR="009B3A48" w:rsidRPr="006C7EC9" w:rsidRDefault="007F609A" w:rsidP="00D91E3D">
      <w:pPr>
        <w:ind w:left="360"/>
        <w:rPr>
          <w:color w:val="365F91" w:themeColor="accent1" w:themeShade="BF"/>
        </w:rPr>
      </w:pPr>
      <w:r w:rsidRPr="007F609A">
        <w:t>De inlichtingen worden hernomen in de Bijlage C van het luik 1 van het JV</w:t>
      </w:r>
    </w:p>
    <w:p w14:paraId="59C67725" w14:textId="77777777" w:rsidR="009B3A48" w:rsidRDefault="009B3A48"/>
    <w:p w14:paraId="59C67727" w14:textId="79264E78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42E1930E" w:rsidR="009B3A48" w:rsidRPr="00D660CD" w:rsidRDefault="00D660CD" w:rsidP="003A385F">
      <w:pPr>
        <w:ind w:left="720"/>
        <w:rPr>
          <w:sz w:val="22"/>
          <w:szCs w:val="22"/>
        </w:rPr>
      </w:pPr>
      <w:r w:rsidRPr="00D660CD">
        <w:rPr>
          <w:sz w:val="22"/>
          <w:szCs w:val="22"/>
        </w:rPr>
        <w:t>Geen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1C13F4DA" w14:textId="77777777" w:rsidR="007F609A" w:rsidRDefault="007F609A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sectPr w:rsidR="007F609A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3E" w14:textId="1198557A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bookmarkStart w:id="0" w:name="_GoBack"/>
      <w:bookmarkEnd w:id="0"/>
      <w:r>
        <w:lastRenderedPageBreak/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9"/>
        <w:gridCol w:w="1217"/>
      </w:tblGrid>
      <w:tr w:rsidR="009B3A48" w:rsidRPr="00055BC6" w14:paraId="59C67742" w14:textId="77777777" w:rsidTr="000C2928">
        <w:tc>
          <w:tcPr>
            <w:tcW w:w="7560" w:type="dxa"/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bottom w:val="single" w:sz="4" w:space="0" w:color="auto"/>
            </w:tcBorders>
          </w:tcPr>
          <w:p w14:paraId="59C67741" w14:textId="77777777" w:rsidR="009B3A48" w:rsidRPr="00055BC6" w:rsidRDefault="009B3A48" w:rsidP="004115B3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D660CD">
        <w:tc>
          <w:tcPr>
            <w:tcW w:w="7560" w:type="dxa"/>
          </w:tcPr>
          <w:p w14:paraId="59C67743" w14:textId="77777777" w:rsidR="009B3A48" w:rsidRPr="00055BC6" w:rsidRDefault="009B3A48" w:rsidP="003A385F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4" w14:textId="77777777" w:rsidR="009B3A48" w:rsidRPr="00D660CD" w:rsidRDefault="009B3A48" w:rsidP="00D660CD">
            <w:pPr>
              <w:jc w:val="center"/>
            </w:pPr>
            <w:r w:rsidRPr="00D660CD">
              <w:t>0</w:t>
            </w:r>
          </w:p>
        </w:tc>
      </w:tr>
      <w:tr w:rsidR="001325A6" w:rsidRPr="00055BC6" w14:paraId="59C67748" w14:textId="77777777" w:rsidTr="00D660CD">
        <w:tc>
          <w:tcPr>
            <w:tcW w:w="7560" w:type="dxa"/>
          </w:tcPr>
          <w:p w14:paraId="59C67746" w14:textId="77777777" w:rsidR="009B3A48" w:rsidRPr="00055BC6" w:rsidRDefault="009B3A48" w:rsidP="003A385F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7" w14:textId="77777777" w:rsidR="009B3A48" w:rsidRPr="00D660CD" w:rsidRDefault="009B3A48" w:rsidP="00D660CD">
            <w:pPr>
              <w:jc w:val="center"/>
            </w:pPr>
            <w:r w:rsidRPr="00D660CD">
              <w:t>0</w:t>
            </w:r>
          </w:p>
        </w:tc>
      </w:tr>
      <w:tr w:rsidR="001325A6" w:rsidRPr="00055BC6" w14:paraId="59C6774B" w14:textId="77777777" w:rsidTr="00D660CD">
        <w:tc>
          <w:tcPr>
            <w:tcW w:w="7560" w:type="dxa"/>
          </w:tcPr>
          <w:p w14:paraId="59C67749" w14:textId="77777777" w:rsidR="009B3A48" w:rsidRPr="00055BC6" w:rsidRDefault="009B3A48" w:rsidP="003A385F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A" w14:textId="77777777" w:rsidR="009B3A48" w:rsidRPr="00D660CD" w:rsidRDefault="009B3A48" w:rsidP="00D660CD">
            <w:pPr>
              <w:jc w:val="center"/>
            </w:pPr>
            <w:r w:rsidRPr="00D660CD">
              <w:t>0</w:t>
            </w:r>
          </w:p>
        </w:tc>
      </w:tr>
      <w:tr w:rsidR="001325A6" w:rsidRPr="00055BC6" w14:paraId="59C6774E" w14:textId="77777777" w:rsidTr="00D660CD">
        <w:tc>
          <w:tcPr>
            <w:tcW w:w="7560" w:type="dxa"/>
          </w:tcPr>
          <w:p w14:paraId="59C6774C" w14:textId="77777777" w:rsidR="009B3A48" w:rsidRPr="00055BC6" w:rsidRDefault="009B3A48" w:rsidP="003A385F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D" w14:textId="77777777" w:rsidR="009B3A48" w:rsidRPr="00D660CD" w:rsidRDefault="009B3A48" w:rsidP="00D660CD">
            <w:pPr>
              <w:jc w:val="center"/>
            </w:pPr>
            <w:r w:rsidRPr="00D660CD">
              <w:t>0</w:t>
            </w:r>
          </w:p>
        </w:tc>
      </w:tr>
      <w:tr w:rsidR="001325A6" w:rsidRPr="00055BC6" w14:paraId="59C67751" w14:textId="77777777" w:rsidTr="00D660CD">
        <w:tc>
          <w:tcPr>
            <w:tcW w:w="7560" w:type="dxa"/>
          </w:tcPr>
          <w:p w14:paraId="59C6774F" w14:textId="77777777" w:rsidR="009B3A48" w:rsidRPr="00055BC6" w:rsidRDefault="009B3A48" w:rsidP="003A385F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50" w14:textId="77777777" w:rsidR="009B3A48" w:rsidRPr="00D660CD" w:rsidRDefault="009B3A48" w:rsidP="00D660CD">
            <w:pPr>
              <w:jc w:val="center"/>
            </w:pPr>
            <w:r w:rsidRPr="00D660CD">
              <w:t>0</w:t>
            </w:r>
          </w:p>
        </w:tc>
      </w:tr>
      <w:tr w:rsidR="001325A6" w:rsidRPr="00055BC6" w14:paraId="59C67754" w14:textId="77777777" w:rsidTr="00D660CD">
        <w:tc>
          <w:tcPr>
            <w:tcW w:w="7560" w:type="dxa"/>
          </w:tcPr>
          <w:p w14:paraId="59C67752" w14:textId="77777777" w:rsidR="009B3A48" w:rsidRPr="00055BC6" w:rsidRDefault="009B3A48" w:rsidP="003A385F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53" w14:textId="77777777" w:rsidR="009B3A48" w:rsidRPr="00D660CD" w:rsidRDefault="009B3A48" w:rsidP="00D660CD">
            <w:pPr>
              <w:jc w:val="center"/>
            </w:pPr>
            <w:r w:rsidRPr="00D660CD"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8AAD639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1"/>
        <w:gridCol w:w="3139"/>
      </w:tblGrid>
      <w:tr w:rsidR="001325A6" w:rsidRPr="00055BC6" w14:paraId="59C67760" w14:textId="77777777" w:rsidTr="000C2928">
        <w:tc>
          <w:tcPr>
            <w:tcW w:w="720" w:type="dxa"/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75E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5F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5C6F78" w14:paraId="59C67764" w14:textId="77777777" w:rsidTr="000C2928">
        <w:tc>
          <w:tcPr>
            <w:tcW w:w="720" w:type="dxa"/>
          </w:tcPr>
          <w:p w14:paraId="59C6776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62" w14:textId="1816E802" w:rsidR="004E588F" w:rsidRPr="00E93A72" w:rsidRDefault="00E93A72" w:rsidP="004E588F">
            <w:r w:rsidRPr="00E93A72">
              <w:t>Een glimlach per dag, Altijd in vorm</w:t>
            </w:r>
          </w:p>
        </w:tc>
        <w:tc>
          <w:tcPr>
            <w:tcW w:w="3207" w:type="dxa"/>
            <w:shd w:val="clear" w:color="auto" w:fill="auto"/>
          </w:tcPr>
          <w:p w14:paraId="59C67763" w14:textId="5FCEEFB3" w:rsidR="004E588F" w:rsidRPr="005C6F78" w:rsidRDefault="00E93A72" w:rsidP="00EB1A68">
            <w:pPr>
              <w:rPr>
                <w:lang w:val="fr-BE"/>
              </w:rPr>
            </w:pPr>
            <w:r>
              <w:rPr>
                <w:lang w:val="fr-BE"/>
              </w:rPr>
              <w:t>Allen</w:t>
            </w:r>
          </w:p>
        </w:tc>
      </w:tr>
      <w:tr w:rsidR="004E588F" w:rsidRPr="005C6F78" w14:paraId="59C67768" w14:textId="77777777" w:rsidTr="000C2928">
        <w:tc>
          <w:tcPr>
            <w:tcW w:w="720" w:type="dxa"/>
          </w:tcPr>
          <w:p w14:paraId="59C6776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66" w14:textId="58F34CE4" w:rsidR="004E588F" w:rsidRPr="005C6F78" w:rsidRDefault="005C6F78" w:rsidP="004E588F">
            <w:pPr>
              <w:rPr>
                <w:lang w:val="en-US"/>
              </w:rPr>
            </w:pPr>
            <w:proofErr w:type="spellStart"/>
            <w:r w:rsidRPr="005C6F78">
              <w:rPr>
                <w:lang w:val="en-US"/>
              </w:rPr>
              <w:t>Campagne</w:t>
            </w:r>
            <w:proofErr w:type="spellEnd"/>
            <w:r w:rsidRPr="005C6F78">
              <w:rPr>
                <w:lang w:val="en-US"/>
              </w:rPr>
              <w:t xml:space="preserve"> “make ACOS </w:t>
            </w:r>
            <w:proofErr w:type="spellStart"/>
            <w:r w:rsidRPr="005C6F78">
              <w:rPr>
                <w:lang w:val="en-US"/>
              </w:rPr>
              <w:t>Ops&amp;Trg</w:t>
            </w:r>
            <w:proofErr w:type="spellEnd"/>
            <w:r w:rsidRPr="005C6F78">
              <w:rPr>
                <w:lang w:val="en-US"/>
              </w:rPr>
              <w:t xml:space="preserve"> great again”</w:t>
            </w:r>
          </w:p>
        </w:tc>
        <w:tc>
          <w:tcPr>
            <w:tcW w:w="3207" w:type="dxa"/>
            <w:shd w:val="clear" w:color="auto" w:fill="auto"/>
          </w:tcPr>
          <w:p w14:paraId="59C67767" w14:textId="10412B32" w:rsidR="004E588F" w:rsidRPr="005C6F78" w:rsidRDefault="005C6F78" w:rsidP="00EB1A6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Adjt</w:t>
            </w:r>
            <w:proofErr w:type="spellEnd"/>
            <w:r>
              <w:rPr>
                <w:lang w:val="en-US"/>
              </w:rPr>
              <w:t xml:space="preserve"> Nadia DE KOCK</w:t>
            </w:r>
          </w:p>
        </w:tc>
      </w:tr>
      <w:tr w:rsidR="004E588F" w:rsidRPr="00055BC6" w14:paraId="59C6776C" w14:textId="77777777" w:rsidTr="000C2928">
        <w:tc>
          <w:tcPr>
            <w:tcW w:w="720" w:type="dxa"/>
          </w:tcPr>
          <w:p w14:paraId="59C6776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6A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B" w14:textId="77777777" w:rsidR="004E588F" w:rsidRPr="00055BC6" w:rsidRDefault="004E588F" w:rsidP="00EB1A68"/>
        </w:tc>
      </w:tr>
      <w:tr w:rsidR="004E588F" w:rsidRPr="00055BC6" w14:paraId="59C67770" w14:textId="77777777" w:rsidTr="000C2928">
        <w:tc>
          <w:tcPr>
            <w:tcW w:w="720" w:type="dxa"/>
          </w:tcPr>
          <w:p w14:paraId="59C6776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6E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6F" w14:textId="77777777" w:rsidR="004E588F" w:rsidRPr="00055BC6" w:rsidRDefault="004E588F" w:rsidP="00F74C76"/>
        </w:tc>
      </w:tr>
      <w:tr w:rsidR="004E588F" w:rsidRPr="00055BC6" w14:paraId="59C67774" w14:textId="77777777" w:rsidTr="000C2928">
        <w:tc>
          <w:tcPr>
            <w:tcW w:w="720" w:type="dxa"/>
          </w:tcPr>
          <w:p w14:paraId="59C6777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72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73" w14:textId="77777777" w:rsidR="004E588F" w:rsidRPr="00055BC6" w:rsidRDefault="004E588F" w:rsidP="00F74C76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1"/>
        <w:gridCol w:w="3128"/>
      </w:tblGrid>
      <w:tr w:rsidR="001325A6" w:rsidRPr="00055BC6" w14:paraId="59C6777B" w14:textId="77777777" w:rsidTr="000C2928">
        <w:tc>
          <w:tcPr>
            <w:tcW w:w="720" w:type="dxa"/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779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7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0C2928">
        <w:tc>
          <w:tcPr>
            <w:tcW w:w="720" w:type="dxa"/>
          </w:tcPr>
          <w:p w14:paraId="59C6777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7D" w14:textId="45958CB0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7E" w14:textId="77777777" w:rsidR="004E588F" w:rsidRPr="00055BC6" w:rsidRDefault="004E588F" w:rsidP="004E588F"/>
        </w:tc>
      </w:tr>
      <w:tr w:rsidR="004E588F" w:rsidRPr="00055BC6" w14:paraId="59C67783" w14:textId="77777777" w:rsidTr="000C2928">
        <w:tc>
          <w:tcPr>
            <w:tcW w:w="720" w:type="dxa"/>
          </w:tcPr>
          <w:p w14:paraId="59C6778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8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2" w14:textId="77777777" w:rsidR="004E588F" w:rsidRPr="00055BC6" w:rsidRDefault="004E588F" w:rsidP="00F74C76"/>
        </w:tc>
      </w:tr>
      <w:tr w:rsidR="004E588F" w:rsidRPr="00055BC6" w14:paraId="59C67787" w14:textId="77777777" w:rsidTr="000C2928">
        <w:tc>
          <w:tcPr>
            <w:tcW w:w="720" w:type="dxa"/>
          </w:tcPr>
          <w:p w14:paraId="59C67784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85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6" w14:textId="77777777" w:rsidR="004E588F" w:rsidRPr="00055BC6" w:rsidRDefault="004E588F" w:rsidP="00F74C76"/>
        </w:tc>
      </w:tr>
      <w:tr w:rsidR="004E588F" w:rsidRPr="00055BC6" w14:paraId="59C6778B" w14:textId="77777777" w:rsidTr="000C2928">
        <w:tc>
          <w:tcPr>
            <w:tcW w:w="720" w:type="dxa"/>
          </w:tcPr>
          <w:p w14:paraId="59C67788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89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A" w14:textId="77777777" w:rsidR="004E588F" w:rsidRPr="00055BC6" w:rsidRDefault="004E588F" w:rsidP="00F74C76"/>
        </w:tc>
      </w:tr>
      <w:tr w:rsidR="004E588F" w:rsidRPr="00055BC6" w14:paraId="59C6778F" w14:textId="77777777" w:rsidTr="000C2928">
        <w:tc>
          <w:tcPr>
            <w:tcW w:w="720" w:type="dxa"/>
          </w:tcPr>
          <w:p w14:paraId="59C6778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8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E" w14:textId="77777777" w:rsidR="004E588F" w:rsidRPr="00055BC6" w:rsidRDefault="004E588F" w:rsidP="00F74C76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25465DAB" w:rsidR="009B3A48" w:rsidRPr="006C7EC9" w:rsidRDefault="009567D6" w:rsidP="002D0A7E">
      <w:pPr>
        <w:ind w:left="360"/>
        <w:rPr>
          <w:color w:val="365F91" w:themeColor="accent1" w:themeShade="BF"/>
        </w:rPr>
      </w:pPr>
      <w:r w:rsidRPr="00E93A72">
        <w:t xml:space="preserve">Zie </w:t>
      </w:r>
      <w:r w:rsidR="005A2170" w:rsidRPr="00E93A72">
        <w:t>Bij jaarverslag LDPBW 08</w:t>
      </w:r>
      <w:r w:rsidR="00E93A72">
        <w:t xml:space="preserve">  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208418AE" w14:textId="77777777" w:rsidR="00E93A72" w:rsidRDefault="00E93A72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  <w:sectPr w:rsidR="00E93A72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96" w14:textId="27E8940A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lastRenderedPageBreak/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D" w14:textId="2F9EC36F" w:rsidR="00EB1A68" w:rsidRPr="00055BC6" w:rsidRDefault="005A2170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SharePoint Interne </w:t>
      </w:r>
      <w:proofErr w:type="spellStart"/>
      <w:r>
        <w:t>unité</w:t>
      </w:r>
      <w:proofErr w:type="spellEnd"/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77EA8EB6" w14:textId="77777777" w:rsidR="00E93A72" w:rsidRDefault="00E93A72" w:rsidP="00E93A72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De App </w:t>
      </w:r>
      <w:proofErr w:type="spellStart"/>
      <w:r>
        <w:t>Safety@Work</w:t>
      </w:r>
      <w:proofErr w:type="spellEnd"/>
    </w:p>
    <w:p w14:paraId="7C71CF21" w14:textId="77777777" w:rsidR="00E93A72" w:rsidRDefault="00E93A72" w:rsidP="00E93A72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De SharePoint IDPBW</w:t>
      </w:r>
    </w:p>
    <w:p w14:paraId="35241E4C" w14:textId="77777777" w:rsidR="00E93A72" w:rsidRDefault="00E93A72" w:rsidP="00E93A72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De SharePoint LDPBW 08</w:t>
      </w:r>
    </w:p>
    <w:p w14:paraId="59C677A4" w14:textId="21E597A2" w:rsidR="009B3A48" w:rsidRDefault="00E93A72" w:rsidP="00E93A72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</w:t>
      </w:r>
    </w:p>
    <w:p w14:paraId="7FF6E61C" w14:textId="530CC550" w:rsidR="008B31CE" w:rsidRPr="00E93A72" w:rsidRDefault="008B31CE" w:rsidP="00E93A72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HR, Aanvullende vorming (Vormingen Preventie en Welzijn)</w:t>
      </w:r>
    </w:p>
    <w:p w14:paraId="59C677A5" w14:textId="77777777" w:rsidR="009B3A48" w:rsidRPr="00E93A72" w:rsidRDefault="009B3A48" w:rsidP="002D0A7E"/>
    <w:p w14:paraId="59C677A6" w14:textId="77777777" w:rsidR="00EB1A68" w:rsidRPr="00E93A72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9" w14:textId="61B6E3FD" w:rsidR="00EB1A68" w:rsidRPr="00194BB5" w:rsidRDefault="005C6F78" w:rsidP="00BB369E">
      <w:pPr>
        <w:pStyle w:val="ListParagraph"/>
        <w:numPr>
          <w:ilvl w:val="0"/>
          <w:numId w:val="35"/>
        </w:numPr>
      </w:pPr>
      <w:r>
        <w:t xml:space="preserve">Via </w:t>
      </w:r>
      <w:r w:rsidR="008B31CE">
        <w:t>SharePoint</w:t>
      </w:r>
    </w:p>
    <w:p w14:paraId="59C677AA" w14:textId="29665D34" w:rsidR="00EB1A68" w:rsidRPr="0032165E" w:rsidRDefault="005C6F78" w:rsidP="00BB369E">
      <w:pPr>
        <w:pStyle w:val="ListParagraph"/>
        <w:numPr>
          <w:ilvl w:val="0"/>
          <w:numId w:val="35"/>
        </w:numPr>
      </w:pPr>
      <w:r>
        <w:t xml:space="preserve">Via </w:t>
      </w:r>
      <w:proofErr w:type="spellStart"/>
      <w:r>
        <w:t>all</w:t>
      </w:r>
      <w:proofErr w:type="spellEnd"/>
      <w:r>
        <w:t>-user email</w:t>
      </w:r>
    </w:p>
    <w:p w14:paraId="59C677AD" w14:textId="6BBF9CE7" w:rsidR="00BB369E" w:rsidRPr="0032165E" w:rsidRDefault="005C6F78" w:rsidP="008B31CE">
      <w:pPr>
        <w:pStyle w:val="ListParagraph"/>
        <w:numPr>
          <w:ilvl w:val="0"/>
          <w:numId w:val="35"/>
        </w:numPr>
      </w:pPr>
      <w:r>
        <w:t xml:space="preserve">Via </w:t>
      </w:r>
      <w:r w:rsidR="008B31CE">
        <w:t xml:space="preserve">vergadering </w:t>
      </w:r>
      <w:proofErr w:type="spellStart"/>
      <w:r w:rsidR="008B31CE">
        <w:t>Comdo</w:t>
      </w:r>
      <w:proofErr w:type="spellEnd"/>
      <w:r>
        <w:t xml:space="preserve"> </w:t>
      </w: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7F609A" w:rsidRPr="00055BC6" w14:paraId="6E23408C" w14:textId="77777777" w:rsidTr="00DE5192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730D4" w14:textId="77777777" w:rsidR="007F609A" w:rsidRPr="00055BC6" w:rsidRDefault="007F609A" w:rsidP="00DE5192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691AB1" w14:textId="77777777" w:rsidR="007F609A" w:rsidRPr="00055BC6" w:rsidRDefault="007F609A" w:rsidP="00DE5192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D31E4CC" w14:textId="77777777" w:rsidR="007F609A" w:rsidRPr="00055BC6" w:rsidRDefault="007F609A" w:rsidP="00DE5192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7F609A" w:rsidRPr="00055BC6" w14:paraId="3A8494B6" w14:textId="77777777" w:rsidTr="00DE5192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9701DEA" w14:textId="77777777" w:rsidR="007F609A" w:rsidRPr="00055BC6" w:rsidRDefault="007F609A" w:rsidP="00DE5192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3D3878F1" w14:textId="77777777" w:rsidR="007F609A" w:rsidRPr="00055BC6" w:rsidRDefault="007F609A" w:rsidP="00DE5192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2C497F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7F609A" w:rsidRPr="00055BC6" w14:paraId="115A568A" w14:textId="77777777" w:rsidTr="00DE5192">
        <w:tc>
          <w:tcPr>
            <w:tcW w:w="567" w:type="dxa"/>
            <w:vAlign w:val="center"/>
          </w:tcPr>
          <w:p w14:paraId="0B49D7D2" w14:textId="77777777" w:rsidR="007F609A" w:rsidRPr="00055BC6" w:rsidRDefault="007F609A" w:rsidP="00DE5192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2AE954A1" w14:textId="77777777" w:rsidR="007F609A" w:rsidRPr="00055BC6" w:rsidRDefault="007F609A" w:rsidP="00DE5192"/>
        </w:tc>
        <w:tc>
          <w:tcPr>
            <w:tcW w:w="3415" w:type="dxa"/>
            <w:gridSpan w:val="2"/>
          </w:tcPr>
          <w:p w14:paraId="546066F3" w14:textId="77777777" w:rsidR="007F609A" w:rsidRPr="00055BC6" w:rsidRDefault="007F609A" w:rsidP="00DE5192"/>
        </w:tc>
      </w:tr>
      <w:tr w:rsidR="007F609A" w:rsidRPr="00055BC6" w14:paraId="4BED0DF6" w14:textId="77777777" w:rsidTr="00DE5192">
        <w:tc>
          <w:tcPr>
            <w:tcW w:w="567" w:type="dxa"/>
            <w:vAlign w:val="center"/>
          </w:tcPr>
          <w:p w14:paraId="51B6B2F0" w14:textId="77777777" w:rsidR="007F609A" w:rsidRPr="00055BC6" w:rsidRDefault="007F609A" w:rsidP="00DE5192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68FB93FA" w14:textId="77777777" w:rsidR="007F609A" w:rsidRPr="00055BC6" w:rsidRDefault="007F609A" w:rsidP="00DE5192"/>
        </w:tc>
        <w:tc>
          <w:tcPr>
            <w:tcW w:w="3415" w:type="dxa"/>
            <w:gridSpan w:val="2"/>
          </w:tcPr>
          <w:p w14:paraId="1668C227" w14:textId="77777777" w:rsidR="007F609A" w:rsidRPr="00055BC6" w:rsidRDefault="007F609A" w:rsidP="00DE5192"/>
        </w:tc>
      </w:tr>
      <w:tr w:rsidR="007F609A" w:rsidRPr="00055BC6" w14:paraId="58F8AF5D" w14:textId="77777777" w:rsidTr="00DE5192">
        <w:tc>
          <w:tcPr>
            <w:tcW w:w="567" w:type="dxa"/>
            <w:vAlign w:val="center"/>
          </w:tcPr>
          <w:p w14:paraId="603D6E42" w14:textId="77777777" w:rsidR="007F609A" w:rsidRPr="00055BC6" w:rsidRDefault="007F609A" w:rsidP="00DE5192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2FBBB64A" w14:textId="77777777" w:rsidR="007F609A" w:rsidRPr="00055BC6" w:rsidRDefault="007F609A" w:rsidP="00DE5192"/>
        </w:tc>
        <w:tc>
          <w:tcPr>
            <w:tcW w:w="3415" w:type="dxa"/>
            <w:gridSpan w:val="2"/>
          </w:tcPr>
          <w:p w14:paraId="4F4D0654" w14:textId="77777777" w:rsidR="007F609A" w:rsidRPr="00055BC6" w:rsidRDefault="007F609A" w:rsidP="00DE5192"/>
        </w:tc>
      </w:tr>
      <w:tr w:rsidR="007F609A" w:rsidRPr="00055BC6" w14:paraId="2C832CD4" w14:textId="77777777" w:rsidTr="00DE5192">
        <w:tc>
          <w:tcPr>
            <w:tcW w:w="567" w:type="dxa"/>
            <w:vAlign w:val="center"/>
          </w:tcPr>
          <w:p w14:paraId="576C5D5F" w14:textId="77777777" w:rsidR="007F609A" w:rsidRPr="00055BC6" w:rsidRDefault="007F609A" w:rsidP="00DE5192">
            <w:pPr>
              <w:jc w:val="center"/>
            </w:pPr>
            <w:r>
              <w:t>5.</w:t>
            </w:r>
          </w:p>
        </w:tc>
        <w:tc>
          <w:tcPr>
            <w:tcW w:w="4806" w:type="dxa"/>
          </w:tcPr>
          <w:p w14:paraId="7346F680" w14:textId="77777777" w:rsidR="007F609A" w:rsidRPr="00055BC6" w:rsidRDefault="007F609A" w:rsidP="00DE5192"/>
        </w:tc>
        <w:tc>
          <w:tcPr>
            <w:tcW w:w="3415" w:type="dxa"/>
            <w:gridSpan w:val="2"/>
          </w:tcPr>
          <w:p w14:paraId="046B8969" w14:textId="77777777" w:rsidR="007F609A" w:rsidRPr="00055BC6" w:rsidRDefault="007F609A" w:rsidP="00DE5192"/>
        </w:tc>
      </w:tr>
    </w:tbl>
    <w:p w14:paraId="59C677CA" w14:textId="377E5E4A" w:rsidR="009B3A48" w:rsidRPr="00055BC6" w:rsidRDefault="009B3A48"/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3544B1" w:rsidRDefault="003544B1" w:rsidP="00373962">
      <w:r>
        <w:separator/>
      </w:r>
    </w:p>
  </w:endnote>
  <w:endnote w:type="continuationSeparator" w:id="0">
    <w:p w14:paraId="59C677CF" w14:textId="77777777" w:rsidR="003544B1" w:rsidRDefault="003544B1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7B643238" w:rsidR="003544B1" w:rsidRDefault="003544B1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F609A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7F609A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3544B1" w:rsidRDefault="003544B1" w:rsidP="00373962">
      <w:r>
        <w:separator/>
      </w:r>
    </w:p>
  </w:footnote>
  <w:footnote w:type="continuationSeparator" w:id="0">
    <w:p w14:paraId="59C677CD" w14:textId="77777777" w:rsidR="003544B1" w:rsidRDefault="003544B1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3544B1" w:rsidRPr="00251AAD" w:rsidRDefault="003544B1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F6C"/>
    <w:multiLevelType w:val="hybridMultilevel"/>
    <w:tmpl w:val="89FAA4E8"/>
    <w:lvl w:ilvl="0" w:tplc="381E6012">
      <w:start w:val="3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2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3CBA733E"/>
    <w:multiLevelType w:val="hybridMultilevel"/>
    <w:tmpl w:val="C77EAC9A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309" w:hanging="360"/>
      </w:pPr>
    </w:lvl>
    <w:lvl w:ilvl="2" w:tplc="0813001B" w:tentative="1">
      <w:start w:val="1"/>
      <w:numFmt w:val="lowerRoman"/>
      <w:lvlText w:val="%3."/>
      <w:lvlJc w:val="right"/>
      <w:pPr>
        <w:ind w:left="2029" w:hanging="180"/>
      </w:pPr>
    </w:lvl>
    <w:lvl w:ilvl="3" w:tplc="0813000F" w:tentative="1">
      <w:start w:val="1"/>
      <w:numFmt w:val="decimal"/>
      <w:lvlText w:val="%4."/>
      <w:lvlJc w:val="left"/>
      <w:pPr>
        <w:ind w:left="2749" w:hanging="360"/>
      </w:pPr>
    </w:lvl>
    <w:lvl w:ilvl="4" w:tplc="08130019" w:tentative="1">
      <w:start w:val="1"/>
      <w:numFmt w:val="lowerLetter"/>
      <w:lvlText w:val="%5."/>
      <w:lvlJc w:val="left"/>
      <w:pPr>
        <w:ind w:left="3469" w:hanging="360"/>
      </w:pPr>
    </w:lvl>
    <w:lvl w:ilvl="5" w:tplc="0813001B" w:tentative="1">
      <w:start w:val="1"/>
      <w:numFmt w:val="lowerRoman"/>
      <w:lvlText w:val="%6."/>
      <w:lvlJc w:val="right"/>
      <w:pPr>
        <w:ind w:left="4189" w:hanging="180"/>
      </w:pPr>
    </w:lvl>
    <w:lvl w:ilvl="6" w:tplc="0813000F" w:tentative="1">
      <w:start w:val="1"/>
      <w:numFmt w:val="decimal"/>
      <w:lvlText w:val="%7."/>
      <w:lvlJc w:val="left"/>
      <w:pPr>
        <w:ind w:left="4909" w:hanging="360"/>
      </w:pPr>
    </w:lvl>
    <w:lvl w:ilvl="7" w:tplc="08130019" w:tentative="1">
      <w:start w:val="1"/>
      <w:numFmt w:val="lowerLetter"/>
      <w:lvlText w:val="%8."/>
      <w:lvlJc w:val="left"/>
      <w:pPr>
        <w:ind w:left="5629" w:hanging="360"/>
      </w:pPr>
    </w:lvl>
    <w:lvl w:ilvl="8" w:tplc="0813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24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5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2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1"/>
  </w:num>
  <w:num w:numId="3">
    <w:abstractNumId w:val="35"/>
  </w:num>
  <w:num w:numId="4">
    <w:abstractNumId w:val="5"/>
  </w:num>
  <w:num w:numId="5">
    <w:abstractNumId w:val="34"/>
  </w:num>
  <w:num w:numId="6">
    <w:abstractNumId w:val="11"/>
  </w:num>
  <w:num w:numId="7">
    <w:abstractNumId w:val="19"/>
  </w:num>
  <w:num w:numId="8">
    <w:abstractNumId w:val="38"/>
  </w:num>
  <w:num w:numId="9">
    <w:abstractNumId w:val="37"/>
  </w:num>
  <w:num w:numId="10">
    <w:abstractNumId w:val="15"/>
  </w:num>
  <w:num w:numId="11">
    <w:abstractNumId w:val="39"/>
  </w:num>
  <w:num w:numId="12">
    <w:abstractNumId w:val="27"/>
  </w:num>
  <w:num w:numId="13">
    <w:abstractNumId w:val="13"/>
  </w:num>
  <w:num w:numId="14">
    <w:abstractNumId w:val="24"/>
  </w:num>
  <w:num w:numId="15">
    <w:abstractNumId w:val="41"/>
  </w:num>
  <w:num w:numId="16">
    <w:abstractNumId w:val="40"/>
  </w:num>
  <w:num w:numId="17">
    <w:abstractNumId w:val="6"/>
  </w:num>
  <w:num w:numId="18">
    <w:abstractNumId w:val="29"/>
  </w:num>
  <w:num w:numId="19">
    <w:abstractNumId w:val="20"/>
  </w:num>
  <w:num w:numId="20">
    <w:abstractNumId w:val="22"/>
  </w:num>
  <w:num w:numId="21">
    <w:abstractNumId w:val="10"/>
  </w:num>
  <w:num w:numId="22">
    <w:abstractNumId w:val="32"/>
  </w:num>
  <w:num w:numId="23">
    <w:abstractNumId w:val="33"/>
  </w:num>
  <w:num w:numId="24">
    <w:abstractNumId w:val="36"/>
  </w:num>
  <w:num w:numId="25">
    <w:abstractNumId w:val="1"/>
  </w:num>
  <w:num w:numId="26">
    <w:abstractNumId w:val="9"/>
  </w:num>
  <w:num w:numId="27">
    <w:abstractNumId w:val="17"/>
  </w:num>
  <w:num w:numId="28">
    <w:abstractNumId w:val="4"/>
  </w:num>
  <w:num w:numId="29">
    <w:abstractNumId w:val="2"/>
  </w:num>
  <w:num w:numId="30">
    <w:abstractNumId w:val="12"/>
  </w:num>
  <w:num w:numId="31">
    <w:abstractNumId w:val="28"/>
  </w:num>
  <w:num w:numId="32">
    <w:abstractNumId w:val="18"/>
  </w:num>
  <w:num w:numId="33">
    <w:abstractNumId w:val="42"/>
  </w:num>
  <w:num w:numId="34">
    <w:abstractNumId w:val="3"/>
  </w:num>
  <w:num w:numId="35">
    <w:abstractNumId w:val="26"/>
  </w:num>
  <w:num w:numId="36">
    <w:abstractNumId w:val="30"/>
  </w:num>
  <w:num w:numId="37">
    <w:abstractNumId w:val="8"/>
  </w:num>
  <w:num w:numId="38">
    <w:abstractNumId w:val="16"/>
  </w:num>
  <w:num w:numId="39">
    <w:abstractNumId w:val="31"/>
  </w:num>
  <w:num w:numId="40">
    <w:abstractNumId w:val="7"/>
  </w:num>
  <w:num w:numId="41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</w:num>
  <w:num w:numId="43">
    <w:abstractNumId w:val="14"/>
  </w:num>
  <w:num w:numId="44">
    <w:abstractNumId w:val="23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325A1"/>
    <w:rsid w:val="00034DA3"/>
    <w:rsid w:val="000527EF"/>
    <w:rsid w:val="00055BC6"/>
    <w:rsid w:val="000C2928"/>
    <w:rsid w:val="00116681"/>
    <w:rsid w:val="001325A6"/>
    <w:rsid w:val="00134158"/>
    <w:rsid w:val="00137B78"/>
    <w:rsid w:val="00186E7F"/>
    <w:rsid w:val="00194BB5"/>
    <w:rsid w:val="00206063"/>
    <w:rsid w:val="00230C20"/>
    <w:rsid w:val="00251AAD"/>
    <w:rsid w:val="002557C8"/>
    <w:rsid w:val="00260044"/>
    <w:rsid w:val="00261CCF"/>
    <w:rsid w:val="00293236"/>
    <w:rsid w:val="002A5730"/>
    <w:rsid w:val="002B1A2F"/>
    <w:rsid w:val="002D0A7E"/>
    <w:rsid w:val="002D1E11"/>
    <w:rsid w:val="002E103C"/>
    <w:rsid w:val="003067F7"/>
    <w:rsid w:val="003134AD"/>
    <w:rsid w:val="003165B5"/>
    <w:rsid w:val="0032165E"/>
    <w:rsid w:val="00337617"/>
    <w:rsid w:val="00337879"/>
    <w:rsid w:val="003544B1"/>
    <w:rsid w:val="003616FD"/>
    <w:rsid w:val="00373962"/>
    <w:rsid w:val="00384012"/>
    <w:rsid w:val="00393C02"/>
    <w:rsid w:val="00396BDA"/>
    <w:rsid w:val="003A385F"/>
    <w:rsid w:val="003E58B6"/>
    <w:rsid w:val="003F7243"/>
    <w:rsid w:val="004115B3"/>
    <w:rsid w:val="004301E2"/>
    <w:rsid w:val="0043277E"/>
    <w:rsid w:val="00434BAF"/>
    <w:rsid w:val="004716CA"/>
    <w:rsid w:val="00491B88"/>
    <w:rsid w:val="0049271C"/>
    <w:rsid w:val="00494BF5"/>
    <w:rsid w:val="00495C21"/>
    <w:rsid w:val="004A441D"/>
    <w:rsid w:val="004B49C5"/>
    <w:rsid w:val="004C5BE0"/>
    <w:rsid w:val="004D5AE5"/>
    <w:rsid w:val="004E588F"/>
    <w:rsid w:val="004E75D5"/>
    <w:rsid w:val="00503535"/>
    <w:rsid w:val="00505B4A"/>
    <w:rsid w:val="00513AD6"/>
    <w:rsid w:val="005312A8"/>
    <w:rsid w:val="00571E3C"/>
    <w:rsid w:val="005834FC"/>
    <w:rsid w:val="005A2170"/>
    <w:rsid w:val="005C1E11"/>
    <w:rsid w:val="005C3AED"/>
    <w:rsid w:val="005C6F78"/>
    <w:rsid w:val="005D1442"/>
    <w:rsid w:val="00601855"/>
    <w:rsid w:val="0063115D"/>
    <w:rsid w:val="00633C46"/>
    <w:rsid w:val="00642DB9"/>
    <w:rsid w:val="00647A25"/>
    <w:rsid w:val="0065417A"/>
    <w:rsid w:val="00674CC4"/>
    <w:rsid w:val="006B09C2"/>
    <w:rsid w:val="006B41FA"/>
    <w:rsid w:val="006B553C"/>
    <w:rsid w:val="006C6F2F"/>
    <w:rsid w:val="006C7EC9"/>
    <w:rsid w:val="006E73D5"/>
    <w:rsid w:val="00725FAA"/>
    <w:rsid w:val="0073276F"/>
    <w:rsid w:val="0074720E"/>
    <w:rsid w:val="00783318"/>
    <w:rsid w:val="007F609A"/>
    <w:rsid w:val="00800387"/>
    <w:rsid w:val="008102C6"/>
    <w:rsid w:val="008232A4"/>
    <w:rsid w:val="00827EAD"/>
    <w:rsid w:val="00830886"/>
    <w:rsid w:val="008935DC"/>
    <w:rsid w:val="00897F22"/>
    <w:rsid w:val="008B31CE"/>
    <w:rsid w:val="008C475E"/>
    <w:rsid w:val="008C47B6"/>
    <w:rsid w:val="008E13D0"/>
    <w:rsid w:val="008F7DCA"/>
    <w:rsid w:val="009321DB"/>
    <w:rsid w:val="009358F1"/>
    <w:rsid w:val="00943280"/>
    <w:rsid w:val="009474ED"/>
    <w:rsid w:val="009567D6"/>
    <w:rsid w:val="00961D0B"/>
    <w:rsid w:val="009856C3"/>
    <w:rsid w:val="009B3A48"/>
    <w:rsid w:val="009C2DCC"/>
    <w:rsid w:val="009E27D7"/>
    <w:rsid w:val="009E77EB"/>
    <w:rsid w:val="009F5ACF"/>
    <w:rsid w:val="00A05BC6"/>
    <w:rsid w:val="00A076DD"/>
    <w:rsid w:val="00A20851"/>
    <w:rsid w:val="00A34F82"/>
    <w:rsid w:val="00A66AEA"/>
    <w:rsid w:val="00A97072"/>
    <w:rsid w:val="00AA06D0"/>
    <w:rsid w:val="00AC33C0"/>
    <w:rsid w:val="00AF4A2E"/>
    <w:rsid w:val="00B661AA"/>
    <w:rsid w:val="00B70EAF"/>
    <w:rsid w:val="00B8610D"/>
    <w:rsid w:val="00B87A00"/>
    <w:rsid w:val="00BB23C7"/>
    <w:rsid w:val="00BB369E"/>
    <w:rsid w:val="00BC39EC"/>
    <w:rsid w:val="00BF4439"/>
    <w:rsid w:val="00C152C5"/>
    <w:rsid w:val="00C334E0"/>
    <w:rsid w:val="00C4217A"/>
    <w:rsid w:val="00C5729B"/>
    <w:rsid w:val="00C70B83"/>
    <w:rsid w:val="00C76D4A"/>
    <w:rsid w:val="00C916FF"/>
    <w:rsid w:val="00CB1138"/>
    <w:rsid w:val="00D660CD"/>
    <w:rsid w:val="00D8679A"/>
    <w:rsid w:val="00D91E3D"/>
    <w:rsid w:val="00D92619"/>
    <w:rsid w:val="00DA73C6"/>
    <w:rsid w:val="00DC31B5"/>
    <w:rsid w:val="00DD344D"/>
    <w:rsid w:val="00E02B2C"/>
    <w:rsid w:val="00E60B82"/>
    <w:rsid w:val="00E620A8"/>
    <w:rsid w:val="00E64DAA"/>
    <w:rsid w:val="00E73452"/>
    <w:rsid w:val="00E93A72"/>
    <w:rsid w:val="00EA5E15"/>
    <w:rsid w:val="00EB1A68"/>
    <w:rsid w:val="00EB5128"/>
    <w:rsid w:val="00EC03DF"/>
    <w:rsid w:val="00EC5BC3"/>
    <w:rsid w:val="00ED7AD4"/>
    <w:rsid w:val="00F03E45"/>
    <w:rsid w:val="00F43F14"/>
    <w:rsid w:val="00F44EEC"/>
    <w:rsid w:val="00F54E58"/>
    <w:rsid w:val="00F64C2B"/>
    <w:rsid w:val="00F70DAB"/>
    <w:rsid w:val="00F7333D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EE2B9FAA-1B31-48C6-8B27-6BEF5F0A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7F60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6feb3e28-cf4b-4f02-8c5e-c8457fe8e9a7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130</TotalTime>
  <Pages>8</Pages>
  <Words>1533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18</cp:revision>
  <cp:lastPrinted>2016-03-17T12:06:00Z</cp:lastPrinted>
  <dcterms:created xsi:type="dcterms:W3CDTF">2019-03-01T08:47:00Z</dcterms:created>
  <dcterms:modified xsi:type="dcterms:W3CDTF">2020-02-18T08:05:00Z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