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7D95A5B8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6B553C">
        <w:rPr>
          <w:b/>
          <w:sz w:val="22"/>
          <w:szCs w:val="22"/>
          <w:u w:val="single"/>
        </w:rPr>
        <w:t xml:space="preserve">ACOS </w:t>
      </w:r>
      <w:proofErr w:type="gramStart"/>
      <w:r w:rsidR="006B553C">
        <w:rPr>
          <w:b/>
          <w:sz w:val="22"/>
          <w:szCs w:val="22"/>
          <w:u w:val="single"/>
        </w:rPr>
        <w:t xml:space="preserve">IS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662FEF">
        <w:rPr>
          <w:b/>
          <w:sz w:val="22"/>
          <w:szCs w:val="22"/>
          <w:u w:val="single"/>
        </w:rPr>
        <w:t>9.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49D12B12" w:rsidR="009B3A48" w:rsidRPr="00D92619" w:rsidRDefault="00674331" w:rsidP="000325A1">
      <w:pPr>
        <w:rPr>
          <w:sz w:val="22"/>
          <w:szCs w:val="22"/>
        </w:rPr>
      </w:pPr>
      <w:r>
        <w:rPr>
          <w:sz w:val="22"/>
          <w:szCs w:val="22"/>
        </w:rPr>
        <w:br/>
        <w:t xml:space="preserve">      De eenheid stelt al meerdere jaren geen verslagen meer op</w:t>
      </w:r>
      <w:r w:rsidR="008D02F2">
        <w:rPr>
          <w:sz w:val="22"/>
          <w:szCs w:val="22"/>
        </w:rPr>
        <w:t>.</w:t>
      </w:r>
      <w:r w:rsidR="008D02F2">
        <w:rPr>
          <w:sz w:val="22"/>
          <w:szCs w:val="22"/>
        </w:rPr>
        <w:br/>
      </w: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4A1FB6F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ACOS IS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32212187" w:rsidR="009474ED" w:rsidRPr="009E27D7" w:rsidRDefault="00005579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9-6321-31659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77777777" w:rsidR="009474ED" w:rsidRPr="009E27D7" w:rsidRDefault="009474ED" w:rsidP="009474ED">
            <w:pPr>
              <w:rPr>
                <w:sz w:val="22"/>
                <w:szCs w:val="22"/>
              </w:rPr>
            </w:pP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74B2BF89" w:rsidR="00A20851" w:rsidRPr="009358F1" w:rsidRDefault="006B553C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</w:t>
      </w:r>
    </w:p>
    <w:p w14:paraId="59C67645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60179CCE" w:rsidR="00F834A9" w:rsidRPr="00F834A9" w:rsidRDefault="00144F27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Hersteller voertuigen</w:t>
      </w:r>
    </w:p>
    <w:p w14:paraId="59C6764B" w14:textId="68126496" w:rsidR="00F834A9" w:rsidRPr="00F834A9" w:rsidRDefault="00144F27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proofErr w:type="spellStart"/>
      <w:r>
        <w:rPr>
          <w:sz w:val="22"/>
          <w:szCs w:val="22"/>
        </w:rPr>
        <w:t>Analyst</w:t>
      </w:r>
      <w:proofErr w:type="spellEnd"/>
      <w:r>
        <w:rPr>
          <w:sz w:val="22"/>
          <w:szCs w:val="22"/>
        </w:rPr>
        <w:t xml:space="preserve"> terrein</w:t>
      </w:r>
    </w:p>
    <w:p w14:paraId="59C6764C" w14:textId="77777777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358F1">
        <w:rPr>
          <w:sz w:val="22"/>
          <w:szCs w:val="22"/>
          <w:highlight w:val="lightGray"/>
        </w:rPr>
        <w:t xml:space="preserve">: </w:t>
      </w:r>
      <w:proofErr w:type="gramStart"/>
      <w:r w:rsidRPr="009358F1">
        <w:rPr>
          <w:sz w:val="22"/>
          <w:szCs w:val="22"/>
          <w:highlight w:val="lightGray"/>
        </w:rPr>
        <w:t>ja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0AF5E37F" w14:textId="1791D06D" w:rsidR="00144F27" w:rsidRDefault="00144F27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144F27" w14:paraId="38D9AC75" w14:textId="77777777" w:rsidTr="00A73B71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254772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329EC1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440130BF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7CB7F908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144F27" w14:paraId="354D8966" w14:textId="77777777" w:rsidTr="00A73B71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C46C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EB11464" w14:textId="77777777" w:rsidR="00144F27" w:rsidRPr="00E74119" w:rsidRDefault="00144F27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0A67F9CD" w14:textId="77777777" w:rsidR="00144F27" w:rsidRPr="00E74119" w:rsidRDefault="00144F27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1E6ED29" w14:textId="77777777" w:rsidR="00144F27" w:rsidRPr="00E74119" w:rsidRDefault="00144F27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232526DF" w14:textId="77777777" w:rsidR="00144F27" w:rsidRPr="00E74119" w:rsidRDefault="00144F27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6350FED8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144F27" w14:paraId="60C3168A" w14:textId="77777777" w:rsidTr="00A73B71">
        <w:tc>
          <w:tcPr>
            <w:tcW w:w="4208" w:type="dxa"/>
            <w:tcBorders>
              <w:top w:val="single" w:sz="4" w:space="0" w:color="auto"/>
            </w:tcBorders>
          </w:tcPr>
          <w:p w14:paraId="7A9CDB3A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9343B8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299C93B" w14:textId="6645D865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C998C1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F5E00E" w14:textId="168E6B81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3A15EEB" w14:textId="060ED74D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</w:tr>
      <w:tr w:rsidR="00144F27" w14:paraId="72509C1A" w14:textId="77777777" w:rsidTr="00A73B71">
        <w:tc>
          <w:tcPr>
            <w:tcW w:w="4208" w:type="dxa"/>
          </w:tcPr>
          <w:p w14:paraId="37449CAD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3B6BF1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8A8E740" w14:textId="26026B99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BC4EE6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D2BC6CA" w14:textId="66CB45D5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3760953" w14:textId="7F8B4B48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5BC9D9AF" w14:textId="77777777" w:rsidTr="00A73B71">
        <w:tc>
          <w:tcPr>
            <w:tcW w:w="4208" w:type="dxa"/>
          </w:tcPr>
          <w:p w14:paraId="19818151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4ABB3F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5FE29EB" w14:textId="782E8244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9AE189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ACAEAFD" w14:textId="5D595949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5A59174" w14:textId="2C6A11EF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0A9BB68B" w14:textId="77777777" w:rsidTr="00A73B71">
        <w:tc>
          <w:tcPr>
            <w:tcW w:w="4208" w:type="dxa"/>
          </w:tcPr>
          <w:p w14:paraId="69B0F543" w14:textId="77777777" w:rsidR="00144F27" w:rsidRDefault="00144F27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BDF60A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694AA49" w14:textId="596DD998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558564" w14:textId="77777777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BEB231E" w14:textId="50900E70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6AF3548" w14:textId="1323E00E" w:rsidR="00144F27" w:rsidRDefault="00144F27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</w:tr>
      <w:tr w:rsidR="00144F27" w14:paraId="60F39ABD" w14:textId="77777777" w:rsidTr="00A73B71">
        <w:tc>
          <w:tcPr>
            <w:tcW w:w="4208" w:type="dxa"/>
          </w:tcPr>
          <w:p w14:paraId="12B6AC7E" w14:textId="77777777" w:rsidR="00144F27" w:rsidRDefault="00144F27" w:rsidP="00144F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0427E2" w14:textId="2045FEF3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B7AAEDE" w14:textId="38527BE1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93431A" w14:textId="48BA8D34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8822F16" w14:textId="37C7D7A9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5553588" w14:textId="08A94B16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72AAA46A" w14:textId="77777777" w:rsidTr="00A73B71">
        <w:tc>
          <w:tcPr>
            <w:tcW w:w="4208" w:type="dxa"/>
          </w:tcPr>
          <w:p w14:paraId="7C843A12" w14:textId="77777777" w:rsidR="00144F27" w:rsidRDefault="00144F27" w:rsidP="00144F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B4B694" w14:textId="2E350A7B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ACD3749" w14:textId="43DFCCA0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CEDE88" w14:textId="290393B6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43C00B7" w14:textId="09467F78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CF4493D" w14:textId="7094C39B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576A9D36" w14:textId="77777777" w:rsidTr="00A73B71">
        <w:tc>
          <w:tcPr>
            <w:tcW w:w="4208" w:type="dxa"/>
          </w:tcPr>
          <w:p w14:paraId="17726F12" w14:textId="77777777" w:rsidR="00144F27" w:rsidRDefault="00144F27" w:rsidP="00144F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1BC30F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016CECB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08325D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0F3EC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1A9248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1A2AD58D" w14:textId="77777777" w:rsidTr="00A73B71">
        <w:tc>
          <w:tcPr>
            <w:tcW w:w="4208" w:type="dxa"/>
          </w:tcPr>
          <w:p w14:paraId="301DFE47" w14:textId="77777777" w:rsidR="00144F27" w:rsidRDefault="00144F27" w:rsidP="00144F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B0C595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D98AC29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11823A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BBDC309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9F0138D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693F894C" w14:textId="77777777" w:rsidTr="00A73B71">
        <w:tc>
          <w:tcPr>
            <w:tcW w:w="4208" w:type="dxa"/>
          </w:tcPr>
          <w:p w14:paraId="784F4714" w14:textId="77777777" w:rsidR="00144F27" w:rsidRDefault="00144F27" w:rsidP="00144F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66C7B3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607D433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648EE1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DCA2C38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00F626C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3DE50848" w14:textId="77777777" w:rsidTr="00A73B71">
        <w:tc>
          <w:tcPr>
            <w:tcW w:w="4208" w:type="dxa"/>
          </w:tcPr>
          <w:p w14:paraId="45830E10" w14:textId="77777777" w:rsidR="00144F27" w:rsidRDefault="00144F27" w:rsidP="00144F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BF610A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BFAA5AE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B2F760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1C8FEC2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6E22CFF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44F27" w14:paraId="45423EA1" w14:textId="77777777" w:rsidTr="00A73B71">
        <w:tc>
          <w:tcPr>
            <w:tcW w:w="7360" w:type="dxa"/>
            <w:gridSpan w:val="5"/>
            <w:shd w:val="clear" w:color="auto" w:fill="auto"/>
          </w:tcPr>
          <w:p w14:paraId="167B7D3D" w14:textId="77777777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A8040CA" w14:textId="79F9DAEB" w:rsidR="00144F27" w:rsidRDefault="00144F27" w:rsidP="00144F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</w:tr>
    </w:tbl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732C7D62" w14:textId="77777777" w:rsidR="00144F27" w:rsidRDefault="00144F27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144F27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7C66147A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0A0DB6A2" w14:textId="77777777" w:rsidR="00224465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1134"/>
        <w:gridCol w:w="3289"/>
        <w:gridCol w:w="1744"/>
      </w:tblGrid>
      <w:tr w:rsidR="00224465" w:rsidRPr="00492E0A" w14:paraId="1FE6DA9D" w14:textId="77777777" w:rsidTr="00A73B71">
        <w:tc>
          <w:tcPr>
            <w:tcW w:w="2507" w:type="dxa"/>
            <w:shd w:val="clear" w:color="auto" w:fill="BFBFBF" w:themeFill="background1" w:themeFillShade="BF"/>
            <w:vAlign w:val="center"/>
          </w:tcPr>
          <w:p w14:paraId="4B241422" w14:textId="77777777" w:rsidR="00224465" w:rsidRPr="00492E0A" w:rsidRDefault="00224465" w:rsidP="00A73B71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NAAM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225276E" w14:textId="77777777" w:rsidR="00224465" w:rsidRPr="00492E0A" w:rsidRDefault="00224465" w:rsidP="00A73B71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Graad</w:t>
            </w:r>
          </w:p>
        </w:tc>
        <w:tc>
          <w:tcPr>
            <w:tcW w:w="3289" w:type="dxa"/>
            <w:shd w:val="clear" w:color="auto" w:fill="BFBFBF" w:themeFill="background1" w:themeFillShade="BF"/>
            <w:vAlign w:val="center"/>
          </w:tcPr>
          <w:p w14:paraId="266680F4" w14:textId="77777777" w:rsidR="00224465" w:rsidRPr="00492E0A" w:rsidRDefault="00224465" w:rsidP="00A73B71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Adres (erkend) organisme</w:t>
            </w:r>
          </w:p>
        </w:tc>
        <w:tc>
          <w:tcPr>
            <w:tcW w:w="1744" w:type="dxa"/>
            <w:shd w:val="clear" w:color="auto" w:fill="BFBFBF" w:themeFill="background1" w:themeFillShade="BF"/>
            <w:vAlign w:val="center"/>
          </w:tcPr>
          <w:p w14:paraId="456DC9E3" w14:textId="77777777" w:rsidR="00224465" w:rsidRPr="00492E0A" w:rsidRDefault="00224465" w:rsidP="00A73B71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Datum laatste recyclage</w:t>
            </w:r>
          </w:p>
        </w:tc>
      </w:tr>
      <w:tr w:rsidR="00224465" w14:paraId="6200A4D4" w14:textId="77777777" w:rsidTr="00A73B71">
        <w:tc>
          <w:tcPr>
            <w:tcW w:w="2507" w:type="dxa"/>
            <w:vAlign w:val="center"/>
          </w:tcPr>
          <w:p w14:paraId="765D8802" w14:textId="7CF6570F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Lijst is beschikbaar bij ADIV/SGRS</w:t>
            </w:r>
          </w:p>
        </w:tc>
        <w:tc>
          <w:tcPr>
            <w:tcW w:w="1134" w:type="dxa"/>
            <w:vAlign w:val="center"/>
          </w:tcPr>
          <w:p w14:paraId="7D379FCC" w14:textId="0AB3A6E9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vAlign w:val="center"/>
          </w:tcPr>
          <w:p w14:paraId="59FA44AD" w14:textId="0A80CFE1" w:rsidR="00224465" w:rsidRP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71298C84" w14:textId="5625FDA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224465" w14:paraId="5749A831" w14:textId="77777777" w:rsidTr="00A73B71">
        <w:tc>
          <w:tcPr>
            <w:tcW w:w="2507" w:type="dxa"/>
            <w:vAlign w:val="center"/>
          </w:tcPr>
          <w:p w14:paraId="4DC0430A" w14:textId="7C8E2311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3D8B14B" w14:textId="2CE23168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vAlign w:val="center"/>
          </w:tcPr>
          <w:p w14:paraId="0B168236" w14:textId="5933A232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798DFDAC" w14:textId="6E9B5C5F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5ADFFE9B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18258906" w14:textId="54F1D623" w:rsidR="00224465" w:rsidRPr="006B09C2" w:rsidRDefault="00224465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224465" w:rsidRPr="0066660E" w14:paraId="0741700F" w14:textId="77777777" w:rsidTr="00A73B71">
        <w:tc>
          <w:tcPr>
            <w:tcW w:w="3859" w:type="dxa"/>
            <w:vAlign w:val="center"/>
          </w:tcPr>
          <w:p w14:paraId="73066C24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86F8D6C" w14:textId="54B29965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3384" w:type="dxa"/>
            <w:vAlign w:val="center"/>
          </w:tcPr>
          <w:p w14:paraId="4A915B40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566791F" w14:textId="4D9B7537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677.730,00</w:t>
            </w:r>
          </w:p>
        </w:tc>
      </w:tr>
      <w:tr w:rsidR="00224465" w:rsidRPr="0066660E" w14:paraId="5297D604" w14:textId="77777777" w:rsidTr="00A73B71">
        <w:tc>
          <w:tcPr>
            <w:tcW w:w="3859" w:type="dxa"/>
            <w:vAlign w:val="center"/>
          </w:tcPr>
          <w:p w14:paraId="7474A219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97B9131" w14:textId="4851D9AD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47DE53C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CCFFFDE" w14:textId="510F6BB4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09FC5577" w14:textId="77777777" w:rsidTr="00A73B71">
        <w:tc>
          <w:tcPr>
            <w:tcW w:w="3859" w:type="dxa"/>
            <w:vAlign w:val="center"/>
          </w:tcPr>
          <w:p w14:paraId="25FA46B9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D77F6EF" w14:textId="2A5BC29A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E48EC7D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EA5640E" w14:textId="2783C776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1F945E44" w14:textId="77777777" w:rsidTr="00A73B71">
        <w:tc>
          <w:tcPr>
            <w:tcW w:w="3859" w:type="dxa"/>
            <w:vAlign w:val="center"/>
          </w:tcPr>
          <w:p w14:paraId="30676AAE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A7474C0" w14:textId="10408310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384" w:type="dxa"/>
            <w:vAlign w:val="center"/>
          </w:tcPr>
          <w:p w14:paraId="30AF8D91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9D6C6C5" w14:textId="276CCB98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224.352,00</w:t>
            </w:r>
          </w:p>
        </w:tc>
      </w:tr>
      <w:tr w:rsidR="00224465" w:rsidRPr="0066660E" w14:paraId="2910CC3D" w14:textId="77777777" w:rsidTr="00A73B71">
        <w:tc>
          <w:tcPr>
            <w:tcW w:w="3859" w:type="dxa"/>
            <w:vAlign w:val="center"/>
          </w:tcPr>
          <w:p w14:paraId="19F1235B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2E62CEE" w14:textId="1F5C737A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3567C41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7E9A2A2" w14:textId="00A25EC3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57D1FCE0" w14:textId="77777777" w:rsidTr="00A73B71">
        <w:tc>
          <w:tcPr>
            <w:tcW w:w="3859" w:type="dxa"/>
            <w:vAlign w:val="center"/>
          </w:tcPr>
          <w:p w14:paraId="0477FA29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9C49AA4" w14:textId="018A59C9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66D2B57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524976D" w14:textId="33A52767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424C90A0" w14:textId="77777777" w:rsidTr="00A73B71">
        <w:tc>
          <w:tcPr>
            <w:tcW w:w="3859" w:type="dxa"/>
            <w:vAlign w:val="center"/>
          </w:tcPr>
          <w:p w14:paraId="2DDEF3C5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D3A909A" w14:textId="776988CE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ACA3B17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B499E59" w14:textId="77E08047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4CE9B467" w14:textId="77777777" w:rsidTr="00A73B71">
        <w:tc>
          <w:tcPr>
            <w:tcW w:w="3859" w:type="dxa"/>
            <w:vAlign w:val="center"/>
          </w:tcPr>
          <w:p w14:paraId="0E55313B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54E5582" w14:textId="42A88A26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9335B74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2485B77" w14:textId="24D11C35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000A6CBE" w14:textId="77777777" w:rsidTr="00A73B71">
        <w:tc>
          <w:tcPr>
            <w:tcW w:w="3859" w:type="dxa"/>
            <w:vAlign w:val="center"/>
          </w:tcPr>
          <w:p w14:paraId="3CBABAE5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2A0B71C" w14:textId="10B25D58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A9D97CB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AD532CC" w14:textId="60B4A54C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25CCC488" w14:textId="77777777" w:rsidTr="00A73B71">
        <w:tc>
          <w:tcPr>
            <w:tcW w:w="3859" w:type="dxa"/>
            <w:vAlign w:val="center"/>
          </w:tcPr>
          <w:p w14:paraId="2AFA6414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2DE2FCD" w14:textId="1E27965D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0DCBF77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FA9F29A" w14:textId="0FBFF2F3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:rsidRPr="0066660E" w14:paraId="11BA1954" w14:textId="77777777" w:rsidTr="00A73B71">
        <w:tc>
          <w:tcPr>
            <w:tcW w:w="3859" w:type="dxa"/>
            <w:vAlign w:val="center"/>
          </w:tcPr>
          <w:p w14:paraId="3B9C586E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7F94CEF" w14:textId="53FA4764" w:rsidR="00224465" w:rsidRPr="00ED234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  <w:tc>
          <w:tcPr>
            <w:tcW w:w="3384" w:type="dxa"/>
            <w:vAlign w:val="center"/>
          </w:tcPr>
          <w:p w14:paraId="32097498" w14:textId="77777777" w:rsidR="00224465" w:rsidRDefault="00224465" w:rsidP="00A73B71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FCACA27" w14:textId="0434BBE9" w:rsidR="00224465" w:rsidRPr="0066660E" w:rsidRDefault="00224465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902.082,00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C9C8561" w14:textId="0C3F00E7" w:rsidR="00224465" w:rsidRDefault="00224465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24465" w14:paraId="26D59BE6" w14:textId="77777777" w:rsidTr="00A73B71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B5A6BD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CA8BF5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0F68140B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24465" w:rsidRPr="00E74119" w14:paraId="29CAF5E5" w14:textId="77777777" w:rsidTr="00A73B71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9F58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4FD62C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CD842B5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F83E2BB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19E1CFE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24465" w14:paraId="367A1DD6" w14:textId="77777777" w:rsidTr="00A73B71">
        <w:tc>
          <w:tcPr>
            <w:tcW w:w="2835" w:type="dxa"/>
            <w:tcBorders>
              <w:top w:val="single" w:sz="4" w:space="0" w:color="auto"/>
            </w:tcBorders>
          </w:tcPr>
          <w:p w14:paraId="6A481FD1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BF98128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DCD729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373501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CF963E4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236B1549" w14:textId="77777777" w:rsidTr="00A73B71">
        <w:tc>
          <w:tcPr>
            <w:tcW w:w="2835" w:type="dxa"/>
          </w:tcPr>
          <w:p w14:paraId="05D765E6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36CE326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53044A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D882C4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71D8B05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33AAF5EA" w14:textId="77777777" w:rsidTr="00A73B71">
        <w:tc>
          <w:tcPr>
            <w:tcW w:w="2835" w:type="dxa"/>
          </w:tcPr>
          <w:p w14:paraId="5E1C5C85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1653B4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95DDC2" w14:textId="485B8E2B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692C41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DD37135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0E36A2F9" w14:textId="77777777" w:rsidTr="00A73B71">
        <w:tc>
          <w:tcPr>
            <w:tcW w:w="2835" w:type="dxa"/>
          </w:tcPr>
          <w:p w14:paraId="40A8EEFE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BE57013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094EAA" w14:textId="3B5199F3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1B875B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7247F5B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63F4E367" w14:textId="77777777" w:rsidTr="00A73B71">
        <w:tc>
          <w:tcPr>
            <w:tcW w:w="2835" w:type="dxa"/>
            <w:shd w:val="clear" w:color="auto" w:fill="auto"/>
          </w:tcPr>
          <w:p w14:paraId="6116E6EC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46A5DBFA" w14:textId="6B579655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151F54C6" w:rsidR="009358F1" w:rsidRPr="009358F1" w:rsidRDefault="00224465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78B2B92A" w14:textId="145D3D66" w:rsidR="00224465" w:rsidRPr="00D92619" w:rsidRDefault="00224465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24465" w14:paraId="1A430407" w14:textId="77777777" w:rsidTr="00A73B71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7676F1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BDF0F8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33D1FF7C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24465" w:rsidRPr="00E74119" w14:paraId="77D85AD6" w14:textId="77777777" w:rsidTr="00A73B71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3B11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F2CA956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F68F786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8EC9AC2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7F9DE77" w14:textId="77777777" w:rsidR="00224465" w:rsidRPr="00E74119" w:rsidRDefault="00224465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24465" w14:paraId="3B4A9A44" w14:textId="77777777" w:rsidTr="00A73B71">
        <w:tc>
          <w:tcPr>
            <w:tcW w:w="2835" w:type="dxa"/>
            <w:tcBorders>
              <w:top w:val="single" w:sz="4" w:space="0" w:color="auto"/>
            </w:tcBorders>
          </w:tcPr>
          <w:p w14:paraId="4221BB41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3197BAA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A9F470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1331B2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D665EAA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30B97B88" w14:textId="77777777" w:rsidTr="00A73B71">
        <w:tc>
          <w:tcPr>
            <w:tcW w:w="2835" w:type="dxa"/>
          </w:tcPr>
          <w:p w14:paraId="380CFBDE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5275354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B4BBFF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9CF07E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FC2D6DC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772CD895" w14:textId="77777777" w:rsidTr="00A73B71">
        <w:tc>
          <w:tcPr>
            <w:tcW w:w="2835" w:type="dxa"/>
          </w:tcPr>
          <w:p w14:paraId="56C4E06E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9E2B580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59CBA9" w14:textId="2E4849DC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E6FC45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C68AFCC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5A5DBDA1" w14:textId="77777777" w:rsidTr="00A73B71">
        <w:tc>
          <w:tcPr>
            <w:tcW w:w="2835" w:type="dxa"/>
          </w:tcPr>
          <w:p w14:paraId="0E7DC42B" w14:textId="77777777" w:rsidR="00224465" w:rsidRDefault="00224465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DB58CD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EA6646" w14:textId="624EDB13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624EF1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37B4046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4465" w14:paraId="28F4E9A8" w14:textId="77777777" w:rsidTr="00A73B71">
        <w:tc>
          <w:tcPr>
            <w:tcW w:w="2835" w:type="dxa"/>
            <w:shd w:val="clear" w:color="auto" w:fill="auto"/>
          </w:tcPr>
          <w:p w14:paraId="5940C199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44FEAF1" w14:textId="32F083DC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394ABEBB" w14:textId="77777777" w:rsidR="00224465" w:rsidRDefault="00224465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  <w:sectPr w:rsidR="00224465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670ED156" w14:textId="77777777" w:rsidR="00224465" w:rsidRDefault="00224465" w:rsidP="00224465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224465" w14:paraId="1227A523" w14:textId="77777777" w:rsidTr="00A73B71">
        <w:tc>
          <w:tcPr>
            <w:tcW w:w="1985" w:type="dxa"/>
            <w:shd w:val="clear" w:color="auto" w:fill="auto"/>
          </w:tcPr>
          <w:p w14:paraId="3E81B326" w14:textId="77777777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0C289A8" w14:textId="3D6C5F7D" w:rsidR="00224465" w:rsidRDefault="00224465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57B1C899" w14:textId="3BD7F640" w:rsidR="00224465" w:rsidRDefault="00224465" w:rsidP="00224465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70571447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543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1701"/>
        <w:gridCol w:w="1701"/>
        <w:gridCol w:w="1559"/>
      </w:tblGrid>
      <w:tr w:rsidR="009B3A48" w:rsidRPr="00D92619" w14:paraId="59C6766D" w14:textId="77777777" w:rsidTr="003B145F">
        <w:tc>
          <w:tcPr>
            <w:tcW w:w="1582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2D3FAF16" w:rsidR="009B3A48" w:rsidRPr="004115B3" w:rsidRDefault="009B3A48" w:rsidP="00224465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224465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119B9E5A" w:rsidR="009B3A48" w:rsidRPr="004115B3" w:rsidRDefault="009B3A48" w:rsidP="00224465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224465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45DDE374" w:rsidR="009B3A48" w:rsidRPr="004115B3" w:rsidRDefault="009B3A48" w:rsidP="00224465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224465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3B145F"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70" w14:textId="66C3F06B" w:rsidR="009B3A48" w:rsidRPr="00961D0B" w:rsidRDefault="00224465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461C208D" w:rsidR="009B3A48" w:rsidRPr="008935DC" w:rsidRDefault="00224465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2,22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3A627889" w14:textId="77777777" w:rsidR="003B145F" w:rsidRPr="00100C9F" w:rsidRDefault="003B145F" w:rsidP="003B145F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3B145F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5484FBD9" w14:textId="0E05C283" w:rsidR="003B145F" w:rsidRPr="00D92619" w:rsidRDefault="003B145F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3B145F" w:rsidRPr="004B5919" w14:paraId="79CB2065" w14:textId="77777777" w:rsidTr="00A73B71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E96AA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6C1A4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465F67CD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551DF84A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3B145F" w:rsidRPr="004B5919" w14:paraId="0954CC71" w14:textId="77777777" w:rsidTr="00A73B71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0A6CA04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9A0B0BB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4A8AF08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64F949F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605574E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5F30003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654412B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B145F" w:rsidRPr="004B5919" w14:paraId="01247CFD" w14:textId="77777777" w:rsidTr="00A73B71">
        <w:tc>
          <w:tcPr>
            <w:tcW w:w="1271" w:type="dxa"/>
            <w:vAlign w:val="center"/>
          </w:tcPr>
          <w:p w14:paraId="1533B8E9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C497C69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A36CA12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2F2ED2F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C81D2FC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B87B5C8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055A840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B145F" w:rsidRPr="004B5919" w14:paraId="0534EDC5" w14:textId="77777777" w:rsidTr="00A73B71">
        <w:tc>
          <w:tcPr>
            <w:tcW w:w="1271" w:type="dxa"/>
            <w:vAlign w:val="center"/>
          </w:tcPr>
          <w:p w14:paraId="6FDBB24D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A541D3F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7F2E734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C9CB69D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316A77C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7242307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0609B5C" w14:textId="77777777" w:rsidR="003B145F" w:rsidRPr="004B5919" w:rsidRDefault="003B145F" w:rsidP="00A7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07DC9474" w14:textId="505B9F8C" w:rsidR="00A73B71" w:rsidRPr="002557C8" w:rsidRDefault="00A73B7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A73B71" w14:paraId="623C9DE5" w14:textId="77777777" w:rsidTr="00A73B71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37D486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0DCD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3985EF5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73B71" w:rsidRPr="00E74119" w14:paraId="0E811680" w14:textId="77777777" w:rsidTr="00A73B71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5599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51AAEA5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BAA9E2B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82DA99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608E68A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73B71" w14:paraId="2C36BEA5" w14:textId="77777777" w:rsidTr="00A73B71">
        <w:tc>
          <w:tcPr>
            <w:tcW w:w="2552" w:type="dxa"/>
            <w:tcBorders>
              <w:top w:val="single" w:sz="4" w:space="0" w:color="auto"/>
            </w:tcBorders>
          </w:tcPr>
          <w:p w14:paraId="0948E23A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1B879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2E62E2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94519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A09FCDF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59B491E4" w14:textId="77777777" w:rsidTr="00A73B71">
        <w:tc>
          <w:tcPr>
            <w:tcW w:w="2552" w:type="dxa"/>
          </w:tcPr>
          <w:p w14:paraId="4B3C8C4B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CDEF69B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A77E96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B0181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298C46F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01F96E27" w14:textId="77777777" w:rsidTr="00A73B71">
        <w:tc>
          <w:tcPr>
            <w:tcW w:w="2552" w:type="dxa"/>
          </w:tcPr>
          <w:p w14:paraId="7F4DC12C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4F8C40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84EA9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2805C9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E72B79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05C5D140" w14:textId="77777777" w:rsidTr="00A73B71">
        <w:tc>
          <w:tcPr>
            <w:tcW w:w="2552" w:type="dxa"/>
          </w:tcPr>
          <w:p w14:paraId="59038949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7B69B6C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757047" w14:textId="0E69A264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6118F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7071538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4BB209CE" w14:textId="77777777" w:rsidTr="00A73B71">
        <w:tc>
          <w:tcPr>
            <w:tcW w:w="2552" w:type="dxa"/>
            <w:shd w:val="clear" w:color="auto" w:fill="auto"/>
          </w:tcPr>
          <w:p w14:paraId="10F937CE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43DE8C1D" w14:textId="321CCE54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14:paraId="59C67681" w14:textId="188EC19E" w:rsidR="009E27D7" w:rsidRDefault="005D1442" w:rsidP="00A73B71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59D2B24A" w:rsidR="005D1442" w:rsidRDefault="00A73B71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168DBBDB" w14:textId="2B3E244A" w:rsidR="00A73B71" w:rsidRDefault="00A73B71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A73B71" w14:paraId="0D26D3E9" w14:textId="77777777" w:rsidTr="00A73B71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6C6CB1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929B9E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4B68C3A8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73B71" w:rsidRPr="00E74119" w14:paraId="7E3D785E" w14:textId="77777777" w:rsidTr="00A73B71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36E3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4F26081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16D1DFE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22446C2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4BB3DC4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73B71" w14:paraId="5B16C54D" w14:textId="77777777" w:rsidTr="00A73B71">
        <w:tc>
          <w:tcPr>
            <w:tcW w:w="2693" w:type="dxa"/>
            <w:tcBorders>
              <w:top w:val="single" w:sz="4" w:space="0" w:color="auto"/>
            </w:tcBorders>
          </w:tcPr>
          <w:p w14:paraId="173FAB22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94E9EF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DF1A3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FE7AA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5B3BAE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0A945EE0" w14:textId="77777777" w:rsidTr="00A73B71">
        <w:tc>
          <w:tcPr>
            <w:tcW w:w="2693" w:type="dxa"/>
          </w:tcPr>
          <w:p w14:paraId="139C0573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89C486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4527E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1910A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3A1A06E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4808BA47" w14:textId="77777777" w:rsidTr="00A73B71">
        <w:tc>
          <w:tcPr>
            <w:tcW w:w="2693" w:type="dxa"/>
          </w:tcPr>
          <w:p w14:paraId="790872B7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25D149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DAD2A2" w14:textId="50E23BE9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CF670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B00050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7457F9CC" w14:textId="77777777" w:rsidTr="00A73B71">
        <w:tc>
          <w:tcPr>
            <w:tcW w:w="2693" w:type="dxa"/>
          </w:tcPr>
          <w:p w14:paraId="11DF1EFF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B4D10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C338A8" w14:textId="5B9BDBFA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615356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AC6B69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70400DAD" w14:textId="77777777" w:rsidTr="00A73B71">
        <w:tc>
          <w:tcPr>
            <w:tcW w:w="2693" w:type="dxa"/>
            <w:shd w:val="clear" w:color="auto" w:fill="auto"/>
          </w:tcPr>
          <w:p w14:paraId="6E170EB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059CED16" w14:textId="16E88E70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022D66F0" w14:textId="77777777" w:rsidR="00A73B71" w:rsidRDefault="00A73B71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A73B71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0F960D67" w14:textId="77777777" w:rsidR="00A73B71" w:rsidRPr="00A73B71" w:rsidRDefault="00A73B71" w:rsidP="00A73B71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A73B71" w14:paraId="4EA8FFFA" w14:textId="77777777" w:rsidTr="00A73B71">
        <w:tc>
          <w:tcPr>
            <w:tcW w:w="4224" w:type="dxa"/>
          </w:tcPr>
          <w:p w14:paraId="0A8CE8B6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AC83BBF" w14:textId="0484102F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14:paraId="25FAFC97" w14:textId="1C5F503E" w:rsidR="00A73B71" w:rsidRPr="00A73B71" w:rsidRDefault="00A73B71" w:rsidP="00A73B71">
      <w:pPr>
        <w:ind w:left="1843"/>
        <w:rPr>
          <w:sz w:val="22"/>
          <w:szCs w:val="22"/>
        </w:rPr>
      </w:pPr>
    </w:p>
    <w:p w14:paraId="59C67685" w14:textId="5EB02151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A73B71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0227EE57" w:rsidR="009B3A48" w:rsidRPr="004115B3" w:rsidRDefault="009B3A48" w:rsidP="00A73B7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A73B71">
              <w:rPr>
                <w:sz w:val="22"/>
                <w:szCs w:val="22"/>
              </w:rPr>
              <w:t>7)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0E44C9AF" w:rsidR="009B3A48" w:rsidRPr="004115B3" w:rsidRDefault="009B3A48" w:rsidP="00A73B7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A73B71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4E7885F3" w:rsidR="009B3A48" w:rsidRPr="004115B3" w:rsidRDefault="009B3A48" w:rsidP="00A73B7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A73B71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A73B71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A73B71" w:rsidRDefault="009B3A48" w:rsidP="004115B3">
            <w:pPr>
              <w:jc w:val="center"/>
              <w:rPr>
                <w:b/>
              </w:rPr>
            </w:pPr>
            <w:r w:rsidRPr="00A73B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22E51726" w:rsidR="009B3A48" w:rsidRPr="00A73B71" w:rsidRDefault="009B3A48" w:rsidP="004115B3">
            <w:pPr>
              <w:jc w:val="center"/>
              <w:rPr>
                <w:b/>
              </w:rPr>
            </w:pPr>
            <w:r w:rsidRPr="00A73B71">
              <w:rPr>
                <w:b/>
                <w:sz w:val="22"/>
                <w:szCs w:val="22"/>
              </w:rPr>
              <w:t>0</w:t>
            </w:r>
            <w:r w:rsidR="00A73B71" w:rsidRPr="00A73B71">
              <w:rPr>
                <w:b/>
                <w:sz w:val="22"/>
                <w:szCs w:val="22"/>
              </w:rPr>
              <w:t>,08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4280321C" w:rsidR="009B3A48" w:rsidRPr="00A73B71" w:rsidRDefault="00A73B71" w:rsidP="004115B3">
            <w:pPr>
              <w:jc w:val="center"/>
              <w:rPr>
                <w:b/>
              </w:rPr>
            </w:pPr>
            <w:r w:rsidRPr="00A73B71">
              <w:rPr>
                <w:b/>
              </w:rPr>
              <w:t>0,04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32C1987E" w14:textId="77777777" w:rsidR="00A73B71" w:rsidRPr="00D92619" w:rsidRDefault="00A73B71" w:rsidP="00A73B71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5ADC9A56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11E8915C" w14:textId="7D6D0244" w:rsidR="00A73B71" w:rsidRDefault="00A73B71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A73B71" w14:paraId="089882D9" w14:textId="77777777" w:rsidTr="00A73B71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1D43AD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A01B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15E18AD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73B71" w:rsidRPr="00E74119" w14:paraId="45F91D86" w14:textId="77777777" w:rsidTr="00A73B71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7467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6DE8EC1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231734D8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4C52F4D2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2586F887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73B71" w14:paraId="37817413" w14:textId="77777777" w:rsidTr="00A73B71">
        <w:tc>
          <w:tcPr>
            <w:tcW w:w="4868" w:type="dxa"/>
            <w:tcBorders>
              <w:top w:val="single" w:sz="4" w:space="0" w:color="auto"/>
            </w:tcBorders>
          </w:tcPr>
          <w:p w14:paraId="00EE664A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4D6D8BB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145727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70447606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D70B2A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0E03AB14" w14:textId="77777777" w:rsidTr="00A73B71">
        <w:tc>
          <w:tcPr>
            <w:tcW w:w="4868" w:type="dxa"/>
          </w:tcPr>
          <w:p w14:paraId="7C4ECF78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767A353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9594EBC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22E5998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72FC0C9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4666F5A9" w14:textId="77777777" w:rsidTr="00A73B71">
        <w:tc>
          <w:tcPr>
            <w:tcW w:w="4868" w:type="dxa"/>
          </w:tcPr>
          <w:p w14:paraId="3DC6D065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F357A07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11970F06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6B2820A9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D79D82B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31258EA6" w14:textId="77777777" w:rsidTr="00A73B71">
        <w:tc>
          <w:tcPr>
            <w:tcW w:w="7252" w:type="dxa"/>
            <w:gridSpan w:val="4"/>
            <w:shd w:val="clear" w:color="auto" w:fill="auto"/>
          </w:tcPr>
          <w:p w14:paraId="76EB40F6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3A28252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7977EF99" w:rsidR="005D1442" w:rsidRDefault="00A73B71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280C4C84" w14:textId="58F4C7FA" w:rsidR="00A73B71" w:rsidRDefault="00A73B71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A73B71" w14:paraId="1360CF1C" w14:textId="77777777" w:rsidTr="00A73B71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E02909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932A3F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CC85CA0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4D96204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73B71" w14:paraId="63E0B248" w14:textId="77777777" w:rsidTr="00A73B71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2910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591EDA8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A570B45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8580340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817609" w14:textId="77777777" w:rsidR="00A73B71" w:rsidRPr="00E74119" w:rsidRDefault="00A73B71" w:rsidP="00A73B71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899EB33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73B71" w14:paraId="147FD135" w14:textId="77777777" w:rsidTr="00A73B71">
        <w:tc>
          <w:tcPr>
            <w:tcW w:w="4253" w:type="dxa"/>
          </w:tcPr>
          <w:p w14:paraId="3E245B2F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CAEA8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94D9D8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761D4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4DA5D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6DF6DB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14AEB159" w14:textId="77777777" w:rsidTr="00A73B71">
        <w:tc>
          <w:tcPr>
            <w:tcW w:w="4253" w:type="dxa"/>
          </w:tcPr>
          <w:p w14:paraId="068990AF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680466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1A3D3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ABC96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5ABE3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43F8A7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4DBF092A" w14:textId="77777777" w:rsidTr="00A73B71">
        <w:tc>
          <w:tcPr>
            <w:tcW w:w="4253" w:type="dxa"/>
          </w:tcPr>
          <w:p w14:paraId="0CD661D3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773A1D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15565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9DB37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FA21F0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9F4C1E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0D7BD395" w14:textId="77777777" w:rsidTr="00A73B71">
        <w:tc>
          <w:tcPr>
            <w:tcW w:w="4253" w:type="dxa"/>
          </w:tcPr>
          <w:p w14:paraId="34CF7915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664F8E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AD09A3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577EA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A23DE9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92DCF7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6EE5CA7A" w14:textId="77777777" w:rsidTr="00A73B71">
        <w:tc>
          <w:tcPr>
            <w:tcW w:w="4253" w:type="dxa"/>
          </w:tcPr>
          <w:p w14:paraId="6270B113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461DB7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EEB9F7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61135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2EFB6B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D700E6A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3C9187C2" w14:textId="77777777" w:rsidTr="00A73B71">
        <w:tc>
          <w:tcPr>
            <w:tcW w:w="4253" w:type="dxa"/>
          </w:tcPr>
          <w:p w14:paraId="00959F96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17FB50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10D9EC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84F802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2B289D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9C1D83E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32CED221" w14:textId="77777777" w:rsidTr="00A73B71">
        <w:tc>
          <w:tcPr>
            <w:tcW w:w="4253" w:type="dxa"/>
          </w:tcPr>
          <w:p w14:paraId="3611F106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583AF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DAC9A7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77072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5A23D4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61D72EE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3B71" w14:paraId="2BC53EDE" w14:textId="77777777" w:rsidTr="00A73B71">
        <w:tc>
          <w:tcPr>
            <w:tcW w:w="7088" w:type="dxa"/>
            <w:gridSpan w:val="5"/>
            <w:shd w:val="clear" w:color="auto" w:fill="auto"/>
          </w:tcPr>
          <w:p w14:paraId="43600245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543F971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28F4917C" w14:textId="77777777" w:rsidR="00A73B71" w:rsidRPr="00A73B71" w:rsidRDefault="00A73B71" w:rsidP="00A73B71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A73B71" w14:paraId="26EA9A96" w14:textId="77777777" w:rsidTr="00A73B71">
        <w:tc>
          <w:tcPr>
            <w:tcW w:w="4366" w:type="dxa"/>
          </w:tcPr>
          <w:p w14:paraId="497E1405" w14:textId="77777777" w:rsidR="00A73B71" w:rsidRDefault="00A73B71" w:rsidP="00A73B71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4D2D2B8" w14:textId="77777777" w:rsidR="00A73B71" w:rsidRDefault="00A73B71" w:rsidP="00A73B71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DD79991" w14:textId="4BF8F5A5" w:rsidR="00A73B71" w:rsidRPr="00A73B71" w:rsidRDefault="00A73B71" w:rsidP="00A73B71">
      <w:pPr>
        <w:ind w:left="1843"/>
        <w:rPr>
          <w:sz w:val="22"/>
          <w:szCs w:val="22"/>
        </w:rPr>
      </w:pPr>
    </w:p>
    <w:p w14:paraId="59C676A1" w14:textId="6F0E9784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39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1704"/>
        <w:gridCol w:w="1698"/>
        <w:gridCol w:w="1701"/>
      </w:tblGrid>
      <w:tr w:rsidR="00A73B71" w:rsidRPr="00D92619" w14:paraId="59C676A8" w14:textId="77777777" w:rsidTr="00A73B71">
        <w:tc>
          <w:tcPr>
            <w:tcW w:w="1287" w:type="dxa"/>
            <w:shd w:val="clear" w:color="auto" w:fill="auto"/>
          </w:tcPr>
          <w:p w14:paraId="59C676A4" w14:textId="77777777" w:rsidR="00A73B71" w:rsidRPr="004115B3" w:rsidRDefault="00A73B71" w:rsidP="00A73B71"/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1E96C7" w14:textId="54537E40" w:rsidR="00A73B71" w:rsidRPr="004115B3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>
              <w:rPr>
                <w:sz w:val="22"/>
                <w:szCs w:val="22"/>
              </w:rPr>
              <w:t>17)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8B1D8B" w14:textId="221F4C12" w:rsidR="00A73B71" w:rsidRPr="004115B3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>
              <w:rPr>
                <w:sz w:val="22"/>
                <w:szCs w:val="22"/>
              </w:rPr>
              <w:t>18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F941C1" w14:textId="25B61AD1" w:rsidR="00A73B71" w:rsidRPr="004115B3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A73B71" w:rsidRPr="00D92619" w14:paraId="59C676AD" w14:textId="77777777" w:rsidTr="00A73B71"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A73B71" w:rsidRPr="004115B3" w:rsidRDefault="00A73B71" w:rsidP="00A73B71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DC6BBF0" w14:textId="562F9A51" w:rsidR="00A73B71" w:rsidRPr="005D1442" w:rsidRDefault="00A73B71" w:rsidP="00A73B71">
            <w:pPr>
              <w:jc w:val="center"/>
              <w:rPr>
                <w:b/>
              </w:rPr>
            </w:pPr>
            <w:r w:rsidRPr="00A73B7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4C24E03F" w14:textId="04571AE7" w:rsidR="00A73B71" w:rsidRPr="005D1442" w:rsidRDefault="00A73B71" w:rsidP="00A73B71">
            <w:pPr>
              <w:jc w:val="center"/>
              <w:rPr>
                <w:b/>
              </w:rPr>
            </w:pPr>
            <w:r w:rsidRPr="00A73B71">
              <w:rPr>
                <w:b/>
                <w:sz w:val="22"/>
                <w:szCs w:val="22"/>
              </w:rPr>
              <w:t>0,08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3DBBA6AE" w14:textId="614618CB" w:rsidR="00A73B71" w:rsidRPr="005D1442" w:rsidRDefault="00A73B71" w:rsidP="00A73B71">
            <w:pPr>
              <w:jc w:val="center"/>
              <w:rPr>
                <w:b/>
              </w:rPr>
            </w:pPr>
            <w:r w:rsidRPr="00A73B71">
              <w:rPr>
                <w:b/>
              </w:rPr>
              <w:t>0,04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B0" w14:textId="1E6245C9" w:rsidR="009B3A48" w:rsidRPr="00AC33C0" w:rsidRDefault="00A73B71" w:rsidP="00A73B71">
      <w:pPr>
        <w:ind w:left="1560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72C416FB" w14:textId="77777777" w:rsidR="00A73B71" w:rsidRDefault="00A73B71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  <w:sectPr w:rsidR="00A73B71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B2" w14:textId="23D30DC5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29ED2926" w14:textId="6B96A4EB" w:rsidR="00A73B71" w:rsidRPr="006C7EC9" w:rsidRDefault="00A73B71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A73B71" w:rsidRPr="006C7EC9" w14:paraId="5C9DD8C2" w14:textId="77777777" w:rsidTr="00A73B71">
        <w:tc>
          <w:tcPr>
            <w:tcW w:w="4016" w:type="dxa"/>
            <w:tcBorders>
              <w:right w:val="single" w:sz="4" w:space="0" w:color="auto"/>
            </w:tcBorders>
          </w:tcPr>
          <w:p w14:paraId="0A506230" w14:textId="77777777" w:rsidR="00A73B71" w:rsidRPr="006C7EC9" w:rsidRDefault="00A73B71" w:rsidP="00A73B71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7493" w14:textId="08A96E16" w:rsidR="00A73B71" w:rsidRPr="006C7EC9" w:rsidRDefault="00A73B71" w:rsidP="00A73B71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732BFA86" w14:textId="77777777" w:rsidR="00A73B71" w:rsidRPr="006C7EC9" w:rsidRDefault="00A73B71" w:rsidP="00A73B71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DFB0" w14:textId="77777777" w:rsidR="00A73B71" w:rsidRPr="006C7EC9" w:rsidRDefault="00A73B71" w:rsidP="00A73B71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9304A43" w14:textId="77777777" w:rsidR="00A73B71" w:rsidRPr="006C7EC9" w:rsidRDefault="00A73B71" w:rsidP="00A73B71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868"/>
      </w:tblGrid>
      <w:tr w:rsidR="001325A6" w:rsidRPr="00055BC6" w14:paraId="59C676BB" w14:textId="77777777" w:rsidTr="00A73B71"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A73B71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A73B71" w:rsidRPr="00055BC6" w14:paraId="59C676BE" w14:textId="77777777" w:rsidTr="00A73B71"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59C676BC" w14:textId="2B0323E2" w:rsidR="00A73B71" w:rsidRPr="00055BC6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7868" w:type="dxa"/>
            <w:shd w:val="clear" w:color="auto" w:fill="auto"/>
            <w:vAlign w:val="center"/>
          </w:tcPr>
          <w:p w14:paraId="59C676BD" w14:textId="2AA4CC8A" w:rsidR="00A73B71" w:rsidRPr="00055BC6" w:rsidRDefault="00666EE3" w:rsidP="00A73B71">
            <w:r>
              <w:t>Aankoop ergonomische kantoormeubelen</w:t>
            </w:r>
          </w:p>
        </w:tc>
      </w:tr>
      <w:tr w:rsidR="00A73B71" w:rsidRPr="00055BC6" w14:paraId="59C676C1" w14:textId="77777777" w:rsidTr="00A73B71">
        <w:tc>
          <w:tcPr>
            <w:tcW w:w="759" w:type="dxa"/>
            <w:vAlign w:val="center"/>
          </w:tcPr>
          <w:p w14:paraId="59C676BF" w14:textId="3284559E" w:rsidR="00A73B71" w:rsidRPr="00055BC6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7868" w:type="dxa"/>
            <w:shd w:val="clear" w:color="auto" w:fill="auto"/>
            <w:vAlign w:val="center"/>
          </w:tcPr>
          <w:p w14:paraId="59C676C0" w14:textId="56DFF6D6" w:rsidR="00A73B71" w:rsidRPr="00055BC6" w:rsidRDefault="00666EE3" w:rsidP="00A73B71">
            <w:r>
              <w:t xml:space="preserve">Aanduiding van een bijkomende </w:t>
            </w:r>
            <w:proofErr w:type="spellStart"/>
            <w:r>
              <w:t>AsPrev</w:t>
            </w:r>
            <w:proofErr w:type="spellEnd"/>
            <w:r>
              <w:t xml:space="preserve"> (gevormd)</w:t>
            </w:r>
          </w:p>
        </w:tc>
      </w:tr>
      <w:tr w:rsidR="00A73B71" w:rsidRPr="00055BC6" w14:paraId="59C676C4" w14:textId="77777777" w:rsidTr="00A73B71">
        <w:tc>
          <w:tcPr>
            <w:tcW w:w="759" w:type="dxa"/>
            <w:vAlign w:val="center"/>
          </w:tcPr>
          <w:p w14:paraId="59C676C2" w14:textId="19D550F0" w:rsidR="00A73B71" w:rsidRPr="00055BC6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7868" w:type="dxa"/>
            <w:shd w:val="clear" w:color="auto" w:fill="auto"/>
            <w:vAlign w:val="center"/>
          </w:tcPr>
          <w:p w14:paraId="59C676C3" w14:textId="4C09A6B0" w:rsidR="00A73B71" w:rsidRPr="00055BC6" w:rsidRDefault="00666EE3" w:rsidP="00A73B71">
            <w:r>
              <w:t>RA nieuwe werkplaats: Afzuigsysteem door DPBW MR en LDPBW 08</w:t>
            </w:r>
          </w:p>
        </w:tc>
      </w:tr>
      <w:tr w:rsidR="00A73B71" w:rsidRPr="00055BC6" w14:paraId="59C676C7" w14:textId="77777777" w:rsidTr="00A73B71">
        <w:tc>
          <w:tcPr>
            <w:tcW w:w="759" w:type="dxa"/>
            <w:vAlign w:val="center"/>
          </w:tcPr>
          <w:p w14:paraId="59C676C5" w14:textId="278EC60E" w:rsidR="00A73B71" w:rsidRPr="00055BC6" w:rsidRDefault="00A73B71" w:rsidP="00A73B71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7868" w:type="dxa"/>
            <w:shd w:val="clear" w:color="auto" w:fill="auto"/>
            <w:vAlign w:val="center"/>
          </w:tcPr>
          <w:p w14:paraId="59C676C6" w14:textId="77777777" w:rsidR="00A73B71" w:rsidRPr="00055BC6" w:rsidRDefault="00A73B71" w:rsidP="00A73B71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A73B71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A73B71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A73B71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14:paraId="59C676D6" w14:textId="77777777" w:rsidTr="00A73B71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A73B71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4" w14:textId="2B874506" w:rsidR="00C70B83" w:rsidRPr="004115B3" w:rsidRDefault="00666EE3" w:rsidP="00A73B71">
            <w:r>
              <w:t>Plaatsen van netten ter voorkoming van vallende stenen (verloren bekisting) in blok 9 en 14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6D5" w14:textId="77777777" w:rsidR="00C70B83" w:rsidRPr="004115B3" w:rsidRDefault="00C70B83" w:rsidP="00A73B71"/>
        </w:tc>
      </w:tr>
      <w:tr w:rsidR="00C70B83" w14:paraId="59C676DA" w14:textId="77777777" w:rsidTr="00A73B71">
        <w:tc>
          <w:tcPr>
            <w:tcW w:w="707" w:type="dxa"/>
            <w:vAlign w:val="center"/>
          </w:tcPr>
          <w:p w14:paraId="59C676D7" w14:textId="77777777" w:rsidR="00C70B83" w:rsidRPr="004115B3" w:rsidRDefault="00C70B83" w:rsidP="00A73B71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8" w14:textId="77777777" w:rsidR="00C70B83" w:rsidRPr="004115B3" w:rsidRDefault="00C70B83" w:rsidP="00A73B71"/>
        </w:tc>
        <w:tc>
          <w:tcPr>
            <w:tcW w:w="3130" w:type="dxa"/>
            <w:shd w:val="clear" w:color="auto" w:fill="auto"/>
            <w:vAlign w:val="center"/>
          </w:tcPr>
          <w:p w14:paraId="59C676D9" w14:textId="77777777" w:rsidR="00C70B83" w:rsidRPr="004115B3" w:rsidRDefault="00C70B83" w:rsidP="00A73B71"/>
        </w:tc>
      </w:tr>
      <w:tr w:rsidR="00C70B83" w14:paraId="59C676DE" w14:textId="77777777" w:rsidTr="00A73B71">
        <w:tc>
          <w:tcPr>
            <w:tcW w:w="707" w:type="dxa"/>
            <w:vAlign w:val="center"/>
          </w:tcPr>
          <w:p w14:paraId="59C676DB" w14:textId="77777777" w:rsidR="00C70B83" w:rsidRPr="004115B3" w:rsidRDefault="00C70B83" w:rsidP="00A73B71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6DC" w14:textId="77777777" w:rsidR="00C70B83" w:rsidRPr="004115B3" w:rsidRDefault="00C70B83" w:rsidP="00A73B71"/>
        </w:tc>
        <w:tc>
          <w:tcPr>
            <w:tcW w:w="3130" w:type="dxa"/>
            <w:shd w:val="clear" w:color="auto" w:fill="auto"/>
            <w:vAlign w:val="center"/>
          </w:tcPr>
          <w:p w14:paraId="59C676DD" w14:textId="77777777" w:rsidR="00C70B83" w:rsidRPr="004115B3" w:rsidRDefault="00C70B83" w:rsidP="00A73B71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666EE3" w:rsidRPr="00055BC6" w14:paraId="6200524C" w14:textId="77777777" w:rsidTr="00A43496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02BC04E5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46A49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E22A0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33620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666EE3" w:rsidRPr="00055BC6" w14:paraId="3076D710" w14:textId="77777777" w:rsidTr="00A43496">
        <w:tc>
          <w:tcPr>
            <w:tcW w:w="4667" w:type="dxa"/>
            <w:vAlign w:val="center"/>
          </w:tcPr>
          <w:p w14:paraId="4162244C" w14:textId="77777777" w:rsidR="00666EE3" w:rsidRPr="00055BC6" w:rsidRDefault="00666EE3" w:rsidP="00A43496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D1746A8" w14:textId="77777777" w:rsidR="00666EE3" w:rsidRPr="00055BC6" w:rsidRDefault="00666EE3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0FE8D13" w14:textId="77777777" w:rsidR="00666EE3" w:rsidRPr="00055BC6" w:rsidRDefault="00666EE3" w:rsidP="00A43496">
            <w:pPr>
              <w:jc w:val="center"/>
            </w:pPr>
          </w:p>
        </w:tc>
      </w:tr>
      <w:tr w:rsidR="00666EE3" w:rsidRPr="00055BC6" w14:paraId="0B9C04FA" w14:textId="77777777" w:rsidTr="00A43496">
        <w:tc>
          <w:tcPr>
            <w:tcW w:w="4667" w:type="dxa"/>
            <w:vAlign w:val="center"/>
          </w:tcPr>
          <w:p w14:paraId="5A254D63" w14:textId="77777777" w:rsidR="00666EE3" w:rsidRPr="00055BC6" w:rsidRDefault="00666EE3" w:rsidP="00A43496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416C13B" w14:textId="77777777" w:rsidR="00666EE3" w:rsidRPr="00055BC6" w:rsidRDefault="00666EE3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7FFCE59" w14:textId="77777777" w:rsidR="00666EE3" w:rsidRPr="00055BC6" w:rsidRDefault="00666EE3" w:rsidP="00A43496">
            <w:pPr>
              <w:jc w:val="center"/>
            </w:pPr>
          </w:p>
        </w:tc>
      </w:tr>
      <w:tr w:rsidR="00666EE3" w:rsidRPr="00055BC6" w14:paraId="72A67695" w14:textId="77777777" w:rsidTr="00A43496">
        <w:tc>
          <w:tcPr>
            <w:tcW w:w="4667" w:type="dxa"/>
            <w:vAlign w:val="center"/>
          </w:tcPr>
          <w:p w14:paraId="7B7799B9" w14:textId="77777777" w:rsidR="00666EE3" w:rsidRPr="00055BC6" w:rsidRDefault="00666EE3" w:rsidP="00A43496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651432C" w14:textId="77777777" w:rsidR="00666EE3" w:rsidRPr="00055BC6" w:rsidRDefault="00666EE3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68AB74A" w14:textId="77777777" w:rsidR="00666EE3" w:rsidRPr="00055BC6" w:rsidRDefault="00666EE3" w:rsidP="00A43496">
            <w:pPr>
              <w:jc w:val="center"/>
            </w:pPr>
          </w:p>
        </w:tc>
      </w:tr>
      <w:tr w:rsidR="00666EE3" w:rsidRPr="00055BC6" w14:paraId="5CC62AF3" w14:textId="77777777" w:rsidTr="00A43496">
        <w:tc>
          <w:tcPr>
            <w:tcW w:w="4667" w:type="dxa"/>
            <w:vAlign w:val="center"/>
          </w:tcPr>
          <w:p w14:paraId="77203720" w14:textId="77777777" w:rsidR="00666EE3" w:rsidRPr="00055BC6" w:rsidRDefault="00666EE3" w:rsidP="00A43496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9EFB05A" w14:textId="77777777" w:rsidR="00666EE3" w:rsidRPr="00055BC6" w:rsidRDefault="00666EE3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4D2B8F" w14:textId="77777777" w:rsidR="00666EE3" w:rsidRPr="00055BC6" w:rsidRDefault="00666EE3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A8CF601" w14:textId="77777777" w:rsidR="00666EE3" w:rsidRPr="00055BC6" w:rsidRDefault="00666EE3" w:rsidP="00A43496">
            <w:pPr>
              <w:jc w:val="center"/>
            </w:pPr>
          </w:p>
        </w:tc>
      </w:tr>
      <w:tr w:rsidR="00666EE3" w:rsidRPr="00055BC6" w14:paraId="38EEB2C2" w14:textId="77777777" w:rsidTr="00A43496">
        <w:tc>
          <w:tcPr>
            <w:tcW w:w="4667" w:type="dxa"/>
            <w:vAlign w:val="center"/>
          </w:tcPr>
          <w:p w14:paraId="396A9B06" w14:textId="77777777" w:rsidR="00666EE3" w:rsidRPr="00055BC6" w:rsidRDefault="00666EE3" w:rsidP="00A43496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49C9FA7D" w14:textId="77777777" w:rsidR="00666EE3" w:rsidRPr="00055BC6" w:rsidRDefault="00666EE3" w:rsidP="00A43496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49B67EC" w14:textId="77777777" w:rsidR="00666EE3" w:rsidRPr="00055BC6" w:rsidRDefault="00666EE3" w:rsidP="00A43496">
            <w:pPr>
              <w:jc w:val="center"/>
            </w:pPr>
            <w:r>
              <w:t>100</w:t>
            </w:r>
          </w:p>
        </w:tc>
      </w:tr>
      <w:tr w:rsidR="00666EE3" w:rsidRPr="00055BC6" w14:paraId="3ADEDEE3" w14:textId="77777777" w:rsidTr="00A43496">
        <w:tc>
          <w:tcPr>
            <w:tcW w:w="4667" w:type="dxa"/>
            <w:vAlign w:val="center"/>
          </w:tcPr>
          <w:p w14:paraId="384C9724" w14:textId="77777777" w:rsidR="00666EE3" w:rsidRPr="00055BC6" w:rsidRDefault="00666EE3" w:rsidP="00A43496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D4F11AC" w14:textId="77777777" w:rsidR="00666EE3" w:rsidRPr="00055BC6" w:rsidRDefault="00666EE3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65EC46" w14:textId="77777777" w:rsidR="00666EE3" w:rsidRPr="00055BC6" w:rsidRDefault="00666EE3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1A25E56A" w14:textId="77777777" w:rsidR="00666EE3" w:rsidRPr="00055BC6" w:rsidRDefault="00666EE3" w:rsidP="00A43496">
            <w:pPr>
              <w:jc w:val="center"/>
            </w:pPr>
          </w:p>
        </w:tc>
      </w:tr>
    </w:tbl>
    <w:p w14:paraId="131979F8" w14:textId="77777777" w:rsidR="00666EE3" w:rsidRDefault="00666EE3" w:rsidP="00666EE3">
      <w:pPr>
        <w:rPr>
          <w:sz w:val="22"/>
          <w:szCs w:val="22"/>
        </w:rPr>
      </w:pPr>
    </w:p>
    <w:p w14:paraId="5368C7DB" w14:textId="77777777" w:rsidR="00666EE3" w:rsidRDefault="00666EE3" w:rsidP="00666EE3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75C7EF34" w14:textId="77777777" w:rsidR="00666EE3" w:rsidRPr="00055BC6" w:rsidRDefault="00666EE3" w:rsidP="00666EE3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2308525" w14:textId="77777777" w:rsidR="00666EE3" w:rsidRPr="00BB23C7" w:rsidRDefault="00666EE3" w:rsidP="00666EE3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6A709B9B" w14:textId="77777777" w:rsidR="00666EE3" w:rsidRDefault="00666EE3" w:rsidP="00666EE3">
      <w:pPr>
        <w:ind w:left="1418" w:hanging="284"/>
        <w:rPr>
          <w:sz w:val="22"/>
          <w:szCs w:val="22"/>
        </w:rPr>
      </w:pPr>
    </w:p>
    <w:p w14:paraId="7D0E67DD" w14:textId="77777777" w:rsidR="00666EE3" w:rsidRPr="00647A25" w:rsidRDefault="00666EE3" w:rsidP="00666EE3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2CB39255" w14:textId="77777777" w:rsidR="00666EE3" w:rsidRPr="00302050" w:rsidRDefault="00666EE3" w:rsidP="00666EE3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000182E7" w14:textId="77777777" w:rsidR="00666EE3" w:rsidRPr="00302050" w:rsidRDefault="00666EE3" w:rsidP="00666EE3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lastRenderedPageBreak/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550777FC" w14:textId="77777777" w:rsidR="00666EE3" w:rsidRPr="00302050" w:rsidRDefault="00666EE3" w:rsidP="00666EE3">
      <w:pPr>
        <w:ind w:left="1418" w:hanging="284"/>
        <w:rPr>
          <w:sz w:val="22"/>
          <w:szCs w:val="22"/>
          <w:lang w:val="en-US"/>
        </w:rPr>
      </w:pPr>
    </w:p>
    <w:p w14:paraId="1A92F4DD" w14:textId="77777777" w:rsidR="00666EE3" w:rsidRPr="00647A25" w:rsidRDefault="00666EE3" w:rsidP="00666EE3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12C87C5C" w14:textId="77777777" w:rsidR="00666EE3" w:rsidRDefault="00666EE3" w:rsidP="00666EE3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30578022" w14:textId="77777777" w:rsidR="00666EE3" w:rsidRDefault="00666EE3" w:rsidP="00666EE3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10BFBC24" w:rsidR="009B3A48" w:rsidRPr="003165B5" w:rsidRDefault="00666EE3" w:rsidP="00666EE3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66EE3" w:rsidRDefault="00647A25" w:rsidP="00D91E3D">
      <w:pPr>
        <w:ind w:left="360"/>
      </w:pPr>
      <w:r w:rsidRPr="00666EE3">
        <w:t xml:space="preserve">De inlichtingen worden hernomen in de </w:t>
      </w:r>
      <w:r w:rsidR="006C7EC9" w:rsidRPr="00666EE3">
        <w:t>B</w:t>
      </w:r>
      <w:r w:rsidRPr="00666EE3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666EE3"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666EE3">
        <w:rPr>
          <w:sz w:val="22"/>
          <w:szCs w:val="22"/>
        </w:rPr>
        <w:t xml:space="preserve">De inlichtingen worden hernomen in de </w:t>
      </w:r>
      <w:r w:rsidR="006C7EC9" w:rsidRPr="00666EE3">
        <w:rPr>
          <w:sz w:val="22"/>
          <w:szCs w:val="22"/>
        </w:rPr>
        <w:t>B</w:t>
      </w:r>
      <w:r w:rsidRPr="00666EE3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3D857F5E" w14:textId="77777777" w:rsidR="00666EE3" w:rsidRDefault="00666EE3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666EE3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7CC8C6F4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666EE3"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A73B71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666EE3">
        <w:tc>
          <w:tcPr>
            <w:tcW w:w="7354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A73B71">
            <w:r w:rsidRPr="00055BC6">
              <w:t>De salubriteit van de arbeidslokalen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C67744" w14:textId="77777777" w:rsidR="009B3A48" w:rsidRPr="000C2928" w:rsidRDefault="009B3A48" w:rsidP="00A73B7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666EE3">
        <w:tc>
          <w:tcPr>
            <w:tcW w:w="7354" w:type="dxa"/>
            <w:vAlign w:val="center"/>
          </w:tcPr>
          <w:p w14:paraId="59C67746" w14:textId="77777777" w:rsidR="009B3A48" w:rsidRPr="00055BC6" w:rsidRDefault="009B3A48" w:rsidP="00A73B71">
            <w:r w:rsidRPr="00055BC6">
              <w:t>De collectieve beschermingsmiddelen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7" w14:textId="77777777" w:rsidR="009B3A48" w:rsidRPr="000C2928" w:rsidRDefault="009B3A48" w:rsidP="00A73B7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666EE3">
        <w:tc>
          <w:tcPr>
            <w:tcW w:w="7354" w:type="dxa"/>
            <w:vAlign w:val="center"/>
          </w:tcPr>
          <w:p w14:paraId="59C67749" w14:textId="77777777" w:rsidR="009B3A48" w:rsidRPr="00055BC6" w:rsidRDefault="009B3A48" w:rsidP="00A73B71">
            <w:r w:rsidRPr="00055BC6">
              <w:t>De individuele beschermingsmiddelen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A" w14:textId="77777777" w:rsidR="009B3A48" w:rsidRPr="000C2928" w:rsidRDefault="009B3A48" w:rsidP="00A73B7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666EE3">
        <w:tc>
          <w:tcPr>
            <w:tcW w:w="7354" w:type="dxa"/>
            <w:vAlign w:val="center"/>
          </w:tcPr>
          <w:p w14:paraId="59C6774C" w14:textId="77777777" w:rsidR="009B3A48" w:rsidRPr="00055BC6" w:rsidRDefault="009B3A48" w:rsidP="00A73B71">
            <w:r w:rsidRPr="00055BC6">
              <w:t>Het in toepassing brengen van maatregelen ter bestrijding van de arbeidshinder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4D" w14:textId="77777777" w:rsidR="009B3A48" w:rsidRPr="000C2928" w:rsidRDefault="009B3A48" w:rsidP="00A73B7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666EE3">
        <w:tc>
          <w:tcPr>
            <w:tcW w:w="7354" w:type="dxa"/>
            <w:vAlign w:val="center"/>
          </w:tcPr>
          <w:p w14:paraId="59C6774F" w14:textId="77777777" w:rsidR="009B3A48" w:rsidRPr="00055BC6" w:rsidRDefault="009B3A48" w:rsidP="00A73B71">
            <w:r w:rsidRPr="00055BC6">
              <w:t>De manier waarop de cel AMT bevoegd voor de kwartiergroepering werkt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50" w14:textId="77777777" w:rsidR="009B3A48" w:rsidRPr="000C2928" w:rsidRDefault="009B3A48" w:rsidP="00A73B7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666EE3">
        <w:tc>
          <w:tcPr>
            <w:tcW w:w="7354" w:type="dxa"/>
            <w:vAlign w:val="center"/>
          </w:tcPr>
          <w:p w14:paraId="59C67752" w14:textId="77777777" w:rsidR="009B3A48" w:rsidRPr="00055BC6" w:rsidRDefault="009B3A48" w:rsidP="00A73B71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9C67753" w14:textId="77777777" w:rsidR="009B3A48" w:rsidRPr="000C2928" w:rsidRDefault="009B3A48" w:rsidP="00A73B71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A73B71"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7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A73B71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1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A73B71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A73B71"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2" w14:textId="081C2A39" w:rsidR="004E588F" w:rsidRPr="00055BC6" w:rsidRDefault="00666EE3" w:rsidP="00A73B71">
            <w:r>
              <w:t>Geen Info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59C67763" w14:textId="77777777" w:rsidR="004E588F" w:rsidRPr="00055BC6" w:rsidRDefault="004E588F" w:rsidP="00A73B71"/>
        </w:tc>
      </w:tr>
      <w:tr w:rsidR="004E588F" w:rsidRPr="00055BC6" w14:paraId="59C67768" w14:textId="77777777" w:rsidTr="00A73B71">
        <w:tc>
          <w:tcPr>
            <w:tcW w:w="706" w:type="dxa"/>
            <w:vAlign w:val="center"/>
          </w:tcPr>
          <w:p w14:paraId="59C67765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6" w14:textId="77777777" w:rsidR="004E588F" w:rsidRPr="00055BC6" w:rsidRDefault="004E588F" w:rsidP="00A73B71"/>
        </w:tc>
        <w:tc>
          <w:tcPr>
            <w:tcW w:w="3141" w:type="dxa"/>
            <w:shd w:val="clear" w:color="auto" w:fill="auto"/>
            <w:vAlign w:val="center"/>
          </w:tcPr>
          <w:p w14:paraId="59C67767" w14:textId="77777777" w:rsidR="004E588F" w:rsidRPr="00055BC6" w:rsidRDefault="004E588F" w:rsidP="00A73B71"/>
        </w:tc>
      </w:tr>
      <w:tr w:rsidR="004E588F" w:rsidRPr="00055BC6" w14:paraId="59C6776C" w14:textId="77777777" w:rsidTr="00A73B71">
        <w:tc>
          <w:tcPr>
            <w:tcW w:w="706" w:type="dxa"/>
            <w:vAlign w:val="center"/>
          </w:tcPr>
          <w:p w14:paraId="59C67769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A" w14:textId="77777777" w:rsidR="004E588F" w:rsidRPr="00055BC6" w:rsidRDefault="004E588F" w:rsidP="00A73B71"/>
        </w:tc>
        <w:tc>
          <w:tcPr>
            <w:tcW w:w="3141" w:type="dxa"/>
            <w:shd w:val="clear" w:color="auto" w:fill="auto"/>
            <w:vAlign w:val="center"/>
          </w:tcPr>
          <w:p w14:paraId="59C6776B" w14:textId="77777777" w:rsidR="004E588F" w:rsidRPr="00055BC6" w:rsidRDefault="004E588F" w:rsidP="00A73B71"/>
        </w:tc>
      </w:tr>
      <w:tr w:rsidR="004E588F" w:rsidRPr="00055BC6" w14:paraId="59C67770" w14:textId="77777777" w:rsidTr="00A73B71">
        <w:tc>
          <w:tcPr>
            <w:tcW w:w="706" w:type="dxa"/>
            <w:vAlign w:val="center"/>
          </w:tcPr>
          <w:p w14:paraId="59C6776D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724" w:type="dxa"/>
            <w:shd w:val="clear" w:color="auto" w:fill="auto"/>
            <w:vAlign w:val="center"/>
          </w:tcPr>
          <w:p w14:paraId="59C6776E" w14:textId="77777777" w:rsidR="004E588F" w:rsidRPr="00055BC6" w:rsidRDefault="004E588F" w:rsidP="00A73B71"/>
        </w:tc>
        <w:tc>
          <w:tcPr>
            <w:tcW w:w="3141" w:type="dxa"/>
            <w:shd w:val="clear" w:color="auto" w:fill="auto"/>
            <w:vAlign w:val="center"/>
          </w:tcPr>
          <w:p w14:paraId="59C6776F" w14:textId="77777777" w:rsidR="004E588F" w:rsidRPr="00055BC6" w:rsidRDefault="004E588F" w:rsidP="00A73B71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A73B71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A73B71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A73B71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A73B71"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7D" w14:textId="6848BB98" w:rsidR="004E588F" w:rsidRPr="00055BC6" w:rsidRDefault="00666EE3" w:rsidP="00A73B71">
            <w:r>
              <w:t>Geen Info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59C6777E" w14:textId="77777777" w:rsidR="004E588F" w:rsidRPr="00055BC6" w:rsidRDefault="004E588F" w:rsidP="00A73B71"/>
        </w:tc>
      </w:tr>
      <w:tr w:rsidR="004E588F" w:rsidRPr="00055BC6" w14:paraId="59C67783" w14:textId="77777777" w:rsidTr="00A73B71">
        <w:tc>
          <w:tcPr>
            <w:tcW w:w="707" w:type="dxa"/>
            <w:vAlign w:val="center"/>
          </w:tcPr>
          <w:p w14:paraId="59C67780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1" w14:textId="77777777" w:rsidR="004E588F" w:rsidRPr="00055BC6" w:rsidRDefault="004E588F" w:rsidP="00A73B71"/>
        </w:tc>
        <w:tc>
          <w:tcPr>
            <w:tcW w:w="3130" w:type="dxa"/>
            <w:shd w:val="clear" w:color="auto" w:fill="auto"/>
            <w:vAlign w:val="center"/>
          </w:tcPr>
          <w:p w14:paraId="59C67782" w14:textId="77777777" w:rsidR="004E588F" w:rsidRPr="00055BC6" w:rsidRDefault="004E588F" w:rsidP="00A73B71"/>
        </w:tc>
      </w:tr>
      <w:tr w:rsidR="004E588F" w:rsidRPr="00055BC6" w14:paraId="59C67787" w14:textId="77777777" w:rsidTr="00A73B71">
        <w:tc>
          <w:tcPr>
            <w:tcW w:w="707" w:type="dxa"/>
            <w:vAlign w:val="center"/>
          </w:tcPr>
          <w:p w14:paraId="59C67784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5" w14:textId="77777777" w:rsidR="004E588F" w:rsidRPr="00055BC6" w:rsidRDefault="004E588F" w:rsidP="00A73B71"/>
        </w:tc>
        <w:tc>
          <w:tcPr>
            <w:tcW w:w="3130" w:type="dxa"/>
            <w:shd w:val="clear" w:color="auto" w:fill="auto"/>
            <w:vAlign w:val="center"/>
          </w:tcPr>
          <w:p w14:paraId="59C67786" w14:textId="77777777" w:rsidR="004E588F" w:rsidRPr="00055BC6" w:rsidRDefault="004E588F" w:rsidP="00A73B71"/>
        </w:tc>
      </w:tr>
      <w:tr w:rsidR="004E588F" w:rsidRPr="00055BC6" w14:paraId="59C6778B" w14:textId="77777777" w:rsidTr="00A73B71">
        <w:tc>
          <w:tcPr>
            <w:tcW w:w="707" w:type="dxa"/>
            <w:vAlign w:val="center"/>
          </w:tcPr>
          <w:p w14:paraId="59C67788" w14:textId="77777777" w:rsidR="004E588F" w:rsidRPr="00055BC6" w:rsidRDefault="004E588F" w:rsidP="00A73B71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59C67789" w14:textId="77777777" w:rsidR="004E588F" w:rsidRPr="00055BC6" w:rsidRDefault="004E588F" w:rsidP="00A73B71"/>
        </w:tc>
        <w:tc>
          <w:tcPr>
            <w:tcW w:w="3130" w:type="dxa"/>
            <w:shd w:val="clear" w:color="auto" w:fill="auto"/>
            <w:vAlign w:val="center"/>
          </w:tcPr>
          <w:p w14:paraId="59C6778A" w14:textId="77777777" w:rsidR="004E588F" w:rsidRPr="00055BC6" w:rsidRDefault="004E588F" w:rsidP="00A73B71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77777777" w:rsidR="009B3A48" w:rsidRPr="006C7EC9" w:rsidRDefault="009567D6" w:rsidP="002D0A7E">
      <w:pPr>
        <w:ind w:left="360"/>
        <w:rPr>
          <w:color w:val="365F91" w:themeColor="accent1" w:themeShade="BF"/>
        </w:rPr>
      </w:pPr>
      <w:r w:rsidRPr="00666EE3">
        <w:t xml:space="preserve">Zie </w:t>
      </w:r>
      <w:r w:rsidR="006C7EC9" w:rsidRPr="00666EE3">
        <w:t>Luik 2 – Eenheid XX - B</w:t>
      </w:r>
      <w:r w:rsidRPr="00666EE3">
        <w:t>ijlage</w:t>
      </w:r>
      <w:r w:rsidR="006C7EC9" w:rsidRPr="00666EE3">
        <w:t xml:space="preserve"> B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60921809" w:rsidR="009B3A48" w:rsidRDefault="00666EE3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</w:t>
      </w:r>
    </w:p>
    <w:p w14:paraId="59C6779D" w14:textId="3AA41C5F" w:rsidR="00EB1A68" w:rsidRPr="00055BC6" w:rsidRDefault="00EB1A68" w:rsidP="00666EE3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2DE225A8" w14:textId="77777777" w:rsidR="00666EE3" w:rsidRDefault="00666EE3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  <w:sectPr w:rsidR="00666EE3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F" w14:textId="32F9A2AA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lastRenderedPageBreak/>
        <w:t>Op initiatief van de LDPBW</w:t>
      </w:r>
    </w:p>
    <w:p w14:paraId="59C677A0" w14:textId="3E9FE641" w:rsidR="00EB1A68" w:rsidRDefault="00914F09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2192F1B0" w:rsidR="00EB1A68" w:rsidRDefault="00914F09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2" w14:textId="34440099" w:rsidR="00EB1A68" w:rsidRDefault="00914F09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5" w14:textId="3892E373" w:rsidR="009B3A48" w:rsidRDefault="00666EE3" w:rsidP="00126E93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412B49C5" w14:textId="77777777" w:rsidR="00666EE3" w:rsidRPr="0032165E" w:rsidRDefault="00666EE3" w:rsidP="00666EE3">
      <w:pPr>
        <w:pStyle w:val="ListParagraph"/>
        <w:numPr>
          <w:ilvl w:val="0"/>
          <w:numId w:val="35"/>
        </w:numPr>
      </w:pPr>
      <w:proofErr w:type="spellStart"/>
      <w:r>
        <w:t>Valva</w:t>
      </w:r>
      <w:proofErr w:type="spellEnd"/>
    </w:p>
    <w:p w14:paraId="59C677A9" w14:textId="34B9D63F" w:rsidR="00EB1A68" w:rsidRPr="00194BB5" w:rsidRDefault="00666EE3" w:rsidP="00666EE3">
      <w:pPr>
        <w:pStyle w:val="ListParagraph"/>
        <w:numPr>
          <w:ilvl w:val="0"/>
          <w:numId w:val="35"/>
        </w:numPr>
      </w:pPr>
      <w:r>
        <w:t>SharePoint</w:t>
      </w:r>
    </w:p>
    <w:p w14:paraId="59C677AA" w14:textId="69274E99" w:rsidR="00EB1A68" w:rsidRPr="0032165E" w:rsidRDefault="00666EE3" w:rsidP="00BB369E">
      <w:pPr>
        <w:pStyle w:val="ListParagraph"/>
        <w:numPr>
          <w:ilvl w:val="0"/>
          <w:numId w:val="35"/>
        </w:numPr>
      </w:pPr>
      <w:r>
        <w:t>Email</w:t>
      </w:r>
    </w:p>
    <w:p w14:paraId="59C677AD" w14:textId="6D53EA33" w:rsidR="00BB369E" w:rsidRPr="0032165E" w:rsidRDefault="00BB369E" w:rsidP="00666EE3">
      <w:pPr>
        <w:pStyle w:val="ListParagraph"/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666EE3" w:rsidRPr="00055BC6" w14:paraId="0E19CEE8" w14:textId="77777777" w:rsidTr="00A43496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62CEE" w14:textId="77777777" w:rsidR="00666EE3" w:rsidRPr="00055BC6" w:rsidRDefault="00666EE3" w:rsidP="00A43496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969DF9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B372881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666EE3" w:rsidRPr="00055BC6" w14:paraId="3F9C7264" w14:textId="77777777" w:rsidTr="00A43496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F235F72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5B113EA0" w14:textId="77777777" w:rsidR="00666EE3" w:rsidRPr="00055BC6" w:rsidRDefault="00666EE3" w:rsidP="00A43496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666EE3" w:rsidRPr="00055BC6" w14:paraId="4A614483" w14:textId="77777777" w:rsidTr="00A43496">
        <w:tc>
          <w:tcPr>
            <w:tcW w:w="567" w:type="dxa"/>
            <w:vAlign w:val="center"/>
          </w:tcPr>
          <w:p w14:paraId="6FDD403D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15F6632B" w14:textId="77777777" w:rsidR="00666EE3" w:rsidRPr="00055BC6" w:rsidRDefault="00666EE3" w:rsidP="00A43496"/>
        </w:tc>
        <w:tc>
          <w:tcPr>
            <w:tcW w:w="3415" w:type="dxa"/>
            <w:gridSpan w:val="2"/>
          </w:tcPr>
          <w:p w14:paraId="2847179A" w14:textId="77777777" w:rsidR="00666EE3" w:rsidRPr="00055BC6" w:rsidRDefault="00666EE3" w:rsidP="00A43496"/>
        </w:tc>
      </w:tr>
      <w:tr w:rsidR="00666EE3" w:rsidRPr="00055BC6" w14:paraId="59D9A5C3" w14:textId="77777777" w:rsidTr="00A43496">
        <w:tc>
          <w:tcPr>
            <w:tcW w:w="567" w:type="dxa"/>
            <w:vAlign w:val="center"/>
          </w:tcPr>
          <w:p w14:paraId="108E4011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3C3C83EC" w14:textId="77777777" w:rsidR="00666EE3" w:rsidRPr="00055BC6" w:rsidRDefault="00666EE3" w:rsidP="00A43496"/>
        </w:tc>
        <w:tc>
          <w:tcPr>
            <w:tcW w:w="3415" w:type="dxa"/>
            <w:gridSpan w:val="2"/>
          </w:tcPr>
          <w:p w14:paraId="789DD3F7" w14:textId="77777777" w:rsidR="00666EE3" w:rsidRPr="00055BC6" w:rsidRDefault="00666EE3" w:rsidP="00A43496"/>
        </w:tc>
      </w:tr>
      <w:tr w:rsidR="00666EE3" w:rsidRPr="00055BC6" w14:paraId="096D98C4" w14:textId="77777777" w:rsidTr="00A43496">
        <w:tc>
          <w:tcPr>
            <w:tcW w:w="567" w:type="dxa"/>
            <w:vAlign w:val="center"/>
          </w:tcPr>
          <w:p w14:paraId="0DB90D93" w14:textId="77777777" w:rsidR="00666EE3" w:rsidRPr="00055BC6" w:rsidRDefault="00666EE3" w:rsidP="00A43496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0F4A6AD1" w14:textId="77777777" w:rsidR="00666EE3" w:rsidRPr="00055BC6" w:rsidRDefault="00666EE3" w:rsidP="00A43496"/>
        </w:tc>
        <w:tc>
          <w:tcPr>
            <w:tcW w:w="3415" w:type="dxa"/>
            <w:gridSpan w:val="2"/>
          </w:tcPr>
          <w:p w14:paraId="34F0800F" w14:textId="77777777" w:rsidR="00666EE3" w:rsidRPr="00055BC6" w:rsidRDefault="00666EE3" w:rsidP="00A43496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A73B71" w:rsidRDefault="00A73B71" w:rsidP="00373962">
      <w:r>
        <w:separator/>
      </w:r>
    </w:p>
  </w:endnote>
  <w:endnote w:type="continuationSeparator" w:id="0">
    <w:p w14:paraId="59C677CF" w14:textId="77777777" w:rsidR="00A73B71" w:rsidRDefault="00A73B71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5D39850D" w:rsidR="00A73B71" w:rsidRDefault="00A73B71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66EE3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66EE3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A73B71" w:rsidRDefault="00A73B71" w:rsidP="00373962">
      <w:r>
        <w:separator/>
      </w:r>
    </w:p>
  </w:footnote>
  <w:footnote w:type="continuationSeparator" w:id="0">
    <w:p w14:paraId="59C677CD" w14:textId="77777777" w:rsidR="00A73B71" w:rsidRDefault="00A73B71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A73B71" w:rsidRPr="00251AAD" w:rsidRDefault="00A73B71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579"/>
    <w:rsid w:val="000325A1"/>
    <w:rsid w:val="000527EF"/>
    <w:rsid w:val="00055BC6"/>
    <w:rsid w:val="000C2928"/>
    <w:rsid w:val="00116681"/>
    <w:rsid w:val="001325A6"/>
    <w:rsid w:val="00134158"/>
    <w:rsid w:val="00144F27"/>
    <w:rsid w:val="00186E7F"/>
    <w:rsid w:val="00194BB5"/>
    <w:rsid w:val="00206063"/>
    <w:rsid w:val="00224465"/>
    <w:rsid w:val="00230C20"/>
    <w:rsid w:val="002415B8"/>
    <w:rsid w:val="00251AAD"/>
    <w:rsid w:val="002557C8"/>
    <w:rsid w:val="00260044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C02"/>
    <w:rsid w:val="00396BDA"/>
    <w:rsid w:val="003A385F"/>
    <w:rsid w:val="003B145F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13AD6"/>
    <w:rsid w:val="005312A8"/>
    <w:rsid w:val="00571E3C"/>
    <w:rsid w:val="005D1442"/>
    <w:rsid w:val="00601855"/>
    <w:rsid w:val="0063115D"/>
    <w:rsid w:val="00633C46"/>
    <w:rsid w:val="00642DB9"/>
    <w:rsid w:val="00647A25"/>
    <w:rsid w:val="0065417A"/>
    <w:rsid w:val="00662FEF"/>
    <w:rsid w:val="00666EE3"/>
    <w:rsid w:val="00674331"/>
    <w:rsid w:val="00674CC4"/>
    <w:rsid w:val="006B09C2"/>
    <w:rsid w:val="006B553C"/>
    <w:rsid w:val="006C6F2F"/>
    <w:rsid w:val="006C7EC9"/>
    <w:rsid w:val="006E73D5"/>
    <w:rsid w:val="00725FAA"/>
    <w:rsid w:val="0073276F"/>
    <w:rsid w:val="00783318"/>
    <w:rsid w:val="008102C6"/>
    <w:rsid w:val="008165B4"/>
    <w:rsid w:val="008232A4"/>
    <w:rsid w:val="00827EAD"/>
    <w:rsid w:val="00830886"/>
    <w:rsid w:val="008935DC"/>
    <w:rsid w:val="00897F22"/>
    <w:rsid w:val="008C475E"/>
    <w:rsid w:val="008C47B6"/>
    <w:rsid w:val="008D02F2"/>
    <w:rsid w:val="008E13D0"/>
    <w:rsid w:val="008F7DCA"/>
    <w:rsid w:val="00914F09"/>
    <w:rsid w:val="009321DB"/>
    <w:rsid w:val="009358F1"/>
    <w:rsid w:val="00943280"/>
    <w:rsid w:val="009474ED"/>
    <w:rsid w:val="009567D6"/>
    <w:rsid w:val="00961D0B"/>
    <w:rsid w:val="009856C3"/>
    <w:rsid w:val="009B3A48"/>
    <w:rsid w:val="009C2DCC"/>
    <w:rsid w:val="009E27D7"/>
    <w:rsid w:val="009E77EB"/>
    <w:rsid w:val="009F5ACF"/>
    <w:rsid w:val="00A05BC6"/>
    <w:rsid w:val="00A076DD"/>
    <w:rsid w:val="00A20851"/>
    <w:rsid w:val="00A34F82"/>
    <w:rsid w:val="00A452E7"/>
    <w:rsid w:val="00A66AEA"/>
    <w:rsid w:val="00A73B71"/>
    <w:rsid w:val="00A97072"/>
    <w:rsid w:val="00AC33C0"/>
    <w:rsid w:val="00AF4A2E"/>
    <w:rsid w:val="00B70EAF"/>
    <w:rsid w:val="00B8610D"/>
    <w:rsid w:val="00B87A00"/>
    <w:rsid w:val="00BB23C7"/>
    <w:rsid w:val="00BB369E"/>
    <w:rsid w:val="00BC39EC"/>
    <w:rsid w:val="00BF4439"/>
    <w:rsid w:val="00C152C5"/>
    <w:rsid w:val="00C334E0"/>
    <w:rsid w:val="00C4217A"/>
    <w:rsid w:val="00C5729B"/>
    <w:rsid w:val="00C70B83"/>
    <w:rsid w:val="00C76D4A"/>
    <w:rsid w:val="00C916FF"/>
    <w:rsid w:val="00C96D28"/>
    <w:rsid w:val="00CB1138"/>
    <w:rsid w:val="00D8679A"/>
    <w:rsid w:val="00D91E3D"/>
    <w:rsid w:val="00D92619"/>
    <w:rsid w:val="00DA73C6"/>
    <w:rsid w:val="00DC31B5"/>
    <w:rsid w:val="00DD344D"/>
    <w:rsid w:val="00E02B2C"/>
    <w:rsid w:val="00E5512D"/>
    <w:rsid w:val="00E60B82"/>
    <w:rsid w:val="00E64DAA"/>
    <w:rsid w:val="00E73452"/>
    <w:rsid w:val="00EA5E15"/>
    <w:rsid w:val="00EB1A68"/>
    <w:rsid w:val="00EB5128"/>
    <w:rsid w:val="00EC5BC3"/>
    <w:rsid w:val="00ED7AD4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22BFCAA1-C2BE-4C74-A8D5-3D785959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666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6feb3e28-cf4b-4f02-8c5e-c8457fe8e9a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200</TotalTime>
  <Pages>8</Pages>
  <Words>1504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2019-03-01T07:46:00Z</cp:lastPrinted>
  <dcterms:created xsi:type="dcterms:W3CDTF">2019-03-01T07:41:00Z</dcterms:created>
  <dcterms:modified xsi:type="dcterms:W3CDTF">2020-02-26T11:14:00Z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