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2634A878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r w:rsidR="003609BA">
        <w:rPr>
          <w:b/>
          <w:sz w:val="22"/>
          <w:szCs w:val="22"/>
          <w:u w:val="single"/>
        </w:rPr>
        <w:t xml:space="preserve">6 </w:t>
      </w:r>
      <w:proofErr w:type="spellStart"/>
      <w:r w:rsidR="003609BA">
        <w:rPr>
          <w:b/>
          <w:sz w:val="22"/>
          <w:szCs w:val="22"/>
          <w:u w:val="single"/>
        </w:rPr>
        <w:t>Gp</w:t>
      </w:r>
      <w:proofErr w:type="spellEnd"/>
      <w:r w:rsidR="003609BA">
        <w:rPr>
          <w:b/>
          <w:sz w:val="22"/>
          <w:szCs w:val="22"/>
          <w:u w:val="single"/>
        </w:rPr>
        <w:t xml:space="preserve"> </w:t>
      </w:r>
      <w:proofErr w:type="gramStart"/>
      <w:r w:rsidR="003609BA">
        <w:rPr>
          <w:b/>
          <w:sz w:val="22"/>
          <w:szCs w:val="22"/>
          <w:u w:val="single"/>
        </w:rPr>
        <w:t>CIS</w:t>
      </w:r>
      <w:r w:rsidR="006B553C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CF0665">
        <w:rPr>
          <w:b/>
          <w:sz w:val="22"/>
          <w:szCs w:val="22"/>
          <w:u w:val="single"/>
        </w:rPr>
        <w:t>9.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0C45E464" w:rsidR="009474ED" w:rsidRPr="009E27D7" w:rsidRDefault="00303C60" w:rsidP="00A73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Gp</w:t>
            </w:r>
            <w:proofErr w:type="spellEnd"/>
            <w:r>
              <w:rPr>
                <w:sz w:val="22"/>
                <w:szCs w:val="22"/>
              </w:rPr>
              <w:t xml:space="preserve"> CIS</w:t>
            </w:r>
            <w:bookmarkStart w:id="0" w:name="_GoBack"/>
            <w:bookmarkEnd w:id="0"/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09495B" w14:paraId="59C6763C" w14:textId="77777777" w:rsidTr="0009495B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C6763A" w14:textId="77777777" w:rsidR="009474ED" w:rsidRPr="009E27D7" w:rsidRDefault="009474ED" w:rsidP="00CF0665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13964E89" w:rsidR="009474ED" w:rsidRPr="00CF0665" w:rsidRDefault="00E73719" w:rsidP="00103A60">
            <w:pPr>
              <w:tabs>
                <w:tab w:val="left" w:pos="850"/>
              </w:tabs>
              <w:rPr>
                <w:sz w:val="22"/>
                <w:szCs w:val="22"/>
                <w:lang w:val="en-US"/>
              </w:rPr>
            </w:pPr>
            <w:r w:rsidRPr="00CF0665">
              <w:rPr>
                <w:sz w:val="22"/>
                <w:szCs w:val="22"/>
                <w:lang w:val="en-US"/>
              </w:rPr>
              <w:t>9-6321-</w:t>
            </w:r>
            <w:r w:rsidR="00103A60" w:rsidRPr="00CF0665">
              <w:rPr>
                <w:sz w:val="22"/>
                <w:szCs w:val="22"/>
                <w:lang w:val="en-US"/>
              </w:rPr>
              <w:t>14300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01DF013B" w:rsidR="009474ED" w:rsidRPr="009E27D7" w:rsidRDefault="00103A60" w:rsidP="009474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9-6321-14468</w:t>
            </w:r>
          </w:p>
        </w:tc>
      </w:tr>
    </w:tbl>
    <w:p w14:paraId="59C67640" w14:textId="77777777" w:rsidR="009B3A48" w:rsidRDefault="009B3A48" w:rsidP="000325A1">
      <w:pPr>
        <w:ind w:left="1260"/>
        <w:rPr>
          <w:sz w:val="22"/>
          <w:szCs w:val="22"/>
        </w:rPr>
      </w:pPr>
    </w:p>
    <w:p w14:paraId="59C67641" w14:textId="2097B10E" w:rsidR="009E27D7" w:rsidRDefault="008A0A5F" w:rsidP="008A0A5F">
      <w:pPr>
        <w:ind w:left="284"/>
        <w:rPr>
          <w:sz w:val="22"/>
          <w:szCs w:val="22"/>
        </w:rPr>
      </w:pPr>
      <w:r>
        <w:rPr>
          <w:sz w:val="22"/>
          <w:szCs w:val="22"/>
        </w:rPr>
        <w:t>De eenheid heeft in 2019 geen driemaandelijkse verslagen opgemaakt.</w:t>
      </w:r>
      <w:r>
        <w:rPr>
          <w:sz w:val="22"/>
          <w:szCs w:val="22"/>
        </w:rPr>
        <w:br/>
        <w:t>Dit verslag werd opgemaakt met de gegevens waarover de LDPBW kan beschikken.</w:t>
      </w: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3DBE447C" w:rsidR="00A20851" w:rsidRPr="009358F1" w:rsidRDefault="009E68C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Administratie, geestelijke arbeid (studiebureau), bedienden, beeldschermwerk</w:t>
      </w:r>
    </w:p>
    <w:p w14:paraId="59C67646" w14:textId="6335ABBE" w:rsidR="00A20851" w:rsidRPr="00F44EEC" w:rsidRDefault="00153105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Beheer boeken</w:t>
      </w:r>
      <w:r w:rsidR="007A52B3">
        <w:rPr>
          <w:color w:val="000000" w:themeColor="text1"/>
          <w:sz w:val="22"/>
          <w:szCs w:val="22"/>
        </w:rPr>
        <w:t xml:space="preserve"> (archief)</w:t>
      </w: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1DB7842C" w:rsidR="00F834A9" w:rsidRPr="00F834A9" w:rsidRDefault="00EC7EBD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Chauffeur lichte voertuigen</w:t>
      </w:r>
    </w:p>
    <w:p w14:paraId="59C6764B" w14:textId="24563ECA" w:rsidR="00F834A9" w:rsidRPr="00F834A9" w:rsidRDefault="00153105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Hersteller boeken</w:t>
      </w:r>
    </w:p>
    <w:p w14:paraId="59C6764C" w14:textId="1BB384B5" w:rsidR="00F834A9" w:rsidRPr="00F834A9" w:rsidRDefault="00153105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Magazijnier archief</w:t>
      </w: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E68CA">
        <w:rPr>
          <w:strike/>
          <w:sz w:val="22"/>
          <w:szCs w:val="22"/>
          <w:highlight w:val="lightGray"/>
        </w:rPr>
        <w:t xml:space="preserve">: </w:t>
      </w:r>
      <w:proofErr w:type="gramStart"/>
      <w:r w:rsidRPr="009E68CA">
        <w:rPr>
          <w:strike/>
          <w:sz w:val="22"/>
          <w:szCs w:val="22"/>
          <w:highlight w:val="lightGray"/>
        </w:rPr>
        <w:t>ja</w:t>
      </w:r>
      <w:r w:rsidRPr="009358F1">
        <w:rPr>
          <w:sz w:val="22"/>
          <w:szCs w:val="22"/>
          <w:highlight w:val="lightGray"/>
        </w:rPr>
        <w:t xml:space="preserve"> /</w:t>
      </w:r>
      <w:proofErr w:type="gramEnd"/>
      <w:r w:rsidRPr="009358F1">
        <w:rPr>
          <w:sz w:val="22"/>
          <w:szCs w:val="22"/>
          <w:highlight w:val="lightGray"/>
        </w:rPr>
        <w:t xml:space="preserve">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178B05AB" w14:textId="1409B13E" w:rsidR="00AD2313" w:rsidRDefault="00AD2313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821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884"/>
        <w:gridCol w:w="709"/>
        <w:gridCol w:w="850"/>
        <w:gridCol w:w="851"/>
      </w:tblGrid>
      <w:tr w:rsidR="00AD2313" w14:paraId="3024FA80" w14:textId="77777777" w:rsidTr="008A0A5F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652AAA" w14:textId="77777777" w:rsidR="00AD2313" w:rsidRDefault="00AD2313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93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22A8C8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</w:tcPr>
          <w:p w14:paraId="63B1BF25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34FEDB04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AD2313" w14:paraId="62D0428E" w14:textId="77777777" w:rsidTr="008A0A5F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AD65F" w14:textId="77777777" w:rsidR="00AD2313" w:rsidRDefault="00AD2313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5EEB421" w14:textId="77777777" w:rsidR="00AD2313" w:rsidRPr="00E74119" w:rsidRDefault="00AD2313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84" w:type="dxa"/>
            <w:shd w:val="clear" w:color="auto" w:fill="BFBFBF" w:themeFill="background1" w:themeFillShade="BF"/>
          </w:tcPr>
          <w:p w14:paraId="418149FA" w14:textId="77777777" w:rsidR="00AD2313" w:rsidRPr="00E74119" w:rsidRDefault="00AD2313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7FFDC8E" w14:textId="77777777" w:rsidR="00AD2313" w:rsidRPr="00E74119" w:rsidRDefault="00AD2313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4DBCFA2B" w14:textId="77777777" w:rsidR="00AD2313" w:rsidRPr="00E74119" w:rsidRDefault="00AD2313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1" w:type="dxa"/>
            <w:vMerge/>
          </w:tcPr>
          <w:p w14:paraId="65D62181" w14:textId="77777777" w:rsidR="00AD2313" w:rsidRDefault="00AD2313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AD2313" w14:paraId="4E2D54B8" w14:textId="77777777" w:rsidTr="008A0A5F">
        <w:tc>
          <w:tcPr>
            <w:tcW w:w="4208" w:type="dxa"/>
            <w:tcBorders>
              <w:top w:val="single" w:sz="4" w:space="0" w:color="auto"/>
            </w:tcBorders>
          </w:tcPr>
          <w:p w14:paraId="6A96229E" w14:textId="77777777" w:rsidR="00AD2313" w:rsidRDefault="00AD2313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CBAE9DB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49AA43F6" w14:textId="1612185F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3FE0032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25A511C" w14:textId="55ED00A8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DE67BEF" w14:textId="3D0E512B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AD2313" w14:paraId="7DE7C9A5" w14:textId="77777777" w:rsidTr="008A0A5F">
        <w:tc>
          <w:tcPr>
            <w:tcW w:w="4208" w:type="dxa"/>
          </w:tcPr>
          <w:p w14:paraId="3C17E8F7" w14:textId="77777777" w:rsidR="00AD2313" w:rsidRDefault="00AD2313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C512890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508E1E8A" w14:textId="6473E690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7366248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C654F4D" w14:textId="1C4E7D36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5A03395" w14:textId="3988A455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313" w14:paraId="1EEE8A47" w14:textId="77777777" w:rsidTr="008A0A5F">
        <w:tc>
          <w:tcPr>
            <w:tcW w:w="4208" w:type="dxa"/>
          </w:tcPr>
          <w:p w14:paraId="402FBC12" w14:textId="77777777" w:rsidR="00AD2313" w:rsidRDefault="00AD2313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24EE592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27C9BC27" w14:textId="1F1DBAAF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143DACC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32D7830" w14:textId="38C6169E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2688622" w14:textId="700D0C9E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313" w14:paraId="7859C819" w14:textId="77777777" w:rsidTr="008A0A5F">
        <w:tc>
          <w:tcPr>
            <w:tcW w:w="4208" w:type="dxa"/>
          </w:tcPr>
          <w:p w14:paraId="403B7F4D" w14:textId="77777777" w:rsidR="00AD2313" w:rsidRDefault="00AD2313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58F8354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2DAE0149" w14:textId="2A9A29B3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7742A36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E84012F" w14:textId="4588CF2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792E17F3" w14:textId="3D2532D8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313" w14:paraId="660B5D6C" w14:textId="77777777" w:rsidTr="008A0A5F">
        <w:tc>
          <w:tcPr>
            <w:tcW w:w="4208" w:type="dxa"/>
          </w:tcPr>
          <w:p w14:paraId="275E6CFB" w14:textId="77777777" w:rsidR="00AD2313" w:rsidRDefault="00AD2313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C87A36F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2A95D9C1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1CF817A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0A70049" w14:textId="3B02343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1C2B7A0" w14:textId="4F40EBD3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313" w14:paraId="57901EB2" w14:textId="77777777" w:rsidTr="008A0A5F">
        <w:tc>
          <w:tcPr>
            <w:tcW w:w="4208" w:type="dxa"/>
          </w:tcPr>
          <w:p w14:paraId="5D0BF271" w14:textId="77777777" w:rsidR="00AD2313" w:rsidRDefault="00AD2313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E60BCB5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5034358F" w14:textId="67F9D112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DF78590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BCBE49E" w14:textId="710A50BA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780E4C40" w14:textId="7F38B51B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313" w14:paraId="14D896AF" w14:textId="77777777" w:rsidTr="008A0A5F">
        <w:tc>
          <w:tcPr>
            <w:tcW w:w="4208" w:type="dxa"/>
          </w:tcPr>
          <w:p w14:paraId="4EF67EC9" w14:textId="77777777" w:rsidR="00AD2313" w:rsidRDefault="00AD2313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16AC2FA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57C6E87B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4D19399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718110C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7152E999" w14:textId="6D62CF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313" w14:paraId="2656D925" w14:textId="77777777" w:rsidTr="008A0A5F">
        <w:tc>
          <w:tcPr>
            <w:tcW w:w="4208" w:type="dxa"/>
          </w:tcPr>
          <w:p w14:paraId="5419740A" w14:textId="77777777" w:rsidR="00AD2313" w:rsidRDefault="00AD2313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F8593DF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7286D5F5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9CB1343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EAEC389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1904293" w14:textId="1C9C6D3A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313" w14:paraId="2AA518E3" w14:textId="77777777" w:rsidTr="008A0A5F">
        <w:tc>
          <w:tcPr>
            <w:tcW w:w="4208" w:type="dxa"/>
          </w:tcPr>
          <w:p w14:paraId="6CD52ED0" w14:textId="77777777" w:rsidR="00AD2313" w:rsidRDefault="00AD2313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971E19D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30E92E36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C9E8FDA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A018DE9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8AE1D41" w14:textId="71332B16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313" w14:paraId="7F53498E" w14:textId="77777777" w:rsidTr="008A0A5F">
        <w:tc>
          <w:tcPr>
            <w:tcW w:w="4208" w:type="dxa"/>
          </w:tcPr>
          <w:p w14:paraId="1AB880E1" w14:textId="77777777" w:rsidR="00AD2313" w:rsidRDefault="00AD2313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334E4FF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0F41D964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C3D8121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E8FCAD9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D65A40D" w14:textId="1ED8AD83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313" w14:paraId="586D5008" w14:textId="77777777" w:rsidTr="008A0A5F">
        <w:tc>
          <w:tcPr>
            <w:tcW w:w="7360" w:type="dxa"/>
            <w:gridSpan w:val="5"/>
            <w:shd w:val="clear" w:color="auto" w:fill="auto"/>
          </w:tcPr>
          <w:p w14:paraId="3939CDB0" w14:textId="77777777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7994B193" w14:textId="288E6183" w:rsidR="00AD2313" w:rsidRDefault="00AD2313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</w:tbl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E996931" w14:textId="77777777" w:rsidR="008A0A5F" w:rsidRDefault="008A0A5F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  <w:sectPr w:rsidR="008A0A5F" w:rsidSect="003165B5">
          <w:headerReference w:type="default" r:id="rId10"/>
          <w:footerReference w:type="default" r:id="rId11"/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54" w14:textId="3FB35A3B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6F7AFE80" w14:textId="77777777" w:rsidR="00985482" w:rsidRPr="009358F1" w:rsidRDefault="009358F1" w:rsidP="009358F1">
      <w:pPr>
        <w:tabs>
          <w:tab w:val="num" w:pos="1260"/>
        </w:tabs>
        <w:ind w:left="720"/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90"/>
        <w:gridCol w:w="2130"/>
        <w:gridCol w:w="2182"/>
        <w:gridCol w:w="2172"/>
      </w:tblGrid>
      <w:tr w:rsidR="00985482" w14:paraId="6C27B97B" w14:textId="77777777" w:rsidTr="00985482">
        <w:tc>
          <w:tcPr>
            <w:tcW w:w="2190" w:type="dxa"/>
            <w:shd w:val="clear" w:color="auto" w:fill="BFBFBF" w:themeFill="background1" w:themeFillShade="BF"/>
            <w:vAlign w:val="center"/>
          </w:tcPr>
          <w:p w14:paraId="556C912F" w14:textId="2BB8E127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</w:t>
            </w:r>
          </w:p>
        </w:tc>
        <w:tc>
          <w:tcPr>
            <w:tcW w:w="2130" w:type="dxa"/>
            <w:shd w:val="clear" w:color="auto" w:fill="BFBFBF" w:themeFill="background1" w:themeFillShade="BF"/>
            <w:vAlign w:val="center"/>
          </w:tcPr>
          <w:p w14:paraId="410AA53F" w14:textId="619C7B7A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Graad</w:t>
            </w:r>
          </w:p>
        </w:tc>
        <w:tc>
          <w:tcPr>
            <w:tcW w:w="2182" w:type="dxa"/>
            <w:shd w:val="clear" w:color="auto" w:fill="BFBFBF" w:themeFill="background1" w:themeFillShade="BF"/>
            <w:vAlign w:val="center"/>
          </w:tcPr>
          <w:p w14:paraId="50722E50" w14:textId="059A672E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(erkend) organisme</w:t>
            </w:r>
          </w:p>
        </w:tc>
        <w:tc>
          <w:tcPr>
            <w:tcW w:w="2172" w:type="dxa"/>
            <w:shd w:val="clear" w:color="auto" w:fill="BFBFBF" w:themeFill="background1" w:themeFillShade="BF"/>
            <w:vAlign w:val="center"/>
          </w:tcPr>
          <w:p w14:paraId="47679764" w14:textId="1771BEE4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laatste recyclage</w:t>
            </w:r>
          </w:p>
        </w:tc>
      </w:tr>
      <w:tr w:rsidR="00985482" w14:paraId="6213E0B4" w14:textId="77777777" w:rsidTr="00985482">
        <w:tc>
          <w:tcPr>
            <w:tcW w:w="2190" w:type="dxa"/>
            <w:vAlign w:val="center"/>
          </w:tcPr>
          <w:p w14:paraId="4B03A1F0" w14:textId="3D2B650F" w:rsidR="00985482" w:rsidRDefault="008A0A5F" w:rsidP="0098548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Geen Info</w:t>
            </w:r>
          </w:p>
        </w:tc>
        <w:tc>
          <w:tcPr>
            <w:tcW w:w="2130" w:type="dxa"/>
            <w:vAlign w:val="center"/>
          </w:tcPr>
          <w:p w14:paraId="65685092" w14:textId="7F016030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vAlign w:val="center"/>
          </w:tcPr>
          <w:p w14:paraId="6DE7EFD1" w14:textId="437873DB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2" w:type="dxa"/>
            <w:vAlign w:val="center"/>
          </w:tcPr>
          <w:p w14:paraId="75E80BA6" w14:textId="547FBCBD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</w:tr>
      <w:tr w:rsidR="00985482" w14:paraId="3B465E3B" w14:textId="77777777" w:rsidTr="00985482">
        <w:tc>
          <w:tcPr>
            <w:tcW w:w="2190" w:type="dxa"/>
            <w:vAlign w:val="center"/>
          </w:tcPr>
          <w:p w14:paraId="2FA04DE8" w14:textId="618AFD43" w:rsidR="00985482" w:rsidRDefault="00985482" w:rsidP="0098548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14:paraId="33D98211" w14:textId="18E69912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vAlign w:val="center"/>
          </w:tcPr>
          <w:p w14:paraId="3A5F9646" w14:textId="6338E644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2" w:type="dxa"/>
            <w:vAlign w:val="center"/>
          </w:tcPr>
          <w:p w14:paraId="0014DBF1" w14:textId="4AB0299A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</w:tr>
      <w:tr w:rsidR="00985482" w14:paraId="0674BEA3" w14:textId="77777777" w:rsidTr="00985482">
        <w:tc>
          <w:tcPr>
            <w:tcW w:w="2190" w:type="dxa"/>
            <w:vAlign w:val="center"/>
          </w:tcPr>
          <w:p w14:paraId="1599C153" w14:textId="0B4F4D06" w:rsidR="00985482" w:rsidRDefault="00985482" w:rsidP="0098548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14:paraId="469A3DA2" w14:textId="35E41D92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vAlign w:val="center"/>
          </w:tcPr>
          <w:p w14:paraId="263B3756" w14:textId="77777777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2" w:type="dxa"/>
            <w:vAlign w:val="center"/>
          </w:tcPr>
          <w:p w14:paraId="48C69CA8" w14:textId="77777777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</w:tr>
      <w:tr w:rsidR="00985482" w14:paraId="4975C968" w14:textId="77777777" w:rsidTr="00985482">
        <w:tc>
          <w:tcPr>
            <w:tcW w:w="2190" w:type="dxa"/>
            <w:vAlign w:val="center"/>
          </w:tcPr>
          <w:p w14:paraId="0F1F452D" w14:textId="77777777" w:rsidR="00985482" w:rsidRDefault="00985482" w:rsidP="0098548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14:paraId="3DAD7FC0" w14:textId="77777777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vAlign w:val="center"/>
          </w:tcPr>
          <w:p w14:paraId="440ACFA0" w14:textId="77777777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2" w:type="dxa"/>
            <w:vAlign w:val="center"/>
          </w:tcPr>
          <w:p w14:paraId="6DCC1606" w14:textId="77777777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59C67657" w14:textId="6FABAE97" w:rsidR="009358F1" w:rsidRDefault="009358F1">
      <w:pPr>
        <w:rPr>
          <w:b/>
          <w:sz w:val="22"/>
          <w:szCs w:val="22"/>
          <w:u w:val="singl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3D1D0282" w14:textId="7F00B634" w:rsidR="00AD2313" w:rsidRPr="006B09C2" w:rsidRDefault="00AD2313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3859"/>
        <w:gridCol w:w="821"/>
        <w:gridCol w:w="3384"/>
        <w:gridCol w:w="1530"/>
      </w:tblGrid>
      <w:tr w:rsidR="00AD2313" w:rsidRPr="0066660E" w14:paraId="634B66DB" w14:textId="77777777" w:rsidTr="008A0A5F">
        <w:tc>
          <w:tcPr>
            <w:tcW w:w="3859" w:type="dxa"/>
            <w:vAlign w:val="center"/>
          </w:tcPr>
          <w:p w14:paraId="1CF6180F" w14:textId="77777777" w:rsidR="00AD2313" w:rsidRDefault="00AD2313" w:rsidP="008A0A5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2805C155" w14:textId="2A7AFE7C" w:rsidR="00AD2313" w:rsidRPr="00ED234E" w:rsidRDefault="00AD2313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384" w:type="dxa"/>
            <w:vAlign w:val="center"/>
          </w:tcPr>
          <w:p w14:paraId="7FD69119" w14:textId="77777777" w:rsidR="00AD2313" w:rsidRDefault="00AD2313" w:rsidP="008A0A5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65896743" w14:textId="0FE10ADB" w:rsidR="00AD2313" w:rsidRPr="0066660E" w:rsidRDefault="00AD2313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56.088,00</w:t>
            </w:r>
          </w:p>
        </w:tc>
      </w:tr>
      <w:tr w:rsidR="00AD2313" w:rsidRPr="0066660E" w14:paraId="75B8A106" w14:textId="77777777" w:rsidTr="008A0A5F">
        <w:tc>
          <w:tcPr>
            <w:tcW w:w="3859" w:type="dxa"/>
            <w:vAlign w:val="center"/>
          </w:tcPr>
          <w:p w14:paraId="5EB5C084" w14:textId="77777777" w:rsidR="00AD2313" w:rsidRDefault="00AD2313" w:rsidP="008A0A5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7DA76370" w14:textId="77777777" w:rsidR="00AD2313" w:rsidRPr="00ED234E" w:rsidRDefault="00AD2313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199EB793" w14:textId="77777777" w:rsidR="00AD2313" w:rsidRDefault="00AD2313" w:rsidP="008A0A5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78F54DDA" w14:textId="67188116" w:rsidR="00AD2313" w:rsidRPr="0066660E" w:rsidRDefault="00AD2313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313" w:rsidRPr="0066660E" w14:paraId="6BEF4BA8" w14:textId="77777777" w:rsidTr="008A0A5F">
        <w:tc>
          <w:tcPr>
            <w:tcW w:w="3859" w:type="dxa"/>
            <w:vAlign w:val="center"/>
          </w:tcPr>
          <w:p w14:paraId="470654B2" w14:textId="77777777" w:rsidR="00AD2313" w:rsidRDefault="00AD2313" w:rsidP="008A0A5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58EC11B2" w14:textId="306704E2" w:rsidR="00AD2313" w:rsidRPr="00ED234E" w:rsidRDefault="00AD2313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736FBC1E" w14:textId="77777777" w:rsidR="00AD2313" w:rsidRDefault="00AD2313" w:rsidP="008A0A5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2090BEAA" w14:textId="4FA527D7" w:rsidR="00AD2313" w:rsidRPr="0066660E" w:rsidRDefault="00AD2313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313" w:rsidRPr="0066660E" w14:paraId="346FB28E" w14:textId="77777777" w:rsidTr="008A0A5F">
        <w:tc>
          <w:tcPr>
            <w:tcW w:w="3859" w:type="dxa"/>
            <w:vAlign w:val="center"/>
          </w:tcPr>
          <w:p w14:paraId="56366C4F" w14:textId="77777777" w:rsidR="00AD2313" w:rsidRDefault="00AD2313" w:rsidP="008A0A5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00E5EB58" w14:textId="7BB39A7B" w:rsidR="00AD2313" w:rsidRPr="00ED234E" w:rsidRDefault="00AD2313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0F823DE1" w14:textId="77777777" w:rsidR="00AD2313" w:rsidRDefault="00AD2313" w:rsidP="008A0A5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128C88FB" w14:textId="56D9D901" w:rsidR="00AD2313" w:rsidRPr="0066660E" w:rsidRDefault="00AD2313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313" w:rsidRPr="0066660E" w14:paraId="1C9283B8" w14:textId="77777777" w:rsidTr="008A0A5F">
        <w:tc>
          <w:tcPr>
            <w:tcW w:w="3859" w:type="dxa"/>
            <w:vAlign w:val="center"/>
          </w:tcPr>
          <w:p w14:paraId="3C21B79B" w14:textId="77777777" w:rsidR="00AD2313" w:rsidRDefault="00AD2313" w:rsidP="008A0A5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748D9879" w14:textId="3F94F581" w:rsidR="00AD2313" w:rsidRPr="00ED234E" w:rsidRDefault="00AD2313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771F5656" w14:textId="77777777" w:rsidR="00AD2313" w:rsidRDefault="00AD2313" w:rsidP="008A0A5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08400F2A" w14:textId="675330D9" w:rsidR="00AD2313" w:rsidRPr="0066660E" w:rsidRDefault="00AD2313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313" w:rsidRPr="0066660E" w14:paraId="461C09AC" w14:textId="77777777" w:rsidTr="008A0A5F">
        <w:tc>
          <w:tcPr>
            <w:tcW w:w="3859" w:type="dxa"/>
            <w:vAlign w:val="center"/>
          </w:tcPr>
          <w:p w14:paraId="3BD3EBEE" w14:textId="77777777" w:rsidR="00AD2313" w:rsidRDefault="00AD2313" w:rsidP="008A0A5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4C0EEB3E" w14:textId="31012743" w:rsidR="00AD2313" w:rsidRPr="00ED234E" w:rsidRDefault="00AD2313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736384EF" w14:textId="77777777" w:rsidR="00AD2313" w:rsidRDefault="00AD2313" w:rsidP="008A0A5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4BEFB5BE" w14:textId="68AAAD84" w:rsidR="00AD2313" w:rsidRPr="0066660E" w:rsidRDefault="00AD2313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313" w:rsidRPr="0066660E" w14:paraId="0AD31954" w14:textId="77777777" w:rsidTr="008A0A5F">
        <w:tc>
          <w:tcPr>
            <w:tcW w:w="3859" w:type="dxa"/>
            <w:vAlign w:val="center"/>
          </w:tcPr>
          <w:p w14:paraId="3CABE88C" w14:textId="77777777" w:rsidR="00AD2313" w:rsidRDefault="00AD2313" w:rsidP="008A0A5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2A050D44" w14:textId="1CF552E0" w:rsidR="00AD2313" w:rsidRPr="00ED234E" w:rsidRDefault="00AD2313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1EDAAB58" w14:textId="77777777" w:rsidR="00AD2313" w:rsidRDefault="00AD2313" w:rsidP="008A0A5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45EC06F1" w14:textId="00E9F4B0" w:rsidR="00AD2313" w:rsidRPr="0066660E" w:rsidRDefault="00AD2313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313" w:rsidRPr="0066660E" w14:paraId="37F2EECC" w14:textId="77777777" w:rsidTr="008A0A5F">
        <w:tc>
          <w:tcPr>
            <w:tcW w:w="3859" w:type="dxa"/>
            <w:vAlign w:val="center"/>
          </w:tcPr>
          <w:p w14:paraId="5F7F73D2" w14:textId="77777777" w:rsidR="00AD2313" w:rsidRDefault="00AD2313" w:rsidP="008A0A5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378B23FE" w14:textId="0C595AB7" w:rsidR="00AD2313" w:rsidRPr="00ED234E" w:rsidRDefault="00AD2313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6FF0A5E8" w14:textId="77777777" w:rsidR="00AD2313" w:rsidRDefault="00AD2313" w:rsidP="008A0A5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7E199EED" w14:textId="13BD518B" w:rsidR="00AD2313" w:rsidRPr="0066660E" w:rsidRDefault="00AD2313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313" w:rsidRPr="0066660E" w14:paraId="35CAC3D4" w14:textId="77777777" w:rsidTr="008A0A5F">
        <w:tc>
          <w:tcPr>
            <w:tcW w:w="3859" w:type="dxa"/>
            <w:vAlign w:val="center"/>
          </w:tcPr>
          <w:p w14:paraId="7DBFD5F5" w14:textId="77777777" w:rsidR="00AD2313" w:rsidRDefault="00AD2313" w:rsidP="008A0A5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43800DA4" w14:textId="3C1EBFF3" w:rsidR="00AD2313" w:rsidRPr="00ED234E" w:rsidRDefault="00AD2313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22982D50" w14:textId="77777777" w:rsidR="00AD2313" w:rsidRDefault="00AD2313" w:rsidP="008A0A5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430F1CA5" w14:textId="6B10E6FF" w:rsidR="00AD2313" w:rsidRPr="0066660E" w:rsidRDefault="00AD2313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313" w:rsidRPr="0066660E" w14:paraId="7668951C" w14:textId="77777777" w:rsidTr="008A0A5F">
        <w:tc>
          <w:tcPr>
            <w:tcW w:w="3859" w:type="dxa"/>
            <w:vAlign w:val="center"/>
          </w:tcPr>
          <w:p w14:paraId="3EC76658" w14:textId="77777777" w:rsidR="00AD2313" w:rsidRDefault="00AD2313" w:rsidP="008A0A5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02AE1F01" w14:textId="1832152A" w:rsidR="00AD2313" w:rsidRPr="00ED234E" w:rsidRDefault="00AD2313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6CE82574" w14:textId="77777777" w:rsidR="00AD2313" w:rsidRDefault="00AD2313" w:rsidP="008A0A5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20F1C6E9" w14:textId="4336D299" w:rsidR="00AD2313" w:rsidRPr="0066660E" w:rsidRDefault="00AD2313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313" w:rsidRPr="0066660E" w14:paraId="55A66EE2" w14:textId="77777777" w:rsidTr="008A0A5F">
        <w:tc>
          <w:tcPr>
            <w:tcW w:w="3859" w:type="dxa"/>
            <w:vAlign w:val="center"/>
          </w:tcPr>
          <w:p w14:paraId="252D436B" w14:textId="77777777" w:rsidR="00AD2313" w:rsidRDefault="00AD2313" w:rsidP="008A0A5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5480173E" w14:textId="7A6356EF" w:rsidR="00AD2313" w:rsidRPr="00ED234E" w:rsidRDefault="00AD2313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384" w:type="dxa"/>
            <w:vAlign w:val="center"/>
          </w:tcPr>
          <w:p w14:paraId="51088847" w14:textId="77777777" w:rsidR="00AD2313" w:rsidRDefault="00AD2313" w:rsidP="008A0A5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4F60F511" w14:textId="36A1CF6D" w:rsidR="00AD2313" w:rsidRPr="0066660E" w:rsidRDefault="00AD2313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56.088,00</w:t>
            </w:r>
          </w:p>
        </w:tc>
      </w:tr>
    </w:tbl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0C8B48E1" w14:textId="5D9DF4B9" w:rsidR="008A0A5F" w:rsidRDefault="008A0A5F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8A0A5F" w14:paraId="0730258F" w14:textId="77777777" w:rsidTr="008A0A5F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77A5A5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1A96D7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62197F29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8A0A5F" w:rsidRPr="00E74119" w14:paraId="56BD5B7B" w14:textId="77777777" w:rsidTr="008A0A5F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D945F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2D1EDE8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AA0BE9D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3BD6500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73D89447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8A0A5F" w14:paraId="79C3065A" w14:textId="77777777" w:rsidTr="008A0A5F">
        <w:tc>
          <w:tcPr>
            <w:tcW w:w="2835" w:type="dxa"/>
            <w:tcBorders>
              <w:top w:val="single" w:sz="4" w:space="0" w:color="auto"/>
            </w:tcBorders>
          </w:tcPr>
          <w:p w14:paraId="396B68E8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8A46359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8429B9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A415043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6B0DAB3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69F6EE49" w14:textId="77777777" w:rsidTr="008A0A5F">
        <w:tc>
          <w:tcPr>
            <w:tcW w:w="2835" w:type="dxa"/>
          </w:tcPr>
          <w:p w14:paraId="49D79851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EFB2B5F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BBD472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4D1F9D9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66ACAE8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0BDB9684" w14:textId="77777777" w:rsidTr="008A0A5F">
        <w:tc>
          <w:tcPr>
            <w:tcW w:w="2835" w:type="dxa"/>
          </w:tcPr>
          <w:p w14:paraId="412055B7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085163D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CB2E3F2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5DFA72F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01DA1FA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788F31A9" w14:textId="77777777" w:rsidTr="008A0A5F">
        <w:tc>
          <w:tcPr>
            <w:tcW w:w="2835" w:type="dxa"/>
          </w:tcPr>
          <w:p w14:paraId="0229FD41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FE56A6B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F303DDA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8C1B9E0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B048C81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54FD4451" w14:textId="77777777" w:rsidTr="008A0A5F">
        <w:tc>
          <w:tcPr>
            <w:tcW w:w="2835" w:type="dxa"/>
            <w:shd w:val="clear" w:color="auto" w:fill="auto"/>
          </w:tcPr>
          <w:p w14:paraId="287129E4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1860CF4C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1" w14:textId="77777777" w:rsidR="00055BC6" w:rsidRDefault="00055BC6">
      <w:pPr>
        <w:rPr>
          <w:sz w:val="22"/>
          <w:szCs w:val="22"/>
        </w:rPr>
      </w:pPr>
    </w:p>
    <w:p w14:paraId="59C67662" w14:textId="66391FF3" w:rsidR="009358F1" w:rsidRPr="009358F1" w:rsidRDefault="008A0A5F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9358F1">
        <w:rPr>
          <w:sz w:val="22"/>
          <w:szCs w:val="22"/>
        </w:rPr>
        <w:t>personeel</w:t>
      </w:r>
      <w:r w:rsidR="002557C8" w:rsidRPr="009358F1">
        <w:rPr>
          <w:sz w:val="22"/>
          <w:szCs w:val="22"/>
        </w:rPr>
        <w:t xml:space="preserve"> </w:t>
      </w:r>
    </w:p>
    <w:p w14:paraId="2A56D8AE" w14:textId="49DDAD33" w:rsidR="008A0A5F" w:rsidRPr="00D92619" w:rsidRDefault="008A0A5F" w:rsidP="009358F1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8A0A5F" w14:paraId="79B6F109" w14:textId="77777777" w:rsidTr="008A0A5F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C34EF2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B87B8C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23687756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8A0A5F" w:rsidRPr="00E74119" w14:paraId="171F7DE0" w14:textId="77777777" w:rsidTr="008A0A5F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9DB74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E74F4A3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7DA0906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299161A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35F1C501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8A0A5F" w14:paraId="6C6F46C5" w14:textId="77777777" w:rsidTr="008A0A5F">
        <w:tc>
          <w:tcPr>
            <w:tcW w:w="2835" w:type="dxa"/>
            <w:tcBorders>
              <w:top w:val="single" w:sz="4" w:space="0" w:color="auto"/>
            </w:tcBorders>
          </w:tcPr>
          <w:p w14:paraId="2E2CAAEE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2A63AEA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E2EDD4D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6ECB8F4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62803B49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54399565" w14:textId="77777777" w:rsidTr="008A0A5F">
        <w:tc>
          <w:tcPr>
            <w:tcW w:w="2835" w:type="dxa"/>
          </w:tcPr>
          <w:p w14:paraId="03FAD8F3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9618C9D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E5C2E90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17327BF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69C8B7A1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4018FF8F" w14:textId="77777777" w:rsidTr="008A0A5F">
        <w:tc>
          <w:tcPr>
            <w:tcW w:w="2835" w:type="dxa"/>
          </w:tcPr>
          <w:p w14:paraId="402531D6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DF5B907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6C83D07" w14:textId="1790754B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AD9F635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6C71FBB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3B4D84FD" w14:textId="77777777" w:rsidTr="008A0A5F">
        <w:tc>
          <w:tcPr>
            <w:tcW w:w="2835" w:type="dxa"/>
          </w:tcPr>
          <w:p w14:paraId="1A10D463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2B09FBA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CEC5A2B" w14:textId="15ED3125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24BF4EB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6FFB849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3A8277EA" w14:textId="77777777" w:rsidTr="008A0A5F">
        <w:tc>
          <w:tcPr>
            <w:tcW w:w="2835" w:type="dxa"/>
            <w:shd w:val="clear" w:color="auto" w:fill="auto"/>
          </w:tcPr>
          <w:p w14:paraId="27F3A7CB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4978CDF8" w14:textId="20BDB85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3" w14:textId="264E7121" w:rsidR="009B3A48" w:rsidRPr="00D92619" w:rsidRDefault="009B3A48" w:rsidP="009358F1">
      <w:pPr>
        <w:ind w:left="1080"/>
        <w:rPr>
          <w:sz w:val="22"/>
          <w:szCs w:val="22"/>
        </w:rPr>
      </w:pPr>
    </w:p>
    <w:p w14:paraId="59C67664" w14:textId="77777777" w:rsidR="009B3A48" w:rsidRPr="00D92619" w:rsidRDefault="009B3A48" w:rsidP="000325A1">
      <w:pPr>
        <w:rPr>
          <w:sz w:val="22"/>
          <w:szCs w:val="22"/>
        </w:rPr>
      </w:pPr>
    </w:p>
    <w:p w14:paraId="59C67665" w14:textId="77777777" w:rsidR="009B3A48" w:rsidRPr="00D92619" w:rsidRDefault="009B3A48" w:rsidP="000325A1">
      <w:pPr>
        <w:rPr>
          <w:sz w:val="22"/>
          <w:szCs w:val="22"/>
        </w:rPr>
      </w:pPr>
    </w:p>
    <w:p w14:paraId="0245C952" w14:textId="77777777" w:rsidR="008A0A5F" w:rsidRDefault="008A0A5F" w:rsidP="008A0A5F">
      <w:pPr>
        <w:pStyle w:val="ListParagraph"/>
        <w:numPr>
          <w:ilvl w:val="2"/>
          <w:numId w:val="14"/>
        </w:numPr>
        <w:tabs>
          <w:tab w:val="clear" w:pos="2700"/>
        </w:tabs>
        <w:ind w:left="1134" w:hanging="425"/>
        <w:rPr>
          <w:sz w:val="22"/>
          <w:szCs w:val="22"/>
          <w:u w:val="single"/>
        </w:rPr>
      </w:pPr>
      <w:r w:rsidRPr="00D34B18">
        <w:rPr>
          <w:sz w:val="22"/>
          <w:szCs w:val="22"/>
        </w:rPr>
        <w:lastRenderedPageBreak/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0" w:type="auto"/>
        <w:tblInd w:w="1129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</w:tblGrid>
      <w:tr w:rsidR="008A0A5F" w14:paraId="425F0B8E" w14:textId="77777777" w:rsidTr="008A0A5F">
        <w:tc>
          <w:tcPr>
            <w:tcW w:w="1985" w:type="dxa"/>
            <w:shd w:val="clear" w:color="auto" w:fill="auto"/>
          </w:tcPr>
          <w:p w14:paraId="4A48ED82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6ACC8033" w14:textId="51364E9D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75E8B760" w14:textId="64ED64ED" w:rsidR="008A0A5F" w:rsidRDefault="008A0A5F" w:rsidP="008A0A5F">
      <w:pPr>
        <w:pStyle w:val="ListParagraph"/>
        <w:ind w:left="1134"/>
        <w:rPr>
          <w:sz w:val="22"/>
          <w:szCs w:val="22"/>
          <w:u w:val="single"/>
        </w:rPr>
      </w:pPr>
    </w:p>
    <w:p w14:paraId="59C67666" w14:textId="3B1D80F3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t>Frequentiegraad van het beschouwde jaar en de twee vorige jaren</w:t>
      </w: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6402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701"/>
        <w:gridCol w:w="1701"/>
        <w:gridCol w:w="1560"/>
      </w:tblGrid>
      <w:tr w:rsidR="009B3A48" w:rsidRPr="00D92619" w14:paraId="59C6766D" w14:textId="77777777" w:rsidTr="008A0A5F">
        <w:tc>
          <w:tcPr>
            <w:tcW w:w="1440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7DB0D2BC" w:rsidR="009B3A48" w:rsidRPr="004115B3" w:rsidRDefault="009B3A48" w:rsidP="008A0A5F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8A0A5F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06DA8ECD" w:rsidR="009B3A48" w:rsidRPr="004115B3" w:rsidRDefault="009B3A48" w:rsidP="007A52B3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8A0A5F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C" w14:textId="1ECB92EA" w:rsidR="009B3A48" w:rsidRPr="004115B3" w:rsidRDefault="009B3A48" w:rsidP="008A0A5F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8A0A5F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8A0A5F"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9C6766F" w14:textId="7D64302F" w:rsidR="009B3A48" w:rsidRPr="00961D0B" w:rsidRDefault="008A0A5F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38,32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9C67670" w14:textId="0D203364" w:rsidR="009B3A48" w:rsidRPr="00961D0B" w:rsidRDefault="008A0A5F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6D698B9F" w:rsidR="009B3A48" w:rsidRPr="008935DC" w:rsidRDefault="007A52B3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3CDB510B" w14:textId="77777777" w:rsidR="008A0A5F" w:rsidRPr="00100C9F" w:rsidRDefault="008A0A5F" w:rsidP="008A0A5F">
      <w:pPr>
        <w:tabs>
          <w:tab w:val="left" w:pos="3544"/>
        </w:tabs>
        <w:ind w:left="709" w:right="-661"/>
        <w:rPr>
          <w:sz w:val="22"/>
          <w:szCs w:val="22"/>
        </w:rPr>
      </w:pPr>
      <w:r w:rsidRPr="00BF67D2">
        <w:rPr>
          <w:sz w:val="22"/>
          <w:szCs w:val="22"/>
        </w:rPr>
        <w:t>Frequentiegraad (</w:t>
      </w:r>
      <w:proofErr w:type="spellStart"/>
      <w:r w:rsidRPr="00BF67D2">
        <w:rPr>
          <w:sz w:val="22"/>
          <w:szCs w:val="22"/>
        </w:rPr>
        <w:t>Fg</w:t>
      </w:r>
      <w:proofErr w:type="spellEnd"/>
      <w:r w:rsidRPr="00BF67D2">
        <w:rPr>
          <w:sz w:val="22"/>
          <w:szCs w:val="22"/>
        </w:rPr>
        <w:t xml:space="preserve">) = </w:t>
      </w:r>
      <w:r w:rsidRPr="004C5BE0">
        <w:rPr>
          <w:sz w:val="22"/>
          <w:szCs w:val="22"/>
        </w:rPr>
        <w:t>Totaal aantal ongevallen x 1000000/</w:t>
      </w:r>
      <w:r>
        <w:rPr>
          <w:sz w:val="22"/>
          <w:szCs w:val="22"/>
        </w:rPr>
        <w:t>Aantal uren blootstelling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t>Fg</w:t>
      </w:r>
      <w:proofErr w:type="spellEnd"/>
      <w:r>
        <w:t xml:space="preserve"> = 100 komt overeen met:</w:t>
      </w:r>
      <w:r>
        <w:tab/>
      </w:r>
      <w:r>
        <w:sym w:font="Wingdings" w:char="F06C"/>
      </w:r>
      <w:r>
        <w:t xml:space="preserve"> 1 op 6 werknemers heeft jaarlijks een arbeidsongeval;</w:t>
      </w:r>
      <w:r>
        <w:br/>
        <w:t xml:space="preserve"> </w:t>
      </w:r>
      <w:r>
        <w:tab/>
      </w:r>
      <w:r>
        <w:sym w:font="Wingdings" w:char="F06C"/>
      </w:r>
      <w:r>
        <w:t xml:space="preserve"> 100 arbeidsongevallen in loopbaan van 15 werknemers;</w:t>
      </w:r>
      <w:r>
        <w:br/>
        <w:t xml:space="preserve"> </w:t>
      </w:r>
      <w:r>
        <w:tab/>
      </w:r>
      <w:r>
        <w:sym w:font="Wingdings" w:char="F06C"/>
      </w:r>
      <w:r>
        <w:t xml:space="preserve"> 7 arbeidsongevallen per werknemer in loopbaan van 40 jaar</w:t>
      </w:r>
    </w:p>
    <w:p w14:paraId="59C67675" w14:textId="77777777" w:rsidR="009B3A48" w:rsidRPr="008A0A5F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1B68C137" w14:textId="3A3BCDCD" w:rsidR="008A0A5F" w:rsidRPr="00D92619" w:rsidRDefault="008A0A5F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4"/>
        <w:gridCol w:w="1236"/>
        <w:gridCol w:w="1236"/>
        <w:gridCol w:w="1235"/>
        <w:gridCol w:w="1236"/>
        <w:gridCol w:w="1236"/>
        <w:gridCol w:w="1236"/>
      </w:tblGrid>
      <w:tr w:rsidR="008A0A5F" w:rsidRPr="004B5919" w14:paraId="04CAF6A2" w14:textId="77777777" w:rsidTr="008A0A5F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9143A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637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1CD62152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5DC90B7F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8A0A5F" w:rsidRPr="004B5919" w14:paraId="2E0B230A" w14:textId="77777777" w:rsidTr="008A0A5F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7964631D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B3B4D91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D1B7B3B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253722E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6503031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D55ADB5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AF5AD6E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:rsidRPr="004B5919" w14:paraId="79DC3D2A" w14:textId="77777777" w:rsidTr="008A0A5F">
        <w:tc>
          <w:tcPr>
            <w:tcW w:w="1271" w:type="dxa"/>
            <w:vAlign w:val="center"/>
          </w:tcPr>
          <w:p w14:paraId="7C4BF472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08EDB400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21F1DC6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EC5EA22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9B3CC7B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1B85203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72F3A4B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:rsidRPr="004B5919" w14:paraId="3E3B3D63" w14:textId="77777777" w:rsidTr="008A0A5F">
        <w:tc>
          <w:tcPr>
            <w:tcW w:w="1271" w:type="dxa"/>
            <w:vAlign w:val="center"/>
          </w:tcPr>
          <w:p w14:paraId="11236002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526E7FF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09EEF1E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C47FE55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0F4D1B4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B1DC387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FE2E369" w14:textId="77777777" w:rsidR="008A0A5F" w:rsidRPr="004B5919" w:rsidRDefault="008A0A5F" w:rsidP="008A0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3A873191" w14:textId="4DA10BCF" w:rsidR="008A0A5F" w:rsidRPr="002557C8" w:rsidRDefault="008A0A5F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709"/>
        <w:gridCol w:w="709"/>
        <w:gridCol w:w="708"/>
      </w:tblGrid>
      <w:tr w:rsidR="008A0A5F" w14:paraId="743D16D3" w14:textId="77777777" w:rsidTr="008A0A5F"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854B42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A51D08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4457B810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8A0A5F" w:rsidRPr="00E74119" w14:paraId="43819D39" w14:textId="77777777" w:rsidTr="008A0A5F"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194C3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FD4DD45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4399782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075F7DF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38B2EED8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8A0A5F" w14:paraId="05AD1AC0" w14:textId="77777777" w:rsidTr="008A0A5F">
        <w:tc>
          <w:tcPr>
            <w:tcW w:w="2552" w:type="dxa"/>
            <w:tcBorders>
              <w:top w:val="single" w:sz="4" w:space="0" w:color="auto"/>
            </w:tcBorders>
          </w:tcPr>
          <w:p w14:paraId="5E797BDB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5916CD4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708ECE9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C759610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60AC17A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4FF7B82F" w14:textId="77777777" w:rsidTr="008A0A5F">
        <w:tc>
          <w:tcPr>
            <w:tcW w:w="2552" w:type="dxa"/>
          </w:tcPr>
          <w:p w14:paraId="5CE7D86B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5666234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3D23CDC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37580D7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DDC856F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4524564D" w14:textId="77777777" w:rsidTr="008A0A5F">
        <w:tc>
          <w:tcPr>
            <w:tcW w:w="2552" w:type="dxa"/>
          </w:tcPr>
          <w:p w14:paraId="6D61BA23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92ED377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7354B8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786048B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B68F8FA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425BAAE8" w14:textId="77777777" w:rsidTr="008A0A5F">
        <w:tc>
          <w:tcPr>
            <w:tcW w:w="2552" w:type="dxa"/>
          </w:tcPr>
          <w:p w14:paraId="1E0FACC1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A63275A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8E98D3A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2DBA245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EECED62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5CB216B8" w14:textId="77777777" w:rsidTr="008A0A5F">
        <w:tc>
          <w:tcPr>
            <w:tcW w:w="2552" w:type="dxa"/>
            <w:shd w:val="clear" w:color="auto" w:fill="auto"/>
          </w:tcPr>
          <w:p w14:paraId="51B86C1C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976" w:type="dxa"/>
            <w:gridSpan w:val="4"/>
            <w:shd w:val="clear" w:color="auto" w:fill="DDD9C3" w:themeFill="background2" w:themeFillShade="E6"/>
          </w:tcPr>
          <w:p w14:paraId="2B18423E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1" w14:textId="7C55AEDB" w:rsidR="009E27D7" w:rsidRDefault="005D1442" w:rsidP="008A0A5F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2" w14:textId="16BA477A" w:rsidR="005D1442" w:rsidRDefault="008A0A5F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D92619">
        <w:rPr>
          <w:sz w:val="22"/>
          <w:szCs w:val="22"/>
        </w:rPr>
        <w:t>personee</w:t>
      </w:r>
      <w:r w:rsidR="009B3A48"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373F112E" w14:textId="0C059073" w:rsidR="008A0A5F" w:rsidRDefault="008A0A5F" w:rsidP="005D1442">
      <w:pPr>
        <w:ind w:left="1800"/>
        <w:rPr>
          <w:sz w:val="22"/>
          <w:szCs w:val="22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693"/>
        <w:gridCol w:w="709"/>
        <w:gridCol w:w="709"/>
        <w:gridCol w:w="709"/>
        <w:gridCol w:w="708"/>
      </w:tblGrid>
      <w:tr w:rsidR="008A0A5F" w14:paraId="47358977" w14:textId="77777777" w:rsidTr="008A0A5F"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82DE4B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9688C8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360A60EF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8A0A5F" w:rsidRPr="00E74119" w14:paraId="750A00A7" w14:textId="77777777" w:rsidTr="008A0A5F"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76F7F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8AD501A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BE6BDC1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E0A5373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6D3067C6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8A0A5F" w14:paraId="7BFAD680" w14:textId="77777777" w:rsidTr="008A0A5F">
        <w:tc>
          <w:tcPr>
            <w:tcW w:w="2693" w:type="dxa"/>
            <w:tcBorders>
              <w:top w:val="single" w:sz="4" w:space="0" w:color="auto"/>
            </w:tcBorders>
          </w:tcPr>
          <w:p w14:paraId="1BC7EBE6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FB19950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538C32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F3636DB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DE3171F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75F3EFE3" w14:textId="77777777" w:rsidTr="008A0A5F">
        <w:tc>
          <w:tcPr>
            <w:tcW w:w="2693" w:type="dxa"/>
          </w:tcPr>
          <w:p w14:paraId="6103EF53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F0122AF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99C841F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4854625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7E0CBB7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6BF254DC" w14:textId="77777777" w:rsidTr="008A0A5F">
        <w:tc>
          <w:tcPr>
            <w:tcW w:w="2693" w:type="dxa"/>
          </w:tcPr>
          <w:p w14:paraId="2A46D173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9DDF786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6DCC36" w14:textId="56AF3906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6400943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1B01A6B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1C08AE55" w14:textId="77777777" w:rsidTr="008A0A5F">
        <w:tc>
          <w:tcPr>
            <w:tcW w:w="2693" w:type="dxa"/>
          </w:tcPr>
          <w:p w14:paraId="4AAE5B88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DFA418E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4B1B390" w14:textId="14FEEB16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0426005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D6A8F50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3FC75A7F" w14:textId="77777777" w:rsidTr="008A0A5F">
        <w:tc>
          <w:tcPr>
            <w:tcW w:w="2693" w:type="dxa"/>
            <w:shd w:val="clear" w:color="auto" w:fill="auto"/>
          </w:tcPr>
          <w:p w14:paraId="1414A42F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5" w:type="dxa"/>
            <w:gridSpan w:val="4"/>
            <w:shd w:val="clear" w:color="auto" w:fill="DDD9C3" w:themeFill="background2" w:themeFillShade="E6"/>
          </w:tcPr>
          <w:p w14:paraId="76EB667A" w14:textId="6F49EBE3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4" w14:textId="77777777" w:rsidR="009B3A48" w:rsidRDefault="009B3A48" w:rsidP="0073276F">
      <w:pPr>
        <w:rPr>
          <w:sz w:val="22"/>
          <w:szCs w:val="22"/>
          <w:u w:val="single"/>
        </w:rPr>
      </w:pPr>
    </w:p>
    <w:p w14:paraId="2C5A4162" w14:textId="77777777" w:rsidR="008A0A5F" w:rsidRDefault="008A0A5F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u w:val="single"/>
        </w:rPr>
        <w:sectPr w:rsidR="008A0A5F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34988FA0" w14:textId="77777777" w:rsidR="008A0A5F" w:rsidRPr="008A0A5F" w:rsidRDefault="008A0A5F" w:rsidP="008A0A5F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lastRenderedPageBreak/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493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4224"/>
        <w:gridCol w:w="708"/>
      </w:tblGrid>
      <w:tr w:rsidR="008A0A5F" w14:paraId="31B2F15B" w14:textId="77777777" w:rsidTr="008A0A5F">
        <w:tc>
          <w:tcPr>
            <w:tcW w:w="4224" w:type="dxa"/>
          </w:tcPr>
          <w:p w14:paraId="5BCAAA7D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8FB748D" w14:textId="534077A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3F1E530B" w14:textId="7F928F83" w:rsidR="008A0A5F" w:rsidRPr="008A0A5F" w:rsidRDefault="008A0A5F" w:rsidP="008A0A5F">
      <w:pPr>
        <w:ind w:left="1843"/>
        <w:rPr>
          <w:sz w:val="22"/>
          <w:szCs w:val="22"/>
        </w:rPr>
      </w:pPr>
    </w:p>
    <w:p w14:paraId="59C67685" w14:textId="48E61E1E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ernstgraad van het beschouwde jaar en de twee vorige jaren</w:t>
      </w: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6816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1701"/>
        <w:gridCol w:w="1843"/>
        <w:gridCol w:w="1843"/>
      </w:tblGrid>
      <w:tr w:rsidR="009B3A48" w:rsidRPr="00D92619" w14:paraId="59C6768C" w14:textId="77777777" w:rsidTr="008A0A5F">
        <w:tc>
          <w:tcPr>
            <w:tcW w:w="1429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7BDD9ECB" w:rsidR="009B3A48" w:rsidRPr="004115B3" w:rsidRDefault="009B3A48" w:rsidP="008A0A5F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8A0A5F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04CEE51D" w:rsidR="009B3A48" w:rsidRPr="004115B3" w:rsidRDefault="009B3A48" w:rsidP="008A0A5F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8A0A5F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6D167C97" w:rsidR="009B3A48" w:rsidRPr="004115B3" w:rsidRDefault="009B3A48" w:rsidP="008A0A5F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8A0A5F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8A0A5F"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9C6768E" w14:textId="1A3853C2" w:rsidR="009B3A48" w:rsidRPr="005D1442" w:rsidRDefault="008A0A5F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,54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59C6768F" w14:textId="4212C317" w:rsidR="009B3A48" w:rsidRPr="005D1442" w:rsidRDefault="008A0A5F" w:rsidP="004115B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3D8D50AE" w:rsidR="009B3A48" w:rsidRPr="005D1442" w:rsidRDefault="007A52B3" w:rsidP="004115B3">
            <w:pPr>
              <w:jc w:val="center"/>
              <w:rPr>
                <w:b/>
                <w:color w:val="0000FF"/>
              </w:rPr>
            </w:pPr>
            <w:r w:rsidRPr="007A52B3">
              <w:rPr>
                <w:b/>
              </w:rPr>
              <w:t>0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2411E5EC" w14:textId="77777777" w:rsidR="008A0A5F" w:rsidRPr="00D92619" w:rsidRDefault="008A0A5F" w:rsidP="008A0A5F">
      <w:pPr>
        <w:ind w:left="1440" w:right="-377"/>
        <w:rPr>
          <w:sz w:val="22"/>
          <w:szCs w:val="22"/>
        </w:rPr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t xml:space="preserve">- </w:t>
      </w:r>
      <w:proofErr w:type="spellStart"/>
      <w:r>
        <w:t>Egw</w:t>
      </w:r>
      <w:proofErr w:type="spellEnd"/>
      <w:r>
        <w:t xml:space="preserve"> = 1 komt overeen met : 1,5 dagen afwezigheid per jaar voor alle werknemers</w:t>
      </w:r>
    </w:p>
    <w:p w14:paraId="59C67695" w14:textId="2041E423" w:rsidR="00055BC6" w:rsidRDefault="00055BC6">
      <w:pPr>
        <w:rPr>
          <w:sz w:val="22"/>
          <w:szCs w:val="22"/>
          <w:u w:val="single"/>
        </w:rPr>
      </w:pPr>
    </w:p>
    <w:p w14:paraId="59C67696" w14:textId="77777777" w:rsidR="009B3A48" w:rsidRPr="00D92619" w:rsidRDefault="009B3A48" w:rsidP="000325A1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6B73B4BC" w14:textId="0AFD8F96" w:rsidR="008A0A5F" w:rsidRDefault="008A0A5F" w:rsidP="005D1442">
      <w:pPr>
        <w:ind w:left="1800"/>
        <w:rPr>
          <w:sz w:val="22"/>
          <w:szCs w:val="22"/>
        </w:rPr>
      </w:pPr>
    </w:p>
    <w:tbl>
      <w:tblPr>
        <w:tblStyle w:val="TableGrid"/>
        <w:tblW w:w="8046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4868"/>
        <w:gridCol w:w="793"/>
        <w:gridCol w:w="794"/>
        <w:gridCol w:w="797"/>
        <w:gridCol w:w="794"/>
      </w:tblGrid>
      <w:tr w:rsidR="008A0A5F" w14:paraId="285BFCC9" w14:textId="77777777" w:rsidTr="008A0A5F">
        <w:tc>
          <w:tcPr>
            <w:tcW w:w="48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E97A9F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11F603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91" w:type="dxa"/>
            <w:gridSpan w:val="2"/>
            <w:shd w:val="clear" w:color="auto" w:fill="BFBFBF" w:themeFill="background1" w:themeFillShade="BF"/>
            <w:vAlign w:val="center"/>
          </w:tcPr>
          <w:p w14:paraId="5417992C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8A0A5F" w:rsidRPr="00E74119" w14:paraId="16B04840" w14:textId="77777777" w:rsidTr="008A0A5F">
        <w:tc>
          <w:tcPr>
            <w:tcW w:w="48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D6FA7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4B14231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4F453AA0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97" w:type="dxa"/>
            <w:shd w:val="clear" w:color="auto" w:fill="BFBFBF" w:themeFill="background1" w:themeFillShade="BF"/>
          </w:tcPr>
          <w:p w14:paraId="2DE6EA76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0EBD7EA5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8A0A5F" w14:paraId="0C7B7C6B" w14:textId="77777777" w:rsidTr="008A0A5F">
        <w:tc>
          <w:tcPr>
            <w:tcW w:w="4868" w:type="dxa"/>
            <w:tcBorders>
              <w:top w:val="single" w:sz="4" w:space="0" w:color="auto"/>
            </w:tcBorders>
          </w:tcPr>
          <w:p w14:paraId="03D07D98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706EE87D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69D9ED0F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686836C8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010A8ACD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67EA0C04" w14:textId="77777777" w:rsidTr="008A0A5F">
        <w:tc>
          <w:tcPr>
            <w:tcW w:w="4868" w:type="dxa"/>
          </w:tcPr>
          <w:p w14:paraId="7860D336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3593A8C1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7CBDC628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1767E8C4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085960FA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72650D38" w14:textId="77777777" w:rsidTr="008A0A5F">
        <w:tc>
          <w:tcPr>
            <w:tcW w:w="4868" w:type="dxa"/>
          </w:tcPr>
          <w:p w14:paraId="18DBF44F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49384208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0E4A03C0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487EA43B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3D6F5036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3088BA97" w14:textId="77777777" w:rsidTr="008A0A5F">
        <w:tc>
          <w:tcPr>
            <w:tcW w:w="7252" w:type="dxa"/>
            <w:gridSpan w:val="4"/>
            <w:shd w:val="clear" w:color="auto" w:fill="auto"/>
          </w:tcPr>
          <w:p w14:paraId="29B902E0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794" w:type="dxa"/>
            <w:shd w:val="clear" w:color="auto" w:fill="DDD9C3" w:themeFill="background2" w:themeFillShade="E6"/>
          </w:tcPr>
          <w:p w14:paraId="39B003A6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C" w14:textId="77777777" w:rsidR="009E27D7" w:rsidRDefault="009E27D7">
      <w:pPr>
        <w:rPr>
          <w:sz w:val="22"/>
          <w:szCs w:val="22"/>
        </w:rPr>
      </w:pPr>
    </w:p>
    <w:p w14:paraId="59C6769D" w14:textId="17E2C799" w:rsidR="005D1442" w:rsidRDefault="008A0A5F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>
        <w:rPr>
          <w:sz w:val="22"/>
          <w:szCs w:val="22"/>
        </w:rPr>
        <w:t>personeel</w:t>
      </w:r>
      <w:r w:rsidR="009856C3">
        <w:rPr>
          <w:sz w:val="22"/>
          <w:szCs w:val="22"/>
        </w:rPr>
        <w:t xml:space="preserve"> </w:t>
      </w:r>
    </w:p>
    <w:p w14:paraId="4EFCF7BC" w14:textId="12A8BF96" w:rsidR="008A0A5F" w:rsidRDefault="008A0A5F" w:rsidP="005D1442">
      <w:pPr>
        <w:ind w:left="1800"/>
        <w:rPr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8A0A5F" w14:paraId="7176A794" w14:textId="77777777" w:rsidTr="008A0A5F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B8C063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B96EAF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27D7E573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208A3742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8A0A5F" w14:paraId="35540AB3" w14:textId="77777777" w:rsidTr="008A0A5F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7D957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829D31E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795111E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CBEA968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975B7D9" w14:textId="77777777" w:rsidR="008A0A5F" w:rsidRPr="00E74119" w:rsidRDefault="008A0A5F" w:rsidP="008A0A5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241ADB19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8A0A5F" w14:paraId="20E8BA97" w14:textId="77777777" w:rsidTr="008A0A5F">
        <w:tc>
          <w:tcPr>
            <w:tcW w:w="4253" w:type="dxa"/>
          </w:tcPr>
          <w:p w14:paraId="742B4CD7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C2FCFD0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1443435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093A056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A7AB6DE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0C64243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1884BEB5" w14:textId="77777777" w:rsidTr="008A0A5F">
        <w:tc>
          <w:tcPr>
            <w:tcW w:w="4253" w:type="dxa"/>
          </w:tcPr>
          <w:p w14:paraId="1B4AF9D1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65E7AEE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19EB230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02697FC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3A14908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D7B915F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2C9A6252" w14:textId="77777777" w:rsidTr="008A0A5F">
        <w:tc>
          <w:tcPr>
            <w:tcW w:w="4253" w:type="dxa"/>
          </w:tcPr>
          <w:p w14:paraId="3794ED63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763BB51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15EFC9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C9CD84B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822B334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6419267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4499255D" w14:textId="77777777" w:rsidTr="008A0A5F">
        <w:tc>
          <w:tcPr>
            <w:tcW w:w="4253" w:type="dxa"/>
          </w:tcPr>
          <w:p w14:paraId="39BAA2A8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7FEC9B8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48D64A6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F5AEEC1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E86094D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71FA8BC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4DEF29EB" w14:textId="77777777" w:rsidTr="008A0A5F">
        <w:tc>
          <w:tcPr>
            <w:tcW w:w="4253" w:type="dxa"/>
          </w:tcPr>
          <w:p w14:paraId="423B3E4C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5D1B775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977F925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A9DBACF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0148424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E1E5D53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7512F85B" w14:textId="77777777" w:rsidTr="008A0A5F">
        <w:tc>
          <w:tcPr>
            <w:tcW w:w="4253" w:type="dxa"/>
          </w:tcPr>
          <w:p w14:paraId="6B28045F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93C8ED8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340E8AF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C2B50ED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CC5548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DF0AC68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70BD3EBE" w14:textId="77777777" w:rsidTr="008A0A5F">
        <w:tc>
          <w:tcPr>
            <w:tcW w:w="4253" w:type="dxa"/>
          </w:tcPr>
          <w:p w14:paraId="73CEAE72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B074120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05A5040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3C5891B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C29B331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6CC253B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A5F" w14:paraId="39A463C3" w14:textId="77777777" w:rsidTr="008A0A5F">
        <w:tc>
          <w:tcPr>
            <w:tcW w:w="7088" w:type="dxa"/>
            <w:gridSpan w:val="5"/>
            <w:shd w:val="clear" w:color="auto" w:fill="auto"/>
          </w:tcPr>
          <w:p w14:paraId="271CF7F6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D615270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A0" w14:textId="77777777" w:rsidR="009B3A48" w:rsidRPr="00D92619" w:rsidRDefault="009B3A48" w:rsidP="000325A1">
      <w:pPr>
        <w:rPr>
          <w:sz w:val="22"/>
          <w:szCs w:val="22"/>
        </w:rPr>
      </w:pPr>
    </w:p>
    <w:p w14:paraId="7B24C23F" w14:textId="77777777" w:rsidR="008A0A5F" w:rsidRPr="008A0A5F" w:rsidRDefault="008A0A5F" w:rsidP="008A0A5F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5074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4366"/>
        <w:gridCol w:w="708"/>
      </w:tblGrid>
      <w:tr w:rsidR="008A0A5F" w14:paraId="0854C1EA" w14:textId="77777777" w:rsidTr="008A0A5F">
        <w:tc>
          <w:tcPr>
            <w:tcW w:w="4366" w:type="dxa"/>
          </w:tcPr>
          <w:p w14:paraId="4C3CEB9D" w14:textId="77777777" w:rsidR="008A0A5F" w:rsidRDefault="008A0A5F" w:rsidP="008A0A5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827C245" w14:textId="77777777" w:rsidR="008A0A5F" w:rsidRDefault="008A0A5F" w:rsidP="008A0A5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53774E3" w14:textId="58CE3DC6" w:rsidR="008A0A5F" w:rsidRPr="008A0A5F" w:rsidRDefault="008A0A5F" w:rsidP="008A0A5F">
      <w:pPr>
        <w:ind w:left="1843"/>
        <w:rPr>
          <w:sz w:val="22"/>
          <w:szCs w:val="22"/>
        </w:rPr>
      </w:pPr>
    </w:p>
    <w:p w14:paraId="59C676A1" w14:textId="58782BDC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Globale ernstgraad van het beschouwde jaar en de twee vorige jaren</w:t>
      </w: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639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1"/>
        <w:gridCol w:w="1559"/>
        <w:gridCol w:w="1701"/>
        <w:gridCol w:w="1559"/>
      </w:tblGrid>
      <w:tr w:rsidR="00562FAF" w:rsidRPr="00D92619" w14:paraId="59C676A8" w14:textId="77777777" w:rsidTr="00562FAF">
        <w:tc>
          <w:tcPr>
            <w:tcW w:w="1571" w:type="dxa"/>
            <w:shd w:val="clear" w:color="auto" w:fill="auto"/>
          </w:tcPr>
          <w:p w14:paraId="59C676A4" w14:textId="77777777" w:rsidR="00562FAF" w:rsidRPr="004115B3" w:rsidRDefault="00562FAF" w:rsidP="008A0A5F"/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475C80C" w14:textId="4E52D87F" w:rsidR="00562FAF" w:rsidRPr="004115B3" w:rsidRDefault="00562FAF" w:rsidP="008A0A5F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>
              <w:rPr>
                <w:sz w:val="22"/>
                <w:szCs w:val="22"/>
              </w:rPr>
              <w:t>17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5885743" w14:textId="5B48691C" w:rsidR="00562FAF" w:rsidRPr="004115B3" w:rsidRDefault="00562FAF" w:rsidP="008A0A5F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>
              <w:rPr>
                <w:sz w:val="22"/>
                <w:szCs w:val="22"/>
              </w:rPr>
              <w:t>18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A889C8D" w14:textId="03F54ED6" w:rsidR="00562FAF" w:rsidRPr="004115B3" w:rsidRDefault="00562FAF" w:rsidP="008A0A5F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562FAF" w:rsidRPr="00D92619" w14:paraId="59C676AD" w14:textId="77777777" w:rsidTr="00562FAF"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562FAF" w:rsidRPr="004115B3" w:rsidRDefault="00562FAF" w:rsidP="008A0A5F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6098322" w14:textId="74DE1E49" w:rsidR="00562FAF" w:rsidRPr="005D1442" w:rsidRDefault="00562FAF" w:rsidP="008A0A5F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,54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5F876FC" w14:textId="083CDFB8" w:rsidR="00562FAF" w:rsidRPr="005D1442" w:rsidRDefault="00562FAF" w:rsidP="008A0A5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47F96DE6" w14:textId="225F3970" w:rsidR="00562FAF" w:rsidRPr="005D1442" w:rsidRDefault="00562FAF" w:rsidP="008A0A5F">
            <w:pPr>
              <w:jc w:val="center"/>
              <w:rPr>
                <w:b/>
              </w:rPr>
            </w:pPr>
            <w:r w:rsidRPr="007A52B3">
              <w:rPr>
                <w:b/>
              </w:rPr>
              <w:t>0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63E45DE0" w14:textId="77777777" w:rsidR="00562FAF" w:rsidRPr="00AC33C0" w:rsidRDefault="00562FAF" w:rsidP="00562FAF">
      <w:pPr>
        <w:ind w:left="1418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blootstelling.</w:t>
      </w:r>
    </w:p>
    <w:p w14:paraId="59C676B0" w14:textId="77777777" w:rsidR="009B3A48" w:rsidRPr="00AC33C0" w:rsidRDefault="009B3A48" w:rsidP="000325A1">
      <w:pPr>
        <w:rPr>
          <w:sz w:val="22"/>
          <w:szCs w:val="22"/>
          <w:lang w:val="de-DE"/>
        </w:rPr>
      </w:pP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59C676B2" w14:textId="77777777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lastRenderedPageBreak/>
        <w:t>Inlichtingen betreffende de ongevallen op de weg naar en van het werk</w:t>
      </w:r>
    </w:p>
    <w:p w14:paraId="15A9B319" w14:textId="6A4A63FE" w:rsidR="00562FAF" w:rsidRPr="006C7EC9" w:rsidRDefault="00562FAF" w:rsidP="005D1442">
      <w:pPr>
        <w:ind w:left="360"/>
        <w:rPr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562FAF" w:rsidRPr="006C7EC9" w14:paraId="5DC8D900" w14:textId="77777777" w:rsidTr="00A43496">
        <w:tc>
          <w:tcPr>
            <w:tcW w:w="4016" w:type="dxa"/>
            <w:tcBorders>
              <w:right w:val="single" w:sz="4" w:space="0" w:color="auto"/>
            </w:tcBorders>
          </w:tcPr>
          <w:p w14:paraId="2A488C4B" w14:textId="77777777" w:rsidR="00562FAF" w:rsidRPr="006C7EC9" w:rsidRDefault="00562FAF" w:rsidP="00A43496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D44A" w14:textId="1335FA86" w:rsidR="00562FAF" w:rsidRPr="006C7EC9" w:rsidRDefault="00562FAF" w:rsidP="00A43496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37EEF9D1" w14:textId="77777777" w:rsidR="00562FAF" w:rsidRPr="006C7EC9" w:rsidRDefault="00562FAF" w:rsidP="00A43496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A615" w14:textId="77777777" w:rsidR="00562FAF" w:rsidRPr="006C7EC9" w:rsidRDefault="00562FAF" w:rsidP="00A43496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28DA67B2" w14:textId="77777777" w:rsidR="00562FAF" w:rsidRPr="006C7EC9" w:rsidRDefault="00562FAF" w:rsidP="00A43496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4" w14:textId="77777777" w:rsidR="009B3A48" w:rsidRPr="00D92619" w:rsidRDefault="009B3A48" w:rsidP="000325A1">
      <w:pPr>
        <w:rPr>
          <w:sz w:val="22"/>
          <w:szCs w:val="22"/>
        </w:rPr>
      </w:pP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7863"/>
      </w:tblGrid>
      <w:tr w:rsidR="001325A6" w:rsidRPr="00055BC6" w14:paraId="59C676BB" w14:textId="77777777" w:rsidTr="00562FAF"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B9" w14:textId="77777777" w:rsidR="009B3A48" w:rsidRPr="00055BC6" w:rsidRDefault="009B3A48" w:rsidP="00ED7AD4"/>
        </w:tc>
        <w:tc>
          <w:tcPr>
            <w:tcW w:w="80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BA" w14:textId="77777777" w:rsidR="009B3A48" w:rsidRPr="00055BC6" w:rsidRDefault="009B3A48" w:rsidP="00562FAF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90387F" w:rsidRPr="00055BC6" w14:paraId="59C676BE" w14:textId="77777777" w:rsidTr="00562FAF">
        <w:tc>
          <w:tcPr>
            <w:tcW w:w="776" w:type="dxa"/>
            <w:tcBorders>
              <w:top w:val="single" w:sz="4" w:space="0" w:color="auto"/>
            </w:tcBorders>
            <w:vAlign w:val="center"/>
          </w:tcPr>
          <w:p w14:paraId="59C676BC" w14:textId="599D1DFE" w:rsidR="0090387F" w:rsidRPr="00055BC6" w:rsidRDefault="0090387F" w:rsidP="00562FAF">
            <w:pPr>
              <w:jc w:val="center"/>
            </w:pPr>
            <w:r>
              <w:t>1.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BD" w14:textId="6C936F6B" w:rsidR="0090387F" w:rsidRPr="00055BC6" w:rsidRDefault="00562FAF" w:rsidP="00562FAF">
            <w:r>
              <w:t>Geen Info</w:t>
            </w:r>
          </w:p>
        </w:tc>
      </w:tr>
      <w:tr w:rsidR="0090387F" w:rsidRPr="00055BC6" w14:paraId="59C676C1" w14:textId="77777777" w:rsidTr="00562FAF">
        <w:tc>
          <w:tcPr>
            <w:tcW w:w="776" w:type="dxa"/>
            <w:vAlign w:val="center"/>
          </w:tcPr>
          <w:p w14:paraId="59C676BF" w14:textId="7B946EB0" w:rsidR="0090387F" w:rsidRPr="00055BC6" w:rsidRDefault="0090387F" w:rsidP="00562FAF">
            <w:pPr>
              <w:jc w:val="center"/>
            </w:pPr>
            <w:r>
              <w:t>2.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0" w14:textId="2603D715" w:rsidR="0090387F" w:rsidRPr="00055BC6" w:rsidRDefault="0090387F" w:rsidP="00562FAF"/>
        </w:tc>
      </w:tr>
      <w:tr w:rsidR="0090387F" w:rsidRPr="00055BC6" w14:paraId="59C676C4" w14:textId="77777777" w:rsidTr="00562FAF">
        <w:tc>
          <w:tcPr>
            <w:tcW w:w="776" w:type="dxa"/>
            <w:vAlign w:val="center"/>
          </w:tcPr>
          <w:p w14:paraId="59C676C2" w14:textId="086758D7" w:rsidR="0090387F" w:rsidRPr="00055BC6" w:rsidRDefault="0090387F" w:rsidP="00562FAF">
            <w:pPr>
              <w:jc w:val="center"/>
            </w:pPr>
            <w:r>
              <w:t>3.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3" w14:textId="7C5F05B6" w:rsidR="0090387F" w:rsidRPr="00055BC6" w:rsidRDefault="0090387F" w:rsidP="00562FAF"/>
        </w:tc>
      </w:tr>
      <w:tr w:rsidR="0090387F" w:rsidRPr="00055BC6" w14:paraId="59C676C7" w14:textId="77777777" w:rsidTr="00562FAF">
        <w:tc>
          <w:tcPr>
            <w:tcW w:w="776" w:type="dxa"/>
            <w:vAlign w:val="center"/>
          </w:tcPr>
          <w:p w14:paraId="59C676C5" w14:textId="07CFEE72" w:rsidR="0090387F" w:rsidRPr="00055BC6" w:rsidRDefault="0090387F" w:rsidP="00562FAF">
            <w:pPr>
              <w:jc w:val="center"/>
            </w:pPr>
            <w:r>
              <w:t>4.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6" w14:textId="646B0316" w:rsidR="0090387F" w:rsidRPr="00055BC6" w:rsidRDefault="0090387F" w:rsidP="00562FAF"/>
        </w:tc>
      </w:tr>
      <w:tr w:rsidR="0090387F" w:rsidRPr="00055BC6" w14:paraId="59C676CA" w14:textId="77777777" w:rsidTr="00562FAF">
        <w:tc>
          <w:tcPr>
            <w:tcW w:w="776" w:type="dxa"/>
            <w:vAlign w:val="center"/>
          </w:tcPr>
          <w:p w14:paraId="59C676C8" w14:textId="0F08BDE8" w:rsidR="0090387F" w:rsidRPr="00055BC6" w:rsidRDefault="006F7F6F" w:rsidP="00562FAF">
            <w:pPr>
              <w:jc w:val="center"/>
            </w:pPr>
            <w:r>
              <w:t>5.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9" w14:textId="78625973" w:rsidR="0090387F" w:rsidRPr="00055BC6" w:rsidRDefault="0090387F" w:rsidP="00562FAF"/>
        </w:tc>
      </w:tr>
    </w:tbl>
    <w:p w14:paraId="59C676CB" w14:textId="77777777" w:rsidR="009B3A48" w:rsidRDefault="009B3A48" w:rsidP="00ED7AD4">
      <w:pPr>
        <w:rPr>
          <w:sz w:val="22"/>
          <w:szCs w:val="22"/>
        </w:rPr>
      </w:pPr>
    </w:p>
    <w:p w14:paraId="59C676CC" w14:textId="77777777" w:rsidR="009E27D7" w:rsidRDefault="009E27D7">
      <w:pPr>
        <w:rPr>
          <w:sz w:val="22"/>
          <w:szCs w:val="22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9B3A48" w14:paraId="59C676D2" w14:textId="77777777" w:rsidTr="00562FAF"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CF" w14:textId="77777777" w:rsidR="009B3A48" w:rsidRPr="004115B3" w:rsidRDefault="009B3A48" w:rsidP="00ED7AD4"/>
        </w:tc>
        <w:tc>
          <w:tcPr>
            <w:tcW w:w="47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D0" w14:textId="77777777" w:rsidR="009B3A48" w:rsidRPr="004115B3" w:rsidRDefault="009B3A48" w:rsidP="00562FAF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1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D1" w14:textId="77777777" w:rsidR="009B3A48" w:rsidRPr="004115B3" w:rsidRDefault="009B3A48" w:rsidP="00562FAF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562FAF" w:rsidRPr="00647CFE" w14:paraId="59C676D6" w14:textId="77777777" w:rsidTr="00562FAF"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14:paraId="59C676D3" w14:textId="77777777" w:rsidR="00562FAF" w:rsidRPr="004115B3" w:rsidRDefault="00562FAF" w:rsidP="00562FAF">
            <w:pPr>
              <w:jc w:val="center"/>
            </w:pPr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D4" w14:textId="7F8A74E4" w:rsidR="00562FAF" w:rsidRPr="00647CFE" w:rsidRDefault="00562FAF" w:rsidP="00562FAF">
            <w:pPr>
              <w:rPr>
                <w:lang w:val="fr-BE"/>
              </w:rPr>
            </w:pPr>
            <w:r>
              <w:t>Geen Info</w:t>
            </w:r>
          </w:p>
        </w:tc>
        <w:tc>
          <w:tcPr>
            <w:tcW w:w="3130" w:type="dxa"/>
            <w:shd w:val="clear" w:color="auto" w:fill="auto"/>
            <w:vAlign w:val="center"/>
          </w:tcPr>
          <w:p w14:paraId="59C676D5" w14:textId="5F2C5EC3" w:rsidR="00562FAF" w:rsidRPr="00647CFE" w:rsidRDefault="00562FAF" w:rsidP="00562FAF">
            <w:pPr>
              <w:rPr>
                <w:lang w:val="fr-BE"/>
              </w:rPr>
            </w:pPr>
          </w:p>
        </w:tc>
      </w:tr>
      <w:tr w:rsidR="00562FAF" w14:paraId="59C676DA" w14:textId="77777777" w:rsidTr="00562FAF">
        <w:tc>
          <w:tcPr>
            <w:tcW w:w="707" w:type="dxa"/>
            <w:vAlign w:val="center"/>
          </w:tcPr>
          <w:p w14:paraId="59C676D7" w14:textId="77777777" w:rsidR="00562FAF" w:rsidRPr="004115B3" w:rsidRDefault="00562FAF" w:rsidP="00562FAF">
            <w:pPr>
              <w:jc w:val="center"/>
            </w:pPr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D8" w14:textId="55E866F5" w:rsidR="00562FAF" w:rsidRPr="004115B3" w:rsidRDefault="00562FAF" w:rsidP="00562FAF"/>
        </w:tc>
        <w:tc>
          <w:tcPr>
            <w:tcW w:w="3130" w:type="dxa"/>
            <w:shd w:val="clear" w:color="auto" w:fill="auto"/>
            <w:vAlign w:val="center"/>
          </w:tcPr>
          <w:p w14:paraId="59C676D9" w14:textId="77777777" w:rsidR="00562FAF" w:rsidRPr="004115B3" w:rsidRDefault="00562FAF" w:rsidP="00562FAF"/>
        </w:tc>
      </w:tr>
      <w:tr w:rsidR="00562FAF" w14:paraId="59C676DE" w14:textId="77777777" w:rsidTr="00562FAF">
        <w:tc>
          <w:tcPr>
            <w:tcW w:w="707" w:type="dxa"/>
            <w:vAlign w:val="center"/>
          </w:tcPr>
          <w:p w14:paraId="59C676DB" w14:textId="77777777" w:rsidR="00562FAF" w:rsidRPr="004115B3" w:rsidRDefault="00562FAF" w:rsidP="00562FAF">
            <w:pPr>
              <w:jc w:val="center"/>
            </w:pPr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DC" w14:textId="4FC2A031" w:rsidR="00562FAF" w:rsidRPr="004115B3" w:rsidRDefault="00562FAF" w:rsidP="00562FAF"/>
        </w:tc>
        <w:tc>
          <w:tcPr>
            <w:tcW w:w="3130" w:type="dxa"/>
            <w:shd w:val="clear" w:color="auto" w:fill="auto"/>
            <w:vAlign w:val="center"/>
          </w:tcPr>
          <w:p w14:paraId="59C676DD" w14:textId="77777777" w:rsidR="00562FAF" w:rsidRPr="004115B3" w:rsidRDefault="00562FAF" w:rsidP="00562FAF"/>
        </w:tc>
      </w:tr>
      <w:tr w:rsidR="00562FAF" w14:paraId="59C676E2" w14:textId="77777777" w:rsidTr="00562FAF">
        <w:tc>
          <w:tcPr>
            <w:tcW w:w="707" w:type="dxa"/>
            <w:vAlign w:val="center"/>
          </w:tcPr>
          <w:p w14:paraId="59C676DF" w14:textId="77777777" w:rsidR="00562FAF" w:rsidRPr="004115B3" w:rsidRDefault="00562FAF" w:rsidP="00562FAF">
            <w:pPr>
              <w:jc w:val="center"/>
            </w:pPr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E0" w14:textId="77777777" w:rsidR="00562FAF" w:rsidRPr="004115B3" w:rsidRDefault="00562FAF" w:rsidP="00562FAF"/>
        </w:tc>
        <w:tc>
          <w:tcPr>
            <w:tcW w:w="3130" w:type="dxa"/>
            <w:shd w:val="clear" w:color="auto" w:fill="auto"/>
            <w:vAlign w:val="center"/>
          </w:tcPr>
          <w:p w14:paraId="59C676E1" w14:textId="77777777" w:rsidR="00562FAF" w:rsidRPr="004115B3" w:rsidRDefault="00562FAF" w:rsidP="00562FAF"/>
        </w:tc>
      </w:tr>
      <w:tr w:rsidR="00562FAF" w14:paraId="59C676E6" w14:textId="77777777" w:rsidTr="00562FAF">
        <w:tc>
          <w:tcPr>
            <w:tcW w:w="707" w:type="dxa"/>
            <w:vAlign w:val="center"/>
          </w:tcPr>
          <w:p w14:paraId="59C676E3" w14:textId="77777777" w:rsidR="00562FAF" w:rsidRPr="004115B3" w:rsidRDefault="00562FAF" w:rsidP="00562FAF">
            <w:pPr>
              <w:jc w:val="center"/>
            </w:pPr>
            <w:r w:rsidRPr="004115B3">
              <w:rPr>
                <w:sz w:val="22"/>
                <w:szCs w:val="22"/>
              </w:rPr>
              <w:t>5.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E4" w14:textId="77777777" w:rsidR="00562FAF" w:rsidRPr="004115B3" w:rsidRDefault="00562FAF" w:rsidP="00562FAF"/>
        </w:tc>
        <w:tc>
          <w:tcPr>
            <w:tcW w:w="3130" w:type="dxa"/>
            <w:shd w:val="clear" w:color="auto" w:fill="auto"/>
            <w:vAlign w:val="center"/>
          </w:tcPr>
          <w:p w14:paraId="59C676E5" w14:textId="77777777" w:rsidR="00562FAF" w:rsidRPr="004115B3" w:rsidRDefault="00562FAF" w:rsidP="00562FAF"/>
        </w:tc>
      </w:tr>
      <w:tr w:rsidR="00562FAF" w14:paraId="59C676EA" w14:textId="77777777" w:rsidTr="00562FAF">
        <w:tc>
          <w:tcPr>
            <w:tcW w:w="707" w:type="dxa"/>
            <w:vAlign w:val="center"/>
          </w:tcPr>
          <w:p w14:paraId="59C676E7" w14:textId="77777777" w:rsidR="00562FAF" w:rsidRPr="004115B3" w:rsidRDefault="00562FAF" w:rsidP="00562FAF">
            <w:pPr>
              <w:jc w:val="center"/>
            </w:pPr>
          </w:p>
        </w:tc>
        <w:tc>
          <w:tcPr>
            <w:tcW w:w="4734" w:type="dxa"/>
            <w:shd w:val="clear" w:color="auto" w:fill="auto"/>
            <w:vAlign w:val="center"/>
          </w:tcPr>
          <w:p w14:paraId="59C676E8" w14:textId="77777777" w:rsidR="00562FAF" w:rsidRPr="004115B3" w:rsidRDefault="00562FAF" w:rsidP="00562FAF"/>
        </w:tc>
        <w:tc>
          <w:tcPr>
            <w:tcW w:w="3130" w:type="dxa"/>
            <w:shd w:val="clear" w:color="auto" w:fill="auto"/>
            <w:vAlign w:val="center"/>
          </w:tcPr>
          <w:p w14:paraId="59C676E9" w14:textId="77777777" w:rsidR="00562FAF" w:rsidRPr="004115B3" w:rsidRDefault="00562FAF" w:rsidP="00562FAF"/>
        </w:tc>
      </w:tr>
    </w:tbl>
    <w:p w14:paraId="59C676EB" w14:textId="77777777" w:rsidR="009B3A48" w:rsidRDefault="009B3A48" w:rsidP="00ED7AD4">
      <w:pPr>
        <w:rPr>
          <w:sz w:val="22"/>
          <w:szCs w:val="22"/>
        </w:rPr>
      </w:pPr>
    </w:p>
    <w:p w14:paraId="59C676EE" w14:textId="77777777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436"/>
        <w:gridCol w:w="1606"/>
        <w:gridCol w:w="1017"/>
      </w:tblGrid>
      <w:tr w:rsidR="00562FAF" w:rsidRPr="00055BC6" w14:paraId="0A4CE545" w14:textId="77777777" w:rsidTr="00A43496">
        <w:tc>
          <w:tcPr>
            <w:tcW w:w="4667" w:type="dxa"/>
            <w:shd w:val="clear" w:color="auto" w:fill="D9D9D9" w:themeFill="background1" w:themeFillShade="D9"/>
            <w:vAlign w:val="center"/>
          </w:tcPr>
          <w:p w14:paraId="34B4EA46" w14:textId="77777777" w:rsidR="00562FAF" w:rsidRPr="00055BC6" w:rsidRDefault="00562FAF" w:rsidP="00A43496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8C5A78" w14:textId="77777777" w:rsidR="00562FAF" w:rsidRPr="00055BC6" w:rsidRDefault="00562FAF" w:rsidP="00A43496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777BAB" w14:textId="77777777" w:rsidR="00562FAF" w:rsidRPr="00055BC6" w:rsidRDefault="00562FAF" w:rsidP="00A43496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0334C" w14:textId="77777777" w:rsidR="00562FAF" w:rsidRPr="00055BC6" w:rsidRDefault="00562FAF" w:rsidP="00A43496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562FAF" w:rsidRPr="00055BC6" w14:paraId="5667C168" w14:textId="77777777" w:rsidTr="00A43496">
        <w:tc>
          <w:tcPr>
            <w:tcW w:w="4667" w:type="dxa"/>
            <w:vAlign w:val="center"/>
          </w:tcPr>
          <w:p w14:paraId="430448E1" w14:textId="77777777" w:rsidR="00562FAF" w:rsidRPr="00055BC6" w:rsidRDefault="00562FAF" w:rsidP="00A43496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166CBE27" w14:textId="77777777" w:rsidR="00562FAF" w:rsidRPr="00055BC6" w:rsidRDefault="00562FAF" w:rsidP="00A43496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64C78C8C" w14:textId="77777777" w:rsidR="00562FAF" w:rsidRPr="00055BC6" w:rsidRDefault="00562FAF" w:rsidP="00A43496">
            <w:pPr>
              <w:jc w:val="center"/>
            </w:pPr>
          </w:p>
        </w:tc>
      </w:tr>
      <w:tr w:rsidR="00562FAF" w:rsidRPr="00055BC6" w14:paraId="610F311E" w14:textId="77777777" w:rsidTr="00A43496">
        <w:tc>
          <w:tcPr>
            <w:tcW w:w="4667" w:type="dxa"/>
            <w:vAlign w:val="center"/>
          </w:tcPr>
          <w:p w14:paraId="657397DC" w14:textId="77777777" w:rsidR="00562FAF" w:rsidRPr="00055BC6" w:rsidRDefault="00562FAF" w:rsidP="00A43496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1E95AE09" w14:textId="77777777" w:rsidR="00562FAF" w:rsidRPr="00055BC6" w:rsidRDefault="00562FAF" w:rsidP="00A43496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6F426450" w14:textId="77777777" w:rsidR="00562FAF" w:rsidRPr="00055BC6" w:rsidRDefault="00562FAF" w:rsidP="00A43496">
            <w:pPr>
              <w:jc w:val="center"/>
            </w:pPr>
          </w:p>
        </w:tc>
      </w:tr>
      <w:tr w:rsidR="00562FAF" w:rsidRPr="00055BC6" w14:paraId="1D17BA53" w14:textId="77777777" w:rsidTr="00A43496">
        <w:tc>
          <w:tcPr>
            <w:tcW w:w="4667" w:type="dxa"/>
            <w:vAlign w:val="center"/>
          </w:tcPr>
          <w:p w14:paraId="1EDC4702" w14:textId="77777777" w:rsidR="00562FAF" w:rsidRPr="00055BC6" w:rsidRDefault="00562FAF" w:rsidP="00A43496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039CDBEA" w14:textId="77777777" w:rsidR="00562FAF" w:rsidRPr="00055BC6" w:rsidRDefault="00562FAF" w:rsidP="00A43496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33AD5EB9" w14:textId="77777777" w:rsidR="00562FAF" w:rsidRPr="00055BC6" w:rsidRDefault="00562FAF" w:rsidP="00A43496">
            <w:pPr>
              <w:jc w:val="center"/>
            </w:pPr>
          </w:p>
        </w:tc>
      </w:tr>
      <w:tr w:rsidR="00562FAF" w:rsidRPr="00055BC6" w14:paraId="59298686" w14:textId="77777777" w:rsidTr="00A43496">
        <w:tc>
          <w:tcPr>
            <w:tcW w:w="4667" w:type="dxa"/>
            <w:vAlign w:val="center"/>
          </w:tcPr>
          <w:p w14:paraId="3253B0D5" w14:textId="77777777" w:rsidR="00562FAF" w:rsidRPr="00055BC6" w:rsidRDefault="00562FAF" w:rsidP="00A43496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4FB3BB70" w14:textId="77777777" w:rsidR="00562FAF" w:rsidRPr="00055BC6" w:rsidRDefault="00562FAF" w:rsidP="00A43496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D2A8C48" w14:textId="77777777" w:rsidR="00562FAF" w:rsidRPr="00055BC6" w:rsidRDefault="00562FAF" w:rsidP="00A43496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245482C5" w14:textId="77777777" w:rsidR="00562FAF" w:rsidRPr="00055BC6" w:rsidRDefault="00562FAF" w:rsidP="00A43496">
            <w:pPr>
              <w:jc w:val="center"/>
            </w:pPr>
          </w:p>
        </w:tc>
      </w:tr>
      <w:tr w:rsidR="00562FAF" w:rsidRPr="00055BC6" w14:paraId="42AF639E" w14:textId="77777777" w:rsidTr="00A43496">
        <w:tc>
          <w:tcPr>
            <w:tcW w:w="4667" w:type="dxa"/>
            <w:vAlign w:val="center"/>
          </w:tcPr>
          <w:p w14:paraId="291A9D0C" w14:textId="77777777" w:rsidR="00562FAF" w:rsidRPr="00055BC6" w:rsidRDefault="00562FAF" w:rsidP="00A43496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7D078B14" w14:textId="77777777" w:rsidR="00562FAF" w:rsidRPr="00055BC6" w:rsidRDefault="00562FAF" w:rsidP="00A43496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256F8789" w14:textId="77777777" w:rsidR="00562FAF" w:rsidRPr="00055BC6" w:rsidRDefault="00562FAF" w:rsidP="00A43496">
            <w:pPr>
              <w:jc w:val="center"/>
            </w:pPr>
            <w:r>
              <w:t>100</w:t>
            </w:r>
          </w:p>
        </w:tc>
      </w:tr>
      <w:tr w:rsidR="00562FAF" w:rsidRPr="00055BC6" w14:paraId="6B9EB4BA" w14:textId="77777777" w:rsidTr="00A43496">
        <w:tc>
          <w:tcPr>
            <w:tcW w:w="4667" w:type="dxa"/>
            <w:vAlign w:val="center"/>
          </w:tcPr>
          <w:p w14:paraId="5D8D7DDD" w14:textId="77777777" w:rsidR="00562FAF" w:rsidRPr="00055BC6" w:rsidRDefault="00562FAF" w:rsidP="00A43496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18225C7B" w14:textId="77777777" w:rsidR="00562FAF" w:rsidRPr="00055BC6" w:rsidRDefault="00562FAF" w:rsidP="00A43496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942A250" w14:textId="77777777" w:rsidR="00562FAF" w:rsidRPr="00055BC6" w:rsidRDefault="00562FAF" w:rsidP="00A43496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0C59C9C8" w14:textId="77777777" w:rsidR="00562FAF" w:rsidRPr="00055BC6" w:rsidRDefault="00562FAF" w:rsidP="00A43496">
            <w:pPr>
              <w:jc w:val="center"/>
            </w:pPr>
          </w:p>
        </w:tc>
      </w:tr>
    </w:tbl>
    <w:p w14:paraId="428830D1" w14:textId="77777777" w:rsidR="00562FAF" w:rsidRDefault="00562FAF" w:rsidP="00562FAF">
      <w:pPr>
        <w:rPr>
          <w:sz w:val="22"/>
          <w:szCs w:val="22"/>
        </w:rPr>
      </w:pPr>
    </w:p>
    <w:p w14:paraId="7DC59578" w14:textId="77777777" w:rsidR="00562FAF" w:rsidRDefault="00562FAF" w:rsidP="00562FAF">
      <w:pPr>
        <w:ind w:left="851"/>
        <w:rPr>
          <w:sz w:val="22"/>
          <w:szCs w:val="22"/>
        </w:rPr>
      </w:pPr>
      <w:r>
        <w:rPr>
          <w:sz w:val="22"/>
          <w:szCs w:val="22"/>
        </w:rPr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hieronder terugvinden.</w:t>
      </w:r>
    </w:p>
    <w:p w14:paraId="20040ABE" w14:textId="77777777" w:rsidR="00562FAF" w:rsidRPr="00055BC6" w:rsidRDefault="00562FAF" w:rsidP="00562FAF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61CCF19" w14:textId="77777777" w:rsidR="00562FAF" w:rsidRPr="00BB23C7" w:rsidRDefault="00562FAF" w:rsidP="00562FAF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2A41D524" w14:textId="77777777" w:rsidR="00562FAF" w:rsidRDefault="00562FAF" w:rsidP="00562FAF">
      <w:pPr>
        <w:ind w:left="1418" w:hanging="284"/>
        <w:rPr>
          <w:sz w:val="22"/>
          <w:szCs w:val="22"/>
        </w:rPr>
      </w:pPr>
    </w:p>
    <w:p w14:paraId="3A9A7E80" w14:textId="77777777" w:rsidR="00562FAF" w:rsidRPr="00647A25" w:rsidRDefault="00562FAF" w:rsidP="00562FAF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63CCF444" w14:textId="77777777" w:rsidR="00562FAF" w:rsidRDefault="00562FAF" w:rsidP="00562FAF">
      <w:pPr>
        <w:ind w:left="2880" w:hanging="1887"/>
        <w:rPr>
          <w:sz w:val="22"/>
          <w:szCs w:val="22"/>
          <w:lang w:val="en-US"/>
        </w:rPr>
        <w:sectPr w:rsidR="00562FAF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  <w:r w:rsidRPr="00302050">
        <w:rPr>
          <w:sz w:val="22"/>
          <w:szCs w:val="22"/>
          <w:lang w:val="en-US"/>
        </w:rPr>
        <w:t>-</w:t>
      </w:r>
    </w:p>
    <w:p w14:paraId="53F3C5B9" w14:textId="7EC8435B" w:rsidR="00562FAF" w:rsidRPr="00302050" w:rsidRDefault="00562FAF" w:rsidP="00562FAF">
      <w:pPr>
        <w:ind w:left="2880" w:hanging="1887"/>
        <w:rPr>
          <w:sz w:val="22"/>
          <w:szCs w:val="22"/>
          <w:lang w:val="en-US"/>
        </w:rPr>
      </w:pPr>
      <w:proofErr w:type="spellStart"/>
      <w:r w:rsidRPr="00302050">
        <w:rPr>
          <w:sz w:val="22"/>
          <w:szCs w:val="22"/>
          <w:lang w:val="en-US"/>
        </w:rPr>
        <w:lastRenderedPageBreak/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49F52026" w14:textId="77777777" w:rsidR="00562FAF" w:rsidRPr="00302050" w:rsidRDefault="00562FAF" w:rsidP="00562FAF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5BDF38C1" w14:textId="77777777" w:rsidR="00562FAF" w:rsidRPr="00302050" w:rsidRDefault="00562FAF" w:rsidP="00562FAF">
      <w:pPr>
        <w:ind w:left="1418" w:hanging="284"/>
        <w:rPr>
          <w:sz w:val="22"/>
          <w:szCs w:val="22"/>
          <w:lang w:val="en-US"/>
        </w:rPr>
      </w:pPr>
    </w:p>
    <w:p w14:paraId="1D9133FC" w14:textId="77777777" w:rsidR="00562FAF" w:rsidRPr="00647A25" w:rsidRDefault="00562FAF" w:rsidP="00562FAF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6684054A" w14:textId="77777777" w:rsidR="00562FAF" w:rsidRDefault="00562FAF" w:rsidP="00562FAF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71CBD14E" w14:textId="77777777" w:rsidR="00562FAF" w:rsidRDefault="00562FAF" w:rsidP="00562FAF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>
        <w:rPr>
          <w:sz w:val="22"/>
          <w:szCs w:val="22"/>
        </w:rPr>
        <w:br/>
      </w:r>
    </w:p>
    <w:p w14:paraId="33298CFB" w14:textId="77777777" w:rsidR="00562FAF" w:rsidRPr="003165B5" w:rsidRDefault="00562FAF" w:rsidP="00562FAF">
      <w:pPr>
        <w:ind w:left="993"/>
      </w:pPr>
      <w:r>
        <w:rPr>
          <w:sz w:val="22"/>
          <w:szCs w:val="22"/>
        </w:rPr>
        <w:t>- EUROFINS Belgium</w:t>
      </w:r>
    </w:p>
    <w:p w14:paraId="59C67720" w14:textId="77777777" w:rsidR="009B3A48" w:rsidRPr="003165B5" w:rsidRDefault="009B3A48"/>
    <w:p w14:paraId="59C67721" w14:textId="77777777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77777777" w:rsidR="009B3A48" w:rsidRPr="006C7EC9" w:rsidRDefault="00647A25" w:rsidP="00D91E3D">
      <w:pPr>
        <w:ind w:left="360"/>
        <w:rPr>
          <w:color w:val="365F91" w:themeColor="accent1" w:themeShade="BF"/>
        </w:rPr>
      </w:pPr>
      <w:r w:rsidRPr="00562FAF">
        <w:t xml:space="preserve">De inlichtingen worden hernomen in de </w:t>
      </w:r>
      <w:r w:rsidR="006C7EC9" w:rsidRPr="00562FAF">
        <w:t>B</w:t>
      </w:r>
      <w:r w:rsidRPr="00562FAF">
        <w:t>ijlage C van het luik 1 van het JV</w:t>
      </w:r>
    </w:p>
    <w:p w14:paraId="59C67727" w14:textId="77777777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77777777" w:rsidR="009B3A48" w:rsidRPr="00562FAF" w:rsidRDefault="009B3A48" w:rsidP="003A385F">
      <w:pPr>
        <w:ind w:left="720"/>
        <w:rPr>
          <w:sz w:val="22"/>
          <w:szCs w:val="22"/>
        </w:rPr>
      </w:pPr>
      <w:r w:rsidRPr="00562FAF">
        <w:rPr>
          <w:sz w:val="22"/>
          <w:szCs w:val="22"/>
        </w:rPr>
        <w:t xml:space="preserve">De inlichtingen worden hernomen in de </w:t>
      </w:r>
      <w:r w:rsidR="006C7EC9" w:rsidRPr="00562FAF">
        <w:rPr>
          <w:sz w:val="22"/>
          <w:szCs w:val="22"/>
        </w:rPr>
        <w:t>B</w:t>
      </w:r>
      <w:r w:rsidRPr="00562FAF">
        <w:rPr>
          <w:sz w:val="22"/>
          <w:szCs w:val="22"/>
        </w:rPr>
        <w:t>ijlage C van het luik 1 van het JV.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7" w14:textId="77777777" w:rsidR="00EB1A68" w:rsidRDefault="00EB1A68" w:rsidP="003A385F">
      <w:pPr>
        <w:ind w:left="1080"/>
      </w:pP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4F28F90E" w14:textId="77777777" w:rsidR="00562FAF" w:rsidRDefault="00562FAF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sectPr w:rsidR="00562FAF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73E" w14:textId="38D7F042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lastRenderedPageBreak/>
        <w:t>Aantal klachten geformuleerd door het personeel en onderzocht door het BOC betreffende: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1217"/>
      </w:tblGrid>
      <w:tr w:rsidR="009B3A48" w:rsidRPr="00055BC6" w14:paraId="59C67742" w14:textId="77777777" w:rsidTr="00562FAF"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40" w14:textId="77777777" w:rsidR="009B3A48" w:rsidRPr="00055BC6" w:rsidRDefault="009B3A48" w:rsidP="003A385F"/>
        </w:tc>
        <w:tc>
          <w:tcPr>
            <w:tcW w:w="12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41" w14:textId="77777777" w:rsidR="009B3A48" w:rsidRPr="00055BC6" w:rsidRDefault="009B3A48" w:rsidP="00562FAF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562FAF">
        <w:tc>
          <w:tcPr>
            <w:tcW w:w="7354" w:type="dxa"/>
            <w:tcBorders>
              <w:top w:val="single" w:sz="4" w:space="0" w:color="auto"/>
            </w:tcBorders>
            <w:vAlign w:val="center"/>
          </w:tcPr>
          <w:p w14:paraId="59C67743" w14:textId="77777777" w:rsidR="009B3A48" w:rsidRPr="00055BC6" w:rsidRDefault="009B3A48" w:rsidP="00562FAF">
            <w:r w:rsidRPr="00055BC6">
              <w:t>De salubriteit van de arbeidslokalen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9C67744" w14:textId="77777777" w:rsidR="009B3A48" w:rsidRPr="000C2928" w:rsidRDefault="009B3A48" w:rsidP="00562FAF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8" w14:textId="77777777" w:rsidTr="00562FAF">
        <w:tc>
          <w:tcPr>
            <w:tcW w:w="7354" w:type="dxa"/>
            <w:vAlign w:val="center"/>
          </w:tcPr>
          <w:p w14:paraId="59C67746" w14:textId="77777777" w:rsidR="009B3A48" w:rsidRPr="00055BC6" w:rsidRDefault="009B3A48" w:rsidP="00562FAF">
            <w:r w:rsidRPr="00055BC6">
              <w:t>De collectieve beschermingsmiddelen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9C67747" w14:textId="77777777" w:rsidR="009B3A48" w:rsidRPr="000C2928" w:rsidRDefault="009B3A48" w:rsidP="00562FAF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B" w14:textId="77777777" w:rsidTr="00562FAF">
        <w:tc>
          <w:tcPr>
            <w:tcW w:w="7354" w:type="dxa"/>
            <w:vAlign w:val="center"/>
          </w:tcPr>
          <w:p w14:paraId="59C67749" w14:textId="77777777" w:rsidR="009B3A48" w:rsidRPr="00055BC6" w:rsidRDefault="009B3A48" w:rsidP="00562FAF">
            <w:r w:rsidRPr="00055BC6">
              <w:t>De individuele beschermingsmiddelen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9C6774A" w14:textId="77777777" w:rsidR="009B3A48" w:rsidRPr="000C2928" w:rsidRDefault="009B3A48" w:rsidP="00562FAF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E" w14:textId="77777777" w:rsidTr="00562FAF">
        <w:tc>
          <w:tcPr>
            <w:tcW w:w="7354" w:type="dxa"/>
            <w:vAlign w:val="center"/>
          </w:tcPr>
          <w:p w14:paraId="59C6774C" w14:textId="77777777" w:rsidR="009B3A48" w:rsidRPr="00055BC6" w:rsidRDefault="009B3A48" w:rsidP="00562FAF">
            <w:r w:rsidRPr="00055BC6">
              <w:t>Het in toepassing brengen van maatregelen ter bestrijding van de arbeidshinder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9C6774D" w14:textId="77777777" w:rsidR="009B3A48" w:rsidRPr="000C2928" w:rsidRDefault="009B3A48" w:rsidP="00562FAF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1" w14:textId="77777777" w:rsidTr="00562FAF">
        <w:tc>
          <w:tcPr>
            <w:tcW w:w="7354" w:type="dxa"/>
            <w:vAlign w:val="center"/>
          </w:tcPr>
          <w:p w14:paraId="59C6774F" w14:textId="77777777" w:rsidR="009B3A48" w:rsidRPr="00055BC6" w:rsidRDefault="009B3A48" w:rsidP="00562FAF">
            <w:r w:rsidRPr="00055BC6">
              <w:t>De manier waarop de cel AMT bevoegd voor de kwartiergroepering werkt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9C67750" w14:textId="77777777" w:rsidR="009B3A48" w:rsidRPr="000C2928" w:rsidRDefault="009B3A48" w:rsidP="00562FAF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4" w14:textId="77777777" w:rsidTr="00562FAF">
        <w:tc>
          <w:tcPr>
            <w:tcW w:w="7354" w:type="dxa"/>
            <w:vAlign w:val="center"/>
          </w:tcPr>
          <w:p w14:paraId="59C67752" w14:textId="77777777" w:rsidR="009B3A48" w:rsidRPr="00055BC6" w:rsidRDefault="009B3A48" w:rsidP="00562FAF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9C67753" w14:textId="77777777" w:rsidR="009B3A48" w:rsidRPr="000C2928" w:rsidRDefault="009B3A48" w:rsidP="00562FAF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77777777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  <w:r w:rsidRPr="009856C3">
        <w:rPr>
          <w:i/>
          <w:color w:val="FF0000"/>
        </w:rPr>
        <w:t>(</w:t>
      </w:r>
      <w:r w:rsidRPr="00EB1A68">
        <w:rPr>
          <w:b/>
          <w:i/>
          <w:color w:val="FF0000"/>
        </w:rPr>
        <w:t>Schrappen wat niet past</w:t>
      </w:r>
      <w:r w:rsidRPr="009856C3">
        <w:rPr>
          <w:i/>
          <w:color w:val="FF0000"/>
        </w:rPr>
        <w:t>)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4724"/>
        <w:gridCol w:w="3141"/>
      </w:tblGrid>
      <w:tr w:rsidR="001325A6" w:rsidRPr="00055BC6" w14:paraId="59C67760" w14:textId="77777777" w:rsidTr="00562FAF"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5D" w14:textId="77777777" w:rsidR="009B3A48" w:rsidRPr="00055BC6" w:rsidRDefault="009B3A48" w:rsidP="00F74C76"/>
        </w:tc>
        <w:tc>
          <w:tcPr>
            <w:tcW w:w="47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E" w14:textId="77777777" w:rsidR="009B3A48" w:rsidRPr="00055BC6" w:rsidRDefault="009B3A48" w:rsidP="00562FAF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14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F" w14:textId="77777777" w:rsidR="009B3A48" w:rsidRPr="00055BC6" w:rsidRDefault="009B3A48" w:rsidP="00562FAF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562FAF" w:rsidRPr="00055BC6" w14:paraId="59C67764" w14:textId="77777777" w:rsidTr="00562FAF"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59C67761" w14:textId="77777777" w:rsidR="00562FAF" w:rsidRPr="00055BC6" w:rsidRDefault="00562FAF" w:rsidP="00562FAF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59C67762" w14:textId="05B3FDC0" w:rsidR="00562FAF" w:rsidRPr="00055BC6" w:rsidRDefault="00562FAF" w:rsidP="00562FAF">
            <w:r>
              <w:t>Geen Info</w:t>
            </w:r>
          </w:p>
        </w:tc>
        <w:tc>
          <w:tcPr>
            <w:tcW w:w="3141" w:type="dxa"/>
            <w:shd w:val="clear" w:color="auto" w:fill="auto"/>
            <w:vAlign w:val="center"/>
          </w:tcPr>
          <w:p w14:paraId="59C67763" w14:textId="77777777" w:rsidR="00562FAF" w:rsidRPr="00055BC6" w:rsidRDefault="00562FAF" w:rsidP="00562FAF"/>
        </w:tc>
      </w:tr>
      <w:tr w:rsidR="00562FAF" w:rsidRPr="00055BC6" w14:paraId="59C67768" w14:textId="77777777" w:rsidTr="00562FAF">
        <w:tc>
          <w:tcPr>
            <w:tcW w:w="706" w:type="dxa"/>
            <w:vAlign w:val="center"/>
          </w:tcPr>
          <w:p w14:paraId="59C67765" w14:textId="77777777" w:rsidR="00562FAF" w:rsidRPr="00055BC6" w:rsidRDefault="00562FAF" w:rsidP="00562FAF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59C67766" w14:textId="77777777" w:rsidR="00562FAF" w:rsidRPr="00055BC6" w:rsidRDefault="00562FAF" w:rsidP="00562FAF"/>
        </w:tc>
        <w:tc>
          <w:tcPr>
            <w:tcW w:w="3141" w:type="dxa"/>
            <w:shd w:val="clear" w:color="auto" w:fill="auto"/>
            <w:vAlign w:val="center"/>
          </w:tcPr>
          <w:p w14:paraId="59C67767" w14:textId="77777777" w:rsidR="00562FAF" w:rsidRPr="00055BC6" w:rsidRDefault="00562FAF" w:rsidP="00562FAF"/>
        </w:tc>
      </w:tr>
      <w:tr w:rsidR="00562FAF" w:rsidRPr="00055BC6" w14:paraId="59C6776C" w14:textId="77777777" w:rsidTr="00562FAF">
        <w:tc>
          <w:tcPr>
            <w:tcW w:w="706" w:type="dxa"/>
            <w:vAlign w:val="center"/>
          </w:tcPr>
          <w:p w14:paraId="59C67769" w14:textId="77777777" w:rsidR="00562FAF" w:rsidRPr="00055BC6" w:rsidRDefault="00562FAF" w:rsidP="00562FAF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59C6776A" w14:textId="77777777" w:rsidR="00562FAF" w:rsidRPr="00055BC6" w:rsidRDefault="00562FAF" w:rsidP="00562FAF"/>
        </w:tc>
        <w:tc>
          <w:tcPr>
            <w:tcW w:w="3141" w:type="dxa"/>
            <w:shd w:val="clear" w:color="auto" w:fill="auto"/>
            <w:vAlign w:val="center"/>
          </w:tcPr>
          <w:p w14:paraId="59C6776B" w14:textId="77777777" w:rsidR="00562FAF" w:rsidRPr="00055BC6" w:rsidRDefault="00562FAF" w:rsidP="00562FAF"/>
        </w:tc>
      </w:tr>
      <w:tr w:rsidR="00562FAF" w:rsidRPr="00055BC6" w14:paraId="59C67770" w14:textId="77777777" w:rsidTr="00562FAF">
        <w:tc>
          <w:tcPr>
            <w:tcW w:w="706" w:type="dxa"/>
            <w:vAlign w:val="center"/>
          </w:tcPr>
          <w:p w14:paraId="59C6776D" w14:textId="77777777" w:rsidR="00562FAF" w:rsidRPr="00055BC6" w:rsidRDefault="00562FAF" w:rsidP="00562FAF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59C6776E" w14:textId="77777777" w:rsidR="00562FAF" w:rsidRPr="00055BC6" w:rsidRDefault="00562FAF" w:rsidP="00562FAF"/>
        </w:tc>
        <w:tc>
          <w:tcPr>
            <w:tcW w:w="3141" w:type="dxa"/>
            <w:shd w:val="clear" w:color="auto" w:fill="auto"/>
            <w:vAlign w:val="center"/>
          </w:tcPr>
          <w:p w14:paraId="59C6776F" w14:textId="77777777" w:rsidR="00562FAF" w:rsidRPr="00055BC6" w:rsidRDefault="00562FAF" w:rsidP="00562FAF"/>
        </w:tc>
      </w:tr>
      <w:tr w:rsidR="00562FAF" w:rsidRPr="00055BC6" w14:paraId="59C67774" w14:textId="77777777" w:rsidTr="00562FAF">
        <w:tc>
          <w:tcPr>
            <w:tcW w:w="706" w:type="dxa"/>
            <w:vAlign w:val="center"/>
          </w:tcPr>
          <w:p w14:paraId="59C67771" w14:textId="77777777" w:rsidR="00562FAF" w:rsidRPr="00055BC6" w:rsidRDefault="00562FAF" w:rsidP="00562FAF">
            <w:pPr>
              <w:jc w:val="center"/>
            </w:pPr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59C67772" w14:textId="77777777" w:rsidR="00562FAF" w:rsidRPr="00055BC6" w:rsidRDefault="00562FAF" w:rsidP="00562FAF"/>
        </w:tc>
        <w:tc>
          <w:tcPr>
            <w:tcW w:w="3141" w:type="dxa"/>
            <w:shd w:val="clear" w:color="auto" w:fill="auto"/>
            <w:vAlign w:val="center"/>
          </w:tcPr>
          <w:p w14:paraId="59C67773" w14:textId="77777777" w:rsidR="00562FAF" w:rsidRPr="00055BC6" w:rsidRDefault="00562FAF" w:rsidP="00562FAF"/>
        </w:tc>
      </w:tr>
    </w:tbl>
    <w:p w14:paraId="59C67775" w14:textId="77777777" w:rsidR="009B3A48" w:rsidRPr="00055BC6" w:rsidRDefault="009B3A48"/>
    <w:p w14:paraId="59C67776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1325A6" w:rsidRPr="00055BC6" w14:paraId="59C6777B" w14:textId="77777777" w:rsidTr="00562FAF"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78" w14:textId="77777777" w:rsidR="009B3A48" w:rsidRPr="00055BC6" w:rsidRDefault="009B3A48" w:rsidP="00F74C76"/>
        </w:tc>
        <w:tc>
          <w:tcPr>
            <w:tcW w:w="47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9" w14:textId="77777777" w:rsidR="009B3A48" w:rsidRPr="00055BC6" w:rsidRDefault="009B3A48" w:rsidP="00562FAF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1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A" w14:textId="77777777" w:rsidR="009B3A48" w:rsidRPr="00055BC6" w:rsidRDefault="009B3A48" w:rsidP="00562FAF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562FAF" w:rsidRPr="00055BC6" w14:paraId="59C6777F" w14:textId="77777777" w:rsidTr="00562FAF"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14:paraId="59C6777C" w14:textId="77777777" w:rsidR="00562FAF" w:rsidRPr="00055BC6" w:rsidRDefault="00562FAF" w:rsidP="00562FAF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77D" w14:textId="5E0B5BC7" w:rsidR="00562FAF" w:rsidRPr="00055BC6" w:rsidRDefault="00562FAF" w:rsidP="00562FAF">
            <w:r>
              <w:t>Geen Info</w:t>
            </w:r>
          </w:p>
        </w:tc>
        <w:tc>
          <w:tcPr>
            <w:tcW w:w="3130" w:type="dxa"/>
            <w:shd w:val="clear" w:color="auto" w:fill="auto"/>
            <w:vAlign w:val="center"/>
          </w:tcPr>
          <w:p w14:paraId="59C6777E" w14:textId="77777777" w:rsidR="00562FAF" w:rsidRPr="00055BC6" w:rsidRDefault="00562FAF" w:rsidP="00562FAF"/>
        </w:tc>
      </w:tr>
      <w:tr w:rsidR="00562FAF" w:rsidRPr="00055BC6" w14:paraId="59C67783" w14:textId="77777777" w:rsidTr="00562FAF">
        <w:tc>
          <w:tcPr>
            <w:tcW w:w="707" w:type="dxa"/>
            <w:vAlign w:val="center"/>
          </w:tcPr>
          <w:p w14:paraId="59C67780" w14:textId="77777777" w:rsidR="00562FAF" w:rsidRPr="00055BC6" w:rsidRDefault="00562FAF" w:rsidP="00562FAF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781" w14:textId="77777777" w:rsidR="00562FAF" w:rsidRPr="00055BC6" w:rsidRDefault="00562FAF" w:rsidP="00562FAF"/>
        </w:tc>
        <w:tc>
          <w:tcPr>
            <w:tcW w:w="3130" w:type="dxa"/>
            <w:shd w:val="clear" w:color="auto" w:fill="auto"/>
            <w:vAlign w:val="center"/>
          </w:tcPr>
          <w:p w14:paraId="59C67782" w14:textId="77777777" w:rsidR="00562FAF" w:rsidRPr="00055BC6" w:rsidRDefault="00562FAF" w:rsidP="00562FAF"/>
        </w:tc>
      </w:tr>
      <w:tr w:rsidR="00562FAF" w:rsidRPr="00055BC6" w14:paraId="59C67787" w14:textId="77777777" w:rsidTr="00562FAF">
        <w:tc>
          <w:tcPr>
            <w:tcW w:w="707" w:type="dxa"/>
            <w:vAlign w:val="center"/>
          </w:tcPr>
          <w:p w14:paraId="59C67784" w14:textId="77777777" w:rsidR="00562FAF" w:rsidRPr="00055BC6" w:rsidRDefault="00562FAF" w:rsidP="00562FAF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785" w14:textId="77777777" w:rsidR="00562FAF" w:rsidRPr="00055BC6" w:rsidRDefault="00562FAF" w:rsidP="00562FAF"/>
        </w:tc>
        <w:tc>
          <w:tcPr>
            <w:tcW w:w="3130" w:type="dxa"/>
            <w:shd w:val="clear" w:color="auto" w:fill="auto"/>
            <w:vAlign w:val="center"/>
          </w:tcPr>
          <w:p w14:paraId="59C67786" w14:textId="77777777" w:rsidR="00562FAF" w:rsidRPr="00055BC6" w:rsidRDefault="00562FAF" w:rsidP="00562FAF"/>
        </w:tc>
      </w:tr>
      <w:tr w:rsidR="00562FAF" w:rsidRPr="00055BC6" w14:paraId="59C6778B" w14:textId="77777777" w:rsidTr="00562FAF">
        <w:tc>
          <w:tcPr>
            <w:tcW w:w="707" w:type="dxa"/>
            <w:vAlign w:val="center"/>
          </w:tcPr>
          <w:p w14:paraId="59C67788" w14:textId="77777777" w:rsidR="00562FAF" w:rsidRPr="00055BC6" w:rsidRDefault="00562FAF" w:rsidP="00562FAF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789" w14:textId="77777777" w:rsidR="00562FAF" w:rsidRPr="00055BC6" w:rsidRDefault="00562FAF" w:rsidP="00562FAF"/>
        </w:tc>
        <w:tc>
          <w:tcPr>
            <w:tcW w:w="3130" w:type="dxa"/>
            <w:shd w:val="clear" w:color="auto" w:fill="auto"/>
            <w:vAlign w:val="center"/>
          </w:tcPr>
          <w:p w14:paraId="59C6778A" w14:textId="77777777" w:rsidR="00562FAF" w:rsidRPr="00055BC6" w:rsidRDefault="00562FAF" w:rsidP="00562FAF"/>
        </w:tc>
      </w:tr>
      <w:tr w:rsidR="00562FAF" w:rsidRPr="00055BC6" w14:paraId="59C6778F" w14:textId="77777777" w:rsidTr="00562FAF">
        <w:tc>
          <w:tcPr>
            <w:tcW w:w="707" w:type="dxa"/>
            <w:vAlign w:val="center"/>
          </w:tcPr>
          <w:p w14:paraId="59C6778C" w14:textId="77777777" w:rsidR="00562FAF" w:rsidRPr="00055BC6" w:rsidRDefault="00562FAF" w:rsidP="00562FAF">
            <w:pPr>
              <w:jc w:val="center"/>
            </w:pPr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78D" w14:textId="77777777" w:rsidR="00562FAF" w:rsidRPr="00055BC6" w:rsidRDefault="00562FAF" w:rsidP="00562FAF"/>
        </w:tc>
        <w:tc>
          <w:tcPr>
            <w:tcW w:w="3130" w:type="dxa"/>
            <w:shd w:val="clear" w:color="auto" w:fill="auto"/>
            <w:vAlign w:val="center"/>
          </w:tcPr>
          <w:p w14:paraId="59C6778E" w14:textId="77777777" w:rsidR="00562FAF" w:rsidRPr="00055BC6" w:rsidRDefault="00562FAF" w:rsidP="00562FAF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5B633CF0" w:rsidR="009B3A48" w:rsidRPr="00562FAF" w:rsidRDefault="00127D0A" w:rsidP="002D0A7E">
      <w:pPr>
        <w:ind w:left="360"/>
      </w:pPr>
      <w:r w:rsidRPr="00562FAF">
        <w:t>Zie jaarverslag LDPBW 08</w:t>
      </w:r>
      <w:r w:rsidR="006C7EC9" w:rsidRPr="00562FAF">
        <w:t xml:space="preserve"> – Psychosociale belasting</w:t>
      </w:r>
    </w:p>
    <w:p w14:paraId="59C67795" w14:textId="77777777" w:rsidR="006C7EC9" w:rsidRDefault="006C7EC9">
      <w:pPr>
        <w:rPr>
          <w:b/>
          <w:u w:val="single"/>
        </w:rPr>
      </w:pPr>
    </w:p>
    <w:p w14:paraId="4F6379B9" w14:textId="77777777" w:rsidR="00562FAF" w:rsidRDefault="00562FAF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  <w:sectPr w:rsidR="00562FAF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796" w14:textId="21E0FD55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lastRenderedPageBreak/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9" w14:textId="57BE7F9B" w:rsidR="009B3A48" w:rsidRDefault="00562FAF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Geen Info</w:t>
      </w:r>
    </w:p>
    <w:p w14:paraId="59C6779D" w14:textId="2380189C" w:rsidR="00EB1A68" w:rsidRPr="00055BC6" w:rsidRDefault="00EB1A68" w:rsidP="00562FA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LDPBW</w:t>
      </w:r>
    </w:p>
    <w:p w14:paraId="59C677A0" w14:textId="7C9DC501" w:rsidR="00EB1A68" w:rsidRDefault="00127D0A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LDPBW 08</w:t>
      </w:r>
    </w:p>
    <w:p w14:paraId="59C677A1" w14:textId="01A4E622" w:rsidR="00EB1A68" w:rsidRDefault="00127D0A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IDPBW</w:t>
      </w:r>
    </w:p>
    <w:p w14:paraId="59C677A3" w14:textId="5173B2BA" w:rsidR="009B3A48" w:rsidRDefault="00127D0A" w:rsidP="00EB1A68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App </w:t>
      </w:r>
      <w:proofErr w:type="spellStart"/>
      <w:r>
        <w:t>Safety@Work</w:t>
      </w:r>
      <w:proofErr w:type="spellEnd"/>
    </w:p>
    <w:p w14:paraId="1DE80167" w14:textId="77777777" w:rsidR="00562FAF" w:rsidRDefault="00562FAF" w:rsidP="00562FA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woon-werkverkeer.</w:t>
      </w:r>
    </w:p>
    <w:p w14:paraId="59C677A4" w14:textId="77777777" w:rsidR="009B3A48" w:rsidRDefault="009B3A48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59C677AD" w14:textId="736672D5" w:rsidR="00BB369E" w:rsidRDefault="00562FAF" w:rsidP="00BB369E">
      <w:pPr>
        <w:pStyle w:val="ListParagraph"/>
        <w:numPr>
          <w:ilvl w:val="0"/>
          <w:numId w:val="35"/>
        </w:numPr>
      </w:pPr>
      <w:r>
        <w:t xml:space="preserve"> Geen info</w:t>
      </w:r>
    </w:p>
    <w:p w14:paraId="2EECB32E" w14:textId="77777777" w:rsidR="00562FAF" w:rsidRPr="0032165E" w:rsidRDefault="00562FAF" w:rsidP="00BB369E">
      <w:pPr>
        <w:pStyle w:val="ListParagraph"/>
        <w:numPr>
          <w:ilvl w:val="0"/>
          <w:numId w:val="35"/>
        </w:numPr>
      </w:pP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562FAF" w:rsidRPr="00055BC6" w14:paraId="00D91FFE" w14:textId="77777777" w:rsidTr="00A43496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3FD80" w14:textId="77777777" w:rsidR="00562FAF" w:rsidRPr="00055BC6" w:rsidRDefault="00562FAF" w:rsidP="00A43496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880E474" w14:textId="77777777" w:rsidR="00562FAF" w:rsidRPr="00055BC6" w:rsidRDefault="00562FAF" w:rsidP="00A43496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73C8FE85" w14:textId="77777777" w:rsidR="00562FAF" w:rsidRPr="00055BC6" w:rsidRDefault="00562FAF" w:rsidP="00A43496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562FAF" w:rsidRPr="00055BC6" w14:paraId="77AAC807" w14:textId="77777777" w:rsidTr="00A43496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4AD0780" w14:textId="77777777" w:rsidR="00562FAF" w:rsidRPr="00055BC6" w:rsidRDefault="00562FAF" w:rsidP="00A43496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1D058422" w14:textId="77777777" w:rsidR="00562FAF" w:rsidRPr="00055BC6" w:rsidRDefault="00562FAF" w:rsidP="00A43496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322EE8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562FAF" w:rsidRPr="00055BC6" w14:paraId="575B6A7F" w14:textId="77777777" w:rsidTr="00A43496">
        <w:tc>
          <w:tcPr>
            <w:tcW w:w="567" w:type="dxa"/>
            <w:vAlign w:val="center"/>
          </w:tcPr>
          <w:p w14:paraId="6DC8BB86" w14:textId="77777777" w:rsidR="00562FAF" w:rsidRPr="00055BC6" w:rsidRDefault="00562FAF" w:rsidP="00A43496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48CEF964" w14:textId="77777777" w:rsidR="00562FAF" w:rsidRPr="00055BC6" w:rsidRDefault="00562FAF" w:rsidP="00A43496"/>
        </w:tc>
        <w:tc>
          <w:tcPr>
            <w:tcW w:w="3415" w:type="dxa"/>
            <w:gridSpan w:val="2"/>
          </w:tcPr>
          <w:p w14:paraId="474258F4" w14:textId="77777777" w:rsidR="00562FAF" w:rsidRPr="00055BC6" w:rsidRDefault="00562FAF" w:rsidP="00A43496"/>
        </w:tc>
      </w:tr>
      <w:tr w:rsidR="00562FAF" w:rsidRPr="00055BC6" w14:paraId="10A9369A" w14:textId="77777777" w:rsidTr="00A43496">
        <w:tc>
          <w:tcPr>
            <w:tcW w:w="567" w:type="dxa"/>
            <w:vAlign w:val="center"/>
          </w:tcPr>
          <w:p w14:paraId="69116C84" w14:textId="77777777" w:rsidR="00562FAF" w:rsidRPr="00055BC6" w:rsidRDefault="00562FAF" w:rsidP="00A43496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5C7CF0BF" w14:textId="77777777" w:rsidR="00562FAF" w:rsidRPr="00055BC6" w:rsidRDefault="00562FAF" w:rsidP="00A43496"/>
        </w:tc>
        <w:tc>
          <w:tcPr>
            <w:tcW w:w="3415" w:type="dxa"/>
            <w:gridSpan w:val="2"/>
          </w:tcPr>
          <w:p w14:paraId="402CC5B3" w14:textId="77777777" w:rsidR="00562FAF" w:rsidRPr="00055BC6" w:rsidRDefault="00562FAF" w:rsidP="00A43496"/>
        </w:tc>
      </w:tr>
      <w:tr w:rsidR="00562FAF" w:rsidRPr="00055BC6" w14:paraId="4A328826" w14:textId="77777777" w:rsidTr="00A43496">
        <w:tc>
          <w:tcPr>
            <w:tcW w:w="567" w:type="dxa"/>
            <w:vAlign w:val="center"/>
          </w:tcPr>
          <w:p w14:paraId="46A06BDD" w14:textId="77777777" w:rsidR="00562FAF" w:rsidRPr="00055BC6" w:rsidRDefault="00562FAF" w:rsidP="00A43496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1356E6CA" w14:textId="77777777" w:rsidR="00562FAF" w:rsidRPr="00055BC6" w:rsidRDefault="00562FAF" w:rsidP="00A43496"/>
        </w:tc>
        <w:tc>
          <w:tcPr>
            <w:tcW w:w="3415" w:type="dxa"/>
            <w:gridSpan w:val="2"/>
          </w:tcPr>
          <w:p w14:paraId="07E07D45" w14:textId="77777777" w:rsidR="00562FAF" w:rsidRPr="00055BC6" w:rsidRDefault="00562FAF" w:rsidP="00A43496"/>
        </w:tc>
      </w:tr>
    </w:tbl>
    <w:p w14:paraId="59C677CA" w14:textId="77777777" w:rsidR="009B3A48" w:rsidRPr="00055BC6" w:rsidRDefault="009B3A48"/>
    <w:p w14:paraId="59C677CB" w14:textId="77777777" w:rsidR="009B3A48" w:rsidRDefault="009B3A48"/>
    <w:sectPr w:rsidR="009B3A48" w:rsidSect="003165B5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8A0A5F" w:rsidRDefault="008A0A5F" w:rsidP="00373962">
      <w:r>
        <w:separator/>
      </w:r>
    </w:p>
  </w:endnote>
  <w:endnote w:type="continuationSeparator" w:id="0">
    <w:p w14:paraId="59C677CF" w14:textId="77777777" w:rsidR="008A0A5F" w:rsidRDefault="008A0A5F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47FFD84C" w:rsidR="008A0A5F" w:rsidRDefault="008A0A5F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03C60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303C60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8A0A5F" w:rsidRDefault="008A0A5F" w:rsidP="00373962">
      <w:r>
        <w:separator/>
      </w:r>
    </w:p>
  </w:footnote>
  <w:footnote w:type="continuationSeparator" w:id="0">
    <w:p w14:paraId="59C677CD" w14:textId="77777777" w:rsidR="008A0A5F" w:rsidRDefault="008A0A5F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8A0A5F" w:rsidRPr="00251AAD" w:rsidRDefault="008A0A5F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3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3"/>
  </w:num>
  <w:num w:numId="4">
    <w:abstractNumId w:val="4"/>
  </w:num>
  <w:num w:numId="5">
    <w:abstractNumId w:val="32"/>
  </w:num>
  <w:num w:numId="6">
    <w:abstractNumId w:val="10"/>
  </w:num>
  <w:num w:numId="7">
    <w:abstractNumId w:val="18"/>
  </w:num>
  <w:num w:numId="8">
    <w:abstractNumId w:val="36"/>
  </w:num>
  <w:num w:numId="9">
    <w:abstractNumId w:val="35"/>
  </w:num>
  <w:num w:numId="10">
    <w:abstractNumId w:val="14"/>
  </w:num>
  <w:num w:numId="11">
    <w:abstractNumId w:val="37"/>
  </w:num>
  <w:num w:numId="12">
    <w:abstractNumId w:val="25"/>
  </w:num>
  <w:num w:numId="13">
    <w:abstractNumId w:val="12"/>
  </w:num>
  <w:num w:numId="14">
    <w:abstractNumId w:val="22"/>
  </w:num>
  <w:num w:numId="15">
    <w:abstractNumId w:val="39"/>
  </w:num>
  <w:num w:numId="16">
    <w:abstractNumId w:val="38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1"/>
  </w:num>
  <w:num w:numId="24">
    <w:abstractNumId w:val="34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0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05472"/>
    <w:rsid w:val="000325A1"/>
    <w:rsid w:val="0004515B"/>
    <w:rsid w:val="000527EF"/>
    <w:rsid w:val="00055BC6"/>
    <w:rsid w:val="0009495B"/>
    <w:rsid w:val="000C2928"/>
    <w:rsid w:val="000E3AFF"/>
    <w:rsid w:val="00103A60"/>
    <w:rsid w:val="00116681"/>
    <w:rsid w:val="00127D0A"/>
    <w:rsid w:val="001325A6"/>
    <w:rsid w:val="00134158"/>
    <w:rsid w:val="00134F4E"/>
    <w:rsid w:val="00153105"/>
    <w:rsid w:val="00186E7F"/>
    <w:rsid w:val="00194BB5"/>
    <w:rsid w:val="001D6110"/>
    <w:rsid w:val="00206063"/>
    <w:rsid w:val="00230C20"/>
    <w:rsid w:val="00251AAD"/>
    <w:rsid w:val="002557C8"/>
    <w:rsid w:val="00260044"/>
    <w:rsid w:val="002623BA"/>
    <w:rsid w:val="00285EAA"/>
    <w:rsid w:val="00290059"/>
    <w:rsid w:val="00293236"/>
    <w:rsid w:val="002A5730"/>
    <w:rsid w:val="002B1A2F"/>
    <w:rsid w:val="002D0A7E"/>
    <w:rsid w:val="002D1E11"/>
    <w:rsid w:val="00303C60"/>
    <w:rsid w:val="003067F7"/>
    <w:rsid w:val="003134AD"/>
    <w:rsid w:val="003165B5"/>
    <w:rsid w:val="0032165E"/>
    <w:rsid w:val="00325667"/>
    <w:rsid w:val="00337617"/>
    <w:rsid w:val="00337879"/>
    <w:rsid w:val="003609BA"/>
    <w:rsid w:val="003616FD"/>
    <w:rsid w:val="00373962"/>
    <w:rsid w:val="00384012"/>
    <w:rsid w:val="0039313D"/>
    <w:rsid w:val="00393C02"/>
    <w:rsid w:val="00396BDA"/>
    <w:rsid w:val="003A385F"/>
    <w:rsid w:val="003B5095"/>
    <w:rsid w:val="003E558B"/>
    <w:rsid w:val="003E58B6"/>
    <w:rsid w:val="003F7243"/>
    <w:rsid w:val="004115B3"/>
    <w:rsid w:val="0043277E"/>
    <w:rsid w:val="00434BAF"/>
    <w:rsid w:val="004716CA"/>
    <w:rsid w:val="00491B88"/>
    <w:rsid w:val="00495C21"/>
    <w:rsid w:val="004A441D"/>
    <w:rsid w:val="004E588F"/>
    <w:rsid w:val="004E75D5"/>
    <w:rsid w:val="00503535"/>
    <w:rsid w:val="00505B4A"/>
    <w:rsid w:val="00505C48"/>
    <w:rsid w:val="00513AD6"/>
    <w:rsid w:val="00514C56"/>
    <w:rsid w:val="005312A8"/>
    <w:rsid w:val="00562FAF"/>
    <w:rsid w:val="00571E3C"/>
    <w:rsid w:val="00585F05"/>
    <w:rsid w:val="005D1442"/>
    <w:rsid w:val="005E3DE3"/>
    <w:rsid w:val="00601855"/>
    <w:rsid w:val="0063115D"/>
    <w:rsid w:val="00633C46"/>
    <w:rsid w:val="00642DB9"/>
    <w:rsid w:val="00647A25"/>
    <w:rsid w:val="00647CFE"/>
    <w:rsid w:val="0065417A"/>
    <w:rsid w:val="00674CC4"/>
    <w:rsid w:val="006B09C2"/>
    <w:rsid w:val="006B553C"/>
    <w:rsid w:val="006C6F2F"/>
    <w:rsid w:val="006C7EC9"/>
    <w:rsid w:val="006E73D5"/>
    <w:rsid w:val="006F7F6F"/>
    <w:rsid w:val="00725FAA"/>
    <w:rsid w:val="0073276F"/>
    <w:rsid w:val="00746351"/>
    <w:rsid w:val="00771256"/>
    <w:rsid w:val="00783318"/>
    <w:rsid w:val="007A52B3"/>
    <w:rsid w:val="007E626A"/>
    <w:rsid w:val="008102C6"/>
    <w:rsid w:val="00821921"/>
    <w:rsid w:val="008232A4"/>
    <w:rsid w:val="00827EAD"/>
    <w:rsid w:val="00830886"/>
    <w:rsid w:val="008935DC"/>
    <w:rsid w:val="00897F22"/>
    <w:rsid w:val="008A0A5F"/>
    <w:rsid w:val="008C475E"/>
    <w:rsid w:val="008C47B6"/>
    <w:rsid w:val="008E13D0"/>
    <w:rsid w:val="008F7DCA"/>
    <w:rsid w:val="0090387F"/>
    <w:rsid w:val="0091425C"/>
    <w:rsid w:val="00914358"/>
    <w:rsid w:val="009321DB"/>
    <w:rsid w:val="009358F1"/>
    <w:rsid w:val="00943280"/>
    <w:rsid w:val="00943E67"/>
    <w:rsid w:val="009474ED"/>
    <w:rsid w:val="009567D6"/>
    <w:rsid w:val="00961D0B"/>
    <w:rsid w:val="00985482"/>
    <w:rsid w:val="009856C3"/>
    <w:rsid w:val="0099357D"/>
    <w:rsid w:val="009936A7"/>
    <w:rsid w:val="009B3A48"/>
    <w:rsid w:val="009C2DCC"/>
    <w:rsid w:val="009E27D7"/>
    <w:rsid w:val="009E68CA"/>
    <w:rsid w:val="009E77EB"/>
    <w:rsid w:val="009F5ACF"/>
    <w:rsid w:val="00A05BC6"/>
    <w:rsid w:val="00A076DD"/>
    <w:rsid w:val="00A20851"/>
    <w:rsid w:val="00A34F82"/>
    <w:rsid w:val="00A66AEA"/>
    <w:rsid w:val="00A73439"/>
    <w:rsid w:val="00A90128"/>
    <w:rsid w:val="00A97072"/>
    <w:rsid w:val="00A9721C"/>
    <w:rsid w:val="00AC33C0"/>
    <w:rsid w:val="00AD2313"/>
    <w:rsid w:val="00AF4A2E"/>
    <w:rsid w:val="00AF552D"/>
    <w:rsid w:val="00B70EAF"/>
    <w:rsid w:val="00B764FB"/>
    <w:rsid w:val="00B8610D"/>
    <w:rsid w:val="00B87A00"/>
    <w:rsid w:val="00B9333D"/>
    <w:rsid w:val="00BB23C7"/>
    <w:rsid w:val="00BB369E"/>
    <w:rsid w:val="00BC39EC"/>
    <w:rsid w:val="00BC4E4D"/>
    <w:rsid w:val="00BF4439"/>
    <w:rsid w:val="00C152C5"/>
    <w:rsid w:val="00C334E0"/>
    <w:rsid w:val="00C4217A"/>
    <w:rsid w:val="00C5729B"/>
    <w:rsid w:val="00C66DC4"/>
    <w:rsid w:val="00C70B83"/>
    <w:rsid w:val="00C76D4A"/>
    <w:rsid w:val="00C916FF"/>
    <w:rsid w:val="00CB1138"/>
    <w:rsid w:val="00CF0665"/>
    <w:rsid w:val="00D10393"/>
    <w:rsid w:val="00D3410F"/>
    <w:rsid w:val="00D8679A"/>
    <w:rsid w:val="00D91E3D"/>
    <w:rsid w:val="00D92619"/>
    <w:rsid w:val="00DA73C6"/>
    <w:rsid w:val="00DC31B5"/>
    <w:rsid w:val="00DD344D"/>
    <w:rsid w:val="00DE0F9A"/>
    <w:rsid w:val="00E02B2C"/>
    <w:rsid w:val="00E46D06"/>
    <w:rsid w:val="00E60B82"/>
    <w:rsid w:val="00E64DAA"/>
    <w:rsid w:val="00E73452"/>
    <w:rsid w:val="00E73719"/>
    <w:rsid w:val="00EA5E15"/>
    <w:rsid w:val="00EB1A68"/>
    <w:rsid w:val="00EB1FA9"/>
    <w:rsid w:val="00EB5128"/>
    <w:rsid w:val="00EC5BC3"/>
    <w:rsid w:val="00EC7EBD"/>
    <w:rsid w:val="00ED7AD4"/>
    <w:rsid w:val="00EE46F5"/>
    <w:rsid w:val="00F03E45"/>
    <w:rsid w:val="00F43F14"/>
    <w:rsid w:val="00F44EEC"/>
    <w:rsid w:val="00F54E58"/>
    <w:rsid w:val="00F64C2B"/>
    <w:rsid w:val="00F70DAB"/>
    <w:rsid w:val="00F74C76"/>
    <w:rsid w:val="00F834A9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E712C659-C5AF-4286-ACBE-BE49F5C3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562F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Props1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B5ABA5-7ED8-49E8-97CF-B6638F69AE52}">
  <ds:schemaRefs>
    <ds:schemaRef ds:uri="http://purl.org/dc/elements/1.1/"/>
    <ds:schemaRef ds:uri="http://schemas.microsoft.com/office/2006/metadata/properties"/>
    <ds:schemaRef ds:uri="6feb3e28-cf4b-4f02-8c5e-c8457fe8e9a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81</TotalTime>
  <Pages>8</Pages>
  <Words>1494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6</cp:revision>
  <cp:lastPrinted>2016-03-17T11:36:00Z</cp:lastPrinted>
  <dcterms:created xsi:type="dcterms:W3CDTF">2020-02-12T08:31:00Z</dcterms:created>
  <dcterms:modified xsi:type="dcterms:W3CDTF">2020-02-27T12:43:00Z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