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0B1B6" w14:textId="2152755F" w:rsidR="009B3A48" w:rsidRPr="00CB6039" w:rsidRDefault="000C6124" w:rsidP="000325A1">
      <w:pPr>
        <w:rPr>
          <w:b/>
          <w:sz w:val="22"/>
          <w:szCs w:val="22"/>
          <w:u w:val="single"/>
          <w:lang w:val="fr-BE"/>
        </w:rPr>
      </w:pPr>
      <w:bookmarkStart w:id="0" w:name="_GoBack"/>
      <w:bookmarkEnd w:id="0"/>
      <w:r w:rsidRPr="000C6124">
        <w:rPr>
          <w:b/>
          <w:sz w:val="22"/>
          <w:szCs w:val="22"/>
          <w:u w:val="single"/>
          <w:lang w:val="fr-BE"/>
        </w:rPr>
        <w:t>VOLET 2</w:t>
      </w:r>
      <w:r w:rsidR="009B3A48" w:rsidRPr="000C6124">
        <w:rPr>
          <w:b/>
          <w:sz w:val="22"/>
          <w:szCs w:val="22"/>
          <w:u w:val="single"/>
          <w:lang w:val="fr-BE"/>
        </w:rPr>
        <w:t xml:space="preserve">: </w:t>
      </w:r>
      <w:r w:rsidRPr="000C6124">
        <w:rPr>
          <w:b/>
          <w:sz w:val="22"/>
          <w:szCs w:val="22"/>
          <w:u w:val="single"/>
          <w:lang w:val="fr-BE"/>
        </w:rPr>
        <w:t xml:space="preserve">RAPPORT </w:t>
      </w:r>
      <w:r w:rsidR="00194ABB">
        <w:rPr>
          <w:b/>
          <w:sz w:val="22"/>
          <w:szCs w:val="22"/>
          <w:u w:val="single"/>
          <w:lang w:val="fr-BE"/>
        </w:rPr>
        <w:t>2</w:t>
      </w:r>
      <w:r w:rsidR="00970286" w:rsidRPr="00970286">
        <w:rPr>
          <w:b/>
          <w:sz w:val="22"/>
          <w:szCs w:val="22"/>
          <w:u w:val="single"/>
          <w:vertAlign w:val="superscript"/>
          <w:lang w:val="fr-BE"/>
        </w:rPr>
        <w:t>E</w:t>
      </w:r>
      <w:r w:rsidR="00970286">
        <w:rPr>
          <w:b/>
          <w:sz w:val="22"/>
          <w:szCs w:val="22"/>
          <w:u w:val="single"/>
          <w:lang w:val="fr-BE"/>
        </w:rPr>
        <w:t xml:space="preserve"> TRIMESTRE</w:t>
      </w:r>
      <w:r w:rsidRPr="000C6124">
        <w:rPr>
          <w:b/>
          <w:sz w:val="22"/>
          <w:szCs w:val="22"/>
          <w:u w:val="single"/>
          <w:lang w:val="fr-BE"/>
        </w:rPr>
        <w:t xml:space="preserve"> DE L’UNITE </w:t>
      </w:r>
      <w:r w:rsidR="00157798">
        <w:rPr>
          <w:b/>
          <w:sz w:val="22"/>
          <w:szCs w:val="22"/>
          <w:u w:val="single"/>
          <w:lang w:val="fr-BE"/>
        </w:rPr>
        <w:t xml:space="preserve">ACOS Ops &amp; Trg ( J30001) - </w:t>
      </w:r>
      <w:r w:rsidRPr="00CB6039">
        <w:rPr>
          <w:b/>
          <w:sz w:val="22"/>
          <w:szCs w:val="22"/>
          <w:u w:val="single"/>
          <w:lang w:val="fr-BE"/>
        </w:rPr>
        <w:t>ANNEE 201</w:t>
      </w:r>
      <w:r w:rsidR="00080BE6">
        <w:rPr>
          <w:b/>
          <w:sz w:val="22"/>
          <w:szCs w:val="22"/>
          <w:u w:val="single"/>
          <w:lang w:val="fr-BE"/>
        </w:rPr>
        <w:t>9</w:t>
      </w:r>
    </w:p>
    <w:p w14:paraId="47D0B1B7" w14:textId="77777777" w:rsidR="009B3A48" w:rsidRPr="00970286" w:rsidRDefault="009B3A48" w:rsidP="000325A1">
      <w:pPr>
        <w:rPr>
          <w:sz w:val="22"/>
          <w:szCs w:val="22"/>
          <w:lang w:val="fr-BE"/>
        </w:rPr>
      </w:pPr>
    </w:p>
    <w:p w14:paraId="47D0B1B8" w14:textId="77777777" w:rsidR="009B3A48" w:rsidRPr="00D92619" w:rsidRDefault="0057397A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Renseignements concernant l’unité</w:t>
      </w:r>
    </w:p>
    <w:p w14:paraId="47D0B1B9" w14:textId="77777777" w:rsidR="009B3A48" w:rsidRPr="00D92619" w:rsidRDefault="009B3A48" w:rsidP="000325A1">
      <w:pPr>
        <w:rPr>
          <w:sz w:val="22"/>
          <w:szCs w:val="22"/>
        </w:rPr>
      </w:pPr>
    </w:p>
    <w:p w14:paraId="47D0B1BA" w14:textId="0B275C9A" w:rsidR="009B3A48" w:rsidRP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2E0F2A">
        <w:rPr>
          <w:sz w:val="22"/>
          <w:szCs w:val="22"/>
          <w:u w:val="single"/>
          <w:lang w:val="fr-BE"/>
        </w:rPr>
        <w:t>Dénomination et adr</w:t>
      </w:r>
      <w:r w:rsidR="005A0903">
        <w:rPr>
          <w:sz w:val="22"/>
          <w:szCs w:val="22"/>
          <w:u w:val="single"/>
          <w:lang w:val="fr-BE"/>
        </w:rPr>
        <w:t>esse complète (+ numéro de télép</w:t>
      </w:r>
      <w:r w:rsidRPr="002E0F2A">
        <w:rPr>
          <w:sz w:val="22"/>
          <w:szCs w:val="22"/>
          <w:u w:val="single"/>
          <w:lang w:val="fr-BE"/>
        </w:rPr>
        <w:t>hone du Chef de corps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414"/>
      </w:tblGrid>
      <w:tr w:rsidR="002E0F2A" w:rsidRPr="009E27D7" w14:paraId="47D0B1BD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BB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Unité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BC" w14:textId="586ADDCC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ACOS Ops &amp; Trg</w:t>
            </w:r>
          </w:p>
        </w:tc>
      </w:tr>
      <w:tr w:rsidR="002E0F2A" w:rsidRPr="009E27D7" w14:paraId="47D0B1C0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BE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Quartier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BF" w14:textId="16CBBAF2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QRE</w:t>
            </w:r>
          </w:p>
        </w:tc>
      </w:tr>
      <w:tr w:rsidR="002E0F2A" w:rsidRPr="009E27D7" w14:paraId="47D0B1C3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1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2" w14:textId="24941B9B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Rue d’EVERE, 1</w:t>
            </w:r>
          </w:p>
        </w:tc>
      </w:tr>
      <w:tr w:rsidR="002E0F2A" w:rsidRPr="009E27D7" w14:paraId="47D0B1C6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4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Code postal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5" w14:textId="60F3D68F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2E0F2A" w:rsidRPr="009E27D7" w14:paraId="47D0B1C9" w14:textId="77777777" w:rsidTr="002E0F2A">
        <w:trPr>
          <w:trHeight w:val="230"/>
        </w:trPr>
        <w:tc>
          <w:tcPr>
            <w:tcW w:w="2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7" w14:textId="77777777" w:rsidR="002E0F2A" w:rsidRPr="009E27D7" w:rsidRDefault="002E0F2A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Commune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8" w14:textId="057B1035" w:rsidR="002E0F2A" w:rsidRPr="009E27D7" w:rsidRDefault="00157798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2E0F2A" w:rsidRPr="00157798" w14:paraId="47D0B1CC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D0B1CA" w14:textId="77777777" w:rsidR="002E0F2A" w:rsidRPr="006235E1" w:rsidRDefault="002E0F2A" w:rsidP="008232A4">
            <w:pPr>
              <w:rPr>
                <w:sz w:val="22"/>
                <w:szCs w:val="22"/>
                <w:lang w:val="fr-BE"/>
              </w:rPr>
            </w:pPr>
            <w:r w:rsidRPr="006235E1">
              <w:rPr>
                <w:sz w:val="22"/>
                <w:szCs w:val="22"/>
                <w:lang w:val="fr-BE"/>
              </w:rPr>
              <w:t xml:space="preserve">No téléphone </w:t>
            </w:r>
            <w:r w:rsidRPr="006235E1">
              <w:rPr>
                <w:sz w:val="22"/>
                <w:szCs w:val="22"/>
                <w:lang w:val="fr-BE"/>
              </w:rPr>
              <w:br/>
              <w:t>Chef de corps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0B1CB" w14:textId="50349AD7" w:rsidR="002E0F2A" w:rsidRPr="00157798" w:rsidRDefault="00157798" w:rsidP="008232A4">
            <w:pPr>
              <w:rPr>
                <w:sz w:val="22"/>
                <w:szCs w:val="22"/>
              </w:rPr>
            </w:pPr>
            <w:r w:rsidRPr="00157798">
              <w:rPr>
                <w:sz w:val="22"/>
                <w:szCs w:val="22"/>
              </w:rPr>
              <w:t>9-6321-17103</w:t>
            </w:r>
          </w:p>
        </w:tc>
      </w:tr>
      <w:tr w:rsidR="002E0F2A" w:rsidRPr="009E27D7" w14:paraId="47D0B1CF" w14:textId="77777777" w:rsidTr="002E0F2A">
        <w:trPr>
          <w:trHeight w:val="230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B1CD" w14:textId="77777777" w:rsidR="002E0F2A" w:rsidRPr="009E27D7" w:rsidRDefault="002E0F2A" w:rsidP="0057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téléphone secrétariat</w:t>
            </w:r>
            <w:r w:rsidRPr="009E27D7">
              <w:rPr>
                <w:sz w:val="22"/>
                <w:szCs w:val="22"/>
              </w:rPr>
              <w:t>:</w:t>
            </w:r>
          </w:p>
        </w:tc>
        <w:tc>
          <w:tcPr>
            <w:tcW w:w="6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0B1CE" w14:textId="2D623EED" w:rsidR="002E0F2A" w:rsidRPr="009E27D7" w:rsidRDefault="00157798" w:rsidP="008232A4">
            <w:pPr>
              <w:rPr>
                <w:sz w:val="22"/>
                <w:szCs w:val="22"/>
              </w:rPr>
            </w:pPr>
            <w:r w:rsidRPr="00157798">
              <w:rPr>
                <w:sz w:val="22"/>
                <w:szCs w:val="22"/>
              </w:rPr>
              <w:t>9-6321-17116</w:t>
            </w:r>
          </w:p>
        </w:tc>
      </w:tr>
    </w:tbl>
    <w:p w14:paraId="47D0B1D0" w14:textId="77777777" w:rsidR="009B3A48" w:rsidRDefault="009B3A48" w:rsidP="000325A1">
      <w:pPr>
        <w:ind w:left="1260"/>
        <w:rPr>
          <w:sz w:val="22"/>
          <w:szCs w:val="22"/>
        </w:rPr>
      </w:pPr>
    </w:p>
    <w:p w14:paraId="47D0B1D1" w14:textId="77777777" w:rsidR="009E27D7" w:rsidRDefault="009E27D7" w:rsidP="000325A1">
      <w:pPr>
        <w:ind w:left="1260"/>
        <w:rPr>
          <w:sz w:val="22"/>
          <w:szCs w:val="22"/>
        </w:rPr>
      </w:pPr>
    </w:p>
    <w:p w14:paraId="47D0B1D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47D0B1D3" w14:textId="77777777" w:rsidR="009B3A48" w:rsidRP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sz w:val="22"/>
          <w:szCs w:val="22"/>
          <w:u w:val="single"/>
          <w:lang w:val="fr-BE"/>
        </w:rPr>
        <w:t>Activités principales de l’unité</w:t>
      </w:r>
      <w:r w:rsidR="009B3A48" w:rsidRPr="002E0F2A">
        <w:rPr>
          <w:sz w:val="22"/>
          <w:szCs w:val="22"/>
          <w:lang w:val="fr-BE"/>
        </w:rPr>
        <w:br/>
      </w:r>
      <w:r w:rsidRPr="002E0F2A">
        <w:rPr>
          <w:sz w:val="22"/>
          <w:szCs w:val="22"/>
          <w:lang w:val="fr-BE"/>
        </w:rPr>
        <w:t>Les activités qui sont effectuées par la plus grande partie du personnel</w:t>
      </w:r>
      <w:r w:rsidR="009B3A48" w:rsidRPr="002E0F2A">
        <w:rPr>
          <w:sz w:val="22"/>
          <w:szCs w:val="22"/>
          <w:lang w:val="fr-BE"/>
        </w:rPr>
        <w:t>:</w:t>
      </w:r>
    </w:p>
    <w:p w14:paraId="47D0B1D4" w14:textId="5AA776E5" w:rsidR="00A20851" w:rsidRPr="002E0F2A" w:rsidRDefault="00157798" w:rsidP="00157798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  <w:r>
        <w:rPr>
          <w:color w:val="000000" w:themeColor="text1"/>
          <w:sz w:val="22"/>
          <w:szCs w:val="22"/>
          <w:lang w:val="fr-BE"/>
        </w:rPr>
        <w:t>•</w:t>
      </w:r>
      <w:r w:rsidRPr="00157798">
        <w:rPr>
          <w:color w:val="000000" w:themeColor="text1"/>
          <w:sz w:val="22"/>
          <w:szCs w:val="22"/>
          <w:lang w:val="fr-BE"/>
        </w:rPr>
        <w:t>Administration, travail de bureau, travail sur écran, travail intellectuel</w:t>
      </w:r>
    </w:p>
    <w:p w14:paraId="47D0B1D5" w14:textId="77777777" w:rsidR="00A20851" w:rsidRPr="0057397A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14:paraId="47D0B1D6" w14:textId="77777777" w:rsidR="00A20851" w:rsidRPr="0057397A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</w:p>
    <w:p w14:paraId="47D0B1D7" w14:textId="77777777" w:rsidR="009B3A48" w:rsidRPr="0057397A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  <w:lang w:val="fr-BE"/>
        </w:rPr>
      </w:pPr>
    </w:p>
    <w:p w14:paraId="47D0B1D8" w14:textId="77777777" w:rsidR="009E27D7" w:rsidRPr="0057397A" w:rsidRDefault="009E27D7" w:rsidP="000325A1">
      <w:pPr>
        <w:tabs>
          <w:tab w:val="num" w:pos="1260"/>
        </w:tabs>
        <w:rPr>
          <w:sz w:val="22"/>
          <w:szCs w:val="22"/>
          <w:lang w:val="fr-BE"/>
        </w:rPr>
      </w:pPr>
    </w:p>
    <w:p w14:paraId="47D0B1D9" w14:textId="77777777" w:rsidR="002B1A2F" w:rsidRPr="0057397A" w:rsidRDefault="0057397A" w:rsidP="002B1A2F">
      <w:pPr>
        <w:tabs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sz w:val="22"/>
          <w:szCs w:val="22"/>
          <w:lang w:val="fr-BE"/>
        </w:rPr>
        <w:t>Les activités qui comportent le plus grand risque</w:t>
      </w:r>
      <w:r w:rsidR="002B1A2F" w:rsidRPr="002E0F2A">
        <w:rPr>
          <w:sz w:val="22"/>
          <w:szCs w:val="22"/>
          <w:lang w:val="fr-BE"/>
        </w:rPr>
        <w:t>:</w:t>
      </w:r>
    </w:p>
    <w:p w14:paraId="47D0B1DA" w14:textId="169A3027" w:rsidR="00F834A9" w:rsidRPr="0057397A" w:rsidRDefault="001577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Chauffeur autorité</w:t>
      </w:r>
    </w:p>
    <w:p w14:paraId="47D0B1DB" w14:textId="19A4E67F" w:rsidR="00F834A9" w:rsidRPr="0057397A" w:rsidRDefault="002202B1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CT et visite en Ops</w:t>
      </w:r>
    </w:p>
    <w:p w14:paraId="47D0B1DC" w14:textId="13D98F23" w:rsidR="00F834A9" w:rsidRPr="0057397A" w:rsidRDefault="00BF2CAA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Manutention de charge (Srt, cafétéria, occasionnel)</w:t>
      </w:r>
    </w:p>
    <w:p w14:paraId="47D0B1DD" w14:textId="77777777" w:rsidR="009B3A48" w:rsidRPr="0057397A" w:rsidRDefault="009B3A48" w:rsidP="000325A1">
      <w:pPr>
        <w:tabs>
          <w:tab w:val="num" w:pos="1260"/>
        </w:tabs>
        <w:rPr>
          <w:sz w:val="22"/>
          <w:szCs w:val="22"/>
          <w:lang w:val="fr-BE"/>
        </w:rPr>
      </w:pPr>
    </w:p>
    <w:p w14:paraId="47D0B1DE" w14:textId="74027625" w:rsidR="009B3A48" w:rsidRPr="0057397A" w:rsidRDefault="0057397A" w:rsidP="000325A1">
      <w:pPr>
        <w:tabs>
          <w:tab w:val="num" w:pos="1260"/>
        </w:tabs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L’unité a participé à des opérations à l’étranger </w:t>
      </w:r>
      <w:r w:rsidRPr="00157798">
        <w:rPr>
          <w:strike/>
          <w:sz w:val="22"/>
          <w:szCs w:val="22"/>
          <w:lang w:val="fr-BE"/>
        </w:rPr>
        <w:t>:</w:t>
      </w:r>
      <w:r w:rsidR="009B3A48" w:rsidRPr="00157798">
        <w:rPr>
          <w:strike/>
          <w:sz w:val="22"/>
          <w:szCs w:val="22"/>
          <w:highlight w:val="lightGray"/>
          <w:lang w:val="fr-BE"/>
        </w:rPr>
        <w:t xml:space="preserve"> </w:t>
      </w:r>
      <w:r w:rsidRPr="00157798">
        <w:rPr>
          <w:strike/>
          <w:sz w:val="22"/>
          <w:szCs w:val="22"/>
          <w:highlight w:val="lightGray"/>
          <w:lang w:val="fr-BE"/>
        </w:rPr>
        <w:t>oui</w:t>
      </w:r>
      <w:r w:rsidR="009B3A48" w:rsidRPr="002E0F2A">
        <w:rPr>
          <w:sz w:val="22"/>
          <w:szCs w:val="22"/>
          <w:highlight w:val="lightGray"/>
          <w:lang w:val="fr-BE"/>
        </w:rPr>
        <w:t xml:space="preserve"> / n</w:t>
      </w:r>
      <w:r w:rsidRPr="002E0F2A">
        <w:rPr>
          <w:sz w:val="22"/>
          <w:szCs w:val="22"/>
          <w:highlight w:val="lightGray"/>
          <w:lang w:val="fr-BE"/>
        </w:rPr>
        <w:t>on</w:t>
      </w:r>
      <w:r w:rsidR="00157798">
        <w:rPr>
          <w:sz w:val="22"/>
          <w:szCs w:val="22"/>
          <w:lang w:val="fr-BE"/>
        </w:rPr>
        <w:t xml:space="preserve"> – Pers augmentees &amp; CT uniquement</w:t>
      </w:r>
    </w:p>
    <w:p w14:paraId="47D0B1DF" w14:textId="77777777" w:rsidR="009B3A48" w:rsidRPr="0057397A" w:rsidRDefault="009B3A48" w:rsidP="000325A1">
      <w:pPr>
        <w:rPr>
          <w:sz w:val="22"/>
          <w:szCs w:val="22"/>
          <w:lang w:val="fr-BE"/>
        </w:rPr>
      </w:pPr>
    </w:p>
    <w:p w14:paraId="47D0B1E0" w14:textId="77777777" w:rsidR="002E0F2A" w:rsidRDefault="0057397A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  <w:lang w:val="fr-BE"/>
        </w:rPr>
      </w:pPr>
      <w:r w:rsidRPr="0057397A">
        <w:rPr>
          <w:sz w:val="22"/>
          <w:szCs w:val="22"/>
          <w:u w:val="single"/>
          <w:lang w:val="fr-BE"/>
        </w:rPr>
        <w:t xml:space="preserve">Effectif moyen du personnel </w:t>
      </w:r>
    </w:p>
    <w:p w14:paraId="47D0B1E1" w14:textId="77777777" w:rsidR="002E0F2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14:paraId="47D0B1E2" w14:textId="21623915" w:rsidR="009B3A48" w:rsidRPr="0057397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E3" w14:textId="77777777" w:rsidR="009B3A48" w:rsidRPr="0057397A" w:rsidRDefault="009B3A48" w:rsidP="000325A1">
      <w:pPr>
        <w:rPr>
          <w:sz w:val="22"/>
          <w:szCs w:val="22"/>
          <w:lang w:val="fr-BE"/>
        </w:rPr>
      </w:pPr>
    </w:p>
    <w:p w14:paraId="47D0B1E4" w14:textId="77777777" w:rsidR="00055BC6" w:rsidRPr="00321867" w:rsidRDefault="00055BC6">
      <w:pPr>
        <w:rPr>
          <w:sz w:val="22"/>
          <w:szCs w:val="22"/>
          <w:u w:val="single"/>
          <w:lang w:val="fr-BE"/>
        </w:rPr>
      </w:pPr>
    </w:p>
    <w:p w14:paraId="47D0B1E5" w14:textId="77777777" w:rsidR="009B3A48" w:rsidRPr="002E0F2A" w:rsidRDefault="007A5C3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lang w:val="fr-BE"/>
        </w:rPr>
      </w:pPr>
      <w:r w:rsidRPr="007A5C34">
        <w:rPr>
          <w:sz w:val="22"/>
          <w:szCs w:val="22"/>
          <w:u w:val="single"/>
          <w:lang w:val="fr-BE"/>
        </w:rPr>
        <w:t>Nom du ou des secouristes; dénomination et adresse de l’organisme (agréé</w:t>
      </w:r>
      <w:r>
        <w:rPr>
          <w:sz w:val="22"/>
          <w:szCs w:val="22"/>
          <w:u w:val="single"/>
          <w:lang w:val="fr-BE"/>
        </w:rPr>
        <w:t>) qui a délivré le diplôme ou le certificat</w:t>
      </w:r>
      <w:r w:rsidR="00F44EEC" w:rsidRPr="007A5C34">
        <w:rPr>
          <w:sz w:val="22"/>
          <w:szCs w:val="22"/>
          <w:u w:val="single"/>
          <w:lang w:val="fr-BE"/>
        </w:rPr>
        <w:t xml:space="preserve"> </w:t>
      </w:r>
    </w:p>
    <w:p w14:paraId="47D0B1E6" w14:textId="77777777" w:rsidR="002E0F2A" w:rsidRDefault="002E0F2A" w:rsidP="002E0F2A">
      <w:pPr>
        <w:tabs>
          <w:tab w:val="num" w:pos="1260"/>
        </w:tabs>
        <w:ind w:left="720"/>
        <w:rPr>
          <w:sz w:val="22"/>
          <w:szCs w:val="22"/>
          <w:u w:val="single"/>
          <w:lang w:val="fr-BE"/>
        </w:rPr>
      </w:pPr>
    </w:p>
    <w:p w14:paraId="47D0B1E7" w14:textId="77526E5D" w:rsidR="002E0F2A" w:rsidRPr="007A5C34" w:rsidRDefault="002E0F2A" w:rsidP="002E0F2A">
      <w:pPr>
        <w:tabs>
          <w:tab w:val="num" w:pos="1260"/>
        </w:tabs>
        <w:ind w:left="72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E8" w14:textId="77777777" w:rsidR="009B3A48" w:rsidRPr="007A5C34" w:rsidRDefault="009B3A48" w:rsidP="000325A1">
      <w:pPr>
        <w:rPr>
          <w:sz w:val="22"/>
          <w:szCs w:val="22"/>
          <w:lang w:val="fr-BE"/>
        </w:rPr>
      </w:pPr>
    </w:p>
    <w:p w14:paraId="47D0B1E9" w14:textId="77777777" w:rsidR="00F44EEC" w:rsidRPr="00E51EA9" w:rsidRDefault="00F44EEC">
      <w:pPr>
        <w:rPr>
          <w:b/>
          <w:sz w:val="22"/>
          <w:szCs w:val="22"/>
          <w:u w:val="single"/>
          <w:lang w:val="fr-BE"/>
        </w:rPr>
      </w:pPr>
    </w:p>
    <w:p w14:paraId="47D0B1EA" w14:textId="77777777" w:rsidR="00B6204C" w:rsidRDefault="00B6204C">
      <w:pPr>
        <w:rPr>
          <w:b/>
          <w:sz w:val="22"/>
          <w:szCs w:val="22"/>
          <w:u w:val="single"/>
          <w:lang w:val="fr-BE"/>
        </w:rPr>
      </w:pPr>
      <w:r>
        <w:rPr>
          <w:b/>
          <w:sz w:val="22"/>
          <w:szCs w:val="22"/>
          <w:u w:val="single"/>
          <w:lang w:val="fr-BE"/>
        </w:rPr>
        <w:br w:type="page"/>
      </w:r>
    </w:p>
    <w:p w14:paraId="47D0B1EB" w14:textId="77777777" w:rsidR="009B3A48" w:rsidRPr="002E0F2A" w:rsidRDefault="006235E1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  <w:lang w:val="fr-BE"/>
        </w:rPr>
      </w:pPr>
      <w:r w:rsidRPr="002E0F2A">
        <w:rPr>
          <w:b/>
          <w:sz w:val="22"/>
          <w:szCs w:val="22"/>
          <w:u w:val="single"/>
          <w:lang w:val="fr-BE"/>
        </w:rPr>
        <w:lastRenderedPageBreak/>
        <w:t>Renseignements concernant les accidents survenus</w:t>
      </w:r>
    </w:p>
    <w:p w14:paraId="47D0B1EC" w14:textId="77777777" w:rsidR="009B3A48" w:rsidRPr="002E0F2A" w:rsidRDefault="009B3A48" w:rsidP="006B09C2">
      <w:pPr>
        <w:rPr>
          <w:b/>
          <w:sz w:val="22"/>
          <w:szCs w:val="22"/>
          <w:u w:val="single"/>
          <w:lang w:val="fr-BE"/>
        </w:rPr>
      </w:pPr>
    </w:p>
    <w:p w14:paraId="47D0B1ED" w14:textId="77777777" w:rsidR="002E0F2A" w:rsidRPr="002E0F2A" w:rsidRDefault="006235E1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  <w:lang w:val="fr-BE"/>
        </w:rPr>
      </w:pPr>
      <w:r w:rsidRPr="002E0F2A">
        <w:rPr>
          <w:sz w:val="22"/>
          <w:szCs w:val="22"/>
          <w:u w:val="single"/>
          <w:lang w:val="fr-BE"/>
        </w:rPr>
        <w:t>Nombre d’heures d’exposition aux risques</w:t>
      </w:r>
      <w:r w:rsidR="002557C8" w:rsidRPr="002E0F2A">
        <w:rPr>
          <w:sz w:val="22"/>
          <w:szCs w:val="22"/>
          <w:lang w:val="fr-BE"/>
        </w:rPr>
        <w:t xml:space="preserve"> </w:t>
      </w:r>
    </w:p>
    <w:p w14:paraId="47D0B1EE" w14:textId="77777777" w:rsidR="002E0F2A" w:rsidRDefault="002E0F2A" w:rsidP="002E0F2A">
      <w:pPr>
        <w:ind w:left="720"/>
        <w:rPr>
          <w:sz w:val="22"/>
          <w:szCs w:val="22"/>
          <w:lang w:val="fr-BE"/>
        </w:rPr>
      </w:pPr>
    </w:p>
    <w:p w14:paraId="47D0B1EF" w14:textId="20ABF215" w:rsidR="009B3A48" w:rsidRPr="006235E1" w:rsidRDefault="002E0F2A" w:rsidP="002E0F2A">
      <w:pPr>
        <w:ind w:left="720"/>
        <w:rPr>
          <w:b/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6235E1">
        <w:rPr>
          <w:i/>
          <w:color w:val="FF0000"/>
          <w:sz w:val="22"/>
          <w:szCs w:val="22"/>
          <w:lang w:val="fr-BE"/>
        </w:rPr>
        <w:t xml:space="preserve"> </w:t>
      </w:r>
    </w:p>
    <w:p w14:paraId="47D0B1F0" w14:textId="77777777" w:rsidR="009B3A48" w:rsidRPr="006235E1" w:rsidRDefault="009B3A48" w:rsidP="000325A1">
      <w:pPr>
        <w:ind w:left="720"/>
        <w:rPr>
          <w:sz w:val="22"/>
          <w:szCs w:val="22"/>
          <w:lang w:val="fr-BE"/>
        </w:rPr>
      </w:pPr>
    </w:p>
    <w:p w14:paraId="47D0B1F1" w14:textId="77777777" w:rsidR="009B3A48" w:rsidRPr="00321867" w:rsidRDefault="009B3A48" w:rsidP="000325A1">
      <w:pPr>
        <w:ind w:left="720"/>
        <w:rPr>
          <w:sz w:val="22"/>
          <w:szCs w:val="22"/>
          <w:lang w:val="fr-BE"/>
        </w:rPr>
      </w:pPr>
    </w:p>
    <w:p w14:paraId="47D0B1F2" w14:textId="77777777" w:rsidR="009B3A48" w:rsidRPr="00D92619" w:rsidRDefault="00C02729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Nombre d’accidents</w:t>
      </w:r>
    </w:p>
    <w:p w14:paraId="47D0B1F3" w14:textId="77777777" w:rsidR="002E0F2A" w:rsidRDefault="00C02729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  <w:lang w:val="fr-BE"/>
        </w:rPr>
      </w:pPr>
      <w:r w:rsidRPr="00C02729">
        <w:rPr>
          <w:sz w:val="22"/>
          <w:szCs w:val="22"/>
          <w:lang w:val="fr-BE"/>
        </w:rPr>
        <w:t>Personnel militaire</w:t>
      </w:r>
    </w:p>
    <w:p w14:paraId="47D0B1F4" w14:textId="77777777" w:rsidR="002E0F2A" w:rsidRDefault="002E0F2A" w:rsidP="002E0F2A">
      <w:pPr>
        <w:ind w:left="1080"/>
        <w:rPr>
          <w:sz w:val="22"/>
          <w:szCs w:val="22"/>
          <w:lang w:val="fr-BE"/>
        </w:rPr>
      </w:pPr>
    </w:p>
    <w:p w14:paraId="47D0B1F5" w14:textId="4A85D06E" w:rsidR="002E0F2A" w:rsidRDefault="002E0F2A" w:rsidP="002E0F2A">
      <w:pPr>
        <w:ind w:left="1080"/>
        <w:rPr>
          <w:color w:val="365F91" w:themeColor="accent1" w:themeShade="BF"/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F6" w14:textId="77777777" w:rsidR="00055BC6" w:rsidRPr="00321867" w:rsidRDefault="00055BC6">
      <w:pPr>
        <w:rPr>
          <w:sz w:val="22"/>
          <w:szCs w:val="22"/>
          <w:lang w:val="fr-BE"/>
        </w:rPr>
      </w:pPr>
    </w:p>
    <w:p w14:paraId="47D0B1F7" w14:textId="77777777" w:rsidR="002E0F2A" w:rsidRPr="002E0F2A" w:rsidRDefault="0095277C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2E0F2A">
        <w:rPr>
          <w:sz w:val="22"/>
          <w:szCs w:val="22"/>
        </w:rPr>
        <w:t>Personnel civil</w:t>
      </w:r>
    </w:p>
    <w:p w14:paraId="47D0B1F8" w14:textId="77777777" w:rsidR="002E0F2A" w:rsidRDefault="002E0F2A" w:rsidP="002E0F2A">
      <w:pPr>
        <w:ind w:left="1080"/>
        <w:rPr>
          <w:sz w:val="22"/>
          <w:szCs w:val="22"/>
        </w:rPr>
      </w:pPr>
    </w:p>
    <w:p w14:paraId="47D0B1F9" w14:textId="5077B22D" w:rsidR="009B3A48" w:rsidRPr="002E0F2A" w:rsidRDefault="002E0F2A" w:rsidP="002E0F2A">
      <w:pPr>
        <w:ind w:left="108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1FA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1FB" w14:textId="77777777" w:rsidR="002557C8" w:rsidRPr="0095277C" w:rsidRDefault="0095277C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Taux de fréquence de l’année considérée et des deux années précédentes</w:t>
      </w:r>
    </w:p>
    <w:p w14:paraId="47D0B1FC" w14:textId="77E3D262" w:rsidR="009B3A48" w:rsidRPr="0095277C" w:rsidRDefault="009B3A48" w:rsidP="00C334E0">
      <w:pPr>
        <w:ind w:left="709"/>
        <w:rPr>
          <w:sz w:val="22"/>
          <w:szCs w:val="22"/>
          <w:lang w:val="fr-BE"/>
        </w:rPr>
      </w:pPr>
    </w:p>
    <w:p w14:paraId="47D0B1FD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1998"/>
        <w:gridCol w:w="1980"/>
        <w:gridCol w:w="2160"/>
      </w:tblGrid>
      <w:tr w:rsidR="009B3A48" w:rsidRPr="00D92619" w14:paraId="47D0B202" w14:textId="77777777" w:rsidTr="002E0F2A">
        <w:tc>
          <w:tcPr>
            <w:tcW w:w="2682" w:type="dxa"/>
            <w:tcBorders>
              <w:top w:val="nil"/>
            </w:tcBorders>
          </w:tcPr>
          <w:p w14:paraId="47D0B1FE" w14:textId="77777777" w:rsidR="009B3A48" w:rsidRPr="0095277C" w:rsidRDefault="009B3A48" w:rsidP="0043277E">
            <w:pPr>
              <w:rPr>
                <w:lang w:val="fr-BE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47D0B1FF" w14:textId="2FF73AA0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X-2 (20</w:t>
            </w:r>
            <w:r w:rsidR="00055BC6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7D0B200" w14:textId="7307AFCA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X-1 (20</w:t>
            </w:r>
            <w:r w:rsidR="009C2DCC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D0B201" w14:textId="0DA0C32B" w:rsidR="009B3A48" w:rsidRPr="004115B3" w:rsidRDefault="0095277C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 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07" w14:textId="77777777" w:rsidTr="002E0F2A">
        <w:tc>
          <w:tcPr>
            <w:tcW w:w="2682" w:type="dxa"/>
            <w:tcBorders>
              <w:left w:val="single" w:sz="4" w:space="0" w:color="auto"/>
            </w:tcBorders>
          </w:tcPr>
          <w:p w14:paraId="47D0B203" w14:textId="77777777" w:rsidR="009B3A48" w:rsidRPr="004115B3" w:rsidRDefault="009B3A48" w:rsidP="00C334E0"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04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05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47D0B206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47D0B208" w14:textId="77777777" w:rsidR="009B3A48" w:rsidRPr="00D92619" w:rsidRDefault="009B3A48" w:rsidP="000325A1">
      <w:pPr>
        <w:rPr>
          <w:sz w:val="22"/>
          <w:szCs w:val="22"/>
        </w:rPr>
      </w:pPr>
    </w:p>
    <w:p w14:paraId="47D0B209" w14:textId="77777777" w:rsidR="009B3A48" w:rsidRPr="0095277C" w:rsidRDefault="0095277C" w:rsidP="00C334E0">
      <w:pPr>
        <w:ind w:left="709"/>
        <w:rPr>
          <w:sz w:val="22"/>
          <w:szCs w:val="22"/>
          <w:lang w:val="fr-BE"/>
        </w:rPr>
      </w:pPr>
      <w:r w:rsidRPr="0095277C">
        <w:rPr>
          <w:sz w:val="22"/>
          <w:szCs w:val="22"/>
          <w:lang w:val="fr-BE"/>
        </w:rPr>
        <w:t>Taux de fréquence</w:t>
      </w:r>
      <w:r w:rsidR="009B3A48" w:rsidRPr="0095277C">
        <w:rPr>
          <w:sz w:val="22"/>
          <w:szCs w:val="22"/>
          <w:lang w:val="fr-BE"/>
        </w:rPr>
        <w:t xml:space="preserve"> </w:t>
      </w:r>
      <w:r w:rsidR="00C334E0" w:rsidRPr="0095277C">
        <w:rPr>
          <w:sz w:val="22"/>
          <w:szCs w:val="22"/>
          <w:lang w:val="fr-BE"/>
        </w:rPr>
        <w:t>(</w:t>
      </w:r>
      <w:r w:rsidRPr="0095277C">
        <w:rPr>
          <w:sz w:val="22"/>
          <w:szCs w:val="22"/>
          <w:lang w:val="fr-BE"/>
        </w:rPr>
        <w:t>Tf</w:t>
      </w:r>
      <w:r w:rsidR="00C334E0" w:rsidRPr="0095277C">
        <w:rPr>
          <w:sz w:val="22"/>
          <w:szCs w:val="22"/>
          <w:lang w:val="fr-BE"/>
        </w:rPr>
        <w:t xml:space="preserve">) </w:t>
      </w:r>
      <w:r w:rsidR="009B3A48" w:rsidRPr="0095277C">
        <w:rPr>
          <w:sz w:val="22"/>
          <w:szCs w:val="22"/>
          <w:lang w:val="fr-BE"/>
        </w:rPr>
        <w:t xml:space="preserve">= (M + </w:t>
      </w:r>
      <w:r w:rsidRPr="0095277C">
        <w:rPr>
          <w:sz w:val="22"/>
          <w:szCs w:val="22"/>
          <w:lang w:val="fr-BE"/>
        </w:rPr>
        <w:t>C</w:t>
      </w:r>
      <w:r w:rsidR="009B3A48" w:rsidRPr="0095277C">
        <w:rPr>
          <w:sz w:val="22"/>
          <w:szCs w:val="22"/>
          <w:lang w:val="fr-BE"/>
        </w:rPr>
        <w:t>) x 1000000/</w:t>
      </w:r>
      <w:r w:rsidRPr="0095277C">
        <w:rPr>
          <w:sz w:val="22"/>
          <w:szCs w:val="22"/>
          <w:lang w:val="fr-BE"/>
        </w:rPr>
        <w:t>H</w:t>
      </w:r>
    </w:p>
    <w:p w14:paraId="47D0B20A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p w14:paraId="47D0B20B" w14:textId="77777777" w:rsidR="002E0F2A" w:rsidRDefault="0095277C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Accidents survenus dans le cadre de la spécificité militaire</w:t>
      </w:r>
    </w:p>
    <w:p w14:paraId="47D0B20C" w14:textId="40A16AC1" w:rsidR="009B3A48" w:rsidRPr="0095277C" w:rsidRDefault="0095277C" w:rsidP="002E0F2A">
      <w:pPr>
        <w:ind w:left="720"/>
        <w:rPr>
          <w:sz w:val="22"/>
          <w:szCs w:val="22"/>
          <w:u w:val="single"/>
          <w:lang w:val="fr-BE"/>
        </w:rPr>
      </w:pPr>
      <w:r>
        <w:rPr>
          <w:sz w:val="22"/>
          <w:szCs w:val="22"/>
          <w:u w:val="single"/>
          <w:lang w:val="fr-BE"/>
        </w:rPr>
        <w:br/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 w:rsidR="002E0F2A">
        <w:rPr>
          <w:color w:val="365F91" w:themeColor="accent1" w:themeShade="BF"/>
          <w:sz w:val="22"/>
          <w:szCs w:val="22"/>
          <w:lang w:val="fr-BE"/>
        </w:rPr>
        <w:t>Unité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 w:rsidR="002E0F2A">
        <w:rPr>
          <w:color w:val="365F91" w:themeColor="accent1" w:themeShade="BF"/>
          <w:sz w:val="22"/>
          <w:szCs w:val="22"/>
          <w:lang w:val="fr-BE"/>
        </w:rPr>
        <w:t>Annexe</w:t>
      </w:r>
      <w:r w:rsidR="002E0F2A"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 w:rsidR="002E0F2A">
        <w:rPr>
          <w:color w:val="365F91" w:themeColor="accent1" w:themeShade="BF"/>
          <w:sz w:val="22"/>
          <w:szCs w:val="22"/>
          <w:lang w:val="fr-BE"/>
        </w:rPr>
        <w:t>ion</w:t>
      </w:r>
      <w:r w:rsidR="002E0F2A" w:rsidRPr="0095277C">
        <w:rPr>
          <w:i/>
          <w:color w:val="FF0000"/>
          <w:sz w:val="22"/>
          <w:szCs w:val="22"/>
          <w:lang w:val="fr-BE"/>
        </w:rPr>
        <w:t xml:space="preserve"> </w:t>
      </w:r>
    </w:p>
    <w:p w14:paraId="47D0B20D" w14:textId="77777777" w:rsidR="009B3A48" w:rsidRPr="0095277C" w:rsidRDefault="009B3A48" w:rsidP="000325A1">
      <w:pPr>
        <w:ind w:left="1080"/>
        <w:rPr>
          <w:sz w:val="22"/>
          <w:szCs w:val="22"/>
          <w:lang w:val="fr-BE"/>
        </w:rPr>
      </w:pPr>
    </w:p>
    <w:p w14:paraId="47D0B20E" w14:textId="77777777" w:rsidR="00055BC6" w:rsidRPr="00321867" w:rsidRDefault="00055BC6">
      <w:pPr>
        <w:rPr>
          <w:sz w:val="22"/>
          <w:szCs w:val="22"/>
          <w:u w:val="single"/>
          <w:lang w:val="fr-BE"/>
        </w:rPr>
      </w:pPr>
    </w:p>
    <w:p w14:paraId="47D0B20F" w14:textId="77777777" w:rsidR="009B3A48" w:rsidRPr="0095277C" w:rsidRDefault="0095277C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  <w:lang w:val="fr-BE"/>
        </w:rPr>
      </w:pPr>
      <w:r w:rsidRPr="0095277C">
        <w:rPr>
          <w:sz w:val="22"/>
          <w:szCs w:val="22"/>
          <w:u w:val="single"/>
          <w:lang w:val="fr-BE"/>
        </w:rPr>
        <w:t>Duré des incapacités réelles et forfaitaires consécutives aux accidents</w:t>
      </w:r>
    </w:p>
    <w:p w14:paraId="47D0B210" w14:textId="77777777" w:rsidR="009B3A48" w:rsidRPr="0095277C" w:rsidRDefault="009B3A48" w:rsidP="000325A1">
      <w:pPr>
        <w:rPr>
          <w:sz w:val="22"/>
          <w:szCs w:val="22"/>
          <w:lang w:val="fr-BE"/>
        </w:rPr>
      </w:pPr>
    </w:p>
    <w:p w14:paraId="47D0B211" w14:textId="5B2A6C26" w:rsidR="009B3A48" w:rsidRPr="00D92619" w:rsidRDefault="00DF29FB" w:rsidP="0073276F">
      <w:pPr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Incap</w:t>
      </w:r>
      <w:r w:rsidR="00C25D8B">
        <w:rPr>
          <w:sz w:val="22"/>
          <w:szCs w:val="22"/>
          <w:u w:val="single"/>
        </w:rPr>
        <w:t>a</w:t>
      </w:r>
      <w:r>
        <w:rPr>
          <w:sz w:val="22"/>
          <w:szCs w:val="22"/>
          <w:u w:val="single"/>
        </w:rPr>
        <w:t>cités réelles</w:t>
      </w:r>
    </w:p>
    <w:p w14:paraId="47D0B212" w14:textId="77777777" w:rsidR="009B3A48" w:rsidRDefault="009B3A48" w:rsidP="000325A1">
      <w:pPr>
        <w:ind w:left="1080"/>
        <w:rPr>
          <w:sz w:val="22"/>
          <w:szCs w:val="22"/>
        </w:rPr>
      </w:pPr>
    </w:p>
    <w:p w14:paraId="47D0B213" w14:textId="77777777" w:rsidR="009B3A48" w:rsidRPr="00DF29FB" w:rsidRDefault="00DF29FB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DF29FB">
        <w:rPr>
          <w:sz w:val="22"/>
          <w:szCs w:val="22"/>
          <w:u w:val="single"/>
          <w:lang w:val="fr-BE"/>
        </w:rPr>
        <w:t>Nombre de journées civiles réellement perdues</w:t>
      </w:r>
    </w:p>
    <w:p w14:paraId="47D0B214" w14:textId="77777777" w:rsidR="009B3A48" w:rsidRPr="00DF29FB" w:rsidRDefault="009B3A48" w:rsidP="0073276F">
      <w:pPr>
        <w:ind w:left="1080"/>
        <w:rPr>
          <w:sz w:val="22"/>
          <w:szCs w:val="22"/>
          <w:lang w:val="fr-BE"/>
        </w:rPr>
      </w:pPr>
    </w:p>
    <w:p w14:paraId="47D0B215" w14:textId="77777777" w:rsidR="002E0F2A" w:rsidRPr="002E0F2A" w:rsidRDefault="00DF29F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  <w:lang w:val="fr-BE"/>
        </w:rPr>
      </w:pPr>
      <w:r w:rsidRPr="00DF29FB">
        <w:rPr>
          <w:sz w:val="22"/>
          <w:szCs w:val="22"/>
          <w:lang w:val="fr-BE"/>
        </w:rPr>
        <w:t>Personnel militaire</w:t>
      </w:r>
    </w:p>
    <w:p w14:paraId="47D0B216" w14:textId="77777777" w:rsidR="002E0F2A" w:rsidRDefault="002E0F2A" w:rsidP="002E0F2A">
      <w:pPr>
        <w:ind w:left="1800"/>
        <w:rPr>
          <w:sz w:val="22"/>
          <w:szCs w:val="22"/>
          <w:lang w:val="fr-BE"/>
        </w:rPr>
      </w:pPr>
    </w:p>
    <w:p w14:paraId="47D0B217" w14:textId="386BC2CC" w:rsidR="009B3A48" w:rsidRPr="00DF29FB" w:rsidRDefault="002E0F2A" w:rsidP="002E0F2A">
      <w:pPr>
        <w:ind w:left="1800"/>
        <w:rPr>
          <w:sz w:val="22"/>
          <w:szCs w:val="22"/>
          <w:u w:val="single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218" w14:textId="77777777" w:rsidR="009E27D7" w:rsidRPr="00321867" w:rsidRDefault="009E27D7">
      <w:pPr>
        <w:rPr>
          <w:sz w:val="22"/>
          <w:szCs w:val="22"/>
          <w:lang w:val="fr-BE"/>
        </w:rPr>
      </w:pPr>
    </w:p>
    <w:p w14:paraId="47D0B219" w14:textId="77777777" w:rsidR="002E0F2A" w:rsidRDefault="00DF29F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Personnel civil</w:t>
      </w:r>
      <w:r w:rsidR="002557C8">
        <w:rPr>
          <w:sz w:val="22"/>
          <w:szCs w:val="22"/>
        </w:rPr>
        <w:t xml:space="preserve"> </w:t>
      </w:r>
    </w:p>
    <w:p w14:paraId="47D0B21A" w14:textId="77777777" w:rsidR="002E0F2A" w:rsidRDefault="002E0F2A" w:rsidP="002E0F2A">
      <w:pPr>
        <w:ind w:left="1800"/>
        <w:rPr>
          <w:sz w:val="22"/>
          <w:szCs w:val="22"/>
        </w:rPr>
      </w:pPr>
    </w:p>
    <w:p w14:paraId="47D0B21B" w14:textId="6FC8F741" w:rsidR="009B3A48" w:rsidRPr="002E0F2A" w:rsidRDefault="002E0F2A" w:rsidP="002E0F2A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2E0F2A">
        <w:rPr>
          <w:i/>
          <w:color w:val="FF0000"/>
          <w:sz w:val="22"/>
          <w:szCs w:val="22"/>
          <w:lang w:val="fr-BE"/>
        </w:rPr>
        <w:t xml:space="preserve"> </w:t>
      </w:r>
    </w:p>
    <w:p w14:paraId="47D0B21C" w14:textId="77777777" w:rsidR="009B3A48" w:rsidRPr="00321867" w:rsidRDefault="009B3A48" w:rsidP="0073276F">
      <w:pPr>
        <w:rPr>
          <w:sz w:val="22"/>
          <w:szCs w:val="22"/>
          <w:u w:val="single"/>
          <w:lang w:val="fr-BE"/>
        </w:rPr>
      </w:pPr>
    </w:p>
    <w:p w14:paraId="47D0B21D" w14:textId="77777777" w:rsidR="009B3A48" w:rsidRPr="00432B07" w:rsidRDefault="00432B07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432B07">
        <w:rPr>
          <w:sz w:val="22"/>
          <w:szCs w:val="22"/>
          <w:u w:val="single"/>
          <w:lang w:val="fr-BE"/>
        </w:rPr>
        <w:t>Taux de gravité réels de l’année considérée et des deux années précédentes</w:t>
      </w:r>
    </w:p>
    <w:p w14:paraId="47D0B21E" w14:textId="54BDFCA6" w:rsidR="009856C3" w:rsidRPr="00432B07" w:rsidRDefault="009856C3" w:rsidP="009856C3">
      <w:pPr>
        <w:ind w:left="1440"/>
        <w:rPr>
          <w:sz w:val="22"/>
          <w:szCs w:val="22"/>
          <w:lang w:val="fr-BE"/>
        </w:rPr>
      </w:pPr>
    </w:p>
    <w:p w14:paraId="47D0B21F" w14:textId="77777777" w:rsidR="009B3A48" w:rsidRPr="00432B07" w:rsidRDefault="009B3A48" w:rsidP="000325A1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47D0B224" w14:textId="77777777" w:rsidTr="00C035D0">
        <w:tc>
          <w:tcPr>
            <w:tcW w:w="2160" w:type="dxa"/>
          </w:tcPr>
          <w:p w14:paraId="47D0B220" w14:textId="77777777" w:rsidR="009B3A48" w:rsidRPr="00432B07" w:rsidRDefault="009B3A48" w:rsidP="0043277E">
            <w:pPr>
              <w:rPr>
                <w:lang w:val="fr-BE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D0B221" w14:textId="65AD1DCC" w:rsidR="009B3A48" w:rsidRPr="004115B3" w:rsidRDefault="00432B07" w:rsidP="00080BE6">
            <w:pPr>
              <w:jc w:val="center"/>
            </w:pPr>
            <w:r>
              <w:rPr>
                <w:sz w:val="22"/>
                <w:szCs w:val="22"/>
              </w:rPr>
              <w:t xml:space="preserve">Année </w:t>
            </w:r>
            <w:r w:rsidR="009B3A48" w:rsidRPr="004115B3">
              <w:rPr>
                <w:sz w:val="22"/>
                <w:szCs w:val="22"/>
              </w:rPr>
              <w:t>X-2(20</w:t>
            </w:r>
            <w:r w:rsidR="00961D0B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7D0B222" w14:textId="52CC6FD4" w:rsidR="009B3A48" w:rsidRPr="004115B3" w:rsidRDefault="002202B1" w:rsidP="00080BE6">
            <w:pPr>
              <w:jc w:val="center"/>
            </w:pPr>
            <w:r>
              <w:rPr>
                <w:sz w:val="22"/>
                <w:szCs w:val="22"/>
              </w:rPr>
              <w:t>Anné</w:t>
            </w:r>
            <w:r w:rsidR="00432B07">
              <w:rPr>
                <w:sz w:val="22"/>
                <w:szCs w:val="22"/>
              </w:rPr>
              <w:t xml:space="preserve">e </w:t>
            </w:r>
            <w:r w:rsidR="009B3A48" w:rsidRPr="004115B3">
              <w:rPr>
                <w:sz w:val="22"/>
                <w:szCs w:val="22"/>
              </w:rPr>
              <w:t>X-1(20</w:t>
            </w:r>
            <w:r w:rsidR="00321867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23" w14:textId="44311C66" w:rsidR="009B3A48" w:rsidRPr="004115B3" w:rsidRDefault="00432B07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29" w14:textId="77777777" w:rsidTr="00C035D0">
        <w:tc>
          <w:tcPr>
            <w:tcW w:w="2160" w:type="dxa"/>
            <w:tcBorders>
              <w:left w:val="single" w:sz="4" w:space="0" w:color="auto"/>
            </w:tcBorders>
          </w:tcPr>
          <w:p w14:paraId="47D0B225" w14:textId="77777777" w:rsidR="009B3A48" w:rsidRPr="004115B3" w:rsidRDefault="00432B07" w:rsidP="0043277E">
            <w:r>
              <w:rPr>
                <w:sz w:val="22"/>
                <w:szCs w:val="22"/>
              </w:rPr>
              <w:t>Tg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26" w14:textId="77777777" w:rsidR="009B3A48" w:rsidRPr="00C035D0" w:rsidRDefault="009B3A48" w:rsidP="004115B3">
            <w:pPr>
              <w:jc w:val="center"/>
              <w:rPr>
                <w:b/>
              </w:rPr>
            </w:pPr>
            <w:r w:rsidRPr="00C035D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27" w14:textId="77777777" w:rsidR="009B3A48" w:rsidRPr="00C035D0" w:rsidRDefault="009B3A48" w:rsidP="004115B3">
            <w:pPr>
              <w:jc w:val="center"/>
              <w:rPr>
                <w:b/>
              </w:rPr>
            </w:pPr>
            <w:r w:rsidRPr="00C035D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7D0B228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</w:p>
        </w:tc>
      </w:tr>
    </w:tbl>
    <w:p w14:paraId="47D0B22A" w14:textId="77777777" w:rsidR="009B3A48" w:rsidRPr="00D92619" w:rsidRDefault="009B3A48" w:rsidP="000325A1">
      <w:pPr>
        <w:rPr>
          <w:sz w:val="22"/>
          <w:szCs w:val="22"/>
        </w:rPr>
      </w:pPr>
    </w:p>
    <w:p w14:paraId="47D0B22B" w14:textId="77777777" w:rsidR="009B3A48" w:rsidRPr="00432B07" w:rsidRDefault="00432B07" w:rsidP="00B8610D">
      <w:pPr>
        <w:ind w:left="1440"/>
        <w:rPr>
          <w:sz w:val="22"/>
          <w:szCs w:val="22"/>
          <w:lang w:val="fr-BE"/>
        </w:rPr>
      </w:pPr>
      <w:r w:rsidRPr="00432B07">
        <w:rPr>
          <w:sz w:val="22"/>
          <w:szCs w:val="22"/>
          <w:lang w:val="fr-BE"/>
        </w:rPr>
        <w:t>Taux de gravité réel</w:t>
      </w:r>
      <w:r w:rsidR="009B3A48" w:rsidRPr="00432B07">
        <w:rPr>
          <w:sz w:val="22"/>
          <w:szCs w:val="22"/>
          <w:lang w:val="fr-BE"/>
        </w:rPr>
        <w:t xml:space="preserve"> </w:t>
      </w:r>
      <w:r w:rsidR="00AC33C0" w:rsidRPr="00432B07">
        <w:rPr>
          <w:sz w:val="22"/>
          <w:szCs w:val="22"/>
          <w:lang w:val="fr-BE"/>
        </w:rPr>
        <w:t>(</w:t>
      </w:r>
      <w:r w:rsidRPr="00432B07">
        <w:rPr>
          <w:sz w:val="22"/>
          <w:szCs w:val="22"/>
          <w:lang w:val="fr-BE"/>
        </w:rPr>
        <w:t>T</w:t>
      </w:r>
      <w:r w:rsidR="00AC33C0" w:rsidRPr="00432B07">
        <w:rPr>
          <w:sz w:val="22"/>
          <w:szCs w:val="22"/>
          <w:lang w:val="fr-BE"/>
        </w:rPr>
        <w:t xml:space="preserve">g) </w:t>
      </w:r>
      <w:r w:rsidR="009B3A48" w:rsidRPr="00432B07">
        <w:rPr>
          <w:sz w:val="22"/>
          <w:szCs w:val="22"/>
          <w:lang w:val="fr-BE"/>
        </w:rPr>
        <w:t>= C x 1000/</w:t>
      </w:r>
      <w:r>
        <w:rPr>
          <w:sz w:val="22"/>
          <w:szCs w:val="22"/>
          <w:lang w:val="fr-BE"/>
        </w:rPr>
        <w:t>H</w:t>
      </w:r>
    </w:p>
    <w:p w14:paraId="47D0B22C" w14:textId="77777777" w:rsidR="00055BC6" w:rsidRDefault="00055BC6">
      <w:pPr>
        <w:rPr>
          <w:sz w:val="22"/>
          <w:szCs w:val="22"/>
          <w:u w:val="single"/>
          <w:lang w:val="fr-BE"/>
        </w:rPr>
      </w:pPr>
    </w:p>
    <w:p w14:paraId="47D0B22D" w14:textId="77777777" w:rsidR="00B6204C" w:rsidRDefault="00B6204C">
      <w:pPr>
        <w:rPr>
          <w:sz w:val="22"/>
          <w:szCs w:val="22"/>
          <w:u w:val="single"/>
          <w:lang w:val="fr-BE"/>
        </w:rPr>
      </w:pPr>
    </w:p>
    <w:p w14:paraId="47D0B22E" w14:textId="77777777" w:rsidR="00B6204C" w:rsidRPr="00432B07" w:rsidRDefault="00B6204C">
      <w:pPr>
        <w:rPr>
          <w:sz w:val="22"/>
          <w:szCs w:val="22"/>
          <w:u w:val="single"/>
          <w:lang w:val="fr-BE"/>
        </w:rPr>
      </w:pPr>
    </w:p>
    <w:p w14:paraId="47D0B22F" w14:textId="77777777" w:rsidR="009B3A48" w:rsidRPr="00D92619" w:rsidRDefault="00AC1A18" w:rsidP="000325A1">
      <w:pPr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Incapacités forfaitaires</w:t>
      </w:r>
    </w:p>
    <w:p w14:paraId="47D0B230" w14:textId="77777777" w:rsidR="009B3A48" w:rsidRPr="00D92619" w:rsidRDefault="009B3A48" w:rsidP="000325A1">
      <w:pPr>
        <w:rPr>
          <w:sz w:val="22"/>
          <w:szCs w:val="22"/>
        </w:rPr>
      </w:pPr>
    </w:p>
    <w:p w14:paraId="47D0B231" w14:textId="77777777" w:rsidR="009B3A48" w:rsidRPr="00D92619" w:rsidRDefault="00AC1A1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>
        <w:rPr>
          <w:sz w:val="22"/>
          <w:szCs w:val="22"/>
          <w:u w:val="single"/>
        </w:rPr>
        <w:t>Nombre de jours incapacités forfaitaires</w:t>
      </w:r>
    </w:p>
    <w:p w14:paraId="47D0B232" w14:textId="77777777" w:rsidR="009B3A48" w:rsidRDefault="009B3A48" w:rsidP="000325A1">
      <w:pPr>
        <w:rPr>
          <w:sz w:val="22"/>
          <w:szCs w:val="22"/>
        </w:rPr>
      </w:pPr>
    </w:p>
    <w:p w14:paraId="47D0B233" w14:textId="77777777" w:rsidR="00C035D0" w:rsidRDefault="00AC1A1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lang w:val="fr-BE"/>
        </w:rPr>
      </w:pPr>
      <w:r w:rsidRPr="00AC1A18">
        <w:rPr>
          <w:sz w:val="22"/>
          <w:szCs w:val="22"/>
          <w:lang w:val="fr-BE"/>
        </w:rPr>
        <w:t>Personnel militaire</w:t>
      </w:r>
      <w:r w:rsidR="009856C3" w:rsidRPr="00AC1A18">
        <w:rPr>
          <w:sz w:val="22"/>
          <w:szCs w:val="22"/>
          <w:lang w:val="fr-BE"/>
        </w:rPr>
        <w:t xml:space="preserve"> </w:t>
      </w:r>
    </w:p>
    <w:p w14:paraId="47D0B234" w14:textId="77777777" w:rsidR="00C035D0" w:rsidRDefault="00C035D0" w:rsidP="00C035D0">
      <w:pPr>
        <w:ind w:left="1800"/>
        <w:rPr>
          <w:sz w:val="22"/>
          <w:szCs w:val="22"/>
          <w:lang w:val="fr-BE"/>
        </w:rPr>
      </w:pPr>
    </w:p>
    <w:p w14:paraId="47D0B235" w14:textId="0AD3543E" w:rsidR="009B3A48" w:rsidRPr="00AC1A18" w:rsidRDefault="00C035D0" w:rsidP="00C035D0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AC1A18">
        <w:rPr>
          <w:i/>
          <w:color w:val="FF0000"/>
          <w:sz w:val="22"/>
          <w:szCs w:val="22"/>
          <w:lang w:val="fr-BE"/>
        </w:rPr>
        <w:t xml:space="preserve"> </w:t>
      </w:r>
    </w:p>
    <w:p w14:paraId="47D0B236" w14:textId="77777777" w:rsidR="009E27D7" w:rsidRPr="00321867" w:rsidRDefault="009E27D7">
      <w:pPr>
        <w:rPr>
          <w:sz w:val="22"/>
          <w:szCs w:val="22"/>
          <w:lang w:val="fr-BE"/>
        </w:rPr>
      </w:pPr>
    </w:p>
    <w:p w14:paraId="47D0B237" w14:textId="77777777" w:rsidR="00C035D0" w:rsidRDefault="00DF5675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Personnel civil</w:t>
      </w:r>
      <w:r w:rsidR="009856C3">
        <w:rPr>
          <w:sz w:val="22"/>
          <w:szCs w:val="22"/>
        </w:rPr>
        <w:t xml:space="preserve"> </w:t>
      </w:r>
    </w:p>
    <w:p w14:paraId="47D0B238" w14:textId="77777777" w:rsidR="00C035D0" w:rsidRDefault="00C035D0" w:rsidP="00C035D0">
      <w:pPr>
        <w:ind w:left="1800"/>
        <w:rPr>
          <w:sz w:val="22"/>
          <w:szCs w:val="22"/>
        </w:rPr>
      </w:pPr>
    </w:p>
    <w:p w14:paraId="47D0B239" w14:textId="671F4AEE" w:rsidR="009B3A48" w:rsidRPr="00C035D0" w:rsidRDefault="00C035D0" w:rsidP="00C035D0">
      <w:pPr>
        <w:ind w:left="1800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  <w:r w:rsidRPr="00C035D0">
        <w:rPr>
          <w:i/>
          <w:color w:val="FF0000"/>
          <w:sz w:val="22"/>
          <w:szCs w:val="22"/>
          <w:lang w:val="fr-BE"/>
        </w:rPr>
        <w:t xml:space="preserve"> </w:t>
      </w:r>
    </w:p>
    <w:p w14:paraId="47D0B23A" w14:textId="77777777" w:rsidR="009B3A48" w:rsidRPr="00C035D0" w:rsidRDefault="009B3A48" w:rsidP="000325A1">
      <w:pPr>
        <w:rPr>
          <w:sz w:val="22"/>
          <w:szCs w:val="22"/>
          <w:lang w:val="fr-BE"/>
        </w:rPr>
      </w:pPr>
    </w:p>
    <w:p w14:paraId="47D0B23B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23C" w14:textId="77777777" w:rsidR="009B3A48" w:rsidRPr="00321867" w:rsidRDefault="009B3A48" w:rsidP="000325A1">
      <w:pPr>
        <w:rPr>
          <w:sz w:val="22"/>
          <w:szCs w:val="22"/>
          <w:lang w:val="fr-BE"/>
        </w:rPr>
      </w:pPr>
    </w:p>
    <w:p w14:paraId="47D0B23D" w14:textId="77777777" w:rsidR="009B3A48" w:rsidRPr="00FE0B34" w:rsidRDefault="00FE0B34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lang w:val="fr-BE"/>
        </w:rPr>
      </w:pPr>
      <w:r w:rsidRPr="00FE0B34">
        <w:rPr>
          <w:sz w:val="22"/>
          <w:szCs w:val="22"/>
          <w:u w:val="single"/>
          <w:lang w:val="fr-BE"/>
        </w:rPr>
        <w:t>Taux de gravité globaux de l’année considérée et des deux années précédentes</w:t>
      </w:r>
    </w:p>
    <w:p w14:paraId="47D0B23E" w14:textId="72ABF995" w:rsidR="009856C3" w:rsidRPr="00FE0B34" w:rsidRDefault="009856C3" w:rsidP="009856C3">
      <w:pPr>
        <w:ind w:left="1440"/>
        <w:rPr>
          <w:sz w:val="22"/>
          <w:szCs w:val="22"/>
          <w:lang w:val="fr-BE"/>
        </w:rPr>
      </w:pPr>
    </w:p>
    <w:p w14:paraId="47D0B23F" w14:textId="77777777" w:rsidR="009B3A48" w:rsidRPr="00FE0B34" w:rsidRDefault="009B3A48" w:rsidP="000325A1">
      <w:pPr>
        <w:rPr>
          <w:sz w:val="22"/>
          <w:szCs w:val="22"/>
          <w:lang w:val="fr-BE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47D0B244" w14:textId="77777777" w:rsidTr="00C035D0">
        <w:tc>
          <w:tcPr>
            <w:tcW w:w="2880" w:type="dxa"/>
          </w:tcPr>
          <w:p w14:paraId="47D0B240" w14:textId="77777777" w:rsidR="009B3A48" w:rsidRPr="00FE0B34" w:rsidRDefault="009B3A48" w:rsidP="0043277E">
            <w:pPr>
              <w:rPr>
                <w:lang w:val="fr-BE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41" w14:textId="02342E8D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X-2(20</w:t>
            </w:r>
            <w:r w:rsidR="009856C3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7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D0B242" w14:textId="6DE51B6E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X-1(20</w:t>
            </w:r>
            <w:r w:rsidR="009C2DCC">
              <w:rPr>
                <w:sz w:val="22"/>
                <w:szCs w:val="22"/>
              </w:rPr>
              <w:t>1</w:t>
            </w:r>
            <w:r w:rsidR="00080BE6">
              <w:rPr>
                <w:sz w:val="22"/>
                <w:szCs w:val="22"/>
              </w:rPr>
              <w:t>8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D0B243" w14:textId="3BFA5736" w:rsidR="009B3A48" w:rsidRPr="004115B3" w:rsidRDefault="00FE0B34" w:rsidP="00080BE6">
            <w:pPr>
              <w:jc w:val="center"/>
            </w:pPr>
            <w:r>
              <w:rPr>
                <w:sz w:val="22"/>
                <w:szCs w:val="22"/>
              </w:rPr>
              <w:t>Année</w:t>
            </w:r>
            <w:r w:rsidR="009B3A48" w:rsidRPr="004115B3">
              <w:rPr>
                <w:sz w:val="22"/>
                <w:szCs w:val="22"/>
              </w:rPr>
              <w:t xml:space="preserve"> X(201</w:t>
            </w:r>
            <w:r w:rsidR="00080BE6">
              <w:rPr>
                <w:sz w:val="22"/>
                <w:szCs w:val="22"/>
              </w:rPr>
              <w:t>9</w:t>
            </w:r>
            <w:r w:rsidR="009B3A48"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47D0B249" w14:textId="77777777" w:rsidTr="00C035D0">
        <w:tc>
          <w:tcPr>
            <w:tcW w:w="2880" w:type="dxa"/>
            <w:tcBorders>
              <w:left w:val="single" w:sz="4" w:space="0" w:color="auto"/>
            </w:tcBorders>
          </w:tcPr>
          <w:p w14:paraId="47D0B245" w14:textId="77777777" w:rsidR="009B3A48" w:rsidRPr="004115B3" w:rsidRDefault="00FE0B34" w:rsidP="0043277E">
            <w:r>
              <w:rPr>
                <w:sz w:val="22"/>
                <w:szCs w:val="22"/>
              </w:rPr>
              <w:t>Tgg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46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  <w:r w:rsidRPr="004115B3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D0B247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  <w:r w:rsidRPr="004115B3">
              <w:rPr>
                <w:b/>
                <w:color w:val="0000FF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14:paraId="47D0B248" w14:textId="77777777" w:rsidR="009B3A48" w:rsidRPr="004115B3" w:rsidRDefault="009B3A48" w:rsidP="004115B3">
            <w:pPr>
              <w:jc w:val="center"/>
              <w:rPr>
                <w:b/>
                <w:color w:val="0000FF"/>
              </w:rPr>
            </w:pPr>
          </w:p>
        </w:tc>
      </w:tr>
    </w:tbl>
    <w:p w14:paraId="47D0B24A" w14:textId="77777777" w:rsidR="009B3A48" w:rsidRPr="00D92619" w:rsidRDefault="009B3A48" w:rsidP="000325A1">
      <w:pPr>
        <w:rPr>
          <w:sz w:val="22"/>
          <w:szCs w:val="22"/>
        </w:rPr>
      </w:pPr>
    </w:p>
    <w:p w14:paraId="47D0B24B" w14:textId="77777777" w:rsidR="009B3A48" w:rsidRPr="00FE0B34" w:rsidRDefault="00FE0B34" w:rsidP="00AC33C0">
      <w:pPr>
        <w:ind w:left="1418"/>
        <w:rPr>
          <w:sz w:val="22"/>
          <w:szCs w:val="22"/>
          <w:lang w:val="fr-BE"/>
        </w:rPr>
      </w:pPr>
      <w:r w:rsidRPr="00FE0B34">
        <w:rPr>
          <w:sz w:val="22"/>
          <w:szCs w:val="22"/>
          <w:lang w:val="fr-BE"/>
        </w:rPr>
        <w:t>Taux de gravité global</w:t>
      </w:r>
      <w:r w:rsidR="00AC33C0" w:rsidRPr="00FE0B34">
        <w:rPr>
          <w:sz w:val="22"/>
          <w:szCs w:val="22"/>
          <w:lang w:val="fr-BE"/>
        </w:rPr>
        <w:t xml:space="preserve"> (</w:t>
      </w:r>
      <w:r>
        <w:rPr>
          <w:sz w:val="22"/>
          <w:szCs w:val="22"/>
          <w:lang w:val="fr-BE"/>
        </w:rPr>
        <w:t>Tgg</w:t>
      </w:r>
      <w:r w:rsidR="00AC33C0" w:rsidRPr="00FE0B34">
        <w:rPr>
          <w:sz w:val="22"/>
          <w:szCs w:val="22"/>
          <w:lang w:val="fr-BE"/>
        </w:rPr>
        <w:t>)</w:t>
      </w:r>
      <w:r w:rsidR="009B3A48" w:rsidRPr="00FE0B34">
        <w:rPr>
          <w:sz w:val="22"/>
          <w:szCs w:val="22"/>
          <w:lang w:val="fr-BE"/>
        </w:rPr>
        <w:t xml:space="preserve"> = (C+E) x 1000/</w:t>
      </w:r>
      <w:r>
        <w:rPr>
          <w:sz w:val="22"/>
          <w:szCs w:val="22"/>
          <w:lang w:val="fr-BE"/>
        </w:rPr>
        <w:t>H</w:t>
      </w:r>
    </w:p>
    <w:p w14:paraId="47D0B24C" w14:textId="77777777" w:rsidR="009B3A48" w:rsidRPr="00FE0B34" w:rsidRDefault="009B3A48" w:rsidP="000325A1">
      <w:pPr>
        <w:rPr>
          <w:sz w:val="22"/>
          <w:szCs w:val="22"/>
          <w:lang w:val="fr-BE"/>
        </w:rPr>
      </w:pPr>
    </w:p>
    <w:p w14:paraId="47D0B24D" w14:textId="77777777" w:rsidR="009856C3" w:rsidRPr="00FE0B34" w:rsidRDefault="009856C3" w:rsidP="000325A1">
      <w:pPr>
        <w:rPr>
          <w:sz w:val="22"/>
          <w:szCs w:val="22"/>
          <w:lang w:val="fr-BE"/>
        </w:rPr>
      </w:pPr>
    </w:p>
    <w:p w14:paraId="47D0B24E" w14:textId="77777777" w:rsidR="009856C3" w:rsidRPr="00FE0B34" w:rsidRDefault="00FE0B34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lang w:val="fr-BE"/>
        </w:rPr>
      </w:pPr>
      <w:r w:rsidRPr="00FE0B34">
        <w:rPr>
          <w:b/>
          <w:sz w:val="22"/>
          <w:szCs w:val="22"/>
          <w:u w:val="single"/>
          <w:lang w:val="fr-BE"/>
        </w:rPr>
        <w:t>Renseignements sur les accidents survenus sur le chemin du travail</w:t>
      </w:r>
    </w:p>
    <w:p w14:paraId="47D0B24F" w14:textId="77777777" w:rsidR="009B3A48" w:rsidRDefault="009B3A48" w:rsidP="000325A1">
      <w:pPr>
        <w:rPr>
          <w:sz w:val="22"/>
          <w:szCs w:val="22"/>
          <w:lang w:val="fr-BE"/>
        </w:rPr>
      </w:pPr>
    </w:p>
    <w:p w14:paraId="47D0B250" w14:textId="6E053BA7" w:rsidR="00C035D0" w:rsidRDefault="00C035D0" w:rsidP="00C035D0">
      <w:pPr>
        <w:ind w:left="426"/>
        <w:rPr>
          <w:sz w:val="22"/>
          <w:szCs w:val="22"/>
          <w:lang w:val="fr-BE"/>
        </w:rPr>
      </w:pPr>
      <w:r w:rsidRPr="002E0F2A">
        <w:rPr>
          <w:color w:val="365F91" w:themeColor="accent1" w:themeShade="BF"/>
          <w:sz w:val="22"/>
          <w:szCs w:val="22"/>
          <w:lang w:val="fr-BE"/>
        </w:rPr>
        <w:t xml:space="preserve">Voir Volet 2 – </w:t>
      </w:r>
      <w:r>
        <w:rPr>
          <w:color w:val="365F91" w:themeColor="accent1" w:themeShade="BF"/>
          <w:sz w:val="22"/>
          <w:szCs w:val="22"/>
          <w:lang w:val="fr-BE"/>
        </w:rPr>
        <w:t>Unité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="005A0903">
        <w:rPr>
          <w:color w:val="365F91" w:themeColor="accent1" w:themeShade="BF"/>
          <w:lang w:val="fr-BE"/>
        </w:rPr>
        <w:t>ACOS Ops &amp; Trg</w:t>
      </w:r>
      <w:r w:rsidR="005A0903" w:rsidRPr="002E0F2A">
        <w:rPr>
          <w:color w:val="365F91" w:themeColor="accent1" w:themeShade="BF"/>
          <w:sz w:val="22"/>
          <w:szCs w:val="22"/>
          <w:lang w:val="fr-BE"/>
        </w:rPr>
        <w:t xml:space="preserve"> 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- </w:t>
      </w:r>
      <w:r>
        <w:rPr>
          <w:color w:val="365F91" w:themeColor="accent1" w:themeShade="BF"/>
          <w:sz w:val="22"/>
          <w:szCs w:val="22"/>
          <w:lang w:val="fr-BE"/>
        </w:rPr>
        <w:t>Annexe</w:t>
      </w:r>
      <w:r w:rsidRPr="002E0F2A">
        <w:rPr>
          <w:color w:val="365F91" w:themeColor="accent1" w:themeShade="BF"/>
          <w:sz w:val="22"/>
          <w:szCs w:val="22"/>
          <w:lang w:val="fr-BE"/>
        </w:rPr>
        <w:t xml:space="preserve"> A – Applicat</w:t>
      </w:r>
      <w:r>
        <w:rPr>
          <w:color w:val="365F91" w:themeColor="accent1" w:themeShade="BF"/>
          <w:sz w:val="22"/>
          <w:szCs w:val="22"/>
          <w:lang w:val="fr-BE"/>
        </w:rPr>
        <w:t>ion</w:t>
      </w:r>
    </w:p>
    <w:p w14:paraId="47D0B251" w14:textId="77777777" w:rsidR="00C035D0" w:rsidRPr="00221A43" w:rsidRDefault="00C035D0" w:rsidP="000325A1">
      <w:pPr>
        <w:rPr>
          <w:sz w:val="22"/>
          <w:szCs w:val="22"/>
          <w:lang w:val="fr-BE"/>
        </w:rPr>
      </w:pPr>
    </w:p>
    <w:p w14:paraId="47D0B252" w14:textId="77777777" w:rsidR="009B3A48" w:rsidRPr="00ED7AD4" w:rsidRDefault="00FB3822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Renseignements concernant la sécurité</w:t>
      </w:r>
    </w:p>
    <w:p w14:paraId="47D0B253" w14:textId="77777777" w:rsidR="009B3A48" w:rsidRDefault="009B3A48" w:rsidP="00ED7AD4">
      <w:pPr>
        <w:rPr>
          <w:sz w:val="22"/>
          <w:szCs w:val="22"/>
        </w:rPr>
      </w:pPr>
    </w:p>
    <w:p w14:paraId="7D5F8AA1" w14:textId="651A7C31" w:rsidR="00BF2CAA" w:rsidRDefault="00FB3822" w:rsidP="00BF2CAA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Mesures prises pour assurer la sécurité</w:t>
      </w:r>
    </w:p>
    <w:p w14:paraId="47D0B255" w14:textId="77777777" w:rsidR="009B3A48" w:rsidRPr="00FB3822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8072"/>
      </w:tblGrid>
      <w:tr w:rsidR="001325A6" w:rsidRPr="00055BC6" w14:paraId="47D0B258" w14:textId="77777777" w:rsidTr="00C035D0">
        <w:tc>
          <w:tcPr>
            <w:tcW w:w="776" w:type="dxa"/>
          </w:tcPr>
          <w:p w14:paraId="47D0B256" w14:textId="77777777" w:rsidR="009B3A48" w:rsidRPr="00FB3822" w:rsidRDefault="009B3A48" w:rsidP="00ED7AD4">
            <w:pPr>
              <w:rPr>
                <w:lang w:val="fr-BE"/>
              </w:rPr>
            </w:pP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47D0B257" w14:textId="77777777" w:rsidR="009B3A48" w:rsidRPr="00055BC6" w:rsidRDefault="00FB3822" w:rsidP="004115B3">
            <w:pPr>
              <w:jc w:val="center"/>
            </w:pPr>
            <w:r>
              <w:rPr>
                <w:sz w:val="22"/>
                <w:szCs w:val="22"/>
              </w:rPr>
              <w:t>Mesures prises</w:t>
            </w:r>
          </w:p>
        </w:tc>
      </w:tr>
      <w:tr w:rsidR="00EA5E15" w:rsidRPr="00055BC6" w14:paraId="47D0B25B" w14:textId="77777777" w:rsidTr="00C035D0">
        <w:tc>
          <w:tcPr>
            <w:tcW w:w="776" w:type="dxa"/>
          </w:tcPr>
          <w:p w14:paraId="47D0B259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47D0B25A" w14:textId="0583CB2B" w:rsidR="00EA5E15" w:rsidRPr="00055BC6" w:rsidRDefault="00C25D8B" w:rsidP="004E588F">
            <w:r>
              <w:t>Sensibilisation via SHP</w:t>
            </w:r>
          </w:p>
        </w:tc>
      </w:tr>
      <w:tr w:rsidR="00EA5E15" w:rsidRPr="00194ABB" w14:paraId="47D0B25E" w14:textId="77777777" w:rsidTr="00C035D0">
        <w:tc>
          <w:tcPr>
            <w:tcW w:w="776" w:type="dxa"/>
          </w:tcPr>
          <w:p w14:paraId="47D0B25C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47D0B25D" w14:textId="67EC9B1D" w:rsidR="00EA5E15" w:rsidRPr="00BF2CAA" w:rsidRDefault="00BF2CAA" w:rsidP="004E588F">
            <w:pPr>
              <w:rPr>
                <w:lang w:val="fr-BE"/>
              </w:rPr>
            </w:pPr>
            <w:r w:rsidRPr="00BF2CAA">
              <w:rPr>
                <w:lang w:val="fr-BE"/>
              </w:rPr>
              <w:t>Remarques formulées lors de constatation de Sit (potentiellement) dangereuses</w:t>
            </w:r>
          </w:p>
        </w:tc>
      </w:tr>
      <w:tr w:rsidR="00EA5E15" w:rsidRPr="00194ABB" w14:paraId="47D0B261" w14:textId="77777777" w:rsidTr="00C035D0">
        <w:tc>
          <w:tcPr>
            <w:tcW w:w="776" w:type="dxa"/>
          </w:tcPr>
          <w:p w14:paraId="47D0B25F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0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  <w:tr w:rsidR="00EA5E15" w:rsidRPr="00194ABB" w14:paraId="47D0B264" w14:textId="77777777" w:rsidTr="00C035D0">
        <w:tc>
          <w:tcPr>
            <w:tcW w:w="776" w:type="dxa"/>
          </w:tcPr>
          <w:p w14:paraId="47D0B262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3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  <w:tr w:rsidR="00EA5E15" w:rsidRPr="00194ABB" w14:paraId="47D0B267" w14:textId="77777777" w:rsidTr="00C035D0">
        <w:tc>
          <w:tcPr>
            <w:tcW w:w="776" w:type="dxa"/>
          </w:tcPr>
          <w:p w14:paraId="47D0B265" w14:textId="77777777" w:rsidR="00EA5E15" w:rsidRPr="00BF2CAA" w:rsidRDefault="00EA5E15" w:rsidP="00ED7AD4">
            <w:pPr>
              <w:rPr>
                <w:lang w:val="fr-BE"/>
              </w:rPr>
            </w:pPr>
          </w:p>
        </w:tc>
        <w:tc>
          <w:tcPr>
            <w:tcW w:w="8072" w:type="dxa"/>
            <w:shd w:val="clear" w:color="auto" w:fill="auto"/>
          </w:tcPr>
          <w:p w14:paraId="47D0B266" w14:textId="77777777" w:rsidR="00EA5E15" w:rsidRPr="00BF2CAA" w:rsidRDefault="00EA5E15" w:rsidP="004E588F">
            <w:pPr>
              <w:rPr>
                <w:lang w:val="fr-BE"/>
              </w:rPr>
            </w:pPr>
          </w:p>
        </w:tc>
      </w:tr>
    </w:tbl>
    <w:p w14:paraId="47D0B268" w14:textId="77777777" w:rsidR="009B3A48" w:rsidRPr="00BF2CAA" w:rsidRDefault="009B3A48" w:rsidP="00ED7AD4">
      <w:pPr>
        <w:rPr>
          <w:sz w:val="22"/>
          <w:szCs w:val="22"/>
          <w:lang w:val="fr-BE"/>
        </w:rPr>
      </w:pPr>
    </w:p>
    <w:p w14:paraId="47D0B269" w14:textId="77777777" w:rsidR="009E27D7" w:rsidRPr="00BF2CAA" w:rsidRDefault="009E27D7">
      <w:pPr>
        <w:rPr>
          <w:sz w:val="22"/>
          <w:szCs w:val="22"/>
          <w:lang w:val="fr-BE"/>
        </w:rPr>
      </w:pPr>
    </w:p>
    <w:p w14:paraId="47D0B26A" w14:textId="77777777" w:rsidR="009B3A48" w:rsidRPr="00C035D0" w:rsidRDefault="00FB3822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Suggestions faites pour assurer la sécurité, soumises au CCB, avec indication des suites qui y furent données.</w:t>
      </w:r>
    </w:p>
    <w:p w14:paraId="47D0B26B" w14:textId="77777777" w:rsidR="009B3A48" w:rsidRPr="00FB3822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47D0B26F" w14:textId="77777777" w:rsidTr="00C035D0">
        <w:tc>
          <w:tcPr>
            <w:tcW w:w="720" w:type="dxa"/>
          </w:tcPr>
          <w:p w14:paraId="47D0B26C" w14:textId="77777777" w:rsidR="009B3A48" w:rsidRPr="00FB3822" w:rsidRDefault="009B3A48" w:rsidP="00ED7AD4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</w:tcPr>
          <w:p w14:paraId="47D0B26D" w14:textId="77777777" w:rsidR="009B3A48" w:rsidRPr="004115B3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Suggestions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47D0B26E" w14:textId="77777777" w:rsidR="009B3A48" w:rsidRPr="004115B3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C70B83" w14:paraId="47D0B273" w14:textId="77777777" w:rsidTr="00C035D0">
        <w:tc>
          <w:tcPr>
            <w:tcW w:w="720" w:type="dxa"/>
          </w:tcPr>
          <w:p w14:paraId="47D0B270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47D0B271" w14:textId="7CDC9C18" w:rsidR="00C70B83" w:rsidRPr="004115B3" w:rsidRDefault="00080BE6" w:rsidP="004E588F">
            <w:r>
              <w:t>Voir PLP</w:t>
            </w:r>
          </w:p>
        </w:tc>
        <w:tc>
          <w:tcPr>
            <w:tcW w:w="3207" w:type="dxa"/>
            <w:shd w:val="clear" w:color="auto" w:fill="auto"/>
          </w:tcPr>
          <w:p w14:paraId="47D0B272" w14:textId="77777777" w:rsidR="00C70B83" w:rsidRPr="004115B3" w:rsidRDefault="00C70B83" w:rsidP="004E588F"/>
        </w:tc>
      </w:tr>
      <w:tr w:rsidR="00C70B83" w14:paraId="47D0B277" w14:textId="77777777" w:rsidTr="00C035D0">
        <w:tc>
          <w:tcPr>
            <w:tcW w:w="720" w:type="dxa"/>
          </w:tcPr>
          <w:p w14:paraId="47D0B274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47D0B275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6" w14:textId="77777777" w:rsidR="00C70B83" w:rsidRPr="004115B3" w:rsidRDefault="00C70B83" w:rsidP="00ED7AD4"/>
        </w:tc>
      </w:tr>
      <w:tr w:rsidR="00C70B83" w14:paraId="47D0B27B" w14:textId="77777777" w:rsidTr="00C035D0">
        <w:tc>
          <w:tcPr>
            <w:tcW w:w="720" w:type="dxa"/>
          </w:tcPr>
          <w:p w14:paraId="47D0B278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47D0B279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A" w14:textId="77777777" w:rsidR="00C70B83" w:rsidRPr="004115B3" w:rsidRDefault="00C70B83" w:rsidP="00ED7AD4"/>
        </w:tc>
      </w:tr>
      <w:tr w:rsidR="00C70B83" w14:paraId="47D0B27F" w14:textId="77777777" w:rsidTr="00C035D0">
        <w:tc>
          <w:tcPr>
            <w:tcW w:w="720" w:type="dxa"/>
          </w:tcPr>
          <w:p w14:paraId="47D0B27C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47D0B27D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7E" w14:textId="77777777" w:rsidR="00C70B83" w:rsidRPr="004115B3" w:rsidRDefault="00C70B83" w:rsidP="00ED7AD4"/>
        </w:tc>
      </w:tr>
      <w:tr w:rsidR="00C70B83" w14:paraId="47D0B283" w14:textId="77777777" w:rsidTr="00C035D0">
        <w:tc>
          <w:tcPr>
            <w:tcW w:w="720" w:type="dxa"/>
          </w:tcPr>
          <w:p w14:paraId="47D0B280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47D0B281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82" w14:textId="77777777" w:rsidR="00C70B83" w:rsidRPr="004115B3" w:rsidRDefault="00C70B83" w:rsidP="00ED7AD4"/>
        </w:tc>
      </w:tr>
      <w:tr w:rsidR="00C70B83" w14:paraId="47D0B287" w14:textId="77777777" w:rsidTr="00C035D0">
        <w:tc>
          <w:tcPr>
            <w:tcW w:w="720" w:type="dxa"/>
          </w:tcPr>
          <w:p w14:paraId="47D0B284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47D0B285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47D0B286" w14:textId="77777777" w:rsidR="00C70B83" w:rsidRPr="004115B3" w:rsidRDefault="00C70B83" w:rsidP="00ED7AD4"/>
        </w:tc>
      </w:tr>
    </w:tbl>
    <w:p w14:paraId="47D0B288" w14:textId="77777777" w:rsidR="009B3A48" w:rsidRDefault="009B3A48" w:rsidP="00ED7AD4">
      <w:pPr>
        <w:rPr>
          <w:sz w:val="22"/>
          <w:szCs w:val="22"/>
        </w:rPr>
      </w:pPr>
    </w:p>
    <w:p w14:paraId="47D0B289" w14:textId="77777777" w:rsidR="00C035D0" w:rsidRDefault="00C035D0" w:rsidP="00ED7AD4">
      <w:pPr>
        <w:rPr>
          <w:sz w:val="22"/>
          <w:szCs w:val="22"/>
        </w:rPr>
      </w:pPr>
    </w:p>
    <w:p w14:paraId="47D0B28A" w14:textId="77777777" w:rsidR="009B3A48" w:rsidRPr="00C035D0" w:rsidRDefault="00A42BBC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Nombre de contrôles obligatoires effectués par des organismes agréés</w:t>
      </w:r>
    </w:p>
    <w:p w14:paraId="47D0B28B" w14:textId="77777777" w:rsidR="009B3A48" w:rsidRPr="00A42BBC" w:rsidRDefault="009B3A48" w:rsidP="00ED7AD4">
      <w:pPr>
        <w:rPr>
          <w:sz w:val="22"/>
          <w:szCs w:val="22"/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620"/>
        <w:gridCol w:w="1620"/>
        <w:gridCol w:w="1052"/>
      </w:tblGrid>
      <w:tr w:rsidR="001325A6" w:rsidRPr="00055BC6" w14:paraId="47D0B290" w14:textId="77777777" w:rsidTr="00C035D0">
        <w:tc>
          <w:tcPr>
            <w:tcW w:w="4500" w:type="dxa"/>
          </w:tcPr>
          <w:p w14:paraId="47D0B28C" w14:textId="77777777" w:rsidR="009B3A48" w:rsidRPr="00A42BBC" w:rsidRDefault="00A42BBC" w:rsidP="004115B3">
            <w:pPr>
              <w:jc w:val="center"/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>Nature des appareils ou installations contr</w:t>
            </w:r>
            <w:r>
              <w:rPr>
                <w:sz w:val="22"/>
                <w:szCs w:val="22"/>
                <w:lang w:val="fr-BE"/>
              </w:rPr>
              <w:t>ôlés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7D0B28D" w14:textId="77777777" w:rsidR="009B3A48" w:rsidRPr="00055BC6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Nombre à contrôler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7D0B28E" w14:textId="77777777" w:rsidR="009B3A48" w:rsidRPr="00055BC6" w:rsidRDefault="00A42BBC" w:rsidP="004115B3">
            <w:pPr>
              <w:jc w:val="center"/>
            </w:pPr>
            <w:r>
              <w:rPr>
                <w:sz w:val="22"/>
                <w:szCs w:val="22"/>
              </w:rPr>
              <w:t>Nombre contrôlé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47D0B28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C70B83" w:rsidRPr="00194ABB" w14:paraId="47D0B295" w14:textId="77777777" w:rsidTr="00C035D0">
        <w:tc>
          <w:tcPr>
            <w:tcW w:w="4500" w:type="dxa"/>
          </w:tcPr>
          <w:p w14:paraId="47D0B291" w14:textId="6F532F7D" w:rsidR="00C70B83" w:rsidRPr="00A42BBC" w:rsidRDefault="00157798" w:rsidP="00ED7AD4">
            <w:pPr>
              <w:rPr>
                <w:lang w:val="fr-BE"/>
              </w:rPr>
            </w:pPr>
            <w:r>
              <w:rPr>
                <w:noProof/>
                <w:sz w:val="22"/>
                <w:szCs w:val="22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51D2E2" wp14:editId="162F1BE9">
                      <wp:simplePos x="0" y="0"/>
                      <wp:positionH relativeFrom="column">
                        <wp:posOffset>2756176</wp:posOffset>
                      </wp:positionH>
                      <wp:positionV relativeFrom="paragraph">
                        <wp:posOffset>222802</wp:posOffset>
                      </wp:positionV>
                      <wp:extent cx="2735249" cy="556591"/>
                      <wp:effectExtent l="0" t="0" r="27305" b="1524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5249" cy="5565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6A42EA" w14:textId="284E6E05" w:rsidR="00157798" w:rsidRPr="00157798" w:rsidRDefault="00157798" w:rsidP="00157798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 w:rsidRPr="00157798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Voir CR Comd QRE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51D2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7pt;margin-top:17.55pt;width:215.35pt;height:4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" fillcolor="white [3201]" strokeweight=".5pt">
                      <v:textbox>
                        <w:txbxContent>
                          <w:p w14:paraId="0E6A42EA" w14:textId="284E6E05" w:rsidR="00157798" w:rsidRPr="00157798" w:rsidRDefault="00157798" w:rsidP="00157798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 w:rsidRPr="00157798">
                              <w:rPr>
                                <w:b/>
                                <w:sz w:val="32"/>
                                <w:lang w:val="fr-BE"/>
                              </w:rPr>
                              <w:t>Voir CR Comd QRE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2BBC" w:rsidRPr="00A42BBC">
              <w:rPr>
                <w:sz w:val="22"/>
                <w:szCs w:val="22"/>
                <w:lang w:val="fr-BE"/>
              </w:rPr>
              <w:t>Appareils de levage (ascenseurs, grues, nacelles élévatrices, …)</w:t>
            </w:r>
          </w:p>
        </w:tc>
        <w:tc>
          <w:tcPr>
            <w:tcW w:w="1620" w:type="dxa"/>
            <w:shd w:val="clear" w:color="auto" w:fill="auto"/>
          </w:tcPr>
          <w:p w14:paraId="47D0B292" w14:textId="00B82F6C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3" w14:textId="499177C5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4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194ABB" w14:paraId="47D0B29A" w14:textId="77777777" w:rsidTr="00C035D0">
        <w:tc>
          <w:tcPr>
            <w:tcW w:w="4500" w:type="dxa"/>
          </w:tcPr>
          <w:p w14:paraId="47D0B296" w14:textId="77777777" w:rsidR="00C70B83" w:rsidRPr="00A42BBC" w:rsidRDefault="00A42BBC" w:rsidP="00ED7AD4">
            <w:pPr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>Installations électriques à haute tension</w:t>
            </w:r>
          </w:p>
        </w:tc>
        <w:tc>
          <w:tcPr>
            <w:tcW w:w="1620" w:type="dxa"/>
            <w:shd w:val="clear" w:color="auto" w:fill="auto"/>
          </w:tcPr>
          <w:p w14:paraId="47D0B297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8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9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194ABB" w14:paraId="47D0B29F" w14:textId="77777777" w:rsidTr="00C035D0">
        <w:tc>
          <w:tcPr>
            <w:tcW w:w="4500" w:type="dxa"/>
          </w:tcPr>
          <w:p w14:paraId="47D0B29B" w14:textId="77777777" w:rsidR="00C70B83" w:rsidRPr="00A42BBC" w:rsidRDefault="00A42BBC" w:rsidP="00A42BBC">
            <w:pPr>
              <w:rPr>
                <w:lang w:val="fr-BE"/>
              </w:rPr>
            </w:pPr>
            <w:r w:rsidRPr="00A42BBC">
              <w:rPr>
                <w:sz w:val="22"/>
                <w:szCs w:val="22"/>
                <w:lang w:val="fr-BE"/>
              </w:rPr>
              <w:t xml:space="preserve">Installations électriques à </w:t>
            </w:r>
            <w:r>
              <w:rPr>
                <w:sz w:val="22"/>
                <w:szCs w:val="22"/>
                <w:lang w:val="fr-BE"/>
              </w:rPr>
              <w:t>basse</w:t>
            </w:r>
            <w:r w:rsidRPr="00A42BBC">
              <w:rPr>
                <w:sz w:val="22"/>
                <w:szCs w:val="22"/>
                <w:lang w:val="fr-BE"/>
              </w:rPr>
              <w:t xml:space="preserve"> tension</w:t>
            </w:r>
          </w:p>
        </w:tc>
        <w:tc>
          <w:tcPr>
            <w:tcW w:w="1620" w:type="dxa"/>
            <w:shd w:val="clear" w:color="auto" w:fill="auto"/>
          </w:tcPr>
          <w:p w14:paraId="47D0B29C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620" w:type="dxa"/>
            <w:shd w:val="clear" w:color="auto" w:fill="auto"/>
          </w:tcPr>
          <w:p w14:paraId="47D0B29D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  <w:tc>
          <w:tcPr>
            <w:tcW w:w="1052" w:type="dxa"/>
            <w:shd w:val="clear" w:color="auto" w:fill="auto"/>
          </w:tcPr>
          <w:p w14:paraId="47D0B29E" w14:textId="77777777" w:rsidR="00C70B83" w:rsidRPr="00A42BBC" w:rsidRDefault="00C70B83" w:rsidP="004E588F">
            <w:pPr>
              <w:jc w:val="center"/>
              <w:rPr>
                <w:lang w:val="fr-BE"/>
              </w:rPr>
            </w:pPr>
          </w:p>
        </w:tc>
      </w:tr>
      <w:tr w:rsidR="00C70B83" w:rsidRPr="00055BC6" w14:paraId="47D0B2A4" w14:textId="77777777" w:rsidTr="00C035D0">
        <w:tc>
          <w:tcPr>
            <w:tcW w:w="4500" w:type="dxa"/>
          </w:tcPr>
          <w:p w14:paraId="47D0B2A0" w14:textId="77777777" w:rsidR="00C70B83" w:rsidRPr="00055BC6" w:rsidRDefault="00A42BBC" w:rsidP="00ED7AD4">
            <w:r>
              <w:rPr>
                <w:sz w:val="22"/>
                <w:szCs w:val="22"/>
              </w:rPr>
              <w:t>Appareils à vapeur</w:t>
            </w:r>
          </w:p>
        </w:tc>
        <w:tc>
          <w:tcPr>
            <w:tcW w:w="1620" w:type="dxa"/>
            <w:shd w:val="clear" w:color="auto" w:fill="auto"/>
          </w:tcPr>
          <w:p w14:paraId="47D0B2A1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2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3" w14:textId="77777777" w:rsidR="00C70B83" w:rsidRPr="00055BC6" w:rsidRDefault="00C70B83" w:rsidP="004E588F">
            <w:pPr>
              <w:jc w:val="center"/>
            </w:pPr>
          </w:p>
        </w:tc>
      </w:tr>
      <w:tr w:rsidR="00C70B83" w:rsidRPr="00055BC6" w14:paraId="47D0B2A9" w14:textId="77777777" w:rsidTr="00C035D0">
        <w:tc>
          <w:tcPr>
            <w:tcW w:w="4500" w:type="dxa"/>
          </w:tcPr>
          <w:p w14:paraId="47D0B2A5" w14:textId="77777777" w:rsidR="00C70B83" w:rsidRPr="00055BC6" w:rsidRDefault="00A42BBC" w:rsidP="00ED7AD4">
            <w:r>
              <w:rPr>
                <w:sz w:val="22"/>
                <w:szCs w:val="22"/>
              </w:rPr>
              <w:t>Matériel d’extinction</w:t>
            </w:r>
          </w:p>
        </w:tc>
        <w:tc>
          <w:tcPr>
            <w:tcW w:w="1620" w:type="dxa"/>
            <w:shd w:val="clear" w:color="auto" w:fill="auto"/>
          </w:tcPr>
          <w:p w14:paraId="47D0B2A6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7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8" w14:textId="77777777" w:rsidR="00C70B83" w:rsidRPr="00055BC6" w:rsidRDefault="00C70B83" w:rsidP="004E588F">
            <w:pPr>
              <w:jc w:val="center"/>
            </w:pPr>
          </w:p>
        </w:tc>
      </w:tr>
      <w:tr w:rsidR="00C70B83" w:rsidRPr="00055BC6" w14:paraId="47D0B2AE" w14:textId="77777777" w:rsidTr="00C035D0">
        <w:tc>
          <w:tcPr>
            <w:tcW w:w="4500" w:type="dxa"/>
          </w:tcPr>
          <w:p w14:paraId="47D0B2AA" w14:textId="77777777" w:rsidR="00C70B83" w:rsidRPr="00055BC6" w:rsidRDefault="00A42BBC" w:rsidP="00A42BBC">
            <w:r w:rsidRPr="00221A43">
              <w:rPr>
                <w:sz w:val="22"/>
                <w:szCs w:val="22"/>
                <w:lang w:val="fr-BE"/>
              </w:rPr>
              <w:t>Autres</w:t>
            </w:r>
            <w:r w:rsidR="00C70B83" w:rsidRPr="00221A43">
              <w:rPr>
                <w:sz w:val="22"/>
                <w:szCs w:val="22"/>
                <w:lang w:val="fr-BE"/>
              </w:rPr>
              <w:t xml:space="preserve"> (</w:t>
            </w:r>
            <w:r w:rsidRPr="00221A43">
              <w:rPr>
                <w:sz w:val="22"/>
                <w:szCs w:val="22"/>
                <w:lang w:val="fr-BE"/>
              </w:rPr>
              <w:t xml:space="preserve">p. ex. Harnais, ceintures, …) </w:t>
            </w:r>
            <w:r w:rsidR="00C70B83" w:rsidRPr="00055BC6">
              <w:rPr>
                <w:sz w:val="22"/>
                <w:szCs w:val="22"/>
              </w:rPr>
              <w:t>……</w:t>
            </w:r>
          </w:p>
        </w:tc>
        <w:tc>
          <w:tcPr>
            <w:tcW w:w="1620" w:type="dxa"/>
            <w:shd w:val="clear" w:color="auto" w:fill="auto"/>
          </w:tcPr>
          <w:p w14:paraId="47D0B2AB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47D0B2AC" w14:textId="77777777" w:rsidR="00C70B83" w:rsidRPr="00055BC6" w:rsidRDefault="00C70B83" w:rsidP="004E588F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47D0B2AD" w14:textId="77777777" w:rsidR="00C70B83" w:rsidRPr="00055BC6" w:rsidRDefault="00C70B83" w:rsidP="004E588F">
            <w:pPr>
              <w:jc w:val="center"/>
            </w:pPr>
          </w:p>
        </w:tc>
      </w:tr>
    </w:tbl>
    <w:p w14:paraId="47D0B2AF" w14:textId="77777777" w:rsidR="009B3A48" w:rsidRPr="00055BC6" w:rsidRDefault="009B3A48" w:rsidP="00ED7AD4">
      <w:pPr>
        <w:rPr>
          <w:sz w:val="22"/>
          <w:szCs w:val="22"/>
        </w:rPr>
      </w:pPr>
    </w:p>
    <w:p w14:paraId="47D0B2B0" w14:textId="77777777" w:rsidR="00647A25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</w:t>
      </w:r>
      <w:r w:rsidR="00647A25" w:rsidRPr="00C035D0">
        <w:rPr>
          <w:sz w:val="22"/>
          <w:szCs w:val="22"/>
          <w:lang w:val="fr-BE"/>
        </w:rPr>
        <w:t xml:space="preserve"> 1</w:t>
      </w:r>
    </w:p>
    <w:p w14:paraId="47D0B2B1" w14:textId="270DA9DE" w:rsidR="00647A25" w:rsidRPr="00A42BBC" w:rsidRDefault="00C25D8B" w:rsidP="003165B5">
      <w:pPr>
        <w:ind w:left="1418" w:hanging="284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SOMATI</w:t>
      </w:r>
    </w:p>
    <w:p w14:paraId="47D0B2B2" w14:textId="77777777" w:rsidR="003165B5" w:rsidRPr="00A42BBC" w:rsidRDefault="003165B5" w:rsidP="003165B5">
      <w:pPr>
        <w:ind w:left="1418" w:hanging="284"/>
        <w:rPr>
          <w:sz w:val="22"/>
          <w:szCs w:val="22"/>
          <w:lang w:val="fr-BE"/>
        </w:rPr>
      </w:pPr>
    </w:p>
    <w:p w14:paraId="47D0B2B3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4" w14:textId="77777777" w:rsidR="00A42BBC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 2</w:t>
      </w:r>
    </w:p>
    <w:p w14:paraId="47D0B2B5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6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7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8" w14:textId="77777777" w:rsidR="00A42BBC" w:rsidRPr="00C035D0" w:rsidRDefault="00A42BBC" w:rsidP="00A42BBC">
      <w:pPr>
        <w:pStyle w:val="ListParagraph"/>
        <w:numPr>
          <w:ilvl w:val="3"/>
          <w:numId w:val="14"/>
        </w:numPr>
        <w:tabs>
          <w:tab w:val="clear" w:pos="928"/>
          <w:tab w:val="num" w:pos="1418"/>
        </w:tabs>
        <w:ind w:left="1418" w:hanging="567"/>
        <w:rPr>
          <w:sz w:val="22"/>
          <w:szCs w:val="22"/>
          <w:lang w:val="fr-BE"/>
        </w:rPr>
      </w:pPr>
      <w:r w:rsidRPr="00C035D0">
        <w:rPr>
          <w:sz w:val="22"/>
          <w:szCs w:val="22"/>
          <w:lang w:val="fr-BE"/>
        </w:rPr>
        <w:t>Nom et adresse de l’organisme 3</w:t>
      </w:r>
    </w:p>
    <w:p w14:paraId="47D0B2B9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A" w14:textId="77777777" w:rsidR="00647A25" w:rsidRPr="00A42BBC" w:rsidRDefault="00647A25" w:rsidP="003165B5">
      <w:pPr>
        <w:ind w:left="1418" w:hanging="284"/>
        <w:rPr>
          <w:sz w:val="22"/>
          <w:szCs w:val="22"/>
          <w:lang w:val="fr-BE"/>
        </w:rPr>
      </w:pPr>
    </w:p>
    <w:p w14:paraId="47D0B2BB" w14:textId="5DB002B4" w:rsidR="009B3A48" w:rsidRPr="00BF2CAA" w:rsidRDefault="00BF2CAA" w:rsidP="00BF2CAA">
      <w:pPr>
        <w:pStyle w:val="ListParagraph"/>
        <w:numPr>
          <w:ilvl w:val="0"/>
          <w:numId w:val="44"/>
        </w:numPr>
        <w:rPr>
          <w:sz w:val="22"/>
          <w:szCs w:val="22"/>
          <w:highlight w:val="yellow"/>
          <w:lang w:val="fr-BE"/>
        </w:rPr>
      </w:pPr>
      <w:r w:rsidRPr="00BF2CAA">
        <w:rPr>
          <w:sz w:val="22"/>
          <w:szCs w:val="22"/>
          <w:highlight w:val="yellow"/>
          <w:lang w:val="fr-BE"/>
        </w:rPr>
        <w:t>Ctl Mat anti-incendie en cours avec les documents reçu</w:t>
      </w:r>
      <w:r>
        <w:rPr>
          <w:sz w:val="22"/>
          <w:szCs w:val="22"/>
          <w:highlight w:val="yellow"/>
          <w:lang w:val="fr-BE"/>
        </w:rPr>
        <w:t>s</w:t>
      </w:r>
      <w:r w:rsidRPr="00BF2CAA">
        <w:rPr>
          <w:sz w:val="22"/>
          <w:szCs w:val="22"/>
          <w:highlight w:val="yellow"/>
          <w:lang w:val="fr-BE"/>
        </w:rPr>
        <w:t xml:space="preserve"> en Aou 2018.  CR sera envoyé séparément au SLPPT8 et annexé au prochain CR Trim</w:t>
      </w:r>
    </w:p>
    <w:p w14:paraId="40637FE7" w14:textId="398C1B01" w:rsidR="00F36206" w:rsidRDefault="00F36206" w:rsidP="00F36206">
      <w:pPr>
        <w:rPr>
          <w:color w:val="1F497D"/>
          <w:lang w:val="fr-BE"/>
        </w:rPr>
      </w:pPr>
    </w:p>
    <w:p w14:paraId="442EA40C" w14:textId="77777777" w:rsidR="00F36206" w:rsidRDefault="00A25AF5" w:rsidP="00F36206">
      <w:pPr>
        <w:pStyle w:val="ListParagraph"/>
        <w:numPr>
          <w:ilvl w:val="0"/>
          <w:numId w:val="44"/>
        </w:numPr>
        <w:contextualSpacing w:val="0"/>
        <w:rPr>
          <w:color w:val="1F497D"/>
          <w:lang w:val="en-US"/>
        </w:rPr>
      </w:pPr>
      <w:hyperlink r:id="rId10" w:history="1">
        <w:r w:rsidR="00F36206">
          <w:rPr>
            <w:rStyle w:val="Hyperlink"/>
          </w:rPr>
          <w:t>Trim Ctl mobiele blusmiddelen</w:t>
        </w:r>
      </w:hyperlink>
    </w:p>
    <w:p w14:paraId="4C58461D" w14:textId="77777777" w:rsidR="00F36206" w:rsidRDefault="00A25AF5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1" w:history="1">
        <w:r w:rsidR="00F36206">
          <w:rPr>
            <w:rStyle w:val="Hyperlink"/>
          </w:rPr>
          <w:t>Checklist Ctl muurhaspel</w:t>
        </w:r>
      </w:hyperlink>
    </w:p>
    <w:p w14:paraId="718693A2" w14:textId="77777777" w:rsidR="00F36206" w:rsidRDefault="00A25AF5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2" w:history="1">
        <w:r w:rsidR="00F36206">
          <w:rPr>
            <w:rStyle w:val="Hyperlink"/>
          </w:rPr>
          <w:t>Checklist Ctl muurhydrant</w:t>
        </w:r>
      </w:hyperlink>
    </w:p>
    <w:p w14:paraId="52DAAA88" w14:textId="77777777" w:rsidR="00F36206" w:rsidRDefault="00A25AF5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3" w:history="1">
        <w:r w:rsidR="00F36206">
          <w:rPr>
            <w:rStyle w:val="Hyperlink"/>
          </w:rPr>
          <w:t>Checklist initiële inventaris muurhaspel</w:t>
        </w:r>
      </w:hyperlink>
    </w:p>
    <w:p w14:paraId="29CD06D6" w14:textId="77777777" w:rsidR="00F36206" w:rsidRDefault="00A25AF5" w:rsidP="00F36206">
      <w:pPr>
        <w:pStyle w:val="ListParagraph"/>
        <w:numPr>
          <w:ilvl w:val="0"/>
          <w:numId w:val="44"/>
        </w:numPr>
        <w:contextualSpacing w:val="0"/>
        <w:rPr>
          <w:color w:val="1F497D"/>
        </w:rPr>
      </w:pPr>
      <w:hyperlink r:id="rId14" w:history="1">
        <w:r w:rsidR="00F36206">
          <w:rPr>
            <w:rStyle w:val="Hyperlink"/>
          </w:rPr>
          <w:t>Checklist initiële inventaris muurhydrant</w:t>
        </w:r>
      </w:hyperlink>
    </w:p>
    <w:p w14:paraId="47D0B2BD" w14:textId="77777777" w:rsidR="003165B5" w:rsidRPr="00A42BBC" w:rsidRDefault="003165B5">
      <w:pPr>
        <w:rPr>
          <w:b/>
          <w:u w:val="single"/>
          <w:lang w:val="fr-BE"/>
        </w:rPr>
      </w:pPr>
    </w:p>
    <w:p w14:paraId="47D0B2BE" w14:textId="77777777" w:rsidR="009B3A48" w:rsidRPr="003013DE" w:rsidRDefault="00050160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050160">
        <w:rPr>
          <w:b/>
          <w:u w:val="single"/>
          <w:lang w:val="fr-BE"/>
        </w:rPr>
        <w:t>Renseignements relatifs à la santé des</w:t>
      </w:r>
      <w:r w:rsidR="003013DE">
        <w:rPr>
          <w:b/>
          <w:u w:val="single"/>
          <w:lang w:val="fr-BE"/>
        </w:rPr>
        <w:t xml:space="preserve"> travailleurs</w:t>
      </w:r>
    </w:p>
    <w:p w14:paraId="47D0B2BF" w14:textId="77777777" w:rsidR="009B3A48" w:rsidRPr="003013DE" w:rsidRDefault="009B3A48">
      <w:pPr>
        <w:rPr>
          <w:lang w:val="fr-BE"/>
        </w:rPr>
      </w:pPr>
    </w:p>
    <w:p w14:paraId="47D0B2C0" w14:textId="77777777" w:rsidR="009B3A48" w:rsidRPr="00C035D0" w:rsidRDefault="003013DE" w:rsidP="00D91E3D">
      <w:pPr>
        <w:ind w:left="360"/>
        <w:rPr>
          <w:color w:val="FF0000"/>
          <w:lang w:val="fr-BE"/>
        </w:rPr>
      </w:pPr>
      <w:r w:rsidRPr="00C035D0">
        <w:rPr>
          <w:color w:val="FF0000"/>
          <w:lang w:val="fr-BE"/>
        </w:rPr>
        <w:t>Les renseignements sont repris à l’annexe C dur volet 1 du RA</w:t>
      </w:r>
    </w:p>
    <w:p w14:paraId="47D0B2C1" w14:textId="77777777" w:rsidR="009B3A48" w:rsidRDefault="009B3A48">
      <w:pPr>
        <w:rPr>
          <w:lang w:val="fr-BE"/>
        </w:rPr>
      </w:pPr>
    </w:p>
    <w:p w14:paraId="47D0B2C2" w14:textId="77777777" w:rsidR="00B6204C" w:rsidRDefault="00B6204C">
      <w:pPr>
        <w:rPr>
          <w:lang w:val="fr-BE"/>
        </w:rPr>
      </w:pPr>
    </w:p>
    <w:p w14:paraId="47D0B2C3" w14:textId="77777777" w:rsidR="00B6204C" w:rsidRPr="003013DE" w:rsidRDefault="00B6204C">
      <w:pPr>
        <w:rPr>
          <w:lang w:val="fr-BE"/>
        </w:rPr>
      </w:pPr>
    </w:p>
    <w:p w14:paraId="47D0B2C4" w14:textId="77777777" w:rsidR="009B3A48" w:rsidRPr="003013DE" w:rsidRDefault="003013DE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3013DE">
        <w:rPr>
          <w:b/>
          <w:u w:val="single"/>
          <w:lang w:val="fr-BE"/>
        </w:rPr>
        <w:t>Renseignements concernant l’hygiène du travail et des lieux de travail</w:t>
      </w:r>
    </w:p>
    <w:p w14:paraId="47D0B2C5" w14:textId="77777777" w:rsidR="009B3A48" w:rsidRPr="003013DE" w:rsidRDefault="009B3A48" w:rsidP="00D91E3D">
      <w:pPr>
        <w:rPr>
          <w:b/>
          <w:u w:val="single"/>
          <w:lang w:val="fr-BE"/>
        </w:rPr>
      </w:pPr>
    </w:p>
    <w:p w14:paraId="47D0B2C6" w14:textId="77777777" w:rsidR="009B3A48" w:rsidRPr="003013DE" w:rsidRDefault="003013DE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  <w:lang w:val="fr-BE"/>
        </w:rPr>
      </w:pPr>
      <w:r w:rsidRPr="003013DE">
        <w:rPr>
          <w:sz w:val="22"/>
          <w:szCs w:val="22"/>
          <w:lang w:val="fr-BE"/>
        </w:rPr>
        <w:t>Mesures prises en vue d’améliorer l’hygiène du travail et des lieux de travail.</w:t>
      </w:r>
    </w:p>
    <w:p w14:paraId="47D0B2C7" w14:textId="77777777" w:rsidR="009B3A48" w:rsidRPr="003013DE" w:rsidRDefault="009B3A48" w:rsidP="003A385F">
      <w:pPr>
        <w:rPr>
          <w:sz w:val="22"/>
          <w:szCs w:val="22"/>
          <w:lang w:val="fr-BE"/>
        </w:rPr>
      </w:pPr>
    </w:p>
    <w:p w14:paraId="47D0B2C8" w14:textId="77777777" w:rsidR="009B3A48" w:rsidRPr="00C035D0" w:rsidRDefault="003013DE" w:rsidP="003A385F">
      <w:pPr>
        <w:ind w:left="720"/>
        <w:rPr>
          <w:color w:val="FF0000"/>
          <w:sz w:val="22"/>
          <w:szCs w:val="22"/>
          <w:lang w:val="fr-BE"/>
        </w:rPr>
      </w:pPr>
      <w:r w:rsidRPr="00C035D0">
        <w:rPr>
          <w:color w:val="FF0000"/>
          <w:lang w:val="fr-BE"/>
        </w:rPr>
        <w:t>Les renseignements sont repris à l’annexe C dur volet 1 du RA</w:t>
      </w:r>
    </w:p>
    <w:p w14:paraId="47D0B2C9" w14:textId="77777777" w:rsidR="009B3A48" w:rsidRPr="003013DE" w:rsidRDefault="009B3A48">
      <w:pPr>
        <w:rPr>
          <w:lang w:val="fr-BE"/>
        </w:rPr>
      </w:pPr>
    </w:p>
    <w:p w14:paraId="47D0B2CA" w14:textId="28317A0E" w:rsidR="009B3A48" w:rsidRPr="00C035D0" w:rsidRDefault="003013DE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Suggestions fa</w:t>
      </w:r>
      <w:r w:rsidR="00BC2E2D">
        <w:rPr>
          <w:lang w:val="fr-BE"/>
        </w:rPr>
        <w:t xml:space="preserve">ites en matière de salubrité et </w:t>
      </w:r>
      <w:r w:rsidRPr="00C035D0">
        <w:rPr>
          <w:lang w:val="fr-BE"/>
        </w:rPr>
        <w:t>d’hygiène du travail, soumises au CCB, avec indication des suites qui y furent données selon qu’elles émanent :</w:t>
      </w:r>
    </w:p>
    <w:p w14:paraId="47D0B2CB" w14:textId="5C787328" w:rsidR="009B3A48" w:rsidRPr="003013DE" w:rsidRDefault="00F36206" w:rsidP="003A385F">
      <w:pPr>
        <w:rPr>
          <w:lang w:val="fr-BE"/>
        </w:rPr>
      </w:pPr>
      <w:r>
        <w:rPr>
          <w:lang w:val="fr-BE"/>
        </w:rPr>
        <w:br w:type="column"/>
      </w:r>
    </w:p>
    <w:p w14:paraId="47D0B2CC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C035D0">
        <w:t>De l’employeu</w:t>
      </w:r>
      <w:r w:rsidR="009B3A48" w:rsidRPr="00C035D0">
        <w:t>r</w:t>
      </w:r>
    </w:p>
    <w:p w14:paraId="47D0B2CD" w14:textId="77777777" w:rsidR="009B3A48" w:rsidRDefault="009B3A48" w:rsidP="003A385F">
      <w:pPr>
        <w:ind w:left="1080"/>
      </w:pPr>
    </w:p>
    <w:p w14:paraId="47D0B2CE" w14:textId="77777777" w:rsidR="00EB1A68" w:rsidRDefault="00EB1A68" w:rsidP="003A385F">
      <w:pPr>
        <w:ind w:left="1080"/>
      </w:pPr>
    </w:p>
    <w:p w14:paraId="47D0B2CF" w14:textId="77777777" w:rsidR="009B3A48" w:rsidRDefault="009B3A48" w:rsidP="003A385F">
      <w:pPr>
        <w:ind w:left="1080"/>
      </w:pPr>
    </w:p>
    <w:p w14:paraId="47D0B2D0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C035D0">
        <w:t>Des représentants des travailleurs</w:t>
      </w:r>
    </w:p>
    <w:p w14:paraId="47D0B2D1" w14:textId="77777777" w:rsidR="009B3A48" w:rsidRDefault="009B3A48" w:rsidP="003A385F">
      <w:pPr>
        <w:ind w:left="1080"/>
      </w:pPr>
    </w:p>
    <w:p w14:paraId="47D0B2D2" w14:textId="77777777" w:rsidR="00EB1A68" w:rsidRDefault="00EB1A68" w:rsidP="003A385F">
      <w:pPr>
        <w:ind w:left="1080"/>
      </w:pPr>
    </w:p>
    <w:p w14:paraId="47D0B2D3" w14:textId="77777777" w:rsidR="00EB1A68" w:rsidRDefault="00EB1A68" w:rsidP="003A385F">
      <w:pPr>
        <w:ind w:left="1080"/>
      </w:pPr>
    </w:p>
    <w:p w14:paraId="47D0B2D4" w14:textId="77777777" w:rsidR="009B3A48" w:rsidRDefault="009B3A48"/>
    <w:p w14:paraId="47D0B2D5" w14:textId="77777777" w:rsidR="009B3A48" w:rsidRPr="00C035D0" w:rsidRDefault="00485A86" w:rsidP="003A385F">
      <w:pPr>
        <w:numPr>
          <w:ilvl w:val="3"/>
          <w:numId w:val="14"/>
        </w:numPr>
        <w:tabs>
          <w:tab w:val="num" w:pos="1080"/>
        </w:tabs>
        <w:ind w:left="1080"/>
        <w:rPr>
          <w:lang w:val="fr-BE"/>
        </w:rPr>
      </w:pPr>
      <w:r w:rsidRPr="00C035D0">
        <w:rPr>
          <w:lang w:val="fr-BE"/>
        </w:rPr>
        <w:t>Du conseiller en prévention-médecin du travail</w:t>
      </w:r>
    </w:p>
    <w:p w14:paraId="47D0B2D6" w14:textId="77777777" w:rsidR="009B3A48" w:rsidRPr="00485A86" w:rsidRDefault="009B3A48" w:rsidP="003A385F">
      <w:pPr>
        <w:ind w:left="1080"/>
        <w:rPr>
          <w:lang w:val="fr-BE"/>
        </w:rPr>
      </w:pPr>
    </w:p>
    <w:p w14:paraId="47D0B2D7" w14:textId="77777777" w:rsidR="00EB1A68" w:rsidRPr="00485A86" w:rsidRDefault="00EB1A68" w:rsidP="003A385F">
      <w:pPr>
        <w:ind w:left="1080"/>
        <w:rPr>
          <w:lang w:val="fr-BE"/>
        </w:rPr>
      </w:pPr>
    </w:p>
    <w:p w14:paraId="47D0B2D8" w14:textId="77777777" w:rsidR="00EB1A68" w:rsidRPr="00485A86" w:rsidRDefault="00EB1A68" w:rsidP="003A385F">
      <w:pPr>
        <w:ind w:left="1080"/>
        <w:rPr>
          <w:lang w:val="fr-BE"/>
        </w:rPr>
      </w:pPr>
    </w:p>
    <w:p w14:paraId="47D0B2D9" w14:textId="77777777" w:rsidR="009B3A48" w:rsidRPr="00485A86" w:rsidRDefault="009B3A48">
      <w:pPr>
        <w:rPr>
          <w:lang w:val="fr-BE"/>
        </w:rPr>
      </w:pPr>
    </w:p>
    <w:p w14:paraId="47D0B2DA" w14:textId="77777777" w:rsidR="009B3A48" w:rsidRPr="00485A86" w:rsidRDefault="00485A86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485A86">
        <w:rPr>
          <w:lang w:val="fr-BE"/>
        </w:rPr>
        <w:t>Nombre de plaintes formulées par le personnel et examinées par le CCB concernant:</w:t>
      </w:r>
    </w:p>
    <w:p w14:paraId="47D0B2DB" w14:textId="77777777" w:rsidR="009B3A48" w:rsidRPr="00485A86" w:rsidRDefault="009B3A48" w:rsidP="003A385F">
      <w:pPr>
        <w:ind w:left="360"/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232"/>
      </w:tblGrid>
      <w:tr w:rsidR="009B3A48" w:rsidRPr="00055BC6" w14:paraId="47D0B2DE" w14:textId="77777777" w:rsidTr="00C035D0">
        <w:tc>
          <w:tcPr>
            <w:tcW w:w="7560" w:type="dxa"/>
          </w:tcPr>
          <w:p w14:paraId="47D0B2DC" w14:textId="77777777" w:rsidR="009B3A48" w:rsidRPr="00485A86" w:rsidRDefault="009B3A48" w:rsidP="003A385F">
            <w:pPr>
              <w:rPr>
                <w:lang w:val="fr-BE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47D0B2DD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47D0B2E1" w14:textId="77777777" w:rsidTr="00C035D0">
        <w:tc>
          <w:tcPr>
            <w:tcW w:w="7560" w:type="dxa"/>
          </w:tcPr>
          <w:p w14:paraId="47D0B2DF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salubrité des locaux de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0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4" w14:textId="77777777" w:rsidTr="00C035D0">
        <w:tc>
          <w:tcPr>
            <w:tcW w:w="7560" w:type="dxa"/>
          </w:tcPr>
          <w:p w14:paraId="47D0B2E2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Les équipements de protection collective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3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7" w14:textId="77777777" w:rsidTr="00C035D0">
        <w:tc>
          <w:tcPr>
            <w:tcW w:w="7560" w:type="dxa"/>
          </w:tcPr>
          <w:p w14:paraId="47D0B2E5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Les équipements de protection individuelle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6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A" w14:textId="77777777" w:rsidTr="00C035D0">
        <w:tc>
          <w:tcPr>
            <w:tcW w:w="7560" w:type="dxa"/>
          </w:tcPr>
          <w:p w14:paraId="47D0B2E8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L’instauration de mesures de lutte contre les nuisances du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9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  <w:tr w:rsidR="001325A6" w:rsidRPr="00055BC6" w14:paraId="47D0B2ED" w14:textId="77777777" w:rsidTr="00C035D0">
        <w:tc>
          <w:tcPr>
            <w:tcW w:w="7560" w:type="dxa"/>
          </w:tcPr>
          <w:p w14:paraId="47D0B2EB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manière de fonctionner de la cellule AMT compétente pour le groupement de quartiers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C" w14:textId="17535D7E" w:rsidR="009B3A48" w:rsidRPr="00EB1A68" w:rsidRDefault="00194ABB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325A6" w:rsidRPr="00055BC6" w14:paraId="47D0B2F0" w14:textId="77777777" w:rsidTr="00C035D0">
        <w:tc>
          <w:tcPr>
            <w:tcW w:w="7560" w:type="dxa"/>
          </w:tcPr>
          <w:p w14:paraId="47D0B2EE" w14:textId="77777777" w:rsidR="009B3A48" w:rsidRPr="00485A86" w:rsidRDefault="00485A86" w:rsidP="003A385F">
            <w:pPr>
              <w:rPr>
                <w:lang w:val="fr-BE"/>
              </w:rPr>
            </w:pPr>
            <w:r w:rsidRPr="00485A86">
              <w:rPr>
                <w:lang w:val="fr-BE"/>
              </w:rPr>
              <w:t>La manière de fonctionner du service médical, hospitalier ou pharmaceutique institué en application de la loi sur les accidents du travail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47D0B2EF" w14:textId="77777777" w:rsidR="009B3A48" w:rsidRPr="00EB1A68" w:rsidRDefault="009B3A48" w:rsidP="004115B3">
            <w:pPr>
              <w:jc w:val="center"/>
              <w:rPr>
                <w:b/>
              </w:rPr>
            </w:pPr>
            <w:r w:rsidRPr="00EB1A68">
              <w:rPr>
                <w:b/>
              </w:rPr>
              <w:t>0</w:t>
            </w:r>
          </w:p>
        </w:tc>
      </w:tr>
    </w:tbl>
    <w:p w14:paraId="47D0B2F1" w14:textId="77777777" w:rsidR="009B3A48" w:rsidRDefault="009B3A48" w:rsidP="003A385F">
      <w:pPr>
        <w:ind w:left="360"/>
      </w:pPr>
    </w:p>
    <w:p w14:paraId="47D0B2F2" w14:textId="77777777" w:rsidR="009856C3" w:rsidRPr="00485A86" w:rsidRDefault="00485A86" w:rsidP="009856C3">
      <w:pPr>
        <w:numPr>
          <w:ilvl w:val="0"/>
          <w:numId w:val="31"/>
        </w:numPr>
        <w:tabs>
          <w:tab w:val="clear" w:pos="1800"/>
        </w:tabs>
        <w:ind w:left="851" w:hanging="425"/>
        <w:rPr>
          <w:lang w:val="fr-BE"/>
        </w:rPr>
      </w:pPr>
      <w:r w:rsidRPr="00485A86">
        <w:rPr>
          <w:lang w:val="fr-BE"/>
        </w:rPr>
        <w:t>Existence de l’inventaire d’asbeste au niveau quartier</w:t>
      </w:r>
      <w:r w:rsidR="009856C3" w:rsidRPr="00485A86">
        <w:rPr>
          <w:lang w:val="fr-BE"/>
        </w:rPr>
        <w:t>.</w:t>
      </w:r>
    </w:p>
    <w:p w14:paraId="47D0B2F3" w14:textId="77777777" w:rsidR="009856C3" w:rsidRDefault="00485A86" w:rsidP="009856C3">
      <w:pPr>
        <w:ind w:left="851"/>
        <w:rPr>
          <w:i/>
          <w:color w:val="FF0000"/>
          <w:lang w:val="fr-BE"/>
        </w:rPr>
      </w:pPr>
      <w:r w:rsidRPr="00485A86">
        <w:rPr>
          <w:lang w:val="fr-BE"/>
        </w:rPr>
        <w:t xml:space="preserve">Existe-t-il un inventaire d’asbeste </w:t>
      </w:r>
      <w:r w:rsidR="009856C3" w:rsidRPr="00485A86">
        <w:rPr>
          <w:lang w:val="fr-BE"/>
        </w:rPr>
        <w:t xml:space="preserve">? </w:t>
      </w:r>
      <w:r w:rsidRPr="00C035D0">
        <w:rPr>
          <w:highlight w:val="lightGray"/>
          <w:lang w:val="fr-BE"/>
        </w:rPr>
        <w:t>Oui</w:t>
      </w:r>
      <w:r w:rsidR="009856C3" w:rsidRPr="0042244D">
        <w:rPr>
          <w:strike/>
          <w:highlight w:val="lightGray"/>
          <w:lang w:val="fr-BE"/>
        </w:rPr>
        <w:t>/N</w:t>
      </w:r>
      <w:r w:rsidRPr="0042244D">
        <w:rPr>
          <w:strike/>
          <w:highlight w:val="lightGray"/>
          <w:lang w:val="fr-BE"/>
        </w:rPr>
        <w:t>on</w:t>
      </w:r>
      <w:r w:rsidR="009856C3" w:rsidRPr="00485A86">
        <w:rPr>
          <w:i/>
          <w:color w:val="FF0000"/>
          <w:lang w:val="fr-BE"/>
        </w:rPr>
        <w:t>(</w:t>
      </w:r>
      <w:r w:rsidRPr="00485A86">
        <w:rPr>
          <w:b/>
          <w:i/>
          <w:color w:val="FF0000"/>
          <w:lang w:val="fr-BE"/>
        </w:rPr>
        <w:t>rayez la mention inutile</w:t>
      </w:r>
      <w:r w:rsidR="009856C3" w:rsidRPr="00485A86">
        <w:rPr>
          <w:i/>
          <w:color w:val="FF0000"/>
          <w:lang w:val="fr-BE"/>
        </w:rPr>
        <w:t>)</w:t>
      </w:r>
    </w:p>
    <w:p w14:paraId="47D0B2F4" w14:textId="77777777" w:rsidR="00C035D0" w:rsidRPr="00485A86" w:rsidRDefault="00C035D0" w:rsidP="009856C3">
      <w:pPr>
        <w:ind w:left="851"/>
        <w:rPr>
          <w:lang w:val="fr-BE"/>
        </w:rPr>
      </w:pPr>
    </w:p>
    <w:p w14:paraId="47D0B2F5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Renseignements concernant l’embellissement des lieux de travail</w:t>
      </w:r>
    </w:p>
    <w:p w14:paraId="47D0B2F6" w14:textId="77777777" w:rsidR="009B3A48" w:rsidRPr="00221A43" w:rsidRDefault="009B3A48">
      <w:pPr>
        <w:rPr>
          <w:lang w:val="fr-BE"/>
        </w:rPr>
      </w:pPr>
    </w:p>
    <w:p w14:paraId="47D0B2F7" w14:textId="77777777" w:rsidR="009B3A48" w:rsidRPr="00C035D0" w:rsidRDefault="00221A43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Mesures prises pour embellir les lieux de travail</w:t>
      </w:r>
    </w:p>
    <w:p w14:paraId="47D0B2F8" w14:textId="77777777" w:rsidR="009B3A48" w:rsidRPr="00221A43" w:rsidRDefault="009B3A48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081"/>
        <w:gridCol w:w="2991"/>
      </w:tblGrid>
      <w:tr w:rsidR="001325A6" w:rsidRPr="00055BC6" w14:paraId="47D0B2FC" w14:textId="77777777" w:rsidTr="00C11D30">
        <w:tc>
          <w:tcPr>
            <w:tcW w:w="720" w:type="dxa"/>
          </w:tcPr>
          <w:p w14:paraId="47D0B2F9" w14:textId="77777777" w:rsidR="009B3A48" w:rsidRPr="00221A43" w:rsidRDefault="009B3A48" w:rsidP="00F74C76">
            <w:pPr>
              <w:rPr>
                <w:lang w:val="fr-BE"/>
              </w:rPr>
            </w:pPr>
          </w:p>
        </w:tc>
        <w:tc>
          <w:tcPr>
            <w:tcW w:w="5081" w:type="dxa"/>
            <w:tcBorders>
              <w:bottom w:val="single" w:sz="4" w:space="0" w:color="auto"/>
            </w:tcBorders>
          </w:tcPr>
          <w:p w14:paraId="47D0B2FA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Mesures prises</w:t>
            </w: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47D0B2FB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Responsable de l’initiative</w:t>
            </w:r>
          </w:p>
        </w:tc>
      </w:tr>
      <w:tr w:rsidR="004E588F" w:rsidRPr="00BF2CAA" w14:paraId="47D0B300" w14:textId="77777777" w:rsidTr="00C11D30">
        <w:tc>
          <w:tcPr>
            <w:tcW w:w="720" w:type="dxa"/>
          </w:tcPr>
          <w:p w14:paraId="47D0B2F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5081" w:type="dxa"/>
            <w:shd w:val="clear" w:color="auto" w:fill="auto"/>
          </w:tcPr>
          <w:p w14:paraId="47D0B2FE" w14:textId="2472EBE2" w:rsidR="004E588F" w:rsidRPr="00BF2CAA" w:rsidRDefault="00BF2CAA" w:rsidP="004E588F">
            <w:pPr>
              <w:rPr>
                <w:lang w:val="fr-BE"/>
              </w:rPr>
            </w:pPr>
            <w:r w:rsidRPr="00BF2CAA">
              <w:rPr>
                <w:lang w:val="fr-BE"/>
              </w:rPr>
              <w:t>Un sourire par jour, en forme toujours</w:t>
            </w:r>
          </w:p>
        </w:tc>
        <w:tc>
          <w:tcPr>
            <w:tcW w:w="2991" w:type="dxa"/>
            <w:shd w:val="clear" w:color="auto" w:fill="auto"/>
          </w:tcPr>
          <w:p w14:paraId="47D0B2FF" w14:textId="477A080B" w:rsidR="004E588F" w:rsidRPr="00BF2CAA" w:rsidRDefault="00BF2CAA" w:rsidP="00EB1A68">
            <w:pPr>
              <w:rPr>
                <w:lang w:val="fr-BE"/>
              </w:rPr>
            </w:pPr>
            <w:r>
              <w:rPr>
                <w:lang w:val="fr-BE"/>
              </w:rPr>
              <w:t>Tous</w:t>
            </w:r>
          </w:p>
        </w:tc>
      </w:tr>
      <w:tr w:rsidR="004E588F" w:rsidRPr="00C11D30" w14:paraId="47D0B304" w14:textId="77777777" w:rsidTr="00C11D30">
        <w:tc>
          <w:tcPr>
            <w:tcW w:w="720" w:type="dxa"/>
          </w:tcPr>
          <w:p w14:paraId="47D0B30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5081" w:type="dxa"/>
            <w:shd w:val="clear" w:color="auto" w:fill="auto"/>
          </w:tcPr>
          <w:p w14:paraId="47D0B302" w14:textId="4B197507" w:rsidR="004E588F" w:rsidRPr="00C11D30" w:rsidRDefault="00C11D30" w:rsidP="00C11D30">
            <w:pPr>
              <w:rPr>
                <w:lang w:val="en-US"/>
              </w:rPr>
            </w:pPr>
            <w:r w:rsidRPr="00C11D30">
              <w:rPr>
                <w:lang w:val="en-US"/>
              </w:rPr>
              <w:t>Campagne “make ACOS Ops &amp; Trg great again</w:t>
            </w:r>
            <w:r>
              <w:rPr>
                <w:lang w:val="en-US"/>
              </w:rPr>
              <w:t>”</w:t>
            </w:r>
          </w:p>
        </w:tc>
        <w:tc>
          <w:tcPr>
            <w:tcW w:w="2991" w:type="dxa"/>
            <w:shd w:val="clear" w:color="auto" w:fill="auto"/>
          </w:tcPr>
          <w:p w14:paraId="47D0B303" w14:textId="5297D42B" w:rsidR="004E588F" w:rsidRPr="00C11D30" w:rsidRDefault="00C11D30" w:rsidP="00EB1A68">
            <w:pPr>
              <w:rPr>
                <w:lang w:val="en-US"/>
              </w:rPr>
            </w:pPr>
            <w:r>
              <w:rPr>
                <w:lang w:val="en-US"/>
              </w:rPr>
              <w:t>Adjt Nadia DE KOCK</w:t>
            </w:r>
          </w:p>
        </w:tc>
      </w:tr>
      <w:tr w:rsidR="004E588F" w:rsidRPr="00055BC6" w14:paraId="47D0B308" w14:textId="77777777" w:rsidTr="00C11D30">
        <w:tc>
          <w:tcPr>
            <w:tcW w:w="720" w:type="dxa"/>
          </w:tcPr>
          <w:p w14:paraId="47D0B30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5081" w:type="dxa"/>
            <w:shd w:val="clear" w:color="auto" w:fill="auto"/>
          </w:tcPr>
          <w:p w14:paraId="47D0B306" w14:textId="77777777" w:rsidR="004E588F" w:rsidRPr="00055BC6" w:rsidRDefault="004E588F" w:rsidP="004E588F"/>
        </w:tc>
        <w:tc>
          <w:tcPr>
            <w:tcW w:w="2991" w:type="dxa"/>
            <w:shd w:val="clear" w:color="auto" w:fill="auto"/>
          </w:tcPr>
          <w:p w14:paraId="47D0B307" w14:textId="77777777" w:rsidR="004E588F" w:rsidRPr="00055BC6" w:rsidRDefault="004E588F" w:rsidP="00EB1A68"/>
        </w:tc>
      </w:tr>
      <w:tr w:rsidR="004E588F" w:rsidRPr="00055BC6" w14:paraId="47D0B30C" w14:textId="77777777" w:rsidTr="00C11D30">
        <w:tc>
          <w:tcPr>
            <w:tcW w:w="720" w:type="dxa"/>
          </w:tcPr>
          <w:p w14:paraId="47D0B30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5081" w:type="dxa"/>
            <w:shd w:val="clear" w:color="auto" w:fill="auto"/>
          </w:tcPr>
          <w:p w14:paraId="47D0B30A" w14:textId="77777777" w:rsidR="004E588F" w:rsidRPr="00055BC6" w:rsidRDefault="004E588F" w:rsidP="00F74C76"/>
        </w:tc>
        <w:tc>
          <w:tcPr>
            <w:tcW w:w="2991" w:type="dxa"/>
            <w:shd w:val="clear" w:color="auto" w:fill="auto"/>
          </w:tcPr>
          <w:p w14:paraId="47D0B30B" w14:textId="77777777" w:rsidR="004E588F" w:rsidRPr="00055BC6" w:rsidRDefault="004E588F" w:rsidP="00F74C76"/>
        </w:tc>
      </w:tr>
      <w:tr w:rsidR="004E588F" w:rsidRPr="00055BC6" w14:paraId="47D0B310" w14:textId="77777777" w:rsidTr="00C11D30">
        <w:tc>
          <w:tcPr>
            <w:tcW w:w="720" w:type="dxa"/>
          </w:tcPr>
          <w:p w14:paraId="47D0B30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5081" w:type="dxa"/>
            <w:shd w:val="clear" w:color="auto" w:fill="auto"/>
          </w:tcPr>
          <w:p w14:paraId="47D0B30E" w14:textId="77777777" w:rsidR="004E588F" w:rsidRPr="00055BC6" w:rsidRDefault="004E588F" w:rsidP="00F74C76"/>
        </w:tc>
        <w:tc>
          <w:tcPr>
            <w:tcW w:w="2991" w:type="dxa"/>
            <w:shd w:val="clear" w:color="auto" w:fill="auto"/>
          </w:tcPr>
          <w:p w14:paraId="47D0B30F" w14:textId="77777777" w:rsidR="004E588F" w:rsidRPr="00055BC6" w:rsidRDefault="004E588F" w:rsidP="00F74C76"/>
        </w:tc>
      </w:tr>
    </w:tbl>
    <w:p w14:paraId="47D0B311" w14:textId="77777777" w:rsidR="009B3A48" w:rsidRPr="00055BC6" w:rsidRDefault="009B3A48"/>
    <w:p w14:paraId="47D0B312" w14:textId="6E8DC99C" w:rsidR="009B3A48" w:rsidRPr="00C035D0" w:rsidRDefault="00221A43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  <w:rPr>
          <w:lang w:val="fr-BE"/>
        </w:rPr>
      </w:pPr>
      <w:r w:rsidRPr="00C035D0">
        <w:rPr>
          <w:lang w:val="fr-BE"/>
        </w:rPr>
        <w:t>Suggestions faites en matière d’</w:t>
      </w:r>
      <w:r w:rsidR="005A0903" w:rsidRPr="00C035D0">
        <w:rPr>
          <w:lang w:val="fr-BE"/>
        </w:rPr>
        <w:t>embellissement</w:t>
      </w:r>
      <w:r w:rsidRPr="00C035D0">
        <w:rPr>
          <w:lang w:val="fr-BE"/>
        </w:rPr>
        <w:t xml:space="preserve"> des lieux de travail soumises au CCB avec indication des suites qui y furent données</w:t>
      </w:r>
      <w:r w:rsidR="009B3A48" w:rsidRPr="00C035D0">
        <w:rPr>
          <w:lang w:val="fr-BE"/>
        </w:rPr>
        <w:t>.</w:t>
      </w:r>
    </w:p>
    <w:p w14:paraId="47D0B313" w14:textId="77777777" w:rsidR="009B3A48" w:rsidRPr="00221A43" w:rsidRDefault="009B3A48" w:rsidP="002D0A7E">
      <w:pPr>
        <w:rPr>
          <w:lang w:val="fr-BE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47D0B317" w14:textId="77777777" w:rsidTr="00C035D0">
        <w:tc>
          <w:tcPr>
            <w:tcW w:w="720" w:type="dxa"/>
          </w:tcPr>
          <w:p w14:paraId="47D0B314" w14:textId="77777777" w:rsidR="009B3A48" w:rsidRPr="00221A43" w:rsidRDefault="009B3A48" w:rsidP="00F74C76">
            <w:pPr>
              <w:rPr>
                <w:lang w:val="fr-BE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</w:tcPr>
          <w:p w14:paraId="47D0B315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Suggestions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47D0B316" w14:textId="77777777" w:rsidR="009B3A48" w:rsidRPr="00055BC6" w:rsidRDefault="00221A43" w:rsidP="004115B3">
            <w:pPr>
              <w:jc w:val="center"/>
            </w:pPr>
            <w:r>
              <w:rPr>
                <w:sz w:val="22"/>
                <w:szCs w:val="22"/>
              </w:rPr>
              <w:t>Suites</w:t>
            </w:r>
          </w:p>
        </w:tc>
      </w:tr>
      <w:tr w:rsidR="004E588F" w:rsidRPr="00055BC6" w14:paraId="47D0B31B" w14:textId="77777777" w:rsidTr="00C035D0">
        <w:tc>
          <w:tcPr>
            <w:tcW w:w="720" w:type="dxa"/>
          </w:tcPr>
          <w:p w14:paraId="47D0B31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47D0B319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47D0B31A" w14:textId="77777777" w:rsidR="004E588F" w:rsidRPr="00055BC6" w:rsidRDefault="004E588F" w:rsidP="004E588F"/>
        </w:tc>
      </w:tr>
      <w:tr w:rsidR="004E588F" w:rsidRPr="00055BC6" w14:paraId="47D0B31F" w14:textId="77777777" w:rsidTr="00C035D0">
        <w:tc>
          <w:tcPr>
            <w:tcW w:w="720" w:type="dxa"/>
          </w:tcPr>
          <w:p w14:paraId="47D0B31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47D0B31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47D0B31E" w14:textId="77777777" w:rsidR="004E588F" w:rsidRPr="00055BC6" w:rsidRDefault="004E588F" w:rsidP="00F74C76"/>
        </w:tc>
      </w:tr>
      <w:tr w:rsidR="004E588F" w:rsidRPr="00055BC6" w14:paraId="47D0B323" w14:textId="77777777" w:rsidTr="00C035D0">
        <w:tc>
          <w:tcPr>
            <w:tcW w:w="720" w:type="dxa"/>
          </w:tcPr>
          <w:p w14:paraId="47D0B32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47D0B32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47D0B322" w14:textId="77777777" w:rsidR="004E588F" w:rsidRPr="00055BC6" w:rsidRDefault="004E588F" w:rsidP="00F74C76"/>
        </w:tc>
      </w:tr>
    </w:tbl>
    <w:p w14:paraId="47D0B32C" w14:textId="77777777" w:rsidR="009B3A48" w:rsidRPr="00055BC6" w:rsidRDefault="009B3A48" w:rsidP="002D0A7E"/>
    <w:p w14:paraId="47D0B32D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Renseignements relatifs à la prévention de la charge psychosociale occasionnée par le travail</w:t>
      </w:r>
    </w:p>
    <w:p w14:paraId="47D0B32E" w14:textId="77777777" w:rsidR="009B3A48" w:rsidRPr="00221A43" w:rsidRDefault="009B3A48" w:rsidP="002D0A7E">
      <w:pPr>
        <w:rPr>
          <w:lang w:val="fr-BE"/>
        </w:rPr>
      </w:pPr>
    </w:p>
    <w:p w14:paraId="47D0B32F" w14:textId="4CB6B2A4" w:rsidR="00C035D0" w:rsidRPr="005A0903" w:rsidRDefault="00C035D0" w:rsidP="00C035D0">
      <w:pPr>
        <w:ind w:left="360"/>
        <w:rPr>
          <w:strike/>
          <w:color w:val="365F91" w:themeColor="accent1" w:themeShade="BF"/>
          <w:lang w:val="fr-BE"/>
        </w:rPr>
      </w:pPr>
      <w:r w:rsidRPr="005A0903">
        <w:rPr>
          <w:strike/>
          <w:color w:val="365F91" w:themeColor="accent1" w:themeShade="BF"/>
          <w:lang w:val="fr-BE"/>
        </w:rPr>
        <w:t>Voir Volet 2 – Unité</w:t>
      </w:r>
      <w:r w:rsidR="005A0903" w:rsidRPr="005A0903">
        <w:rPr>
          <w:strike/>
          <w:color w:val="365F91" w:themeColor="accent1" w:themeShade="BF"/>
          <w:lang w:val="fr-BE"/>
        </w:rPr>
        <w:t xml:space="preserve"> ACOS Ops &amp; Trg</w:t>
      </w:r>
      <w:r w:rsidRPr="005A0903">
        <w:rPr>
          <w:strike/>
          <w:color w:val="365F91" w:themeColor="accent1" w:themeShade="BF"/>
          <w:lang w:val="fr-BE"/>
        </w:rPr>
        <w:t>- Annexe B – Charge psychosociale</w:t>
      </w:r>
    </w:p>
    <w:p w14:paraId="47D0B330" w14:textId="50CE14D3" w:rsidR="009B3A48" w:rsidRDefault="005A0903" w:rsidP="002D0A7E">
      <w:pPr>
        <w:rPr>
          <w:lang w:val="fr-BE"/>
        </w:rPr>
      </w:pPr>
      <w:r>
        <w:rPr>
          <w:lang w:val="fr-BE"/>
        </w:rPr>
        <w:t>NIIHIL</w:t>
      </w:r>
    </w:p>
    <w:p w14:paraId="5FE509B5" w14:textId="77777777" w:rsidR="00F36206" w:rsidRPr="00C035D0" w:rsidRDefault="00F36206" w:rsidP="002D0A7E">
      <w:pPr>
        <w:rPr>
          <w:lang w:val="fr-BE"/>
        </w:rPr>
      </w:pPr>
    </w:p>
    <w:p w14:paraId="47D0B332" w14:textId="77777777" w:rsidR="009B3A48" w:rsidRPr="00221A43" w:rsidRDefault="00221A43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221A43">
        <w:rPr>
          <w:b/>
          <w:u w:val="single"/>
          <w:lang w:val="fr-BE"/>
        </w:rPr>
        <w:t>Moyens de formation, d’information et de propagande employés</w:t>
      </w:r>
    </w:p>
    <w:p w14:paraId="47D0B333" w14:textId="77777777" w:rsidR="009B3A48" w:rsidRPr="00221A43" w:rsidRDefault="009B3A48" w:rsidP="002D0A7E">
      <w:pPr>
        <w:rPr>
          <w:lang w:val="fr-BE"/>
        </w:rPr>
      </w:pPr>
    </w:p>
    <w:p w14:paraId="47D0B334" w14:textId="77777777" w:rsidR="009B3A48" w:rsidRPr="00C035D0" w:rsidRDefault="00440687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C035D0">
        <w:t>A l’initiative de l’unité</w:t>
      </w:r>
    </w:p>
    <w:p w14:paraId="47D0B335" w14:textId="61EDDF8B" w:rsidR="009B3A48" w:rsidRDefault="0042244D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SHP interne unité</w:t>
      </w:r>
    </w:p>
    <w:p w14:paraId="47D0B336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7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8" w14:textId="777777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9" w14:textId="77777777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47D0B33A" w14:textId="77777777" w:rsidR="009B3A48" w:rsidRDefault="009B3A48" w:rsidP="004E588F">
      <w:pPr>
        <w:ind w:firstLine="709"/>
      </w:pPr>
    </w:p>
    <w:p w14:paraId="47D0B33B" w14:textId="77777777" w:rsidR="009B3A48" w:rsidRPr="00C035D0" w:rsidRDefault="00440687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C035D0">
        <w:t>A l’initiative du SLPPT</w:t>
      </w:r>
    </w:p>
    <w:p w14:paraId="47D0B33C" w14:textId="3CD78E57" w:rsidR="00EB1A68" w:rsidRDefault="0042244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SHP</w:t>
      </w:r>
      <w:r w:rsidR="00F36206">
        <w:t>/Blog</w:t>
      </w:r>
      <w:r>
        <w:t xml:space="preserve"> SLPPT8</w:t>
      </w:r>
    </w:p>
    <w:p w14:paraId="47D0B33D" w14:textId="60B98F49" w:rsidR="00EB1A68" w:rsidRPr="00C25D8B" w:rsidRDefault="00C25D8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  <w:r w:rsidRPr="00C25D8B">
        <w:rPr>
          <w:lang w:val="fr-BE"/>
        </w:rPr>
        <w:t>Fmn SOBANE-DEPARIS au CC Sp Dept Log</w:t>
      </w:r>
    </w:p>
    <w:p w14:paraId="47D0B33E" w14:textId="49BAC35A" w:rsidR="00EB1A68" w:rsidRPr="00C25D8B" w:rsidRDefault="00C25D8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  <w:r>
        <w:rPr>
          <w:lang w:val="fr-BE"/>
        </w:rPr>
        <w:t>Fmn Cons en Prev au CC Sp Dept Log</w:t>
      </w:r>
    </w:p>
    <w:p w14:paraId="47D0B33F" w14:textId="77777777" w:rsidR="009B3A48" w:rsidRPr="00C25D8B" w:rsidRDefault="009B3A48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</w:p>
    <w:p w14:paraId="47D0B340" w14:textId="77777777" w:rsidR="009B3A48" w:rsidRPr="00C25D8B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  <w:rPr>
          <w:lang w:val="fr-BE"/>
        </w:rPr>
      </w:pPr>
    </w:p>
    <w:p w14:paraId="47D0B341" w14:textId="77777777" w:rsidR="009B3A48" w:rsidRPr="00C25D8B" w:rsidRDefault="009B3A48" w:rsidP="002D0A7E">
      <w:pPr>
        <w:rPr>
          <w:lang w:val="fr-BE"/>
        </w:rPr>
      </w:pPr>
    </w:p>
    <w:p w14:paraId="47D0B342" w14:textId="77777777" w:rsidR="00EB1A68" w:rsidRPr="00C25D8B" w:rsidRDefault="00EB1A68">
      <w:pPr>
        <w:rPr>
          <w:b/>
          <w:u w:val="single"/>
          <w:lang w:val="fr-BE"/>
        </w:rPr>
      </w:pPr>
    </w:p>
    <w:p w14:paraId="47D0B343" w14:textId="77777777" w:rsidR="009B3A48" w:rsidRPr="00B6204C" w:rsidRDefault="0044068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B6204C">
        <w:rPr>
          <w:b/>
          <w:u w:val="single"/>
          <w:lang w:val="fr-BE"/>
        </w:rPr>
        <w:t>Diffusion des documents et information du personnel</w:t>
      </w:r>
    </w:p>
    <w:p w14:paraId="47D0B344" w14:textId="77777777" w:rsidR="009B3A48" w:rsidRPr="00440687" w:rsidRDefault="009B3A48" w:rsidP="002D0A7E">
      <w:pPr>
        <w:rPr>
          <w:lang w:val="fr-BE"/>
        </w:rPr>
      </w:pPr>
    </w:p>
    <w:p w14:paraId="47D0B345" w14:textId="3F892FEA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SHP interne</w:t>
      </w:r>
    </w:p>
    <w:p w14:paraId="47D0B346" w14:textId="0D000245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all-user email</w:t>
      </w:r>
    </w:p>
    <w:p w14:paraId="47D0B347" w14:textId="5463D7DF" w:rsidR="00EB1A68" w:rsidRPr="00440687" w:rsidRDefault="0042244D" w:rsidP="00BB369E">
      <w:pPr>
        <w:pStyle w:val="ListParagraph"/>
        <w:numPr>
          <w:ilvl w:val="0"/>
          <w:numId w:val="35"/>
        </w:numPr>
        <w:rPr>
          <w:lang w:val="fr-BE"/>
        </w:rPr>
      </w:pPr>
      <w:r>
        <w:rPr>
          <w:lang w:val="fr-BE"/>
        </w:rPr>
        <w:t>Via réunion de Comdt</w:t>
      </w:r>
    </w:p>
    <w:p w14:paraId="47D0B348" w14:textId="77777777" w:rsidR="00EB1A68" w:rsidRPr="00440687" w:rsidRDefault="00EB1A68" w:rsidP="00BB369E">
      <w:pPr>
        <w:pStyle w:val="ListParagraph"/>
        <w:numPr>
          <w:ilvl w:val="0"/>
          <w:numId w:val="35"/>
        </w:numPr>
        <w:rPr>
          <w:lang w:val="fr-BE"/>
        </w:rPr>
      </w:pPr>
    </w:p>
    <w:p w14:paraId="47D0B349" w14:textId="77777777" w:rsidR="00BB369E" w:rsidRPr="00440687" w:rsidRDefault="00BB369E" w:rsidP="00BB369E">
      <w:pPr>
        <w:pStyle w:val="ListParagraph"/>
        <w:numPr>
          <w:ilvl w:val="0"/>
          <w:numId w:val="35"/>
        </w:numPr>
        <w:rPr>
          <w:lang w:val="fr-BE"/>
        </w:rPr>
      </w:pPr>
    </w:p>
    <w:p w14:paraId="47D0B34A" w14:textId="1BDC0673" w:rsidR="009B3A48" w:rsidRPr="00440687" w:rsidRDefault="009B3A48" w:rsidP="00BB369E">
      <w:pPr>
        <w:ind w:left="360"/>
        <w:rPr>
          <w:lang w:val="fr-BE"/>
        </w:rPr>
      </w:pPr>
    </w:p>
    <w:p w14:paraId="47D0B34B" w14:textId="77777777" w:rsidR="009B3A48" w:rsidRPr="00440687" w:rsidRDefault="009B3A48" w:rsidP="002D0A7E">
      <w:pPr>
        <w:rPr>
          <w:lang w:val="fr-BE"/>
        </w:rPr>
      </w:pPr>
    </w:p>
    <w:p w14:paraId="47D0B34C" w14:textId="77777777" w:rsidR="009B3A48" w:rsidRPr="00B6204C" w:rsidRDefault="0044068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  <w:lang w:val="fr-BE"/>
        </w:rPr>
      </w:pPr>
      <w:r w:rsidRPr="00B6204C">
        <w:rPr>
          <w:b/>
          <w:u w:val="single"/>
          <w:lang w:val="fr-BE"/>
        </w:rPr>
        <w:t>La liste des activités du plan local de prévention, pour l’exercice qui suit l’année à laquelle le rapport annuel se rapporte et, le cas échéant, les délais de réalisation pour les dépassements de cet exercice.</w:t>
      </w:r>
    </w:p>
    <w:p w14:paraId="47D0B34D" w14:textId="77777777" w:rsidR="009B3A48" w:rsidRPr="00440687" w:rsidRDefault="009B3A48">
      <w:pPr>
        <w:rPr>
          <w:lang w:val="fr-BE"/>
        </w:rPr>
      </w:pPr>
    </w:p>
    <w:tbl>
      <w:tblPr>
        <w:tblW w:w="877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193"/>
      </w:tblGrid>
      <w:tr w:rsidR="001325A6" w:rsidRPr="00055BC6" w14:paraId="47D0B351" w14:textId="77777777" w:rsidTr="00BB369E">
        <w:tc>
          <w:tcPr>
            <w:tcW w:w="720" w:type="dxa"/>
          </w:tcPr>
          <w:p w14:paraId="47D0B34E" w14:textId="77777777" w:rsidR="009B3A48" w:rsidRPr="00440687" w:rsidRDefault="009B3A48" w:rsidP="00F74C76">
            <w:pPr>
              <w:rPr>
                <w:lang w:val="fr-BE"/>
              </w:rPr>
            </w:pPr>
          </w:p>
        </w:tc>
        <w:tc>
          <w:tcPr>
            <w:tcW w:w="4865" w:type="dxa"/>
          </w:tcPr>
          <w:p w14:paraId="47D0B34F" w14:textId="77777777" w:rsidR="009B3A48" w:rsidRPr="00055BC6" w:rsidRDefault="009B3A48" w:rsidP="00440687">
            <w:pPr>
              <w:jc w:val="center"/>
            </w:pPr>
            <w:r w:rsidRPr="00055BC6">
              <w:rPr>
                <w:sz w:val="22"/>
                <w:szCs w:val="22"/>
              </w:rPr>
              <w:t>Th</w:t>
            </w:r>
            <w:r w:rsidR="00440687">
              <w:rPr>
                <w:sz w:val="22"/>
                <w:szCs w:val="22"/>
              </w:rPr>
              <w:t>ème</w:t>
            </w:r>
          </w:p>
        </w:tc>
        <w:tc>
          <w:tcPr>
            <w:tcW w:w="3193" w:type="dxa"/>
          </w:tcPr>
          <w:p w14:paraId="47D0B350" w14:textId="77777777" w:rsidR="009B3A48" w:rsidRPr="00055BC6" w:rsidRDefault="00440687" w:rsidP="004115B3">
            <w:pPr>
              <w:jc w:val="center"/>
            </w:pPr>
            <w:r>
              <w:rPr>
                <w:sz w:val="22"/>
                <w:szCs w:val="22"/>
              </w:rPr>
              <w:t>Délai de réalisation</w:t>
            </w:r>
          </w:p>
        </w:tc>
      </w:tr>
      <w:tr w:rsidR="00BB369E" w:rsidRPr="0042244D" w14:paraId="47D0B355" w14:textId="77777777" w:rsidTr="00BB369E">
        <w:tc>
          <w:tcPr>
            <w:tcW w:w="720" w:type="dxa"/>
          </w:tcPr>
          <w:p w14:paraId="47D0B352" w14:textId="77777777" w:rsidR="00BB369E" w:rsidRPr="00055BC6" w:rsidRDefault="00BB369E" w:rsidP="00337617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</w:tcPr>
          <w:p w14:paraId="47D0B353" w14:textId="62F03082" w:rsidR="00BB369E" w:rsidRPr="0042244D" w:rsidRDefault="00970286" w:rsidP="00F44EEC">
            <w:pPr>
              <w:rPr>
                <w:lang w:val="fr-BE"/>
              </w:rPr>
            </w:pPr>
            <w:r>
              <w:rPr>
                <w:noProof/>
                <w:sz w:val="22"/>
                <w:szCs w:val="22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5036FC" wp14:editId="3381D70D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64770</wp:posOffset>
                      </wp:positionV>
                      <wp:extent cx="2734945" cy="556260"/>
                      <wp:effectExtent l="0" t="0" r="27305" b="1524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4945" cy="556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09B330" w14:textId="6FBDB538" w:rsidR="00970286" w:rsidRPr="00157798" w:rsidRDefault="00970286" w:rsidP="00970286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</w:pPr>
                                  <w:r w:rsidRPr="00157798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Voir </w:t>
                                  </w:r>
                                  <w:r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 xml:space="preserve">PLP </w:t>
                                  </w:r>
                                  <w:r w:rsidR="00BF2CAA">
                                    <w:rPr>
                                      <w:b/>
                                      <w:sz w:val="32"/>
                                      <w:lang w:val="fr-BE"/>
                                    </w:rPr>
                                    <w:t>sur toolbox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036FC" id="Text Box 1" o:spid="_x0000_s1027" type="#_x0000_t202" style="position:absolute;margin-left:84.65pt;margin-top:5.1pt;width:215.35pt;height:4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" fillcolor="white [3201]" strokeweight=".5pt">
                      <v:textbox>
                        <w:txbxContent>
                          <w:p w14:paraId="3F09B330" w14:textId="6FBDB538" w:rsidR="00970286" w:rsidRPr="00157798" w:rsidRDefault="00970286" w:rsidP="00970286">
                            <w:pPr>
                              <w:jc w:val="center"/>
                              <w:rPr>
                                <w:b/>
                                <w:sz w:val="32"/>
                                <w:lang w:val="fr-BE"/>
                              </w:rPr>
                            </w:pPr>
                            <w:r w:rsidRPr="00157798"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Voir </w:t>
                            </w:r>
                            <w:r>
                              <w:rPr>
                                <w:b/>
                                <w:sz w:val="32"/>
                                <w:lang w:val="fr-BE"/>
                              </w:rPr>
                              <w:t xml:space="preserve">PLP </w:t>
                            </w:r>
                            <w:r w:rsidR="00BF2CAA">
                              <w:rPr>
                                <w:b/>
                                <w:sz w:val="32"/>
                                <w:lang w:val="fr-BE"/>
                              </w:rPr>
                              <w:t>sur toolbox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47D0B354" w14:textId="5D6C9A30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59" w14:textId="77777777" w:rsidTr="00BB369E">
        <w:tc>
          <w:tcPr>
            <w:tcW w:w="720" w:type="dxa"/>
          </w:tcPr>
          <w:p w14:paraId="47D0B356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2.</w:t>
            </w:r>
          </w:p>
        </w:tc>
        <w:tc>
          <w:tcPr>
            <w:tcW w:w="4865" w:type="dxa"/>
          </w:tcPr>
          <w:p w14:paraId="47D0B357" w14:textId="19EDDA6C" w:rsidR="00BB369E" w:rsidRPr="0042244D" w:rsidRDefault="00BB369E" w:rsidP="00F44EEC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58" w14:textId="59CFF4C4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5D" w14:textId="77777777" w:rsidTr="00BB369E">
        <w:tc>
          <w:tcPr>
            <w:tcW w:w="720" w:type="dxa"/>
          </w:tcPr>
          <w:p w14:paraId="47D0B35A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3.</w:t>
            </w:r>
          </w:p>
        </w:tc>
        <w:tc>
          <w:tcPr>
            <w:tcW w:w="4865" w:type="dxa"/>
          </w:tcPr>
          <w:p w14:paraId="47D0B35B" w14:textId="5C5CBF56" w:rsidR="00BB369E" w:rsidRPr="0042244D" w:rsidRDefault="00BB369E" w:rsidP="00F44EEC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5C" w14:textId="54E12532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61" w14:textId="77777777" w:rsidTr="00BB369E">
        <w:tc>
          <w:tcPr>
            <w:tcW w:w="720" w:type="dxa"/>
          </w:tcPr>
          <w:p w14:paraId="47D0B35E" w14:textId="77777777" w:rsidR="00BB369E" w:rsidRPr="0042244D" w:rsidRDefault="00BB369E" w:rsidP="00337617">
            <w:pPr>
              <w:rPr>
                <w:lang w:val="fr-BE"/>
              </w:rPr>
            </w:pPr>
            <w:r w:rsidRPr="0042244D">
              <w:rPr>
                <w:sz w:val="22"/>
                <w:szCs w:val="22"/>
                <w:lang w:val="fr-BE"/>
              </w:rPr>
              <w:t>4.</w:t>
            </w:r>
          </w:p>
        </w:tc>
        <w:tc>
          <w:tcPr>
            <w:tcW w:w="4865" w:type="dxa"/>
          </w:tcPr>
          <w:p w14:paraId="47D0B35F" w14:textId="77777777" w:rsidR="00BB369E" w:rsidRPr="0042244D" w:rsidRDefault="00BB369E" w:rsidP="00337617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60" w14:textId="77777777" w:rsidR="00BB369E" w:rsidRPr="0042244D" w:rsidRDefault="00BB369E" w:rsidP="00EB1A68">
            <w:pPr>
              <w:rPr>
                <w:lang w:val="fr-BE"/>
              </w:rPr>
            </w:pPr>
          </w:p>
        </w:tc>
      </w:tr>
      <w:tr w:rsidR="00BB369E" w:rsidRPr="0042244D" w14:paraId="47D0B365" w14:textId="77777777" w:rsidTr="00BB369E">
        <w:tc>
          <w:tcPr>
            <w:tcW w:w="720" w:type="dxa"/>
          </w:tcPr>
          <w:p w14:paraId="47D0B362" w14:textId="77777777" w:rsidR="00BB369E" w:rsidRPr="0042244D" w:rsidRDefault="00EB1A68" w:rsidP="00F74C76">
            <w:pPr>
              <w:rPr>
                <w:lang w:val="fr-BE"/>
              </w:rPr>
            </w:pPr>
            <w:r w:rsidRPr="0042244D">
              <w:rPr>
                <w:lang w:val="fr-BE"/>
              </w:rPr>
              <w:t>5.</w:t>
            </w:r>
          </w:p>
        </w:tc>
        <w:tc>
          <w:tcPr>
            <w:tcW w:w="4865" w:type="dxa"/>
          </w:tcPr>
          <w:p w14:paraId="47D0B363" w14:textId="77777777" w:rsidR="00BB369E" w:rsidRPr="0042244D" w:rsidRDefault="00BB369E" w:rsidP="00F74C76">
            <w:pPr>
              <w:rPr>
                <w:lang w:val="fr-BE"/>
              </w:rPr>
            </w:pPr>
          </w:p>
        </w:tc>
        <w:tc>
          <w:tcPr>
            <w:tcW w:w="3193" w:type="dxa"/>
          </w:tcPr>
          <w:p w14:paraId="47D0B364" w14:textId="77777777" w:rsidR="00BB369E" w:rsidRPr="0042244D" w:rsidRDefault="00BB369E" w:rsidP="00EB1A68">
            <w:pPr>
              <w:rPr>
                <w:lang w:val="fr-BE"/>
              </w:rPr>
            </w:pPr>
          </w:p>
        </w:tc>
      </w:tr>
    </w:tbl>
    <w:p w14:paraId="47D0B366" w14:textId="77777777" w:rsidR="009B3A48" w:rsidRPr="0042244D" w:rsidRDefault="009B3A48">
      <w:pPr>
        <w:rPr>
          <w:lang w:val="fr-BE"/>
        </w:rPr>
      </w:pPr>
    </w:p>
    <w:p w14:paraId="47D0B367" w14:textId="77777777" w:rsidR="009B3A48" w:rsidRPr="0042244D" w:rsidRDefault="009B3A48">
      <w:pPr>
        <w:rPr>
          <w:lang w:val="fr-BE"/>
        </w:rPr>
      </w:pPr>
    </w:p>
    <w:sectPr w:rsidR="009B3A48" w:rsidRPr="0042244D" w:rsidSect="003165B5">
      <w:headerReference w:type="default" r:id="rId15"/>
      <w:footerReference w:type="default" r:id="rId16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8D4C2" w14:textId="77777777" w:rsidR="00CB5688" w:rsidRDefault="00CB5688" w:rsidP="00373962">
      <w:r>
        <w:separator/>
      </w:r>
    </w:p>
  </w:endnote>
  <w:endnote w:type="continuationSeparator" w:id="0">
    <w:p w14:paraId="515BF785" w14:textId="77777777" w:rsidR="00CB5688" w:rsidRDefault="00CB5688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B36D" w14:textId="53C1F956" w:rsidR="00221A43" w:rsidRDefault="00221A43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25AF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25AF5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48DB" w14:textId="77777777" w:rsidR="00CB5688" w:rsidRDefault="00CB5688" w:rsidP="00373962">
      <w:r>
        <w:separator/>
      </w:r>
    </w:p>
  </w:footnote>
  <w:footnote w:type="continuationSeparator" w:id="0">
    <w:p w14:paraId="5D69FDE7" w14:textId="77777777" w:rsidR="00CB5688" w:rsidRDefault="00CB5688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B36C" w14:textId="42015C93" w:rsidR="00221A43" w:rsidRPr="00251AAD" w:rsidRDefault="00221A43" w:rsidP="0043277E">
    <w:pPr>
      <w:pStyle w:val="Header"/>
      <w:jc w:val="right"/>
      <w:rPr>
        <w:lang w:val="fr-BE"/>
      </w:rPr>
    </w:pPr>
    <w:r>
      <w:rPr>
        <w:lang w:val="fr-BE"/>
      </w:rPr>
      <w:t xml:space="preserve">SLPPT </w:t>
    </w:r>
    <w:r w:rsidRPr="00C035D0">
      <w:rPr>
        <w:color w:val="FF0000"/>
        <w:highlight w:val="lightGray"/>
        <w:lang w:val="fr-BE"/>
      </w:rPr>
      <w:t>…</w:t>
    </w:r>
    <w:r w:rsidR="001B1104">
      <w:rPr>
        <w:color w:val="FF0000"/>
        <w:highlight w:val="lightGray"/>
        <w:lang w:val="fr-BE"/>
      </w:rPr>
      <w:t>08</w:t>
    </w:r>
    <w:r w:rsidRPr="00C035D0">
      <w:rPr>
        <w:color w:val="FF0000"/>
        <w:highlight w:val="lightGray"/>
        <w:lang w:val="fr-BE"/>
      </w:rPr>
      <w:t>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6117A9A"/>
    <w:multiLevelType w:val="hybridMultilevel"/>
    <w:tmpl w:val="C2E2F1CE"/>
    <w:lvl w:ilvl="0" w:tplc="4F3E74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34"/>
  </w:num>
  <w:num w:numId="4">
    <w:abstractNumId w:val="5"/>
  </w:num>
  <w:num w:numId="5">
    <w:abstractNumId w:val="33"/>
  </w:num>
  <w:num w:numId="6">
    <w:abstractNumId w:val="11"/>
  </w:num>
  <w:num w:numId="7">
    <w:abstractNumId w:val="19"/>
  </w:num>
  <w:num w:numId="8">
    <w:abstractNumId w:val="37"/>
  </w:num>
  <w:num w:numId="9">
    <w:abstractNumId w:val="36"/>
  </w:num>
  <w:num w:numId="10">
    <w:abstractNumId w:val="15"/>
  </w:num>
  <w:num w:numId="11">
    <w:abstractNumId w:val="38"/>
  </w:num>
  <w:num w:numId="12">
    <w:abstractNumId w:val="26"/>
  </w:num>
  <w:num w:numId="13">
    <w:abstractNumId w:val="13"/>
  </w:num>
  <w:num w:numId="14">
    <w:abstractNumId w:val="23"/>
  </w:num>
  <w:num w:numId="15">
    <w:abstractNumId w:val="40"/>
  </w:num>
  <w:num w:numId="16">
    <w:abstractNumId w:val="39"/>
  </w:num>
  <w:num w:numId="17">
    <w:abstractNumId w:val="6"/>
  </w:num>
  <w:num w:numId="18">
    <w:abstractNumId w:val="28"/>
  </w:num>
  <w:num w:numId="19">
    <w:abstractNumId w:val="20"/>
  </w:num>
  <w:num w:numId="20">
    <w:abstractNumId w:val="22"/>
  </w:num>
  <w:num w:numId="21">
    <w:abstractNumId w:val="10"/>
  </w:num>
  <w:num w:numId="22">
    <w:abstractNumId w:val="31"/>
  </w:num>
  <w:num w:numId="23">
    <w:abstractNumId w:val="32"/>
  </w:num>
  <w:num w:numId="24">
    <w:abstractNumId w:val="35"/>
  </w:num>
  <w:num w:numId="25">
    <w:abstractNumId w:val="0"/>
  </w:num>
  <w:num w:numId="26">
    <w:abstractNumId w:val="9"/>
  </w:num>
  <w:num w:numId="27">
    <w:abstractNumId w:val="17"/>
  </w:num>
  <w:num w:numId="28">
    <w:abstractNumId w:val="4"/>
  </w:num>
  <w:num w:numId="29">
    <w:abstractNumId w:val="1"/>
  </w:num>
  <w:num w:numId="30">
    <w:abstractNumId w:val="12"/>
  </w:num>
  <w:num w:numId="31">
    <w:abstractNumId w:val="27"/>
  </w:num>
  <w:num w:numId="32">
    <w:abstractNumId w:val="18"/>
  </w:num>
  <w:num w:numId="33">
    <w:abstractNumId w:val="41"/>
  </w:num>
  <w:num w:numId="34">
    <w:abstractNumId w:val="3"/>
  </w:num>
  <w:num w:numId="35">
    <w:abstractNumId w:val="25"/>
  </w:num>
  <w:num w:numId="36">
    <w:abstractNumId w:val="29"/>
  </w:num>
  <w:num w:numId="37">
    <w:abstractNumId w:val="8"/>
  </w:num>
  <w:num w:numId="38">
    <w:abstractNumId w:val="16"/>
  </w:num>
  <w:num w:numId="39">
    <w:abstractNumId w:val="30"/>
  </w:num>
  <w:num w:numId="40">
    <w:abstractNumId w:val="7"/>
  </w:num>
  <w:num w:numId="41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  <w:num w:numId="43">
    <w:abstractNumId w:val="14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21F44"/>
    <w:rsid w:val="000325A1"/>
    <w:rsid w:val="00036765"/>
    <w:rsid w:val="00050160"/>
    <w:rsid w:val="000527EF"/>
    <w:rsid w:val="00055BC6"/>
    <w:rsid w:val="00080BE6"/>
    <w:rsid w:val="000B7823"/>
    <w:rsid w:val="000C6124"/>
    <w:rsid w:val="00116681"/>
    <w:rsid w:val="001325A6"/>
    <w:rsid w:val="00134158"/>
    <w:rsid w:val="00157798"/>
    <w:rsid w:val="00194A18"/>
    <w:rsid w:val="00194ABB"/>
    <w:rsid w:val="001B1104"/>
    <w:rsid w:val="00215D6E"/>
    <w:rsid w:val="002202B1"/>
    <w:rsid w:val="00221A4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2E0F2A"/>
    <w:rsid w:val="003013DE"/>
    <w:rsid w:val="003067F7"/>
    <w:rsid w:val="003134AD"/>
    <w:rsid w:val="003165B5"/>
    <w:rsid w:val="0032165E"/>
    <w:rsid w:val="00321867"/>
    <w:rsid w:val="00337617"/>
    <w:rsid w:val="00337879"/>
    <w:rsid w:val="003616FD"/>
    <w:rsid w:val="00373962"/>
    <w:rsid w:val="00384012"/>
    <w:rsid w:val="00393C02"/>
    <w:rsid w:val="00396BDA"/>
    <w:rsid w:val="003A385F"/>
    <w:rsid w:val="003E58B6"/>
    <w:rsid w:val="003F7243"/>
    <w:rsid w:val="004115B3"/>
    <w:rsid w:val="0042244D"/>
    <w:rsid w:val="0043277E"/>
    <w:rsid w:val="00432B07"/>
    <w:rsid w:val="00434BAF"/>
    <w:rsid w:val="00440687"/>
    <w:rsid w:val="004716CA"/>
    <w:rsid w:val="00485A86"/>
    <w:rsid w:val="00491B88"/>
    <w:rsid w:val="004932F7"/>
    <w:rsid w:val="00495C21"/>
    <w:rsid w:val="004A252F"/>
    <w:rsid w:val="004A441D"/>
    <w:rsid w:val="004D54DF"/>
    <w:rsid w:val="004E588F"/>
    <w:rsid w:val="00503535"/>
    <w:rsid w:val="00505B4A"/>
    <w:rsid w:val="00513AD6"/>
    <w:rsid w:val="005312A8"/>
    <w:rsid w:val="00551AA6"/>
    <w:rsid w:val="00571E3C"/>
    <w:rsid w:val="0057397A"/>
    <w:rsid w:val="005A0903"/>
    <w:rsid w:val="00601855"/>
    <w:rsid w:val="006235E1"/>
    <w:rsid w:val="0063115D"/>
    <w:rsid w:val="00633C46"/>
    <w:rsid w:val="00647A25"/>
    <w:rsid w:val="0065417A"/>
    <w:rsid w:val="00674CC4"/>
    <w:rsid w:val="006B09C2"/>
    <w:rsid w:val="006C6F2F"/>
    <w:rsid w:val="006E73D5"/>
    <w:rsid w:val="0073276F"/>
    <w:rsid w:val="00783318"/>
    <w:rsid w:val="007A5C34"/>
    <w:rsid w:val="008102C6"/>
    <w:rsid w:val="008232A4"/>
    <w:rsid w:val="00827EAD"/>
    <w:rsid w:val="00830886"/>
    <w:rsid w:val="00897F22"/>
    <w:rsid w:val="008C475E"/>
    <w:rsid w:val="008E13D0"/>
    <w:rsid w:val="008F7DCA"/>
    <w:rsid w:val="00943280"/>
    <w:rsid w:val="0095277C"/>
    <w:rsid w:val="00961D0B"/>
    <w:rsid w:val="00970286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25AF5"/>
    <w:rsid w:val="00A42BBC"/>
    <w:rsid w:val="00A66AEA"/>
    <w:rsid w:val="00AC1A18"/>
    <w:rsid w:val="00AC33C0"/>
    <w:rsid w:val="00AF4A2E"/>
    <w:rsid w:val="00B6204C"/>
    <w:rsid w:val="00B70EAF"/>
    <w:rsid w:val="00B8610D"/>
    <w:rsid w:val="00BB369E"/>
    <w:rsid w:val="00BC2E2D"/>
    <w:rsid w:val="00BC39EC"/>
    <w:rsid w:val="00BF2CAA"/>
    <w:rsid w:val="00BF4439"/>
    <w:rsid w:val="00C02729"/>
    <w:rsid w:val="00C035D0"/>
    <w:rsid w:val="00C11D30"/>
    <w:rsid w:val="00C25D8B"/>
    <w:rsid w:val="00C334E0"/>
    <w:rsid w:val="00C4217A"/>
    <w:rsid w:val="00C5729B"/>
    <w:rsid w:val="00C70B83"/>
    <w:rsid w:val="00C76D4A"/>
    <w:rsid w:val="00C84031"/>
    <w:rsid w:val="00C916FF"/>
    <w:rsid w:val="00CB5688"/>
    <w:rsid w:val="00CB6039"/>
    <w:rsid w:val="00D8679A"/>
    <w:rsid w:val="00D91E3D"/>
    <w:rsid w:val="00D92619"/>
    <w:rsid w:val="00DC31B5"/>
    <w:rsid w:val="00DD344D"/>
    <w:rsid w:val="00DF29FB"/>
    <w:rsid w:val="00DF5675"/>
    <w:rsid w:val="00E51EA9"/>
    <w:rsid w:val="00E60B82"/>
    <w:rsid w:val="00E64DAA"/>
    <w:rsid w:val="00E70B4F"/>
    <w:rsid w:val="00E73452"/>
    <w:rsid w:val="00EA5E15"/>
    <w:rsid w:val="00EB1A68"/>
    <w:rsid w:val="00EB5128"/>
    <w:rsid w:val="00EC5BC3"/>
    <w:rsid w:val="00ED7AD4"/>
    <w:rsid w:val="00F03E45"/>
    <w:rsid w:val="00F36206"/>
    <w:rsid w:val="00F43F14"/>
    <w:rsid w:val="00F44EEC"/>
    <w:rsid w:val="00F54E58"/>
    <w:rsid w:val="00F64C2B"/>
    <w:rsid w:val="00F70DAB"/>
    <w:rsid w:val="00F72C39"/>
    <w:rsid w:val="00F74B8B"/>
    <w:rsid w:val="00F74C76"/>
    <w:rsid w:val="00F834A9"/>
    <w:rsid w:val="00FB3822"/>
    <w:rsid w:val="00FB5083"/>
    <w:rsid w:val="00FE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0B1B6"/>
  <w15:docId w15:val="{7147DE70-19CE-46B8-8E15-2AE163A0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semiHidden/>
    <w:unhideWhenUsed/>
    <w:rsid w:val="00F36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nits.mil.intra/sites/ACOSWB/SIPPT_IDPBW_Risk_Management/LDPBW_SLPPT8/Templates/0%205.2a%20-%20F.1a%20-%20Initi&#235;le%20inventaris%20-%20Fiche%20Mat%20Muurhaspel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nits.mil.intra/sites/ACOSWB/SIPPT_IDPBW_Risk_Management/LDPBW_SLPPT8/Templates/5.2a%20L.L%20-%20F.1a%20-%20Ctl%20Muurhaspel.doc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units.mil.intra/sites/ACOSWB/SIPPT_IDPBW_Risk_Management/LDPBW_SLPPT8/Templates/Checklist%20mobiele%20brandblustoestellen.xls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units.mil.intra/sites/ACOSWB/SIPPT_IDPBW_Risk_Management/LDPBW_SLPPT8/Templates/0%205.2b%20-%20F.1b%20-%20Initi&#235;le%20inventaris%20-%20Fiche%20Mat%20Muurhydrant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480FEA74-043A-4686-BEA7-F4D1CA714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CDE31-3BEF-485A-BD8C-E28CF067F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D487E-A2C4-495D-B416-DC6414CC34B5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6feb3e28-cf4b-4f02-8c5e-c8457fe8e9a7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0</TotalTime>
  <Pages>6</Pages>
  <Words>1129</Words>
  <Characters>6213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2</cp:revision>
  <cp:lastPrinted>2014-11-18T07:36:00Z</cp:lastPrinted>
  <dcterms:created xsi:type="dcterms:W3CDTF">2019-08-23T07:47:00Z</dcterms:created>
  <dcterms:modified xsi:type="dcterms:W3CDTF">2019-08-23T07:47:00Z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