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AB" w:rsidRPr="00EB7FAB" w:rsidRDefault="00EB7FAB" w:rsidP="004051A8">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t xml:space="preserve">Trim </w:t>
      </w:r>
      <w:r w:rsidR="004B2B37">
        <w:rPr>
          <w:sz w:val="26"/>
          <w:szCs w:val="26"/>
          <w:u w:val="single"/>
        </w:rPr>
        <w:t>2</w:t>
      </w:r>
      <w:r w:rsidR="00347985">
        <w:rPr>
          <w:sz w:val="26"/>
          <w:szCs w:val="26"/>
          <w:u w:val="single"/>
        </w:rPr>
        <w:t>/</w:t>
      </w:r>
      <w:proofErr w:type="gramStart"/>
      <w:r w:rsidR="00347985">
        <w:rPr>
          <w:sz w:val="26"/>
          <w:szCs w:val="26"/>
          <w:u w:val="single"/>
        </w:rPr>
        <w:t>202</w:t>
      </w:r>
      <w:r w:rsidR="000A70C3">
        <w:rPr>
          <w:sz w:val="26"/>
          <w:szCs w:val="26"/>
          <w:u w:val="single"/>
        </w:rPr>
        <w:t>5</w:t>
      </w:r>
      <w:r w:rsidR="00EA5169">
        <w:rPr>
          <w:sz w:val="26"/>
          <w:szCs w:val="26"/>
          <w:u w:val="single"/>
        </w:rPr>
        <w:t xml:space="preserve">  </w:t>
      </w:r>
      <w:r w:rsidRPr="00EB7FAB">
        <w:rPr>
          <w:sz w:val="26"/>
          <w:szCs w:val="26"/>
          <w:u w:val="single"/>
        </w:rPr>
        <w:t>Periode</w:t>
      </w:r>
      <w:proofErr w:type="gramEnd"/>
      <w:r w:rsidRPr="00EB7FAB">
        <w:rPr>
          <w:sz w:val="26"/>
          <w:szCs w:val="26"/>
          <w:u w:val="single"/>
        </w:rPr>
        <w:t xml:space="preserve"> van </w:t>
      </w:r>
      <w:r w:rsidR="0080797C">
        <w:rPr>
          <w:sz w:val="26"/>
          <w:szCs w:val="26"/>
          <w:u w:val="single"/>
        </w:rPr>
        <w:t>01/</w:t>
      </w:r>
      <w:r w:rsidR="00F84522">
        <w:rPr>
          <w:sz w:val="26"/>
          <w:szCs w:val="26"/>
          <w:u w:val="single"/>
        </w:rPr>
        <w:t>0</w:t>
      </w:r>
      <w:r w:rsidR="004B2B37">
        <w:rPr>
          <w:sz w:val="26"/>
          <w:szCs w:val="26"/>
          <w:u w:val="single"/>
        </w:rPr>
        <w:t>4</w:t>
      </w:r>
      <w:r w:rsidR="00F84522">
        <w:rPr>
          <w:sz w:val="26"/>
          <w:szCs w:val="26"/>
          <w:u w:val="single"/>
        </w:rPr>
        <w:t>/2025</w:t>
      </w:r>
      <w:r w:rsidR="00462081">
        <w:rPr>
          <w:sz w:val="26"/>
          <w:szCs w:val="26"/>
          <w:u w:val="single"/>
        </w:rPr>
        <w:t>–</w:t>
      </w:r>
      <w:r w:rsidR="00347985">
        <w:rPr>
          <w:sz w:val="26"/>
          <w:szCs w:val="26"/>
          <w:u w:val="single"/>
        </w:rPr>
        <w:t>3</w:t>
      </w:r>
      <w:r w:rsidR="004B2B37">
        <w:rPr>
          <w:sz w:val="26"/>
          <w:szCs w:val="26"/>
          <w:u w:val="single"/>
        </w:rPr>
        <w:t>0</w:t>
      </w:r>
      <w:r w:rsidR="00347985">
        <w:rPr>
          <w:sz w:val="26"/>
          <w:szCs w:val="26"/>
          <w:u w:val="single"/>
        </w:rPr>
        <w:t>/</w:t>
      </w:r>
      <w:r w:rsidR="00F84522">
        <w:rPr>
          <w:sz w:val="26"/>
          <w:szCs w:val="26"/>
          <w:u w:val="single"/>
        </w:rPr>
        <w:t>0</w:t>
      </w:r>
      <w:r w:rsidR="004B2B37">
        <w:rPr>
          <w:sz w:val="26"/>
          <w:szCs w:val="26"/>
          <w:u w:val="single"/>
        </w:rPr>
        <w:t>6</w:t>
      </w:r>
      <w:r w:rsidR="00F84522">
        <w:rPr>
          <w:sz w:val="26"/>
          <w:szCs w:val="26"/>
          <w:u w:val="single"/>
        </w:rPr>
        <w:t>/2025</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EB7FAB" w:rsidRPr="00EB7FAB" w:rsidRDefault="004A143D" w:rsidP="00987A3A">
      <w:pPr>
        <w:tabs>
          <w:tab w:val="left" w:pos="1701"/>
          <w:tab w:val="left" w:pos="2552"/>
          <w:tab w:val="left" w:pos="3969"/>
        </w:tabs>
        <w:spacing w:after="240"/>
        <w:ind w:left="900"/>
        <w:rPr>
          <w:rFonts w:ascii="Comic Sans MS" w:hAnsi="Comic Sans MS" w:cs="Arial"/>
          <w:noProof/>
          <w:shd w:val="clear" w:color="auto" w:fill="FFFF99"/>
        </w:rPr>
      </w:pPr>
      <w:r>
        <w:rPr>
          <w:rFonts w:ascii="Comic Sans MS" w:hAnsi="Comic Sans MS" w:cs="Arial"/>
          <w:noProof/>
        </w:rPr>
        <w:t>Benaming</w:t>
      </w:r>
      <w:r w:rsidRPr="00AF6834">
        <w:rPr>
          <w:rFonts w:ascii="Comic Sans MS" w:hAnsi="Comic Sans MS" w:cs="Arial"/>
          <w:noProof/>
        </w:rPr>
        <w:t>:</w:t>
      </w:r>
      <w:bookmarkStart w:id="2" w:name="Dropdown3"/>
      <w:r w:rsidR="004A4852">
        <w:rPr>
          <w:rFonts w:ascii="Comic Sans MS" w:hAnsi="Comic Sans MS" w:cs="Arial"/>
          <w:noProof/>
        </w:rPr>
        <w:t>DGB</w:t>
      </w:r>
      <w:bookmarkEnd w:id="2"/>
      <w:r w:rsidR="003554D3">
        <w:rPr>
          <w:rFonts w:ascii="Comic Sans MS" w:hAnsi="Comic Sans MS" w:cs="Arial"/>
          <w:noProof/>
        </w:rPr>
        <w:t xml:space="preserve">udFin </w:t>
      </w:r>
      <w:r w:rsidRPr="00A37F85">
        <w:rPr>
          <w:rFonts w:ascii="Comic Sans MS" w:hAnsi="Comic Sans MS" w:cs="Arial"/>
          <w:noProof/>
          <w:shd w:val="clear" w:color="auto" w:fill="D6E3BC"/>
        </w:rPr>
        <w:t xml:space="preserve"> </w:t>
      </w:r>
      <w:r w:rsidRPr="00987A3A">
        <w:rPr>
          <w:rFonts w:ascii="Comic Sans MS" w:hAnsi="Comic Sans MS" w:cs="Arial"/>
          <w:noProof/>
        </w:rPr>
        <w:br/>
      </w:r>
      <w:r w:rsidRPr="00AF6834">
        <w:rPr>
          <w:rFonts w:ascii="Comic Sans MS" w:hAnsi="Comic Sans MS" w:cs="Arial"/>
          <w:noProof/>
        </w:rPr>
        <w:t>Organismenummer</w:t>
      </w:r>
      <w:r w:rsidRPr="006B7BD5">
        <w:rPr>
          <w:rFonts w:ascii="Comic Sans MS" w:hAnsi="Comic Sans MS" w:cs="Arial"/>
          <w:noProof/>
        </w:rPr>
        <w:t xml:space="preserve">: </w:t>
      </w:r>
      <w:bookmarkStart w:id="3" w:name="Text40"/>
      <w:r w:rsidR="004A4852">
        <w:rPr>
          <w:rFonts w:ascii="Comic Sans MS" w:hAnsi="Comic Sans MS" w:cs="Arial"/>
          <w:noProof/>
        </w:rPr>
        <w:t>J50100</w:t>
      </w:r>
      <w:bookmarkEnd w:id="3"/>
      <w:r>
        <w:rPr>
          <w:rFonts w:ascii="Comic Sans MS" w:hAnsi="Comic Sans MS" w:cs="Arial"/>
          <w:noProof/>
        </w:rPr>
        <w:br/>
        <w:t xml:space="preserve">Adres: </w:t>
      </w:r>
      <w:r w:rsidRPr="004A143D">
        <w:rPr>
          <w:rFonts w:ascii="Comic Sans MS" w:hAnsi="Comic Sans MS" w:cs="Arial"/>
          <w:noProof/>
        </w:rPr>
        <w:tab/>
      </w:r>
      <w:r>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Pr="00AF6834">
        <w:rPr>
          <w:rFonts w:ascii="Comic Sans MS" w:hAnsi="Comic Sans MS" w:cs="Arial"/>
          <w:noProof/>
        </w:rPr>
        <w:br/>
        <w:t>Tf</w:t>
      </w:r>
      <w:r w:rsidR="00207C02">
        <w:rPr>
          <w:rFonts w:ascii="Comic Sans MS" w:hAnsi="Comic Sans MS" w:cs="Arial"/>
          <w:noProof/>
        </w:rPr>
        <w:t xml:space="preserve"> KorpsComd</w:t>
      </w:r>
      <w:r w:rsidRPr="00AF6834">
        <w:rPr>
          <w:rFonts w:ascii="Comic Sans MS" w:hAnsi="Comic Sans MS" w:cs="Arial"/>
          <w:noProof/>
        </w:rPr>
        <w:t xml:space="preserve">: </w:t>
      </w:r>
      <w:bookmarkStart w:id="4" w:name="Text41"/>
      <w:r w:rsidR="00987A3A" w:rsidRPr="00BB16AD">
        <w:rPr>
          <w:rFonts w:ascii="Comic Sans MS" w:hAnsi="Comic Sans MS" w:cs="Arial"/>
          <w:noProof/>
        </w:rPr>
        <w:tab/>
      </w:r>
      <w:bookmarkEnd w:id="4"/>
      <w:r w:rsidR="009C4D53">
        <w:rPr>
          <w:rFonts w:ascii="Comic Sans MS" w:hAnsi="Comic Sans MS" w:cs="Arial"/>
          <w:noProof/>
        </w:rPr>
        <w:t>02/44</w:t>
      </w:r>
      <w:r w:rsidR="006961D0">
        <w:rPr>
          <w:rFonts w:ascii="Comic Sans MS" w:hAnsi="Comic Sans MS" w:cs="Arial"/>
          <w:noProof/>
        </w:rPr>
        <w:t>-15699</w:t>
      </w:r>
      <w:r w:rsidR="00987A3A" w:rsidRPr="00BB16AD">
        <w:rPr>
          <w:rFonts w:ascii="Comic Sans MS" w:hAnsi="Comic Sans MS" w:cs="Arial"/>
          <w:noProof/>
        </w:rPr>
        <w:tab/>
      </w:r>
      <w:r w:rsidR="00EB7FAB" w:rsidRPr="00BB16AD">
        <w:rPr>
          <w:rFonts w:ascii="Comic Sans MS" w:hAnsi="Comic Sans MS" w:cs="Arial"/>
          <w:noProof/>
        </w:rPr>
        <w:br/>
        <w:t xml:space="preserve">E-mail: </w:t>
      </w:r>
      <w:bookmarkStart w:id="5" w:name="Text43"/>
      <w:r w:rsidR="00207C02" w:rsidRPr="00BB16AD">
        <w:rPr>
          <w:rFonts w:ascii="Comic Sans MS" w:hAnsi="Comic Sans MS" w:cs="Arial"/>
          <w:noProof/>
        </w:rPr>
        <w:tab/>
      </w:r>
      <w:bookmarkEnd w:id="5"/>
      <w:r w:rsidR="00C12B53" w:rsidRPr="00BE4471">
        <w:rPr>
          <w:rFonts w:ascii="Comic Sans MS" w:hAnsi="Comic Sans MS" w:cs="Arial"/>
          <w:noProof/>
          <w:sz w:val="20"/>
        </w:rPr>
        <w:fldChar w:fldCharType="begin"/>
      </w:r>
      <w:r w:rsidR="00C12B53" w:rsidRPr="00BE4471">
        <w:rPr>
          <w:rFonts w:ascii="Comic Sans MS" w:hAnsi="Comic Sans MS" w:cs="Arial"/>
          <w:noProof/>
          <w:sz w:val="20"/>
        </w:rPr>
        <w:instrText>HYPERLINK "mailto:DGBUDFIN-BFM-PREV@MIL.BE"</w:instrText>
      </w:r>
      <w:r w:rsidR="00C12B53" w:rsidRPr="00BE4471">
        <w:rPr>
          <w:rFonts w:ascii="Comic Sans MS" w:hAnsi="Comic Sans MS" w:cs="Arial"/>
          <w:noProof/>
          <w:sz w:val="20"/>
        </w:rPr>
      </w:r>
      <w:r w:rsidR="00C12B53" w:rsidRPr="00BE4471">
        <w:rPr>
          <w:rFonts w:ascii="Comic Sans MS" w:hAnsi="Comic Sans MS" w:cs="Arial"/>
          <w:noProof/>
          <w:sz w:val="20"/>
        </w:rPr>
        <w:fldChar w:fldCharType="separate"/>
      </w:r>
      <w:r w:rsidR="00C12B53" w:rsidRPr="00BE4471">
        <w:rPr>
          <w:rStyle w:val="Hyperlink"/>
          <w:rFonts w:ascii="Comic Sans MS" w:hAnsi="Comic Sans MS" w:cs="Arial"/>
          <w:noProof/>
          <w:sz w:val="20"/>
        </w:rPr>
        <w:t>DGBUDFIN-BFM-PREV@MIL.BE</w:t>
      </w:r>
      <w:r w:rsidR="00C12B53" w:rsidRPr="00BE4471">
        <w:rPr>
          <w:rFonts w:ascii="Comic Sans MS" w:hAnsi="Comic Sans MS" w:cs="Arial"/>
          <w:noProof/>
          <w:sz w:val="20"/>
        </w:rPr>
        <w:fldChar w:fldCharType="end"/>
      </w:r>
      <w:r w:rsidR="00C12B53" w:rsidRPr="00BE4471">
        <w:rPr>
          <w:rFonts w:ascii="Comic Sans MS" w:hAnsi="Comic Sans MS" w:cs="Arial"/>
          <w:noProof/>
          <w:sz w:val="20"/>
        </w:rPr>
        <w:t xml:space="preserve"> / </w:t>
      </w:r>
      <w:hyperlink r:id="rId12" w:history="1">
        <w:r w:rsidR="00C12B53" w:rsidRPr="00BE4471">
          <w:rPr>
            <w:rStyle w:val="Hyperlink"/>
            <w:rFonts w:ascii="Comic Sans MS" w:hAnsi="Comic Sans MS" w:cs="Arial"/>
            <w:noProof/>
            <w:sz w:val="20"/>
          </w:rPr>
          <w:t>DGBUDFIN-COMDO-SRT-PART@MIL.BE</w:t>
        </w:r>
      </w:hyperlink>
      <w:r w:rsidR="00C12B53">
        <w:rPr>
          <w:rFonts w:ascii="Comic Sans MS" w:hAnsi="Comic Sans MS" w:cs="Arial"/>
          <w:noProof/>
        </w:rPr>
        <w:t xml:space="preserve"> </w:t>
      </w:r>
      <w:r w:rsidR="00C12B53" w:rsidRPr="00BB16AD">
        <w:rPr>
          <w:rFonts w:ascii="Comic Sans MS" w:hAnsi="Comic Sans MS" w:cs="Arial"/>
          <w:noProof/>
        </w:rPr>
        <w:br/>
      </w:r>
      <w:r w:rsidR="00987A3A" w:rsidRPr="00BB16AD">
        <w:rPr>
          <w:rFonts w:ascii="Comic Sans MS" w:hAnsi="Comic Sans MS" w:cs="Arial"/>
          <w:noProof/>
        </w:rPr>
        <w:tab/>
      </w:r>
      <w:r w:rsidRPr="00BB16AD">
        <w:rPr>
          <w:rFonts w:ascii="Comic Sans MS" w:hAnsi="Comic Sans MS" w:cs="Arial"/>
          <w:noProof/>
        </w:rPr>
        <w:br/>
      </w:r>
      <w:r w:rsidR="00EB7FAB" w:rsidRPr="00BB16AD">
        <w:rPr>
          <w:rFonts w:ascii="Comic Sans MS" w:hAnsi="Comic Sans MS" w:cs="Arial"/>
          <w:noProof/>
        </w:rPr>
        <w:t>Tf Srt:</w:t>
      </w:r>
      <w:r w:rsidR="00207C02" w:rsidRPr="00BB16AD">
        <w:rPr>
          <w:rFonts w:ascii="Comic Sans MS" w:hAnsi="Comic Sans MS" w:cs="Arial"/>
          <w:noProof/>
        </w:rPr>
        <w:tab/>
      </w:r>
      <w:r w:rsidR="00207C02" w:rsidRPr="00BB16AD">
        <w:rPr>
          <w:rFonts w:ascii="Comic Sans MS" w:hAnsi="Comic Sans MS" w:cs="Arial"/>
          <w:noProof/>
        </w:rPr>
        <w:tab/>
      </w:r>
      <w:r w:rsidR="009C4D53">
        <w:rPr>
          <w:rFonts w:ascii="Comic Sans MS" w:hAnsi="Comic Sans MS" w:cs="Arial"/>
          <w:noProof/>
        </w:rPr>
        <w:t>02/44</w:t>
      </w:r>
      <w:r w:rsidR="00DB5C44" w:rsidRPr="00BB16AD">
        <w:rPr>
          <w:rFonts w:ascii="Comic Sans MS" w:hAnsi="Comic Sans MS" w:cs="Arial"/>
          <w:noProof/>
        </w:rPr>
        <w:t>-15763</w:t>
      </w:r>
      <w:r w:rsidR="00987A3A" w:rsidRPr="00BB16AD">
        <w:rPr>
          <w:rFonts w:ascii="Comic Sans MS" w:hAnsi="Comic Sans MS" w:cs="Arial"/>
          <w:noProof/>
        </w:rPr>
        <w:tab/>
      </w:r>
      <w:r w:rsidRPr="00BB16AD">
        <w:rPr>
          <w:rFonts w:ascii="Comic Sans MS" w:hAnsi="Comic Sans MS" w:cs="Arial"/>
          <w:noProof/>
        </w:rPr>
        <w:br/>
      </w:r>
      <w:r w:rsidR="00EB7FAB" w:rsidRPr="00BB16AD">
        <w:rPr>
          <w:rFonts w:ascii="Comic Sans MS" w:hAnsi="Comic Sans MS" w:cs="Arial"/>
          <w:noProof/>
        </w:rPr>
        <w:t xml:space="preserve">Fax: </w:t>
      </w:r>
      <w:bookmarkStart w:id="6" w:name="Text42"/>
      <w:r w:rsidR="00EB7FAB" w:rsidRPr="00BB16AD">
        <w:rPr>
          <w:rFonts w:ascii="Comic Sans MS" w:hAnsi="Comic Sans MS" w:cs="Arial"/>
          <w:noProof/>
        </w:rPr>
        <w:tab/>
      </w:r>
      <w:r w:rsidR="00207C02" w:rsidRPr="00BB16AD">
        <w:rPr>
          <w:rFonts w:ascii="Comic Sans MS" w:hAnsi="Comic Sans MS" w:cs="Arial"/>
          <w:noProof/>
        </w:rPr>
        <w:tab/>
      </w:r>
      <w:bookmarkEnd w:id="6"/>
      <w:r w:rsidR="009C4D53">
        <w:rPr>
          <w:rFonts w:ascii="Comic Sans MS" w:hAnsi="Comic Sans MS" w:cs="Arial"/>
          <w:noProof/>
        </w:rPr>
        <w:t>02/44</w:t>
      </w:r>
      <w:r w:rsidR="00DB5C44" w:rsidRPr="00BB16AD">
        <w:rPr>
          <w:rFonts w:ascii="Comic Sans MS" w:hAnsi="Comic Sans MS" w:cs="Arial"/>
          <w:noProof/>
        </w:rPr>
        <w:t>-39441</w:t>
      </w:r>
      <w:r w:rsidR="00987A3A" w:rsidRPr="00BB16AD">
        <w:rPr>
          <w:rFonts w:ascii="Comic Sans MS" w:hAnsi="Comic Sans MS" w:cs="Arial"/>
          <w:noProof/>
        </w:rPr>
        <w:tab/>
      </w:r>
      <w:r w:rsidR="00EB7FAB">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BB16A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4852" w:rsidRDefault="004A4852" w:rsidP="00BB16AD">
      <w:pPr>
        <w:numPr>
          <w:ilvl w:val="0"/>
          <w:numId w:val="13"/>
        </w:numPr>
        <w:tabs>
          <w:tab w:val="clear" w:pos="1620"/>
          <w:tab w:val="num" w:pos="1260"/>
        </w:tabs>
        <w:ind w:left="1259" w:hanging="357"/>
        <w:rPr>
          <w:rFonts w:ascii="Comic Sans MS" w:hAnsi="Comic Sans MS" w:cs="Arial"/>
          <w:noProof/>
        </w:rPr>
      </w:pPr>
      <w:r w:rsidRPr="007C1A5D">
        <w:rPr>
          <w:rFonts w:ascii="Comic Sans MS" w:hAnsi="Comic Sans MS" w:cs="Arial"/>
          <w:noProof/>
        </w:rPr>
        <w:t>B</w:t>
      </w:r>
      <w:r w:rsidR="007C1A5D">
        <w:rPr>
          <w:rFonts w:ascii="Comic Sans MS" w:hAnsi="Comic Sans MS" w:cs="Arial"/>
          <w:noProof/>
        </w:rPr>
        <w:t>eeldschermwerk</w:t>
      </w:r>
      <w:r w:rsidR="007C1A5D" w:rsidRPr="007C1A5D">
        <w:rPr>
          <w:rFonts w:ascii="Comic Sans MS" w:hAnsi="Comic Sans MS" w:cs="Arial"/>
          <w:noProof/>
        </w:rPr>
        <w:t>, geestelijke arbeid (studiebureau), Administratief bedienden</w:t>
      </w:r>
    </w:p>
    <w:p w:rsidR="0037114F" w:rsidRDefault="0037114F" w:rsidP="00BB16AD">
      <w:pPr>
        <w:ind w:left="900"/>
        <w:rPr>
          <w:rFonts w:ascii="Comic Sans MS" w:hAnsi="Comic Sans MS" w:cs="Arial"/>
          <w:noProof/>
        </w:rPr>
      </w:pPr>
    </w:p>
    <w:p w:rsidR="004A143D" w:rsidRPr="009D65AB" w:rsidRDefault="004A143D" w:rsidP="00BB16A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BB16AD">
      <w:pPr>
        <w:ind w:left="900"/>
        <w:rPr>
          <w:rFonts w:ascii="Comic Sans MS" w:hAnsi="Comic Sans MS" w:cs="Arial"/>
          <w:noProof/>
          <w:highlight w:val="yellow"/>
        </w:rPr>
      </w:pPr>
    </w:p>
    <w:p w:rsidR="004A143D" w:rsidRPr="006D160A" w:rsidRDefault="007C1A5D" w:rsidP="00BB16AD">
      <w:pPr>
        <w:numPr>
          <w:ilvl w:val="0"/>
          <w:numId w:val="13"/>
        </w:numPr>
        <w:tabs>
          <w:tab w:val="clear" w:pos="1620"/>
          <w:tab w:val="num" w:pos="1260"/>
        </w:tabs>
        <w:ind w:left="1259" w:hanging="357"/>
        <w:rPr>
          <w:rFonts w:ascii="Comic Sans MS" w:hAnsi="Comic Sans MS" w:cs="Arial"/>
          <w:noProof/>
        </w:rPr>
      </w:pPr>
      <w:r>
        <w:rPr>
          <w:rFonts w:ascii="Comic Sans MS" w:hAnsi="Comic Sans MS" w:cs="Arial"/>
          <w:noProof/>
        </w:rPr>
        <w:t>Bestuurder lichte voertuigen</w:t>
      </w:r>
    </w:p>
    <w:p w:rsidR="004A143D" w:rsidRPr="006D160A" w:rsidRDefault="007C1A5D" w:rsidP="00BB16AD">
      <w:pPr>
        <w:numPr>
          <w:ilvl w:val="0"/>
          <w:numId w:val="13"/>
        </w:numPr>
        <w:tabs>
          <w:tab w:val="clear" w:pos="1620"/>
          <w:tab w:val="num" w:pos="1260"/>
        </w:tabs>
        <w:ind w:left="1259" w:hanging="357"/>
        <w:rPr>
          <w:rFonts w:ascii="Comic Sans MS" w:hAnsi="Comic Sans MS" w:cs="Arial"/>
          <w:noProof/>
        </w:rPr>
      </w:pPr>
      <w:r>
        <w:rPr>
          <w:rFonts w:ascii="Comic Sans MS" w:hAnsi="Comic Sans MS" w:cs="Arial"/>
          <w:noProof/>
        </w:rPr>
        <w:t>Magazijnier</w:t>
      </w:r>
    </w:p>
    <w:p w:rsidR="004A143D" w:rsidRDefault="004A143D" w:rsidP="00BB16AD">
      <w:pPr>
        <w:ind w:left="900"/>
        <w:rPr>
          <w:rFonts w:ascii="Comic Sans MS" w:hAnsi="Comic Sans MS" w:cs="Arial"/>
          <w:noProof/>
          <w:highlight w:val="yellow"/>
        </w:rPr>
      </w:pPr>
    </w:p>
    <w:p w:rsidR="004A143D" w:rsidRPr="008A50BA" w:rsidRDefault="004A143D" w:rsidP="00BB16A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r w:rsidR="00EB036E">
        <w:rPr>
          <w:rFonts w:ascii="Comic Sans MS" w:hAnsi="Comic Sans MS"/>
          <w:sz w:val="20"/>
        </w:rPr>
        <w:t xml:space="preserve"> </w:t>
      </w:r>
    </w:p>
    <w:p w:rsidR="007B558B" w:rsidRDefault="007B558B" w:rsidP="00AB66F5">
      <w:pPr>
        <w:tabs>
          <w:tab w:val="left" w:pos="709"/>
          <w:tab w:val="left" w:pos="993"/>
        </w:tabs>
        <w:rPr>
          <w:rFonts w:ascii="Comic Sans MS" w:hAnsi="Comic Sans MS"/>
          <w:sz w:val="20"/>
        </w:rPr>
      </w:pPr>
    </w:p>
    <w:p w:rsidR="007B558B" w:rsidRDefault="007B558B" w:rsidP="00AB66F5">
      <w:pPr>
        <w:tabs>
          <w:tab w:val="left" w:pos="709"/>
          <w:tab w:val="left" w:pos="993"/>
        </w:tabs>
        <w:rPr>
          <w:rFonts w:ascii="Comic Sans MS" w:hAnsi="Comic Sans MS"/>
          <w:sz w:val="20"/>
        </w:rPr>
      </w:pPr>
      <w:r>
        <w:rPr>
          <w:rFonts w:ascii="Comic Sans MS" w:hAnsi="Comic Sans MS"/>
          <w:sz w:val="20"/>
        </w:rPr>
        <w:tab/>
      </w:r>
    </w:p>
    <w:p w:rsidR="00BF6398" w:rsidRDefault="00BF6398">
      <w:pPr>
        <w:rPr>
          <w:rFonts w:ascii="Comic Sans MS" w:hAnsi="Comic Sans MS"/>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993"/>
        <w:gridCol w:w="3402"/>
        <w:gridCol w:w="3260"/>
      </w:tblGrid>
      <w:tr w:rsidR="00AB66F5" w:rsidRPr="00022D72" w:rsidTr="00EB036E">
        <w:tc>
          <w:tcPr>
            <w:tcW w:w="2376"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993"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402"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3260" w:type="dxa"/>
            <w:shd w:val="clear" w:color="auto" w:fill="A6A6A6"/>
            <w:vAlign w:val="center"/>
          </w:tcPr>
          <w:p w:rsidR="00AB66F5" w:rsidRPr="001E1B29" w:rsidRDefault="008F1EF7" w:rsidP="00022D72">
            <w:pPr>
              <w:jc w:val="center"/>
              <w:rPr>
                <w:rFonts w:ascii="Comic Sans MS" w:hAnsi="Comic Sans MS"/>
                <w:b/>
                <w:sz w:val="18"/>
                <w:szCs w:val="18"/>
              </w:rPr>
            </w:pPr>
            <w:r>
              <w:rPr>
                <w:rFonts w:ascii="Comic Sans MS" w:hAnsi="Comic Sans MS"/>
                <w:b/>
                <w:sz w:val="18"/>
                <w:szCs w:val="18"/>
              </w:rPr>
              <w:t>1</w:t>
            </w:r>
            <w:r w:rsidRPr="008F1EF7">
              <w:rPr>
                <w:rFonts w:ascii="Comic Sans MS" w:hAnsi="Comic Sans MS"/>
                <w:b/>
                <w:sz w:val="18"/>
                <w:szCs w:val="18"/>
                <w:vertAlign w:val="superscript"/>
              </w:rPr>
              <w:t>ste</w:t>
            </w:r>
            <w:r>
              <w:rPr>
                <w:rFonts w:ascii="Comic Sans MS" w:hAnsi="Comic Sans MS"/>
                <w:b/>
                <w:sz w:val="18"/>
                <w:szCs w:val="18"/>
              </w:rPr>
              <w:t xml:space="preserve"> vorming (</w:t>
            </w:r>
            <w:r w:rsidR="00AB66F5" w:rsidRPr="001E1B29">
              <w:rPr>
                <w:rFonts w:ascii="Comic Sans MS" w:hAnsi="Comic Sans MS"/>
                <w:b/>
                <w:sz w:val="18"/>
                <w:szCs w:val="18"/>
              </w:rPr>
              <w:t>Datum laatste recyclage</w:t>
            </w:r>
            <w:r>
              <w:rPr>
                <w:rFonts w:ascii="Comic Sans MS" w:hAnsi="Comic Sans MS"/>
                <w:b/>
                <w:sz w:val="18"/>
                <w:szCs w:val="18"/>
              </w:rPr>
              <w:t>)</w:t>
            </w:r>
          </w:p>
        </w:tc>
      </w:tr>
      <w:tr w:rsidR="007E6A7A" w:rsidRPr="00022D72" w:rsidTr="00D231B7">
        <w:tc>
          <w:tcPr>
            <w:tcW w:w="2376" w:type="dxa"/>
            <w:shd w:val="clear" w:color="auto" w:fill="auto"/>
            <w:vAlign w:val="center"/>
          </w:tcPr>
          <w:p w:rsidR="007E6A7A" w:rsidRPr="007B558B" w:rsidRDefault="007E6A7A" w:rsidP="00AB66F5">
            <w:pPr>
              <w:rPr>
                <w:rFonts w:ascii="Comic Sans MS" w:hAnsi="Comic Sans MS"/>
                <w:sz w:val="18"/>
                <w:szCs w:val="18"/>
              </w:rPr>
            </w:pPr>
            <w:r w:rsidRPr="007B558B">
              <w:rPr>
                <w:rFonts w:ascii="Comic Sans MS" w:hAnsi="Comic Sans MS"/>
                <w:sz w:val="18"/>
                <w:szCs w:val="18"/>
              </w:rPr>
              <w:t>LEPOINT FRANCOIS</w:t>
            </w:r>
          </w:p>
        </w:tc>
        <w:tc>
          <w:tcPr>
            <w:tcW w:w="993" w:type="dxa"/>
            <w:shd w:val="clear" w:color="auto" w:fill="auto"/>
            <w:vAlign w:val="center"/>
          </w:tcPr>
          <w:p w:rsidR="007E6A7A" w:rsidRPr="007B558B" w:rsidRDefault="007E6A7A" w:rsidP="00022D72">
            <w:pPr>
              <w:jc w:val="center"/>
              <w:rPr>
                <w:rFonts w:ascii="Comic Sans MS" w:hAnsi="Comic Sans MS"/>
                <w:sz w:val="18"/>
                <w:szCs w:val="18"/>
              </w:rPr>
            </w:pPr>
            <w:r w:rsidRPr="007B558B">
              <w:rPr>
                <w:rFonts w:ascii="Comic Sans MS" w:hAnsi="Comic Sans MS"/>
                <w:sz w:val="18"/>
                <w:szCs w:val="18"/>
              </w:rPr>
              <w:t>BG1</w:t>
            </w:r>
          </w:p>
        </w:tc>
        <w:tc>
          <w:tcPr>
            <w:tcW w:w="3402" w:type="dxa"/>
            <w:shd w:val="clear" w:color="auto" w:fill="auto"/>
            <w:vAlign w:val="center"/>
          </w:tcPr>
          <w:p w:rsidR="007E6A7A" w:rsidRPr="007B558B" w:rsidRDefault="007E6A7A" w:rsidP="00DF1C8C">
            <w:pPr>
              <w:rPr>
                <w:rFonts w:ascii="Comic Sans MS" w:hAnsi="Comic Sans MS"/>
                <w:sz w:val="18"/>
                <w:szCs w:val="18"/>
                <w:lang w:val="fr-BE"/>
              </w:rPr>
            </w:pPr>
            <w:r w:rsidRPr="007B558B">
              <w:rPr>
                <w:rFonts w:ascii="Comic Sans MS" w:hAnsi="Comic Sans MS"/>
                <w:sz w:val="18"/>
                <w:szCs w:val="18"/>
                <w:lang w:val="fr-BE"/>
              </w:rPr>
              <w:t>OFO CURSUS SEC.040 BFE - MONS</w:t>
            </w:r>
          </w:p>
        </w:tc>
        <w:tc>
          <w:tcPr>
            <w:tcW w:w="3260" w:type="dxa"/>
            <w:shd w:val="clear" w:color="auto" w:fill="FF0000"/>
            <w:vAlign w:val="center"/>
          </w:tcPr>
          <w:p w:rsidR="007E6A7A" w:rsidRPr="008253D1" w:rsidRDefault="00B17361" w:rsidP="008863DB">
            <w:pPr>
              <w:jc w:val="center"/>
              <w:rPr>
                <w:rFonts w:ascii="Comic Sans MS" w:hAnsi="Comic Sans MS"/>
                <w:sz w:val="18"/>
                <w:szCs w:val="18"/>
              </w:rPr>
            </w:pPr>
            <w:r w:rsidRPr="008253D1">
              <w:rPr>
                <w:rFonts w:ascii="Comic Sans MS" w:hAnsi="Comic Sans MS"/>
                <w:sz w:val="18"/>
                <w:szCs w:val="18"/>
              </w:rPr>
              <w:t>07/05/</w:t>
            </w:r>
            <w:r w:rsidR="007E6A7A" w:rsidRPr="008253D1">
              <w:rPr>
                <w:rFonts w:ascii="Comic Sans MS" w:hAnsi="Comic Sans MS"/>
                <w:sz w:val="18"/>
                <w:szCs w:val="18"/>
              </w:rPr>
              <w:t>14</w:t>
            </w:r>
            <w:r w:rsidR="00B175C0" w:rsidRPr="008253D1">
              <w:rPr>
                <w:rFonts w:ascii="Comic Sans MS" w:hAnsi="Comic Sans MS"/>
                <w:sz w:val="18"/>
                <w:szCs w:val="18"/>
              </w:rPr>
              <w:t xml:space="preserve"> (</w:t>
            </w:r>
            <w:r w:rsidR="00A4434B" w:rsidRPr="008253D1">
              <w:rPr>
                <w:rFonts w:ascii="Comic Sans MS" w:hAnsi="Comic Sans MS"/>
                <w:sz w:val="18"/>
                <w:szCs w:val="18"/>
              </w:rPr>
              <w:t>07</w:t>
            </w:r>
            <w:r w:rsidR="00EB036E" w:rsidRPr="008253D1">
              <w:rPr>
                <w:rFonts w:ascii="Comic Sans MS" w:hAnsi="Comic Sans MS"/>
                <w:sz w:val="18"/>
                <w:szCs w:val="18"/>
              </w:rPr>
              <w:t>/0</w:t>
            </w:r>
            <w:r w:rsidR="00A4434B" w:rsidRPr="008253D1">
              <w:rPr>
                <w:rFonts w:ascii="Comic Sans MS" w:hAnsi="Comic Sans MS"/>
                <w:sz w:val="18"/>
                <w:szCs w:val="18"/>
              </w:rPr>
              <w:t>3</w:t>
            </w:r>
            <w:r w:rsidR="00EB036E" w:rsidRPr="008253D1">
              <w:rPr>
                <w:rFonts w:ascii="Comic Sans MS" w:hAnsi="Comic Sans MS"/>
                <w:sz w:val="18"/>
                <w:szCs w:val="18"/>
              </w:rPr>
              <w:t>/2</w:t>
            </w:r>
            <w:r w:rsidR="00A4434B" w:rsidRPr="008253D1">
              <w:rPr>
                <w:rFonts w:ascii="Comic Sans MS" w:hAnsi="Comic Sans MS"/>
                <w:sz w:val="18"/>
                <w:szCs w:val="18"/>
              </w:rPr>
              <w:t>3</w:t>
            </w:r>
            <w:r w:rsidR="008863DB" w:rsidRPr="008253D1">
              <w:rPr>
                <w:rFonts w:ascii="Comic Sans MS" w:hAnsi="Comic Sans MS"/>
                <w:sz w:val="18"/>
                <w:szCs w:val="18"/>
              </w:rPr>
              <w:t>)</w:t>
            </w:r>
          </w:p>
        </w:tc>
      </w:tr>
      <w:tr w:rsidR="00901197" w:rsidRPr="00901197" w:rsidTr="00D231B7">
        <w:tc>
          <w:tcPr>
            <w:tcW w:w="2376" w:type="dxa"/>
            <w:shd w:val="clear" w:color="auto" w:fill="auto"/>
            <w:vAlign w:val="center"/>
          </w:tcPr>
          <w:p w:rsidR="00901197" w:rsidRPr="00901197" w:rsidRDefault="00901197" w:rsidP="007B2E7E">
            <w:pPr>
              <w:rPr>
                <w:rFonts w:ascii="Comic Sans MS" w:hAnsi="Comic Sans MS"/>
                <w:sz w:val="18"/>
                <w:szCs w:val="18"/>
                <w:lang w:val="fr-BE"/>
              </w:rPr>
            </w:pPr>
            <w:r>
              <w:rPr>
                <w:rFonts w:ascii="Comic Sans MS" w:hAnsi="Comic Sans MS"/>
                <w:sz w:val="18"/>
                <w:szCs w:val="18"/>
                <w:lang w:val="fr-BE"/>
              </w:rPr>
              <w:t>PODEVYN FRANCOIS</w:t>
            </w:r>
          </w:p>
        </w:tc>
        <w:tc>
          <w:tcPr>
            <w:tcW w:w="993" w:type="dxa"/>
            <w:shd w:val="clear" w:color="auto" w:fill="auto"/>
            <w:vAlign w:val="center"/>
          </w:tcPr>
          <w:p w:rsidR="00901197" w:rsidRPr="00901197" w:rsidRDefault="00901197" w:rsidP="007B2E7E">
            <w:pPr>
              <w:jc w:val="center"/>
              <w:rPr>
                <w:rFonts w:ascii="Comic Sans MS" w:hAnsi="Comic Sans MS"/>
                <w:sz w:val="18"/>
                <w:szCs w:val="18"/>
                <w:lang w:val="fr-BE"/>
              </w:rPr>
            </w:pPr>
            <w:r>
              <w:rPr>
                <w:rFonts w:ascii="Comic Sans MS" w:hAnsi="Comic Sans MS"/>
                <w:sz w:val="18"/>
                <w:szCs w:val="18"/>
                <w:lang w:val="fr-BE"/>
              </w:rPr>
              <w:t>AT2</w:t>
            </w:r>
          </w:p>
        </w:tc>
        <w:tc>
          <w:tcPr>
            <w:tcW w:w="3402" w:type="dxa"/>
            <w:shd w:val="clear" w:color="auto" w:fill="auto"/>
            <w:vAlign w:val="center"/>
          </w:tcPr>
          <w:p w:rsidR="00901197" w:rsidRPr="007E6A7A" w:rsidRDefault="00901197" w:rsidP="007B2E7E">
            <w:pPr>
              <w:rPr>
                <w:rFonts w:ascii="Comic Sans MS" w:hAnsi="Comic Sans MS"/>
                <w:sz w:val="18"/>
                <w:szCs w:val="18"/>
                <w:lang w:val="fr-BE"/>
              </w:rPr>
            </w:pPr>
            <w:r>
              <w:rPr>
                <w:rFonts w:ascii="Comic Sans MS" w:hAnsi="Comic Sans MS"/>
                <w:sz w:val="18"/>
                <w:szCs w:val="18"/>
                <w:lang w:val="fr-BE"/>
              </w:rPr>
              <w:t>OFO CURSUS SEC.056 FI</w:t>
            </w:r>
            <w:r w:rsidRPr="007E6A7A">
              <w:rPr>
                <w:rFonts w:ascii="Comic Sans MS" w:hAnsi="Comic Sans MS"/>
                <w:sz w:val="18"/>
                <w:szCs w:val="18"/>
                <w:lang w:val="fr-BE"/>
              </w:rPr>
              <w:t xml:space="preserve"> - </w:t>
            </w:r>
            <w:r>
              <w:rPr>
                <w:rFonts w:ascii="Comic Sans MS" w:hAnsi="Comic Sans MS"/>
                <w:sz w:val="18"/>
                <w:szCs w:val="18"/>
                <w:lang w:val="fr-BE"/>
              </w:rPr>
              <w:t>ASSE</w:t>
            </w:r>
          </w:p>
        </w:tc>
        <w:tc>
          <w:tcPr>
            <w:tcW w:w="3260" w:type="dxa"/>
            <w:shd w:val="clear" w:color="auto" w:fill="FF0000"/>
            <w:vAlign w:val="center"/>
          </w:tcPr>
          <w:p w:rsidR="00901197" w:rsidRPr="008253D1" w:rsidRDefault="00B17361" w:rsidP="000E2625">
            <w:pPr>
              <w:jc w:val="center"/>
              <w:rPr>
                <w:rFonts w:ascii="Comic Sans MS" w:hAnsi="Comic Sans MS"/>
                <w:sz w:val="18"/>
                <w:szCs w:val="18"/>
                <w:lang w:val="fr-BE"/>
              </w:rPr>
            </w:pPr>
            <w:r w:rsidRPr="008253D1">
              <w:rPr>
                <w:rFonts w:ascii="Comic Sans MS" w:hAnsi="Comic Sans MS"/>
                <w:sz w:val="18"/>
                <w:szCs w:val="18"/>
                <w:lang w:val="fr-BE"/>
              </w:rPr>
              <w:t>19/11/</w:t>
            </w:r>
            <w:r w:rsidR="00901197" w:rsidRPr="008253D1">
              <w:rPr>
                <w:rFonts w:ascii="Comic Sans MS" w:hAnsi="Comic Sans MS"/>
                <w:sz w:val="18"/>
                <w:szCs w:val="18"/>
                <w:lang w:val="fr-BE"/>
              </w:rPr>
              <w:t>14</w:t>
            </w:r>
            <w:r w:rsidR="00E27295" w:rsidRPr="008253D1">
              <w:rPr>
                <w:rFonts w:ascii="Comic Sans MS" w:hAnsi="Comic Sans MS"/>
                <w:sz w:val="18"/>
                <w:szCs w:val="18"/>
                <w:lang w:val="fr-BE"/>
              </w:rPr>
              <w:t xml:space="preserve"> (</w:t>
            </w:r>
            <w:r w:rsidR="001147CA" w:rsidRPr="008253D1">
              <w:rPr>
                <w:rFonts w:ascii="Comic Sans MS" w:hAnsi="Comic Sans MS"/>
                <w:sz w:val="18"/>
                <w:szCs w:val="18"/>
                <w:lang w:val="fr-BE"/>
              </w:rPr>
              <w:t>24/03/23</w:t>
            </w:r>
            <w:r w:rsidR="008863DB" w:rsidRPr="008253D1">
              <w:rPr>
                <w:rFonts w:ascii="Comic Sans MS" w:hAnsi="Comic Sans MS"/>
                <w:sz w:val="18"/>
                <w:szCs w:val="18"/>
                <w:lang w:val="fr-BE"/>
              </w:rPr>
              <w:t>)</w:t>
            </w:r>
          </w:p>
        </w:tc>
      </w:tr>
      <w:tr w:rsidR="000E2625" w:rsidRPr="00901197" w:rsidTr="00D231B7">
        <w:tc>
          <w:tcPr>
            <w:tcW w:w="2376" w:type="dxa"/>
            <w:shd w:val="clear" w:color="auto" w:fill="auto"/>
            <w:vAlign w:val="center"/>
          </w:tcPr>
          <w:p w:rsidR="000E2625" w:rsidRDefault="000E2625" w:rsidP="007B2E7E">
            <w:pPr>
              <w:rPr>
                <w:rFonts w:ascii="Comic Sans MS" w:hAnsi="Comic Sans MS"/>
                <w:sz w:val="18"/>
                <w:szCs w:val="18"/>
                <w:lang w:val="fr-BE"/>
              </w:rPr>
            </w:pPr>
            <w:r>
              <w:rPr>
                <w:rFonts w:ascii="Comic Sans MS" w:hAnsi="Comic Sans MS"/>
                <w:sz w:val="18"/>
                <w:szCs w:val="18"/>
                <w:lang w:val="fr-BE"/>
              </w:rPr>
              <w:t>PINSMAILLE PHILIPPE</w:t>
            </w:r>
          </w:p>
        </w:tc>
        <w:tc>
          <w:tcPr>
            <w:tcW w:w="993" w:type="dxa"/>
            <w:shd w:val="clear" w:color="auto" w:fill="auto"/>
            <w:vAlign w:val="center"/>
          </w:tcPr>
          <w:p w:rsidR="000E2625" w:rsidRDefault="000E2625" w:rsidP="007B2E7E">
            <w:pPr>
              <w:jc w:val="center"/>
              <w:rPr>
                <w:rFonts w:ascii="Comic Sans MS" w:hAnsi="Comic Sans MS"/>
                <w:sz w:val="18"/>
                <w:szCs w:val="18"/>
                <w:lang w:val="fr-BE"/>
              </w:rPr>
            </w:pPr>
            <w:r>
              <w:rPr>
                <w:rFonts w:ascii="Comic Sans MS" w:hAnsi="Comic Sans MS"/>
                <w:sz w:val="18"/>
                <w:szCs w:val="18"/>
                <w:lang w:val="fr-BE"/>
              </w:rPr>
              <w:t>ADJ</w:t>
            </w:r>
          </w:p>
        </w:tc>
        <w:tc>
          <w:tcPr>
            <w:tcW w:w="3402" w:type="dxa"/>
            <w:shd w:val="clear" w:color="auto" w:fill="auto"/>
            <w:vAlign w:val="center"/>
          </w:tcPr>
          <w:p w:rsidR="000E2625" w:rsidRDefault="000E2625" w:rsidP="009B3243">
            <w:pPr>
              <w:rPr>
                <w:rFonts w:ascii="Comic Sans MS" w:hAnsi="Comic Sans MS"/>
                <w:sz w:val="18"/>
                <w:szCs w:val="18"/>
                <w:lang w:val="fr-BE"/>
              </w:rPr>
            </w:pPr>
            <w:r>
              <w:rPr>
                <w:rFonts w:ascii="Comic Sans MS" w:hAnsi="Comic Sans MS"/>
                <w:sz w:val="18"/>
                <w:szCs w:val="18"/>
                <w:lang w:val="fr-BE"/>
              </w:rPr>
              <w:t>OFO CURSUS SEC.113 FE - NAMUR</w:t>
            </w:r>
          </w:p>
        </w:tc>
        <w:tc>
          <w:tcPr>
            <w:tcW w:w="3260" w:type="dxa"/>
            <w:shd w:val="clear" w:color="auto" w:fill="FF0000"/>
            <w:vAlign w:val="center"/>
          </w:tcPr>
          <w:p w:rsidR="000E2625" w:rsidRPr="008253D1" w:rsidRDefault="000E2625" w:rsidP="000E2625">
            <w:pPr>
              <w:jc w:val="center"/>
              <w:rPr>
                <w:rFonts w:ascii="Comic Sans MS" w:hAnsi="Comic Sans MS"/>
                <w:sz w:val="18"/>
                <w:szCs w:val="18"/>
                <w:lang w:val="fr-BE"/>
              </w:rPr>
            </w:pPr>
            <w:r w:rsidRPr="008253D1">
              <w:rPr>
                <w:rFonts w:ascii="Comic Sans MS" w:hAnsi="Comic Sans MS"/>
                <w:sz w:val="18"/>
                <w:szCs w:val="18"/>
                <w:lang w:val="fr-BE"/>
              </w:rPr>
              <w:t>25/10/17</w:t>
            </w:r>
            <w:r w:rsidR="00EB036E" w:rsidRPr="008253D1">
              <w:rPr>
                <w:rFonts w:ascii="Comic Sans MS" w:hAnsi="Comic Sans MS"/>
                <w:sz w:val="18"/>
                <w:szCs w:val="18"/>
                <w:lang w:val="fr-BE"/>
              </w:rPr>
              <w:t xml:space="preserve"> (</w:t>
            </w:r>
            <w:r w:rsidR="001912D3" w:rsidRPr="008253D1">
              <w:rPr>
                <w:rFonts w:ascii="Comic Sans MS" w:hAnsi="Comic Sans MS"/>
                <w:sz w:val="18"/>
                <w:szCs w:val="18"/>
                <w:lang w:val="fr-BE"/>
              </w:rPr>
              <w:t>17/10/23</w:t>
            </w:r>
            <w:r w:rsidR="00146D8F" w:rsidRPr="008253D1">
              <w:rPr>
                <w:rFonts w:ascii="Comic Sans MS" w:hAnsi="Comic Sans MS"/>
                <w:sz w:val="18"/>
                <w:szCs w:val="18"/>
                <w:lang w:val="fr-BE"/>
              </w:rPr>
              <w:t>)</w:t>
            </w:r>
          </w:p>
        </w:tc>
      </w:tr>
      <w:tr w:rsidR="000E2625" w:rsidRPr="00901197" w:rsidTr="005D6AEA">
        <w:trPr>
          <w:trHeight w:val="179"/>
        </w:trPr>
        <w:tc>
          <w:tcPr>
            <w:tcW w:w="2376" w:type="dxa"/>
            <w:shd w:val="clear" w:color="auto" w:fill="auto"/>
            <w:vAlign w:val="center"/>
          </w:tcPr>
          <w:p w:rsidR="000E2625" w:rsidRDefault="000E2625" w:rsidP="007B2E7E">
            <w:pPr>
              <w:rPr>
                <w:rFonts w:ascii="Comic Sans MS" w:hAnsi="Comic Sans MS"/>
                <w:sz w:val="18"/>
                <w:szCs w:val="18"/>
                <w:lang w:val="fr-BE"/>
              </w:rPr>
            </w:pPr>
            <w:r>
              <w:rPr>
                <w:rFonts w:ascii="Comic Sans MS" w:hAnsi="Comic Sans MS"/>
                <w:sz w:val="18"/>
                <w:szCs w:val="18"/>
                <w:lang w:val="fr-BE"/>
              </w:rPr>
              <w:t>DELBAR FREDERIC</w:t>
            </w:r>
          </w:p>
        </w:tc>
        <w:tc>
          <w:tcPr>
            <w:tcW w:w="993" w:type="dxa"/>
            <w:shd w:val="clear" w:color="auto" w:fill="auto"/>
            <w:vAlign w:val="center"/>
          </w:tcPr>
          <w:p w:rsidR="000E2625" w:rsidRDefault="00D55DB4" w:rsidP="007B2E7E">
            <w:pPr>
              <w:jc w:val="center"/>
              <w:rPr>
                <w:rFonts w:ascii="Comic Sans MS" w:hAnsi="Comic Sans MS"/>
                <w:sz w:val="18"/>
                <w:szCs w:val="18"/>
                <w:lang w:val="fr-BE"/>
              </w:rPr>
            </w:pPr>
            <w:r>
              <w:rPr>
                <w:rFonts w:ascii="Comic Sans MS" w:hAnsi="Comic Sans MS"/>
                <w:sz w:val="18"/>
                <w:szCs w:val="18"/>
                <w:lang w:val="fr-BE"/>
              </w:rPr>
              <w:t>ADC</w:t>
            </w:r>
          </w:p>
        </w:tc>
        <w:tc>
          <w:tcPr>
            <w:tcW w:w="3402" w:type="dxa"/>
            <w:shd w:val="clear" w:color="auto" w:fill="auto"/>
            <w:vAlign w:val="center"/>
          </w:tcPr>
          <w:p w:rsidR="000E2625" w:rsidRDefault="000E2625" w:rsidP="000E2625">
            <w:pPr>
              <w:rPr>
                <w:rFonts w:ascii="Comic Sans MS" w:hAnsi="Comic Sans MS"/>
                <w:sz w:val="18"/>
                <w:szCs w:val="18"/>
                <w:lang w:val="fr-BE"/>
              </w:rPr>
            </w:pPr>
            <w:r>
              <w:rPr>
                <w:rFonts w:ascii="Comic Sans MS" w:hAnsi="Comic Sans MS"/>
                <w:sz w:val="18"/>
                <w:szCs w:val="18"/>
                <w:lang w:val="fr-BE"/>
              </w:rPr>
              <w:t>OFO CURSUS SEC.117 FI - ASSE</w:t>
            </w:r>
          </w:p>
        </w:tc>
        <w:tc>
          <w:tcPr>
            <w:tcW w:w="3260" w:type="dxa"/>
            <w:shd w:val="clear" w:color="auto" w:fill="auto"/>
            <w:vAlign w:val="center"/>
          </w:tcPr>
          <w:p w:rsidR="000E2625" w:rsidRPr="005F1743" w:rsidRDefault="000E2625" w:rsidP="004F4392">
            <w:pPr>
              <w:jc w:val="center"/>
              <w:rPr>
                <w:rFonts w:ascii="Comic Sans MS" w:hAnsi="Comic Sans MS"/>
                <w:sz w:val="18"/>
                <w:szCs w:val="18"/>
                <w:lang w:val="fr-BE"/>
              </w:rPr>
            </w:pPr>
            <w:r w:rsidRPr="005F1743">
              <w:rPr>
                <w:rFonts w:ascii="Comic Sans MS" w:hAnsi="Comic Sans MS"/>
                <w:sz w:val="18"/>
                <w:szCs w:val="18"/>
                <w:lang w:val="fr-BE"/>
              </w:rPr>
              <w:t>20/12/17</w:t>
            </w:r>
            <w:r w:rsidR="00EB036E">
              <w:rPr>
                <w:rFonts w:ascii="Comic Sans MS" w:hAnsi="Comic Sans MS"/>
                <w:sz w:val="18"/>
                <w:szCs w:val="18"/>
                <w:lang w:val="fr-BE"/>
              </w:rPr>
              <w:t xml:space="preserve"> </w:t>
            </w:r>
            <w:r w:rsidR="00B17361" w:rsidRPr="005F1743">
              <w:rPr>
                <w:rFonts w:ascii="Comic Sans MS" w:hAnsi="Comic Sans MS"/>
                <w:sz w:val="18"/>
                <w:szCs w:val="18"/>
                <w:lang w:val="fr-BE"/>
              </w:rPr>
              <w:t>(</w:t>
            </w:r>
            <w:r w:rsidR="004E58A4">
              <w:rPr>
                <w:rFonts w:ascii="Comic Sans MS" w:hAnsi="Comic Sans MS"/>
                <w:sz w:val="18"/>
                <w:szCs w:val="18"/>
                <w:lang w:val="fr-BE"/>
              </w:rPr>
              <w:t>18/11/2024</w:t>
            </w:r>
            <w:r w:rsidR="0084708E" w:rsidRPr="005F1743">
              <w:rPr>
                <w:rFonts w:ascii="Comic Sans MS" w:hAnsi="Comic Sans MS"/>
                <w:sz w:val="18"/>
                <w:szCs w:val="18"/>
                <w:lang w:val="fr-BE"/>
              </w:rPr>
              <w:t>)</w:t>
            </w:r>
          </w:p>
        </w:tc>
      </w:tr>
      <w:tr w:rsidR="006E1014" w:rsidRPr="00901197" w:rsidTr="00EB036E">
        <w:tc>
          <w:tcPr>
            <w:tcW w:w="2376" w:type="dxa"/>
            <w:shd w:val="clear" w:color="auto" w:fill="auto"/>
            <w:vAlign w:val="center"/>
          </w:tcPr>
          <w:p w:rsidR="006E1014" w:rsidRPr="005D6AEA" w:rsidRDefault="006E1014" w:rsidP="007B2E7E">
            <w:pPr>
              <w:rPr>
                <w:rFonts w:ascii="Comic Sans MS" w:hAnsi="Comic Sans MS"/>
                <w:sz w:val="18"/>
                <w:szCs w:val="18"/>
                <w:lang w:val="fr-BE"/>
              </w:rPr>
            </w:pPr>
            <w:r w:rsidRPr="005D6AEA">
              <w:rPr>
                <w:rFonts w:ascii="Comic Sans MS" w:hAnsi="Comic Sans MS"/>
                <w:sz w:val="18"/>
                <w:szCs w:val="18"/>
                <w:lang w:val="fr-BE"/>
              </w:rPr>
              <w:t>BEYENS TOM</w:t>
            </w:r>
          </w:p>
        </w:tc>
        <w:tc>
          <w:tcPr>
            <w:tcW w:w="993" w:type="dxa"/>
            <w:shd w:val="clear" w:color="auto" w:fill="auto"/>
            <w:vAlign w:val="center"/>
          </w:tcPr>
          <w:p w:rsidR="006E1014" w:rsidRDefault="00B448D6" w:rsidP="007B2E7E">
            <w:pPr>
              <w:jc w:val="center"/>
              <w:rPr>
                <w:rFonts w:ascii="Comic Sans MS" w:hAnsi="Comic Sans MS"/>
                <w:sz w:val="18"/>
                <w:szCs w:val="18"/>
                <w:lang w:val="fr-BE"/>
              </w:rPr>
            </w:pPr>
            <w:r>
              <w:rPr>
                <w:rFonts w:ascii="Comic Sans MS" w:hAnsi="Comic Sans MS"/>
                <w:sz w:val="18"/>
                <w:szCs w:val="18"/>
                <w:lang w:val="fr-BE"/>
              </w:rPr>
              <w:t>LCL</w:t>
            </w:r>
          </w:p>
        </w:tc>
        <w:tc>
          <w:tcPr>
            <w:tcW w:w="3402" w:type="dxa"/>
            <w:shd w:val="clear" w:color="auto" w:fill="auto"/>
            <w:vAlign w:val="center"/>
          </w:tcPr>
          <w:p w:rsidR="006E1014" w:rsidRDefault="006E1014" w:rsidP="000E2625">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6E1014" w:rsidRDefault="006E1014" w:rsidP="000E2625">
            <w:pPr>
              <w:jc w:val="center"/>
              <w:rPr>
                <w:rFonts w:ascii="Comic Sans MS" w:hAnsi="Comic Sans MS"/>
                <w:sz w:val="18"/>
                <w:szCs w:val="18"/>
                <w:lang w:val="fr-BE"/>
              </w:rPr>
            </w:pPr>
            <w:r>
              <w:rPr>
                <w:rFonts w:ascii="Comic Sans MS" w:hAnsi="Comic Sans MS"/>
                <w:sz w:val="18"/>
                <w:szCs w:val="18"/>
                <w:lang w:val="fr-BE"/>
              </w:rPr>
              <w:t>12/02/21</w:t>
            </w:r>
            <w:r w:rsidR="00EB036E">
              <w:rPr>
                <w:rFonts w:ascii="Comic Sans MS" w:hAnsi="Comic Sans MS"/>
                <w:sz w:val="18"/>
                <w:szCs w:val="18"/>
                <w:lang w:val="fr-BE"/>
              </w:rPr>
              <w:t xml:space="preserve"> (</w:t>
            </w:r>
            <w:r w:rsidR="004E58A4">
              <w:rPr>
                <w:rFonts w:ascii="Comic Sans MS" w:hAnsi="Comic Sans MS"/>
                <w:sz w:val="18"/>
                <w:szCs w:val="18"/>
                <w:lang w:val="fr-BE"/>
              </w:rPr>
              <w:t>29/11/24</w:t>
            </w:r>
            <w:r w:rsidR="00EB036E">
              <w:rPr>
                <w:rFonts w:ascii="Comic Sans MS" w:hAnsi="Comic Sans MS"/>
                <w:sz w:val="18"/>
                <w:szCs w:val="18"/>
                <w:lang w:val="fr-BE"/>
              </w:rPr>
              <w:t>)</w:t>
            </w:r>
          </w:p>
        </w:tc>
      </w:tr>
      <w:tr w:rsidR="006E1014" w:rsidRPr="00901197" w:rsidTr="00EB036E">
        <w:tc>
          <w:tcPr>
            <w:tcW w:w="2376" w:type="dxa"/>
            <w:shd w:val="clear" w:color="auto" w:fill="auto"/>
            <w:vAlign w:val="center"/>
          </w:tcPr>
          <w:p w:rsidR="006E1014" w:rsidRDefault="006E1014" w:rsidP="006E1014">
            <w:pPr>
              <w:rPr>
                <w:rFonts w:ascii="Comic Sans MS" w:hAnsi="Comic Sans MS"/>
                <w:sz w:val="18"/>
                <w:szCs w:val="18"/>
                <w:lang w:val="fr-BE"/>
              </w:rPr>
            </w:pPr>
            <w:r>
              <w:rPr>
                <w:rFonts w:ascii="Comic Sans MS" w:hAnsi="Comic Sans MS"/>
                <w:sz w:val="18"/>
                <w:szCs w:val="18"/>
                <w:lang w:val="fr-BE"/>
              </w:rPr>
              <w:t>GRAVY ANNE</w:t>
            </w:r>
          </w:p>
        </w:tc>
        <w:tc>
          <w:tcPr>
            <w:tcW w:w="993" w:type="dxa"/>
            <w:shd w:val="clear" w:color="auto" w:fill="auto"/>
            <w:vAlign w:val="center"/>
          </w:tcPr>
          <w:p w:rsidR="006E1014" w:rsidRDefault="004E657D" w:rsidP="006E1014">
            <w:pPr>
              <w:jc w:val="center"/>
              <w:rPr>
                <w:rFonts w:ascii="Comic Sans MS" w:hAnsi="Comic Sans MS"/>
                <w:sz w:val="18"/>
                <w:szCs w:val="18"/>
                <w:lang w:val="fr-BE"/>
              </w:rPr>
            </w:pPr>
            <w:r>
              <w:rPr>
                <w:rFonts w:ascii="Comic Sans MS" w:hAnsi="Comic Sans MS"/>
                <w:sz w:val="18"/>
                <w:szCs w:val="18"/>
                <w:lang w:val="fr-BE"/>
              </w:rPr>
              <w:t>MAJ</w:t>
            </w:r>
          </w:p>
        </w:tc>
        <w:tc>
          <w:tcPr>
            <w:tcW w:w="3402" w:type="dxa"/>
            <w:shd w:val="clear" w:color="auto" w:fill="auto"/>
            <w:vAlign w:val="center"/>
          </w:tcPr>
          <w:p w:rsidR="006E1014" w:rsidRDefault="006E1014" w:rsidP="006E1014">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6E1014" w:rsidRDefault="006E1014" w:rsidP="006E1014">
            <w:pPr>
              <w:jc w:val="center"/>
              <w:rPr>
                <w:rFonts w:ascii="Comic Sans MS" w:hAnsi="Comic Sans MS"/>
                <w:sz w:val="18"/>
                <w:szCs w:val="18"/>
                <w:lang w:val="fr-BE"/>
              </w:rPr>
            </w:pPr>
            <w:r>
              <w:rPr>
                <w:rFonts w:ascii="Comic Sans MS" w:hAnsi="Comic Sans MS"/>
                <w:sz w:val="18"/>
                <w:szCs w:val="18"/>
                <w:lang w:val="fr-BE"/>
              </w:rPr>
              <w:t>24/02/21</w:t>
            </w:r>
            <w:r w:rsidR="00EB036E">
              <w:rPr>
                <w:rFonts w:ascii="Comic Sans MS" w:hAnsi="Comic Sans MS"/>
                <w:sz w:val="18"/>
                <w:szCs w:val="18"/>
                <w:lang w:val="fr-BE"/>
              </w:rPr>
              <w:t xml:space="preserve"> (</w:t>
            </w:r>
            <w:r w:rsidR="004E58A4">
              <w:rPr>
                <w:rFonts w:ascii="Comic Sans MS" w:hAnsi="Comic Sans MS"/>
                <w:sz w:val="18"/>
                <w:szCs w:val="18"/>
                <w:lang w:val="fr-BE"/>
              </w:rPr>
              <w:t>05/12/24</w:t>
            </w:r>
            <w:r w:rsidR="00EB036E">
              <w:rPr>
                <w:rFonts w:ascii="Comic Sans MS" w:hAnsi="Comic Sans MS"/>
                <w:sz w:val="18"/>
                <w:szCs w:val="18"/>
                <w:lang w:val="fr-BE"/>
              </w:rPr>
              <w:t>)</w:t>
            </w:r>
          </w:p>
        </w:tc>
      </w:tr>
      <w:tr w:rsidR="00D21F1B" w:rsidRPr="00901197" w:rsidTr="00EB036E">
        <w:tc>
          <w:tcPr>
            <w:tcW w:w="2376" w:type="dxa"/>
            <w:shd w:val="clear" w:color="auto" w:fill="auto"/>
            <w:vAlign w:val="center"/>
          </w:tcPr>
          <w:p w:rsidR="00D21F1B" w:rsidRDefault="00D21F1B" w:rsidP="006E1014">
            <w:pPr>
              <w:rPr>
                <w:rFonts w:ascii="Comic Sans MS" w:hAnsi="Comic Sans MS"/>
                <w:sz w:val="18"/>
                <w:szCs w:val="18"/>
                <w:lang w:val="fr-BE"/>
              </w:rPr>
            </w:pPr>
            <w:r>
              <w:rPr>
                <w:rFonts w:ascii="Comic Sans MS" w:hAnsi="Comic Sans MS"/>
                <w:sz w:val="18"/>
                <w:szCs w:val="18"/>
                <w:lang w:val="fr-BE"/>
              </w:rPr>
              <w:t>MOKHTARI JAWA</w:t>
            </w:r>
            <w:r w:rsidR="00AA2AB9">
              <w:rPr>
                <w:rFonts w:ascii="Comic Sans MS" w:hAnsi="Comic Sans MS"/>
                <w:sz w:val="18"/>
                <w:szCs w:val="18"/>
                <w:lang w:val="fr-BE"/>
              </w:rPr>
              <w:t>D</w:t>
            </w:r>
          </w:p>
        </w:tc>
        <w:tc>
          <w:tcPr>
            <w:tcW w:w="993" w:type="dxa"/>
            <w:shd w:val="clear" w:color="auto" w:fill="auto"/>
            <w:vAlign w:val="center"/>
          </w:tcPr>
          <w:p w:rsidR="00D21F1B" w:rsidRDefault="00D21F1B" w:rsidP="006E1014">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D21F1B" w:rsidRDefault="00D21F1B" w:rsidP="006E1014">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D21F1B" w:rsidRDefault="00D21F1B" w:rsidP="006E1014">
            <w:pPr>
              <w:jc w:val="center"/>
              <w:rPr>
                <w:rFonts w:ascii="Comic Sans MS" w:hAnsi="Comic Sans MS"/>
                <w:sz w:val="18"/>
                <w:szCs w:val="18"/>
                <w:lang w:val="fr-BE"/>
              </w:rPr>
            </w:pPr>
            <w:r w:rsidRPr="00964F2A">
              <w:rPr>
                <w:rFonts w:ascii="Comic Sans MS" w:hAnsi="Comic Sans MS"/>
                <w:sz w:val="18"/>
                <w:szCs w:val="18"/>
                <w:lang w:val="fr-BE"/>
              </w:rPr>
              <w:t>09/04/2025</w:t>
            </w:r>
          </w:p>
        </w:tc>
      </w:tr>
      <w:tr w:rsidR="00D231B7" w:rsidRPr="00901197" w:rsidTr="00EB036E">
        <w:tc>
          <w:tcPr>
            <w:tcW w:w="2376" w:type="dxa"/>
            <w:shd w:val="clear" w:color="auto" w:fill="auto"/>
            <w:vAlign w:val="center"/>
          </w:tcPr>
          <w:p w:rsidR="00D231B7" w:rsidRDefault="00D231B7" w:rsidP="006E1014">
            <w:pPr>
              <w:rPr>
                <w:rFonts w:ascii="Comic Sans MS" w:hAnsi="Comic Sans MS"/>
                <w:sz w:val="18"/>
                <w:szCs w:val="18"/>
                <w:lang w:val="fr-BE"/>
              </w:rPr>
            </w:pPr>
            <w:r>
              <w:rPr>
                <w:rFonts w:ascii="Comic Sans MS" w:hAnsi="Comic Sans MS"/>
                <w:sz w:val="18"/>
                <w:szCs w:val="18"/>
                <w:lang w:val="fr-BE"/>
              </w:rPr>
              <w:t>HOURIA SALIM</w:t>
            </w:r>
          </w:p>
        </w:tc>
        <w:tc>
          <w:tcPr>
            <w:tcW w:w="993" w:type="dxa"/>
            <w:shd w:val="clear" w:color="auto" w:fill="auto"/>
            <w:vAlign w:val="center"/>
          </w:tcPr>
          <w:p w:rsidR="00D231B7" w:rsidRDefault="00D231B7" w:rsidP="006E1014">
            <w:pPr>
              <w:jc w:val="center"/>
              <w:rPr>
                <w:rFonts w:ascii="Comic Sans MS" w:hAnsi="Comic Sans MS"/>
                <w:sz w:val="18"/>
                <w:szCs w:val="18"/>
                <w:lang w:val="fr-BE"/>
              </w:rPr>
            </w:pPr>
            <w:r>
              <w:rPr>
                <w:rFonts w:ascii="Comic Sans MS" w:hAnsi="Comic Sans MS"/>
                <w:sz w:val="18"/>
                <w:szCs w:val="18"/>
                <w:lang w:val="fr-BE"/>
              </w:rPr>
              <w:t>1SM</w:t>
            </w:r>
          </w:p>
        </w:tc>
        <w:tc>
          <w:tcPr>
            <w:tcW w:w="3402" w:type="dxa"/>
            <w:shd w:val="clear" w:color="auto" w:fill="auto"/>
            <w:vAlign w:val="center"/>
          </w:tcPr>
          <w:p w:rsidR="00D231B7" w:rsidRDefault="00D231B7" w:rsidP="006E1014">
            <w:pPr>
              <w:rPr>
                <w:rFonts w:ascii="Comic Sans MS" w:hAnsi="Comic Sans MS"/>
                <w:sz w:val="18"/>
                <w:szCs w:val="18"/>
                <w:lang w:val="fr-BE"/>
              </w:rPr>
            </w:pPr>
            <w:r w:rsidRPr="00D231B7">
              <w:rPr>
                <w:rFonts w:ascii="Comic Sans MS" w:hAnsi="Comic Sans MS"/>
                <w:sz w:val="18"/>
                <w:szCs w:val="18"/>
                <w:lang w:val="fr-BE"/>
              </w:rPr>
              <w:t>CC MED - basis</w:t>
            </w:r>
          </w:p>
        </w:tc>
        <w:tc>
          <w:tcPr>
            <w:tcW w:w="3260" w:type="dxa"/>
            <w:shd w:val="clear" w:color="auto" w:fill="auto"/>
            <w:vAlign w:val="center"/>
          </w:tcPr>
          <w:p w:rsidR="00D231B7" w:rsidRPr="00964F2A" w:rsidRDefault="00D231B7" w:rsidP="006E1014">
            <w:pPr>
              <w:jc w:val="center"/>
              <w:rPr>
                <w:rFonts w:ascii="Comic Sans MS" w:hAnsi="Comic Sans MS"/>
                <w:sz w:val="18"/>
                <w:szCs w:val="18"/>
                <w:lang w:val="fr-BE"/>
              </w:rPr>
            </w:pPr>
            <w:r>
              <w:rPr>
                <w:rFonts w:ascii="Comic Sans MS" w:hAnsi="Comic Sans MS"/>
                <w:sz w:val="18"/>
                <w:szCs w:val="18"/>
                <w:lang w:val="fr-BE"/>
              </w:rPr>
              <w:t>12/05/2025</w:t>
            </w:r>
          </w:p>
        </w:tc>
      </w:tr>
      <w:tr w:rsidR="00964F2A" w:rsidRPr="00901197" w:rsidTr="00EB036E">
        <w:tc>
          <w:tcPr>
            <w:tcW w:w="2376" w:type="dxa"/>
            <w:shd w:val="clear" w:color="auto" w:fill="auto"/>
            <w:vAlign w:val="center"/>
          </w:tcPr>
          <w:p w:rsidR="00964F2A" w:rsidRDefault="00964F2A" w:rsidP="006E1014">
            <w:pPr>
              <w:rPr>
                <w:rFonts w:ascii="Comic Sans MS" w:hAnsi="Comic Sans MS"/>
                <w:sz w:val="18"/>
                <w:szCs w:val="18"/>
                <w:lang w:val="fr-BE"/>
              </w:rPr>
            </w:pPr>
            <w:r>
              <w:rPr>
                <w:rFonts w:ascii="Comic Sans MS" w:hAnsi="Comic Sans MS"/>
                <w:sz w:val="18"/>
                <w:szCs w:val="18"/>
                <w:lang w:val="fr-BE"/>
              </w:rPr>
              <w:t>CUYPERS YARA</w:t>
            </w:r>
          </w:p>
        </w:tc>
        <w:tc>
          <w:tcPr>
            <w:tcW w:w="993" w:type="dxa"/>
            <w:shd w:val="clear" w:color="auto" w:fill="auto"/>
            <w:vAlign w:val="center"/>
          </w:tcPr>
          <w:p w:rsidR="00964F2A" w:rsidRDefault="00964F2A" w:rsidP="006E1014">
            <w:pPr>
              <w:jc w:val="center"/>
              <w:rPr>
                <w:rFonts w:ascii="Comic Sans MS" w:hAnsi="Comic Sans MS"/>
                <w:sz w:val="18"/>
                <w:szCs w:val="18"/>
                <w:lang w:val="fr-BE"/>
              </w:rPr>
            </w:pPr>
            <w:r>
              <w:rPr>
                <w:rFonts w:ascii="Comic Sans MS" w:hAnsi="Comic Sans MS"/>
                <w:sz w:val="18"/>
                <w:szCs w:val="18"/>
                <w:lang w:val="fr-BE"/>
              </w:rPr>
              <w:t>SGT</w:t>
            </w:r>
          </w:p>
        </w:tc>
        <w:tc>
          <w:tcPr>
            <w:tcW w:w="3402" w:type="dxa"/>
            <w:shd w:val="clear" w:color="auto" w:fill="auto"/>
            <w:vAlign w:val="center"/>
          </w:tcPr>
          <w:p w:rsidR="00964F2A" w:rsidRDefault="00964F2A" w:rsidP="006E1014">
            <w:pPr>
              <w:rPr>
                <w:rFonts w:ascii="Comic Sans MS" w:hAnsi="Comic Sans MS"/>
                <w:sz w:val="18"/>
                <w:szCs w:val="18"/>
                <w:lang w:val="fr-BE"/>
              </w:rPr>
            </w:pPr>
            <w:r>
              <w:rPr>
                <w:rFonts w:ascii="Comic Sans MS" w:hAnsi="Comic Sans MS"/>
                <w:sz w:val="18"/>
                <w:szCs w:val="18"/>
                <w:lang w:val="fr-BE"/>
              </w:rPr>
              <w:t xml:space="preserve">CC MED </w:t>
            </w:r>
            <w:r w:rsidR="00D231B7">
              <w:rPr>
                <w:rFonts w:ascii="Comic Sans MS" w:hAnsi="Comic Sans MS"/>
                <w:sz w:val="18"/>
                <w:szCs w:val="18"/>
                <w:lang w:val="fr-BE"/>
              </w:rPr>
              <w:t>- basis</w:t>
            </w:r>
          </w:p>
        </w:tc>
        <w:tc>
          <w:tcPr>
            <w:tcW w:w="3260" w:type="dxa"/>
            <w:shd w:val="clear" w:color="auto" w:fill="auto"/>
            <w:vAlign w:val="center"/>
          </w:tcPr>
          <w:p w:rsidR="00964F2A" w:rsidRPr="00964F2A" w:rsidRDefault="00D231B7" w:rsidP="006E1014">
            <w:pPr>
              <w:jc w:val="center"/>
              <w:rPr>
                <w:rFonts w:ascii="Comic Sans MS" w:hAnsi="Comic Sans MS"/>
                <w:sz w:val="18"/>
                <w:szCs w:val="18"/>
                <w:lang w:val="fr-BE"/>
              </w:rPr>
            </w:pPr>
            <w:r>
              <w:rPr>
                <w:rFonts w:ascii="Comic Sans MS" w:hAnsi="Comic Sans MS"/>
                <w:sz w:val="18"/>
                <w:szCs w:val="18"/>
                <w:lang w:val="fr-BE"/>
              </w:rPr>
              <w:t>18/04/2025</w:t>
            </w:r>
          </w:p>
        </w:tc>
      </w:tr>
      <w:tr w:rsidR="00D231B7" w:rsidRPr="00901197" w:rsidTr="00EB036E">
        <w:tc>
          <w:tcPr>
            <w:tcW w:w="2376" w:type="dxa"/>
            <w:shd w:val="clear" w:color="auto" w:fill="auto"/>
            <w:vAlign w:val="center"/>
          </w:tcPr>
          <w:p w:rsidR="00D231B7" w:rsidRDefault="00D231B7" w:rsidP="006E1014">
            <w:pPr>
              <w:rPr>
                <w:rFonts w:ascii="Comic Sans MS" w:hAnsi="Comic Sans MS"/>
                <w:sz w:val="18"/>
                <w:szCs w:val="18"/>
                <w:lang w:val="fr-BE"/>
              </w:rPr>
            </w:pPr>
            <w:r>
              <w:rPr>
                <w:rFonts w:ascii="Comic Sans MS" w:hAnsi="Comic Sans MS"/>
                <w:sz w:val="18"/>
                <w:szCs w:val="18"/>
                <w:lang w:val="fr-BE"/>
              </w:rPr>
              <w:t>ZEJNULLAHU BESIM</w:t>
            </w:r>
          </w:p>
        </w:tc>
        <w:tc>
          <w:tcPr>
            <w:tcW w:w="993" w:type="dxa"/>
            <w:shd w:val="clear" w:color="auto" w:fill="auto"/>
            <w:vAlign w:val="center"/>
          </w:tcPr>
          <w:p w:rsidR="00D231B7" w:rsidRDefault="00D231B7" w:rsidP="006E1014">
            <w:pPr>
              <w:jc w:val="center"/>
              <w:rPr>
                <w:rFonts w:ascii="Comic Sans MS" w:hAnsi="Comic Sans MS"/>
                <w:sz w:val="18"/>
                <w:szCs w:val="18"/>
                <w:lang w:val="fr-BE"/>
              </w:rPr>
            </w:pPr>
            <w:r>
              <w:rPr>
                <w:rFonts w:ascii="Comic Sans MS" w:hAnsi="Comic Sans MS"/>
                <w:sz w:val="18"/>
                <w:szCs w:val="18"/>
                <w:lang w:val="fr-BE"/>
              </w:rPr>
              <w:t>1SDT</w:t>
            </w:r>
          </w:p>
        </w:tc>
        <w:tc>
          <w:tcPr>
            <w:tcW w:w="3402" w:type="dxa"/>
            <w:shd w:val="clear" w:color="auto" w:fill="auto"/>
            <w:vAlign w:val="center"/>
          </w:tcPr>
          <w:p w:rsidR="00D231B7" w:rsidRDefault="00D231B7" w:rsidP="006E1014">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D231B7" w:rsidRDefault="00D231B7" w:rsidP="006E1014">
            <w:pPr>
              <w:jc w:val="center"/>
              <w:rPr>
                <w:rFonts w:ascii="Comic Sans MS" w:hAnsi="Comic Sans MS"/>
                <w:sz w:val="18"/>
                <w:szCs w:val="18"/>
                <w:lang w:val="fr-BE"/>
              </w:rPr>
            </w:pPr>
            <w:r w:rsidRPr="00D231B7">
              <w:rPr>
                <w:rFonts w:ascii="Comic Sans MS" w:hAnsi="Comic Sans MS"/>
                <w:sz w:val="18"/>
                <w:szCs w:val="18"/>
                <w:highlight w:val="yellow"/>
                <w:lang w:val="fr-BE"/>
              </w:rPr>
              <w:t>08/09/2025</w:t>
            </w:r>
          </w:p>
        </w:tc>
      </w:tr>
      <w:tr w:rsidR="00D231B7" w:rsidRPr="00901197" w:rsidTr="00EA25A4">
        <w:tc>
          <w:tcPr>
            <w:tcW w:w="2376" w:type="dxa"/>
            <w:shd w:val="clear" w:color="auto" w:fill="auto"/>
            <w:vAlign w:val="center"/>
          </w:tcPr>
          <w:p w:rsidR="00D231B7" w:rsidRDefault="00D231B7" w:rsidP="00D231B7">
            <w:pPr>
              <w:rPr>
                <w:rFonts w:ascii="Comic Sans MS" w:hAnsi="Comic Sans MS"/>
                <w:sz w:val="18"/>
                <w:szCs w:val="18"/>
                <w:lang w:val="fr-BE"/>
              </w:rPr>
            </w:pPr>
            <w:r>
              <w:rPr>
                <w:rFonts w:ascii="Comic Sans MS" w:hAnsi="Comic Sans MS"/>
                <w:sz w:val="18"/>
                <w:szCs w:val="18"/>
                <w:lang w:val="fr-BE"/>
              </w:rPr>
              <w:t>LOMBARD NICOLAS</w:t>
            </w:r>
          </w:p>
        </w:tc>
        <w:tc>
          <w:tcPr>
            <w:tcW w:w="993" w:type="dxa"/>
            <w:shd w:val="clear" w:color="auto" w:fill="auto"/>
            <w:vAlign w:val="center"/>
          </w:tcPr>
          <w:p w:rsidR="00D231B7" w:rsidRDefault="00D231B7" w:rsidP="00D231B7">
            <w:pPr>
              <w:jc w:val="center"/>
              <w:rPr>
                <w:rFonts w:ascii="Comic Sans MS" w:hAnsi="Comic Sans MS"/>
                <w:sz w:val="18"/>
                <w:szCs w:val="18"/>
                <w:lang w:val="fr-BE"/>
              </w:rPr>
            </w:pPr>
            <w:r>
              <w:rPr>
                <w:rFonts w:ascii="Comic Sans MS" w:hAnsi="Comic Sans MS"/>
                <w:sz w:val="18"/>
                <w:szCs w:val="18"/>
                <w:lang w:val="fr-BE"/>
              </w:rPr>
              <w:t>CDT</w:t>
            </w:r>
          </w:p>
        </w:tc>
        <w:tc>
          <w:tcPr>
            <w:tcW w:w="3402" w:type="dxa"/>
            <w:shd w:val="clear" w:color="auto" w:fill="auto"/>
            <w:vAlign w:val="center"/>
          </w:tcPr>
          <w:p w:rsidR="00D231B7" w:rsidRDefault="00D231B7" w:rsidP="00D231B7">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D231B7" w:rsidRPr="00D231B7" w:rsidRDefault="00D231B7" w:rsidP="00D231B7">
            <w:pPr>
              <w:jc w:val="center"/>
              <w:rPr>
                <w:rFonts w:ascii="Comic Sans MS" w:hAnsi="Comic Sans MS"/>
                <w:sz w:val="18"/>
                <w:szCs w:val="18"/>
                <w:highlight w:val="yellow"/>
                <w:lang w:val="fr-BE"/>
              </w:rPr>
            </w:pPr>
            <w:r>
              <w:rPr>
                <w:rFonts w:ascii="Comic Sans MS" w:hAnsi="Comic Sans MS"/>
                <w:sz w:val="18"/>
                <w:szCs w:val="18"/>
                <w:highlight w:val="yellow"/>
                <w:lang w:val="fr-BE"/>
              </w:rPr>
              <w:t>13/10/2025</w:t>
            </w:r>
          </w:p>
        </w:tc>
      </w:tr>
      <w:tr w:rsidR="00D231B7" w:rsidRPr="00901197" w:rsidTr="00EA25A4">
        <w:tc>
          <w:tcPr>
            <w:tcW w:w="2376" w:type="dxa"/>
            <w:shd w:val="clear" w:color="auto" w:fill="auto"/>
            <w:vAlign w:val="center"/>
          </w:tcPr>
          <w:p w:rsidR="00D231B7" w:rsidRDefault="00D231B7" w:rsidP="00D231B7">
            <w:pPr>
              <w:rPr>
                <w:rFonts w:ascii="Comic Sans MS" w:hAnsi="Comic Sans MS"/>
                <w:sz w:val="18"/>
                <w:szCs w:val="18"/>
                <w:lang w:val="fr-BE"/>
              </w:rPr>
            </w:pPr>
            <w:r>
              <w:rPr>
                <w:rFonts w:ascii="Comic Sans MS" w:hAnsi="Comic Sans MS"/>
                <w:sz w:val="18"/>
                <w:szCs w:val="18"/>
                <w:lang w:val="fr-BE"/>
              </w:rPr>
              <w:t>JANSSENS KATRIEN</w:t>
            </w:r>
          </w:p>
        </w:tc>
        <w:tc>
          <w:tcPr>
            <w:tcW w:w="993" w:type="dxa"/>
            <w:shd w:val="clear" w:color="auto" w:fill="auto"/>
            <w:vAlign w:val="center"/>
          </w:tcPr>
          <w:p w:rsidR="00D231B7" w:rsidRDefault="00D231B7" w:rsidP="00D231B7">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D231B7" w:rsidRDefault="00D231B7" w:rsidP="00D231B7">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D231B7" w:rsidRPr="00D231B7" w:rsidRDefault="00D231B7" w:rsidP="00D231B7">
            <w:pPr>
              <w:jc w:val="center"/>
              <w:rPr>
                <w:rFonts w:ascii="Comic Sans MS" w:hAnsi="Comic Sans MS"/>
                <w:sz w:val="18"/>
                <w:szCs w:val="18"/>
                <w:highlight w:val="yellow"/>
                <w:lang w:val="fr-BE"/>
              </w:rPr>
            </w:pPr>
            <w:r>
              <w:rPr>
                <w:rFonts w:ascii="Comic Sans MS" w:hAnsi="Comic Sans MS"/>
                <w:sz w:val="18"/>
                <w:szCs w:val="18"/>
                <w:highlight w:val="yellow"/>
                <w:lang w:val="fr-BE"/>
              </w:rPr>
              <w:t>13/10/2025</w:t>
            </w:r>
          </w:p>
        </w:tc>
      </w:tr>
      <w:tr w:rsidR="00D231B7" w:rsidRPr="00901197" w:rsidTr="00EA25A4">
        <w:tc>
          <w:tcPr>
            <w:tcW w:w="2376" w:type="dxa"/>
            <w:shd w:val="clear" w:color="auto" w:fill="auto"/>
            <w:vAlign w:val="center"/>
          </w:tcPr>
          <w:p w:rsidR="00D231B7" w:rsidRDefault="00D231B7" w:rsidP="00D231B7">
            <w:pPr>
              <w:rPr>
                <w:rFonts w:ascii="Comic Sans MS" w:hAnsi="Comic Sans MS"/>
                <w:sz w:val="18"/>
                <w:szCs w:val="18"/>
                <w:lang w:val="fr-BE"/>
              </w:rPr>
            </w:pPr>
            <w:r>
              <w:rPr>
                <w:rFonts w:ascii="Comic Sans MS" w:hAnsi="Comic Sans MS"/>
                <w:sz w:val="18"/>
                <w:szCs w:val="18"/>
                <w:lang w:val="fr-BE"/>
              </w:rPr>
              <w:t>VIAENE INGRID</w:t>
            </w:r>
          </w:p>
        </w:tc>
        <w:tc>
          <w:tcPr>
            <w:tcW w:w="993" w:type="dxa"/>
            <w:shd w:val="clear" w:color="auto" w:fill="auto"/>
            <w:vAlign w:val="center"/>
          </w:tcPr>
          <w:p w:rsidR="00D231B7" w:rsidRDefault="00D231B7" w:rsidP="00D231B7">
            <w:pPr>
              <w:jc w:val="center"/>
              <w:rPr>
                <w:rFonts w:ascii="Comic Sans MS" w:hAnsi="Comic Sans MS"/>
                <w:sz w:val="18"/>
                <w:szCs w:val="18"/>
                <w:lang w:val="fr-BE"/>
              </w:rPr>
            </w:pPr>
            <w:r>
              <w:rPr>
                <w:rFonts w:ascii="Comic Sans MS" w:hAnsi="Comic Sans MS"/>
                <w:sz w:val="18"/>
                <w:szCs w:val="18"/>
                <w:lang w:val="fr-BE"/>
              </w:rPr>
              <w:t>CDT</w:t>
            </w:r>
          </w:p>
        </w:tc>
        <w:tc>
          <w:tcPr>
            <w:tcW w:w="3402" w:type="dxa"/>
            <w:shd w:val="clear" w:color="auto" w:fill="auto"/>
            <w:vAlign w:val="center"/>
          </w:tcPr>
          <w:p w:rsidR="00D231B7" w:rsidRDefault="00D231B7" w:rsidP="00D231B7">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D231B7" w:rsidRPr="00D231B7" w:rsidRDefault="00D231B7" w:rsidP="00D231B7">
            <w:pPr>
              <w:jc w:val="center"/>
              <w:rPr>
                <w:rFonts w:ascii="Comic Sans MS" w:hAnsi="Comic Sans MS"/>
                <w:sz w:val="18"/>
                <w:szCs w:val="18"/>
                <w:highlight w:val="yellow"/>
                <w:lang w:val="fr-BE"/>
              </w:rPr>
            </w:pPr>
            <w:r>
              <w:rPr>
                <w:rFonts w:ascii="Comic Sans MS" w:hAnsi="Comic Sans MS"/>
                <w:sz w:val="18"/>
                <w:szCs w:val="18"/>
                <w:highlight w:val="yellow"/>
                <w:lang w:val="fr-BE"/>
              </w:rPr>
              <w:t>13/10/2025</w:t>
            </w:r>
          </w:p>
        </w:tc>
      </w:tr>
      <w:tr w:rsidR="00D231B7" w:rsidRPr="00901197" w:rsidTr="00EA25A4">
        <w:tc>
          <w:tcPr>
            <w:tcW w:w="2376" w:type="dxa"/>
            <w:shd w:val="clear" w:color="auto" w:fill="auto"/>
            <w:vAlign w:val="center"/>
          </w:tcPr>
          <w:p w:rsidR="00D231B7" w:rsidRDefault="00D231B7" w:rsidP="00D231B7">
            <w:pPr>
              <w:rPr>
                <w:rFonts w:ascii="Comic Sans MS" w:hAnsi="Comic Sans MS"/>
                <w:sz w:val="18"/>
                <w:szCs w:val="18"/>
                <w:lang w:val="fr-BE"/>
              </w:rPr>
            </w:pPr>
            <w:r>
              <w:rPr>
                <w:rFonts w:ascii="Comic Sans MS" w:hAnsi="Comic Sans MS"/>
                <w:sz w:val="18"/>
                <w:szCs w:val="18"/>
                <w:lang w:val="fr-BE"/>
              </w:rPr>
              <w:t>COTTEGNIE AN</w:t>
            </w:r>
          </w:p>
        </w:tc>
        <w:tc>
          <w:tcPr>
            <w:tcW w:w="993" w:type="dxa"/>
            <w:shd w:val="clear" w:color="auto" w:fill="auto"/>
            <w:vAlign w:val="center"/>
          </w:tcPr>
          <w:p w:rsidR="00D231B7" w:rsidRDefault="00D231B7" w:rsidP="00D231B7">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D231B7" w:rsidRDefault="00D231B7" w:rsidP="00D231B7">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D231B7" w:rsidRPr="00D231B7" w:rsidRDefault="00D231B7" w:rsidP="00D231B7">
            <w:pPr>
              <w:jc w:val="center"/>
              <w:rPr>
                <w:rFonts w:ascii="Comic Sans MS" w:hAnsi="Comic Sans MS"/>
                <w:sz w:val="18"/>
                <w:szCs w:val="18"/>
                <w:highlight w:val="yellow"/>
                <w:lang w:val="fr-BE"/>
              </w:rPr>
            </w:pPr>
            <w:r>
              <w:rPr>
                <w:rFonts w:ascii="Comic Sans MS" w:hAnsi="Comic Sans MS"/>
                <w:sz w:val="18"/>
                <w:szCs w:val="18"/>
                <w:highlight w:val="yellow"/>
                <w:lang w:val="fr-BE"/>
              </w:rPr>
              <w:t>13/10/2025</w:t>
            </w:r>
          </w:p>
        </w:tc>
      </w:tr>
    </w:tbl>
    <w:p w:rsidR="00BF6398" w:rsidRPr="00901197" w:rsidRDefault="00BF6398">
      <w:pPr>
        <w:rPr>
          <w:rFonts w:ascii="Comic Sans MS" w:hAnsi="Comic Sans MS"/>
          <w:sz w:val="20"/>
          <w:lang w:val="fr-BE"/>
        </w:rPr>
      </w:pPr>
    </w:p>
    <w:p w:rsidR="00BF6398" w:rsidRPr="00901197" w:rsidRDefault="00BF6398">
      <w:pPr>
        <w:rPr>
          <w:rFonts w:ascii="Comic Sans MS" w:hAnsi="Comic Sans MS"/>
          <w:sz w:val="20"/>
          <w:lang w:val="fr-BE"/>
        </w:rPr>
      </w:pPr>
    </w:p>
    <w:p w:rsidR="00801682" w:rsidRDefault="00BF6398" w:rsidP="00712AF3">
      <w:pPr>
        <w:ind w:left="-142"/>
      </w:pPr>
      <w:r w:rsidRPr="00901197">
        <w:rPr>
          <w:rFonts w:ascii="Comic Sans MS" w:hAnsi="Comic Sans MS"/>
          <w:sz w:val="28"/>
          <w:szCs w:val="28"/>
          <w:lang w:val="fr-BE"/>
        </w:rPr>
        <w:br w:type="page"/>
      </w:r>
      <w:r w:rsidR="00801682">
        <w:rPr>
          <w:u w:val="single"/>
        </w:rPr>
        <w:t>Getalsterkte van het personeel.</w:t>
      </w:r>
    </w:p>
    <w:p w:rsidR="00801682"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Tr="007D7262">
        <w:tc>
          <w:tcPr>
            <w:tcW w:w="2977" w:type="dxa"/>
            <w:tcBorders>
              <w:top w:val="nil"/>
              <w:left w:val="nil"/>
              <w:bottom w:val="nil"/>
              <w:right w:val="single" w:sz="18" w:space="0" w:color="auto"/>
            </w:tcBorders>
            <w:shd w:val="clear" w:color="auto" w:fill="auto"/>
          </w:tcPr>
          <w:p w:rsidR="00544BDD" w:rsidRDefault="00544BDD" w:rsidP="005F6207">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544BDD" w:rsidP="005F6207">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Totaal</w:t>
            </w:r>
          </w:p>
        </w:tc>
      </w:tr>
      <w:tr w:rsidR="004E17EE" w:rsidTr="007F6B61">
        <w:tc>
          <w:tcPr>
            <w:tcW w:w="2977"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9A619A">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4E17EE" w:rsidP="0096780F">
            <w:pPr>
              <w:pStyle w:val="para2"/>
              <w:spacing w:after="0"/>
              <w:ind w:left="0"/>
            </w:pPr>
            <w:r w:rsidRPr="00544BDD">
              <w:t>Aantal militaire werknemers</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D2B5E" w:rsidP="0096780F">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F10AF9" w:rsidP="004A3CD7">
            <w:pPr>
              <w:pStyle w:val="para2"/>
              <w:spacing w:after="0"/>
              <w:ind w:left="0"/>
              <w:jc w:val="center"/>
            </w:pPr>
            <w:r>
              <w:t>11</w:t>
            </w:r>
            <w:r w:rsidR="00724D24">
              <w:t>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D2B5E" w:rsidP="0096780F">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F10AF9" w:rsidP="0096780F">
            <w:pPr>
              <w:pStyle w:val="para2"/>
              <w:spacing w:after="0"/>
              <w:ind w:left="0"/>
              <w:jc w:val="center"/>
            </w:pPr>
            <w:r>
              <w:t>3</w:t>
            </w:r>
            <w:r w:rsidR="00724D24">
              <w:t>8</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24FEE" w:rsidRDefault="00F10AF9" w:rsidP="00224FEE">
            <w:pPr>
              <w:pStyle w:val="para2"/>
              <w:spacing w:after="0"/>
              <w:ind w:left="0"/>
              <w:jc w:val="center"/>
            </w:pPr>
            <w:r>
              <w:t>1</w:t>
            </w:r>
            <w:r w:rsidR="00724D24">
              <w:t>48</w:t>
            </w:r>
          </w:p>
        </w:tc>
      </w:tr>
      <w:tr w:rsidR="00BE440C" w:rsidTr="009A619A">
        <w:tc>
          <w:tcPr>
            <w:tcW w:w="2977" w:type="dxa"/>
            <w:tcBorders>
              <w:top w:val="single" w:sz="2" w:space="0" w:color="auto"/>
              <w:left w:val="single" w:sz="18" w:space="0" w:color="auto"/>
              <w:bottom w:val="single" w:sz="2" w:space="0" w:color="auto"/>
              <w:right w:val="single" w:sz="18" w:space="0" w:color="auto"/>
            </w:tcBorders>
            <w:shd w:val="clear" w:color="auto" w:fill="auto"/>
          </w:tcPr>
          <w:p w:rsidR="00BE440C" w:rsidRPr="00544BDD" w:rsidRDefault="00BE440C" w:rsidP="0096780F">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BE440C" w:rsidP="0096780F">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724D24" w:rsidP="0096780F">
            <w:pPr>
              <w:pStyle w:val="para2"/>
              <w:spacing w:after="0"/>
              <w:ind w:left="0"/>
              <w:jc w:val="center"/>
            </w:pPr>
            <w:r>
              <w:t>2</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3812F1" w:rsidP="0096780F">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724D24" w:rsidP="0096780F">
            <w:pPr>
              <w:pStyle w:val="para2"/>
              <w:spacing w:after="0"/>
              <w:ind w:left="0"/>
              <w:jc w:val="center"/>
            </w:pPr>
            <w:r>
              <w:t>1</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724D24" w:rsidP="0096780F">
            <w:pPr>
              <w:pStyle w:val="para2"/>
              <w:spacing w:after="0"/>
              <w:ind w:left="0"/>
              <w:jc w:val="center"/>
            </w:pPr>
            <w:r>
              <w:t>3</w:t>
            </w:r>
          </w:p>
        </w:tc>
      </w:tr>
      <w:tr w:rsidR="007F6B61" w:rsidTr="009A619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7F6B61" w:rsidP="0096780F">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F10AF9" w:rsidP="00CD1331">
            <w:pPr>
              <w:pStyle w:val="para2"/>
              <w:spacing w:after="0"/>
              <w:ind w:left="0"/>
              <w:jc w:val="center"/>
            </w:pPr>
            <w:r>
              <w:t>11</w:t>
            </w:r>
            <w:r w:rsidR="00724D24">
              <w:t>2</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F10AF9" w:rsidP="00CE584B">
            <w:pPr>
              <w:pStyle w:val="para2"/>
              <w:spacing w:after="0"/>
              <w:ind w:left="0"/>
              <w:jc w:val="center"/>
            </w:pPr>
            <w:r>
              <w:t>3</w:t>
            </w:r>
            <w:r w:rsidR="00724D24">
              <w:t>9</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F10AF9" w:rsidP="004A3CD7">
            <w:pPr>
              <w:pStyle w:val="para2"/>
              <w:spacing w:after="0"/>
              <w:ind w:left="0"/>
              <w:jc w:val="center"/>
            </w:pPr>
            <w:r>
              <w:t>1</w:t>
            </w:r>
            <w:r w:rsidR="00724D24">
              <w:t>51</w:t>
            </w:r>
          </w:p>
        </w:tc>
      </w:tr>
      <w:tr w:rsidR="007F6B61" w:rsidTr="009A619A">
        <w:tc>
          <w:tcPr>
            <w:tcW w:w="2977" w:type="dxa"/>
            <w:tcBorders>
              <w:top w:val="single" w:sz="18" w:space="0" w:color="auto"/>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auto"/>
            <w:vAlign w:val="center"/>
          </w:tcPr>
          <w:p w:rsidR="007F6B61" w:rsidRDefault="00BD2D95" w:rsidP="0096780F">
            <w:pPr>
              <w:pStyle w:val="para2"/>
              <w:spacing w:after="0"/>
              <w:ind w:left="0"/>
              <w:jc w:val="center"/>
            </w:pPr>
            <w:r>
              <w:t>1</w:t>
            </w:r>
          </w:p>
        </w:tc>
        <w:tc>
          <w:tcPr>
            <w:tcW w:w="919" w:type="dxa"/>
            <w:tcBorders>
              <w:top w:val="single" w:sz="18" w:space="0" w:color="auto"/>
              <w:left w:val="single" w:sz="18" w:space="0" w:color="auto"/>
              <w:right w:val="single" w:sz="18" w:space="0" w:color="auto"/>
            </w:tcBorders>
            <w:shd w:val="clear" w:color="auto" w:fill="auto"/>
            <w:vAlign w:val="center"/>
          </w:tcPr>
          <w:p w:rsidR="007F6B61" w:rsidRDefault="009A619A" w:rsidP="00CD1331">
            <w:pPr>
              <w:pStyle w:val="para2"/>
              <w:spacing w:after="0"/>
              <w:ind w:left="0"/>
              <w:jc w:val="center"/>
            </w:pPr>
            <w:r>
              <w:t>4</w:t>
            </w:r>
            <w:r w:rsidR="00724D24">
              <w:t>0</w:t>
            </w:r>
            <w:r>
              <w:t>.5</w:t>
            </w:r>
          </w:p>
        </w:tc>
        <w:tc>
          <w:tcPr>
            <w:tcW w:w="924" w:type="dxa"/>
            <w:tcBorders>
              <w:top w:val="single" w:sz="18" w:space="0" w:color="auto"/>
              <w:left w:val="single" w:sz="18" w:space="0" w:color="auto"/>
              <w:right w:val="single" w:sz="18" w:space="0" w:color="auto"/>
            </w:tcBorders>
            <w:shd w:val="clear" w:color="auto" w:fill="auto"/>
            <w:vAlign w:val="center"/>
          </w:tcPr>
          <w:p w:rsidR="007F6B61" w:rsidRDefault="00CA54E7" w:rsidP="0096780F">
            <w:pPr>
              <w:pStyle w:val="para2"/>
              <w:spacing w:after="0"/>
              <w:ind w:left="0"/>
              <w:jc w:val="center"/>
            </w:pPr>
            <w:r>
              <w:t>0</w:t>
            </w:r>
          </w:p>
        </w:tc>
        <w:tc>
          <w:tcPr>
            <w:tcW w:w="992" w:type="dxa"/>
            <w:tcBorders>
              <w:top w:val="single" w:sz="18" w:space="0" w:color="auto"/>
              <w:left w:val="single" w:sz="18" w:space="0" w:color="auto"/>
              <w:right w:val="single" w:sz="18" w:space="0" w:color="auto"/>
            </w:tcBorders>
            <w:shd w:val="clear" w:color="auto" w:fill="auto"/>
            <w:vAlign w:val="center"/>
          </w:tcPr>
          <w:p w:rsidR="007F6B61" w:rsidRDefault="009A619A" w:rsidP="0096780F">
            <w:pPr>
              <w:pStyle w:val="para2"/>
              <w:spacing w:after="0"/>
              <w:ind w:left="0"/>
              <w:jc w:val="center"/>
            </w:pPr>
            <w:r>
              <w:t>4</w:t>
            </w:r>
            <w:r w:rsidR="00724D24">
              <w:t>1</w:t>
            </w:r>
            <w:r>
              <w:t>.5</w:t>
            </w:r>
          </w:p>
        </w:tc>
        <w:tc>
          <w:tcPr>
            <w:tcW w:w="1276" w:type="dxa"/>
            <w:tcBorders>
              <w:top w:val="single" w:sz="18" w:space="0" w:color="auto"/>
              <w:left w:val="single" w:sz="18" w:space="0" w:color="auto"/>
              <w:right w:val="single" w:sz="18" w:space="0" w:color="auto"/>
            </w:tcBorders>
            <w:shd w:val="clear" w:color="auto" w:fill="auto"/>
            <w:vAlign w:val="center"/>
          </w:tcPr>
          <w:p w:rsidR="001354FA" w:rsidRDefault="009A619A" w:rsidP="0096780F">
            <w:pPr>
              <w:pStyle w:val="para2"/>
              <w:spacing w:after="0"/>
              <w:ind w:left="0"/>
              <w:jc w:val="center"/>
            </w:pPr>
            <w:r>
              <w:t>8</w:t>
            </w:r>
            <w:r w:rsidR="00724D24">
              <w:t>2</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reservisten</w:t>
            </w:r>
            <w:r w:rsidR="00F847F3">
              <w:t xml:space="preserve"> </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F10AF9" w:rsidP="0096780F">
            <w:pPr>
              <w:pStyle w:val="para2"/>
              <w:spacing w:after="0"/>
              <w:ind w:left="0"/>
              <w:jc w:val="center"/>
            </w:pPr>
            <w:r>
              <w:t>3</w:t>
            </w:r>
          </w:p>
        </w:tc>
        <w:tc>
          <w:tcPr>
            <w:tcW w:w="924" w:type="dxa"/>
            <w:tcBorders>
              <w:left w:val="single" w:sz="18" w:space="0" w:color="auto"/>
              <w:right w:val="single" w:sz="18" w:space="0" w:color="auto"/>
            </w:tcBorders>
            <w:shd w:val="clear" w:color="auto" w:fill="auto"/>
            <w:vAlign w:val="center"/>
          </w:tcPr>
          <w:p w:rsidR="007F6B61" w:rsidRDefault="00276E70" w:rsidP="00276E70">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F10AF9" w:rsidP="0096780F">
            <w:pPr>
              <w:pStyle w:val="para2"/>
              <w:spacing w:after="0"/>
              <w:ind w:left="0"/>
              <w:jc w:val="center"/>
            </w:pPr>
            <w:r>
              <w:t>3</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jobstudenten</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7C5630" w:rsidP="0096780F">
            <w:pPr>
              <w:pStyle w:val="para2"/>
              <w:spacing w:after="0"/>
              <w:ind w:left="0"/>
              <w:jc w:val="center"/>
            </w:pPr>
            <w:r>
              <w:t>0</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stag</w:t>
            </w:r>
            <w:r w:rsidR="00151A74">
              <w:t>i</w:t>
            </w:r>
            <w:r>
              <w:t>airs</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B21D91"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B76D91"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B21D91" w:rsidP="0096780F">
            <w:pPr>
              <w:pStyle w:val="para2"/>
              <w:spacing w:after="0"/>
              <w:ind w:left="0"/>
              <w:jc w:val="center"/>
            </w:pPr>
            <w:r>
              <w:t>0</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delinquenten</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7C5630" w:rsidP="0096780F">
            <w:pPr>
              <w:pStyle w:val="para2"/>
              <w:spacing w:after="0"/>
              <w:ind w:left="0"/>
              <w:jc w:val="center"/>
            </w:pPr>
            <w:r>
              <w:t>0</w:t>
            </w:r>
          </w:p>
        </w:tc>
      </w:tr>
      <w:tr w:rsidR="007F6B61" w:rsidTr="009A619A">
        <w:tc>
          <w:tcPr>
            <w:tcW w:w="2977" w:type="dxa"/>
            <w:tcBorders>
              <w:left w:val="single" w:sz="18" w:space="0" w:color="auto"/>
              <w:bottom w:val="single" w:sz="18" w:space="0" w:color="auto"/>
              <w:right w:val="single" w:sz="18" w:space="0" w:color="auto"/>
            </w:tcBorders>
            <w:shd w:val="clear" w:color="auto" w:fill="auto"/>
          </w:tcPr>
          <w:p w:rsidR="007F6B61" w:rsidRPr="00544BDD" w:rsidRDefault="007F6B61" w:rsidP="0096780F">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Default="00093896" w:rsidP="0096780F">
            <w:pPr>
              <w:pStyle w:val="para2"/>
              <w:spacing w:after="0"/>
              <w:ind w:left="0"/>
              <w:jc w:val="center"/>
            </w:pPr>
            <w:r>
              <w:t>1</w:t>
            </w:r>
          </w:p>
        </w:tc>
        <w:tc>
          <w:tcPr>
            <w:tcW w:w="919" w:type="dxa"/>
            <w:tcBorders>
              <w:left w:val="single" w:sz="18" w:space="0" w:color="auto"/>
              <w:bottom w:val="single" w:sz="18" w:space="0" w:color="auto"/>
              <w:right w:val="single" w:sz="18" w:space="0" w:color="auto"/>
            </w:tcBorders>
            <w:shd w:val="clear" w:color="auto" w:fill="auto"/>
            <w:vAlign w:val="center"/>
          </w:tcPr>
          <w:p w:rsidR="007F6B61" w:rsidRDefault="009A619A" w:rsidP="0096780F">
            <w:pPr>
              <w:pStyle w:val="para2"/>
              <w:spacing w:after="0"/>
              <w:ind w:left="0"/>
              <w:jc w:val="center"/>
            </w:pPr>
            <w:r>
              <w:t>4</w:t>
            </w:r>
            <w:r w:rsidR="00724D24">
              <w:t>3</w:t>
            </w:r>
            <w: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Default="00783C82" w:rsidP="0096780F">
            <w:pPr>
              <w:pStyle w:val="para2"/>
              <w:spacing w:after="0"/>
              <w:ind w:left="0"/>
              <w:jc w:val="center"/>
            </w:pPr>
            <w:r>
              <w:t>0</w:t>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9A619A" w:rsidP="0096780F">
            <w:pPr>
              <w:pStyle w:val="para2"/>
              <w:spacing w:after="0"/>
              <w:ind w:left="0"/>
              <w:jc w:val="center"/>
            </w:pPr>
            <w:r>
              <w:t>4</w:t>
            </w:r>
            <w:r w:rsidR="00724D24">
              <w:t>1</w:t>
            </w:r>
            <w:r>
              <w:t>.5</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Default="009A619A" w:rsidP="0096780F">
            <w:pPr>
              <w:pStyle w:val="para2"/>
              <w:spacing w:after="0"/>
              <w:ind w:left="0"/>
              <w:jc w:val="center"/>
            </w:pPr>
            <w:r>
              <w:t>8</w:t>
            </w:r>
            <w:r w:rsidR="00724D24">
              <w:t>5</w:t>
            </w:r>
          </w:p>
        </w:tc>
      </w:tr>
      <w:tr w:rsidR="007F6B61" w:rsidTr="009A619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F6B61" w:rsidP="0096780F">
            <w:pPr>
              <w:pStyle w:val="para2"/>
              <w:spacing w:after="0"/>
              <w:ind w:left="0" w:right="524"/>
              <w:jc w:val="center"/>
            </w:pPr>
            <w: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F504DC" w:rsidRDefault="009A619A" w:rsidP="00215374">
            <w:pPr>
              <w:pStyle w:val="para2"/>
              <w:spacing w:after="0"/>
              <w:ind w:left="0"/>
              <w:jc w:val="center"/>
            </w:pPr>
            <w:r>
              <w:t>23</w:t>
            </w:r>
            <w:r w:rsidR="00724D24">
              <w:t>6</w:t>
            </w:r>
          </w:p>
        </w:tc>
      </w:tr>
    </w:tbl>
    <w:p w:rsidR="00801682" w:rsidRDefault="00801682" w:rsidP="0096780F">
      <w:pPr>
        <w:pStyle w:val="para2"/>
        <w:spacing w:after="0"/>
        <w:ind w:left="-142"/>
      </w:pPr>
    </w:p>
    <w:p w:rsidR="00C13724" w:rsidRDefault="00C13724" w:rsidP="0096780F">
      <w:pPr>
        <w:pStyle w:val="para2"/>
        <w:spacing w:after="0"/>
        <w:ind w:left="-142"/>
      </w:pPr>
      <w:r>
        <w:rPr>
          <w:u w:val="single"/>
        </w:rPr>
        <w:t>Aantal uren blootstelling van het risico.</w:t>
      </w:r>
    </w:p>
    <w:p w:rsidR="00C13724" w:rsidRDefault="00C13724" w:rsidP="0096780F">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2"/>
        <w:gridCol w:w="3487"/>
        <w:gridCol w:w="1924"/>
      </w:tblGrid>
      <w:tr w:rsidR="00C13724" w:rsidTr="00AB2FEE">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96780F">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AE050D" w:rsidP="00967492">
            <w:pPr>
              <w:pStyle w:val="para2"/>
              <w:spacing w:after="0"/>
              <w:ind w:left="0"/>
              <w:jc w:val="center"/>
            </w:pPr>
            <w:r>
              <w:t>1</w:t>
            </w:r>
            <w:r w:rsidR="002C4948">
              <w:t>48</w:t>
            </w:r>
          </w:p>
        </w:tc>
        <w:tc>
          <w:tcPr>
            <w:tcW w:w="3543" w:type="dxa"/>
            <w:tcBorders>
              <w:top w:val="single" w:sz="18" w:space="0" w:color="auto"/>
              <w:left w:val="single" w:sz="2" w:space="0" w:color="auto"/>
              <w:bottom w:val="single" w:sz="2" w:space="0" w:color="auto"/>
              <w:right w:val="single" w:sz="2" w:space="0" w:color="auto"/>
            </w:tcBorders>
            <w:shd w:val="clear" w:color="auto" w:fill="FFFFFF"/>
          </w:tcPr>
          <w:p w:rsidR="00C13724" w:rsidRDefault="00C13724" w:rsidP="0096780F">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EE34BE" w:rsidRDefault="002C4948" w:rsidP="00EE34BE">
            <w:pPr>
              <w:pStyle w:val="para2"/>
              <w:spacing w:after="0"/>
              <w:ind w:left="0"/>
              <w:jc w:val="center"/>
            </w:pPr>
            <w:r>
              <w:t>57646</w:t>
            </w:r>
          </w:p>
        </w:tc>
      </w:tr>
      <w:tr w:rsidR="00C13724" w:rsidTr="00AB2FEE">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96780F">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2C4948" w:rsidP="0096780F">
            <w:pPr>
              <w:pStyle w:val="para2"/>
              <w:spacing w:after="0"/>
              <w:ind w:left="0"/>
              <w:jc w:val="center"/>
            </w:pPr>
            <w:r>
              <w:t>3</w:t>
            </w:r>
          </w:p>
        </w:tc>
        <w:tc>
          <w:tcPr>
            <w:tcW w:w="3543" w:type="dxa"/>
            <w:tcBorders>
              <w:top w:val="single" w:sz="2" w:space="0" w:color="auto"/>
              <w:left w:val="single" w:sz="2" w:space="0" w:color="auto"/>
              <w:bottom w:val="single" w:sz="2" w:space="0" w:color="auto"/>
              <w:right w:val="single" w:sz="2" w:space="0" w:color="auto"/>
            </w:tcBorders>
            <w:shd w:val="clear" w:color="auto" w:fill="FFFFFF"/>
          </w:tcPr>
          <w:p w:rsidR="00C13724" w:rsidRDefault="003B133C" w:rsidP="0096780F">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2C4948" w:rsidRDefault="002C4948" w:rsidP="002C4948">
            <w:pPr>
              <w:pStyle w:val="para2"/>
              <w:spacing w:after="0"/>
              <w:ind w:left="0"/>
              <w:jc w:val="center"/>
            </w:pPr>
            <w:r>
              <w:t>1168.5</w:t>
            </w:r>
          </w:p>
        </w:tc>
      </w:tr>
      <w:tr w:rsidR="003B133C" w:rsidTr="00AB2FEE">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3B133C" w:rsidRDefault="003B133C" w:rsidP="0096780F">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3B133C" w:rsidRDefault="00AE050D" w:rsidP="00967492">
            <w:pPr>
              <w:pStyle w:val="para2"/>
              <w:spacing w:after="0"/>
              <w:ind w:left="0"/>
              <w:jc w:val="center"/>
            </w:pPr>
            <w:r>
              <w:t>1</w:t>
            </w:r>
            <w:r w:rsidR="002C4948">
              <w:t>51</w:t>
            </w:r>
          </w:p>
        </w:tc>
        <w:tc>
          <w:tcPr>
            <w:tcW w:w="3543" w:type="dxa"/>
            <w:tcBorders>
              <w:top w:val="single" w:sz="2" w:space="0" w:color="auto"/>
              <w:left w:val="single" w:sz="2" w:space="0" w:color="auto"/>
              <w:bottom w:val="single" w:sz="18" w:space="0" w:color="auto"/>
              <w:right w:val="single" w:sz="2" w:space="0" w:color="auto"/>
            </w:tcBorders>
            <w:shd w:val="clear" w:color="auto" w:fill="FFFFFF"/>
          </w:tcPr>
          <w:p w:rsidR="003B133C" w:rsidRDefault="003B133C" w:rsidP="0096780F">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3B133C" w:rsidRDefault="002C4948" w:rsidP="0096780F">
            <w:pPr>
              <w:pStyle w:val="para2"/>
              <w:spacing w:after="0"/>
              <w:ind w:left="0"/>
              <w:jc w:val="center"/>
            </w:pPr>
            <w:r>
              <w:t>58814.5</w:t>
            </w:r>
          </w:p>
        </w:tc>
      </w:tr>
      <w:tr w:rsidR="007D7262" w:rsidTr="00AB2FEE">
        <w:tc>
          <w:tcPr>
            <w:tcW w:w="2977" w:type="dxa"/>
            <w:tcBorders>
              <w:top w:val="single" w:sz="18" w:space="0" w:color="auto"/>
              <w:left w:val="single" w:sz="18" w:space="0" w:color="auto"/>
            </w:tcBorders>
            <w:shd w:val="clear" w:color="auto" w:fill="auto"/>
          </w:tcPr>
          <w:p w:rsidR="007D7262" w:rsidRPr="00544BDD" w:rsidRDefault="007D7262" w:rsidP="0096780F">
            <w:pPr>
              <w:pStyle w:val="para2"/>
              <w:spacing w:after="0"/>
              <w:ind w:left="0"/>
            </w:pPr>
            <w:r>
              <w:t>Aantal Burgerwerknemers</w:t>
            </w:r>
          </w:p>
        </w:tc>
        <w:tc>
          <w:tcPr>
            <w:tcW w:w="993" w:type="dxa"/>
            <w:tcBorders>
              <w:top w:val="single" w:sz="18" w:space="0" w:color="auto"/>
            </w:tcBorders>
            <w:shd w:val="clear" w:color="auto" w:fill="auto"/>
            <w:vAlign w:val="center"/>
          </w:tcPr>
          <w:p w:rsidR="007D7262" w:rsidRDefault="00AB2FEE" w:rsidP="0096780F">
            <w:pPr>
              <w:pStyle w:val="para2"/>
              <w:spacing w:after="0"/>
              <w:ind w:left="0"/>
              <w:jc w:val="center"/>
            </w:pPr>
            <w:r>
              <w:t>8</w:t>
            </w:r>
            <w:r w:rsidR="00724D24">
              <w:t>2</w:t>
            </w:r>
          </w:p>
        </w:tc>
        <w:tc>
          <w:tcPr>
            <w:tcW w:w="3543" w:type="dxa"/>
            <w:tcBorders>
              <w:top w:val="single" w:sz="18" w:space="0" w:color="auto"/>
              <w:bottom w:val="single" w:sz="4" w:space="0" w:color="auto"/>
            </w:tcBorders>
            <w:shd w:val="clear" w:color="auto" w:fill="FFFFFF"/>
          </w:tcPr>
          <w:p w:rsidR="007D7262" w:rsidRDefault="003B133C" w:rsidP="0096780F">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rsidR="007D7262" w:rsidRDefault="002C4948" w:rsidP="005F3451">
            <w:pPr>
              <w:pStyle w:val="para2"/>
              <w:spacing w:after="0"/>
              <w:ind w:left="0"/>
              <w:jc w:val="center"/>
            </w:pPr>
            <w:r>
              <w:t>31939</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reservisten</w:t>
            </w:r>
          </w:p>
        </w:tc>
        <w:tc>
          <w:tcPr>
            <w:tcW w:w="993" w:type="dxa"/>
            <w:shd w:val="clear" w:color="auto" w:fill="auto"/>
            <w:vAlign w:val="center"/>
          </w:tcPr>
          <w:p w:rsidR="007D7262" w:rsidRDefault="00AE050D" w:rsidP="0096780F">
            <w:pPr>
              <w:pStyle w:val="para2"/>
              <w:spacing w:after="0"/>
              <w:ind w:left="0"/>
              <w:jc w:val="center"/>
            </w:pPr>
            <w:r>
              <w:t>3</w:t>
            </w:r>
          </w:p>
        </w:tc>
        <w:tc>
          <w:tcPr>
            <w:tcW w:w="3543" w:type="dxa"/>
            <w:tcBorders>
              <w:top w:val="single" w:sz="4" w:space="0" w:color="auto"/>
              <w:bottom w:val="single" w:sz="4" w:space="0" w:color="auto"/>
            </w:tcBorders>
            <w:shd w:val="clear" w:color="auto" w:fill="FFFFFF"/>
          </w:tcPr>
          <w:p w:rsidR="007D7262"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D84EA0" w:rsidRDefault="00D84EA0" w:rsidP="00D84EA0">
            <w:pPr>
              <w:pStyle w:val="para2"/>
              <w:spacing w:after="0"/>
              <w:ind w:left="0"/>
              <w:jc w:val="center"/>
            </w:pPr>
            <w:r>
              <w:t>1168.5</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jobstudenten</w:t>
            </w:r>
          </w:p>
        </w:tc>
        <w:tc>
          <w:tcPr>
            <w:tcW w:w="993" w:type="dxa"/>
            <w:shd w:val="clear" w:color="auto" w:fill="auto"/>
            <w:vAlign w:val="center"/>
          </w:tcPr>
          <w:p w:rsidR="007D7262" w:rsidRDefault="007D2B5E"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7D7262"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7D7262" w:rsidRDefault="007D2B5E" w:rsidP="0096780F">
            <w:pPr>
              <w:pStyle w:val="para2"/>
              <w:spacing w:after="0"/>
              <w:ind w:left="0"/>
              <w:jc w:val="center"/>
            </w:pPr>
            <w:r>
              <w:t>0</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stag</w:t>
            </w:r>
            <w:r w:rsidR="00151A74">
              <w:t>i</w:t>
            </w:r>
            <w:r>
              <w:t>airs</w:t>
            </w:r>
          </w:p>
        </w:tc>
        <w:tc>
          <w:tcPr>
            <w:tcW w:w="993" w:type="dxa"/>
            <w:shd w:val="clear" w:color="auto" w:fill="auto"/>
            <w:vAlign w:val="center"/>
          </w:tcPr>
          <w:p w:rsidR="007D7262" w:rsidRDefault="007D079F"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7D7262" w:rsidRDefault="007D7262"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7D7262" w:rsidRDefault="007D079F" w:rsidP="0096780F">
            <w:pPr>
              <w:pStyle w:val="para2"/>
              <w:spacing w:after="0"/>
              <w:ind w:left="0"/>
              <w:jc w:val="center"/>
            </w:pPr>
            <w:r>
              <w:t>0</w:t>
            </w:r>
          </w:p>
        </w:tc>
      </w:tr>
      <w:tr w:rsidR="003B133C" w:rsidTr="00AB2FEE">
        <w:tc>
          <w:tcPr>
            <w:tcW w:w="2977" w:type="dxa"/>
            <w:tcBorders>
              <w:left w:val="single" w:sz="18" w:space="0" w:color="auto"/>
            </w:tcBorders>
            <w:shd w:val="clear" w:color="auto" w:fill="auto"/>
          </w:tcPr>
          <w:p w:rsidR="003B133C" w:rsidRDefault="003B133C" w:rsidP="0096780F">
            <w:pPr>
              <w:pStyle w:val="para2"/>
              <w:spacing w:after="0"/>
              <w:ind w:left="0"/>
            </w:pPr>
            <w:r>
              <w:t>Aantal delinquenten</w:t>
            </w:r>
          </w:p>
        </w:tc>
        <w:tc>
          <w:tcPr>
            <w:tcW w:w="993" w:type="dxa"/>
            <w:shd w:val="clear" w:color="auto" w:fill="auto"/>
            <w:vAlign w:val="center"/>
          </w:tcPr>
          <w:p w:rsidR="003B133C" w:rsidRDefault="007D2B5E"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3B133C"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3B133C" w:rsidRDefault="007D2B5E" w:rsidP="0096780F">
            <w:pPr>
              <w:pStyle w:val="para2"/>
              <w:spacing w:after="0"/>
              <w:ind w:left="0"/>
              <w:jc w:val="center"/>
            </w:pPr>
            <w:r>
              <w:t>0</w:t>
            </w:r>
          </w:p>
        </w:tc>
      </w:tr>
      <w:tr w:rsidR="007D7262" w:rsidTr="00AB2FEE">
        <w:tc>
          <w:tcPr>
            <w:tcW w:w="2977" w:type="dxa"/>
            <w:tcBorders>
              <w:left w:val="single" w:sz="18" w:space="0" w:color="auto"/>
              <w:bottom w:val="single" w:sz="18" w:space="0" w:color="auto"/>
            </w:tcBorders>
            <w:shd w:val="clear" w:color="auto" w:fill="auto"/>
          </w:tcPr>
          <w:p w:rsidR="007D7262" w:rsidRPr="00544BDD" w:rsidRDefault="003B133C" w:rsidP="0096780F">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rsidR="007D7262" w:rsidRDefault="00AB2FEE" w:rsidP="0096780F">
            <w:pPr>
              <w:pStyle w:val="para2"/>
              <w:spacing w:after="0"/>
              <w:ind w:left="0"/>
              <w:jc w:val="center"/>
            </w:pPr>
            <w:r>
              <w:t>8</w:t>
            </w:r>
            <w:r w:rsidR="00724D24">
              <w:t>5</w:t>
            </w:r>
          </w:p>
        </w:tc>
        <w:tc>
          <w:tcPr>
            <w:tcW w:w="3543" w:type="dxa"/>
            <w:tcBorders>
              <w:top w:val="single" w:sz="4" w:space="0" w:color="auto"/>
              <w:bottom w:val="single" w:sz="18" w:space="0" w:color="auto"/>
            </w:tcBorders>
            <w:shd w:val="clear" w:color="auto" w:fill="FFFFFF"/>
          </w:tcPr>
          <w:p w:rsidR="007D7262" w:rsidRDefault="007D7262" w:rsidP="0096780F">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906EE2" w:rsidRDefault="002C4948" w:rsidP="00906EE2">
            <w:pPr>
              <w:pStyle w:val="para2"/>
              <w:spacing w:after="0"/>
              <w:ind w:left="0"/>
              <w:jc w:val="center"/>
            </w:pPr>
            <w:r>
              <w:t>33107.5</w:t>
            </w:r>
          </w:p>
        </w:tc>
      </w:tr>
      <w:tr w:rsidR="007D7262" w:rsidTr="00AB2FEE">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BB16AD">
            <w:pPr>
              <w:pStyle w:val="para2"/>
              <w:spacing w:after="0"/>
              <w:ind w:left="0"/>
            </w:pPr>
            <w:r>
              <w:t>Totaal aantal werknemers</w:t>
            </w:r>
          </w:p>
        </w:tc>
        <w:tc>
          <w:tcPr>
            <w:tcW w:w="993" w:type="dxa"/>
            <w:tcBorders>
              <w:top w:val="single" w:sz="18" w:space="0" w:color="auto"/>
              <w:bottom w:val="single" w:sz="18" w:space="0" w:color="auto"/>
            </w:tcBorders>
            <w:shd w:val="clear" w:color="auto" w:fill="FFFFFF"/>
            <w:vAlign w:val="center"/>
          </w:tcPr>
          <w:p w:rsidR="007D7262" w:rsidRDefault="002C4948" w:rsidP="00967492">
            <w:pPr>
              <w:pStyle w:val="para2"/>
              <w:spacing w:after="0"/>
              <w:ind w:left="0"/>
              <w:jc w:val="center"/>
            </w:pPr>
            <w:r>
              <w:t>236</w:t>
            </w:r>
          </w:p>
        </w:tc>
        <w:tc>
          <w:tcPr>
            <w:tcW w:w="3543" w:type="dxa"/>
            <w:tcBorders>
              <w:top w:val="single" w:sz="18" w:space="0" w:color="auto"/>
              <w:bottom w:val="single" w:sz="18" w:space="0" w:color="auto"/>
            </w:tcBorders>
            <w:shd w:val="clear" w:color="auto" w:fill="FFFFFF"/>
          </w:tcPr>
          <w:p w:rsidR="007D7262" w:rsidRDefault="007D7262" w:rsidP="00BB16AD">
            <w:pPr>
              <w:pStyle w:val="para2"/>
              <w:spacing w:after="0"/>
              <w:ind w:left="0"/>
            </w:pPr>
            <w:r>
              <w:t>Aantal gepresteerde arbeidsuren</w:t>
            </w:r>
          </w:p>
          <w:p w:rsidR="007D7262" w:rsidRDefault="007D7262" w:rsidP="00BB16AD">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566369" w:rsidRDefault="002C4948" w:rsidP="00566369">
            <w:pPr>
              <w:pStyle w:val="para2"/>
              <w:spacing w:after="0"/>
              <w:ind w:left="0"/>
              <w:jc w:val="center"/>
            </w:pPr>
            <w:r>
              <w:t>91922</w:t>
            </w:r>
          </w:p>
        </w:tc>
      </w:tr>
    </w:tbl>
    <w:p w:rsidR="00C13724" w:rsidRPr="004113F3" w:rsidRDefault="004113F3" w:rsidP="00BB16AD">
      <w:pPr>
        <w:pStyle w:val="para2"/>
        <w:spacing w:after="0"/>
        <w:ind w:left="-142"/>
        <w:rPr>
          <w:sz w:val="16"/>
          <w:szCs w:val="16"/>
        </w:rPr>
      </w:pPr>
      <w:r>
        <w:rPr>
          <w:sz w:val="16"/>
          <w:szCs w:val="16"/>
        </w:rPr>
        <w:t>(</w:t>
      </w:r>
      <w:r w:rsidR="00E559F1">
        <w:rPr>
          <w:sz w:val="16"/>
          <w:szCs w:val="16"/>
        </w:rPr>
        <w:t>*: Volgende berekening toepassen;</w:t>
      </w:r>
      <w:r w:rsidRPr="004113F3">
        <w:rPr>
          <w:i/>
          <w:sz w:val="16"/>
          <w:szCs w:val="16"/>
        </w:rPr>
        <w:t xml:space="preserve"> 51,</w:t>
      </w:r>
      <w:proofErr w:type="gramStart"/>
      <w:r w:rsidRPr="004113F3">
        <w:rPr>
          <w:i/>
          <w:sz w:val="16"/>
          <w:szCs w:val="16"/>
        </w:rPr>
        <w:t>25  x</w:t>
      </w:r>
      <w:proofErr w:type="gramEnd"/>
      <w:r w:rsidRPr="004113F3">
        <w:rPr>
          <w:i/>
          <w:sz w:val="16"/>
          <w:szCs w:val="16"/>
        </w:rPr>
        <w:t xml:space="preserve"> 7,6 x aantal werknemers</w:t>
      </w:r>
      <w:r>
        <w:rPr>
          <w:sz w:val="16"/>
          <w:szCs w:val="16"/>
        </w:rPr>
        <w:t>)</w:t>
      </w:r>
    </w:p>
    <w:p w:rsidR="00692548" w:rsidRDefault="00BF6398" w:rsidP="004E5818">
      <w:pPr>
        <w:pStyle w:val="para2"/>
        <w:spacing w:before="240"/>
        <w:ind w:left="-142"/>
        <w:rPr>
          <w:u w:val="single"/>
        </w:rPr>
      </w:pPr>
      <w:r>
        <w:rPr>
          <w:u w:val="single"/>
        </w:rPr>
        <w:t xml:space="preserve">1. Informatie over de activiteiten van de </w:t>
      </w:r>
      <w:r w:rsidR="006845D3">
        <w:rPr>
          <w:u w:val="single"/>
        </w:rPr>
        <w:t>LDPBW</w:t>
      </w:r>
      <w:r>
        <w:rPr>
          <w:u w:val="single"/>
        </w:rPr>
        <w:t>.</w:t>
      </w:r>
    </w:p>
    <w:p w:rsidR="00E33255" w:rsidRPr="008C56ED" w:rsidRDefault="007C1A5D" w:rsidP="00232608">
      <w:pPr>
        <w:pStyle w:val="para2"/>
        <w:numPr>
          <w:ilvl w:val="0"/>
          <w:numId w:val="7"/>
        </w:numPr>
        <w:tabs>
          <w:tab w:val="clear" w:pos="1571"/>
          <w:tab w:val="num" w:pos="851"/>
        </w:tabs>
        <w:spacing w:after="0"/>
        <w:ind w:hanging="1004"/>
        <w:rPr>
          <w:i/>
        </w:rPr>
      </w:pPr>
      <w:r w:rsidRPr="005F0A8C">
        <w:rPr>
          <w:i/>
        </w:rPr>
        <w:t xml:space="preserve">OPVOLGEN </w:t>
      </w:r>
      <w:r w:rsidR="0071049F" w:rsidRPr="005F0A8C">
        <w:rPr>
          <w:i/>
        </w:rPr>
        <w:t xml:space="preserve">VORMING </w:t>
      </w:r>
      <w:r w:rsidR="001E6A1F" w:rsidRPr="005F0A8C">
        <w:rPr>
          <w:i/>
        </w:rPr>
        <w:t xml:space="preserve">PERSONEEL </w:t>
      </w:r>
      <w:r w:rsidRPr="005F0A8C">
        <w:rPr>
          <w:i/>
        </w:rPr>
        <w:t>BEDRIJFSEERSTEHULP</w:t>
      </w:r>
      <w:r w:rsidR="00E33255" w:rsidRPr="005F0A8C">
        <w:rPr>
          <w:i/>
        </w:rPr>
        <w:t xml:space="preserve"> </w:t>
      </w:r>
      <w:r w:rsidR="00B073A0">
        <w:rPr>
          <w:i/>
        </w:rPr>
        <w:t>(Nieuwe data overgemaakt</w:t>
      </w:r>
      <w:r w:rsidR="00221A3D">
        <w:rPr>
          <w:i/>
        </w:rPr>
        <w:t>)</w:t>
      </w:r>
      <w:r w:rsidR="00930779">
        <w:rPr>
          <w:i/>
        </w:rPr>
        <w:t xml:space="preserve"> – </w:t>
      </w:r>
      <w:r w:rsidR="00B073A0">
        <w:rPr>
          <w:i/>
        </w:rPr>
        <w:t xml:space="preserve">Pers ingeschreven voor Trim </w:t>
      </w:r>
      <w:r w:rsidR="002C4948">
        <w:rPr>
          <w:i/>
        </w:rPr>
        <w:t>3</w:t>
      </w:r>
      <w:r w:rsidR="00F84522">
        <w:rPr>
          <w:i/>
        </w:rPr>
        <w:t>/2025</w:t>
      </w:r>
    </w:p>
    <w:p w:rsidR="00E978B1" w:rsidRPr="008C56ED" w:rsidRDefault="004A54C0" w:rsidP="003B1AFD">
      <w:pPr>
        <w:pStyle w:val="para2"/>
        <w:numPr>
          <w:ilvl w:val="0"/>
          <w:numId w:val="7"/>
        </w:numPr>
        <w:tabs>
          <w:tab w:val="clear" w:pos="1571"/>
          <w:tab w:val="num" w:pos="851"/>
        </w:tabs>
        <w:spacing w:after="0"/>
        <w:ind w:hanging="1004"/>
        <w:rPr>
          <w:i/>
        </w:rPr>
      </w:pPr>
      <w:r w:rsidRPr="008C56ED">
        <w:rPr>
          <w:i/>
        </w:rPr>
        <w:t xml:space="preserve">OPVOLGEN NOTA </w:t>
      </w:r>
      <w:r w:rsidR="00CD38E1" w:rsidRPr="008C56ED">
        <w:rPr>
          <w:i/>
        </w:rPr>
        <w:t>CHOD</w:t>
      </w:r>
      <w:r w:rsidRPr="008C56ED">
        <w:rPr>
          <w:i/>
        </w:rPr>
        <w:t xml:space="preserve"> </w:t>
      </w:r>
      <w:r w:rsidR="00C201A4">
        <w:rPr>
          <w:i/>
        </w:rPr>
        <w:t>van 04/06/24 EDT 24-00108818 GPP 2024-2028 en 08/01/2025 EDT</w:t>
      </w:r>
      <w:r w:rsidR="00F5566F">
        <w:rPr>
          <w:i/>
        </w:rPr>
        <w:t xml:space="preserve"> </w:t>
      </w:r>
      <w:r w:rsidR="00C201A4">
        <w:rPr>
          <w:i/>
        </w:rPr>
        <w:t xml:space="preserve">25-00003058 </w:t>
      </w:r>
      <w:proofErr w:type="spellStart"/>
      <w:r w:rsidR="00C201A4">
        <w:rPr>
          <w:i/>
        </w:rPr>
        <w:t>Impl</w:t>
      </w:r>
      <w:proofErr w:type="spellEnd"/>
      <w:r w:rsidR="00C201A4">
        <w:rPr>
          <w:i/>
        </w:rPr>
        <w:t xml:space="preserve"> GPP in LP</w:t>
      </w:r>
      <w:r w:rsidR="002C4948">
        <w:rPr>
          <w:i/>
        </w:rPr>
        <w:t>P</w:t>
      </w:r>
      <w:r w:rsidR="00C201A4">
        <w:rPr>
          <w:i/>
        </w:rPr>
        <w:br/>
      </w:r>
      <w:r w:rsidR="00A9507F" w:rsidRPr="008C56ED">
        <w:rPr>
          <w:i/>
        </w:rPr>
        <w:t xml:space="preserve"> </w:t>
      </w:r>
      <w:proofErr w:type="spellStart"/>
      <w:r w:rsidR="00536A5B">
        <w:rPr>
          <w:i/>
        </w:rPr>
        <w:t>LPP</w:t>
      </w:r>
      <w:proofErr w:type="spellEnd"/>
      <w:r w:rsidR="00536A5B">
        <w:rPr>
          <w:i/>
        </w:rPr>
        <w:t xml:space="preserve"> 2025 overgemaakt </w:t>
      </w:r>
      <w:r w:rsidR="00C201A4">
        <w:rPr>
          <w:i/>
        </w:rPr>
        <w:t>op 31/03/25 EDT</w:t>
      </w:r>
      <w:r w:rsidR="00536A5B">
        <w:rPr>
          <w:i/>
        </w:rPr>
        <w:t xml:space="preserve"> 25-</w:t>
      </w:r>
      <w:r w:rsidR="00C201A4">
        <w:rPr>
          <w:i/>
        </w:rPr>
        <w:t>00056343</w:t>
      </w:r>
    </w:p>
    <w:p w:rsidR="001E6A1F" w:rsidRPr="00F93C09" w:rsidRDefault="001E6A1F" w:rsidP="007105EE">
      <w:pPr>
        <w:pStyle w:val="para2"/>
        <w:numPr>
          <w:ilvl w:val="0"/>
          <w:numId w:val="7"/>
        </w:numPr>
        <w:tabs>
          <w:tab w:val="clear" w:pos="1571"/>
          <w:tab w:val="num" w:pos="851"/>
        </w:tabs>
        <w:spacing w:after="0"/>
        <w:ind w:hanging="1004"/>
        <w:rPr>
          <w:i/>
        </w:rPr>
      </w:pPr>
      <w:r w:rsidRPr="00F93C09">
        <w:rPr>
          <w:i/>
        </w:rPr>
        <w:t>OPVOLGEN BEHOEFTE PICTOGRAMMEN BRANDPLAN</w:t>
      </w:r>
      <w:r w:rsidR="00117A5A" w:rsidRPr="00F93C09">
        <w:rPr>
          <w:i/>
        </w:rPr>
        <w:t xml:space="preserve"> (Via </w:t>
      </w:r>
      <w:proofErr w:type="spellStart"/>
      <w:r w:rsidR="00117A5A" w:rsidRPr="00F93C09">
        <w:rPr>
          <w:i/>
        </w:rPr>
        <w:t>Bn</w:t>
      </w:r>
      <w:proofErr w:type="spellEnd"/>
      <w:r w:rsidR="00117A5A" w:rsidRPr="00F93C09">
        <w:rPr>
          <w:i/>
        </w:rPr>
        <w:t xml:space="preserve"> HK KKE – ACOS WB</w:t>
      </w:r>
      <w:r w:rsidR="00F93C09" w:rsidRPr="00F93C09">
        <w:rPr>
          <w:i/>
        </w:rPr>
        <w:t>-TBC</w:t>
      </w:r>
      <w:r w:rsidR="00117A5A" w:rsidRPr="00F93C09">
        <w:rPr>
          <w:i/>
        </w:rPr>
        <w:t>)</w:t>
      </w:r>
    </w:p>
    <w:p w:rsidR="0094345D" w:rsidRDefault="00AA75B2" w:rsidP="00557296">
      <w:pPr>
        <w:pStyle w:val="para2"/>
        <w:numPr>
          <w:ilvl w:val="0"/>
          <w:numId w:val="7"/>
        </w:numPr>
        <w:tabs>
          <w:tab w:val="clear" w:pos="1571"/>
          <w:tab w:val="num" w:pos="851"/>
        </w:tabs>
        <w:spacing w:after="0"/>
        <w:ind w:hanging="1004"/>
        <w:jc w:val="both"/>
        <w:rPr>
          <w:i/>
        </w:rPr>
      </w:pPr>
      <w:r>
        <w:rPr>
          <w:i/>
        </w:rPr>
        <w:t>OPVOLGEN LIJST PERS</w:t>
      </w:r>
      <w:r w:rsidR="0094345D" w:rsidRPr="004E5818">
        <w:rPr>
          <w:i/>
        </w:rPr>
        <w:t xml:space="preserve"> DGBUDFIN ONDERZOEK AMT</w:t>
      </w:r>
      <w:r w:rsidR="00CA44B5" w:rsidRPr="004E5818">
        <w:rPr>
          <w:i/>
        </w:rPr>
        <w:t xml:space="preserve"> </w:t>
      </w:r>
      <w:r w:rsidR="00F93C09">
        <w:rPr>
          <w:i/>
        </w:rPr>
        <w:t>–</w:t>
      </w:r>
      <w:r w:rsidR="00CA44B5" w:rsidRPr="004E5818">
        <w:rPr>
          <w:i/>
        </w:rPr>
        <w:t xml:space="preserve"> </w:t>
      </w:r>
      <w:proofErr w:type="spellStart"/>
      <w:r w:rsidR="00CA44B5" w:rsidRPr="004E5818">
        <w:rPr>
          <w:i/>
        </w:rPr>
        <w:t>PhEF</w:t>
      </w:r>
      <w:proofErr w:type="spellEnd"/>
      <w:r w:rsidR="00DD483A">
        <w:rPr>
          <w:i/>
        </w:rPr>
        <w:t xml:space="preserve"> </w:t>
      </w:r>
      <w:r w:rsidR="00930779">
        <w:rPr>
          <w:i/>
        </w:rPr>
        <w:t>(</w:t>
      </w:r>
      <w:r w:rsidR="002C4948">
        <w:rPr>
          <w:i/>
        </w:rPr>
        <w:t>Planning Sep/</w:t>
      </w:r>
      <w:proofErr w:type="spellStart"/>
      <w:r w:rsidR="002C4948">
        <w:rPr>
          <w:i/>
        </w:rPr>
        <w:t>Oct</w:t>
      </w:r>
      <w:proofErr w:type="spellEnd"/>
      <w:r w:rsidR="002C4948">
        <w:rPr>
          <w:i/>
        </w:rPr>
        <w:t xml:space="preserve"> TBC</w:t>
      </w:r>
      <w:r w:rsidR="00930779">
        <w:rPr>
          <w:i/>
        </w:rPr>
        <w:t>)</w:t>
      </w:r>
    </w:p>
    <w:p w:rsidR="0094345D" w:rsidRPr="004E5818" w:rsidRDefault="0094345D" w:rsidP="00BB16AD">
      <w:pPr>
        <w:pStyle w:val="para2"/>
        <w:numPr>
          <w:ilvl w:val="0"/>
          <w:numId w:val="7"/>
        </w:numPr>
        <w:tabs>
          <w:tab w:val="clear" w:pos="1571"/>
          <w:tab w:val="num" w:pos="851"/>
        </w:tabs>
        <w:spacing w:after="0"/>
        <w:ind w:hanging="1004"/>
        <w:rPr>
          <w:i/>
        </w:rPr>
      </w:pPr>
      <w:r w:rsidRPr="004E5818">
        <w:rPr>
          <w:i/>
        </w:rPr>
        <w:t>DOSSIERS ONGEVALLEN</w:t>
      </w:r>
      <w:r w:rsidR="00181D8A" w:rsidRPr="004E5818">
        <w:rPr>
          <w:i/>
        </w:rPr>
        <w:t xml:space="preserve"> (</w:t>
      </w:r>
      <w:r w:rsidR="00F84522">
        <w:rPr>
          <w:i/>
        </w:rPr>
        <w:t>+</w:t>
      </w:r>
      <w:r w:rsidR="004E5818" w:rsidRPr="004E5818">
        <w:rPr>
          <w:i/>
        </w:rPr>
        <w:t>woon-werkverkeer</w:t>
      </w:r>
      <w:r w:rsidR="00181D8A" w:rsidRPr="004E5818">
        <w:rPr>
          <w:i/>
        </w:rPr>
        <w:t>)</w:t>
      </w:r>
    </w:p>
    <w:p w:rsidR="00BE2F8E" w:rsidRDefault="005B6B5D" w:rsidP="00BB16AD">
      <w:pPr>
        <w:pStyle w:val="para2"/>
        <w:numPr>
          <w:ilvl w:val="0"/>
          <w:numId w:val="7"/>
        </w:numPr>
        <w:tabs>
          <w:tab w:val="clear" w:pos="1571"/>
          <w:tab w:val="num" w:pos="851"/>
        </w:tabs>
        <w:spacing w:after="0"/>
        <w:ind w:hanging="1004"/>
        <w:rPr>
          <w:i/>
        </w:rPr>
      </w:pPr>
      <w:r w:rsidRPr="004E5818">
        <w:rPr>
          <w:i/>
        </w:rPr>
        <w:t>NIEUWE INPLANTING PERSONEEL BRANDDOSSIER</w:t>
      </w:r>
      <w:r w:rsidR="00F84522">
        <w:rPr>
          <w:i/>
        </w:rPr>
        <w:t xml:space="preserve"> – Lopende voor 2025</w:t>
      </w:r>
      <w:r w:rsidRPr="004E5818">
        <w:rPr>
          <w:i/>
        </w:rPr>
        <w:t xml:space="preserve"> </w:t>
      </w:r>
    </w:p>
    <w:p w:rsidR="00215DA2" w:rsidRDefault="00215DA2" w:rsidP="00BB16AD">
      <w:pPr>
        <w:pStyle w:val="para2"/>
        <w:numPr>
          <w:ilvl w:val="0"/>
          <w:numId w:val="7"/>
        </w:numPr>
        <w:tabs>
          <w:tab w:val="clear" w:pos="1571"/>
          <w:tab w:val="num" w:pos="851"/>
        </w:tabs>
        <w:spacing w:after="0"/>
        <w:ind w:hanging="1004"/>
        <w:rPr>
          <w:i/>
        </w:rPr>
      </w:pPr>
      <w:r>
        <w:rPr>
          <w:i/>
        </w:rPr>
        <w:t xml:space="preserve">OPVOLGEN VMG DOMESTIEKE BRANDBESTRIJDING </w:t>
      </w:r>
      <w:r w:rsidR="00CD7452">
        <w:rPr>
          <w:i/>
        </w:rPr>
        <w:t xml:space="preserve">– </w:t>
      </w:r>
      <w:r w:rsidR="003812F1">
        <w:rPr>
          <w:i/>
        </w:rPr>
        <w:t>20</w:t>
      </w:r>
      <w:r w:rsidR="005C6DA1">
        <w:rPr>
          <w:i/>
        </w:rPr>
        <w:t>2</w:t>
      </w:r>
      <w:r w:rsidR="00F84522">
        <w:rPr>
          <w:i/>
        </w:rPr>
        <w:t>5</w:t>
      </w:r>
      <w:r w:rsidR="005C6DA1">
        <w:rPr>
          <w:i/>
        </w:rPr>
        <w:t xml:space="preserve"> lopende Nieuw Pers</w:t>
      </w:r>
    </w:p>
    <w:p w:rsidR="009A6112" w:rsidRDefault="009A6112" w:rsidP="00BB16AD">
      <w:pPr>
        <w:pStyle w:val="para2"/>
        <w:numPr>
          <w:ilvl w:val="0"/>
          <w:numId w:val="7"/>
        </w:numPr>
        <w:tabs>
          <w:tab w:val="clear" w:pos="1571"/>
          <w:tab w:val="num" w:pos="851"/>
        </w:tabs>
        <w:spacing w:after="0"/>
        <w:ind w:hanging="1004"/>
        <w:rPr>
          <w:iCs/>
        </w:rPr>
      </w:pPr>
      <w:r>
        <w:rPr>
          <w:iCs/>
        </w:rPr>
        <w:t>ALLE MAATREGELEN/RICHTLIJNEN UITGEVAARDIGD IVM COVID-19</w:t>
      </w:r>
      <w:r w:rsidR="004E657D">
        <w:rPr>
          <w:iCs/>
        </w:rPr>
        <w:t xml:space="preserve"> (on </w:t>
      </w:r>
      <w:proofErr w:type="spellStart"/>
      <w:r w:rsidR="004E657D">
        <w:rPr>
          <w:iCs/>
        </w:rPr>
        <w:t>hold</w:t>
      </w:r>
      <w:proofErr w:type="spellEnd"/>
      <w:r w:rsidR="00F13E19">
        <w:rPr>
          <w:iCs/>
        </w:rPr>
        <w:t xml:space="preserve"> </w:t>
      </w:r>
      <w:proofErr w:type="spellStart"/>
      <w:r w:rsidR="00F13E19">
        <w:rPr>
          <w:iCs/>
        </w:rPr>
        <w:t>except</w:t>
      </w:r>
      <w:proofErr w:type="spellEnd"/>
      <w:r w:rsidR="00F13E19">
        <w:rPr>
          <w:iCs/>
        </w:rPr>
        <w:t xml:space="preserve"> OPS</w:t>
      </w:r>
      <w:r w:rsidR="004E657D">
        <w:rPr>
          <w:iCs/>
        </w:rPr>
        <w:t>)</w:t>
      </w:r>
    </w:p>
    <w:p w:rsidR="004D6F53" w:rsidRPr="009A6112" w:rsidRDefault="004D6F53" w:rsidP="001D439C">
      <w:pPr>
        <w:pStyle w:val="para2"/>
        <w:spacing w:after="0"/>
        <w:ind w:left="567"/>
        <w:rPr>
          <w:iCs/>
        </w:rPr>
      </w:pPr>
    </w:p>
    <w:p w:rsidR="009A6112" w:rsidRPr="00711AD0" w:rsidRDefault="009A6112" w:rsidP="00711AD0">
      <w:pPr>
        <w:pStyle w:val="para2"/>
        <w:spacing w:after="0"/>
        <w:ind w:left="567"/>
        <w:rPr>
          <w:i/>
        </w:rPr>
      </w:pPr>
      <w:r>
        <w:rPr>
          <w:lang w:eastAsia="nl-BE"/>
        </w:rPr>
        <w:tab/>
      </w:r>
    </w:p>
    <w:p w:rsidR="00BF6398" w:rsidRDefault="00BF6398" w:rsidP="00BB16AD">
      <w:pPr>
        <w:pStyle w:val="para2"/>
        <w:spacing w:before="240"/>
        <w:ind w:left="-142"/>
        <w:rPr>
          <w:u w:val="single"/>
        </w:rPr>
      </w:pPr>
      <w:r>
        <w:rPr>
          <w:u w:val="single"/>
        </w:rPr>
        <w:t>2. Opzoekingen in verband met het welzijn van de werknemers bij de uitvoering van hun werk.</w:t>
      </w:r>
    </w:p>
    <w:p w:rsidR="002D798F" w:rsidRDefault="002D798F" w:rsidP="004E5818">
      <w:pPr>
        <w:pStyle w:val="para2"/>
        <w:spacing w:after="0"/>
        <w:ind w:left="0"/>
        <w:rPr>
          <w:i/>
        </w:rPr>
      </w:pPr>
    </w:p>
    <w:p w:rsidR="002E33ED" w:rsidRDefault="002E33ED" w:rsidP="002E33ED">
      <w:pPr>
        <w:pStyle w:val="para2"/>
        <w:numPr>
          <w:ilvl w:val="0"/>
          <w:numId w:val="7"/>
        </w:numPr>
        <w:tabs>
          <w:tab w:val="clear" w:pos="1571"/>
          <w:tab w:val="num" w:pos="851"/>
        </w:tabs>
        <w:spacing w:after="0"/>
        <w:ind w:hanging="1004"/>
        <w:rPr>
          <w:i/>
          <w:lang w:val="en-US"/>
        </w:rPr>
      </w:pPr>
      <w:r w:rsidRPr="002E33ED">
        <w:rPr>
          <w:i/>
          <w:lang w:val="en-US"/>
        </w:rPr>
        <w:t>SCREENING</w:t>
      </w:r>
      <w:r w:rsidR="000554E1">
        <w:rPr>
          <w:i/>
          <w:lang w:val="en-US"/>
        </w:rPr>
        <w:t xml:space="preserve"> SOBANE/DEPARIS in </w:t>
      </w:r>
      <w:r w:rsidR="008C56ED">
        <w:rPr>
          <w:i/>
          <w:lang w:val="en-US"/>
        </w:rPr>
        <w:t>progress:</w:t>
      </w:r>
      <w:r w:rsidR="000554E1">
        <w:rPr>
          <w:i/>
          <w:lang w:val="en-US"/>
        </w:rPr>
        <w:t xml:space="preserve"> Homeworking</w:t>
      </w:r>
      <w:r w:rsidRPr="002E33ED">
        <w:rPr>
          <w:i/>
          <w:lang w:val="en-US"/>
        </w:rPr>
        <w:t xml:space="preserve"> </w:t>
      </w:r>
      <w:r w:rsidR="001D439C">
        <w:rPr>
          <w:i/>
          <w:lang w:val="en-US"/>
        </w:rPr>
        <w:t>NWOW</w:t>
      </w:r>
      <w:r w:rsidR="009954A6">
        <w:rPr>
          <w:i/>
          <w:lang w:val="en-US"/>
        </w:rPr>
        <w:t xml:space="preserve"> </w:t>
      </w:r>
      <w:proofErr w:type="gramStart"/>
      <w:r w:rsidR="00C24137">
        <w:rPr>
          <w:i/>
          <w:lang w:val="en-US"/>
        </w:rPr>
        <w:t>TBD :</w:t>
      </w:r>
      <w:proofErr w:type="gramEnd"/>
      <w:r w:rsidR="00C24137">
        <w:rPr>
          <w:i/>
          <w:lang w:val="en-US"/>
        </w:rPr>
        <w:t xml:space="preserve"> </w:t>
      </w:r>
      <w:r w:rsidR="00F84522">
        <w:rPr>
          <w:i/>
          <w:lang w:val="en-US"/>
        </w:rPr>
        <w:t>3</w:t>
      </w:r>
      <w:r w:rsidR="00C24137">
        <w:rPr>
          <w:i/>
          <w:lang w:val="en-US"/>
        </w:rPr>
        <w:t>-2025</w:t>
      </w:r>
    </w:p>
    <w:p w:rsidR="007875C1" w:rsidRPr="007F55BF" w:rsidRDefault="007F55BF" w:rsidP="007F55BF">
      <w:pPr>
        <w:pStyle w:val="para2"/>
        <w:numPr>
          <w:ilvl w:val="0"/>
          <w:numId w:val="7"/>
        </w:numPr>
        <w:tabs>
          <w:tab w:val="clear" w:pos="1571"/>
          <w:tab w:val="num" w:pos="851"/>
        </w:tabs>
        <w:spacing w:after="0"/>
        <w:ind w:hanging="1004"/>
        <w:rPr>
          <w:i/>
          <w:lang w:val="en-US"/>
        </w:rPr>
      </w:pPr>
      <w:r w:rsidRPr="007F55BF">
        <w:rPr>
          <w:i/>
          <w:lang w:val="en-US"/>
        </w:rPr>
        <w:t>SCREENING SOBANE/DEPARIS – CHAUFFEURS review in planning (</w:t>
      </w:r>
      <w:r w:rsidR="00F84522">
        <w:rPr>
          <w:i/>
          <w:lang w:val="en-US"/>
        </w:rPr>
        <w:t>3</w:t>
      </w:r>
      <w:r w:rsidR="00C24137">
        <w:rPr>
          <w:i/>
          <w:lang w:val="en-US"/>
        </w:rPr>
        <w:t>-2025)</w:t>
      </w:r>
    </w:p>
    <w:p w:rsidR="007324F1" w:rsidRPr="009954A6" w:rsidRDefault="00ED7C87" w:rsidP="001D4575">
      <w:pPr>
        <w:pStyle w:val="para2"/>
        <w:numPr>
          <w:ilvl w:val="0"/>
          <w:numId w:val="7"/>
        </w:numPr>
        <w:tabs>
          <w:tab w:val="clear" w:pos="1571"/>
          <w:tab w:val="num" w:pos="851"/>
        </w:tabs>
        <w:spacing w:after="0"/>
        <w:ind w:hanging="1004"/>
        <w:rPr>
          <w:i/>
          <w:lang w:val="en-GB"/>
        </w:rPr>
      </w:pPr>
      <w:r w:rsidRPr="009954A6">
        <w:rPr>
          <w:i/>
          <w:lang w:val="en-GB"/>
        </w:rPr>
        <w:t>SCREENING SOBANE/DEPARIS – S4 review in planning</w:t>
      </w:r>
      <w:r w:rsidR="005F1743" w:rsidRPr="009954A6">
        <w:rPr>
          <w:i/>
          <w:lang w:val="en-GB"/>
        </w:rPr>
        <w:t xml:space="preserve"> (</w:t>
      </w:r>
      <w:proofErr w:type="spellStart"/>
      <w:r w:rsidR="009954A6" w:rsidRPr="009954A6">
        <w:rPr>
          <w:i/>
          <w:lang w:val="en-GB"/>
        </w:rPr>
        <w:t>ge</w:t>
      </w:r>
      <w:r w:rsidR="009954A6">
        <w:rPr>
          <w:i/>
          <w:lang w:val="en-GB"/>
        </w:rPr>
        <w:t>pland</w:t>
      </w:r>
      <w:proofErr w:type="spellEnd"/>
      <w:r w:rsidR="009954A6">
        <w:rPr>
          <w:i/>
          <w:lang w:val="en-GB"/>
        </w:rPr>
        <w:t xml:space="preserve"> </w:t>
      </w:r>
      <w:r w:rsidR="002C4948">
        <w:rPr>
          <w:i/>
          <w:lang w:val="en-GB"/>
        </w:rPr>
        <w:t>3</w:t>
      </w:r>
      <w:r w:rsidR="009954A6">
        <w:rPr>
          <w:i/>
          <w:lang w:val="en-GB"/>
        </w:rPr>
        <w:t>/202</w:t>
      </w:r>
      <w:r w:rsidR="00C24137">
        <w:rPr>
          <w:i/>
          <w:lang w:val="en-GB"/>
        </w:rPr>
        <w:t>5</w:t>
      </w:r>
      <w:r w:rsidR="009954A6">
        <w:rPr>
          <w:i/>
          <w:lang w:val="en-GB"/>
        </w:rPr>
        <w:t>)</w:t>
      </w:r>
    </w:p>
    <w:p w:rsidR="00711AD0" w:rsidRPr="009954A6" w:rsidRDefault="00711AD0" w:rsidP="00711AD0">
      <w:pPr>
        <w:pStyle w:val="para2"/>
        <w:spacing w:after="0"/>
        <w:rPr>
          <w:i/>
          <w:lang w:val="en-GB"/>
        </w:rPr>
      </w:pPr>
    </w:p>
    <w:p w:rsidR="00711AD0" w:rsidRPr="009954A6" w:rsidRDefault="00711AD0" w:rsidP="007324F1">
      <w:pPr>
        <w:pStyle w:val="para2"/>
        <w:spacing w:after="0"/>
        <w:ind w:left="0"/>
        <w:rPr>
          <w:i/>
          <w:lang w:val="en-GB"/>
        </w:rPr>
      </w:pPr>
    </w:p>
    <w:p w:rsidR="003B1AFD" w:rsidRPr="009954A6" w:rsidRDefault="003B1AFD" w:rsidP="007324F1">
      <w:pPr>
        <w:pStyle w:val="para2"/>
        <w:spacing w:after="0"/>
        <w:ind w:left="0"/>
        <w:rPr>
          <w:i/>
          <w:lang w:val="en-GB"/>
        </w:rPr>
      </w:pPr>
    </w:p>
    <w:p w:rsidR="00711AD0" w:rsidRPr="009954A6" w:rsidRDefault="00711AD0" w:rsidP="00711AD0">
      <w:pPr>
        <w:pStyle w:val="para2"/>
        <w:spacing w:after="0"/>
        <w:rPr>
          <w:i/>
          <w:lang w:val="en-GB"/>
        </w:rPr>
      </w:pPr>
    </w:p>
    <w:p w:rsidR="00BF6398" w:rsidRDefault="00BF6398" w:rsidP="00BB16AD">
      <w:pPr>
        <w:pStyle w:val="para2"/>
        <w:spacing w:before="240"/>
        <w:ind w:left="-142"/>
        <w:rPr>
          <w:u w:val="single"/>
        </w:rPr>
      </w:pPr>
      <w:r>
        <w:rPr>
          <w:u w:val="single"/>
        </w:rPr>
        <w:t>3. Risico-opsporing.</w:t>
      </w:r>
    </w:p>
    <w:p w:rsidR="003D0182" w:rsidRPr="003D0182" w:rsidRDefault="006114EC" w:rsidP="003D0182">
      <w:pPr>
        <w:pStyle w:val="para2"/>
        <w:spacing w:before="240" w:after="0"/>
        <w:ind w:left="568"/>
        <w:rPr>
          <w:i/>
        </w:rPr>
      </w:pPr>
      <w:r w:rsidRPr="004E5818">
        <w:rPr>
          <w:i/>
        </w:rPr>
        <w:t xml:space="preserve">JAARLIJKSE </w:t>
      </w:r>
      <w:proofErr w:type="spellStart"/>
      <w:r w:rsidRPr="004E5818">
        <w:rPr>
          <w:i/>
        </w:rPr>
        <w:t>Ctl</w:t>
      </w:r>
      <w:proofErr w:type="spellEnd"/>
      <w:r w:rsidR="00E6563C" w:rsidRPr="004E5818">
        <w:rPr>
          <w:i/>
        </w:rPr>
        <w:t xml:space="preserve"> AM</w:t>
      </w:r>
      <w:r w:rsidR="00E6563C" w:rsidRPr="004E5818">
        <w:t xml:space="preserve"> door erkend organisme binnen Defensie</w:t>
      </w:r>
      <w:r w:rsidRPr="004E5818">
        <w:t xml:space="preserve"> </w:t>
      </w:r>
      <w:r w:rsidR="004E657D" w:rsidRPr="004E657D">
        <w:rPr>
          <w:color w:val="FF0000"/>
        </w:rPr>
        <w:t>NOK</w:t>
      </w:r>
      <w:r w:rsidR="004E657D">
        <w:t xml:space="preserve"> </w:t>
      </w:r>
      <w:r w:rsidR="00A95044" w:rsidRPr="008158AE">
        <w:t>2020</w:t>
      </w:r>
      <w:r w:rsidR="004F52EB" w:rsidRPr="008158AE">
        <w:t xml:space="preserve"> </w:t>
      </w:r>
      <w:r w:rsidR="00A95044" w:rsidRPr="008158AE">
        <w:t>11/06/2020</w:t>
      </w:r>
      <w:r w:rsidR="004E5818">
        <w:t xml:space="preserve"> </w:t>
      </w:r>
      <w:r w:rsidR="008A2DEE">
        <w:br/>
        <w:t xml:space="preserve">Buiten gebruik tot aanduiding verantwoordelijke binnen Eenheid. Voorzien </w:t>
      </w:r>
      <w:r w:rsidR="00C24137">
        <w:t>2/2025</w:t>
      </w:r>
      <w:r w:rsidR="004F52EB">
        <w:br/>
      </w:r>
      <w:r w:rsidR="004E5818">
        <w:t xml:space="preserve">EVACUATIE OEFENING </w:t>
      </w:r>
      <w:r w:rsidR="00F93C09">
        <w:t xml:space="preserve">overleg gevraagd LDPBW </w:t>
      </w:r>
      <w:proofErr w:type="spellStart"/>
      <w:r w:rsidR="00F93C09">
        <w:t>what</w:t>
      </w:r>
      <w:proofErr w:type="spellEnd"/>
      <w:r w:rsidR="00F93C09">
        <w:t xml:space="preserve"> </w:t>
      </w:r>
      <w:proofErr w:type="spellStart"/>
      <w:r w:rsidR="00F93C09">
        <w:t>To</w:t>
      </w:r>
      <w:proofErr w:type="spellEnd"/>
      <w:r w:rsidR="00F93C09">
        <w:t xml:space="preserve"> Do Covid-19/</w:t>
      </w:r>
      <w:proofErr w:type="spellStart"/>
      <w:r w:rsidR="00F93C09">
        <w:t>téléwork</w:t>
      </w:r>
      <w:proofErr w:type="spellEnd"/>
      <w:r w:rsidR="006D660C" w:rsidRPr="004E5818">
        <w:br/>
      </w:r>
      <w:r w:rsidR="0048775A" w:rsidRPr="004E5818">
        <w:t>OPVOLGING</w:t>
      </w:r>
      <w:r w:rsidR="006D660C" w:rsidRPr="004E5818">
        <w:t xml:space="preserve"> VERVANGING VERBANDDOZEN EZ VIA S4 </w:t>
      </w:r>
      <w:proofErr w:type="spellStart"/>
      <w:r w:rsidR="006D660C" w:rsidRPr="004E5818">
        <w:t>BnHK</w:t>
      </w:r>
      <w:proofErr w:type="spellEnd"/>
      <w:r w:rsidR="0031455F" w:rsidRPr="004E5818">
        <w:t xml:space="preserve"> </w:t>
      </w:r>
      <w:r w:rsidR="00930B5A">
        <w:t>Afgehandeld</w:t>
      </w:r>
      <w:r w:rsidR="004E657D">
        <w:t>)</w:t>
      </w:r>
      <w:r w:rsidR="001A235D">
        <w:br/>
      </w:r>
      <w:r w:rsidR="00F36F19" w:rsidRPr="004E5818">
        <w:rPr>
          <w:i/>
        </w:rPr>
        <w:t>SCREENING SOBANE/DEPARIS</w:t>
      </w:r>
      <w:r w:rsidR="004E657D">
        <w:rPr>
          <w:i/>
        </w:rPr>
        <w:t xml:space="preserve"> </w:t>
      </w:r>
      <w:r w:rsidR="00C24137">
        <w:rPr>
          <w:i/>
        </w:rPr>
        <w:t>TBD (nieuw Pers)</w:t>
      </w:r>
      <w:r w:rsidR="00BB16AD" w:rsidRPr="004E5818">
        <w:rPr>
          <w:i/>
        </w:rPr>
        <w:br/>
        <w:t>CTL LA</w:t>
      </w:r>
      <w:r w:rsidR="007875C1" w:rsidRPr="004E5818">
        <w:rPr>
          <w:i/>
        </w:rPr>
        <w:t>DDERS VOLGENS CHECKLIST</w:t>
      </w:r>
      <w:r w:rsidR="00F13E19">
        <w:rPr>
          <w:i/>
        </w:rPr>
        <w:t xml:space="preserve"> - LOPENDE</w:t>
      </w:r>
      <w:r w:rsidR="0048775A">
        <w:rPr>
          <w:i/>
        </w:rPr>
        <w:br/>
        <w:t>CTL BRANDBLUSTOESTELLEN VOLGENS CHECKLIST</w:t>
      </w:r>
      <w:r w:rsidR="00041CC5">
        <w:rPr>
          <w:i/>
        </w:rPr>
        <w:t xml:space="preserve"> </w:t>
      </w:r>
      <w:r w:rsidR="00BB16AD">
        <w:rPr>
          <w:i/>
        </w:rPr>
        <w:t>in bijlage</w:t>
      </w:r>
      <w:r w:rsidR="00041CC5">
        <w:rPr>
          <w:i/>
        </w:rPr>
        <w:t xml:space="preserve"> </w:t>
      </w:r>
      <w:r w:rsidR="002C4948">
        <w:rPr>
          <w:i/>
        </w:rPr>
        <w:t>25/06/2025</w:t>
      </w:r>
      <w:r w:rsidR="003D0182">
        <w:rPr>
          <w:i/>
        </w:rPr>
        <w:br/>
        <w:t xml:space="preserve">In kader van asbest </w:t>
      </w:r>
      <w:r w:rsidR="00C5260F">
        <w:rPr>
          <w:i/>
        </w:rPr>
        <w:t>NL-stickers</w:t>
      </w:r>
      <w:r w:rsidR="004E657D">
        <w:rPr>
          <w:i/>
        </w:rPr>
        <w:t xml:space="preserve"> besteld</w:t>
      </w:r>
      <w:r w:rsidR="003D0182">
        <w:rPr>
          <w:i/>
        </w:rPr>
        <w:t xml:space="preserve"> (venstertabletten bij beschadiging</w:t>
      </w:r>
      <w:r w:rsidR="001D439C">
        <w:rPr>
          <w:i/>
        </w:rPr>
        <w:t xml:space="preserve"> – reeds gedeelte vervolledigd, ander verdiep </w:t>
      </w:r>
      <w:r w:rsidR="004E657D">
        <w:rPr>
          <w:i/>
        </w:rPr>
        <w:t xml:space="preserve">ingepland </w:t>
      </w:r>
      <w:r w:rsidR="001D439C">
        <w:rPr>
          <w:i/>
        </w:rPr>
        <w:t xml:space="preserve">na ontvangst zelfklevers </w:t>
      </w:r>
      <w:r w:rsidR="002C4948">
        <w:rPr>
          <w:i/>
        </w:rPr>
        <w:t>3</w:t>
      </w:r>
      <w:r w:rsidR="00C24137">
        <w:rPr>
          <w:i/>
        </w:rPr>
        <w:t>/2025</w:t>
      </w:r>
      <w:r w:rsidR="003D0182">
        <w:rPr>
          <w:i/>
        </w:rPr>
        <w:t>)</w:t>
      </w:r>
    </w:p>
    <w:p w:rsidR="00BF6398" w:rsidRDefault="00BF6398" w:rsidP="00BB16AD">
      <w:pPr>
        <w:pStyle w:val="para2"/>
        <w:spacing w:before="240" w:after="0"/>
        <w:ind w:left="1211"/>
        <w:rPr>
          <w:u w:val="single"/>
        </w:rPr>
      </w:pPr>
      <w:r>
        <w:rPr>
          <w:u w:val="single"/>
        </w:rPr>
        <w:t xml:space="preserve">4. </w:t>
      </w:r>
      <w:r w:rsidR="004626D6">
        <w:rPr>
          <w:u w:val="single"/>
        </w:rPr>
        <w:t>Inlichtingen betreffende de ongevallen</w:t>
      </w:r>
      <w:r>
        <w:rPr>
          <w:u w:val="single"/>
        </w:rPr>
        <w:t>.</w:t>
      </w:r>
    </w:p>
    <w:p w:rsidR="00BF6398" w:rsidRDefault="00BF6398" w:rsidP="00BB16AD">
      <w:pPr>
        <w:pStyle w:val="para2"/>
        <w:spacing w:after="0"/>
        <w:ind w:left="-142" w:firstLine="284"/>
      </w:pPr>
      <w:r>
        <w:t xml:space="preserve">4.1. </w:t>
      </w:r>
      <w:r w:rsidR="004626D6">
        <w:t>Aantal ongevallen</w:t>
      </w:r>
      <w:r>
        <w:t>.</w:t>
      </w:r>
    </w:p>
    <w:p w:rsidR="004626D6" w:rsidRPr="00BC08CF" w:rsidRDefault="004626D6" w:rsidP="00BB16AD">
      <w:pPr>
        <w:pStyle w:val="para2"/>
        <w:tabs>
          <w:tab w:val="left" w:pos="567"/>
        </w:tabs>
        <w:spacing w:after="0"/>
        <w:ind w:left="-142" w:firstLine="284"/>
        <w:rPr>
          <w:sz w:val="16"/>
          <w:szCs w:val="16"/>
        </w:rPr>
      </w:pPr>
    </w:p>
    <w:p w:rsidR="004626D6" w:rsidRDefault="004626D6" w:rsidP="00BB16AD">
      <w:pPr>
        <w:pStyle w:val="para2"/>
        <w:tabs>
          <w:tab w:val="left" w:pos="567"/>
        </w:tabs>
        <w:spacing w:after="0"/>
        <w:ind w:left="-142" w:firstLine="284"/>
      </w:pPr>
      <w:r>
        <w:tab/>
        <w:t>4.1.1. Militair personeel</w:t>
      </w:r>
      <w:r w:rsidR="00FE17AC">
        <w:t>.</w:t>
      </w:r>
      <w:r w:rsidR="003B1AFD">
        <w:t xml:space="preserve"> </w:t>
      </w:r>
    </w:p>
    <w:p w:rsidR="00BF6398" w:rsidRDefault="00BF6398" w:rsidP="00BB16AD">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BB16AD">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BB16AD">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BB16AD">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BB16AD">
            <w:pPr>
              <w:pStyle w:val="para2"/>
              <w:spacing w:after="0"/>
              <w:ind w:left="0"/>
            </w:pPr>
          </w:p>
        </w:tc>
      </w:tr>
      <w:tr w:rsidR="004626D6" w:rsidTr="009678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BB16AD">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C61A69" w:rsidP="00BB16AD">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C61A69" w:rsidP="00BB16AD">
            <w:pPr>
              <w:pStyle w:val="para2"/>
              <w:spacing w:after="0"/>
              <w:ind w:left="0"/>
              <w:jc w:val="center"/>
            </w:pPr>
            <w:r>
              <w:t>0</w:t>
            </w:r>
          </w:p>
        </w:tc>
      </w:tr>
      <w:tr w:rsidR="004626D6" w:rsidTr="009678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BB16AD">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1E6A1F" w:rsidP="00BB16AD">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Pr="00BC08CF" w:rsidRDefault="00BC08CF" w:rsidP="00BB16AD">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936599" w:rsidP="00BB16AD">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992626" w:rsidP="00BB16AD">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936599" w:rsidP="00BB16AD">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Pr="00207C02" w:rsidRDefault="00BC08CF" w:rsidP="00BB16AD">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auto"/>
            <w:vAlign w:val="center"/>
          </w:tcPr>
          <w:p w:rsidR="00BC08CF" w:rsidRDefault="00D22343" w:rsidP="00BB16AD">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DF5FDA" w:rsidP="00BB16AD">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FC34B1" w:rsidP="00BB16AD">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FC34B1" w:rsidP="00BB16AD">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auto"/>
            <w:vAlign w:val="center"/>
          </w:tcPr>
          <w:p w:rsidR="00BC08CF" w:rsidRDefault="00522FD0"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F03BD2"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BF403F" w:rsidP="00E85975">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Bijna</w:t>
            </w:r>
            <w:r w:rsidR="0048758A">
              <w:t xml:space="preserve"> </w:t>
            </w:r>
            <w:r>
              <w:t>ongevallen</w:t>
            </w:r>
          </w:p>
        </w:tc>
        <w:tc>
          <w:tcPr>
            <w:tcW w:w="851" w:type="dxa"/>
            <w:tcBorders>
              <w:left w:val="single" w:sz="18" w:space="0" w:color="auto"/>
              <w:right w:val="single" w:sz="18" w:space="0" w:color="auto"/>
            </w:tcBorders>
            <w:shd w:val="clear" w:color="auto" w:fill="auto"/>
            <w:vAlign w:val="center"/>
          </w:tcPr>
          <w:p w:rsidR="00BC08CF" w:rsidRDefault="00522FD0"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AB02C1"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AB02C1"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7D2B5E"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F03BD2"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7D2B5E"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BF403F"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4839FD"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BC08CF"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AB02C1" w:rsidP="005C3AF7">
            <w:pPr>
              <w:pStyle w:val="para2"/>
              <w:spacing w:after="0"/>
              <w:ind w:left="0"/>
              <w:jc w:val="center"/>
            </w:pPr>
            <w:r>
              <w:t>0</w:t>
            </w:r>
          </w:p>
        </w:tc>
      </w:tr>
    </w:tbl>
    <w:p w:rsidR="004626D6" w:rsidRPr="00BC08CF" w:rsidRDefault="004626D6" w:rsidP="00B628E5">
      <w:pPr>
        <w:pStyle w:val="para2"/>
        <w:spacing w:after="0"/>
        <w:ind w:left="567"/>
        <w:rPr>
          <w:sz w:val="16"/>
          <w:szCs w:val="16"/>
        </w:rPr>
      </w:pPr>
    </w:p>
    <w:p w:rsidR="00B628E5" w:rsidRDefault="00B628E5" w:rsidP="00BC08CF">
      <w:pPr>
        <w:pStyle w:val="para2"/>
        <w:spacing w:after="0"/>
        <w:ind w:left="567"/>
      </w:pPr>
      <w: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9678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1E6A1F" w:rsidP="00E85975">
            <w:pPr>
              <w:pStyle w:val="para2"/>
              <w:spacing w:after="0"/>
              <w:ind w:left="0"/>
              <w:jc w:val="center"/>
            </w:pPr>
            <w:r>
              <w:t>0</w:t>
            </w:r>
          </w:p>
        </w:tc>
      </w:tr>
      <w:tr w:rsidR="00212083" w:rsidTr="009678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1E6A1F" w:rsidP="001E6A1F">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auto"/>
            <w:vAlign w:val="center"/>
          </w:tcPr>
          <w:p w:rsidR="00212083" w:rsidRDefault="00FE3BAE"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F060F1"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AB02C1" w:rsidP="00E85975">
            <w:pPr>
              <w:pStyle w:val="para2"/>
              <w:spacing w:after="0"/>
              <w:ind w:left="0"/>
              <w:jc w:val="center"/>
            </w:pPr>
            <w:r>
              <w:t>1</w:t>
            </w:r>
          </w:p>
        </w:tc>
        <w:tc>
          <w:tcPr>
            <w:tcW w:w="1276" w:type="dxa"/>
            <w:tcBorders>
              <w:left w:val="single" w:sz="18" w:space="0" w:color="auto"/>
              <w:right w:val="single" w:sz="18" w:space="0" w:color="auto"/>
            </w:tcBorders>
            <w:shd w:val="clear" w:color="auto" w:fill="auto"/>
            <w:vAlign w:val="center"/>
          </w:tcPr>
          <w:p w:rsidR="00212083" w:rsidRDefault="00AB02C1" w:rsidP="00E85975">
            <w:pPr>
              <w:pStyle w:val="para2"/>
              <w:spacing w:after="0"/>
              <w:ind w:left="0"/>
              <w:jc w:val="center"/>
            </w:pPr>
            <w:r>
              <w:t>1</w:t>
            </w:r>
          </w:p>
        </w:tc>
      </w:tr>
      <w:tr w:rsidR="00212083" w:rsidTr="0096780F">
        <w:tc>
          <w:tcPr>
            <w:tcW w:w="3118" w:type="dxa"/>
            <w:tcBorders>
              <w:left w:val="single" w:sz="18" w:space="0" w:color="auto"/>
              <w:right w:val="single" w:sz="18" w:space="0" w:color="auto"/>
            </w:tcBorders>
            <w:shd w:val="clear" w:color="auto" w:fill="auto"/>
          </w:tcPr>
          <w:p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BF403F"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FC34B1"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34B1" w:rsidP="00E85975">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Bijna</w:t>
            </w:r>
            <w:r w:rsidR="009E29AB">
              <w:t xml:space="preserve"> </w:t>
            </w:r>
            <w:r>
              <w:t>ongevallen</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FE3BAE"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BF403F"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74264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4264C"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F84533">
            <w:pPr>
              <w:pStyle w:val="para2"/>
              <w:spacing w:after="0"/>
              <w:ind w:left="0" w:right="524"/>
              <w:jc w:val="center"/>
            </w:pPr>
            <w:r>
              <w:t xml:space="preserve">Totaal </w:t>
            </w:r>
            <w:proofErr w:type="gramStart"/>
            <w:r w:rsidR="00F84533">
              <w:t>burger</w:t>
            </w:r>
            <w:r>
              <w:t xml:space="preserve"> personeel</w:t>
            </w:r>
            <w:proofErr w:type="gramEnd"/>
            <w:r>
              <w:t xml:space="preserve">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AB02C1" w:rsidP="00E85975">
            <w:pPr>
              <w:pStyle w:val="para2"/>
              <w:spacing w:after="0"/>
              <w:ind w:left="0"/>
              <w:jc w:val="center"/>
            </w:pPr>
            <w:r>
              <w:t>1</w:t>
            </w:r>
          </w:p>
        </w:tc>
      </w:tr>
    </w:tbl>
    <w:p w:rsidR="004626D6" w:rsidRPr="00BC08CF" w:rsidRDefault="004626D6">
      <w:pPr>
        <w:pStyle w:val="para2"/>
        <w:spacing w:after="0"/>
        <w:ind w:left="-142" w:firstLine="284"/>
        <w:rPr>
          <w:sz w:val="16"/>
          <w:szCs w:val="16"/>
        </w:rPr>
      </w:pPr>
    </w:p>
    <w:p w:rsidR="004E657D" w:rsidRDefault="004E657D">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BF6398" w:rsidRDefault="00BF6398">
      <w:pPr>
        <w:pStyle w:val="para2"/>
        <w:spacing w:after="0"/>
        <w:ind w:left="-142" w:firstLine="284"/>
      </w:pPr>
      <w:r>
        <w:t xml:space="preserve">4.2. </w:t>
      </w:r>
      <w:r w:rsidR="00B628E5">
        <w:t>Ongevallen in het kader van de militaire specifi</w:t>
      </w:r>
      <w:r w:rsidR="0037114F">
        <w:t>ci</w:t>
      </w:r>
      <w:r w:rsidR="00B628E5">
        <w:t>teit</w:t>
      </w:r>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r>
              <w:t>Ops</w:t>
            </w:r>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BE2151"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992626"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BF403F"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D22343"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5D577F">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1049F"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FC34B1" w:rsidP="00EB5041">
            <w:pPr>
              <w:pStyle w:val="para2"/>
              <w:spacing w:after="0"/>
              <w:ind w:left="0"/>
              <w:jc w:val="center"/>
            </w:pPr>
            <w:r>
              <w:t>1</w:t>
            </w:r>
          </w:p>
        </w:tc>
        <w:tc>
          <w:tcPr>
            <w:tcW w:w="584" w:type="dxa"/>
            <w:tcBorders>
              <w:left w:val="single" w:sz="4" w:space="0" w:color="auto"/>
              <w:right w:val="single" w:sz="4" w:space="0" w:color="auto"/>
            </w:tcBorders>
            <w:shd w:val="clear" w:color="auto" w:fill="D6E3BC"/>
            <w:vAlign w:val="center"/>
          </w:tcPr>
          <w:p w:rsidR="005F137E" w:rsidRDefault="00761807"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215A1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215A1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r>
      <w:tr w:rsidR="005F137E" w:rsidTr="00A37F85">
        <w:trPr>
          <w:cantSplit/>
          <w:trHeight w:val="340"/>
        </w:trPr>
        <w:tc>
          <w:tcPr>
            <w:tcW w:w="1022" w:type="dxa"/>
            <w:vAlign w:val="center"/>
          </w:tcPr>
          <w:p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5F137E" w:rsidRDefault="007D2B5E"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BF403F"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D2B5E"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BF403F"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D2B5E"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r>
      <w:tr w:rsidR="00C144DF" w:rsidTr="00A37F85">
        <w:trPr>
          <w:cantSplit/>
          <w:trHeight w:val="340"/>
        </w:trPr>
        <w:tc>
          <w:tcPr>
            <w:tcW w:w="1022" w:type="dxa"/>
            <w:vAlign w:val="center"/>
          </w:tcPr>
          <w:p w:rsidR="00C144DF" w:rsidRPr="0078189A" w:rsidRDefault="00C144DF"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C144DF" w:rsidRDefault="00C144DF" w:rsidP="005C3AF7">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992626"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992626" w:rsidP="000C4C9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shd w:val="clear" w:color="auto" w:fill="D6E3BC"/>
            <w:vAlign w:val="center"/>
          </w:tcPr>
          <w:p w:rsidR="00C144DF" w:rsidRDefault="00C144DF" w:rsidP="00F769B0">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C144DF"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BF403F"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shd w:val="clear" w:color="auto" w:fill="D6E3BC"/>
            <w:vAlign w:val="center"/>
          </w:tcPr>
          <w:p w:rsidR="00C144DF" w:rsidRDefault="00C144DF" w:rsidP="00F769B0">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215A1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215A1C"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militair personeel!</w:t>
      </w:r>
    </w:p>
    <w:p w:rsidR="00F00910" w:rsidRPr="00294157" w:rsidRDefault="00F00910" w:rsidP="00F00910">
      <w:pPr>
        <w:pStyle w:val="para2"/>
        <w:spacing w:after="0"/>
        <w:ind w:left="567"/>
        <w:rPr>
          <w:sz w:val="16"/>
          <w:szCs w:val="16"/>
        </w:rPr>
      </w:pPr>
    </w:p>
    <w:p w:rsidR="00F00910" w:rsidRDefault="00D400BC" w:rsidP="00F00910">
      <w:pPr>
        <w:pStyle w:val="para2"/>
        <w:spacing w:after="0"/>
        <w:ind w:left="-142" w:firstLine="284"/>
      </w:pPr>
      <w:r>
        <w:t>4.3</w:t>
      </w:r>
      <w:r w:rsidR="00F00910">
        <w:t xml:space="preserve">. Ongevallen </w:t>
      </w:r>
      <w:r w:rsidR="00D5410F">
        <w:t>burgerpersoneel</w:t>
      </w:r>
      <w:r w:rsidR="00F00910">
        <w:t>.</w:t>
      </w:r>
    </w:p>
    <w:p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1"/>
        <w:gridCol w:w="1206"/>
        <w:gridCol w:w="1997"/>
        <w:gridCol w:w="1581"/>
        <w:gridCol w:w="1511"/>
        <w:gridCol w:w="1264"/>
      </w:tblGrid>
      <w:tr w:rsidR="008F459F" w:rsidTr="001C207B">
        <w:trPr>
          <w:cantSplit/>
        </w:trPr>
        <w:tc>
          <w:tcPr>
            <w:tcW w:w="1537" w:type="dxa"/>
            <w:tcBorders>
              <w:top w:val="nil"/>
              <w:left w:val="nil"/>
              <w:bottom w:val="nil"/>
              <w:right w:val="single" w:sz="12" w:space="0" w:color="auto"/>
            </w:tcBorders>
          </w:tcPr>
          <w:p w:rsidR="008F459F" w:rsidRDefault="008F459F" w:rsidP="006C07E4">
            <w:pPr>
              <w:pStyle w:val="para2"/>
              <w:spacing w:after="0"/>
              <w:ind w:left="0"/>
            </w:pPr>
          </w:p>
        </w:tc>
        <w:tc>
          <w:tcPr>
            <w:tcW w:w="7784" w:type="dxa"/>
            <w:gridSpan w:val="5"/>
            <w:tcBorders>
              <w:left w:val="single" w:sz="12" w:space="0" w:color="auto"/>
            </w:tcBorders>
            <w:shd w:val="pct15" w:color="auto" w:fill="auto"/>
          </w:tcPr>
          <w:p w:rsidR="008F459F" w:rsidRDefault="00C61A69" w:rsidP="008F459F">
            <w:pPr>
              <w:pStyle w:val="para2"/>
              <w:spacing w:after="0"/>
              <w:ind w:left="0"/>
              <w:jc w:val="center"/>
            </w:pPr>
            <w:r>
              <w:t>O</w:t>
            </w:r>
            <w:r w:rsidR="008F459F">
              <w:t>ngevallen</w:t>
            </w:r>
          </w:p>
        </w:tc>
      </w:tr>
      <w:tr w:rsidR="00F605F1" w:rsidTr="001C207B">
        <w:trPr>
          <w:cantSplit/>
          <w:trHeight w:val="382"/>
        </w:trPr>
        <w:tc>
          <w:tcPr>
            <w:tcW w:w="1537"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98"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79"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w:t>
            </w:r>
            <w:r w:rsidR="009806FA">
              <w:rPr>
                <w:sz w:val="14"/>
                <w:szCs w:val="14"/>
              </w:rPr>
              <w:t xml:space="preserve"> dag van het ongeval niet meege</w:t>
            </w:r>
            <w:r>
              <w:rPr>
                <w:sz w:val="14"/>
                <w:szCs w:val="14"/>
              </w:rPr>
              <w:t>rekend.</w:t>
            </w:r>
          </w:p>
        </w:tc>
        <w:tc>
          <w:tcPr>
            <w:tcW w:w="1569"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492"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46"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bijna</w:t>
            </w:r>
            <w:r w:rsidR="008F1EF7">
              <w:rPr>
                <w:b/>
                <w:sz w:val="16"/>
                <w:szCs w:val="16"/>
              </w:rPr>
              <w:t xml:space="preserve"> </w:t>
            </w:r>
            <w:r w:rsidRPr="001C207B">
              <w:rPr>
                <w:b/>
                <w:sz w:val="16"/>
                <w:szCs w:val="16"/>
              </w:rPr>
              <w:t>ongevallen</w:t>
            </w:r>
          </w:p>
        </w:tc>
      </w:tr>
      <w:tr w:rsidR="00F605F1" w:rsidTr="001C207B">
        <w:trPr>
          <w:cantSplit/>
          <w:trHeight w:val="382"/>
        </w:trPr>
        <w:tc>
          <w:tcPr>
            <w:tcW w:w="1537" w:type="dxa"/>
            <w:tcBorders>
              <w:top w:val="single" w:sz="12" w:space="0" w:color="auto"/>
            </w:tcBorders>
            <w:vAlign w:val="center"/>
          </w:tcPr>
          <w:p w:rsidR="00F605F1" w:rsidRDefault="00F605F1" w:rsidP="006C07E4">
            <w:pPr>
              <w:pStyle w:val="para2"/>
              <w:spacing w:after="0"/>
              <w:ind w:left="0"/>
            </w:pPr>
            <w:r>
              <w:t>Reservisten</w:t>
            </w:r>
          </w:p>
        </w:tc>
        <w:tc>
          <w:tcPr>
            <w:tcW w:w="1298" w:type="dxa"/>
            <w:shd w:val="clear" w:color="auto" w:fill="D6E3BC"/>
            <w:vAlign w:val="center"/>
          </w:tcPr>
          <w:p w:rsidR="00F605F1" w:rsidRDefault="001E6A1F" w:rsidP="005C3AF7">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1E6A1F">
            <w:pPr>
              <w:pStyle w:val="para2"/>
              <w:spacing w:after="0"/>
              <w:ind w:left="0"/>
              <w:jc w:val="center"/>
            </w:pPr>
            <w:r>
              <w:t>0</w:t>
            </w:r>
          </w:p>
        </w:tc>
      </w:tr>
      <w:tr w:rsidR="00F605F1" w:rsidTr="001C207B">
        <w:trPr>
          <w:cantSplit/>
          <w:trHeight w:val="426"/>
        </w:trPr>
        <w:tc>
          <w:tcPr>
            <w:tcW w:w="1537" w:type="dxa"/>
            <w:vAlign w:val="center"/>
          </w:tcPr>
          <w:p w:rsidR="00F605F1" w:rsidRDefault="00F605F1" w:rsidP="006C07E4">
            <w:pPr>
              <w:pStyle w:val="para2"/>
              <w:spacing w:after="0"/>
              <w:ind w:left="0"/>
            </w:pPr>
            <w:r>
              <w:t>Jobstudenten</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r w:rsidR="00F605F1" w:rsidTr="001C207B">
        <w:trPr>
          <w:cantSplit/>
          <w:trHeight w:val="413"/>
        </w:trPr>
        <w:tc>
          <w:tcPr>
            <w:tcW w:w="1537" w:type="dxa"/>
            <w:vAlign w:val="center"/>
          </w:tcPr>
          <w:p w:rsidR="00F605F1" w:rsidRDefault="00F605F1" w:rsidP="006C07E4">
            <w:pPr>
              <w:pStyle w:val="para2"/>
              <w:spacing w:after="0"/>
              <w:ind w:left="0"/>
            </w:pPr>
            <w:r>
              <w:t>Stag</w:t>
            </w:r>
            <w:r w:rsidR="00151A74">
              <w:t>i</w:t>
            </w:r>
            <w:r>
              <w:t>airs</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r w:rsidR="00F605F1" w:rsidTr="001C207B">
        <w:trPr>
          <w:cantSplit/>
          <w:trHeight w:val="413"/>
        </w:trPr>
        <w:tc>
          <w:tcPr>
            <w:tcW w:w="1537" w:type="dxa"/>
            <w:vAlign w:val="center"/>
          </w:tcPr>
          <w:p w:rsidR="00F605F1" w:rsidRDefault="00F605F1" w:rsidP="006C07E4">
            <w:pPr>
              <w:pStyle w:val="para2"/>
              <w:spacing w:after="0"/>
              <w:ind w:left="0"/>
            </w:pPr>
            <w:r>
              <w:t>Delinquenten</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in de tabellen in 4.1.2. burger</w:t>
      </w:r>
      <w:r w:rsidR="00F00910" w:rsidRPr="00294157">
        <w:rPr>
          <w:i/>
          <w:sz w:val="16"/>
          <w:szCs w:val="16"/>
        </w:rPr>
        <w:t>personeel!</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fo</w:t>
      </w:r>
      <w:r w:rsidR="00D97298">
        <w:t>r</w:t>
      </w:r>
      <w:r w:rsidRPr="00647DC9">
        <w:t>faitaire ongeschiktheden ingevolge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9C251A" w:rsidRPr="00647DC9" w:rsidRDefault="00DF30B5"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B</w:t>
            </w: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auto"/>
            <w:vAlign w:val="center"/>
          </w:tcPr>
          <w:p w:rsidR="009C251A" w:rsidRPr="00647DC9" w:rsidRDefault="00936599"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AB02C1" w:rsidP="00FF258D">
            <w:pPr>
              <w:pStyle w:val="para2"/>
              <w:tabs>
                <w:tab w:val="left" w:pos="993"/>
                <w:tab w:val="left" w:pos="1843"/>
              </w:tabs>
              <w:spacing w:after="0"/>
              <w:ind w:left="0"/>
              <w:jc w:val="center"/>
            </w:pPr>
            <w:r>
              <w:t>1</w:t>
            </w:r>
          </w:p>
        </w:tc>
        <w:tc>
          <w:tcPr>
            <w:tcW w:w="1417" w:type="dxa"/>
            <w:shd w:val="clear" w:color="auto" w:fill="auto"/>
            <w:vAlign w:val="center"/>
          </w:tcPr>
          <w:p w:rsidR="009C251A" w:rsidRPr="00647DC9" w:rsidRDefault="00AB02C1" w:rsidP="00FF258D">
            <w:pPr>
              <w:pStyle w:val="para2"/>
              <w:tabs>
                <w:tab w:val="left" w:pos="993"/>
                <w:tab w:val="left" w:pos="1843"/>
              </w:tabs>
              <w:spacing w:after="0"/>
              <w:ind w:left="0"/>
              <w:jc w:val="center"/>
            </w:pPr>
            <w:r>
              <w:t>1</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rsidR="009C251A" w:rsidRPr="00647DC9" w:rsidRDefault="00936599"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w:t>
            </w: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B</w:t>
            </w: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auto"/>
            <w:vAlign w:val="center"/>
          </w:tcPr>
          <w:p w:rsidR="007D7BE3" w:rsidRPr="00647DC9" w:rsidRDefault="00BF403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AB02C1" w:rsidP="00FF258D">
            <w:pPr>
              <w:pStyle w:val="para2"/>
              <w:tabs>
                <w:tab w:val="left" w:pos="993"/>
                <w:tab w:val="left" w:pos="1843"/>
              </w:tabs>
              <w:spacing w:after="0"/>
              <w:ind w:left="0"/>
              <w:jc w:val="center"/>
            </w:pPr>
            <w:r>
              <w:t>68</w:t>
            </w:r>
          </w:p>
        </w:tc>
        <w:tc>
          <w:tcPr>
            <w:tcW w:w="1417" w:type="dxa"/>
            <w:shd w:val="clear" w:color="auto" w:fill="auto"/>
            <w:vAlign w:val="center"/>
          </w:tcPr>
          <w:p w:rsidR="007D7BE3" w:rsidRPr="00647DC9" w:rsidRDefault="00AB02C1" w:rsidP="00FF258D">
            <w:pPr>
              <w:pStyle w:val="para2"/>
              <w:tabs>
                <w:tab w:val="left" w:pos="993"/>
                <w:tab w:val="left" w:pos="1843"/>
              </w:tabs>
              <w:spacing w:after="0"/>
              <w:ind w:left="0"/>
              <w:jc w:val="center"/>
            </w:pPr>
            <w:r>
              <w:t>68</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rsidR="007D7BE3" w:rsidRPr="00647DC9" w:rsidRDefault="00AB02C1" w:rsidP="00FF258D">
            <w:pPr>
              <w:pStyle w:val="para2"/>
              <w:tabs>
                <w:tab w:val="left" w:pos="993"/>
                <w:tab w:val="left" w:pos="1843"/>
              </w:tabs>
              <w:spacing w:after="0"/>
              <w:ind w:left="0"/>
              <w:jc w:val="center"/>
            </w:pPr>
            <w:r>
              <w:t>68</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r w:rsidR="00965E3F" w:rsidRPr="00FF258D" w:rsidTr="00FF258D">
        <w:tc>
          <w:tcPr>
            <w:tcW w:w="5529" w:type="dxa"/>
            <w:gridSpan w:val="3"/>
            <w:shd w:val="clear" w:color="auto" w:fill="auto"/>
            <w:vAlign w:val="center"/>
          </w:tcPr>
          <w:p w:rsidR="00965E3F" w:rsidRPr="00647DC9" w:rsidRDefault="00965E3F" w:rsidP="00FF258D">
            <w:pPr>
              <w:pStyle w:val="para2"/>
              <w:tabs>
                <w:tab w:val="left" w:pos="993"/>
                <w:tab w:val="left" w:pos="1843"/>
              </w:tabs>
              <w:spacing w:after="0"/>
              <w:ind w:left="0"/>
            </w:pPr>
          </w:p>
        </w:tc>
        <w:tc>
          <w:tcPr>
            <w:tcW w:w="1417" w:type="dxa"/>
            <w:shd w:val="clear" w:color="auto" w:fill="auto"/>
            <w:vAlign w:val="center"/>
          </w:tcPr>
          <w:p w:rsidR="00965E3F" w:rsidRDefault="00965E3F" w:rsidP="00FF258D">
            <w:pPr>
              <w:pStyle w:val="para2"/>
              <w:tabs>
                <w:tab w:val="left" w:pos="993"/>
                <w:tab w:val="left" w:pos="1843"/>
              </w:tabs>
              <w:spacing w:after="0"/>
              <w:ind w:left="0"/>
              <w:jc w:val="center"/>
            </w:pPr>
          </w:p>
        </w:tc>
        <w:tc>
          <w:tcPr>
            <w:tcW w:w="567" w:type="dxa"/>
            <w:shd w:val="clear" w:color="auto" w:fill="auto"/>
            <w:vAlign w:val="center"/>
          </w:tcPr>
          <w:p w:rsidR="00965E3F" w:rsidRDefault="00965E3F" w:rsidP="00FF258D">
            <w:pPr>
              <w:pStyle w:val="para2"/>
              <w:tabs>
                <w:tab w:val="left" w:pos="993"/>
                <w:tab w:val="left" w:pos="1843"/>
              </w:tabs>
              <w:spacing w:after="0"/>
              <w:ind w:left="0"/>
              <w:jc w:val="center"/>
            </w:pPr>
          </w:p>
        </w:tc>
      </w:tr>
    </w:tbl>
    <w:p w:rsidR="007D7BE3" w:rsidRDefault="007D7BE3" w:rsidP="0006102F">
      <w:pPr>
        <w:pStyle w:val="para2"/>
        <w:tabs>
          <w:tab w:val="left" w:pos="993"/>
          <w:tab w:val="left" w:pos="1843"/>
        </w:tabs>
        <w:spacing w:after="0"/>
        <w:ind w:left="993"/>
        <w:rPr>
          <w:i/>
        </w:rPr>
      </w:pPr>
    </w:p>
    <w:p w:rsidR="00AB02C1" w:rsidRDefault="00AB02C1" w:rsidP="007D7BE3">
      <w:pPr>
        <w:pStyle w:val="para2"/>
        <w:tabs>
          <w:tab w:val="left" w:pos="993"/>
          <w:tab w:val="left" w:pos="1843"/>
        </w:tabs>
        <w:spacing w:after="0"/>
        <w:ind w:left="993"/>
      </w:pPr>
    </w:p>
    <w:p w:rsidR="00AB02C1" w:rsidRDefault="00AB02C1" w:rsidP="007D7BE3">
      <w:pPr>
        <w:pStyle w:val="para2"/>
        <w:tabs>
          <w:tab w:val="left" w:pos="993"/>
          <w:tab w:val="left" w:pos="1843"/>
        </w:tabs>
        <w:spacing w:after="0"/>
        <w:ind w:left="993"/>
      </w:pPr>
    </w:p>
    <w:p w:rsidR="00AB02C1" w:rsidRDefault="00AB02C1" w:rsidP="007D7BE3">
      <w:pPr>
        <w:pStyle w:val="para2"/>
        <w:tabs>
          <w:tab w:val="left" w:pos="993"/>
          <w:tab w:val="left" w:pos="1843"/>
        </w:tabs>
        <w:spacing w:after="0"/>
        <w:ind w:left="993"/>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936599" w:rsidP="00FF258D">
            <w:pPr>
              <w:pStyle w:val="para2"/>
              <w:tabs>
                <w:tab w:val="left" w:pos="993"/>
                <w:tab w:val="left" w:pos="1843"/>
              </w:tabs>
              <w:spacing w:after="0"/>
              <w:ind w:left="0"/>
              <w:jc w:val="center"/>
            </w:pPr>
            <w:r>
              <w:t>0</w:t>
            </w:r>
          </w:p>
        </w:tc>
      </w:tr>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7D7BE3" w:rsidRPr="00647DC9" w:rsidRDefault="00AB02C1" w:rsidP="00FF258D">
            <w:pPr>
              <w:pStyle w:val="para2"/>
              <w:tabs>
                <w:tab w:val="left" w:pos="993"/>
                <w:tab w:val="left" w:pos="1843"/>
              </w:tabs>
              <w:spacing w:after="0"/>
              <w:ind w:left="0"/>
              <w:jc w:val="center"/>
            </w:pPr>
            <w:r>
              <w:t>68</w:t>
            </w:r>
          </w:p>
        </w:tc>
      </w:tr>
      <w:tr w:rsidR="00CA670E" w:rsidRPr="00FF258D" w:rsidTr="00FF258D">
        <w:tc>
          <w:tcPr>
            <w:tcW w:w="6663" w:type="dxa"/>
            <w:gridSpan w:val="2"/>
            <w:shd w:val="clear" w:color="auto" w:fill="auto"/>
            <w:vAlign w:val="center"/>
          </w:tcPr>
          <w:p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rsidR="00CA670E" w:rsidRPr="00647DC9" w:rsidRDefault="00AB02C1" w:rsidP="00FF258D">
            <w:pPr>
              <w:pStyle w:val="para2"/>
              <w:tabs>
                <w:tab w:val="left" w:pos="993"/>
                <w:tab w:val="left" w:pos="1843"/>
              </w:tabs>
              <w:spacing w:after="0"/>
              <w:ind w:left="0"/>
              <w:jc w:val="center"/>
            </w:pPr>
            <w:r>
              <w:t>68</w:t>
            </w:r>
          </w:p>
        </w:tc>
      </w:tr>
    </w:tbl>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r>
              <w:t xml:space="preserve"> </w:t>
            </w:r>
            <w:r>
              <w:tab/>
            </w:r>
            <w:r>
              <w:tab/>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4B49B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1418"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4B49B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711AD0">
      <w:pPr>
        <w:pStyle w:val="para2"/>
        <w:tabs>
          <w:tab w:val="left" w:pos="284"/>
          <w:tab w:val="left" w:pos="993"/>
          <w:tab w:val="left" w:pos="1980"/>
        </w:tabs>
        <w:spacing w:after="0"/>
        <w:ind w:left="993"/>
      </w:pPr>
      <w:r>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r>
              <w:t xml:space="preserve"> </w:t>
            </w:r>
            <w:r>
              <w:tab/>
            </w:r>
            <w:r>
              <w:tab/>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4B49B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1418"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B244C" w:rsidRPr="00647DC9" w:rsidTr="004B49B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591AC1" w:rsidRDefault="005F1F39" w:rsidP="005F1F39">
      <w:pPr>
        <w:pStyle w:val="para2"/>
        <w:tabs>
          <w:tab w:val="left" w:pos="284"/>
          <w:tab w:val="left" w:pos="993"/>
        </w:tabs>
        <w:spacing w:after="0"/>
        <w:ind w:left="993"/>
      </w:pPr>
      <w:r>
        <w:br/>
      </w:r>
      <w:r w:rsidR="00591AC1">
        <w:t xml:space="preserve">4.4.2.3.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C61A69"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1E6A1F"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rsidR="00591AC1" w:rsidRPr="00647DC9" w:rsidRDefault="001E6A1F"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4.5. Inlichtingen betreffende de ongevallen van en naar het werk.</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7F55BF"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r>
              <w:t>waarvan</w:t>
            </w:r>
          </w:p>
        </w:tc>
        <w:tc>
          <w:tcPr>
            <w:tcW w:w="709" w:type="dxa"/>
            <w:shd w:val="clear" w:color="auto" w:fill="D6E3BC"/>
            <w:vAlign w:val="center"/>
          </w:tcPr>
          <w:p w:rsidR="00E96DD3" w:rsidRDefault="001E6A1F"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rsidR="005F1F39" w:rsidRDefault="00BF6398" w:rsidP="00094F1A">
      <w:pPr>
        <w:pStyle w:val="para2"/>
        <w:spacing w:after="0"/>
        <w:ind w:left="-142" w:firstLine="284"/>
      </w:pPr>
      <w:r>
        <w:t>5.1. Oorzaken en preventiemaatregelen.</w:t>
      </w:r>
      <w:r w:rsidR="00F03BD2">
        <w:t xml:space="preserve"> </w:t>
      </w:r>
      <w:r w:rsidR="00F03BD2">
        <w:br/>
      </w:r>
      <w:r w:rsidR="00F03BD2">
        <w:tab/>
      </w:r>
      <w:r w:rsidR="00F03BD2">
        <w:tab/>
      </w:r>
      <w:r w:rsidR="00F03BD2">
        <w:tab/>
        <w:t xml:space="preserve">- </w:t>
      </w:r>
      <w:r w:rsidR="007525E8">
        <w:t>NIHIL – Geen ongevallen</w:t>
      </w:r>
      <w:r w:rsidR="00B309C0">
        <w:br/>
      </w:r>
      <w:r w:rsidR="005F1F39" w:rsidRPr="0086355F">
        <w:t xml:space="preserve">            </w:t>
      </w:r>
    </w:p>
    <w:p w:rsidR="00BF6398" w:rsidRDefault="00BF6398" w:rsidP="005C07A2">
      <w:pPr>
        <w:pStyle w:val="para2"/>
        <w:spacing w:after="0"/>
        <w:ind w:left="142"/>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6"/>
        <w:gridCol w:w="2199"/>
        <w:gridCol w:w="2145"/>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8C445E">
        <w:tc>
          <w:tcPr>
            <w:tcW w:w="2268" w:type="dxa"/>
            <w:vAlign w:val="center"/>
          </w:tcPr>
          <w:p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shd w:val="clear" w:color="auto" w:fill="auto"/>
            <w:vAlign w:val="center"/>
          </w:tcPr>
          <w:p w:rsidR="00BF6398" w:rsidRDefault="000D2181" w:rsidP="005A0300">
            <w:pPr>
              <w:pStyle w:val="para2"/>
              <w:spacing w:after="0"/>
              <w:ind w:left="0"/>
              <w:jc w:val="center"/>
            </w:pPr>
            <w:r>
              <w:t>10.879</w:t>
            </w:r>
          </w:p>
        </w:tc>
        <w:tc>
          <w:tcPr>
            <w:tcW w:w="2268" w:type="dxa"/>
            <w:shd w:val="clear" w:color="auto" w:fill="auto"/>
            <w:vAlign w:val="center"/>
          </w:tcPr>
          <w:p w:rsidR="003B12CF" w:rsidRDefault="000D2181" w:rsidP="003B12CF">
            <w:pPr>
              <w:pStyle w:val="para2"/>
              <w:spacing w:after="0"/>
              <w:ind w:left="0"/>
              <w:jc w:val="center"/>
            </w:pPr>
            <w:r>
              <w:t>5.498</w:t>
            </w:r>
          </w:p>
        </w:tc>
        <w:tc>
          <w:tcPr>
            <w:tcW w:w="2209" w:type="dxa"/>
            <w:shd w:val="clear" w:color="auto" w:fill="D6E3BC"/>
            <w:vAlign w:val="center"/>
          </w:tcPr>
          <w:p w:rsidR="00BF6398" w:rsidRDefault="0085158E" w:rsidP="00775AF0">
            <w:pPr>
              <w:pStyle w:val="para2"/>
              <w:spacing w:after="0"/>
              <w:ind w:left="0"/>
              <w:jc w:val="center"/>
            </w:pPr>
            <w:r>
              <w:t>11.068</w:t>
            </w:r>
          </w:p>
        </w:tc>
      </w:tr>
      <w:tr w:rsidR="00490A9F" w:rsidRPr="00D231B7" w:rsidTr="00490A9F">
        <w:tc>
          <w:tcPr>
            <w:tcW w:w="8872" w:type="dxa"/>
            <w:gridSpan w:val="4"/>
            <w:vAlign w:val="center"/>
          </w:tcPr>
          <w:p w:rsidR="00490A9F" w:rsidRPr="00225F7D" w:rsidRDefault="00490A9F" w:rsidP="005A0175">
            <w:pPr>
              <w:pStyle w:val="para2"/>
              <w:spacing w:after="0"/>
              <w:ind w:left="0"/>
              <w:rPr>
                <w:sz w:val="16"/>
                <w:szCs w:val="16"/>
                <w:lang w:val="en-GB"/>
              </w:rPr>
            </w:pPr>
            <w:r w:rsidRPr="00225F7D">
              <w:rPr>
                <w:sz w:val="16"/>
                <w:szCs w:val="16"/>
                <w:lang w:val="en-GB"/>
              </w:rPr>
              <w:t>Frequentiegraad (Fg) = (M + B) X 1.000.000 / A</w:t>
            </w:r>
            <w:r w:rsidR="005A0175" w:rsidRPr="00225F7D">
              <w:rPr>
                <w:sz w:val="16"/>
                <w:szCs w:val="16"/>
                <w:lang w:val="en-GB"/>
              </w:rPr>
              <w:t xml:space="preserve"> </w:t>
            </w:r>
          </w:p>
        </w:tc>
      </w:tr>
    </w:tbl>
    <w:p w:rsidR="00BF6398" w:rsidRPr="00225F7D" w:rsidRDefault="00BF6398" w:rsidP="00A53425">
      <w:pPr>
        <w:pStyle w:val="para2"/>
        <w:spacing w:after="0"/>
        <w:ind w:left="-142"/>
        <w:rPr>
          <w:lang w:val="en-GB"/>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7"/>
        <w:gridCol w:w="2082"/>
        <w:gridCol w:w="2206"/>
        <w:gridCol w:w="2150"/>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tc>
          <w:tcPr>
            <w:tcW w:w="2127" w:type="dxa"/>
            <w:vAlign w:val="center"/>
          </w:tcPr>
          <w:p w:rsidR="00775AF0" w:rsidRDefault="000D2181" w:rsidP="00C52149">
            <w:pPr>
              <w:pStyle w:val="para2"/>
              <w:spacing w:after="0"/>
              <w:ind w:left="0"/>
              <w:jc w:val="center"/>
            </w:pPr>
            <w:r>
              <w:t>0.740</w:t>
            </w:r>
          </w:p>
        </w:tc>
        <w:tc>
          <w:tcPr>
            <w:tcW w:w="2268" w:type="dxa"/>
            <w:vAlign w:val="center"/>
          </w:tcPr>
          <w:p w:rsidR="001D7E37" w:rsidRDefault="000D2181" w:rsidP="005A0300">
            <w:pPr>
              <w:pStyle w:val="para2"/>
              <w:spacing w:after="0"/>
              <w:ind w:left="0"/>
              <w:jc w:val="center"/>
            </w:pPr>
            <w:r>
              <w:t>0.374</w:t>
            </w:r>
          </w:p>
        </w:tc>
        <w:tc>
          <w:tcPr>
            <w:tcW w:w="2209" w:type="dxa"/>
            <w:shd w:val="clear" w:color="auto" w:fill="D6E3BC"/>
            <w:vAlign w:val="center"/>
          </w:tcPr>
          <w:p w:rsidR="00775AF0" w:rsidRDefault="00023C8E" w:rsidP="00B43069">
            <w:pPr>
              <w:pStyle w:val="para2"/>
              <w:spacing w:after="0"/>
              <w:ind w:left="0"/>
              <w:jc w:val="center"/>
            </w:pPr>
            <w:r>
              <w:t>0.</w:t>
            </w:r>
            <w:r w:rsidR="00DD6803">
              <w:t>0</w:t>
            </w:r>
            <w:r w:rsidR="00886543">
              <w:t>39</w:t>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 xml:space="preserve">Werkelijke ernstgraad (Eg) = C X </w:t>
            </w:r>
            <w:proofErr w:type="gramStart"/>
            <w:r>
              <w:rPr>
                <w:sz w:val="16"/>
                <w:szCs w:val="16"/>
              </w:rPr>
              <w:t>1.000 /</w:t>
            </w:r>
            <w:proofErr w:type="gramEnd"/>
            <w:r>
              <w:rPr>
                <w:sz w:val="16"/>
                <w:szCs w:val="16"/>
              </w:rPr>
              <w:t xml:space="preserve">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6F0C6F" w:rsidRDefault="006F0C6F" w:rsidP="00A53425">
      <w:pPr>
        <w:pStyle w:val="para2"/>
        <w:spacing w:after="0"/>
        <w:ind w:left="567"/>
        <w:rPr>
          <w:sz w:val="16"/>
          <w:szCs w:val="16"/>
        </w:rPr>
      </w:pPr>
    </w:p>
    <w:p w:rsidR="00490A9F" w:rsidRPr="00C61A69" w:rsidRDefault="00A53425" w:rsidP="00C13287">
      <w:pPr>
        <w:pStyle w:val="para2"/>
        <w:numPr>
          <w:ilvl w:val="0"/>
          <w:numId w:val="4"/>
        </w:numPr>
        <w:spacing w:after="0"/>
        <w:ind w:left="567" w:hanging="5"/>
        <w:rPr>
          <w:u w:val="single"/>
        </w:rPr>
      </w:pPr>
      <w:r w:rsidRPr="0096780F">
        <w:rPr>
          <w:u w:val="single"/>
        </w:rPr>
        <w:br w:type="page"/>
      </w:r>
      <w:r w:rsidRPr="00C61A69">
        <w:rPr>
          <w:u w:val="single"/>
        </w:rPr>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3"/>
        <w:gridCol w:w="1945"/>
        <w:gridCol w:w="1935"/>
        <w:gridCol w:w="1742"/>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rsidR="00A53425" w:rsidRDefault="000D2181" w:rsidP="00C52149">
            <w:pPr>
              <w:pStyle w:val="para2"/>
              <w:spacing w:after="0"/>
              <w:ind w:left="0"/>
              <w:jc w:val="center"/>
            </w:pPr>
            <w:r>
              <w:t>0.740</w:t>
            </w:r>
          </w:p>
        </w:tc>
        <w:tc>
          <w:tcPr>
            <w:tcW w:w="1985" w:type="dxa"/>
            <w:vAlign w:val="center"/>
          </w:tcPr>
          <w:p w:rsidR="00A53425" w:rsidRDefault="000D2181" w:rsidP="005A0300">
            <w:pPr>
              <w:pStyle w:val="para2"/>
              <w:spacing w:after="0"/>
              <w:ind w:left="0"/>
              <w:jc w:val="center"/>
            </w:pPr>
            <w:r>
              <w:t>0.374</w:t>
            </w:r>
          </w:p>
        </w:tc>
        <w:tc>
          <w:tcPr>
            <w:tcW w:w="1784" w:type="dxa"/>
            <w:shd w:val="clear" w:color="auto" w:fill="D6E3BC"/>
            <w:vAlign w:val="center"/>
          </w:tcPr>
          <w:p w:rsidR="00A53425" w:rsidRDefault="005A0300" w:rsidP="00B43069">
            <w:pPr>
              <w:pStyle w:val="para2"/>
              <w:spacing w:after="0"/>
              <w:ind w:left="0"/>
              <w:jc w:val="center"/>
            </w:pPr>
            <w:r>
              <w:t>0.</w:t>
            </w:r>
            <w:r w:rsidR="008C445E">
              <w:t>039</w:t>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xml:space="preserve">) = (C + E) X </w:t>
            </w:r>
            <w:proofErr w:type="gramStart"/>
            <w:r>
              <w:rPr>
                <w:sz w:val="16"/>
                <w:szCs w:val="16"/>
              </w:rPr>
              <w:t>1.000 /</w:t>
            </w:r>
            <w:proofErr w:type="gramEnd"/>
            <w:r>
              <w:rPr>
                <w:sz w:val="16"/>
                <w:szCs w:val="16"/>
              </w:rPr>
              <w:t xml:space="preserve">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285516" w:rsidP="003C19BF">
      <w:pPr>
        <w:pStyle w:val="para2"/>
        <w:numPr>
          <w:ilvl w:val="0"/>
          <w:numId w:val="4"/>
        </w:numPr>
        <w:spacing w:after="0"/>
        <w:ind w:left="572" w:hanging="5"/>
      </w:pPr>
      <w:r>
        <w:t>OPLEIDING BEDRIJFSEERSTEHULPVERLENERS</w:t>
      </w:r>
      <w:r w:rsidR="00C9612F">
        <w:t xml:space="preserve"> </w:t>
      </w:r>
      <w:r w:rsidR="00B95B71">
        <w:t>- Planning 202</w:t>
      </w:r>
      <w:r w:rsidR="00F84522">
        <w:t>5</w:t>
      </w:r>
      <w:r w:rsidR="002A5C81">
        <w:t xml:space="preserve"> lopende</w:t>
      </w:r>
      <w:r w:rsidR="005D42A2">
        <w:t xml:space="preserve"> (</w:t>
      </w:r>
      <w:r w:rsidR="00F84522">
        <w:t>via mailing</w:t>
      </w:r>
      <w:r w:rsidR="005D42A2">
        <w:t>)</w:t>
      </w:r>
      <w:r w:rsidR="00F076E0">
        <w:t>.</w:t>
      </w:r>
    </w:p>
    <w:p w:rsidR="007D7C4C" w:rsidRPr="0078790E" w:rsidRDefault="007D7C4C" w:rsidP="001B2871">
      <w:pPr>
        <w:pStyle w:val="para2"/>
        <w:numPr>
          <w:ilvl w:val="0"/>
          <w:numId w:val="4"/>
        </w:numPr>
        <w:spacing w:after="0"/>
        <w:ind w:left="572" w:hanging="5"/>
        <w:rPr>
          <w:lang w:val="en-GB"/>
        </w:rPr>
      </w:pPr>
      <w:r w:rsidRPr="0078790E">
        <w:rPr>
          <w:lang w:val="en-GB"/>
        </w:rPr>
        <w:t xml:space="preserve">SCREENING REVIEWS GEPLAND CHAUFFEUR </w:t>
      </w:r>
      <w:r w:rsidR="00F076E0" w:rsidRPr="0078790E">
        <w:rPr>
          <w:lang w:val="en-GB"/>
        </w:rPr>
        <w:t>(</w:t>
      </w:r>
      <w:r w:rsidR="00F84522">
        <w:rPr>
          <w:lang w:val="en-GB"/>
        </w:rPr>
        <w:t>3</w:t>
      </w:r>
      <w:r w:rsidR="00C24137">
        <w:rPr>
          <w:lang w:val="en-GB"/>
        </w:rPr>
        <w:t>de</w:t>
      </w:r>
      <w:r w:rsidR="00F076E0" w:rsidRPr="0078790E">
        <w:rPr>
          <w:lang w:val="en-GB"/>
        </w:rPr>
        <w:t>Trim</w:t>
      </w:r>
      <w:r w:rsidR="004E657D" w:rsidRPr="0078790E">
        <w:rPr>
          <w:lang w:val="en-GB"/>
        </w:rPr>
        <w:t xml:space="preserve"> 202</w:t>
      </w:r>
      <w:r w:rsidR="00C24137">
        <w:rPr>
          <w:lang w:val="en-GB"/>
        </w:rPr>
        <w:t>5</w:t>
      </w:r>
      <w:r w:rsidR="00F84522">
        <w:rPr>
          <w:lang w:val="en-GB"/>
        </w:rPr>
        <w:t xml:space="preserve">- </w:t>
      </w:r>
      <w:proofErr w:type="spellStart"/>
      <w:r w:rsidR="00F84522">
        <w:rPr>
          <w:lang w:val="en-GB"/>
        </w:rPr>
        <w:t>nieuwe</w:t>
      </w:r>
      <w:proofErr w:type="spellEnd"/>
      <w:r w:rsidR="00F84522">
        <w:rPr>
          <w:lang w:val="en-GB"/>
        </w:rPr>
        <w:t xml:space="preserve"> chauffeur IPS</w:t>
      </w:r>
      <w:r w:rsidR="00F076E0" w:rsidRPr="0078790E">
        <w:rPr>
          <w:lang w:val="en-GB"/>
        </w:rPr>
        <w:t>)</w:t>
      </w:r>
    </w:p>
    <w:p w:rsidR="003C19BF" w:rsidRPr="003C19BF" w:rsidRDefault="00496521" w:rsidP="001B2871">
      <w:pPr>
        <w:pStyle w:val="para2"/>
        <w:numPr>
          <w:ilvl w:val="0"/>
          <w:numId w:val="4"/>
        </w:numPr>
        <w:spacing w:after="0"/>
        <w:ind w:left="572" w:hanging="5"/>
      </w:pPr>
      <w:r>
        <w:t>Nieuwe screening</w:t>
      </w:r>
      <w:r w:rsidR="003C19BF" w:rsidRPr="003C19BF">
        <w:t xml:space="preserve"> </w:t>
      </w:r>
      <w:r w:rsidR="00FF264C">
        <w:t>DEPARIS</w:t>
      </w:r>
      <w:r w:rsidR="003C19BF" w:rsidRPr="003C19BF">
        <w:t xml:space="preserve"> TELEWERK </w:t>
      </w:r>
      <w:r w:rsidR="00F40FDF">
        <w:t>(</w:t>
      </w:r>
      <w:r w:rsidR="00C24137">
        <w:t>TBD 2025</w:t>
      </w:r>
      <w:r w:rsidR="00F40FDF">
        <w:t>)</w:t>
      </w:r>
    </w:p>
    <w:p w:rsidR="00BF6398" w:rsidRDefault="00BF6398" w:rsidP="0096780F">
      <w:pPr>
        <w:pStyle w:val="para2"/>
        <w:spacing w:before="120" w:after="0"/>
        <w:ind w:left="-142" w:firstLine="284"/>
      </w:pPr>
      <w:r>
        <w:t>6.2. Realisaties in het kader van het LPP.</w:t>
      </w:r>
      <w:r w:rsidR="00206631">
        <w:t xml:space="preserve"> (</w:t>
      </w:r>
      <w:r w:rsidR="002D55A7">
        <w:t>Overgemaakt</w:t>
      </w:r>
      <w:r w:rsidR="00206631">
        <w:t xml:space="preserve"> </w:t>
      </w:r>
      <w:r w:rsidR="00331B9C">
        <w:t>31</w:t>
      </w:r>
      <w:r w:rsidR="00F84522">
        <w:t>/03/2025</w:t>
      </w:r>
      <w:r w:rsidR="00206631">
        <w:t xml:space="preserve"> – </w:t>
      </w:r>
      <w:proofErr w:type="spellStart"/>
      <w:r w:rsidR="00206631">
        <w:t>Edt</w:t>
      </w:r>
      <w:proofErr w:type="spellEnd"/>
      <w:r w:rsidR="00206631">
        <w:t xml:space="preserve"> </w:t>
      </w:r>
      <w:hyperlink r:id="rId13" w:history="1">
        <w:r w:rsidR="00F84522" w:rsidRPr="00F84522">
          <w:rPr>
            <w:rStyle w:val="Hyperlink"/>
          </w:rPr>
          <w:t>25-00056343</w:t>
        </w:r>
      </w:hyperlink>
      <w:r w:rsidR="00206631">
        <w:t>)</w:t>
      </w:r>
    </w:p>
    <w:p w:rsidR="0015524B" w:rsidRDefault="0015524B" w:rsidP="0096780F">
      <w:pPr>
        <w:pStyle w:val="para2"/>
        <w:spacing w:after="0"/>
        <w:ind w:left="-142" w:firstLine="284"/>
      </w:pPr>
    </w:p>
    <w:p w:rsidR="00BF6398" w:rsidRDefault="00D97298" w:rsidP="0096780F">
      <w:pPr>
        <w:pStyle w:val="para2"/>
        <w:numPr>
          <w:ilvl w:val="0"/>
          <w:numId w:val="4"/>
        </w:numPr>
        <w:spacing w:after="0"/>
        <w:ind w:left="572" w:hanging="5"/>
      </w:pPr>
      <w:r>
        <w:t>OPLEIDING BEDRIJFSEERSTEHULPVERLENERS</w:t>
      </w:r>
      <w:r w:rsidR="00C9612F">
        <w:t xml:space="preserve"> </w:t>
      </w:r>
      <w:r w:rsidR="00F84522">
        <w:t>Vormingen 2025 gestart</w:t>
      </w:r>
    </w:p>
    <w:p w:rsidR="00E33CC7" w:rsidRDefault="00E33CC7" w:rsidP="0096780F">
      <w:pPr>
        <w:pStyle w:val="para2"/>
        <w:numPr>
          <w:ilvl w:val="0"/>
          <w:numId w:val="4"/>
        </w:numPr>
        <w:spacing w:after="0"/>
        <w:ind w:left="572" w:hanging="5"/>
      </w:pPr>
      <w:r>
        <w:t>VORMING DOMESTIC FF NIV1</w:t>
      </w:r>
      <w:r w:rsidR="008E0C16">
        <w:t xml:space="preserve"> </w:t>
      </w:r>
      <w:r w:rsidR="00F84522">
        <w:t>Vormingen</w:t>
      </w:r>
      <w:r w:rsidR="00F67922">
        <w:t xml:space="preserve"> n</w:t>
      </w:r>
      <w:r w:rsidR="00F40FDF">
        <w:t>ieuw Pers 202</w:t>
      </w:r>
      <w:r w:rsidR="00C24137">
        <w:t>5</w:t>
      </w:r>
      <w:r w:rsidR="004F7FF2">
        <w:t xml:space="preserve"> </w:t>
      </w:r>
      <w:r w:rsidR="00F84522">
        <w:t xml:space="preserve">gestart zie </w:t>
      </w:r>
      <w:r w:rsidR="00C24137">
        <w:t xml:space="preserve">Planning CC V&amp;C </w:t>
      </w:r>
    </w:p>
    <w:p w:rsidR="008855C3" w:rsidRDefault="007875C1" w:rsidP="00027E15">
      <w:pPr>
        <w:pStyle w:val="para2"/>
        <w:numPr>
          <w:ilvl w:val="0"/>
          <w:numId w:val="4"/>
        </w:numPr>
        <w:spacing w:after="0"/>
        <w:ind w:left="572" w:hanging="5"/>
      </w:pPr>
      <w:r w:rsidRPr="00496521">
        <w:t>SOBANE TELEWORKING</w:t>
      </w:r>
      <w:r w:rsidR="00F67922">
        <w:t xml:space="preserve"> NWOW</w:t>
      </w:r>
      <w:r w:rsidR="00DE22EE" w:rsidRPr="00496521">
        <w:t xml:space="preserve">: </w:t>
      </w:r>
      <w:r w:rsidR="00496521" w:rsidRPr="00496521">
        <w:t xml:space="preserve">zie </w:t>
      </w:r>
      <w:r w:rsidR="00496521">
        <w:t>ook</w:t>
      </w:r>
      <w:r w:rsidR="002E27C1">
        <w:t xml:space="preserve"> </w:t>
      </w:r>
      <w:r w:rsidR="00F67922">
        <w:t>nieuwe screening gepland</w:t>
      </w:r>
      <w:r w:rsidR="00C24137">
        <w:t xml:space="preserve"> TBD 2025</w:t>
      </w:r>
    </w:p>
    <w:p w:rsidR="00206631" w:rsidRDefault="00206631" w:rsidP="00206631">
      <w:pPr>
        <w:pStyle w:val="para2"/>
        <w:spacing w:after="0"/>
        <w:ind w:left="572"/>
      </w:pPr>
    </w:p>
    <w:p w:rsidR="00206631" w:rsidRPr="00496521" w:rsidRDefault="00206631" w:rsidP="00206631">
      <w:pPr>
        <w:pStyle w:val="para2"/>
        <w:spacing w:after="0"/>
        <w:ind w:left="572"/>
      </w:pPr>
    </w:p>
    <w:p w:rsidR="00BF6398" w:rsidRDefault="00BF6398" w:rsidP="0096780F">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p w:rsidR="00A841BC" w:rsidRDefault="001E6A1F" w:rsidP="0096780F">
      <w:pPr>
        <w:pStyle w:val="para2"/>
        <w:numPr>
          <w:ilvl w:val="0"/>
          <w:numId w:val="4"/>
        </w:numPr>
        <w:spacing w:after="0"/>
        <w:ind w:left="573" w:hanging="6"/>
      </w:pPr>
      <w:r>
        <w:t>NIHIL</w:t>
      </w:r>
    </w:p>
    <w:p w:rsidR="00A841BC" w:rsidRDefault="00A841BC">
      <w:pPr>
        <w:pStyle w:val="para2"/>
        <w:spacing w:before="120" w:after="0"/>
        <w:ind w:left="-142" w:firstLine="284"/>
      </w:pP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96780F">
      <w:pPr>
        <w:pStyle w:val="para2"/>
        <w:tabs>
          <w:tab w:val="left" w:pos="851"/>
        </w:tabs>
        <w:spacing w:after="0"/>
        <w:ind w:left="567"/>
        <w:rPr>
          <w:sz w:val="16"/>
          <w:szCs w:val="16"/>
        </w:rPr>
      </w:pPr>
      <w:r w:rsidRPr="00C9452B">
        <w:rPr>
          <w:sz w:val="12"/>
          <w:szCs w:val="12"/>
        </w:rPr>
        <w:sym w:font="Wingdings" w:char="F06C"/>
      </w:r>
      <w:r>
        <w:rPr>
          <w:sz w:val="16"/>
          <w:szCs w:val="16"/>
        </w:rPr>
        <w:tab/>
      </w:r>
      <w:r w:rsidR="001E6A1F">
        <w:rPr>
          <w:sz w:val="16"/>
          <w:szCs w:val="16"/>
        </w:rPr>
        <w:t>NIHIL</w:t>
      </w:r>
    </w:p>
    <w:p w:rsidR="00A841BC" w:rsidRDefault="00A841BC" w:rsidP="005D1BB4">
      <w:pPr>
        <w:pStyle w:val="para2"/>
        <w:spacing w:before="120" w:after="0"/>
        <w:ind w:left="567" w:hanging="425"/>
      </w:pPr>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15524B" w:rsidRPr="006F0C6F" w:rsidRDefault="006F0C6F" w:rsidP="0096780F">
      <w:pPr>
        <w:pStyle w:val="para2"/>
        <w:numPr>
          <w:ilvl w:val="0"/>
          <w:numId w:val="4"/>
        </w:numPr>
        <w:spacing w:after="0"/>
        <w:ind w:left="572" w:hanging="5"/>
      </w:pPr>
      <w:r w:rsidRPr="006F0C6F">
        <w:t>NIHIL</w:t>
      </w:r>
    </w:p>
    <w:p w:rsidR="00A841BC" w:rsidRDefault="00A841BC" w:rsidP="005D1BB4">
      <w:pPr>
        <w:pStyle w:val="para2"/>
        <w:spacing w:before="120" w:after="0"/>
        <w:ind w:left="567" w:hanging="425"/>
      </w:pP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216"/>
        <w:gridCol w:w="1215"/>
        <w:gridCol w:w="1172"/>
        <w:gridCol w:w="1131"/>
        <w:gridCol w:w="1228"/>
        <w:gridCol w:w="1115"/>
      </w:tblGrid>
      <w:tr w:rsidR="002A5029" w:rsidTr="00372628">
        <w:tc>
          <w:tcPr>
            <w:tcW w:w="1702"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24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249"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213"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175"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25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160"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tr w:rsidR="002A5029" w:rsidTr="00372628">
        <w:tc>
          <w:tcPr>
            <w:tcW w:w="1702"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Brandblustoestellen</w:t>
            </w:r>
          </w:p>
        </w:tc>
        <w:tc>
          <w:tcPr>
            <w:tcW w:w="1248"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SOMATI</w:t>
            </w:r>
          </w:p>
        </w:tc>
        <w:tc>
          <w:tcPr>
            <w:tcW w:w="1249" w:type="dxa"/>
            <w:shd w:val="clear" w:color="auto" w:fill="D6E3BC"/>
            <w:vAlign w:val="center"/>
          </w:tcPr>
          <w:p w:rsidR="005904F6" w:rsidRPr="00FF258D" w:rsidRDefault="00F84522" w:rsidP="00E514C7">
            <w:pPr>
              <w:pStyle w:val="para2"/>
              <w:spacing w:after="0"/>
              <w:ind w:left="0"/>
              <w:jc w:val="center"/>
              <w:rPr>
                <w:sz w:val="16"/>
                <w:szCs w:val="16"/>
              </w:rPr>
            </w:pPr>
            <w:r>
              <w:rPr>
                <w:sz w:val="16"/>
                <w:szCs w:val="16"/>
              </w:rPr>
              <w:t>10/2024</w:t>
            </w:r>
          </w:p>
        </w:tc>
        <w:tc>
          <w:tcPr>
            <w:tcW w:w="1213" w:type="dxa"/>
            <w:shd w:val="clear" w:color="auto" w:fill="D6E3BC"/>
            <w:vAlign w:val="center"/>
          </w:tcPr>
          <w:p w:rsidR="005904F6" w:rsidRPr="00FF258D" w:rsidRDefault="002A5029" w:rsidP="002A5029">
            <w:pPr>
              <w:pStyle w:val="para2"/>
              <w:spacing w:after="0"/>
              <w:ind w:left="0"/>
              <w:jc w:val="center"/>
              <w:rPr>
                <w:sz w:val="16"/>
                <w:szCs w:val="16"/>
              </w:rPr>
            </w:pPr>
            <w:bookmarkStart w:id="7" w:name="Text36"/>
            <w:r>
              <w:rPr>
                <w:sz w:val="16"/>
                <w:szCs w:val="16"/>
              </w:rPr>
              <w:t>BRAND</w:t>
            </w:r>
            <w:bookmarkEnd w:id="7"/>
          </w:p>
        </w:tc>
        <w:tc>
          <w:tcPr>
            <w:tcW w:w="1175"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BLOK 4</w:t>
            </w:r>
          </w:p>
        </w:tc>
        <w:tc>
          <w:tcPr>
            <w:tcW w:w="1257" w:type="dxa"/>
            <w:shd w:val="clear" w:color="auto" w:fill="D6E3BC"/>
            <w:vAlign w:val="center"/>
          </w:tcPr>
          <w:p w:rsidR="005904F6" w:rsidRPr="00FF258D" w:rsidRDefault="002A5029" w:rsidP="00FF258D">
            <w:pPr>
              <w:pStyle w:val="para2"/>
              <w:spacing w:after="0"/>
              <w:ind w:left="0"/>
              <w:jc w:val="center"/>
              <w:rPr>
                <w:sz w:val="16"/>
                <w:szCs w:val="16"/>
              </w:rPr>
            </w:pPr>
            <w:proofErr w:type="spellStart"/>
            <w:r>
              <w:rPr>
                <w:sz w:val="16"/>
                <w:szCs w:val="16"/>
              </w:rPr>
              <w:t>DGBudFin</w:t>
            </w:r>
            <w:proofErr w:type="spellEnd"/>
          </w:p>
        </w:tc>
        <w:tc>
          <w:tcPr>
            <w:tcW w:w="1160" w:type="dxa"/>
            <w:shd w:val="clear" w:color="auto" w:fill="D6E3BC"/>
            <w:vAlign w:val="center"/>
          </w:tcPr>
          <w:p w:rsidR="005904F6" w:rsidRPr="00FF258D" w:rsidRDefault="009368C5" w:rsidP="00FF258D">
            <w:pPr>
              <w:pStyle w:val="para2"/>
              <w:spacing w:after="0"/>
              <w:ind w:left="0"/>
              <w:jc w:val="center"/>
              <w:rPr>
                <w:sz w:val="16"/>
                <w:szCs w:val="16"/>
              </w:rPr>
            </w:pPr>
            <w:r>
              <w:rPr>
                <w:sz w:val="16"/>
                <w:szCs w:val="16"/>
              </w:rPr>
              <w:t>ZIE MRMP</w:t>
            </w:r>
          </w:p>
        </w:tc>
      </w:tr>
      <w:tr w:rsidR="00623411" w:rsidTr="00372628">
        <w:tc>
          <w:tcPr>
            <w:tcW w:w="1702" w:type="dxa"/>
            <w:shd w:val="clear" w:color="auto" w:fill="D6E3BC"/>
            <w:vAlign w:val="center"/>
          </w:tcPr>
          <w:p w:rsidR="00623411" w:rsidRDefault="00623411" w:rsidP="00FF258D">
            <w:pPr>
              <w:pStyle w:val="para2"/>
              <w:spacing w:after="0"/>
              <w:ind w:left="0"/>
              <w:jc w:val="center"/>
              <w:rPr>
                <w:sz w:val="16"/>
                <w:szCs w:val="16"/>
              </w:rPr>
            </w:pPr>
            <w:r>
              <w:rPr>
                <w:sz w:val="16"/>
                <w:szCs w:val="16"/>
              </w:rPr>
              <w:t>Brandblustoestellen</w:t>
            </w:r>
          </w:p>
        </w:tc>
        <w:tc>
          <w:tcPr>
            <w:tcW w:w="1248" w:type="dxa"/>
            <w:shd w:val="clear" w:color="auto" w:fill="D6E3BC"/>
            <w:vAlign w:val="center"/>
          </w:tcPr>
          <w:p w:rsidR="00623411" w:rsidRDefault="00623411" w:rsidP="00FF258D">
            <w:pPr>
              <w:pStyle w:val="para2"/>
              <w:spacing w:after="0"/>
              <w:ind w:left="0"/>
              <w:jc w:val="center"/>
              <w:rPr>
                <w:sz w:val="16"/>
                <w:szCs w:val="16"/>
              </w:rPr>
            </w:pPr>
            <w:r>
              <w:rPr>
                <w:sz w:val="16"/>
                <w:szCs w:val="16"/>
              </w:rPr>
              <w:t>SOMATI</w:t>
            </w:r>
          </w:p>
        </w:tc>
        <w:tc>
          <w:tcPr>
            <w:tcW w:w="1249" w:type="dxa"/>
            <w:shd w:val="clear" w:color="auto" w:fill="D6E3BC"/>
            <w:vAlign w:val="center"/>
          </w:tcPr>
          <w:p w:rsidR="00623411" w:rsidRDefault="00B448D6" w:rsidP="00E514C7">
            <w:pPr>
              <w:pStyle w:val="para2"/>
              <w:spacing w:after="0"/>
              <w:ind w:left="0"/>
              <w:jc w:val="center"/>
              <w:rPr>
                <w:sz w:val="16"/>
                <w:szCs w:val="16"/>
              </w:rPr>
            </w:pPr>
            <w:r>
              <w:rPr>
                <w:sz w:val="16"/>
                <w:szCs w:val="16"/>
              </w:rPr>
              <w:t>09/</w:t>
            </w:r>
            <w:r w:rsidR="00F84522">
              <w:rPr>
                <w:sz w:val="16"/>
                <w:szCs w:val="16"/>
              </w:rPr>
              <w:t>2024</w:t>
            </w:r>
          </w:p>
        </w:tc>
        <w:tc>
          <w:tcPr>
            <w:tcW w:w="1213" w:type="dxa"/>
            <w:shd w:val="clear" w:color="auto" w:fill="D6E3BC"/>
            <w:vAlign w:val="center"/>
          </w:tcPr>
          <w:p w:rsidR="00623411" w:rsidRDefault="00623411" w:rsidP="002A5029">
            <w:pPr>
              <w:pStyle w:val="para2"/>
              <w:spacing w:after="0"/>
              <w:ind w:left="0"/>
              <w:jc w:val="center"/>
              <w:rPr>
                <w:sz w:val="16"/>
                <w:szCs w:val="16"/>
              </w:rPr>
            </w:pPr>
            <w:r>
              <w:rPr>
                <w:sz w:val="16"/>
                <w:szCs w:val="16"/>
              </w:rPr>
              <w:t>BRAND</w:t>
            </w:r>
          </w:p>
        </w:tc>
        <w:tc>
          <w:tcPr>
            <w:tcW w:w="1175" w:type="dxa"/>
            <w:shd w:val="clear" w:color="auto" w:fill="D6E3BC"/>
            <w:vAlign w:val="center"/>
          </w:tcPr>
          <w:p w:rsidR="00623411" w:rsidRDefault="00623411" w:rsidP="00FF258D">
            <w:pPr>
              <w:pStyle w:val="para2"/>
              <w:spacing w:after="0"/>
              <w:ind w:left="0"/>
              <w:jc w:val="center"/>
              <w:rPr>
                <w:sz w:val="16"/>
                <w:szCs w:val="16"/>
              </w:rPr>
            </w:pPr>
            <w:r>
              <w:rPr>
                <w:sz w:val="16"/>
                <w:szCs w:val="16"/>
              </w:rPr>
              <w:t>BLOK1</w:t>
            </w:r>
          </w:p>
        </w:tc>
        <w:tc>
          <w:tcPr>
            <w:tcW w:w="1257" w:type="dxa"/>
            <w:shd w:val="clear" w:color="auto" w:fill="D6E3BC"/>
            <w:vAlign w:val="center"/>
          </w:tcPr>
          <w:p w:rsidR="00623411" w:rsidRDefault="00623411" w:rsidP="00FF258D">
            <w:pPr>
              <w:pStyle w:val="para2"/>
              <w:spacing w:after="0"/>
              <w:ind w:left="0"/>
              <w:jc w:val="center"/>
              <w:rPr>
                <w:sz w:val="16"/>
                <w:szCs w:val="16"/>
              </w:rPr>
            </w:pPr>
            <w:proofErr w:type="spellStart"/>
            <w:r>
              <w:rPr>
                <w:sz w:val="16"/>
                <w:szCs w:val="16"/>
              </w:rPr>
              <w:t>DGBudFin</w:t>
            </w:r>
            <w:proofErr w:type="spellEnd"/>
          </w:p>
        </w:tc>
        <w:tc>
          <w:tcPr>
            <w:tcW w:w="1160" w:type="dxa"/>
            <w:shd w:val="clear" w:color="auto" w:fill="D6E3BC"/>
            <w:vAlign w:val="center"/>
          </w:tcPr>
          <w:p w:rsidR="00623411" w:rsidRDefault="00623411" w:rsidP="00FF258D">
            <w:pPr>
              <w:pStyle w:val="para2"/>
              <w:spacing w:after="0"/>
              <w:ind w:left="0"/>
              <w:jc w:val="center"/>
              <w:rPr>
                <w:sz w:val="16"/>
                <w:szCs w:val="16"/>
              </w:rPr>
            </w:pPr>
            <w:r>
              <w:rPr>
                <w:sz w:val="16"/>
                <w:szCs w:val="16"/>
              </w:rPr>
              <w:t>ZIE DG</w:t>
            </w:r>
            <w:r w:rsidR="005A109F">
              <w:rPr>
                <w:sz w:val="16"/>
                <w:szCs w:val="16"/>
              </w:rPr>
              <w:t xml:space="preserve"> </w:t>
            </w:r>
            <w:r>
              <w:rPr>
                <w:sz w:val="16"/>
                <w:szCs w:val="16"/>
              </w:rPr>
              <w:t>MR</w:t>
            </w:r>
          </w:p>
        </w:tc>
      </w:tr>
    </w:tbl>
    <w:p w:rsidR="0015524B" w:rsidRDefault="0015524B" w:rsidP="0015524B">
      <w:pPr>
        <w:pStyle w:val="para2"/>
        <w:spacing w:after="0"/>
        <w:ind w:left="567" w:hanging="425"/>
      </w:pPr>
    </w:p>
    <w:p w:rsidR="00A841BC" w:rsidRDefault="00A841BC"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p w:rsidR="002428A2" w:rsidRDefault="001E6A1F" w:rsidP="0096780F">
      <w:pPr>
        <w:pStyle w:val="para2"/>
        <w:numPr>
          <w:ilvl w:val="0"/>
          <w:numId w:val="4"/>
        </w:numPr>
        <w:spacing w:after="0"/>
        <w:ind w:left="572" w:hanging="5"/>
      </w:pPr>
      <w:r>
        <w:t>GEEN</w:t>
      </w:r>
    </w:p>
    <w:bookmarkStart w:id="8" w:name="_MON_1775281222"/>
    <w:bookmarkEnd w:id="8"/>
    <w:p w:rsidR="00206631" w:rsidRDefault="00776B3A" w:rsidP="00206631">
      <w:pPr>
        <w:pStyle w:val="para2"/>
        <w:spacing w:after="0"/>
        <w:ind w:left="572"/>
      </w:pPr>
      <w:r>
        <w:object w:dxaOrig="1520" w:dyaOrig="987" w14:anchorId="619D7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4" o:title=""/>
          </v:shape>
          <o:OLEObject Type="Embed" ProgID="Excel.Sheet.12" ShapeID="_x0000_i1025" DrawAspect="Icon" ObjectID="_1816604258" r:id="rId15"/>
        </w:object>
      </w:r>
      <w:r w:rsidR="00F278AB">
        <w:object w:dxaOrig="1520" w:dyaOrig="987" w14:anchorId="4ADA61A2">
          <v:shape id="_x0000_i1026" type="#_x0000_t75" style="width:76pt;height:49pt" o:ole="">
            <v:imagedata r:id="rId16" o:title=""/>
          </v:shape>
          <o:OLEObject Type="Embed" ProgID="Excel.Sheet.12" ShapeID="_x0000_i1026" DrawAspect="Icon" ObjectID="_1816604259" r:id="rId17"/>
        </w:object>
      </w:r>
      <w:bookmarkStart w:id="9" w:name="_MON_1814012438"/>
      <w:bookmarkEnd w:id="9"/>
      <w:r w:rsidR="0038521D">
        <w:object w:dxaOrig="1520" w:dyaOrig="987" w14:anchorId="5B8C2D5B">
          <v:shape id="_x0000_i1027" type="#_x0000_t75" style="width:76pt;height:49pt" o:ole="">
            <v:imagedata r:id="rId18" o:title=""/>
          </v:shape>
          <o:OLEObject Type="Embed" ProgID="Excel.Sheet.12" ShapeID="_x0000_i1027" DrawAspect="Icon" ObjectID="_1816604260" r:id="rId19"/>
        </w:object>
      </w:r>
      <w:r w:rsidR="002E13F1">
        <w:object w:dxaOrig="1520" w:dyaOrig="987" w14:anchorId="758E68F8">
          <v:shape id="_x0000_i1028" type="#_x0000_t75" style="width:76pt;height:49pt" o:ole="">
            <v:imagedata r:id="rId20" o:title=""/>
          </v:shape>
          <o:OLEObject Type="Embed" ProgID="Excel.Sheet.12" ShapeID="_x0000_i1028" DrawAspect="Icon" ObjectID="_1816604261" r:id="rId21"/>
        </w:object>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t xml:space="preserve">7.6. </w:t>
      </w:r>
      <w:r w:rsidR="00264AA2" w:rsidRPr="0050410A">
        <w:t>Nieuwe richtlijnen</w:t>
      </w:r>
    </w:p>
    <w:p w:rsidR="0015524B" w:rsidRPr="00B823F1" w:rsidRDefault="0015524B" w:rsidP="00264AA2">
      <w:pPr>
        <w:pStyle w:val="para2"/>
        <w:spacing w:after="0"/>
        <w:ind w:left="-142" w:firstLine="284"/>
      </w:pPr>
    </w:p>
    <w:p w:rsidR="00C9612F" w:rsidRDefault="00495CEF" w:rsidP="00114CA0">
      <w:pPr>
        <w:pStyle w:val="para2"/>
        <w:numPr>
          <w:ilvl w:val="0"/>
          <w:numId w:val="4"/>
        </w:numPr>
        <w:spacing w:after="0"/>
      </w:pPr>
      <w:r>
        <w:t xml:space="preserve">Nota </w:t>
      </w:r>
      <w:proofErr w:type="spellStart"/>
      <w:r w:rsidR="00891FDE">
        <w:t>Milieujaaractieplan</w:t>
      </w:r>
      <w:proofErr w:type="spellEnd"/>
      <w:r w:rsidR="00891FDE">
        <w:t xml:space="preserve"> KKE 29/05/24</w:t>
      </w:r>
      <w:r>
        <w:t xml:space="preserve"> </w:t>
      </w:r>
      <w:r w:rsidR="00891FDE">
        <w:t>24-00084282</w:t>
      </w:r>
    </w:p>
    <w:p w:rsidR="00891FDE" w:rsidRDefault="00891FDE" w:rsidP="00114CA0">
      <w:pPr>
        <w:pStyle w:val="para2"/>
        <w:numPr>
          <w:ilvl w:val="0"/>
          <w:numId w:val="4"/>
        </w:numPr>
        <w:spacing w:after="0"/>
      </w:pPr>
      <w:r>
        <w:t xml:space="preserve">Update INP – </w:t>
      </w:r>
      <w:proofErr w:type="spellStart"/>
      <w:r>
        <w:t>Niv</w:t>
      </w:r>
      <w:proofErr w:type="spellEnd"/>
      <w:r>
        <w:t xml:space="preserve"> Kwartier 24-00038637 (POC)</w:t>
      </w:r>
    </w:p>
    <w:p w:rsidR="00495CEF" w:rsidRDefault="00495CEF" w:rsidP="00114CA0">
      <w:pPr>
        <w:pStyle w:val="para2"/>
        <w:numPr>
          <w:ilvl w:val="0"/>
          <w:numId w:val="4"/>
        </w:numPr>
        <w:spacing w:after="0"/>
      </w:pPr>
      <w:r>
        <w:t>Procedure “Ernstige incidenten” Milieu 21-50054300 – 26/03/21</w:t>
      </w:r>
    </w:p>
    <w:p w:rsidR="00AB66F5" w:rsidRDefault="001F702E" w:rsidP="004E657D">
      <w:pPr>
        <w:pStyle w:val="para2"/>
        <w:numPr>
          <w:ilvl w:val="0"/>
          <w:numId w:val="4"/>
        </w:numPr>
        <w:spacing w:after="0"/>
      </w:pPr>
      <w:r w:rsidRPr="008158AE">
        <w:t xml:space="preserve">Aanduiden verantwoordelijke </w:t>
      </w:r>
      <w:proofErr w:type="spellStart"/>
      <w:r w:rsidRPr="008158AE">
        <w:t>Ctl</w:t>
      </w:r>
      <w:proofErr w:type="spellEnd"/>
      <w:r w:rsidRPr="008158AE">
        <w:t xml:space="preserve"> Machines binnen </w:t>
      </w:r>
      <w:r w:rsidR="000068CD" w:rsidRPr="008158AE">
        <w:t>eenheid:</w:t>
      </w:r>
      <w:r w:rsidRPr="008158AE">
        <w:t xml:space="preserve"> Nota </w:t>
      </w:r>
      <w:proofErr w:type="spellStart"/>
      <w:r w:rsidRPr="008158AE">
        <w:t>CCMob&amp;Dis</w:t>
      </w:r>
      <w:proofErr w:type="spellEnd"/>
      <w:r w:rsidRPr="008158AE">
        <w:t xml:space="preserve"> 20-50138175</w:t>
      </w:r>
    </w:p>
    <w:p w:rsidR="00402B39" w:rsidRDefault="00402B39" w:rsidP="007105EE">
      <w:pPr>
        <w:pStyle w:val="para2"/>
        <w:numPr>
          <w:ilvl w:val="0"/>
          <w:numId w:val="4"/>
        </w:numPr>
        <w:spacing w:after="0"/>
      </w:pPr>
      <w:r>
        <w:t>Opvolgen opmerkingen/bemerkingen na de</w:t>
      </w:r>
      <w:r w:rsidR="00F67922">
        <w:t xml:space="preserve"> rondgang van LDPBW8 op </w:t>
      </w:r>
      <w:r w:rsidR="0050410A">
        <w:t>05/06/2025</w:t>
      </w:r>
    </w:p>
    <w:p w:rsidR="001F702E" w:rsidRDefault="0050410A" w:rsidP="00BF317F">
      <w:pPr>
        <w:pStyle w:val="para2"/>
        <w:numPr>
          <w:ilvl w:val="0"/>
          <w:numId w:val="4"/>
        </w:numPr>
        <w:spacing w:after="0"/>
      </w:pPr>
      <w:r>
        <w:t>R</w:t>
      </w:r>
      <w:r w:rsidR="00F84522">
        <w:t xml:space="preserve">ondgang </w:t>
      </w:r>
      <w:r>
        <w:t>plaats gevonden op</w:t>
      </w:r>
      <w:r w:rsidR="00F84522">
        <w:t xml:space="preserve"> 05/06/2025</w:t>
      </w:r>
      <w:r>
        <w:t xml:space="preserve"> – Rapport ontvangen, werkpunten zullen besproken en timing op geplaatst worden 4-2025 en 1-2/2026</w:t>
      </w:r>
    </w:p>
    <w:p w:rsidR="0050410A" w:rsidRPr="001F702E" w:rsidRDefault="0050410A" w:rsidP="0050410A">
      <w:pPr>
        <w:pStyle w:val="para2"/>
        <w:spacing w:after="0"/>
        <w:ind w:left="786"/>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853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96780F">
        <w:trPr>
          <w:trHeight w:val="284"/>
        </w:trPr>
        <w:tc>
          <w:tcPr>
            <w:tcW w:w="533" w:type="dxa"/>
            <w:tcBorders>
              <w:right w:val="single" w:sz="4" w:space="0" w:color="FFFFFF"/>
            </w:tcBorders>
            <w:shd w:val="clear" w:color="auto" w:fill="auto"/>
            <w:vAlign w:val="center"/>
          </w:tcPr>
          <w:p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tcBorders>
            <w:shd w:val="clear" w:color="auto" w:fill="auto"/>
          </w:tcPr>
          <w:p w:rsidR="00E33CC7" w:rsidRPr="00E33CC7" w:rsidRDefault="00D97298" w:rsidP="007B75C5">
            <w:pPr>
              <w:pStyle w:val="Heading9"/>
              <w:spacing w:after="0"/>
              <w:jc w:val="left"/>
              <w:rPr>
                <w:color w:val="auto"/>
                <w:sz w:val="20"/>
              </w:rPr>
            </w:pPr>
            <w:r>
              <w:rPr>
                <w:color w:val="auto"/>
                <w:sz w:val="20"/>
              </w:rPr>
              <w:t xml:space="preserve">VORMING </w:t>
            </w:r>
            <w:r w:rsidR="00E630FD">
              <w:rPr>
                <w:color w:val="auto"/>
                <w:sz w:val="20"/>
              </w:rPr>
              <w:t xml:space="preserve">EN RECYCLAGE </w:t>
            </w:r>
            <w:r>
              <w:rPr>
                <w:color w:val="auto"/>
                <w:sz w:val="20"/>
              </w:rPr>
              <w:t>BEDRIJFSEERSTEHULPVERLENERS</w:t>
            </w:r>
            <w:r w:rsidR="00C1577C">
              <w:rPr>
                <w:color w:val="auto"/>
                <w:sz w:val="20"/>
              </w:rPr>
              <w:t xml:space="preserve"> </w:t>
            </w:r>
            <w:r w:rsidR="001943C3">
              <w:rPr>
                <w:color w:val="auto"/>
                <w:sz w:val="20"/>
              </w:rPr>
              <w:t>–</w:t>
            </w:r>
            <w:r w:rsidR="007B75C5">
              <w:rPr>
                <w:color w:val="auto"/>
                <w:sz w:val="20"/>
              </w:rPr>
              <w:t xml:space="preserve"> Kalender aangevuld</w:t>
            </w:r>
          </w:p>
        </w:tc>
      </w:tr>
      <w:tr w:rsidR="00E33CC7" w:rsidTr="00BA4C75">
        <w:trPr>
          <w:trHeight w:val="284"/>
        </w:trPr>
        <w:tc>
          <w:tcPr>
            <w:tcW w:w="533" w:type="dxa"/>
            <w:tcBorders>
              <w:right w:val="single" w:sz="4" w:space="0" w:color="FFFFFF"/>
            </w:tcBorders>
            <w:shd w:val="clear" w:color="auto" w:fill="auto"/>
            <w:vAlign w:val="center"/>
          </w:tcPr>
          <w:p w:rsidR="00E33CC7" w:rsidRPr="00022D72" w:rsidRDefault="00E33CC7" w:rsidP="00022D72">
            <w:pPr>
              <w:pStyle w:val="Heading9"/>
              <w:spacing w:after="0"/>
              <w:rPr>
                <w:color w:val="auto"/>
                <w:sz w:val="20"/>
              </w:rPr>
            </w:pPr>
            <w:r>
              <w:rPr>
                <w:color w:val="auto"/>
                <w:sz w:val="20"/>
              </w:rPr>
              <w:t>2.</w:t>
            </w:r>
          </w:p>
        </w:tc>
        <w:tc>
          <w:tcPr>
            <w:tcW w:w="8754" w:type="dxa"/>
            <w:tcBorders>
              <w:left w:val="single" w:sz="4" w:space="0" w:color="FFFFFF"/>
            </w:tcBorders>
            <w:shd w:val="clear" w:color="auto" w:fill="auto"/>
          </w:tcPr>
          <w:p w:rsidR="00E33CC7" w:rsidRDefault="00E33CC7" w:rsidP="00E33CC7">
            <w:pPr>
              <w:pStyle w:val="Heading9"/>
              <w:spacing w:after="0"/>
              <w:jc w:val="left"/>
              <w:rPr>
                <w:color w:val="auto"/>
                <w:sz w:val="20"/>
              </w:rPr>
            </w:pPr>
            <w:r>
              <w:rPr>
                <w:color w:val="auto"/>
                <w:sz w:val="20"/>
              </w:rPr>
              <w:t>VORMING DOMESTIC FF NIV 1</w:t>
            </w:r>
            <w:r w:rsidR="00A61EAB">
              <w:rPr>
                <w:color w:val="auto"/>
                <w:sz w:val="20"/>
              </w:rPr>
              <w:t xml:space="preserve"> </w:t>
            </w:r>
            <w:r w:rsidR="00F40FDF">
              <w:rPr>
                <w:color w:val="auto"/>
                <w:sz w:val="20"/>
              </w:rPr>
              <w:t xml:space="preserve">– </w:t>
            </w:r>
            <w:r w:rsidR="002824BB">
              <w:rPr>
                <w:color w:val="auto"/>
                <w:sz w:val="20"/>
              </w:rPr>
              <w:t>3</w:t>
            </w:r>
            <w:r w:rsidR="006B0310">
              <w:rPr>
                <w:color w:val="auto"/>
                <w:sz w:val="20"/>
              </w:rPr>
              <w:t>9</w:t>
            </w:r>
            <w:r w:rsidR="0084178E">
              <w:rPr>
                <w:color w:val="auto"/>
                <w:sz w:val="20"/>
              </w:rPr>
              <w:t xml:space="preserve"> </w:t>
            </w:r>
            <w:r w:rsidR="00F40FDF">
              <w:rPr>
                <w:color w:val="auto"/>
                <w:sz w:val="20"/>
              </w:rPr>
              <w:t xml:space="preserve">Pers gevormd </w:t>
            </w:r>
            <w:r w:rsidR="00F84522">
              <w:rPr>
                <w:color w:val="auto"/>
                <w:sz w:val="20"/>
              </w:rPr>
              <w:t xml:space="preserve">Nieuwe </w:t>
            </w:r>
            <w:r w:rsidR="0078790E">
              <w:rPr>
                <w:color w:val="auto"/>
                <w:sz w:val="20"/>
              </w:rPr>
              <w:t>planning 202</w:t>
            </w:r>
            <w:r w:rsidR="00A20623">
              <w:rPr>
                <w:color w:val="auto"/>
                <w:sz w:val="20"/>
              </w:rPr>
              <w:t>5</w:t>
            </w:r>
            <w:r w:rsidR="0078790E">
              <w:rPr>
                <w:color w:val="auto"/>
                <w:sz w:val="20"/>
              </w:rPr>
              <w:t xml:space="preserve"> </w:t>
            </w:r>
            <w:r w:rsidR="00403EF8">
              <w:rPr>
                <w:color w:val="auto"/>
                <w:sz w:val="20"/>
              </w:rPr>
              <w:t>lopende</w:t>
            </w:r>
          </w:p>
        </w:tc>
      </w:tr>
      <w:tr w:rsidR="00BA4C75" w:rsidRPr="00D231B7" w:rsidTr="00CA6824">
        <w:trPr>
          <w:trHeight w:val="284"/>
        </w:trPr>
        <w:tc>
          <w:tcPr>
            <w:tcW w:w="533" w:type="dxa"/>
            <w:tcBorders>
              <w:right w:val="single" w:sz="4" w:space="0" w:color="FFFFFF"/>
            </w:tcBorders>
            <w:shd w:val="clear" w:color="auto" w:fill="auto"/>
            <w:vAlign w:val="center"/>
          </w:tcPr>
          <w:p w:rsidR="00BA4C75" w:rsidRDefault="00BA4C75" w:rsidP="00022D72">
            <w:pPr>
              <w:pStyle w:val="Heading9"/>
              <w:spacing w:after="0"/>
              <w:rPr>
                <w:color w:val="auto"/>
                <w:sz w:val="20"/>
              </w:rPr>
            </w:pPr>
            <w:r>
              <w:rPr>
                <w:color w:val="auto"/>
                <w:sz w:val="20"/>
              </w:rPr>
              <w:t>3.</w:t>
            </w:r>
          </w:p>
        </w:tc>
        <w:tc>
          <w:tcPr>
            <w:tcW w:w="8754" w:type="dxa"/>
            <w:tcBorders>
              <w:left w:val="single" w:sz="4" w:space="0" w:color="FFFFFF"/>
            </w:tcBorders>
            <w:shd w:val="clear" w:color="auto" w:fill="auto"/>
          </w:tcPr>
          <w:p w:rsidR="00CA6824" w:rsidRPr="002B63FF" w:rsidRDefault="00BA4C75" w:rsidP="00CA6824">
            <w:pPr>
              <w:pStyle w:val="Heading9"/>
              <w:spacing w:after="0"/>
              <w:jc w:val="left"/>
              <w:rPr>
                <w:color w:val="auto"/>
                <w:sz w:val="20"/>
                <w:lang w:val="en-GB"/>
              </w:rPr>
            </w:pPr>
            <w:r w:rsidRPr="002B63FF">
              <w:rPr>
                <w:color w:val="auto"/>
                <w:sz w:val="20"/>
                <w:lang w:val="en-GB"/>
              </w:rPr>
              <w:t>VERDELING PBM COVID-19</w:t>
            </w:r>
            <w:r w:rsidR="00A87F5E" w:rsidRPr="002B63FF">
              <w:rPr>
                <w:color w:val="auto"/>
                <w:sz w:val="20"/>
                <w:lang w:val="en-GB"/>
              </w:rPr>
              <w:t xml:space="preserve"> – </w:t>
            </w:r>
            <w:r w:rsidR="002B63FF" w:rsidRPr="002B63FF">
              <w:rPr>
                <w:color w:val="auto"/>
                <w:sz w:val="20"/>
                <w:lang w:val="en-GB"/>
              </w:rPr>
              <w:t>NIHIL ON HOLD</w:t>
            </w:r>
            <w:r w:rsidR="00403EF8">
              <w:rPr>
                <w:color w:val="auto"/>
                <w:sz w:val="20"/>
                <w:lang w:val="en-GB"/>
              </w:rPr>
              <w:t xml:space="preserve"> – except OPS</w:t>
            </w:r>
          </w:p>
        </w:tc>
      </w:tr>
    </w:tbl>
    <w:p w:rsidR="005A3D7C" w:rsidRPr="002B63FF" w:rsidRDefault="005A3D7C" w:rsidP="002428A2">
      <w:pPr>
        <w:pStyle w:val="Heading9"/>
        <w:spacing w:after="0"/>
        <w:rPr>
          <w:color w:val="auto"/>
          <w:lang w:val="en-GB"/>
        </w:rPr>
      </w:pPr>
    </w:p>
    <w:p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5262"/>
        <w:gridCol w:w="3273"/>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96780F">
        <w:trPr>
          <w:trHeight w:val="284"/>
        </w:trPr>
        <w:tc>
          <w:tcPr>
            <w:tcW w:w="533" w:type="dxa"/>
            <w:tcBorders>
              <w:bottom w:val="single" w:sz="4" w:space="0" w:color="auto"/>
              <w:right w:val="single" w:sz="4" w:space="0" w:color="FFFFFF"/>
            </w:tcBorders>
            <w:shd w:val="clear" w:color="auto" w:fill="auto"/>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auto"/>
            <w:vAlign w:val="center"/>
          </w:tcPr>
          <w:p w:rsidR="00EC15EE" w:rsidRPr="00022D72" w:rsidRDefault="00453AF5" w:rsidP="00022D72">
            <w:pPr>
              <w:pStyle w:val="Heading9"/>
              <w:spacing w:after="0"/>
              <w:jc w:val="left"/>
              <w:rPr>
                <w:color w:val="auto"/>
                <w:sz w:val="20"/>
              </w:rPr>
            </w:pPr>
            <w:r>
              <w:rPr>
                <w:color w:val="auto"/>
                <w:sz w:val="20"/>
              </w:rPr>
              <w:t>ZIE SCREENING SOBANE/DEPARIS</w:t>
            </w:r>
          </w:p>
        </w:tc>
        <w:tc>
          <w:tcPr>
            <w:tcW w:w="3361" w:type="dxa"/>
            <w:tcBorders>
              <w:left w:val="single" w:sz="4" w:space="0" w:color="auto"/>
              <w:bottom w:val="single" w:sz="4" w:space="0" w:color="auto"/>
            </w:tcBorders>
            <w:shd w:val="clear" w:color="auto" w:fill="auto"/>
            <w:vAlign w:val="center"/>
          </w:tcPr>
          <w:p w:rsidR="00EC15EE" w:rsidRPr="00022D72" w:rsidRDefault="00453AF5" w:rsidP="00022D72">
            <w:pPr>
              <w:pStyle w:val="Heading9"/>
              <w:spacing w:after="0"/>
              <w:jc w:val="left"/>
              <w:rPr>
                <w:color w:val="auto"/>
                <w:sz w:val="20"/>
              </w:rPr>
            </w:pPr>
            <w:r>
              <w:rPr>
                <w:color w:val="auto"/>
                <w:sz w:val="20"/>
              </w:rPr>
              <w:t>TE BEPALEN</w:t>
            </w:r>
            <w:r w:rsidR="00ED3717">
              <w:rPr>
                <w:color w:val="auto"/>
                <w:sz w:val="20"/>
              </w:rPr>
              <w:t xml:space="preserve"> –</w:t>
            </w:r>
            <w:r w:rsidR="00A20623">
              <w:rPr>
                <w:color w:val="auto"/>
                <w:sz w:val="20"/>
              </w:rPr>
              <w:t xml:space="preserve"> </w:t>
            </w:r>
            <w:r w:rsidR="00ED3717">
              <w:rPr>
                <w:color w:val="auto"/>
                <w:sz w:val="20"/>
              </w:rPr>
              <w:t>202</w:t>
            </w:r>
            <w:r w:rsidR="00A20623">
              <w:rPr>
                <w:color w:val="auto"/>
                <w:sz w:val="20"/>
              </w:rPr>
              <w:t>5</w:t>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1678"/>
        <w:gridCol w:w="1694"/>
        <w:gridCol w:w="794"/>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022D72" w:rsidTr="0096780F">
        <w:tc>
          <w:tcPr>
            <w:tcW w:w="5069" w:type="dxa"/>
            <w:shd w:val="clear" w:color="auto" w:fill="A6A6A6"/>
            <w:vAlign w:val="center"/>
          </w:tcPr>
          <w:p w:rsidR="000E68C3" w:rsidRPr="00022D72" w:rsidRDefault="006E22CE" w:rsidP="00E155C7">
            <w:pPr>
              <w:pStyle w:val="Heading9"/>
              <w:spacing w:after="0"/>
              <w:jc w:val="left"/>
              <w:rPr>
                <w:color w:val="auto"/>
                <w:sz w:val="20"/>
              </w:rPr>
            </w:pPr>
            <w:r w:rsidRPr="00022D72">
              <w:rPr>
                <w:color w:val="auto"/>
                <w:sz w:val="20"/>
              </w:rPr>
              <w:t>Heftoestellen (liften, kranen, …)</w:t>
            </w:r>
            <w:r w:rsidR="00E155C7">
              <w:rPr>
                <w:color w:val="auto"/>
                <w:sz w:val="20"/>
              </w:rPr>
              <w:t xml:space="preserve"> </w:t>
            </w:r>
          </w:p>
        </w:tc>
        <w:tc>
          <w:tcPr>
            <w:tcW w:w="1701" w:type="dxa"/>
            <w:shd w:val="clear" w:color="auto" w:fill="auto"/>
            <w:vAlign w:val="center"/>
          </w:tcPr>
          <w:p w:rsidR="000E68C3" w:rsidRPr="00022D72" w:rsidRDefault="00E155C7" w:rsidP="00022D72">
            <w:pPr>
              <w:pStyle w:val="Heading9"/>
              <w:spacing w:after="0"/>
              <w:rPr>
                <w:color w:val="auto"/>
                <w:sz w:val="20"/>
              </w:rPr>
            </w:pPr>
            <w:r>
              <w:rPr>
                <w:color w:val="auto"/>
                <w:sz w:val="20"/>
              </w:rPr>
              <w:t>4</w:t>
            </w:r>
          </w:p>
        </w:tc>
        <w:tc>
          <w:tcPr>
            <w:tcW w:w="1701" w:type="dxa"/>
            <w:shd w:val="clear" w:color="auto" w:fill="auto"/>
            <w:vAlign w:val="center"/>
          </w:tcPr>
          <w:p w:rsidR="000E68C3" w:rsidRPr="00022D72" w:rsidRDefault="00A87F5E" w:rsidP="00022D72">
            <w:pPr>
              <w:pStyle w:val="Heading9"/>
              <w:spacing w:after="0"/>
              <w:rPr>
                <w:color w:val="auto"/>
                <w:sz w:val="20"/>
              </w:rPr>
            </w:pPr>
            <w:r>
              <w:rPr>
                <w:color w:val="auto"/>
                <w:sz w:val="20"/>
              </w:rPr>
              <w:t>0</w:t>
            </w:r>
          </w:p>
        </w:tc>
        <w:tc>
          <w:tcPr>
            <w:tcW w:w="816" w:type="dxa"/>
            <w:shd w:val="clear" w:color="auto" w:fill="auto"/>
            <w:vAlign w:val="center"/>
          </w:tcPr>
          <w:p w:rsidR="000E68C3" w:rsidRPr="00022D72" w:rsidRDefault="00A87F5E" w:rsidP="00022D72">
            <w:pPr>
              <w:pStyle w:val="Heading9"/>
              <w:spacing w:after="0"/>
              <w:rPr>
                <w:color w:val="auto"/>
                <w:sz w:val="20"/>
              </w:rPr>
            </w:pPr>
            <w:r>
              <w:rPr>
                <w:color w:val="auto"/>
                <w:sz w:val="20"/>
              </w:rPr>
              <w:t>0</w:t>
            </w:r>
          </w:p>
        </w:tc>
      </w:tr>
      <w:tr w:rsidR="00B64838"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B64838"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B64838" w:rsidRPr="00022D72"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Stoomtoestellen</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022D72" w:rsidTr="0096780F">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Brandblusmiddelen</w:t>
            </w:r>
            <w:r w:rsidR="009368C5">
              <w:rPr>
                <w:color w:val="auto"/>
                <w:sz w:val="20"/>
              </w:rPr>
              <w:t xml:space="preserve"> (Poeder</w:t>
            </w:r>
            <w:r w:rsidR="00FE06F5">
              <w:rPr>
                <w:color w:val="auto"/>
                <w:sz w:val="20"/>
              </w:rPr>
              <w:t xml:space="preserve"> en CO2 </w:t>
            </w:r>
            <w:r w:rsidR="009368C5">
              <w:rPr>
                <w:color w:val="auto"/>
                <w:sz w:val="20"/>
              </w:rPr>
              <w:t>blusser)</w:t>
            </w:r>
          </w:p>
        </w:tc>
        <w:tc>
          <w:tcPr>
            <w:tcW w:w="1701" w:type="dxa"/>
            <w:shd w:val="clear" w:color="auto" w:fill="auto"/>
            <w:vAlign w:val="center"/>
          </w:tcPr>
          <w:p w:rsidR="006E22CE" w:rsidRPr="00022D72" w:rsidRDefault="0096780F" w:rsidP="001F1074">
            <w:pPr>
              <w:pStyle w:val="Heading9"/>
              <w:spacing w:after="0"/>
              <w:rPr>
                <w:color w:val="auto"/>
                <w:sz w:val="20"/>
              </w:rPr>
            </w:pPr>
            <w:r>
              <w:rPr>
                <w:color w:val="auto"/>
                <w:sz w:val="20"/>
              </w:rPr>
              <w:t>4</w:t>
            </w:r>
            <w:r w:rsidR="00DA592B">
              <w:rPr>
                <w:color w:val="auto"/>
                <w:sz w:val="20"/>
              </w:rPr>
              <w:t>6</w:t>
            </w:r>
            <w:r w:rsidR="00FE06F5">
              <w:rPr>
                <w:color w:val="auto"/>
                <w:sz w:val="20"/>
              </w:rPr>
              <w:t xml:space="preserve"> DGBF</w:t>
            </w:r>
            <w:r w:rsidR="00FE06F5">
              <w:rPr>
                <w:color w:val="auto"/>
                <w:sz w:val="20"/>
              </w:rPr>
              <w:br/>
            </w:r>
            <w:r w:rsidR="00DA592B">
              <w:rPr>
                <w:color w:val="auto"/>
                <w:sz w:val="20"/>
              </w:rPr>
              <w:t>41</w:t>
            </w:r>
            <w:r w:rsidR="001F1074">
              <w:rPr>
                <w:color w:val="auto"/>
                <w:sz w:val="20"/>
              </w:rPr>
              <w:t>+</w:t>
            </w:r>
            <w:r w:rsidR="00E37925">
              <w:rPr>
                <w:color w:val="auto"/>
                <w:sz w:val="20"/>
              </w:rPr>
              <w:t>5</w:t>
            </w:r>
            <w:r w:rsidR="001F1074">
              <w:rPr>
                <w:color w:val="auto"/>
                <w:sz w:val="20"/>
              </w:rPr>
              <w:t>(BLOK1)</w:t>
            </w:r>
          </w:p>
        </w:tc>
        <w:tc>
          <w:tcPr>
            <w:tcW w:w="1701" w:type="dxa"/>
            <w:shd w:val="clear" w:color="auto" w:fill="auto"/>
            <w:vAlign w:val="center"/>
          </w:tcPr>
          <w:p w:rsidR="006E22CE" w:rsidRPr="00022D72" w:rsidRDefault="0096780F" w:rsidP="0096780F">
            <w:pPr>
              <w:pStyle w:val="Heading9"/>
              <w:spacing w:after="0"/>
              <w:rPr>
                <w:color w:val="auto"/>
                <w:sz w:val="20"/>
              </w:rPr>
            </w:pPr>
            <w:r>
              <w:rPr>
                <w:color w:val="auto"/>
                <w:sz w:val="20"/>
              </w:rPr>
              <w:t>4</w:t>
            </w:r>
            <w:r w:rsidR="00DA592B">
              <w:rPr>
                <w:color w:val="auto"/>
                <w:sz w:val="20"/>
              </w:rPr>
              <w:t>6</w:t>
            </w:r>
            <w:r w:rsidR="00FE06F5">
              <w:rPr>
                <w:color w:val="auto"/>
                <w:sz w:val="20"/>
              </w:rPr>
              <w:t xml:space="preserve"> DGBF</w:t>
            </w:r>
            <w:r w:rsidR="00FE06F5">
              <w:rPr>
                <w:color w:val="auto"/>
                <w:sz w:val="20"/>
              </w:rPr>
              <w:br/>
            </w:r>
            <w:r w:rsidR="00DA592B">
              <w:rPr>
                <w:color w:val="auto"/>
                <w:sz w:val="20"/>
              </w:rPr>
              <w:t>41</w:t>
            </w:r>
            <w:r w:rsidR="001F1074">
              <w:rPr>
                <w:color w:val="auto"/>
                <w:sz w:val="20"/>
              </w:rPr>
              <w:t>+</w:t>
            </w:r>
            <w:r w:rsidR="00E37925">
              <w:rPr>
                <w:color w:val="auto"/>
                <w:sz w:val="20"/>
              </w:rPr>
              <w:t>5</w:t>
            </w:r>
            <w:r w:rsidR="001F1074">
              <w:rPr>
                <w:color w:val="auto"/>
                <w:sz w:val="20"/>
              </w:rPr>
              <w:t>(BLOK1)</w:t>
            </w:r>
          </w:p>
        </w:tc>
        <w:tc>
          <w:tcPr>
            <w:tcW w:w="816" w:type="dxa"/>
            <w:shd w:val="clear" w:color="auto" w:fill="auto"/>
            <w:vAlign w:val="center"/>
          </w:tcPr>
          <w:p w:rsidR="006E22CE" w:rsidRPr="00022D72" w:rsidRDefault="0096780F" w:rsidP="00022D72">
            <w:pPr>
              <w:pStyle w:val="Heading9"/>
              <w:spacing w:after="0"/>
              <w:rPr>
                <w:color w:val="auto"/>
                <w:sz w:val="20"/>
              </w:rPr>
            </w:pPr>
            <w:r>
              <w:rPr>
                <w:color w:val="auto"/>
                <w:sz w:val="20"/>
              </w:rPr>
              <w:t>100</w:t>
            </w:r>
          </w:p>
        </w:tc>
      </w:tr>
      <w:tr w:rsidR="009368C5" w:rsidTr="0096780F">
        <w:tc>
          <w:tcPr>
            <w:tcW w:w="5069" w:type="dxa"/>
            <w:shd w:val="clear" w:color="auto" w:fill="A6A6A6"/>
            <w:vAlign w:val="center"/>
          </w:tcPr>
          <w:p w:rsidR="009368C5" w:rsidRPr="00022D72" w:rsidRDefault="009368C5" w:rsidP="009368C5">
            <w:pPr>
              <w:pStyle w:val="Heading9"/>
              <w:spacing w:after="0"/>
              <w:jc w:val="left"/>
              <w:rPr>
                <w:color w:val="auto"/>
                <w:sz w:val="20"/>
              </w:rPr>
            </w:pPr>
            <w:r w:rsidRPr="00022D72">
              <w:rPr>
                <w:color w:val="auto"/>
                <w:sz w:val="20"/>
              </w:rPr>
              <w:t>Brandblusmiddelen</w:t>
            </w:r>
            <w:r>
              <w:rPr>
                <w:color w:val="auto"/>
                <w:sz w:val="20"/>
              </w:rPr>
              <w:t xml:space="preserve"> (</w:t>
            </w:r>
            <w:proofErr w:type="spellStart"/>
            <w:r>
              <w:rPr>
                <w:color w:val="auto"/>
                <w:sz w:val="20"/>
              </w:rPr>
              <w:t>MuurHaspels</w:t>
            </w:r>
            <w:proofErr w:type="spellEnd"/>
            <w:r>
              <w:rPr>
                <w:color w:val="auto"/>
                <w:sz w:val="20"/>
              </w:rPr>
              <w:t>-Hydranten)</w:t>
            </w:r>
          </w:p>
        </w:tc>
        <w:tc>
          <w:tcPr>
            <w:tcW w:w="1701" w:type="dxa"/>
            <w:shd w:val="clear" w:color="auto" w:fill="auto"/>
            <w:vAlign w:val="center"/>
          </w:tcPr>
          <w:p w:rsidR="009368C5" w:rsidRDefault="0068323A" w:rsidP="00022D72">
            <w:pPr>
              <w:pStyle w:val="Heading9"/>
              <w:spacing w:after="0"/>
              <w:rPr>
                <w:color w:val="auto"/>
                <w:sz w:val="20"/>
              </w:rPr>
            </w:pPr>
            <w:r>
              <w:rPr>
                <w:color w:val="auto"/>
                <w:sz w:val="20"/>
              </w:rPr>
              <w:t>19</w:t>
            </w:r>
            <w:r w:rsidR="0096780F">
              <w:rPr>
                <w:color w:val="auto"/>
                <w:sz w:val="20"/>
              </w:rPr>
              <w:t>+1 (BLOK1</w:t>
            </w:r>
            <w:r w:rsidR="00867B1A">
              <w:rPr>
                <w:color w:val="auto"/>
                <w:sz w:val="20"/>
              </w:rPr>
              <w:t>)</w:t>
            </w:r>
          </w:p>
        </w:tc>
        <w:tc>
          <w:tcPr>
            <w:tcW w:w="1701" w:type="dxa"/>
            <w:shd w:val="clear" w:color="auto" w:fill="auto"/>
            <w:vAlign w:val="center"/>
          </w:tcPr>
          <w:p w:rsidR="009368C5" w:rsidRPr="00C8376B" w:rsidRDefault="00E749FC" w:rsidP="00022D72">
            <w:pPr>
              <w:pStyle w:val="Heading9"/>
              <w:spacing w:after="0"/>
              <w:rPr>
                <w:sz w:val="20"/>
              </w:rPr>
            </w:pPr>
            <w:r w:rsidRPr="00C8376B">
              <w:rPr>
                <w:sz w:val="20"/>
              </w:rPr>
              <w:t>19</w:t>
            </w:r>
            <w:r w:rsidR="0096780F">
              <w:rPr>
                <w:sz w:val="20"/>
              </w:rPr>
              <w:t>+1</w:t>
            </w:r>
          </w:p>
        </w:tc>
        <w:tc>
          <w:tcPr>
            <w:tcW w:w="816" w:type="dxa"/>
            <w:shd w:val="clear" w:color="auto" w:fill="auto"/>
            <w:vAlign w:val="center"/>
          </w:tcPr>
          <w:p w:rsidR="009368C5" w:rsidRPr="00E749FC" w:rsidRDefault="0096780F" w:rsidP="00022D72">
            <w:pPr>
              <w:pStyle w:val="Heading9"/>
              <w:spacing w:after="0"/>
              <w:rPr>
                <w:color w:val="auto"/>
                <w:sz w:val="20"/>
                <w:highlight w:val="yellow"/>
              </w:rPr>
            </w:pPr>
            <w:r w:rsidRPr="0096780F">
              <w:rPr>
                <w:color w:val="auto"/>
                <w:sz w:val="20"/>
              </w:rPr>
              <w:t>100</w:t>
            </w:r>
          </w:p>
        </w:tc>
      </w:tr>
      <w:tr w:rsidR="00B64838" w:rsidRPr="00022D72" w:rsidTr="0096780F">
        <w:tc>
          <w:tcPr>
            <w:tcW w:w="5069" w:type="dxa"/>
            <w:shd w:val="clear" w:color="auto" w:fill="A6A6A6"/>
            <w:vAlign w:val="center"/>
          </w:tcPr>
          <w:p w:rsidR="00B64838" w:rsidRPr="00022D72" w:rsidRDefault="00B64838" w:rsidP="00E155C7">
            <w:pPr>
              <w:pStyle w:val="Heading9"/>
              <w:spacing w:after="0"/>
              <w:jc w:val="left"/>
              <w:rPr>
                <w:color w:val="auto"/>
                <w:sz w:val="20"/>
              </w:rPr>
            </w:pPr>
            <w:proofErr w:type="gramStart"/>
            <w:r w:rsidRPr="00022D72">
              <w:rPr>
                <w:color w:val="auto"/>
                <w:sz w:val="20"/>
              </w:rPr>
              <w:t xml:space="preserve">Andere </w:t>
            </w:r>
            <w:r w:rsidR="00E155C7">
              <w:rPr>
                <w:color w:val="auto"/>
                <w:sz w:val="20"/>
              </w:rPr>
              <w:t>:</w:t>
            </w:r>
            <w:proofErr w:type="gramEnd"/>
            <w:r w:rsidR="00E155C7">
              <w:rPr>
                <w:color w:val="auto"/>
                <w:sz w:val="20"/>
              </w:rPr>
              <w:t xml:space="preserve"> </w:t>
            </w:r>
            <w:proofErr w:type="spellStart"/>
            <w:r w:rsidR="00E155C7">
              <w:rPr>
                <w:color w:val="auto"/>
                <w:sz w:val="20"/>
              </w:rPr>
              <w:t>industriele</w:t>
            </w:r>
            <w:proofErr w:type="spellEnd"/>
            <w:r w:rsidR="00E155C7">
              <w:rPr>
                <w:color w:val="auto"/>
                <w:sz w:val="20"/>
              </w:rPr>
              <w:t xml:space="preserve"> </w:t>
            </w:r>
            <w:proofErr w:type="spellStart"/>
            <w:r w:rsidR="00E155C7">
              <w:rPr>
                <w:color w:val="auto"/>
                <w:sz w:val="20"/>
              </w:rPr>
              <w:t>versnipperaar</w:t>
            </w:r>
            <w:proofErr w:type="spellEnd"/>
          </w:p>
        </w:tc>
        <w:tc>
          <w:tcPr>
            <w:tcW w:w="1701" w:type="dxa"/>
            <w:shd w:val="clear" w:color="auto" w:fill="auto"/>
            <w:vAlign w:val="center"/>
          </w:tcPr>
          <w:p w:rsidR="00B64838" w:rsidRPr="00022D72" w:rsidRDefault="00E155C7" w:rsidP="00FB5F41">
            <w:pPr>
              <w:pStyle w:val="Heading9"/>
              <w:spacing w:after="0"/>
              <w:rPr>
                <w:color w:val="auto"/>
                <w:sz w:val="20"/>
              </w:rPr>
            </w:pPr>
            <w:r>
              <w:rPr>
                <w:color w:val="auto"/>
                <w:sz w:val="20"/>
              </w:rPr>
              <w:t>1</w:t>
            </w:r>
          </w:p>
        </w:tc>
        <w:tc>
          <w:tcPr>
            <w:tcW w:w="1701" w:type="dxa"/>
            <w:shd w:val="clear" w:color="auto" w:fill="auto"/>
            <w:vAlign w:val="center"/>
          </w:tcPr>
          <w:p w:rsidR="00B64838" w:rsidRPr="00022D72" w:rsidRDefault="009665EC"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9665EC" w:rsidP="00FB5F41">
            <w:pPr>
              <w:pStyle w:val="Heading9"/>
              <w:spacing w:after="0"/>
              <w:rPr>
                <w:color w:val="auto"/>
                <w:sz w:val="20"/>
              </w:rPr>
            </w:pPr>
            <w:r>
              <w:rPr>
                <w:color w:val="auto"/>
                <w:sz w:val="20"/>
              </w:rPr>
              <w:t>0</w:t>
            </w:r>
          </w:p>
        </w:tc>
      </w:tr>
    </w:tbl>
    <w:p w:rsidR="00767F05" w:rsidRDefault="00767F05" w:rsidP="009B2350">
      <w:pPr>
        <w:pStyle w:val="Heading9"/>
        <w:ind w:left="786"/>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3989"/>
        <w:gridCol w:w="447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rsidR="00767F05" w:rsidRPr="00022D72" w:rsidRDefault="001E6A1F" w:rsidP="00022D72">
            <w:pPr>
              <w:pStyle w:val="Heading5"/>
              <w:spacing w:after="0"/>
              <w:ind w:left="0" w:firstLine="0"/>
              <w:rPr>
                <w:sz w:val="20"/>
              </w:rPr>
            </w:pPr>
            <w:r>
              <w:rPr>
                <w:sz w:val="20"/>
              </w:rPr>
              <w:t>SOMATI</w:t>
            </w:r>
            <w:r w:rsidR="00C758C8">
              <w:rPr>
                <w:sz w:val="20"/>
              </w:rPr>
              <w:t xml:space="preserve"> (brandblusmiddelen – poeder en CO2 blusser)</w:t>
            </w:r>
          </w:p>
        </w:tc>
        <w:tc>
          <w:tcPr>
            <w:tcW w:w="4600" w:type="dxa"/>
            <w:shd w:val="clear" w:color="auto" w:fill="D6E3BC"/>
            <w:vAlign w:val="center"/>
          </w:tcPr>
          <w:p w:rsidR="00476044" w:rsidRPr="00476044" w:rsidRDefault="00476044" w:rsidP="00476044">
            <w:pPr>
              <w:numPr>
                <w:ilvl w:val="0"/>
                <w:numId w:val="21"/>
              </w:numPr>
              <w:spacing w:before="100" w:beforeAutospacing="1" w:after="100" w:afterAutospacing="1" w:line="300" w:lineRule="atLeast"/>
              <w:ind w:left="0"/>
              <w:rPr>
                <w:rFonts w:ascii="Arial" w:hAnsi="Arial" w:cs="Arial"/>
                <w:color w:val="333333"/>
                <w:sz w:val="21"/>
                <w:szCs w:val="21"/>
                <w:lang w:val="nl-NL" w:eastAsia="en-US"/>
              </w:rPr>
            </w:pPr>
            <w:r w:rsidRPr="00476044">
              <w:rPr>
                <w:rFonts w:ascii="Arial" w:hAnsi="Arial" w:cs="Arial"/>
                <w:color w:val="333333"/>
                <w:sz w:val="21"/>
                <w:szCs w:val="21"/>
                <w:lang w:val="nl-NL" w:eastAsia="en-US"/>
              </w:rPr>
              <w:t>Industrielaan 19 (Zuid III)</w:t>
            </w:r>
          </w:p>
          <w:p w:rsidR="00476044" w:rsidRPr="00476044" w:rsidRDefault="00476044" w:rsidP="00476044">
            <w:pPr>
              <w:numPr>
                <w:ilvl w:val="0"/>
                <w:numId w:val="21"/>
              </w:numPr>
              <w:spacing w:before="100" w:beforeAutospacing="1" w:after="100" w:afterAutospacing="1" w:line="300" w:lineRule="atLeast"/>
              <w:ind w:left="0"/>
              <w:rPr>
                <w:rFonts w:ascii="Arial" w:hAnsi="Arial" w:cs="Arial"/>
                <w:color w:val="333333"/>
                <w:sz w:val="21"/>
                <w:szCs w:val="21"/>
                <w:lang w:val="nl-NL" w:eastAsia="en-US"/>
              </w:rPr>
            </w:pPr>
            <w:r w:rsidRPr="00476044">
              <w:rPr>
                <w:rFonts w:ascii="Arial" w:hAnsi="Arial" w:cs="Arial"/>
                <w:color w:val="333333"/>
                <w:sz w:val="21"/>
                <w:szCs w:val="21"/>
                <w:lang w:val="nl-NL" w:eastAsia="en-US"/>
              </w:rPr>
              <w:t>9320 EREMBODEGEM</w:t>
            </w:r>
          </w:p>
          <w:p w:rsidR="00767F05" w:rsidRPr="00022D72" w:rsidRDefault="00767F05" w:rsidP="00022D72">
            <w:pPr>
              <w:pStyle w:val="Heading5"/>
              <w:spacing w:after="0"/>
              <w:ind w:left="0" w:firstLine="0"/>
              <w:rPr>
                <w:sz w:val="20"/>
              </w:rPr>
            </w:pPr>
          </w:p>
        </w:tc>
      </w:tr>
      <w:tr w:rsidR="00C758C8" w:rsidRPr="00605143" w:rsidTr="00A37F85">
        <w:tc>
          <w:tcPr>
            <w:tcW w:w="463" w:type="dxa"/>
            <w:tcBorders>
              <w:right w:val="single" w:sz="4" w:space="0" w:color="FFFFFF"/>
            </w:tcBorders>
            <w:shd w:val="clear" w:color="auto" w:fill="D6E3BC"/>
            <w:vAlign w:val="center"/>
          </w:tcPr>
          <w:p w:rsidR="00C758C8" w:rsidRPr="00022D72" w:rsidRDefault="00C758C8" w:rsidP="00022D72">
            <w:pPr>
              <w:pStyle w:val="Heading5"/>
              <w:spacing w:after="0"/>
              <w:ind w:left="0" w:firstLine="0"/>
              <w:jc w:val="center"/>
              <w:rPr>
                <w:sz w:val="20"/>
              </w:rPr>
            </w:pPr>
            <w:r>
              <w:rPr>
                <w:sz w:val="20"/>
              </w:rPr>
              <w:t xml:space="preserve">2. </w:t>
            </w:r>
          </w:p>
        </w:tc>
        <w:tc>
          <w:tcPr>
            <w:tcW w:w="4082" w:type="dxa"/>
            <w:tcBorders>
              <w:left w:val="single" w:sz="4" w:space="0" w:color="FFFFFF"/>
            </w:tcBorders>
            <w:shd w:val="clear" w:color="auto" w:fill="D6E3BC"/>
            <w:vAlign w:val="center"/>
          </w:tcPr>
          <w:p w:rsidR="00C758C8" w:rsidRDefault="00C758C8" w:rsidP="00022D72">
            <w:pPr>
              <w:pStyle w:val="Heading5"/>
              <w:spacing w:after="0"/>
              <w:ind w:left="0" w:firstLine="0"/>
              <w:rPr>
                <w:sz w:val="20"/>
              </w:rPr>
            </w:pPr>
            <w:r>
              <w:rPr>
                <w:sz w:val="20"/>
              </w:rPr>
              <w:t>INSPECTIE DEFENSIE</w:t>
            </w:r>
          </w:p>
        </w:tc>
        <w:tc>
          <w:tcPr>
            <w:tcW w:w="4600" w:type="dxa"/>
            <w:shd w:val="clear" w:color="auto" w:fill="D6E3BC"/>
            <w:vAlign w:val="center"/>
          </w:tcPr>
          <w:p w:rsidR="00C758C8" w:rsidRPr="00605143" w:rsidRDefault="009665EC" w:rsidP="00605143">
            <w:pPr>
              <w:numPr>
                <w:ilvl w:val="0"/>
                <w:numId w:val="21"/>
              </w:numPr>
              <w:spacing w:before="100" w:beforeAutospacing="1" w:after="100" w:afterAutospacing="1" w:line="300" w:lineRule="atLeast"/>
              <w:ind w:left="0"/>
              <w:rPr>
                <w:rFonts w:ascii="Arial" w:hAnsi="Arial" w:cs="Arial"/>
                <w:color w:val="333333"/>
                <w:sz w:val="21"/>
                <w:szCs w:val="21"/>
                <w:lang w:eastAsia="en-US"/>
              </w:rPr>
            </w:pPr>
            <w:r>
              <w:rPr>
                <w:rFonts w:ascii="Arial" w:hAnsi="Arial" w:cs="Arial"/>
                <w:color w:val="333333"/>
                <w:sz w:val="21"/>
                <w:szCs w:val="21"/>
                <w:lang w:eastAsia="en-US"/>
              </w:rPr>
              <w:t>Voor 202</w:t>
            </w:r>
            <w:r w:rsidR="006716C7">
              <w:rPr>
                <w:rFonts w:ascii="Arial" w:hAnsi="Arial" w:cs="Arial"/>
                <w:color w:val="333333"/>
                <w:sz w:val="21"/>
                <w:szCs w:val="21"/>
                <w:lang w:eastAsia="en-US"/>
              </w:rPr>
              <w:t>5</w:t>
            </w:r>
            <w:r w:rsidR="00605143" w:rsidRPr="00605143">
              <w:rPr>
                <w:rFonts w:ascii="Arial" w:hAnsi="Arial" w:cs="Arial"/>
                <w:color w:val="333333"/>
                <w:sz w:val="21"/>
                <w:szCs w:val="21"/>
                <w:lang w:eastAsia="en-US"/>
              </w:rPr>
              <w:t xml:space="preserve"> door bevoegd</w:t>
            </w:r>
            <w:r w:rsidR="00605143">
              <w:rPr>
                <w:rFonts w:ascii="Arial" w:hAnsi="Arial" w:cs="Arial"/>
                <w:color w:val="333333"/>
                <w:sz w:val="21"/>
                <w:szCs w:val="21"/>
                <w:lang w:eastAsia="en-US"/>
              </w:rPr>
              <w:br/>
            </w:r>
            <w:r w:rsidR="0031382F">
              <w:rPr>
                <w:rFonts w:ascii="Arial" w:hAnsi="Arial" w:cs="Arial"/>
                <w:color w:val="333333"/>
                <w:sz w:val="21"/>
                <w:szCs w:val="21"/>
                <w:lang w:eastAsia="en-US"/>
              </w:rPr>
              <w:t xml:space="preserve">             </w:t>
            </w:r>
            <w:r w:rsidR="00605143" w:rsidRPr="00605143">
              <w:rPr>
                <w:rFonts w:ascii="Arial" w:hAnsi="Arial" w:cs="Arial"/>
                <w:color w:val="333333"/>
                <w:sz w:val="21"/>
                <w:szCs w:val="21"/>
                <w:lang w:eastAsia="en-US"/>
              </w:rPr>
              <w:t xml:space="preserve">persoon </w:t>
            </w:r>
            <w:r>
              <w:rPr>
                <w:rFonts w:ascii="Arial" w:hAnsi="Arial" w:cs="Arial"/>
                <w:color w:val="333333"/>
                <w:sz w:val="21"/>
                <w:szCs w:val="21"/>
                <w:lang w:eastAsia="en-US"/>
              </w:rPr>
              <w:t>te contacteren via LDPBW</w:t>
            </w:r>
            <w:r w:rsidR="00C758C8" w:rsidRPr="00605143">
              <w:rPr>
                <w:rFonts w:ascii="Arial" w:hAnsi="Arial" w:cs="Arial"/>
                <w:color w:val="333333"/>
                <w:sz w:val="21"/>
                <w:szCs w:val="21"/>
                <w:lang w:eastAsia="en-US"/>
              </w:rPr>
              <w:br/>
            </w:r>
          </w:p>
        </w:tc>
      </w:tr>
    </w:tbl>
    <w:p w:rsidR="00767F05" w:rsidRDefault="00767F05" w:rsidP="00767F05">
      <w:pPr>
        <w:pStyle w:val="Heading5"/>
        <w:rPr>
          <w:sz w:val="20"/>
        </w:rPr>
      </w:pPr>
    </w:p>
    <w:p w:rsidR="00206631" w:rsidRPr="00206631" w:rsidRDefault="00206631" w:rsidP="00206631">
      <w:pPr>
        <w:pStyle w:val="para1"/>
      </w:pPr>
    </w:p>
    <w:p w:rsidR="002B33A2" w:rsidRPr="00605143" w:rsidRDefault="00DF2307" w:rsidP="001444E4">
      <w:pPr>
        <w:pStyle w:val="para1"/>
      </w:pPr>
      <w:r>
        <w:tab/>
      </w:r>
      <w:r>
        <w:tab/>
      </w:r>
      <w:r>
        <w:tab/>
      </w:r>
      <w:r w:rsidR="000D7973">
        <w:tab/>
      </w:r>
      <w:r w:rsidR="00CA6824">
        <w:tab/>
      </w:r>
    </w:p>
    <w:p w:rsidR="009B2350" w:rsidRPr="00605143" w:rsidRDefault="005B1E9B" w:rsidP="001444E4">
      <w:pPr>
        <w:pStyle w:val="para1"/>
        <w:sectPr w:rsidR="009B2350" w:rsidRPr="00605143" w:rsidSect="00BB16AD">
          <w:pgSz w:w="11907" w:h="16834"/>
          <w:pgMar w:top="709" w:right="1134" w:bottom="284" w:left="1418" w:header="1304" w:footer="851" w:gutter="0"/>
          <w:paperSrc w:first="7" w:other="7"/>
          <w:cols w:space="720"/>
        </w:sectPr>
      </w:pPr>
      <w:r>
        <w:tab/>
      </w:r>
      <w:r>
        <w:tab/>
      </w:r>
      <w:r>
        <w:tab/>
      </w:r>
    </w:p>
    <w:p w:rsidR="001444E4" w:rsidRDefault="001444E4" w:rsidP="001444E4">
      <w:pPr>
        <w:pStyle w:val="para1"/>
      </w:pPr>
      <w:r>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1E6A1F" w:rsidP="0096780F">
      <w:pPr>
        <w:pStyle w:val="para1"/>
        <w:ind w:left="1560"/>
      </w:pPr>
      <w:r>
        <w:t>NIHIL</w:t>
      </w:r>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275154" w:rsidRDefault="00275154" w:rsidP="00275154">
      <w:pPr>
        <w:pStyle w:val="para1"/>
        <w:tabs>
          <w:tab w:val="left" w:pos="851"/>
          <w:tab w:val="left" w:pos="1418"/>
        </w:tabs>
        <w:ind w:left="1791"/>
      </w:pPr>
      <w:r>
        <w:t xml:space="preserve">Aanwezig Pers kan niet steeds terecht bij een Bedrijfshulpverlener wegens </w:t>
      </w:r>
      <w:r w:rsidR="00A87F5E">
        <w:t xml:space="preserve">téléwerken, max aan gevormd Pers, </w:t>
      </w:r>
      <w:r>
        <w:t xml:space="preserve">en kan voor EHBO niet terecht bij Cel AMT. </w:t>
      </w:r>
      <w:r w:rsidRPr="0037236A">
        <w:t>Niet voorgelegd aan BOC</w:t>
      </w:r>
    </w:p>
    <w:p w:rsidR="00F073EA" w:rsidRDefault="00F073EA" w:rsidP="00F073EA">
      <w:pPr>
        <w:pStyle w:val="para1"/>
        <w:tabs>
          <w:tab w:val="left" w:pos="851"/>
          <w:tab w:val="left" w:pos="1418"/>
        </w:tabs>
      </w:pPr>
      <w:r w:rsidRPr="00F073EA">
        <w:tab/>
      </w:r>
      <w:r>
        <w:tab/>
        <w:t>- de preventieadviseur-arbeidsgeneesheer;</w:t>
      </w:r>
    </w:p>
    <w:p w:rsidR="00F073EA" w:rsidRDefault="001E6A1F" w:rsidP="0096780F">
      <w:pPr>
        <w:pStyle w:val="para1"/>
        <w:ind w:left="1560"/>
      </w:pPr>
      <w:r>
        <w:t>NIHIL</w:t>
      </w: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7D7C4C" w:rsidRDefault="007D7C4C" w:rsidP="007D7C4C">
      <w:pPr>
        <w:pStyle w:val="para1"/>
        <w:numPr>
          <w:ilvl w:val="0"/>
          <w:numId w:val="20"/>
        </w:numPr>
        <w:tabs>
          <w:tab w:val="left" w:pos="851"/>
          <w:tab w:val="left" w:pos="1418"/>
        </w:tabs>
      </w:pPr>
      <w:r>
        <w:t>NIHIL</w:t>
      </w:r>
    </w:p>
    <w:p w:rsidR="00695470" w:rsidRDefault="00BC3764" w:rsidP="0096780F">
      <w:pPr>
        <w:pStyle w:val="para1"/>
        <w:numPr>
          <w:ilvl w:val="0"/>
          <w:numId w:val="20"/>
        </w:numPr>
        <w:tabs>
          <w:tab w:val="left" w:pos="851"/>
          <w:tab w:val="left" w:pos="1418"/>
        </w:tabs>
      </w:pPr>
      <w:r>
        <w:t>De collectieve beschermingsmiddelen:</w:t>
      </w:r>
    </w:p>
    <w:p w:rsidR="00BC3764" w:rsidRDefault="001E6A1F" w:rsidP="0096780F">
      <w:pPr>
        <w:pStyle w:val="para1"/>
        <w:tabs>
          <w:tab w:val="left" w:pos="851"/>
          <w:tab w:val="left" w:pos="1418"/>
        </w:tabs>
        <w:ind w:left="1791"/>
      </w:pPr>
      <w:r>
        <w:t>NIHIL</w:t>
      </w:r>
    </w:p>
    <w:p w:rsidR="00695470" w:rsidRDefault="00BC3764" w:rsidP="0096780F">
      <w:pPr>
        <w:pStyle w:val="para1"/>
        <w:numPr>
          <w:ilvl w:val="0"/>
          <w:numId w:val="20"/>
        </w:numPr>
        <w:tabs>
          <w:tab w:val="left" w:pos="851"/>
          <w:tab w:val="left" w:pos="1418"/>
        </w:tabs>
      </w:pPr>
      <w:r>
        <w:t>De individuele beschermingsmiddelen:</w:t>
      </w:r>
    </w:p>
    <w:p w:rsidR="00027E15" w:rsidRDefault="00BB2108" w:rsidP="00027E15">
      <w:pPr>
        <w:pStyle w:val="para1"/>
        <w:tabs>
          <w:tab w:val="left" w:pos="851"/>
          <w:tab w:val="left" w:pos="1418"/>
        </w:tabs>
        <w:ind w:left="1791"/>
      </w:pPr>
      <w:r>
        <w:t>Al het Pers werd op de hoogte gebracht van het verkrijgen van de mondmaskers en ontsmettingsmiddelen, extra maatregelen/producten voorzien voor aanwezig personeel.</w:t>
      </w:r>
      <w:r w:rsidR="00275154">
        <w:t xml:space="preserve"> </w:t>
      </w:r>
      <w:r w:rsidR="004B3AFD">
        <w:t xml:space="preserve">Ook geldig voor griep </w:t>
      </w:r>
      <w:r w:rsidR="00275154">
        <w:t>– Niet voorgelegd aan BOC</w:t>
      </w:r>
    </w:p>
    <w:p w:rsidR="00695470" w:rsidRDefault="00BC3764" w:rsidP="0096780F">
      <w:pPr>
        <w:pStyle w:val="para1"/>
        <w:numPr>
          <w:ilvl w:val="0"/>
          <w:numId w:val="20"/>
        </w:numPr>
        <w:tabs>
          <w:tab w:val="left" w:pos="851"/>
          <w:tab w:val="left" w:pos="1418"/>
        </w:tabs>
      </w:pPr>
      <w:r>
        <w:t>Het in toepassing brengen van maatregelen ter bestrijding van de arbeidshinder:</w:t>
      </w:r>
    </w:p>
    <w:p w:rsidR="00BC3764" w:rsidRDefault="001E6A1F" w:rsidP="0096780F">
      <w:pPr>
        <w:pStyle w:val="para1"/>
        <w:tabs>
          <w:tab w:val="left" w:pos="851"/>
          <w:tab w:val="left" w:pos="1418"/>
        </w:tabs>
        <w:ind w:left="1791"/>
      </w:pPr>
      <w:r>
        <w:t>NIHIL</w:t>
      </w:r>
    </w:p>
    <w:p w:rsidR="00695470" w:rsidRDefault="00BC3764" w:rsidP="0096780F">
      <w:pPr>
        <w:pStyle w:val="para1"/>
        <w:numPr>
          <w:ilvl w:val="0"/>
          <w:numId w:val="20"/>
        </w:numPr>
        <w:tabs>
          <w:tab w:val="left" w:pos="851"/>
          <w:tab w:val="left" w:pos="1418"/>
        </w:tabs>
      </w:pPr>
      <w:r>
        <w:t>De manier waarop de cel AMT bevoegd voor de kwartiergroepering werkt:</w:t>
      </w:r>
    </w:p>
    <w:p w:rsidR="00275154" w:rsidRDefault="002F6454" w:rsidP="00275154">
      <w:pPr>
        <w:pStyle w:val="para1"/>
        <w:tabs>
          <w:tab w:val="left" w:pos="851"/>
          <w:tab w:val="left" w:pos="1418"/>
        </w:tabs>
        <w:ind w:left="1791"/>
      </w:pPr>
      <w:r>
        <w:t xml:space="preserve">Zie </w:t>
      </w:r>
      <w:proofErr w:type="spellStart"/>
      <w:r>
        <w:t>Opm</w:t>
      </w:r>
      <w:proofErr w:type="spellEnd"/>
      <w:r>
        <w:t xml:space="preserve"> toegankelijkheid AMT (doorverwijzing naar spoed burgerij)</w:t>
      </w:r>
    </w:p>
    <w:p w:rsidR="00695470" w:rsidRDefault="00BC3764" w:rsidP="0096780F">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2F6454" w:rsidP="0096780F">
      <w:pPr>
        <w:pStyle w:val="para1"/>
        <w:tabs>
          <w:tab w:val="left" w:pos="851"/>
          <w:tab w:val="left" w:pos="1418"/>
        </w:tabs>
        <w:ind w:left="1791"/>
      </w:pPr>
      <w:r>
        <w:t xml:space="preserve">Geen </w:t>
      </w:r>
      <w:proofErr w:type="spellStart"/>
      <w:r>
        <w:t>Opm</w:t>
      </w:r>
      <w:proofErr w:type="spellEnd"/>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9368C5">
      <w:pPr>
        <w:pStyle w:val="para1"/>
        <w:tabs>
          <w:tab w:val="left" w:pos="851"/>
          <w:tab w:val="left" w:pos="1418"/>
        </w:tabs>
      </w:pPr>
      <w:r>
        <w:t xml:space="preserve"> </w:t>
      </w:r>
      <w:r>
        <w:tab/>
      </w:r>
      <w:r>
        <w:tab/>
        <w:t>Bestaat er een asbestinventaris?</w:t>
      </w:r>
      <w:r w:rsidR="00695470">
        <w:tab/>
      </w:r>
      <w:r>
        <w:t xml:space="preserve"> </w:t>
      </w:r>
      <w:r w:rsidR="009368C5" w:rsidRPr="0096780F">
        <w:t xml:space="preserve">JA beschikbaar op </w:t>
      </w:r>
      <w:proofErr w:type="spellStart"/>
      <w:r w:rsidR="009368C5" w:rsidRPr="0096780F">
        <w:t>BnHk</w:t>
      </w:r>
      <w:proofErr w:type="spellEnd"/>
      <w:r w:rsidR="009368C5" w:rsidRPr="0096780F">
        <w:t xml:space="preserve"> </w:t>
      </w:r>
      <w:r w:rsidR="00417578">
        <w:t>DG H&amp;WB</w:t>
      </w:r>
      <w:r w:rsidRPr="0096780F">
        <w:tab/>
      </w:r>
      <w:r w:rsidR="00ED4C09">
        <w:br/>
      </w:r>
      <w:r w:rsidR="00ED4C09">
        <w:tab/>
      </w:r>
      <w:r w:rsidR="00ED4C09">
        <w:tab/>
      </w:r>
      <w:r>
        <w:tab/>
      </w:r>
      <w:proofErr w:type="spellStart"/>
      <w:proofErr w:type="gramStart"/>
      <w:r w:rsidR="00ED4C09">
        <w:t>Opm</w:t>
      </w:r>
      <w:proofErr w:type="spellEnd"/>
      <w:r w:rsidR="00ED4C09">
        <w:t xml:space="preserve"> :</w:t>
      </w:r>
      <w:proofErr w:type="gramEnd"/>
      <w:r w:rsidR="00ED4C09">
        <w:t xml:space="preserve"> Asbest aanwezig in de venstertabletten bij beschadiging : melding bevolen!</w:t>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9. Inlichtingen betreffende de verfraai</w:t>
      </w:r>
      <w:r w:rsidR="00D97298">
        <w:t>i</w:t>
      </w:r>
      <w:r>
        <w:t>ng van de werkplaatsen.</w:t>
      </w:r>
    </w:p>
    <w:p w:rsidR="00845FD6" w:rsidRPr="001444E4" w:rsidRDefault="00845FD6" w:rsidP="00BC3764">
      <w:pPr>
        <w:pStyle w:val="para1"/>
        <w:tabs>
          <w:tab w:val="left" w:pos="851"/>
          <w:tab w:val="left" w:pos="1418"/>
        </w:tabs>
      </w:pPr>
      <w:r>
        <w:tab/>
        <w:t>9.1. Maatregelen genomen met het oog op de verfraai</w:t>
      </w:r>
      <w:r w:rsidR="00D97298">
        <w:t>i</w:t>
      </w:r>
      <w:r>
        <w:t>ng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96780F">
        <w:tc>
          <w:tcPr>
            <w:tcW w:w="428" w:type="dxa"/>
            <w:tcBorders>
              <w:right w:val="single" w:sz="4" w:space="0" w:color="FFFFFF"/>
            </w:tcBorders>
            <w:shd w:val="clear" w:color="auto" w:fill="auto"/>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auto"/>
            <w:vAlign w:val="center"/>
          </w:tcPr>
          <w:p w:rsidR="00845FD6" w:rsidRPr="00022D72" w:rsidRDefault="002F6454" w:rsidP="00022D72">
            <w:pPr>
              <w:pStyle w:val="Heading5"/>
              <w:spacing w:after="0"/>
              <w:ind w:left="0" w:firstLine="0"/>
              <w:rPr>
                <w:sz w:val="20"/>
              </w:rPr>
            </w:pPr>
            <w:r>
              <w:rPr>
                <w:sz w:val="20"/>
              </w:rPr>
              <w:t xml:space="preserve">Verpozingslokalen </w:t>
            </w:r>
          </w:p>
        </w:tc>
        <w:tc>
          <w:tcPr>
            <w:tcW w:w="3544" w:type="dxa"/>
            <w:shd w:val="clear" w:color="auto" w:fill="auto"/>
            <w:vAlign w:val="center"/>
          </w:tcPr>
          <w:p w:rsidR="00845FD6" w:rsidRPr="00022D72" w:rsidRDefault="002F6454" w:rsidP="00022D72">
            <w:pPr>
              <w:pStyle w:val="Heading5"/>
              <w:spacing w:after="0"/>
              <w:ind w:left="0" w:firstLine="0"/>
              <w:rPr>
                <w:sz w:val="20"/>
              </w:rPr>
            </w:pPr>
            <w:r>
              <w:rPr>
                <w:sz w:val="20"/>
              </w:rPr>
              <w:t>Eenheid BFP</w:t>
            </w:r>
          </w:p>
        </w:tc>
      </w:tr>
      <w:tr w:rsidR="002F6454" w:rsidRPr="00022D72" w:rsidTr="0096780F">
        <w:tc>
          <w:tcPr>
            <w:tcW w:w="428" w:type="dxa"/>
            <w:tcBorders>
              <w:right w:val="single" w:sz="4" w:space="0" w:color="FFFFFF"/>
            </w:tcBorders>
            <w:shd w:val="clear" w:color="auto" w:fill="auto"/>
            <w:vAlign w:val="center"/>
          </w:tcPr>
          <w:p w:rsidR="002F6454" w:rsidRPr="00022D72" w:rsidRDefault="002F6454" w:rsidP="00022D72">
            <w:pPr>
              <w:pStyle w:val="Heading5"/>
              <w:spacing w:after="0"/>
              <w:ind w:left="0" w:firstLine="0"/>
              <w:jc w:val="center"/>
              <w:rPr>
                <w:sz w:val="20"/>
              </w:rPr>
            </w:pPr>
            <w:r>
              <w:rPr>
                <w:sz w:val="20"/>
              </w:rPr>
              <w:t>3.</w:t>
            </w:r>
          </w:p>
        </w:tc>
        <w:tc>
          <w:tcPr>
            <w:tcW w:w="3683" w:type="dxa"/>
            <w:tcBorders>
              <w:left w:val="single" w:sz="4" w:space="0" w:color="FFFFFF"/>
            </w:tcBorders>
            <w:shd w:val="clear" w:color="auto" w:fill="auto"/>
            <w:vAlign w:val="center"/>
          </w:tcPr>
          <w:p w:rsidR="002F6454" w:rsidRDefault="002F6454" w:rsidP="00022D72">
            <w:pPr>
              <w:pStyle w:val="Heading5"/>
              <w:spacing w:after="0"/>
              <w:ind w:left="0" w:firstLine="0"/>
              <w:rPr>
                <w:sz w:val="20"/>
              </w:rPr>
            </w:pPr>
            <w:r>
              <w:rPr>
                <w:sz w:val="20"/>
              </w:rPr>
              <w:t>Share/clean desk (indien mogelijk)</w:t>
            </w:r>
          </w:p>
        </w:tc>
        <w:tc>
          <w:tcPr>
            <w:tcW w:w="3544" w:type="dxa"/>
            <w:shd w:val="clear" w:color="auto" w:fill="auto"/>
            <w:vAlign w:val="center"/>
          </w:tcPr>
          <w:p w:rsidR="002F6454" w:rsidRDefault="002F6454" w:rsidP="00022D72">
            <w:pPr>
              <w:pStyle w:val="Heading5"/>
              <w:spacing w:after="0"/>
              <w:ind w:left="0" w:firstLine="0"/>
              <w:rPr>
                <w:sz w:val="20"/>
              </w:rPr>
            </w:pPr>
            <w:r>
              <w:rPr>
                <w:sz w:val="20"/>
              </w:rPr>
              <w:t>Eenheid BFP</w:t>
            </w:r>
          </w:p>
        </w:tc>
      </w:tr>
      <w:tr w:rsidR="002F6454" w:rsidRPr="00022D72" w:rsidTr="0096780F">
        <w:tc>
          <w:tcPr>
            <w:tcW w:w="428" w:type="dxa"/>
            <w:tcBorders>
              <w:right w:val="single" w:sz="4" w:space="0" w:color="FFFFFF"/>
            </w:tcBorders>
            <w:shd w:val="clear" w:color="auto" w:fill="auto"/>
            <w:vAlign w:val="center"/>
          </w:tcPr>
          <w:p w:rsidR="002F6454" w:rsidRPr="00022D72" w:rsidRDefault="002F6454" w:rsidP="002F6454">
            <w:pPr>
              <w:pStyle w:val="Heading5"/>
              <w:spacing w:after="0"/>
              <w:ind w:left="0" w:firstLine="0"/>
              <w:jc w:val="center"/>
              <w:rPr>
                <w:sz w:val="20"/>
              </w:rPr>
            </w:pPr>
            <w:r>
              <w:rPr>
                <w:sz w:val="20"/>
              </w:rPr>
              <w:t xml:space="preserve">2.      </w:t>
            </w:r>
          </w:p>
        </w:tc>
        <w:tc>
          <w:tcPr>
            <w:tcW w:w="3683" w:type="dxa"/>
            <w:tcBorders>
              <w:left w:val="single" w:sz="4" w:space="0" w:color="FFFFFF"/>
            </w:tcBorders>
            <w:shd w:val="clear" w:color="auto" w:fill="auto"/>
            <w:vAlign w:val="center"/>
          </w:tcPr>
          <w:p w:rsidR="002F6454" w:rsidRDefault="002F6454" w:rsidP="002F6454">
            <w:pPr>
              <w:pStyle w:val="Heading5"/>
              <w:spacing w:after="0"/>
              <w:ind w:left="0" w:firstLine="0"/>
              <w:rPr>
                <w:sz w:val="20"/>
              </w:rPr>
            </w:pPr>
            <w:r>
              <w:rPr>
                <w:sz w:val="20"/>
              </w:rPr>
              <w:t xml:space="preserve">Nieuwe lockers </w:t>
            </w:r>
            <w:r w:rsidR="00C63AEB">
              <w:rPr>
                <w:sz w:val="20"/>
              </w:rPr>
              <w:t>- omkleedruimte</w:t>
            </w:r>
          </w:p>
        </w:tc>
        <w:tc>
          <w:tcPr>
            <w:tcW w:w="3544" w:type="dxa"/>
            <w:shd w:val="clear" w:color="auto" w:fill="auto"/>
            <w:vAlign w:val="center"/>
          </w:tcPr>
          <w:p w:rsidR="002F6454" w:rsidRDefault="002F6454" w:rsidP="002F6454">
            <w:pPr>
              <w:pStyle w:val="Heading5"/>
              <w:spacing w:after="0"/>
              <w:ind w:left="0" w:firstLine="0"/>
              <w:rPr>
                <w:sz w:val="20"/>
              </w:rPr>
            </w:pPr>
            <w:r>
              <w:rPr>
                <w:sz w:val="20"/>
              </w:rPr>
              <w:t>Eenheid BFP</w:t>
            </w:r>
          </w:p>
        </w:tc>
      </w:tr>
    </w:tbl>
    <w:p w:rsidR="00845FD6" w:rsidRDefault="00492F58" w:rsidP="00492F58">
      <w:pPr>
        <w:pStyle w:val="Heading5"/>
        <w:tabs>
          <w:tab w:val="clear" w:pos="426"/>
          <w:tab w:val="left" w:pos="851"/>
        </w:tabs>
        <w:spacing w:after="0"/>
        <w:ind w:left="425" w:firstLine="1"/>
        <w:rPr>
          <w:sz w:val="20"/>
        </w:rPr>
      </w:pPr>
      <w:r>
        <w:rPr>
          <w:sz w:val="20"/>
        </w:rPr>
        <w:br w:type="page"/>
      </w:r>
      <w:r>
        <w:rPr>
          <w:sz w:val="20"/>
        </w:rPr>
        <w:tab/>
      </w:r>
      <w:r>
        <w:rPr>
          <w:sz w:val="20"/>
        </w:rPr>
        <w:tab/>
        <w:t>9.2 Voorstellen betreffende de verfraa</w:t>
      </w:r>
      <w:r w:rsidR="00A91D87">
        <w:rPr>
          <w:sz w:val="20"/>
        </w:rPr>
        <w:t>i</w:t>
      </w:r>
      <w:r>
        <w:rPr>
          <w:sz w:val="20"/>
        </w:rPr>
        <w:t xml:space="preserve">ing die aan het BOC werden voorgelegd, met de </w:t>
      </w:r>
      <w:r>
        <w:rPr>
          <w:sz w:val="20"/>
        </w:rPr>
        <w:br/>
        <w:t xml:space="preserve"> </w:t>
      </w:r>
      <w:r>
        <w:rPr>
          <w:sz w:val="20"/>
        </w:rPr>
        <w:tab/>
      </w:r>
      <w:r>
        <w:rPr>
          <w:sz w:val="20"/>
        </w:rPr>
        <w:tab/>
      </w:r>
      <w:proofErr w:type="gramStart"/>
      <w:r>
        <w:rPr>
          <w:sz w:val="20"/>
        </w:rPr>
        <w:tab/>
        <w:t xml:space="preserve">  vermelding</w:t>
      </w:r>
      <w:proofErr w:type="gramEnd"/>
      <w:r>
        <w:rPr>
          <w:sz w:val="20"/>
        </w:rPr>
        <w:t xml:space="preserve">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96780F">
        <w:tc>
          <w:tcPr>
            <w:tcW w:w="428" w:type="dxa"/>
            <w:tcBorders>
              <w:right w:val="single" w:sz="4" w:space="0" w:color="FFFFFF"/>
            </w:tcBorders>
            <w:shd w:val="clear" w:color="auto" w:fill="auto"/>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auto"/>
            <w:vAlign w:val="center"/>
          </w:tcPr>
          <w:p w:rsidR="00492F58" w:rsidRPr="00022D72" w:rsidRDefault="001E6A1F" w:rsidP="00022D72">
            <w:pPr>
              <w:pStyle w:val="Heading5"/>
              <w:spacing w:after="0"/>
              <w:ind w:left="0" w:firstLine="0"/>
              <w:rPr>
                <w:sz w:val="20"/>
              </w:rPr>
            </w:pPr>
            <w:r>
              <w:rPr>
                <w:sz w:val="20"/>
              </w:rPr>
              <w:t>NIHIL</w:t>
            </w:r>
          </w:p>
        </w:tc>
        <w:tc>
          <w:tcPr>
            <w:tcW w:w="3544" w:type="dxa"/>
            <w:shd w:val="clear" w:color="auto" w:fill="auto"/>
            <w:vAlign w:val="center"/>
          </w:tcPr>
          <w:p w:rsidR="00492F58" w:rsidRPr="00022D72" w:rsidRDefault="00492F58" w:rsidP="00022D72">
            <w:pPr>
              <w:pStyle w:val="Heading5"/>
              <w:spacing w:after="0"/>
              <w:ind w:left="0" w:firstLine="0"/>
              <w:rPr>
                <w:sz w:val="20"/>
              </w:rPr>
            </w:pP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rsidR="0043332C" w:rsidRDefault="00B73EFF" w:rsidP="00E63853">
      <w:pPr>
        <w:pStyle w:val="Heading9"/>
        <w:tabs>
          <w:tab w:val="left" w:pos="567"/>
        </w:tabs>
        <w:ind w:left="567"/>
        <w:jc w:val="left"/>
        <w:rPr>
          <w:color w:val="auto"/>
          <w:sz w:val="20"/>
        </w:rPr>
      </w:pPr>
      <w:r>
        <w:rPr>
          <w:color w:val="auto"/>
          <w:sz w:val="20"/>
        </w:rPr>
        <w:t>-</w:t>
      </w:r>
      <w:r w:rsidR="00E66C58" w:rsidRPr="001C20F0">
        <w:rPr>
          <w:color w:val="auto"/>
          <w:sz w:val="20"/>
        </w:rPr>
        <w:t xml:space="preserve">Zie NOTA </w:t>
      </w:r>
      <w:r w:rsidR="001C20F0" w:rsidRPr="001C20F0">
        <w:rPr>
          <w:color w:val="auto"/>
          <w:sz w:val="20"/>
        </w:rPr>
        <w:t xml:space="preserve">met </w:t>
      </w:r>
      <w:proofErr w:type="spellStart"/>
      <w:r w:rsidR="001C20F0" w:rsidRPr="001C20F0">
        <w:rPr>
          <w:color w:val="auto"/>
          <w:sz w:val="20"/>
        </w:rPr>
        <w:t>Powerpoint</w:t>
      </w:r>
      <w:proofErr w:type="spellEnd"/>
      <w:r w:rsidR="001C20F0" w:rsidRPr="001C20F0">
        <w:rPr>
          <w:color w:val="auto"/>
          <w:sz w:val="20"/>
        </w:rPr>
        <w:t xml:space="preserve"> DG </w:t>
      </w:r>
      <w:r w:rsidR="00E66C58" w:rsidRPr="001C20F0">
        <w:rPr>
          <w:color w:val="auto"/>
          <w:sz w:val="20"/>
        </w:rPr>
        <w:t>H&amp;</w:t>
      </w:r>
      <w:proofErr w:type="gramStart"/>
      <w:r w:rsidR="00E66C58" w:rsidRPr="001C20F0">
        <w:rPr>
          <w:color w:val="auto"/>
          <w:sz w:val="20"/>
        </w:rPr>
        <w:t xml:space="preserve">WB </w:t>
      </w:r>
      <w:r w:rsidR="00E66C58" w:rsidRPr="00FF264C">
        <w:rPr>
          <w:color w:val="auto"/>
          <w:sz w:val="20"/>
        </w:rPr>
        <w:t>:</w:t>
      </w:r>
      <w:proofErr w:type="gramEnd"/>
      <w:r w:rsidR="001C20F0">
        <w:rPr>
          <w:color w:val="auto"/>
          <w:sz w:val="20"/>
        </w:rPr>
        <w:t xml:space="preserve"> 19-50156819 – </w:t>
      </w:r>
      <w:proofErr w:type="spellStart"/>
      <w:r w:rsidR="001C20F0">
        <w:rPr>
          <w:color w:val="auto"/>
          <w:sz w:val="20"/>
        </w:rPr>
        <w:t>Mindfullness</w:t>
      </w:r>
      <w:proofErr w:type="spellEnd"/>
      <w:r w:rsidR="001C20F0">
        <w:rPr>
          <w:color w:val="auto"/>
          <w:sz w:val="20"/>
        </w:rPr>
        <w:t xml:space="preserve"> en </w:t>
      </w:r>
      <w:proofErr w:type="spellStart"/>
      <w:r w:rsidR="001C20F0">
        <w:rPr>
          <w:color w:val="auto"/>
          <w:sz w:val="20"/>
        </w:rPr>
        <w:t>Burn</w:t>
      </w:r>
      <w:proofErr w:type="spellEnd"/>
      <w:r w:rsidR="001C20F0">
        <w:rPr>
          <w:color w:val="auto"/>
          <w:sz w:val="20"/>
        </w:rPr>
        <w:t xml:space="preserve"> Out</w:t>
      </w:r>
      <w:r w:rsidR="00E63853">
        <w:rPr>
          <w:color w:val="auto"/>
          <w:sz w:val="20"/>
        </w:rPr>
        <w:br/>
        <w:t xml:space="preserve"> Alsook</w:t>
      </w:r>
      <w:r w:rsidR="00D32A2F">
        <w:rPr>
          <w:color w:val="auto"/>
          <w:sz w:val="20"/>
        </w:rPr>
        <w:t xml:space="preserve"> </w:t>
      </w:r>
      <w:r w:rsidR="00D32A2F" w:rsidRPr="00D32A2F">
        <w:rPr>
          <w:rFonts w:ascii="Arial" w:hAnsi="Arial" w:cs="Arial"/>
          <w:color w:val="auto"/>
          <w:sz w:val="20"/>
        </w:rPr>
        <w:t>(</w:t>
      </w:r>
      <w:proofErr w:type="spellStart"/>
      <w:r w:rsidR="00D32A2F" w:rsidRPr="00D32A2F">
        <w:rPr>
          <w:rFonts w:ascii="Arial" w:hAnsi="Arial" w:cs="Arial"/>
          <w:sz w:val="20"/>
        </w:rPr>
        <w:fldChar w:fldCharType="begin"/>
      </w:r>
      <w:r w:rsidR="00D32A2F" w:rsidRPr="00D32A2F">
        <w:rPr>
          <w:rFonts w:ascii="Arial" w:hAnsi="Arial" w:cs="Arial"/>
          <w:sz w:val="20"/>
        </w:rPr>
        <w:instrText xml:space="preserve"> HYPERLINK "https://intranet.mil.intra/sites/Wellbeing/Sanitary%20risks%20in%20Ops/JGMS/Ben_JGMS.aspx" </w:instrText>
      </w:r>
      <w:r w:rsidR="00D32A2F" w:rsidRPr="00D32A2F">
        <w:rPr>
          <w:rFonts w:ascii="Arial" w:hAnsi="Arial" w:cs="Arial"/>
          <w:sz w:val="20"/>
        </w:rPr>
      </w:r>
      <w:r w:rsidR="00D32A2F" w:rsidRPr="00D32A2F">
        <w:rPr>
          <w:rFonts w:ascii="Arial" w:hAnsi="Arial" w:cs="Arial"/>
          <w:sz w:val="20"/>
        </w:rPr>
        <w:fldChar w:fldCharType="separate"/>
      </w:r>
      <w:r w:rsidR="00D32A2F" w:rsidRPr="00D32A2F">
        <w:rPr>
          <w:rStyle w:val="Hyperlink"/>
          <w:rFonts w:ascii="Arial" w:hAnsi="Arial" w:cs="Arial"/>
          <w:sz w:val="20"/>
        </w:rPr>
        <w:t>Ben_JGMS</w:t>
      </w:r>
      <w:proofErr w:type="spellEnd"/>
      <w:r w:rsidR="00D32A2F" w:rsidRPr="00D32A2F">
        <w:rPr>
          <w:rStyle w:val="Hyperlink"/>
          <w:rFonts w:ascii="Arial" w:hAnsi="Arial" w:cs="Arial"/>
          <w:sz w:val="20"/>
        </w:rPr>
        <w:t xml:space="preserve"> (</w:t>
      </w:r>
      <w:proofErr w:type="spellStart"/>
      <w:r w:rsidR="00D32A2F" w:rsidRPr="00D32A2F">
        <w:rPr>
          <w:rStyle w:val="Hyperlink"/>
          <w:rFonts w:ascii="Arial" w:hAnsi="Arial" w:cs="Arial"/>
          <w:sz w:val="20"/>
        </w:rPr>
        <w:t>mil.intra</w:t>
      </w:r>
      <w:proofErr w:type="spellEnd"/>
      <w:r w:rsidR="00D32A2F" w:rsidRPr="00D32A2F">
        <w:rPr>
          <w:rStyle w:val="Hyperlink"/>
          <w:rFonts w:ascii="Arial" w:hAnsi="Arial" w:cs="Arial"/>
          <w:sz w:val="20"/>
        </w:rPr>
        <w:t>)</w:t>
      </w:r>
      <w:r w:rsidR="00D32A2F" w:rsidRPr="00D32A2F">
        <w:rPr>
          <w:rFonts w:ascii="Arial" w:hAnsi="Arial" w:cs="Arial"/>
          <w:sz w:val="20"/>
        </w:rPr>
        <w:fldChar w:fldCharType="end"/>
      </w:r>
      <w:r w:rsidR="00F83B70">
        <w:rPr>
          <w:color w:val="auto"/>
          <w:sz w:val="20"/>
        </w:rPr>
        <w:br/>
        <w:t xml:space="preserve">-Er zal op later tijdstip </w:t>
      </w:r>
      <w:r w:rsidR="00DF2307">
        <w:rPr>
          <w:color w:val="auto"/>
          <w:sz w:val="20"/>
        </w:rPr>
        <w:t>volgend</w:t>
      </w:r>
      <w:r w:rsidR="00F83B70">
        <w:rPr>
          <w:color w:val="auto"/>
          <w:sz w:val="20"/>
        </w:rPr>
        <w:t xml:space="preserve"> jaar </w:t>
      </w:r>
      <w:r w:rsidR="004E657D">
        <w:rPr>
          <w:color w:val="auto"/>
          <w:sz w:val="20"/>
        </w:rPr>
        <w:t>(202</w:t>
      </w:r>
      <w:r w:rsidR="00A20623">
        <w:rPr>
          <w:color w:val="auto"/>
          <w:sz w:val="20"/>
        </w:rPr>
        <w:t>5</w:t>
      </w:r>
      <w:r w:rsidR="00DF2307">
        <w:rPr>
          <w:color w:val="auto"/>
          <w:sz w:val="20"/>
        </w:rPr>
        <w:t xml:space="preserve">) </w:t>
      </w:r>
      <w:r w:rsidR="00F83B70">
        <w:rPr>
          <w:color w:val="auto"/>
          <w:sz w:val="20"/>
        </w:rPr>
        <w:t>een screening van het Pers gebeuren op vraag van DGBF in samenwerking met DG H&amp;WB en DGHR-HRM</w:t>
      </w:r>
      <w:r w:rsidR="004E657D">
        <w:rPr>
          <w:color w:val="auto"/>
          <w:sz w:val="20"/>
        </w:rPr>
        <w:t xml:space="preserve"> (Gepland TBD met DG H&amp;WB Trim ?/202</w:t>
      </w:r>
      <w:r w:rsidR="00A20623">
        <w:rPr>
          <w:color w:val="auto"/>
          <w:sz w:val="20"/>
        </w:rPr>
        <w:t>5</w:t>
      </w:r>
      <w:r w:rsidR="00AA75B2">
        <w:rPr>
          <w:color w:val="auto"/>
          <w:sz w:val="20"/>
        </w:rPr>
        <w:t>)</w:t>
      </w:r>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r w:rsidR="00E63853">
        <w:t xml:space="preserve"> </w:t>
      </w:r>
    </w:p>
    <w:p w:rsidR="009A6112" w:rsidRDefault="00492F58" w:rsidP="009C7D5B">
      <w:pPr>
        <w:pStyle w:val="para1"/>
        <w:tabs>
          <w:tab w:val="left" w:pos="993"/>
        </w:tabs>
        <w:ind w:left="993"/>
      </w:pPr>
      <w:r>
        <w:t xml:space="preserve">- </w:t>
      </w:r>
      <w:r w:rsidR="0083668D">
        <w:t xml:space="preserve">Waakzaamheid blijft geboden, updates worden verspreid </w:t>
      </w:r>
      <w:proofErr w:type="spellStart"/>
      <w:r w:rsidR="0083668D">
        <w:t>nav</w:t>
      </w:r>
      <w:proofErr w:type="spellEnd"/>
      <w:r w:rsidR="0083668D">
        <w:t xml:space="preserve"> </w:t>
      </w:r>
      <w:proofErr w:type="spellStart"/>
      <w:r w:rsidR="0083668D">
        <w:t>ev</w:t>
      </w:r>
      <w:proofErr w:type="spellEnd"/>
      <w:r w:rsidR="0083668D">
        <w:t xml:space="preserve"> nieuwe richtlijnen.</w:t>
      </w:r>
      <w:r w:rsidR="0083668D">
        <w:br/>
        <w:t>- Pers wordt geïnformeerd via de bekende kanalen, Ad-</w:t>
      </w:r>
      <w:proofErr w:type="spellStart"/>
      <w:r w:rsidR="0083668D">
        <w:t>valvas</w:t>
      </w:r>
      <w:proofErr w:type="spellEnd"/>
      <w:r w:rsidR="0083668D">
        <w:t xml:space="preserve"> - Mail</w:t>
      </w:r>
    </w:p>
    <w:p w:rsidR="00492F58" w:rsidRDefault="00492F58" w:rsidP="00812561">
      <w:pPr>
        <w:pStyle w:val="para1"/>
        <w:tabs>
          <w:tab w:val="left" w:pos="993"/>
        </w:tabs>
        <w:spacing w:after="0"/>
        <w:ind w:left="425"/>
      </w:pPr>
    </w:p>
    <w:p w:rsidR="0043332C" w:rsidRDefault="00492F58" w:rsidP="005B67B1">
      <w:pPr>
        <w:pStyle w:val="para1"/>
        <w:tabs>
          <w:tab w:val="left" w:pos="993"/>
        </w:tabs>
      </w:pPr>
      <w:r>
        <w:t>11.2.</w:t>
      </w:r>
      <w:r>
        <w:tab/>
        <w:t>Op initiatief van de LDPBW.</w:t>
      </w:r>
    </w:p>
    <w:p w:rsidR="002326BF" w:rsidRDefault="0043332C" w:rsidP="0096780F">
      <w:pPr>
        <w:pStyle w:val="para1"/>
        <w:tabs>
          <w:tab w:val="left" w:pos="993"/>
        </w:tabs>
        <w:ind w:left="993"/>
      </w:pPr>
      <w:r>
        <w:t xml:space="preserve">- </w:t>
      </w:r>
      <w:r w:rsidR="002326BF">
        <w:t>OPVOLGEN VORMING LEDEN BEDRIJFSEERSTEHULP VERLENERS</w:t>
      </w:r>
      <w:r w:rsidR="002A5C81">
        <w:t xml:space="preserve"> (recyclages</w:t>
      </w:r>
      <w:r w:rsidR="00F84522">
        <w:t>+ nieuwe leden lopende</w:t>
      </w:r>
      <w:r w:rsidR="002A5C81">
        <w:t>)</w:t>
      </w:r>
    </w:p>
    <w:p w:rsidR="00E33CC7" w:rsidRDefault="00E33CC7" w:rsidP="0096780F">
      <w:pPr>
        <w:pStyle w:val="para1"/>
        <w:tabs>
          <w:tab w:val="left" w:pos="993"/>
        </w:tabs>
        <w:ind w:left="993"/>
      </w:pPr>
      <w:r>
        <w:t>- OPVOLGEN VORMING DOMESTIC FF NIV1</w:t>
      </w:r>
      <w:r w:rsidR="009A1876">
        <w:t xml:space="preserve"> (</w:t>
      </w:r>
      <w:r w:rsidR="004E657D">
        <w:t>vorming 202</w:t>
      </w:r>
      <w:r w:rsidR="00A20623">
        <w:t xml:space="preserve">5 </w:t>
      </w:r>
      <w:r w:rsidR="00F84522">
        <w:t>lopende</w:t>
      </w:r>
      <w:r w:rsidR="009A1876">
        <w:t>)</w:t>
      </w:r>
    </w:p>
    <w:p w:rsidR="00E33CC7" w:rsidRDefault="00E33CC7" w:rsidP="0096780F">
      <w:pPr>
        <w:pStyle w:val="para1"/>
        <w:tabs>
          <w:tab w:val="left" w:pos="993"/>
        </w:tabs>
        <w:ind w:left="993"/>
      </w:pPr>
      <w:r>
        <w:t>-</w:t>
      </w:r>
      <w:r w:rsidR="008855C3">
        <w:t xml:space="preserve"> </w:t>
      </w:r>
      <w:r w:rsidRPr="008E0C16">
        <w:t>OPMAKEN INTERVENTIEPLAN</w:t>
      </w:r>
      <w:r w:rsidR="004E657D">
        <w:t xml:space="preserve"> (</w:t>
      </w:r>
      <w:proofErr w:type="spellStart"/>
      <w:r w:rsidR="004E657D">
        <w:t>Final</w:t>
      </w:r>
      <w:proofErr w:type="spellEnd"/>
      <w:r w:rsidR="004E657D">
        <w:t xml:space="preserve"> run 202</w:t>
      </w:r>
      <w:r w:rsidR="006716C7">
        <w:t>5</w:t>
      </w:r>
      <w:r w:rsidR="004E657D">
        <w:t xml:space="preserve"> – overleg WB/</w:t>
      </w:r>
      <w:proofErr w:type="spellStart"/>
      <w:r w:rsidR="004E657D">
        <w:t>Eenh</w:t>
      </w:r>
      <w:proofErr w:type="spellEnd"/>
      <w:r w:rsidR="004E657D">
        <w:t xml:space="preserve"> Blok 4</w:t>
      </w:r>
      <w:r w:rsidR="00E726A5">
        <w:t>-</w:t>
      </w:r>
      <w:r w:rsidR="00E726A5" w:rsidRPr="00A20623">
        <w:rPr>
          <w:highlight w:val="yellow"/>
        </w:rPr>
        <w:t>uitgesteld</w:t>
      </w:r>
      <w:r w:rsidR="00EC1769" w:rsidRPr="008E0C16">
        <w:t>)</w:t>
      </w:r>
    </w:p>
    <w:p w:rsidR="00E63853" w:rsidRDefault="00B707AF" w:rsidP="009A1876">
      <w:pPr>
        <w:pStyle w:val="para1"/>
        <w:tabs>
          <w:tab w:val="left" w:pos="993"/>
        </w:tabs>
        <w:ind w:left="993"/>
      </w:pPr>
      <w:r>
        <w:t xml:space="preserve">- MILIEUBELEID </w:t>
      </w:r>
      <w:r w:rsidR="0037114F">
        <w:t>– ENERGIEBESPARINGEN AD VALVAS</w:t>
      </w:r>
      <w:r w:rsidR="002370A7">
        <w:t xml:space="preserve"> </w:t>
      </w:r>
      <w:r w:rsidR="00C046F7">
        <w:t xml:space="preserve">+ mailing </w:t>
      </w:r>
      <w:proofErr w:type="spellStart"/>
      <w:r w:rsidR="00C046F7">
        <w:t>Bn</w:t>
      </w:r>
      <w:proofErr w:type="spellEnd"/>
      <w:r w:rsidR="00C046F7">
        <w:t xml:space="preserve"> HK KKE</w:t>
      </w:r>
    </w:p>
    <w:p w:rsidR="009A1876" w:rsidRDefault="009A1876" w:rsidP="009A1876">
      <w:pPr>
        <w:pStyle w:val="para1"/>
        <w:tabs>
          <w:tab w:val="left" w:pos="993"/>
        </w:tabs>
        <w:ind w:left="993"/>
      </w:pPr>
    </w:p>
    <w:p w:rsidR="005F18DA" w:rsidRPr="00837A41" w:rsidRDefault="005F18DA" w:rsidP="005F18DA">
      <w:pPr>
        <w:pStyle w:val="Heading9"/>
        <w:ind w:left="284"/>
        <w:jc w:val="left"/>
        <w:rPr>
          <w:color w:val="auto"/>
          <w:sz w:val="20"/>
        </w:rPr>
      </w:pPr>
      <w:r>
        <w:rPr>
          <w:color w:val="auto"/>
          <w:sz w:val="20"/>
        </w:rPr>
        <w:t>12. Verspreiding van de documenten en inlichtingen voor het personeel.</w:t>
      </w:r>
    </w:p>
    <w:p w:rsidR="005F18DA" w:rsidRDefault="005F18DA" w:rsidP="005B67B1">
      <w:pPr>
        <w:pStyle w:val="Heading9"/>
        <w:tabs>
          <w:tab w:val="left" w:pos="567"/>
        </w:tabs>
        <w:ind w:left="567"/>
        <w:jc w:val="left"/>
      </w:pPr>
      <w:r>
        <w:rPr>
          <w:sz w:val="20"/>
        </w:rPr>
        <w:tab/>
        <w:t xml:space="preserve">         - </w:t>
      </w:r>
      <w:r w:rsidR="00C046F7">
        <w:rPr>
          <w:sz w:val="20"/>
        </w:rPr>
        <w:t xml:space="preserve">Blijvende info verstrekken inzake COVID – </w:t>
      </w:r>
      <w:r w:rsidR="005B67B1">
        <w:rPr>
          <w:sz w:val="20"/>
        </w:rPr>
        <w:t>Vaccinatie Ops202</w:t>
      </w:r>
      <w:r w:rsidR="002A5C81">
        <w:rPr>
          <w:sz w:val="20"/>
        </w:rPr>
        <w:t>4</w:t>
      </w:r>
      <w:r w:rsidR="00A20623">
        <w:rPr>
          <w:sz w:val="20"/>
        </w:rPr>
        <w:t>/2025</w:t>
      </w:r>
      <w:r w:rsidR="005B67B1">
        <w:rPr>
          <w:sz w:val="20"/>
        </w:rPr>
        <w:br/>
      </w:r>
      <w:r>
        <w:rPr>
          <w:sz w:val="20"/>
        </w:rPr>
        <w:t xml:space="preserve">         - LIJST BEDRIJFSEERSTEHUL</w:t>
      </w:r>
      <w:r w:rsidR="00E63853">
        <w:rPr>
          <w:sz w:val="20"/>
        </w:rPr>
        <w:t xml:space="preserve">PVERLENERS BLOK 4 en BLOK1 </w:t>
      </w:r>
      <w:r>
        <w:rPr>
          <w:sz w:val="20"/>
        </w:rPr>
        <w:br/>
      </w:r>
      <w:r>
        <w:rPr>
          <w:sz w:val="20"/>
        </w:rPr>
        <w:tab/>
      </w:r>
      <w:r>
        <w:rPr>
          <w:sz w:val="20"/>
        </w:rPr>
        <w:tab/>
        <w:t xml:space="preserve">   - OPMAKEN SITE OPVOLGING VERANTWOORDELIJK PERSONEEL PREVENTIE</w:t>
      </w:r>
      <w:r>
        <w:rPr>
          <w:sz w:val="20"/>
        </w:rPr>
        <w:br/>
        <w:t xml:space="preserve">         - </w:t>
      </w:r>
      <w:r w:rsidRPr="002370A7">
        <w:rPr>
          <w:sz w:val="22"/>
          <w:szCs w:val="22"/>
        </w:rPr>
        <w:t xml:space="preserve">Er wordt gewerkt in samenspraak met dienst </w:t>
      </w:r>
      <w:r>
        <w:rPr>
          <w:sz w:val="22"/>
          <w:szCs w:val="22"/>
        </w:rPr>
        <w:t>DG</w:t>
      </w:r>
      <w:r w:rsidR="00AF2907">
        <w:rPr>
          <w:sz w:val="22"/>
          <w:szCs w:val="22"/>
        </w:rPr>
        <w:t xml:space="preserve"> </w:t>
      </w:r>
      <w:r>
        <w:rPr>
          <w:sz w:val="22"/>
          <w:szCs w:val="22"/>
        </w:rPr>
        <w:t xml:space="preserve">BudFin-BFM </w:t>
      </w:r>
      <w:r w:rsidRPr="002370A7">
        <w:rPr>
          <w:sz w:val="22"/>
          <w:szCs w:val="22"/>
        </w:rPr>
        <w:t>om een</w:t>
      </w:r>
      <w:r>
        <w:rPr>
          <w:sz w:val="22"/>
          <w:szCs w:val="22"/>
        </w:rPr>
        <w:br/>
        <w:t xml:space="preserve">         </w:t>
      </w:r>
      <w:r w:rsidRPr="002370A7">
        <w:rPr>
          <w:sz w:val="22"/>
          <w:szCs w:val="22"/>
        </w:rPr>
        <w:t xml:space="preserve"> website betreffende preventie en WB aan te maken, los van de bestaande</w:t>
      </w:r>
      <w:r>
        <w:rPr>
          <w:sz w:val="22"/>
          <w:szCs w:val="22"/>
        </w:rPr>
        <w:br/>
        <w:t xml:space="preserve">         </w:t>
      </w:r>
      <w:r w:rsidRPr="002370A7">
        <w:rPr>
          <w:sz w:val="22"/>
          <w:szCs w:val="22"/>
        </w:rPr>
        <w:t xml:space="preserve"> algemene site</w:t>
      </w:r>
      <w:r>
        <w:rPr>
          <w:sz w:val="22"/>
          <w:szCs w:val="22"/>
        </w:rPr>
        <w:t xml:space="preserve"> (aangevat in </w:t>
      </w:r>
      <w:proofErr w:type="spellStart"/>
      <w:r>
        <w:rPr>
          <w:sz w:val="22"/>
          <w:szCs w:val="22"/>
        </w:rPr>
        <w:t>progress</w:t>
      </w:r>
      <w:proofErr w:type="spellEnd"/>
      <w:r>
        <w:rPr>
          <w:sz w:val="22"/>
          <w:szCs w:val="22"/>
        </w:rPr>
        <w:t>)</w:t>
      </w:r>
      <w:r>
        <w:rPr>
          <w:sz w:val="22"/>
          <w:szCs w:val="22"/>
        </w:rPr>
        <w:br/>
      </w:r>
    </w:p>
    <w:p w:rsidR="00812561" w:rsidRPr="005F18DA" w:rsidRDefault="00812561" w:rsidP="005F18DA">
      <w:pPr>
        <w:pStyle w:val="Heading9"/>
        <w:tabs>
          <w:tab w:val="left" w:pos="567"/>
        </w:tabs>
        <w:ind w:left="567"/>
        <w:jc w:val="left"/>
        <w:rPr>
          <w:sz w:val="22"/>
          <w:szCs w:val="22"/>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96780F">
        <w:tc>
          <w:tcPr>
            <w:tcW w:w="426" w:type="dxa"/>
            <w:tcBorders>
              <w:right w:val="single" w:sz="4" w:space="0" w:color="FFFFFF"/>
            </w:tcBorders>
            <w:shd w:val="clear" w:color="auto" w:fill="auto"/>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auto"/>
            <w:vAlign w:val="center"/>
          </w:tcPr>
          <w:p w:rsidR="00812561" w:rsidRPr="003D379B" w:rsidRDefault="0037114F" w:rsidP="00022D72">
            <w:pPr>
              <w:pStyle w:val="Heading5"/>
              <w:spacing w:after="0"/>
              <w:ind w:left="0" w:firstLine="0"/>
              <w:rPr>
                <w:sz w:val="20"/>
              </w:rPr>
            </w:pPr>
            <w:r w:rsidRPr="003D379B">
              <w:rPr>
                <w:sz w:val="20"/>
              </w:rPr>
              <w:t>EVACUATIEOEFENING</w:t>
            </w:r>
            <w:r w:rsidR="00571A5C" w:rsidRPr="003D379B">
              <w:rPr>
                <w:sz w:val="20"/>
              </w:rPr>
              <w:t xml:space="preserve"> OF BRIEFING</w:t>
            </w:r>
            <w:r w:rsidR="005F18DA" w:rsidRPr="003D379B">
              <w:rPr>
                <w:sz w:val="20"/>
              </w:rPr>
              <w:t xml:space="preserve"> BLOK4</w:t>
            </w:r>
          </w:p>
        </w:tc>
        <w:tc>
          <w:tcPr>
            <w:tcW w:w="3828" w:type="dxa"/>
            <w:shd w:val="clear" w:color="auto" w:fill="auto"/>
            <w:vAlign w:val="center"/>
          </w:tcPr>
          <w:p w:rsidR="00812561" w:rsidRPr="00E81ADD" w:rsidRDefault="002A757D" w:rsidP="009368C5">
            <w:pPr>
              <w:pStyle w:val="Heading5"/>
              <w:spacing w:after="0"/>
              <w:ind w:left="0" w:firstLine="0"/>
              <w:rPr>
                <w:b/>
                <w:bCs/>
                <w:sz w:val="20"/>
                <w:highlight w:val="yellow"/>
              </w:rPr>
            </w:pPr>
            <w:r>
              <w:rPr>
                <w:b/>
                <w:bCs/>
                <w:sz w:val="20"/>
              </w:rPr>
              <w:t xml:space="preserve">Zie </w:t>
            </w:r>
            <w:proofErr w:type="spellStart"/>
            <w:r>
              <w:rPr>
                <w:b/>
                <w:bCs/>
                <w:sz w:val="20"/>
              </w:rPr>
              <w:t>Doc</w:t>
            </w:r>
            <w:proofErr w:type="spellEnd"/>
            <w:r>
              <w:rPr>
                <w:b/>
                <w:bCs/>
                <w:sz w:val="20"/>
              </w:rPr>
              <w:t xml:space="preserve"> </w:t>
            </w:r>
            <w:r>
              <w:rPr>
                <w:b/>
                <w:bCs/>
                <w:sz w:val="20"/>
              </w:rPr>
              <w:object w:dxaOrig="1520" w:dyaOrig="987" w14:anchorId="53CE1B46">
                <v:shape id="_x0000_i1029" type="#_x0000_t75" style="width:76pt;height:49pt" o:ole="">
                  <v:imagedata r:id="rId16" o:title=""/>
                </v:shape>
                <o:OLEObject Type="Embed" ProgID="Excel.Sheet.12" ShapeID="_x0000_i1029" DrawAspect="Icon" ObjectID="_1816604262" r:id="rId22"/>
              </w:object>
            </w:r>
          </w:p>
        </w:tc>
      </w:tr>
      <w:tr w:rsidR="00E85AAB" w:rsidRPr="003D379B" w:rsidTr="0096780F">
        <w:tc>
          <w:tcPr>
            <w:tcW w:w="426" w:type="dxa"/>
            <w:tcBorders>
              <w:right w:val="single" w:sz="4" w:space="0" w:color="FFFFFF"/>
            </w:tcBorders>
            <w:shd w:val="clear" w:color="auto" w:fill="auto"/>
            <w:vAlign w:val="center"/>
          </w:tcPr>
          <w:p w:rsidR="00E85AAB" w:rsidRPr="00022D72" w:rsidRDefault="00E85AAB" w:rsidP="00022D72">
            <w:pPr>
              <w:pStyle w:val="Heading5"/>
              <w:spacing w:after="0"/>
              <w:ind w:left="0" w:firstLine="0"/>
              <w:jc w:val="center"/>
              <w:rPr>
                <w:sz w:val="20"/>
              </w:rPr>
            </w:pPr>
            <w:r>
              <w:rPr>
                <w:sz w:val="20"/>
              </w:rPr>
              <w:t xml:space="preserve">2. </w:t>
            </w:r>
          </w:p>
        </w:tc>
        <w:tc>
          <w:tcPr>
            <w:tcW w:w="4110" w:type="dxa"/>
            <w:tcBorders>
              <w:left w:val="single" w:sz="4" w:space="0" w:color="FFFFFF"/>
            </w:tcBorders>
            <w:shd w:val="clear" w:color="auto" w:fill="auto"/>
            <w:vAlign w:val="center"/>
          </w:tcPr>
          <w:p w:rsidR="00E85AAB" w:rsidRDefault="00E85AAB" w:rsidP="00022D72">
            <w:pPr>
              <w:pStyle w:val="Heading5"/>
              <w:spacing w:after="0"/>
              <w:ind w:left="0" w:firstLine="0"/>
              <w:rPr>
                <w:sz w:val="20"/>
              </w:rPr>
            </w:pPr>
            <w:r>
              <w:rPr>
                <w:sz w:val="20"/>
              </w:rPr>
              <w:t xml:space="preserve">EVACUATIEOEFENING BLOK 1 </w:t>
            </w:r>
          </w:p>
        </w:tc>
        <w:tc>
          <w:tcPr>
            <w:tcW w:w="3828" w:type="dxa"/>
            <w:shd w:val="clear" w:color="auto" w:fill="auto"/>
            <w:vAlign w:val="center"/>
          </w:tcPr>
          <w:p w:rsidR="00E85AAB" w:rsidRPr="003D379B" w:rsidRDefault="00914769" w:rsidP="00180B12">
            <w:pPr>
              <w:pStyle w:val="Heading5"/>
              <w:spacing w:after="0"/>
              <w:ind w:left="0" w:firstLine="0"/>
              <w:rPr>
                <w:b/>
                <w:bCs/>
                <w:sz w:val="20"/>
              </w:rPr>
            </w:pPr>
            <w:r w:rsidRPr="003D379B">
              <w:rPr>
                <w:b/>
                <w:bCs/>
                <w:sz w:val="20"/>
              </w:rPr>
              <w:t xml:space="preserve">piloot </w:t>
            </w:r>
            <w:r w:rsidR="003D379B" w:rsidRPr="003D379B">
              <w:rPr>
                <w:b/>
                <w:bCs/>
                <w:sz w:val="20"/>
              </w:rPr>
              <w:t>MR-</w:t>
            </w:r>
            <w:proofErr w:type="spellStart"/>
            <w:r w:rsidR="003D379B" w:rsidRPr="003D379B">
              <w:rPr>
                <w:b/>
                <w:bCs/>
                <w:sz w:val="20"/>
              </w:rPr>
              <w:t>Mgt</w:t>
            </w:r>
            <w:proofErr w:type="spellEnd"/>
            <w:r w:rsidR="003D379B" w:rsidRPr="003D379B">
              <w:rPr>
                <w:b/>
                <w:bCs/>
                <w:sz w:val="20"/>
              </w:rPr>
              <w:t xml:space="preserve"> </w:t>
            </w:r>
          </w:p>
        </w:tc>
      </w:tr>
    </w:tbl>
    <w:p w:rsidR="005F18DA" w:rsidRPr="003D379B" w:rsidRDefault="00BF6398" w:rsidP="005078A9">
      <w:pPr>
        <w:pStyle w:val="Heading9"/>
        <w:ind w:left="284"/>
        <w:jc w:val="left"/>
        <w:rPr>
          <w:color w:val="auto"/>
        </w:rPr>
      </w:pPr>
      <w:r w:rsidRPr="003D379B">
        <w:rPr>
          <w:color w:val="auto"/>
        </w:rPr>
        <w:tab/>
      </w:r>
      <w:bookmarkStart w:id="10" w:name="_Toc121647100"/>
      <w:bookmarkStart w:id="11" w:name="_Toc163014333"/>
    </w:p>
    <w:p w:rsidR="005B67B1" w:rsidRPr="003D379B" w:rsidRDefault="005B67B1" w:rsidP="005B67B1">
      <w:pPr>
        <w:pStyle w:val="Heading5"/>
      </w:pPr>
    </w:p>
    <w:p w:rsidR="00BF6398" w:rsidRPr="00910181" w:rsidRDefault="00BF6398" w:rsidP="005078A9">
      <w:pPr>
        <w:pStyle w:val="Heading9"/>
        <w:ind w:left="284"/>
        <w:jc w:val="left"/>
        <w:rPr>
          <w:color w:val="auto"/>
          <w:sz w:val="20"/>
        </w:rPr>
      </w:pPr>
      <w:r>
        <w:rPr>
          <w:color w:val="auto"/>
        </w:rPr>
        <w:t>Bijlage B</w:t>
      </w:r>
      <w:bookmarkEnd w:id="10"/>
      <w:r w:rsidR="002E16B7">
        <w:rPr>
          <w:color w:val="auto"/>
        </w:rPr>
        <w:t>: Verspreidingslijst</w:t>
      </w:r>
      <w:bookmarkEnd w:id="11"/>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trPr>
          <w:jc w:val="center"/>
        </w:trPr>
        <w:tc>
          <w:tcPr>
            <w:tcW w:w="2394" w:type="dxa"/>
          </w:tcPr>
          <w:p w:rsidR="00BF6398" w:rsidRDefault="00F278AB">
            <w:pPr>
              <w:spacing w:before="120"/>
              <w:rPr>
                <w:rFonts w:ascii="Comic Sans MS" w:hAnsi="Comic Sans MS"/>
                <w:sz w:val="20"/>
              </w:rPr>
            </w:pPr>
            <w:r>
              <w:rPr>
                <w:noProof/>
              </w:rPr>
              <mc:AlternateContent>
                <mc:Choice Requires="wps">
                  <w:drawing>
                    <wp:anchor distT="0" distB="0" distL="114300" distR="114300" simplePos="0" relativeHeight="251657216" behindDoc="0" locked="0" layoutInCell="1" allowOverlap="1" wp14:anchorId="2DE5709C" wp14:editId="061C82AF">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5709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noProof/>
              </w:rPr>
              <mc:AlternateContent>
                <mc:Choice Requires="wpc">
                  <w:drawing>
                    <wp:inline distT="0" distB="0" distL="0" distR="0" wp14:anchorId="561DDFDF" wp14:editId="2DDD03E5">
                      <wp:extent cx="1371600" cy="685800"/>
                      <wp:effectExtent l="0" t="0" r="0" b="0"/>
                      <wp:docPr id="40"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61DDFD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rsidTr="005B4D7E">
        <w:tblPrEx>
          <w:tblLook w:val="0000" w:firstRow="0" w:lastRow="0" w:firstColumn="0" w:lastColumn="0" w:noHBand="0" w:noVBand="0"/>
        </w:tblPrEx>
        <w:trPr>
          <w:trHeight w:val="686"/>
          <w:jc w:val="center"/>
        </w:trPr>
        <w:tc>
          <w:tcPr>
            <w:tcW w:w="2394" w:type="dxa"/>
            <w:tcBorders>
              <w:bottom w:val="single" w:sz="4" w:space="0" w:color="auto"/>
            </w:tcBorders>
            <w:vAlign w:val="center"/>
          </w:tcPr>
          <w:p w:rsidR="00BF6398" w:rsidRDefault="00BF6398">
            <w:pPr>
              <w:pStyle w:val="para1"/>
              <w:ind w:left="0"/>
            </w:pPr>
            <w:r>
              <w:t>Archief</w:t>
            </w:r>
          </w:p>
        </w:tc>
        <w:tc>
          <w:tcPr>
            <w:tcW w:w="2776" w:type="dxa"/>
            <w:tcBorders>
              <w:bottom w:val="single" w:sz="4" w:space="0" w:color="auto"/>
            </w:tcBorders>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4"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1116"/>
        <w:gridCol w:w="3581"/>
        <w:gridCol w:w="1083"/>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w:t>
            </w:r>
            <w:r w:rsidR="00134851">
              <w:rPr>
                <w:rFonts w:ascii="Comic Sans MS" w:hAnsi="Comic Sans MS"/>
                <w:sz w:val="18"/>
                <w:szCs w:val="18"/>
                <w:lang w:val="nl-BE"/>
              </w:rPr>
              <w:t>n</w:t>
            </w:r>
            <w:r w:rsidRPr="00022D72">
              <w:rPr>
                <w:rFonts w:ascii="Comic Sans MS" w:hAnsi="Comic Sans MS"/>
                <w:sz w:val="18"/>
                <w:szCs w:val="18"/>
                <w:lang w:val="nl-BE"/>
              </w:rPr>
              <w:t>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w:t>
            </w:r>
            <w:r w:rsidR="00134851">
              <w:rPr>
                <w:rFonts w:ascii="Comic Sans MS" w:hAnsi="Comic Sans MS"/>
                <w:sz w:val="18"/>
                <w:szCs w:val="18"/>
                <w:lang w:val="nl-BE"/>
              </w:rPr>
              <w:t>n</w:t>
            </w:r>
            <w:r w:rsidRPr="00022D72">
              <w:rPr>
                <w:rFonts w:ascii="Comic Sans MS" w:hAnsi="Comic Sans MS"/>
                <w:sz w:val="18"/>
                <w:szCs w:val="18"/>
                <w:lang w:val="nl-BE"/>
              </w:rPr>
              <w:t>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 xml:space="preserve">Activiteiten bouwnijverheid (werven </w:t>
      </w:r>
      <w:proofErr w:type="gramStart"/>
      <w:r w:rsidRPr="00B879A8">
        <w:rPr>
          <w:rFonts w:ascii="Comic Sans MS" w:hAnsi="Comic Sans MS"/>
          <w:color w:val="000000"/>
          <w:sz w:val="20"/>
        </w:rPr>
        <w:t>genie,…</w:t>
      </w:r>
      <w:proofErr w:type="gramEnd"/>
      <w:r w:rsidRPr="00B879A8">
        <w:rPr>
          <w:rFonts w:ascii="Comic Sans MS" w:hAnsi="Comic Sans MS"/>
          <w:color w:val="000000"/>
          <w:sz w:val="20"/>
        </w:rPr>
        <w:t>)</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Trg,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xml:space="preserve">, …), hindernispiste, </w:t>
      </w:r>
      <w:proofErr w:type="gramStart"/>
      <w:r w:rsidRPr="00B879A8">
        <w:rPr>
          <w:rFonts w:ascii="Comic Sans MS" w:hAnsi="Comic Sans MS"/>
          <w:color w:val="000000"/>
          <w:sz w:val="20"/>
        </w:rPr>
        <w:t>klimmen,…</w:t>
      </w:r>
      <w:proofErr w:type="gramEnd"/>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E06869" w:rsidRDefault="00E06869" w:rsidP="00E06869">
      <w:pPr>
        <w:numPr>
          <w:ilvl w:val="0"/>
          <w:numId w:val="15"/>
        </w:numPr>
        <w:jc w:val="both"/>
        <w:rPr>
          <w:color w:val="000000"/>
        </w:rPr>
      </w:pPr>
      <w:r w:rsidRPr="00B879A8">
        <w:rPr>
          <w:rFonts w:ascii="Comic Sans MS" w:hAnsi="Comic Sans MS"/>
          <w:color w:val="000000"/>
          <w:sz w:val="20"/>
        </w:rPr>
        <w:t>Andere</w:t>
      </w:r>
    </w:p>
    <w:p w:rsidR="00E06869" w:rsidRDefault="00E06869" w:rsidP="00D0336A">
      <w:pPr>
        <w:pStyle w:val="Default"/>
        <w:tabs>
          <w:tab w:val="center" w:pos="4678"/>
        </w:tabs>
        <w:rPr>
          <w:rFonts w:ascii="Comic Sans MS" w:hAnsi="Comic Sans MS"/>
          <w:lang w:val="nl-BE"/>
        </w:rPr>
      </w:pPr>
    </w:p>
    <w:p w:rsidR="00A16C05" w:rsidRDefault="00A16C05" w:rsidP="00A16C05">
      <w:pPr>
        <w:pStyle w:val="Heading9"/>
        <w:jc w:val="left"/>
        <w:rPr>
          <w:color w:val="auto"/>
        </w:rPr>
      </w:pPr>
      <w:r>
        <w:br w:type="page"/>
      </w:r>
      <w:r>
        <w:rPr>
          <w:color w:val="auto"/>
        </w:rPr>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rsidR="00A16C05" w:rsidRDefault="00A16C05" w:rsidP="00A16C05">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1176"/>
        <w:gridCol w:w="1164"/>
        <w:gridCol w:w="1173"/>
        <w:gridCol w:w="1181"/>
        <w:gridCol w:w="901"/>
        <w:gridCol w:w="830"/>
        <w:gridCol w:w="1753"/>
      </w:tblGrid>
      <w:tr w:rsidR="00022D72" w:rsidRPr="00022D72" w:rsidTr="00022D72">
        <w:trPr>
          <w:trHeight w:val="331"/>
        </w:trPr>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 xml:space="preserve">Naam </w:t>
            </w:r>
            <w:proofErr w:type="spellStart"/>
            <w:r w:rsidRPr="00022D72">
              <w:rPr>
                <w:rFonts w:ascii="Comic Sans MS" w:hAnsi="Comic Sans MS"/>
                <w:sz w:val="12"/>
                <w:szCs w:val="12"/>
                <w:lang w:val="fr-BE"/>
              </w:rPr>
              <w:t>Kwartier</w:t>
            </w:r>
            <w:proofErr w:type="spellEnd"/>
            <w:r w:rsidRPr="00022D72">
              <w:rPr>
                <w:rFonts w:ascii="Comic Sans MS" w:hAnsi="Comic Sans MS"/>
                <w:sz w:val="12"/>
                <w:szCs w:val="12"/>
                <w:lang w:val="fr-BE"/>
              </w:rPr>
              <w:br/>
              <w:t>Nom du quartier</w:t>
            </w:r>
          </w:p>
        </w:tc>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 xml:space="preserve">Nom de </w:t>
            </w:r>
            <w:proofErr w:type="spellStart"/>
            <w:r w:rsidRPr="00022D72">
              <w:rPr>
                <w:rFonts w:ascii="Comic Sans MS" w:hAnsi="Comic Sans MS"/>
                <w:sz w:val="12"/>
                <w:szCs w:val="12"/>
                <w:lang w:val="nl-BE"/>
              </w:rPr>
              <w:t>l’unité</w:t>
            </w:r>
            <w:proofErr w:type="spellEnd"/>
          </w:p>
        </w:tc>
        <w:tc>
          <w:tcPr>
            <w:tcW w:w="3588"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w:t>
            </w:r>
            <w:proofErr w:type="spellStart"/>
            <w:r w:rsidRPr="00022D72">
              <w:rPr>
                <w:rFonts w:ascii="Comic Sans MS" w:hAnsi="Comic Sans MS"/>
                <w:sz w:val="12"/>
                <w:szCs w:val="12"/>
                <w:lang w:val="nl-BE"/>
              </w:rPr>
              <w:t>d’urgence</w:t>
            </w:r>
            <w:proofErr w:type="spellEnd"/>
            <w:r w:rsidRPr="00022D72">
              <w:rPr>
                <w:rFonts w:ascii="Comic Sans MS" w:hAnsi="Comic Sans MS"/>
                <w:sz w:val="12"/>
                <w:szCs w:val="12"/>
                <w:lang w:val="nl-BE"/>
              </w:rPr>
              <w:t xml:space="preserve"> interne</w:t>
            </w:r>
          </w:p>
        </w:tc>
        <w:tc>
          <w:tcPr>
            <w:tcW w:w="3591"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Exercice</w:t>
            </w:r>
            <w:proofErr w:type="spell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d’évacuation</w:t>
            </w:r>
            <w:proofErr w:type="spellEnd"/>
          </w:p>
        </w:tc>
      </w:tr>
      <w:tr w:rsidR="00022D72" w:rsidRPr="00022D72" w:rsidTr="00022D72">
        <w:trPr>
          <w:trHeight w:val="519"/>
        </w:trPr>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r>
            <w:proofErr w:type="spellStart"/>
            <w:r w:rsidRPr="00022D72">
              <w:rPr>
                <w:rFonts w:ascii="Comic Sans MS" w:hAnsi="Comic Sans MS"/>
                <w:sz w:val="12"/>
                <w:szCs w:val="12"/>
                <w:lang w:val="nl-BE"/>
              </w:rPr>
              <w:t>établi</w:t>
            </w:r>
            <w:proofErr w:type="spellEnd"/>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 xml:space="preserve">Non </w:t>
            </w:r>
            <w:proofErr w:type="spellStart"/>
            <w:r w:rsidRPr="00022D72">
              <w:rPr>
                <w:rFonts w:ascii="Comic Sans MS" w:hAnsi="Comic Sans MS"/>
                <w:sz w:val="12"/>
                <w:szCs w:val="12"/>
                <w:lang w:val="nl-BE"/>
              </w:rPr>
              <w:t>existant</w:t>
            </w:r>
            <w:proofErr w:type="spellEnd"/>
          </w:p>
        </w:tc>
        <w:tc>
          <w:tcPr>
            <w:tcW w:w="932"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r>
            <w:proofErr w:type="spellStart"/>
            <w:r w:rsidRPr="00022D72">
              <w:rPr>
                <w:rFonts w:ascii="Comic Sans MS" w:hAnsi="Comic Sans MS"/>
                <w:sz w:val="12"/>
                <w:szCs w:val="12"/>
                <w:lang w:val="nl-BE"/>
              </w:rPr>
              <w:t>Qui</w:t>
            </w:r>
            <w:proofErr w:type="spellEnd"/>
          </w:p>
        </w:tc>
        <w:tc>
          <w:tcPr>
            <w:tcW w:w="851"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 xml:space="preserve">Date </w:t>
            </w:r>
            <w:proofErr w:type="spellStart"/>
            <w:r w:rsidRPr="00022D72">
              <w:rPr>
                <w:rFonts w:ascii="Comic Sans MS" w:hAnsi="Comic Sans MS"/>
                <w:sz w:val="12"/>
                <w:szCs w:val="12"/>
                <w:lang w:val="nl-BE"/>
              </w:rPr>
              <w:t>consultation</w:t>
            </w:r>
            <w:proofErr w:type="spellEnd"/>
            <w:r w:rsidRPr="00022D72">
              <w:rPr>
                <w:rFonts w:ascii="Comic Sans MS" w:hAnsi="Comic Sans MS"/>
                <w:sz w:val="12"/>
                <w:szCs w:val="12"/>
                <w:lang w:val="nl-BE"/>
              </w:rPr>
              <w:t xml:space="preserve"> CCB</w:t>
            </w:r>
          </w:p>
        </w:tc>
      </w:tr>
      <w:tr w:rsidR="00022D72" w:rsidRPr="00022D72" w:rsidTr="00274DBF">
        <w:trPr>
          <w:trHeight w:val="284"/>
        </w:trPr>
        <w:tc>
          <w:tcPr>
            <w:tcW w:w="1196" w:type="dxa"/>
            <w:shd w:val="clear" w:color="auto" w:fill="auto"/>
            <w:vAlign w:val="center"/>
          </w:tcPr>
          <w:p w:rsidR="00A16C05" w:rsidRPr="00022D72" w:rsidRDefault="00A96881"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auto"/>
            <w:vAlign w:val="center"/>
          </w:tcPr>
          <w:p w:rsidR="00A16C05" w:rsidRPr="00022D72" w:rsidRDefault="00A96881"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DGBUDFIN</w:t>
            </w:r>
          </w:p>
        </w:tc>
        <w:tc>
          <w:tcPr>
            <w:tcW w:w="1196" w:type="dxa"/>
            <w:shd w:val="clear" w:color="auto" w:fill="auto"/>
            <w:vAlign w:val="center"/>
          </w:tcPr>
          <w:p w:rsidR="00A16C05" w:rsidRPr="00022D72" w:rsidRDefault="009368C5"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auto"/>
            <w:vAlign w:val="center"/>
          </w:tcPr>
          <w:p w:rsidR="00A16C05" w:rsidRPr="00022D72" w:rsidRDefault="00316D48"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p>
        </w:tc>
        <w:tc>
          <w:tcPr>
            <w:tcW w:w="1196" w:type="dxa"/>
            <w:shd w:val="clear" w:color="auto" w:fill="auto"/>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2"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bookmarkEnd w:id="12"/>
          </w:p>
        </w:tc>
        <w:tc>
          <w:tcPr>
            <w:tcW w:w="932" w:type="dxa"/>
            <w:shd w:val="clear" w:color="auto" w:fill="auto"/>
            <w:vAlign w:val="center"/>
          </w:tcPr>
          <w:p w:rsidR="00A16C05" w:rsidRPr="00022D72" w:rsidRDefault="009368C5" w:rsidP="00022D72">
            <w:pPr>
              <w:pStyle w:val="Default"/>
              <w:tabs>
                <w:tab w:val="center" w:pos="4678"/>
              </w:tabs>
              <w:jc w:val="center"/>
              <w:rPr>
                <w:rFonts w:ascii="Comic Sans MS" w:hAnsi="Comic Sans MS"/>
                <w:sz w:val="12"/>
                <w:szCs w:val="12"/>
                <w:lang w:val="nl-BE"/>
              </w:rPr>
            </w:pPr>
            <w:r w:rsidRPr="005F18DA">
              <w:rPr>
                <w:rFonts w:ascii="Comic Sans MS" w:hAnsi="Comic Sans MS"/>
                <w:sz w:val="12"/>
                <w:szCs w:val="12"/>
                <w:highlight w:val="yellow"/>
                <w:lang w:val="nl-BE"/>
              </w:rPr>
              <w:t>X</w:t>
            </w:r>
          </w:p>
        </w:tc>
        <w:tc>
          <w:tcPr>
            <w:tcW w:w="851" w:type="dxa"/>
            <w:shd w:val="clear" w:color="auto" w:fill="auto"/>
            <w:vAlign w:val="center"/>
          </w:tcPr>
          <w:p w:rsidR="00A16C05" w:rsidRPr="00022D72" w:rsidRDefault="00316D48" w:rsidP="00A96881">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p>
        </w:tc>
        <w:tc>
          <w:tcPr>
            <w:tcW w:w="1808" w:type="dxa"/>
            <w:shd w:val="clear" w:color="auto" w:fill="auto"/>
            <w:vAlign w:val="center"/>
          </w:tcPr>
          <w:p w:rsidR="00A16C05" w:rsidRPr="00022D72" w:rsidRDefault="00A83FAF"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 xml:space="preserve">Zie </w:t>
            </w:r>
            <w:proofErr w:type="spellStart"/>
            <w:r>
              <w:rPr>
                <w:rFonts w:ascii="Comic Sans MS" w:hAnsi="Comic Sans MS"/>
                <w:sz w:val="12"/>
                <w:szCs w:val="12"/>
                <w:lang w:val="nl-BE"/>
              </w:rPr>
              <w:t>Doc</w:t>
            </w:r>
            <w:proofErr w:type="spellEnd"/>
            <w:r>
              <w:rPr>
                <w:rFonts w:ascii="Comic Sans MS" w:hAnsi="Comic Sans MS"/>
                <w:sz w:val="12"/>
                <w:szCs w:val="12"/>
                <w:lang w:val="nl-BE"/>
              </w:rPr>
              <w:t xml:space="preserve"> Opvolging Brand</w:t>
            </w:r>
          </w:p>
        </w:tc>
      </w:tr>
    </w:tbl>
    <w:p w:rsidR="00A16C05" w:rsidRDefault="00A16C05" w:rsidP="00A16C05">
      <w:pPr>
        <w:pStyle w:val="Default"/>
        <w:tabs>
          <w:tab w:val="center" w:pos="4678"/>
        </w:tabs>
        <w:rPr>
          <w:rFonts w:ascii="Comic Sans MS" w:hAnsi="Comic Sans MS"/>
          <w:i/>
          <w:lang w:val="nl-BE"/>
        </w:rPr>
      </w:pPr>
    </w:p>
    <w:p w:rsidR="00441A47" w:rsidRDefault="00F01219" w:rsidP="00A16C05">
      <w:pPr>
        <w:pStyle w:val="Default"/>
        <w:tabs>
          <w:tab w:val="center" w:pos="4678"/>
        </w:tabs>
        <w:rPr>
          <w:rFonts w:ascii="Comic Sans MS" w:hAnsi="Comic Sans MS"/>
          <w:lang w:val="nl-BE"/>
        </w:rPr>
      </w:pPr>
      <w:r>
        <w:rPr>
          <w:rFonts w:ascii="Comic Sans MS" w:hAnsi="Comic Sans MS"/>
          <w:lang w:val="nl-BE"/>
        </w:rPr>
        <w:t xml:space="preserve">                                   </w:t>
      </w:r>
    </w:p>
    <w:p w:rsidR="00F01219" w:rsidRDefault="00F01219" w:rsidP="00A16C05">
      <w:pPr>
        <w:pStyle w:val="Default"/>
        <w:tabs>
          <w:tab w:val="center" w:pos="4678"/>
        </w:tabs>
        <w:rPr>
          <w:rFonts w:ascii="Comic Sans MS" w:hAnsi="Comic Sans MS"/>
          <w:lang w:val="nl-BE"/>
        </w:rPr>
      </w:pPr>
    </w:p>
    <w:p w:rsidR="00F01219" w:rsidRDefault="00F01219" w:rsidP="00A16C05">
      <w:pPr>
        <w:pStyle w:val="Default"/>
        <w:tabs>
          <w:tab w:val="center" w:pos="4678"/>
        </w:tabs>
        <w:rPr>
          <w:rFonts w:ascii="Comic Sans MS" w:hAnsi="Comic Sans MS"/>
          <w:lang w:val="nl-BE"/>
        </w:rPr>
        <w:sectPr w:rsidR="00F01219" w:rsidSect="00BC08CF">
          <w:pgSz w:w="11907" w:h="16834"/>
          <w:pgMar w:top="709" w:right="1134" w:bottom="567" w:left="1418" w:header="1304" w:footer="851" w:gutter="0"/>
          <w:paperSrc w:first="67" w:other="67"/>
          <w:cols w:space="720"/>
        </w:sectPr>
      </w:pPr>
    </w:p>
    <w:p w:rsidR="00441A47" w:rsidRDefault="00441A47" w:rsidP="009A6112">
      <w:pPr>
        <w:pStyle w:val="Default"/>
        <w:tabs>
          <w:tab w:val="center" w:pos="4678"/>
        </w:tabs>
        <w:jc w:val="center"/>
        <w:rPr>
          <w:rFonts w:ascii="Comic Sans MS" w:hAnsi="Comic Sans MS"/>
          <w:lang w:val="nl-BE"/>
        </w:rPr>
      </w:pPr>
      <w:r>
        <w:rPr>
          <w:rFonts w:ascii="Comic Sans MS" w:hAnsi="Comic Sans MS"/>
          <w:lang w:val="nl-BE"/>
        </w:rPr>
        <w:t>Opvolging arbeidsongevallen</w:t>
      </w:r>
      <w:r w:rsidR="00C61A69">
        <w:rPr>
          <w:rFonts w:ascii="Comic Sans MS" w:hAnsi="Comic Sans MS"/>
          <w:lang w:val="nl-BE"/>
        </w:rPr>
        <w:t xml:space="preserve"> </w:t>
      </w:r>
      <w:r w:rsidR="00A83FAF">
        <w:rPr>
          <w:rFonts w:ascii="Comic Sans MS" w:hAnsi="Comic Sans MS"/>
          <w:lang w:val="nl-BE"/>
        </w:rPr>
        <w:t>2de</w:t>
      </w:r>
      <w:r w:rsidR="007F55BF">
        <w:rPr>
          <w:rFonts w:ascii="Comic Sans MS" w:hAnsi="Comic Sans MS"/>
          <w:lang w:val="nl-BE"/>
        </w:rPr>
        <w:t xml:space="preserve"> </w:t>
      </w:r>
      <w:r w:rsidR="00344DB3">
        <w:rPr>
          <w:rFonts w:ascii="Comic Sans MS" w:hAnsi="Comic Sans MS"/>
          <w:lang w:val="nl-BE"/>
        </w:rPr>
        <w:t>Trim</w:t>
      </w:r>
      <w:r w:rsidR="000E2373">
        <w:rPr>
          <w:rFonts w:ascii="Comic Sans MS" w:hAnsi="Comic Sans MS"/>
          <w:lang w:val="nl-BE"/>
        </w:rPr>
        <w:t xml:space="preserve"> </w:t>
      </w:r>
      <w:r w:rsidR="008E63AC">
        <w:rPr>
          <w:rFonts w:ascii="Comic Sans MS" w:hAnsi="Comic Sans MS"/>
          <w:lang w:val="nl-BE"/>
        </w:rPr>
        <w:t>jaar 202</w:t>
      </w:r>
      <w:r w:rsidR="00FC34B1">
        <w:rPr>
          <w:rFonts w:ascii="Comic Sans MS" w:hAnsi="Comic Sans MS"/>
          <w:lang w:val="nl-BE"/>
        </w:rPr>
        <w:t>5</w:t>
      </w:r>
      <w:r w:rsidR="008E63AC">
        <w:rPr>
          <w:rFonts w:ascii="Comic Sans MS" w:hAnsi="Comic Sans MS"/>
          <w:lang w:val="nl-BE"/>
        </w:rPr>
        <w:t>.</w:t>
      </w:r>
    </w:p>
    <w:p w:rsidR="00441A47" w:rsidRDefault="00441A47" w:rsidP="00A16C05">
      <w:pPr>
        <w:pStyle w:val="Default"/>
        <w:tabs>
          <w:tab w:val="center" w:pos="4678"/>
        </w:tabs>
        <w:rPr>
          <w:rFonts w:ascii="Comic Sans MS" w:hAnsi="Comic Sans MS"/>
          <w:lang w:val="nl-BE"/>
        </w:rPr>
      </w:pPr>
    </w:p>
    <w:p w:rsidR="00441A47" w:rsidRPr="00441A47" w:rsidRDefault="00441A47" w:rsidP="00A16C0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1513"/>
        <w:gridCol w:w="1981"/>
        <w:gridCol w:w="992"/>
        <w:gridCol w:w="1415"/>
        <w:gridCol w:w="1401"/>
        <w:gridCol w:w="2234"/>
        <w:gridCol w:w="679"/>
        <w:gridCol w:w="1006"/>
        <w:gridCol w:w="709"/>
        <w:gridCol w:w="2610"/>
      </w:tblGrid>
      <w:tr w:rsidR="009D7520" w:rsidRPr="00A37F85" w:rsidTr="00F742C5">
        <w:tc>
          <w:tcPr>
            <w:tcW w:w="1147"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1513" w:type="dxa"/>
            <w:shd w:val="clear" w:color="auto" w:fill="D9D9D9"/>
            <w:vAlign w:val="center"/>
          </w:tcPr>
          <w:p w:rsidR="00FE6550" w:rsidRPr="00A37F85" w:rsidRDefault="00DF3EB2" w:rsidP="00A37F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NUMMER</w:t>
            </w:r>
          </w:p>
        </w:tc>
        <w:tc>
          <w:tcPr>
            <w:tcW w:w="1984" w:type="dxa"/>
            <w:shd w:val="clear" w:color="auto" w:fill="D9D9D9"/>
            <w:vAlign w:val="center"/>
          </w:tcPr>
          <w:p w:rsidR="00FE6550" w:rsidRPr="00AD6905" w:rsidRDefault="00C65F81" w:rsidP="00A37F85">
            <w:pPr>
              <w:pStyle w:val="Default"/>
              <w:tabs>
                <w:tab w:val="center" w:pos="4678"/>
              </w:tabs>
              <w:jc w:val="center"/>
              <w:rPr>
                <w:rFonts w:ascii="Comic Sans MS" w:hAnsi="Comic Sans MS"/>
                <w:b/>
                <w:sz w:val="16"/>
                <w:szCs w:val="16"/>
                <w:lang w:val="nl-BE"/>
              </w:rPr>
            </w:pPr>
            <w:r w:rsidRPr="00AD6905">
              <w:rPr>
                <w:rFonts w:ascii="Comic Sans MS" w:hAnsi="Comic Sans MS"/>
                <w:b/>
                <w:sz w:val="16"/>
                <w:szCs w:val="16"/>
                <w:lang w:val="nl-BE"/>
              </w:rPr>
              <w:t xml:space="preserve">Naam </w:t>
            </w:r>
            <w:r w:rsidR="00FE6550" w:rsidRPr="00AD6905">
              <w:rPr>
                <w:rFonts w:ascii="Comic Sans MS" w:hAnsi="Comic Sans MS"/>
                <w:b/>
                <w:sz w:val="16"/>
                <w:szCs w:val="16"/>
                <w:lang w:val="nl-BE"/>
              </w:rPr>
              <w:t>Voornaam</w:t>
            </w:r>
          </w:p>
        </w:tc>
        <w:tc>
          <w:tcPr>
            <w:tcW w:w="993"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1417" w:type="dxa"/>
            <w:shd w:val="clear" w:color="auto" w:fill="D9D9D9"/>
            <w:vAlign w:val="center"/>
          </w:tcPr>
          <w:p w:rsidR="00FE6550" w:rsidRPr="00AD6905" w:rsidRDefault="00FE6550" w:rsidP="00A37F85">
            <w:pPr>
              <w:pStyle w:val="Default"/>
              <w:tabs>
                <w:tab w:val="center" w:pos="4678"/>
              </w:tabs>
              <w:jc w:val="center"/>
              <w:rPr>
                <w:rFonts w:ascii="Comic Sans MS" w:hAnsi="Comic Sans MS"/>
                <w:b/>
                <w:sz w:val="16"/>
                <w:szCs w:val="16"/>
                <w:lang w:val="nl-BE"/>
              </w:rPr>
            </w:pPr>
            <w:proofErr w:type="spellStart"/>
            <w:r w:rsidRPr="00AD6905">
              <w:rPr>
                <w:rFonts w:ascii="Comic Sans MS" w:hAnsi="Comic Sans MS"/>
                <w:b/>
                <w:sz w:val="16"/>
                <w:szCs w:val="16"/>
                <w:lang w:val="nl-BE"/>
              </w:rPr>
              <w:t>StamNr</w:t>
            </w:r>
            <w:proofErr w:type="spellEnd"/>
          </w:p>
        </w:tc>
        <w:tc>
          <w:tcPr>
            <w:tcW w:w="1403" w:type="dxa"/>
            <w:shd w:val="clear" w:color="auto" w:fill="D9D9D9"/>
            <w:vAlign w:val="center"/>
          </w:tcPr>
          <w:p w:rsidR="00FE6550" w:rsidRPr="00AD6905" w:rsidRDefault="00FE6550" w:rsidP="00A37F85">
            <w:pPr>
              <w:pStyle w:val="Default"/>
              <w:tabs>
                <w:tab w:val="center" w:pos="4678"/>
              </w:tabs>
              <w:rPr>
                <w:rFonts w:ascii="Comic Sans MS" w:hAnsi="Comic Sans MS"/>
                <w:bCs/>
                <w:sz w:val="16"/>
                <w:szCs w:val="16"/>
                <w:lang w:val="nl-BE"/>
              </w:rPr>
            </w:pPr>
            <w:r w:rsidRPr="00AD6905">
              <w:rPr>
                <w:rFonts w:ascii="Comic Sans MS" w:hAnsi="Comic Sans MS"/>
                <w:bCs/>
                <w:sz w:val="16"/>
                <w:szCs w:val="16"/>
                <w:lang w:val="nl-BE"/>
              </w:rPr>
              <w:t>Dienst</w:t>
            </w:r>
          </w:p>
        </w:tc>
        <w:tc>
          <w:tcPr>
            <w:tcW w:w="2237"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67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13"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7326CC" w:rsidRPr="00A37F85" w:rsidTr="00F742C5">
        <w:trPr>
          <w:trHeight w:val="567"/>
        </w:trPr>
        <w:tc>
          <w:tcPr>
            <w:tcW w:w="1147" w:type="dxa"/>
            <w:shd w:val="clear" w:color="auto" w:fill="auto"/>
            <w:vAlign w:val="center"/>
          </w:tcPr>
          <w:p w:rsidR="007326CC" w:rsidRDefault="007413DF" w:rsidP="001C0B8A">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15/05/2025</w:t>
            </w:r>
          </w:p>
        </w:tc>
        <w:tc>
          <w:tcPr>
            <w:tcW w:w="1513" w:type="dxa"/>
            <w:shd w:val="clear" w:color="auto" w:fill="auto"/>
            <w:vAlign w:val="center"/>
          </w:tcPr>
          <w:p w:rsidR="007326CC" w:rsidRPr="00D21F36" w:rsidRDefault="007413DF" w:rsidP="000D5E96">
            <w:pPr>
              <w:pStyle w:val="Default"/>
              <w:tabs>
                <w:tab w:val="center" w:pos="4678"/>
              </w:tabs>
              <w:rPr>
                <w:rFonts w:ascii="Comic Sans MS" w:hAnsi="Comic Sans MS"/>
                <w:b/>
                <w:caps/>
                <w:sz w:val="16"/>
                <w:szCs w:val="16"/>
                <w:lang w:val="nl-BE"/>
              </w:rPr>
            </w:pPr>
            <w:r>
              <w:rPr>
                <w:rFonts w:ascii="Comic Sans MS" w:hAnsi="Comic Sans MS"/>
                <w:b/>
                <w:caps/>
                <w:sz w:val="16"/>
                <w:szCs w:val="16"/>
                <w:lang w:val="nl-BE"/>
              </w:rPr>
              <w:t>8/2025/30820</w:t>
            </w:r>
          </w:p>
        </w:tc>
        <w:tc>
          <w:tcPr>
            <w:tcW w:w="1984" w:type="dxa"/>
            <w:shd w:val="clear" w:color="auto" w:fill="auto"/>
            <w:vAlign w:val="center"/>
          </w:tcPr>
          <w:p w:rsidR="007326CC" w:rsidRDefault="00F742C5" w:rsidP="001C0B8A">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Zie </w:t>
            </w:r>
            <w:r w:rsidR="00FC34B1">
              <w:rPr>
                <w:rFonts w:ascii="Comic Sans MS" w:hAnsi="Comic Sans MS"/>
                <w:sz w:val="16"/>
                <w:szCs w:val="16"/>
                <w:lang w:val="nl-BE"/>
              </w:rPr>
              <w:t>incident</w:t>
            </w:r>
          </w:p>
        </w:tc>
        <w:tc>
          <w:tcPr>
            <w:tcW w:w="993" w:type="dxa"/>
            <w:shd w:val="clear" w:color="auto" w:fill="auto"/>
            <w:vAlign w:val="center"/>
          </w:tcPr>
          <w:p w:rsidR="007326CC" w:rsidRDefault="007413DF"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CIV</w:t>
            </w:r>
          </w:p>
        </w:tc>
        <w:tc>
          <w:tcPr>
            <w:tcW w:w="1417" w:type="dxa"/>
            <w:shd w:val="clear" w:color="auto" w:fill="auto"/>
            <w:vAlign w:val="center"/>
          </w:tcPr>
          <w:p w:rsidR="007326CC" w:rsidRDefault="00F742C5"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Zie </w:t>
            </w:r>
            <w:r w:rsidR="00FC34B1">
              <w:rPr>
                <w:rFonts w:ascii="Comic Sans MS" w:hAnsi="Comic Sans MS"/>
                <w:sz w:val="16"/>
                <w:szCs w:val="16"/>
                <w:lang w:val="nl-BE"/>
              </w:rPr>
              <w:t>incident</w:t>
            </w:r>
          </w:p>
        </w:tc>
        <w:tc>
          <w:tcPr>
            <w:tcW w:w="1403" w:type="dxa"/>
            <w:shd w:val="clear" w:color="auto" w:fill="auto"/>
            <w:vAlign w:val="center"/>
          </w:tcPr>
          <w:p w:rsidR="007326CC" w:rsidRPr="00A37F85" w:rsidRDefault="00F742C5"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DG BudFin</w:t>
            </w:r>
          </w:p>
        </w:tc>
        <w:tc>
          <w:tcPr>
            <w:tcW w:w="2237" w:type="dxa"/>
            <w:shd w:val="clear" w:color="auto" w:fill="auto"/>
            <w:vAlign w:val="center"/>
          </w:tcPr>
          <w:p w:rsidR="00AE0EF9" w:rsidRDefault="007D53D5" w:rsidP="005D15D7">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 xml:space="preserve">Tijdens </w:t>
            </w:r>
            <w:r w:rsidR="005D15D7">
              <w:rPr>
                <w:rFonts w:ascii="Comic Sans MS" w:hAnsi="Comic Sans MS"/>
                <w:sz w:val="16"/>
                <w:szCs w:val="16"/>
                <w:lang w:val="nl-BE"/>
              </w:rPr>
              <w:t>werk</w:t>
            </w:r>
          </w:p>
        </w:tc>
        <w:tc>
          <w:tcPr>
            <w:tcW w:w="679" w:type="dxa"/>
            <w:shd w:val="clear" w:color="auto" w:fill="auto"/>
            <w:vAlign w:val="center"/>
          </w:tcPr>
          <w:p w:rsidR="007326CC" w:rsidRDefault="00AB02C1"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41</w:t>
            </w:r>
          </w:p>
        </w:tc>
        <w:tc>
          <w:tcPr>
            <w:tcW w:w="1006" w:type="dxa"/>
            <w:shd w:val="clear" w:color="auto" w:fill="auto"/>
            <w:vAlign w:val="center"/>
          </w:tcPr>
          <w:p w:rsidR="007326CC" w:rsidRDefault="00AB02C1"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27</w:t>
            </w:r>
          </w:p>
        </w:tc>
        <w:tc>
          <w:tcPr>
            <w:tcW w:w="709" w:type="dxa"/>
            <w:shd w:val="clear" w:color="auto" w:fill="auto"/>
            <w:vAlign w:val="center"/>
          </w:tcPr>
          <w:p w:rsidR="007326CC" w:rsidRDefault="00AB02C1"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68</w:t>
            </w:r>
          </w:p>
        </w:tc>
        <w:tc>
          <w:tcPr>
            <w:tcW w:w="2613" w:type="dxa"/>
            <w:shd w:val="clear" w:color="auto" w:fill="auto"/>
            <w:vAlign w:val="center"/>
          </w:tcPr>
          <w:p w:rsidR="007326CC" w:rsidRDefault="007D53D5" w:rsidP="009D7520">
            <w:pPr>
              <w:pStyle w:val="Default"/>
              <w:tabs>
                <w:tab w:val="center" w:pos="4678"/>
              </w:tabs>
              <w:rPr>
                <w:rFonts w:ascii="Comic Sans MS" w:hAnsi="Comic Sans MS"/>
                <w:sz w:val="16"/>
                <w:szCs w:val="16"/>
                <w:lang w:val="nl-BE"/>
              </w:rPr>
            </w:pPr>
            <w:r>
              <w:rPr>
                <w:rFonts w:ascii="Comic Sans MS" w:hAnsi="Comic Sans MS"/>
                <w:sz w:val="16"/>
                <w:szCs w:val="16"/>
                <w:lang w:val="nl-BE"/>
              </w:rPr>
              <w:t>Zie luik preventie ongeval</w:t>
            </w:r>
          </w:p>
        </w:tc>
      </w:tr>
    </w:tbl>
    <w:p w:rsidR="00A16C05" w:rsidRPr="00F207F8" w:rsidRDefault="00A16C05" w:rsidP="00D0336A">
      <w:pPr>
        <w:pStyle w:val="Default"/>
        <w:tabs>
          <w:tab w:val="center" w:pos="4678"/>
        </w:tabs>
        <w:rPr>
          <w:rFonts w:ascii="Comic Sans MS" w:hAnsi="Comic Sans MS"/>
          <w:lang w:val="nl-BE"/>
        </w:rPr>
      </w:pPr>
    </w:p>
    <w:sectPr w:rsidR="00A16C05" w:rsidRPr="00F207F8"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3C7" w:rsidRDefault="000D63C7">
      <w:r>
        <w:separator/>
      </w:r>
    </w:p>
  </w:endnote>
  <w:endnote w:type="continuationSeparator" w:id="0">
    <w:p w:rsidR="000D63C7" w:rsidRDefault="000D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3C7" w:rsidRDefault="000D63C7">
      <w:r>
        <w:separator/>
      </w:r>
    </w:p>
  </w:footnote>
  <w:footnote w:type="continuationSeparator" w:id="0">
    <w:p w:rsidR="000D63C7" w:rsidRDefault="000D6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20" w15:restartNumberingAfterBreak="0">
    <w:nsid w:val="79836E72"/>
    <w:multiLevelType w:val="multilevel"/>
    <w:tmpl w:val="AA8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710592">
    <w:abstractNumId w:val="11"/>
  </w:num>
  <w:num w:numId="2" w16cid:durableId="599720215">
    <w:abstractNumId w:val="13"/>
  </w:num>
  <w:num w:numId="3" w16cid:durableId="2133598817">
    <w:abstractNumId w:val="16"/>
  </w:num>
  <w:num w:numId="4" w16cid:durableId="155997274">
    <w:abstractNumId w:val="0"/>
  </w:num>
  <w:num w:numId="5" w16cid:durableId="1113523270">
    <w:abstractNumId w:val="14"/>
  </w:num>
  <w:num w:numId="6" w16cid:durableId="492331455">
    <w:abstractNumId w:val="7"/>
  </w:num>
  <w:num w:numId="7" w16cid:durableId="740181184">
    <w:abstractNumId w:val="1"/>
  </w:num>
  <w:num w:numId="8" w16cid:durableId="982463364">
    <w:abstractNumId w:val="8"/>
  </w:num>
  <w:num w:numId="9" w16cid:durableId="299657751">
    <w:abstractNumId w:val="17"/>
  </w:num>
  <w:num w:numId="10" w16cid:durableId="990602127">
    <w:abstractNumId w:val="2"/>
  </w:num>
  <w:num w:numId="11" w16cid:durableId="1094980350">
    <w:abstractNumId w:val="12"/>
  </w:num>
  <w:num w:numId="12" w16cid:durableId="1559171614">
    <w:abstractNumId w:val="18"/>
  </w:num>
  <w:num w:numId="13" w16cid:durableId="860511656">
    <w:abstractNumId w:val="6"/>
  </w:num>
  <w:num w:numId="14" w16cid:durableId="1397970356">
    <w:abstractNumId w:val="15"/>
  </w:num>
  <w:num w:numId="15" w16cid:durableId="522404801">
    <w:abstractNumId w:val="4"/>
  </w:num>
  <w:num w:numId="16" w16cid:durableId="2116904916">
    <w:abstractNumId w:val="5"/>
  </w:num>
  <w:num w:numId="17" w16cid:durableId="1788697169">
    <w:abstractNumId w:val="3"/>
  </w:num>
  <w:num w:numId="18" w16cid:durableId="727192595">
    <w:abstractNumId w:val="9"/>
  </w:num>
  <w:num w:numId="19" w16cid:durableId="1081176577">
    <w:abstractNumId w:val="19"/>
  </w:num>
  <w:num w:numId="20" w16cid:durableId="1519733339">
    <w:abstractNumId w:val="10"/>
  </w:num>
  <w:num w:numId="21" w16cid:durableId="12575955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3C04"/>
    <w:rsid w:val="0000429A"/>
    <w:rsid w:val="000044F5"/>
    <w:rsid w:val="0000516F"/>
    <w:rsid w:val="000068CD"/>
    <w:rsid w:val="0001054E"/>
    <w:rsid w:val="00014B98"/>
    <w:rsid w:val="000156DE"/>
    <w:rsid w:val="00022D72"/>
    <w:rsid w:val="00023C8E"/>
    <w:rsid w:val="00027051"/>
    <w:rsid w:val="00027E15"/>
    <w:rsid w:val="00030682"/>
    <w:rsid w:val="000317E6"/>
    <w:rsid w:val="00031EA4"/>
    <w:rsid w:val="00035BBE"/>
    <w:rsid w:val="000368F2"/>
    <w:rsid w:val="00036E3F"/>
    <w:rsid w:val="000378A4"/>
    <w:rsid w:val="00040072"/>
    <w:rsid w:val="000410A8"/>
    <w:rsid w:val="00041CC5"/>
    <w:rsid w:val="0004262C"/>
    <w:rsid w:val="000432CD"/>
    <w:rsid w:val="00050B4E"/>
    <w:rsid w:val="00050B7E"/>
    <w:rsid w:val="000518D0"/>
    <w:rsid w:val="000554E1"/>
    <w:rsid w:val="0006102F"/>
    <w:rsid w:val="00061AC6"/>
    <w:rsid w:val="00062D37"/>
    <w:rsid w:val="0006317C"/>
    <w:rsid w:val="000679D1"/>
    <w:rsid w:val="00067F48"/>
    <w:rsid w:val="00071182"/>
    <w:rsid w:val="00075814"/>
    <w:rsid w:val="00080049"/>
    <w:rsid w:val="00092AFF"/>
    <w:rsid w:val="00093896"/>
    <w:rsid w:val="00093B87"/>
    <w:rsid w:val="00094E7C"/>
    <w:rsid w:val="00094F1A"/>
    <w:rsid w:val="00097893"/>
    <w:rsid w:val="000A24C7"/>
    <w:rsid w:val="000A2715"/>
    <w:rsid w:val="000A4BF8"/>
    <w:rsid w:val="000A505B"/>
    <w:rsid w:val="000A70C3"/>
    <w:rsid w:val="000B190B"/>
    <w:rsid w:val="000B72A3"/>
    <w:rsid w:val="000C0F0C"/>
    <w:rsid w:val="000C400C"/>
    <w:rsid w:val="000C4C90"/>
    <w:rsid w:val="000D2166"/>
    <w:rsid w:val="000D2181"/>
    <w:rsid w:val="000D2504"/>
    <w:rsid w:val="000D43D6"/>
    <w:rsid w:val="000D5E96"/>
    <w:rsid w:val="000D63C7"/>
    <w:rsid w:val="000D6B5C"/>
    <w:rsid w:val="000D7973"/>
    <w:rsid w:val="000E04B1"/>
    <w:rsid w:val="000E2373"/>
    <w:rsid w:val="000E2625"/>
    <w:rsid w:val="000E2E92"/>
    <w:rsid w:val="000E68C3"/>
    <w:rsid w:val="000F4C31"/>
    <w:rsid w:val="000F6EC7"/>
    <w:rsid w:val="00104465"/>
    <w:rsid w:val="0011243E"/>
    <w:rsid w:val="00114725"/>
    <w:rsid w:val="001147CA"/>
    <w:rsid w:val="00114CA0"/>
    <w:rsid w:val="00117A5A"/>
    <w:rsid w:val="00122204"/>
    <w:rsid w:val="001322FD"/>
    <w:rsid w:val="00134851"/>
    <w:rsid w:val="001349CF"/>
    <w:rsid w:val="00134F40"/>
    <w:rsid w:val="001354FA"/>
    <w:rsid w:val="00142C41"/>
    <w:rsid w:val="001444E4"/>
    <w:rsid w:val="001450D1"/>
    <w:rsid w:val="00146D8F"/>
    <w:rsid w:val="0014715E"/>
    <w:rsid w:val="00151150"/>
    <w:rsid w:val="00151A74"/>
    <w:rsid w:val="001542C8"/>
    <w:rsid w:val="0015524B"/>
    <w:rsid w:val="00155932"/>
    <w:rsid w:val="00155E08"/>
    <w:rsid w:val="00163636"/>
    <w:rsid w:val="00172A50"/>
    <w:rsid w:val="00173495"/>
    <w:rsid w:val="00180B12"/>
    <w:rsid w:val="00181845"/>
    <w:rsid w:val="00181D8A"/>
    <w:rsid w:val="0019055C"/>
    <w:rsid w:val="001912D3"/>
    <w:rsid w:val="001943C3"/>
    <w:rsid w:val="0019565E"/>
    <w:rsid w:val="00197234"/>
    <w:rsid w:val="001A235D"/>
    <w:rsid w:val="001B1ED5"/>
    <w:rsid w:val="001B2871"/>
    <w:rsid w:val="001B40AC"/>
    <w:rsid w:val="001B4503"/>
    <w:rsid w:val="001B60AF"/>
    <w:rsid w:val="001B7ADA"/>
    <w:rsid w:val="001C0B8A"/>
    <w:rsid w:val="001C18DD"/>
    <w:rsid w:val="001C19FE"/>
    <w:rsid w:val="001C207B"/>
    <w:rsid w:val="001C20F0"/>
    <w:rsid w:val="001C261A"/>
    <w:rsid w:val="001C3BF3"/>
    <w:rsid w:val="001C40C6"/>
    <w:rsid w:val="001D439C"/>
    <w:rsid w:val="001D4575"/>
    <w:rsid w:val="001D45DF"/>
    <w:rsid w:val="001D7E37"/>
    <w:rsid w:val="001E1984"/>
    <w:rsid w:val="001E1B29"/>
    <w:rsid w:val="001E2994"/>
    <w:rsid w:val="001E4E36"/>
    <w:rsid w:val="001E6A1F"/>
    <w:rsid w:val="001F1074"/>
    <w:rsid w:val="001F3461"/>
    <w:rsid w:val="001F702E"/>
    <w:rsid w:val="00201683"/>
    <w:rsid w:val="0020314E"/>
    <w:rsid w:val="00206196"/>
    <w:rsid w:val="00206631"/>
    <w:rsid w:val="00207C02"/>
    <w:rsid w:val="00212083"/>
    <w:rsid w:val="00215281"/>
    <w:rsid w:val="00215374"/>
    <w:rsid w:val="00215A1C"/>
    <w:rsid w:val="00215DA2"/>
    <w:rsid w:val="002167F9"/>
    <w:rsid w:val="00217448"/>
    <w:rsid w:val="00221A3D"/>
    <w:rsid w:val="00222BB2"/>
    <w:rsid w:val="00224F8E"/>
    <w:rsid w:val="00224FEE"/>
    <w:rsid w:val="00225F7D"/>
    <w:rsid w:val="00230D10"/>
    <w:rsid w:val="00232608"/>
    <w:rsid w:val="00232631"/>
    <w:rsid w:val="002326BF"/>
    <w:rsid w:val="002367DF"/>
    <w:rsid w:val="002370A7"/>
    <w:rsid w:val="00240B34"/>
    <w:rsid w:val="00241F04"/>
    <w:rsid w:val="002428A2"/>
    <w:rsid w:val="00255C42"/>
    <w:rsid w:val="0025657C"/>
    <w:rsid w:val="00262A95"/>
    <w:rsid w:val="00264AA2"/>
    <w:rsid w:val="00267A68"/>
    <w:rsid w:val="00274527"/>
    <w:rsid w:val="00274DBF"/>
    <w:rsid w:val="00275154"/>
    <w:rsid w:val="00275FEA"/>
    <w:rsid w:val="00276E70"/>
    <w:rsid w:val="00277AB8"/>
    <w:rsid w:val="00280BF7"/>
    <w:rsid w:val="002824BB"/>
    <w:rsid w:val="00282B7F"/>
    <w:rsid w:val="00283211"/>
    <w:rsid w:val="00285516"/>
    <w:rsid w:val="00285A93"/>
    <w:rsid w:val="00286927"/>
    <w:rsid w:val="00292A91"/>
    <w:rsid w:val="00293A54"/>
    <w:rsid w:val="00294157"/>
    <w:rsid w:val="002973BA"/>
    <w:rsid w:val="002A09B4"/>
    <w:rsid w:val="002A1FD0"/>
    <w:rsid w:val="002A4B9C"/>
    <w:rsid w:val="002A4D60"/>
    <w:rsid w:val="002A5029"/>
    <w:rsid w:val="002A5C81"/>
    <w:rsid w:val="002A757D"/>
    <w:rsid w:val="002B33A2"/>
    <w:rsid w:val="002B63FF"/>
    <w:rsid w:val="002C35B6"/>
    <w:rsid w:val="002C3F00"/>
    <w:rsid w:val="002C4948"/>
    <w:rsid w:val="002D55A7"/>
    <w:rsid w:val="002D704C"/>
    <w:rsid w:val="002D798F"/>
    <w:rsid w:val="002D7C51"/>
    <w:rsid w:val="002E13D1"/>
    <w:rsid w:val="002E13F1"/>
    <w:rsid w:val="002E16B7"/>
    <w:rsid w:val="002E27C1"/>
    <w:rsid w:val="002E33ED"/>
    <w:rsid w:val="002E3C15"/>
    <w:rsid w:val="002E74A4"/>
    <w:rsid w:val="002E78E6"/>
    <w:rsid w:val="002F0BD2"/>
    <w:rsid w:val="002F6454"/>
    <w:rsid w:val="00302354"/>
    <w:rsid w:val="00303163"/>
    <w:rsid w:val="0030589C"/>
    <w:rsid w:val="003063D5"/>
    <w:rsid w:val="00311850"/>
    <w:rsid w:val="00311C90"/>
    <w:rsid w:val="00312ADB"/>
    <w:rsid w:val="0031382F"/>
    <w:rsid w:val="0031455F"/>
    <w:rsid w:val="00316D48"/>
    <w:rsid w:val="00331B9C"/>
    <w:rsid w:val="00343D29"/>
    <w:rsid w:val="00344DB3"/>
    <w:rsid w:val="003468CA"/>
    <w:rsid w:val="00347985"/>
    <w:rsid w:val="0035059C"/>
    <w:rsid w:val="00351A69"/>
    <w:rsid w:val="00352FD3"/>
    <w:rsid w:val="003554D3"/>
    <w:rsid w:val="003613FC"/>
    <w:rsid w:val="00362D6B"/>
    <w:rsid w:val="0037114F"/>
    <w:rsid w:val="0037236A"/>
    <w:rsid w:val="00372628"/>
    <w:rsid w:val="00375D29"/>
    <w:rsid w:val="0037601C"/>
    <w:rsid w:val="003812F1"/>
    <w:rsid w:val="003821DF"/>
    <w:rsid w:val="00383C60"/>
    <w:rsid w:val="0038521D"/>
    <w:rsid w:val="003852B6"/>
    <w:rsid w:val="0039266C"/>
    <w:rsid w:val="003926F4"/>
    <w:rsid w:val="00393884"/>
    <w:rsid w:val="003946C3"/>
    <w:rsid w:val="00396C97"/>
    <w:rsid w:val="003A01E9"/>
    <w:rsid w:val="003A16EE"/>
    <w:rsid w:val="003A4178"/>
    <w:rsid w:val="003A4943"/>
    <w:rsid w:val="003B095C"/>
    <w:rsid w:val="003B0BE3"/>
    <w:rsid w:val="003B12CF"/>
    <w:rsid w:val="003B133C"/>
    <w:rsid w:val="003B1AFD"/>
    <w:rsid w:val="003B2CC2"/>
    <w:rsid w:val="003B3ACC"/>
    <w:rsid w:val="003C19BF"/>
    <w:rsid w:val="003C21C9"/>
    <w:rsid w:val="003C40AD"/>
    <w:rsid w:val="003C40B6"/>
    <w:rsid w:val="003D0182"/>
    <w:rsid w:val="003D3645"/>
    <w:rsid w:val="003D379B"/>
    <w:rsid w:val="003D4C46"/>
    <w:rsid w:val="003D7F44"/>
    <w:rsid w:val="003F0A92"/>
    <w:rsid w:val="003F37BE"/>
    <w:rsid w:val="00400CB0"/>
    <w:rsid w:val="00402B39"/>
    <w:rsid w:val="00402BCF"/>
    <w:rsid w:val="004032C4"/>
    <w:rsid w:val="00403EF8"/>
    <w:rsid w:val="004051A8"/>
    <w:rsid w:val="004113F3"/>
    <w:rsid w:val="00411ED2"/>
    <w:rsid w:val="004159C2"/>
    <w:rsid w:val="00417578"/>
    <w:rsid w:val="00417FA0"/>
    <w:rsid w:val="00420401"/>
    <w:rsid w:val="00420C6C"/>
    <w:rsid w:val="004250C8"/>
    <w:rsid w:val="00425126"/>
    <w:rsid w:val="0043332C"/>
    <w:rsid w:val="00433671"/>
    <w:rsid w:val="00433694"/>
    <w:rsid w:val="00433854"/>
    <w:rsid w:val="00434723"/>
    <w:rsid w:val="004378BF"/>
    <w:rsid w:val="00440093"/>
    <w:rsid w:val="00441A47"/>
    <w:rsid w:val="00441DB6"/>
    <w:rsid w:val="00442FA4"/>
    <w:rsid w:val="00443BF7"/>
    <w:rsid w:val="0044542B"/>
    <w:rsid w:val="00446B78"/>
    <w:rsid w:val="0045000C"/>
    <w:rsid w:val="00452436"/>
    <w:rsid w:val="00453AF5"/>
    <w:rsid w:val="0045790A"/>
    <w:rsid w:val="00462081"/>
    <w:rsid w:val="004626D6"/>
    <w:rsid w:val="00463FFE"/>
    <w:rsid w:val="004708CD"/>
    <w:rsid w:val="00471341"/>
    <w:rsid w:val="00471AE7"/>
    <w:rsid w:val="004738D1"/>
    <w:rsid w:val="004755E8"/>
    <w:rsid w:val="00475E48"/>
    <w:rsid w:val="00476044"/>
    <w:rsid w:val="00476A61"/>
    <w:rsid w:val="00480B34"/>
    <w:rsid w:val="004839FD"/>
    <w:rsid w:val="0048758A"/>
    <w:rsid w:val="0048775A"/>
    <w:rsid w:val="00490A9F"/>
    <w:rsid w:val="0049102C"/>
    <w:rsid w:val="00492F58"/>
    <w:rsid w:val="0049497D"/>
    <w:rsid w:val="00495CEF"/>
    <w:rsid w:val="0049607B"/>
    <w:rsid w:val="00496521"/>
    <w:rsid w:val="004A143D"/>
    <w:rsid w:val="004A3CD7"/>
    <w:rsid w:val="004A4852"/>
    <w:rsid w:val="004A4933"/>
    <w:rsid w:val="004A54C0"/>
    <w:rsid w:val="004B0798"/>
    <w:rsid w:val="004B1395"/>
    <w:rsid w:val="004B29DD"/>
    <w:rsid w:val="004B2B37"/>
    <w:rsid w:val="004B2C7F"/>
    <w:rsid w:val="004B3AFD"/>
    <w:rsid w:val="004B49B5"/>
    <w:rsid w:val="004B7CAA"/>
    <w:rsid w:val="004C1196"/>
    <w:rsid w:val="004D185D"/>
    <w:rsid w:val="004D375D"/>
    <w:rsid w:val="004D58AE"/>
    <w:rsid w:val="004D6F53"/>
    <w:rsid w:val="004E17EE"/>
    <w:rsid w:val="004E5818"/>
    <w:rsid w:val="004E58A4"/>
    <w:rsid w:val="004E657D"/>
    <w:rsid w:val="004F4392"/>
    <w:rsid w:val="004F5237"/>
    <w:rsid w:val="004F52EB"/>
    <w:rsid w:val="004F7FF2"/>
    <w:rsid w:val="005005B0"/>
    <w:rsid w:val="005029A4"/>
    <w:rsid w:val="005031CA"/>
    <w:rsid w:val="0050410A"/>
    <w:rsid w:val="00504C89"/>
    <w:rsid w:val="00506881"/>
    <w:rsid w:val="0050704C"/>
    <w:rsid w:val="005078A9"/>
    <w:rsid w:val="00514CCD"/>
    <w:rsid w:val="00515CAC"/>
    <w:rsid w:val="00516095"/>
    <w:rsid w:val="005203CE"/>
    <w:rsid w:val="00521147"/>
    <w:rsid w:val="00522FD0"/>
    <w:rsid w:val="00535DC3"/>
    <w:rsid w:val="0053693A"/>
    <w:rsid w:val="00536A5B"/>
    <w:rsid w:val="00537F7F"/>
    <w:rsid w:val="00544BDD"/>
    <w:rsid w:val="00552D05"/>
    <w:rsid w:val="00556E79"/>
    <w:rsid w:val="00557296"/>
    <w:rsid w:val="00562F69"/>
    <w:rsid w:val="00564C41"/>
    <w:rsid w:val="005651CE"/>
    <w:rsid w:val="00566369"/>
    <w:rsid w:val="00566945"/>
    <w:rsid w:val="00566B38"/>
    <w:rsid w:val="00571A5C"/>
    <w:rsid w:val="005749D5"/>
    <w:rsid w:val="00574BC3"/>
    <w:rsid w:val="005833C4"/>
    <w:rsid w:val="00584393"/>
    <w:rsid w:val="005904F6"/>
    <w:rsid w:val="0059057E"/>
    <w:rsid w:val="00591AC1"/>
    <w:rsid w:val="00591D18"/>
    <w:rsid w:val="0059294E"/>
    <w:rsid w:val="005944FC"/>
    <w:rsid w:val="0059592B"/>
    <w:rsid w:val="00596C26"/>
    <w:rsid w:val="005977A4"/>
    <w:rsid w:val="005A0175"/>
    <w:rsid w:val="005A0300"/>
    <w:rsid w:val="005A109F"/>
    <w:rsid w:val="005A3D7C"/>
    <w:rsid w:val="005A51F4"/>
    <w:rsid w:val="005B159E"/>
    <w:rsid w:val="005B1E9B"/>
    <w:rsid w:val="005B20B9"/>
    <w:rsid w:val="005B26BA"/>
    <w:rsid w:val="005B48A5"/>
    <w:rsid w:val="005B4D7E"/>
    <w:rsid w:val="005B67B1"/>
    <w:rsid w:val="005B6B5D"/>
    <w:rsid w:val="005C07A2"/>
    <w:rsid w:val="005C15BD"/>
    <w:rsid w:val="005C3AF7"/>
    <w:rsid w:val="005C5BE3"/>
    <w:rsid w:val="005C5E13"/>
    <w:rsid w:val="005C654E"/>
    <w:rsid w:val="005C6DA1"/>
    <w:rsid w:val="005D15D7"/>
    <w:rsid w:val="005D1718"/>
    <w:rsid w:val="005D1BB4"/>
    <w:rsid w:val="005D42A2"/>
    <w:rsid w:val="005D577F"/>
    <w:rsid w:val="005D6637"/>
    <w:rsid w:val="005D6AEA"/>
    <w:rsid w:val="005D7AB3"/>
    <w:rsid w:val="005D7C52"/>
    <w:rsid w:val="005E40B9"/>
    <w:rsid w:val="005E7950"/>
    <w:rsid w:val="005F0A8C"/>
    <w:rsid w:val="005F0BA8"/>
    <w:rsid w:val="005F0DDE"/>
    <w:rsid w:val="005F137E"/>
    <w:rsid w:val="005F1743"/>
    <w:rsid w:val="005F18DA"/>
    <w:rsid w:val="005F1F39"/>
    <w:rsid w:val="005F3451"/>
    <w:rsid w:val="005F57D5"/>
    <w:rsid w:val="005F6207"/>
    <w:rsid w:val="005F672C"/>
    <w:rsid w:val="006011E4"/>
    <w:rsid w:val="006026C2"/>
    <w:rsid w:val="006040CF"/>
    <w:rsid w:val="00605143"/>
    <w:rsid w:val="006114EC"/>
    <w:rsid w:val="00620F8C"/>
    <w:rsid w:val="00623411"/>
    <w:rsid w:val="00625D88"/>
    <w:rsid w:val="006264C4"/>
    <w:rsid w:val="00633057"/>
    <w:rsid w:val="00636714"/>
    <w:rsid w:val="006432E3"/>
    <w:rsid w:val="00644748"/>
    <w:rsid w:val="006450CE"/>
    <w:rsid w:val="00647DC9"/>
    <w:rsid w:val="0065060E"/>
    <w:rsid w:val="006607C6"/>
    <w:rsid w:val="00660998"/>
    <w:rsid w:val="00665FFE"/>
    <w:rsid w:val="00666DF1"/>
    <w:rsid w:val="00670331"/>
    <w:rsid w:val="006716C7"/>
    <w:rsid w:val="0067265D"/>
    <w:rsid w:val="006766F8"/>
    <w:rsid w:val="00677405"/>
    <w:rsid w:val="00680EBE"/>
    <w:rsid w:val="0068323A"/>
    <w:rsid w:val="006845D3"/>
    <w:rsid w:val="00685485"/>
    <w:rsid w:val="006863E8"/>
    <w:rsid w:val="0068745A"/>
    <w:rsid w:val="00691488"/>
    <w:rsid w:val="00692548"/>
    <w:rsid w:val="00693100"/>
    <w:rsid w:val="00693C5F"/>
    <w:rsid w:val="00695470"/>
    <w:rsid w:val="006961D0"/>
    <w:rsid w:val="00696C48"/>
    <w:rsid w:val="00697269"/>
    <w:rsid w:val="006A06C6"/>
    <w:rsid w:val="006A3DED"/>
    <w:rsid w:val="006B0310"/>
    <w:rsid w:val="006B101F"/>
    <w:rsid w:val="006B1C5A"/>
    <w:rsid w:val="006B540A"/>
    <w:rsid w:val="006B7BD5"/>
    <w:rsid w:val="006C07E4"/>
    <w:rsid w:val="006C08F9"/>
    <w:rsid w:val="006C25E6"/>
    <w:rsid w:val="006C6E8C"/>
    <w:rsid w:val="006C76FE"/>
    <w:rsid w:val="006D40F5"/>
    <w:rsid w:val="006D660C"/>
    <w:rsid w:val="006E1014"/>
    <w:rsid w:val="006E22CE"/>
    <w:rsid w:val="006E3EC0"/>
    <w:rsid w:val="006E4A5D"/>
    <w:rsid w:val="006E7B22"/>
    <w:rsid w:val="006F0C6F"/>
    <w:rsid w:val="006F187E"/>
    <w:rsid w:val="006F1B5D"/>
    <w:rsid w:val="006F44FD"/>
    <w:rsid w:val="006F4861"/>
    <w:rsid w:val="00700615"/>
    <w:rsid w:val="00702AC1"/>
    <w:rsid w:val="007034BA"/>
    <w:rsid w:val="0070662C"/>
    <w:rsid w:val="00707A46"/>
    <w:rsid w:val="0071049F"/>
    <w:rsid w:val="007105EE"/>
    <w:rsid w:val="00711AD0"/>
    <w:rsid w:val="00711E70"/>
    <w:rsid w:val="00712AF3"/>
    <w:rsid w:val="007132CF"/>
    <w:rsid w:val="00714661"/>
    <w:rsid w:val="00720212"/>
    <w:rsid w:val="007204A6"/>
    <w:rsid w:val="0072135B"/>
    <w:rsid w:val="00723A73"/>
    <w:rsid w:val="00724D24"/>
    <w:rsid w:val="00724E62"/>
    <w:rsid w:val="00726298"/>
    <w:rsid w:val="00727131"/>
    <w:rsid w:val="007324F1"/>
    <w:rsid w:val="007326CC"/>
    <w:rsid w:val="00732FC3"/>
    <w:rsid w:val="00736474"/>
    <w:rsid w:val="00736546"/>
    <w:rsid w:val="0074034C"/>
    <w:rsid w:val="00740535"/>
    <w:rsid w:val="007413DF"/>
    <w:rsid w:val="00741916"/>
    <w:rsid w:val="0074242F"/>
    <w:rsid w:val="0074264C"/>
    <w:rsid w:val="00746B37"/>
    <w:rsid w:val="007471B8"/>
    <w:rsid w:val="00747A29"/>
    <w:rsid w:val="00747A3E"/>
    <w:rsid w:val="0075163F"/>
    <w:rsid w:val="00751F87"/>
    <w:rsid w:val="007525E8"/>
    <w:rsid w:val="00752B9B"/>
    <w:rsid w:val="00756CF4"/>
    <w:rsid w:val="007603F4"/>
    <w:rsid w:val="00761807"/>
    <w:rsid w:val="0076544B"/>
    <w:rsid w:val="0076604A"/>
    <w:rsid w:val="00767F05"/>
    <w:rsid w:val="00775AF0"/>
    <w:rsid w:val="007762BC"/>
    <w:rsid w:val="00776B3A"/>
    <w:rsid w:val="0078189A"/>
    <w:rsid w:val="007822E9"/>
    <w:rsid w:val="00783703"/>
    <w:rsid w:val="00783A06"/>
    <w:rsid w:val="00783C82"/>
    <w:rsid w:val="00785F11"/>
    <w:rsid w:val="007875C1"/>
    <w:rsid w:val="0078790E"/>
    <w:rsid w:val="00787E69"/>
    <w:rsid w:val="00791062"/>
    <w:rsid w:val="00793B81"/>
    <w:rsid w:val="00795D99"/>
    <w:rsid w:val="007A4D76"/>
    <w:rsid w:val="007A5F54"/>
    <w:rsid w:val="007B0255"/>
    <w:rsid w:val="007B04C5"/>
    <w:rsid w:val="007B244C"/>
    <w:rsid w:val="007B2CAF"/>
    <w:rsid w:val="007B2E7E"/>
    <w:rsid w:val="007B558B"/>
    <w:rsid w:val="007B75C5"/>
    <w:rsid w:val="007C0AA3"/>
    <w:rsid w:val="007C1A5D"/>
    <w:rsid w:val="007C38AF"/>
    <w:rsid w:val="007C4E8F"/>
    <w:rsid w:val="007C4EE1"/>
    <w:rsid w:val="007C5630"/>
    <w:rsid w:val="007C6B7F"/>
    <w:rsid w:val="007C779D"/>
    <w:rsid w:val="007D079F"/>
    <w:rsid w:val="007D278A"/>
    <w:rsid w:val="007D2B5E"/>
    <w:rsid w:val="007D31F7"/>
    <w:rsid w:val="007D53D5"/>
    <w:rsid w:val="007D6C59"/>
    <w:rsid w:val="007D7262"/>
    <w:rsid w:val="007D7BE3"/>
    <w:rsid w:val="007D7C4C"/>
    <w:rsid w:val="007E000A"/>
    <w:rsid w:val="007E3A9B"/>
    <w:rsid w:val="007E67AE"/>
    <w:rsid w:val="007E6A7A"/>
    <w:rsid w:val="007E6FED"/>
    <w:rsid w:val="007F09B0"/>
    <w:rsid w:val="007F1A48"/>
    <w:rsid w:val="007F4BDC"/>
    <w:rsid w:val="007F55BF"/>
    <w:rsid w:val="007F6B61"/>
    <w:rsid w:val="00801682"/>
    <w:rsid w:val="008022D1"/>
    <w:rsid w:val="008024AF"/>
    <w:rsid w:val="0080797C"/>
    <w:rsid w:val="00807EDE"/>
    <w:rsid w:val="0081193E"/>
    <w:rsid w:val="00812561"/>
    <w:rsid w:val="008126E6"/>
    <w:rsid w:val="00812E16"/>
    <w:rsid w:val="008147AE"/>
    <w:rsid w:val="008150A2"/>
    <w:rsid w:val="008158AE"/>
    <w:rsid w:val="008226E6"/>
    <w:rsid w:val="0082315C"/>
    <w:rsid w:val="008237C7"/>
    <w:rsid w:val="00824C46"/>
    <w:rsid w:val="008253D1"/>
    <w:rsid w:val="00826092"/>
    <w:rsid w:val="00831E7B"/>
    <w:rsid w:val="008349DD"/>
    <w:rsid w:val="0083668D"/>
    <w:rsid w:val="00837A41"/>
    <w:rsid w:val="0084178E"/>
    <w:rsid w:val="00841918"/>
    <w:rsid w:val="00845FD6"/>
    <w:rsid w:val="008468F3"/>
    <w:rsid w:val="0084708E"/>
    <w:rsid w:val="00847DDD"/>
    <w:rsid w:val="0085158E"/>
    <w:rsid w:val="008543C7"/>
    <w:rsid w:val="0086355F"/>
    <w:rsid w:val="00864A81"/>
    <w:rsid w:val="00866A36"/>
    <w:rsid w:val="00867231"/>
    <w:rsid w:val="00867B1A"/>
    <w:rsid w:val="0087348B"/>
    <w:rsid w:val="008743D4"/>
    <w:rsid w:val="00876ED1"/>
    <w:rsid w:val="008831F9"/>
    <w:rsid w:val="008855C3"/>
    <w:rsid w:val="00885D25"/>
    <w:rsid w:val="008863DB"/>
    <w:rsid w:val="00886543"/>
    <w:rsid w:val="00891FDE"/>
    <w:rsid w:val="008936CB"/>
    <w:rsid w:val="00897940"/>
    <w:rsid w:val="008A2DEE"/>
    <w:rsid w:val="008A5DCC"/>
    <w:rsid w:val="008A6268"/>
    <w:rsid w:val="008A73C0"/>
    <w:rsid w:val="008A79C6"/>
    <w:rsid w:val="008B234F"/>
    <w:rsid w:val="008B5892"/>
    <w:rsid w:val="008B7CD3"/>
    <w:rsid w:val="008C445E"/>
    <w:rsid w:val="008C56ED"/>
    <w:rsid w:val="008C5A7D"/>
    <w:rsid w:val="008C69E9"/>
    <w:rsid w:val="008D044D"/>
    <w:rsid w:val="008D2036"/>
    <w:rsid w:val="008E0C16"/>
    <w:rsid w:val="008E63AC"/>
    <w:rsid w:val="008E7C12"/>
    <w:rsid w:val="008F17A8"/>
    <w:rsid w:val="008F1EF7"/>
    <w:rsid w:val="008F2813"/>
    <w:rsid w:val="008F3B73"/>
    <w:rsid w:val="008F459F"/>
    <w:rsid w:val="008F6AE5"/>
    <w:rsid w:val="00900738"/>
    <w:rsid w:val="00901197"/>
    <w:rsid w:val="00903471"/>
    <w:rsid w:val="00906EE2"/>
    <w:rsid w:val="00907860"/>
    <w:rsid w:val="00910181"/>
    <w:rsid w:val="0091033C"/>
    <w:rsid w:val="009145F2"/>
    <w:rsid w:val="00914769"/>
    <w:rsid w:val="00924305"/>
    <w:rsid w:val="0092693E"/>
    <w:rsid w:val="00926BBF"/>
    <w:rsid w:val="0092767C"/>
    <w:rsid w:val="0092782A"/>
    <w:rsid w:val="00930779"/>
    <w:rsid w:val="00930B5A"/>
    <w:rsid w:val="00931796"/>
    <w:rsid w:val="009353A9"/>
    <w:rsid w:val="00936367"/>
    <w:rsid w:val="00936599"/>
    <w:rsid w:val="00936791"/>
    <w:rsid w:val="009368C5"/>
    <w:rsid w:val="009369CC"/>
    <w:rsid w:val="00937E1F"/>
    <w:rsid w:val="0094345D"/>
    <w:rsid w:val="00944BAC"/>
    <w:rsid w:val="0094593D"/>
    <w:rsid w:val="009545A4"/>
    <w:rsid w:val="0095537A"/>
    <w:rsid w:val="009573BB"/>
    <w:rsid w:val="00964F2A"/>
    <w:rsid w:val="00965E3F"/>
    <w:rsid w:val="00966188"/>
    <w:rsid w:val="009665EC"/>
    <w:rsid w:val="00967492"/>
    <w:rsid w:val="0096780F"/>
    <w:rsid w:val="00971C16"/>
    <w:rsid w:val="009806FA"/>
    <w:rsid w:val="0098501E"/>
    <w:rsid w:val="009870FE"/>
    <w:rsid w:val="00987A3A"/>
    <w:rsid w:val="00992626"/>
    <w:rsid w:val="0099351D"/>
    <w:rsid w:val="009954A6"/>
    <w:rsid w:val="009A1876"/>
    <w:rsid w:val="009A29BE"/>
    <w:rsid w:val="009A2F33"/>
    <w:rsid w:val="009A6112"/>
    <w:rsid w:val="009A619A"/>
    <w:rsid w:val="009B1BB8"/>
    <w:rsid w:val="009B2350"/>
    <w:rsid w:val="009B23F5"/>
    <w:rsid w:val="009B2B8B"/>
    <w:rsid w:val="009B3243"/>
    <w:rsid w:val="009B4C94"/>
    <w:rsid w:val="009B7351"/>
    <w:rsid w:val="009C251A"/>
    <w:rsid w:val="009C3508"/>
    <w:rsid w:val="009C3D79"/>
    <w:rsid w:val="009C3F4C"/>
    <w:rsid w:val="009C4D53"/>
    <w:rsid w:val="009C5B87"/>
    <w:rsid w:val="009C69AA"/>
    <w:rsid w:val="009C725F"/>
    <w:rsid w:val="009C7D5B"/>
    <w:rsid w:val="009D13CB"/>
    <w:rsid w:val="009D391F"/>
    <w:rsid w:val="009D4F7B"/>
    <w:rsid w:val="009D5326"/>
    <w:rsid w:val="009D65B5"/>
    <w:rsid w:val="009D7520"/>
    <w:rsid w:val="009D79E2"/>
    <w:rsid w:val="009E29AB"/>
    <w:rsid w:val="009F0BCA"/>
    <w:rsid w:val="009F495E"/>
    <w:rsid w:val="00A06CC8"/>
    <w:rsid w:val="00A07E63"/>
    <w:rsid w:val="00A16C05"/>
    <w:rsid w:val="00A16D2D"/>
    <w:rsid w:val="00A16EA4"/>
    <w:rsid w:val="00A20623"/>
    <w:rsid w:val="00A218C0"/>
    <w:rsid w:val="00A22558"/>
    <w:rsid w:val="00A24BD1"/>
    <w:rsid w:val="00A25943"/>
    <w:rsid w:val="00A3447C"/>
    <w:rsid w:val="00A35E0A"/>
    <w:rsid w:val="00A3616F"/>
    <w:rsid w:val="00A36894"/>
    <w:rsid w:val="00A37F85"/>
    <w:rsid w:val="00A41D14"/>
    <w:rsid w:val="00A420FE"/>
    <w:rsid w:val="00A43A45"/>
    <w:rsid w:val="00A4434B"/>
    <w:rsid w:val="00A51212"/>
    <w:rsid w:val="00A51697"/>
    <w:rsid w:val="00A53425"/>
    <w:rsid w:val="00A5539E"/>
    <w:rsid w:val="00A60A13"/>
    <w:rsid w:val="00A61EAB"/>
    <w:rsid w:val="00A6355C"/>
    <w:rsid w:val="00A64827"/>
    <w:rsid w:val="00A64AC7"/>
    <w:rsid w:val="00A651B0"/>
    <w:rsid w:val="00A6688E"/>
    <w:rsid w:val="00A7053C"/>
    <w:rsid w:val="00A70CB9"/>
    <w:rsid w:val="00A72C60"/>
    <w:rsid w:val="00A74E6D"/>
    <w:rsid w:val="00A754F6"/>
    <w:rsid w:val="00A83FAF"/>
    <w:rsid w:val="00A841BC"/>
    <w:rsid w:val="00A87F5E"/>
    <w:rsid w:val="00A91D87"/>
    <w:rsid w:val="00A95044"/>
    <w:rsid w:val="00A9507F"/>
    <w:rsid w:val="00A96881"/>
    <w:rsid w:val="00AA04CB"/>
    <w:rsid w:val="00AA0C29"/>
    <w:rsid w:val="00AA2AB9"/>
    <w:rsid w:val="00AA2AD6"/>
    <w:rsid w:val="00AA6D64"/>
    <w:rsid w:val="00AA72AD"/>
    <w:rsid w:val="00AA75B2"/>
    <w:rsid w:val="00AA7DD8"/>
    <w:rsid w:val="00AB02C1"/>
    <w:rsid w:val="00AB0588"/>
    <w:rsid w:val="00AB18FC"/>
    <w:rsid w:val="00AB21AF"/>
    <w:rsid w:val="00AB2FEE"/>
    <w:rsid w:val="00AB66F5"/>
    <w:rsid w:val="00AC2ED5"/>
    <w:rsid w:val="00AC4BCF"/>
    <w:rsid w:val="00AC512C"/>
    <w:rsid w:val="00AC70B3"/>
    <w:rsid w:val="00AC7BFA"/>
    <w:rsid w:val="00AD2819"/>
    <w:rsid w:val="00AD6905"/>
    <w:rsid w:val="00AD7626"/>
    <w:rsid w:val="00AE050D"/>
    <w:rsid w:val="00AE0E55"/>
    <w:rsid w:val="00AE0EF9"/>
    <w:rsid w:val="00AE1A4F"/>
    <w:rsid w:val="00AE224B"/>
    <w:rsid w:val="00AE41D0"/>
    <w:rsid w:val="00AE5BF7"/>
    <w:rsid w:val="00AE5F6E"/>
    <w:rsid w:val="00AF2692"/>
    <w:rsid w:val="00AF2907"/>
    <w:rsid w:val="00AF745A"/>
    <w:rsid w:val="00B02019"/>
    <w:rsid w:val="00B04C82"/>
    <w:rsid w:val="00B05671"/>
    <w:rsid w:val="00B073A0"/>
    <w:rsid w:val="00B13175"/>
    <w:rsid w:val="00B16257"/>
    <w:rsid w:val="00B17361"/>
    <w:rsid w:val="00B175C0"/>
    <w:rsid w:val="00B20073"/>
    <w:rsid w:val="00B21D91"/>
    <w:rsid w:val="00B2722F"/>
    <w:rsid w:val="00B2755D"/>
    <w:rsid w:val="00B309C0"/>
    <w:rsid w:val="00B30F92"/>
    <w:rsid w:val="00B32066"/>
    <w:rsid w:val="00B32CAC"/>
    <w:rsid w:val="00B33BD9"/>
    <w:rsid w:val="00B40252"/>
    <w:rsid w:val="00B43069"/>
    <w:rsid w:val="00B43909"/>
    <w:rsid w:val="00B448D6"/>
    <w:rsid w:val="00B4555E"/>
    <w:rsid w:val="00B5446F"/>
    <w:rsid w:val="00B61C40"/>
    <w:rsid w:val="00B628E5"/>
    <w:rsid w:val="00B64838"/>
    <w:rsid w:val="00B7042D"/>
    <w:rsid w:val="00B707AF"/>
    <w:rsid w:val="00B72B5C"/>
    <w:rsid w:val="00B73EFF"/>
    <w:rsid w:val="00B75213"/>
    <w:rsid w:val="00B75382"/>
    <w:rsid w:val="00B76D91"/>
    <w:rsid w:val="00B77A21"/>
    <w:rsid w:val="00B823F1"/>
    <w:rsid w:val="00B94E7C"/>
    <w:rsid w:val="00B951F0"/>
    <w:rsid w:val="00B95B71"/>
    <w:rsid w:val="00B971C6"/>
    <w:rsid w:val="00B97AC6"/>
    <w:rsid w:val="00BA011C"/>
    <w:rsid w:val="00BA0258"/>
    <w:rsid w:val="00BA4C75"/>
    <w:rsid w:val="00BA795E"/>
    <w:rsid w:val="00BA7C5F"/>
    <w:rsid w:val="00BB16AD"/>
    <w:rsid w:val="00BB2108"/>
    <w:rsid w:val="00BB22AC"/>
    <w:rsid w:val="00BB22C8"/>
    <w:rsid w:val="00BB2F2E"/>
    <w:rsid w:val="00BB5A22"/>
    <w:rsid w:val="00BC08CF"/>
    <w:rsid w:val="00BC3764"/>
    <w:rsid w:val="00BC42F6"/>
    <w:rsid w:val="00BC7F97"/>
    <w:rsid w:val="00BD285B"/>
    <w:rsid w:val="00BD2D95"/>
    <w:rsid w:val="00BD36D6"/>
    <w:rsid w:val="00BD503E"/>
    <w:rsid w:val="00BD6526"/>
    <w:rsid w:val="00BE0197"/>
    <w:rsid w:val="00BE2151"/>
    <w:rsid w:val="00BE2ECE"/>
    <w:rsid w:val="00BE2F8E"/>
    <w:rsid w:val="00BE440C"/>
    <w:rsid w:val="00BE5E75"/>
    <w:rsid w:val="00BE78D8"/>
    <w:rsid w:val="00BF087E"/>
    <w:rsid w:val="00BF25C4"/>
    <w:rsid w:val="00BF2C7F"/>
    <w:rsid w:val="00BF403F"/>
    <w:rsid w:val="00BF4649"/>
    <w:rsid w:val="00BF6398"/>
    <w:rsid w:val="00BF6DCF"/>
    <w:rsid w:val="00C046F7"/>
    <w:rsid w:val="00C128A8"/>
    <w:rsid w:val="00C12B53"/>
    <w:rsid w:val="00C13287"/>
    <w:rsid w:val="00C13724"/>
    <w:rsid w:val="00C1374D"/>
    <w:rsid w:val="00C144DF"/>
    <w:rsid w:val="00C1577C"/>
    <w:rsid w:val="00C201A4"/>
    <w:rsid w:val="00C231A8"/>
    <w:rsid w:val="00C24137"/>
    <w:rsid w:val="00C257BE"/>
    <w:rsid w:val="00C25A82"/>
    <w:rsid w:val="00C26F1B"/>
    <w:rsid w:val="00C27498"/>
    <w:rsid w:val="00C3364D"/>
    <w:rsid w:val="00C34A01"/>
    <w:rsid w:val="00C34C13"/>
    <w:rsid w:val="00C367A0"/>
    <w:rsid w:val="00C41DAF"/>
    <w:rsid w:val="00C41E62"/>
    <w:rsid w:val="00C447C6"/>
    <w:rsid w:val="00C45319"/>
    <w:rsid w:val="00C468F6"/>
    <w:rsid w:val="00C50CE1"/>
    <w:rsid w:val="00C52149"/>
    <w:rsid w:val="00C524D3"/>
    <w:rsid w:val="00C5260F"/>
    <w:rsid w:val="00C61A3F"/>
    <w:rsid w:val="00C61A69"/>
    <w:rsid w:val="00C6208A"/>
    <w:rsid w:val="00C63AEB"/>
    <w:rsid w:val="00C63BA3"/>
    <w:rsid w:val="00C649E3"/>
    <w:rsid w:val="00C65F81"/>
    <w:rsid w:val="00C6637D"/>
    <w:rsid w:val="00C66606"/>
    <w:rsid w:val="00C738E2"/>
    <w:rsid w:val="00C748B5"/>
    <w:rsid w:val="00C74EB5"/>
    <w:rsid w:val="00C758C8"/>
    <w:rsid w:val="00C766C8"/>
    <w:rsid w:val="00C8376B"/>
    <w:rsid w:val="00C92168"/>
    <w:rsid w:val="00C9452B"/>
    <w:rsid w:val="00C9612F"/>
    <w:rsid w:val="00CA44B5"/>
    <w:rsid w:val="00CA54E7"/>
    <w:rsid w:val="00CA670E"/>
    <w:rsid w:val="00CA6824"/>
    <w:rsid w:val="00CA7B35"/>
    <w:rsid w:val="00CB5398"/>
    <w:rsid w:val="00CC2218"/>
    <w:rsid w:val="00CC37A3"/>
    <w:rsid w:val="00CC4FAE"/>
    <w:rsid w:val="00CC6619"/>
    <w:rsid w:val="00CC66E4"/>
    <w:rsid w:val="00CC7C20"/>
    <w:rsid w:val="00CD1331"/>
    <w:rsid w:val="00CD2768"/>
    <w:rsid w:val="00CD38E1"/>
    <w:rsid w:val="00CD3907"/>
    <w:rsid w:val="00CD6EAA"/>
    <w:rsid w:val="00CD7452"/>
    <w:rsid w:val="00CD7B44"/>
    <w:rsid w:val="00CE0757"/>
    <w:rsid w:val="00CE4547"/>
    <w:rsid w:val="00CE584B"/>
    <w:rsid w:val="00CF0728"/>
    <w:rsid w:val="00D00766"/>
    <w:rsid w:val="00D0336A"/>
    <w:rsid w:val="00D040B7"/>
    <w:rsid w:val="00D07D0C"/>
    <w:rsid w:val="00D07F69"/>
    <w:rsid w:val="00D1134E"/>
    <w:rsid w:val="00D11B23"/>
    <w:rsid w:val="00D122F9"/>
    <w:rsid w:val="00D1407F"/>
    <w:rsid w:val="00D20D4E"/>
    <w:rsid w:val="00D21F18"/>
    <w:rsid w:val="00D21F1B"/>
    <w:rsid w:val="00D21F36"/>
    <w:rsid w:val="00D22343"/>
    <w:rsid w:val="00D231B7"/>
    <w:rsid w:val="00D25111"/>
    <w:rsid w:val="00D30126"/>
    <w:rsid w:val="00D32A2F"/>
    <w:rsid w:val="00D400BC"/>
    <w:rsid w:val="00D40EAC"/>
    <w:rsid w:val="00D417FE"/>
    <w:rsid w:val="00D41C88"/>
    <w:rsid w:val="00D448B7"/>
    <w:rsid w:val="00D44C34"/>
    <w:rsid w:val="00D45CF1"/>
    <w:rsid w:val="00D510C3"/>
    <w:rsid w:val="00D5410F"/>
    <w:rsid w:val="00D54BA9"/>
    <w:rsid w:val="00D55DB4"/>
    <w:rsid w:val="00D632BE"/>
    <w:rsid w:val="00D67E6F"/>
    <w:rsid w:val="00D72B73"/>
    <w:rsid w:val="00D74CC4"/>
    <w:rsid w:val="00D76369"/>
    <w:rsid w:val="00D80CB5"/>
    <w:rsid w:val="00D84EA0"/>
    <w:rsid w:val="00D87C7C"/>
    <w:rsid w:val="00D90254"/>
    <w:rsid w:val="00D907C7"/>
    <w:rsid w:val="00D97298"/>
    <w:rsid w:val="00DA0777"/>
    <w:rsid w:val="00DA1E7C"/>
    <w:rsid w:val="00DA592B"/>
    <w:rsid w:val="00DB018F"/>
    <w:rsid w:val="00DB1D9C"/>
    <w:rsid w:val="00DB1DE7"/>
    <w:rsid w:val="00DB5C44"/>
    <w:rsid w:val="00DC1BA2"/>
    <w:rsid w:val="00DC30C2"/>
    <w:rsid w:val="00DC492A"/>
    <w:rsid w:val="00DC561E"/>
    <w:rsid w:val="00DC6EC6"/>
    <w:rsid w:val="00DD1D82"/>
    <w:rsid w:val="00DD2781"/>
    <w:rsid w:val="00DD2EFB"/>
    <w:rsid w:val="00DD483A"/>
    <w:rsid w:val="00DD6803"/>
    <w:rsid w:val="00DE1AAE"/>
    <w:rsid w:val="00DE22EE"/>
    <w:rsid w:val="00DE2C1E"/>
    <w:rsid w:val="00DE4E5E"/>
    <w:rsid w:val="00DF114F"/>
    <w:rsid w:val="00DF1884"/>
    <w:rsid w:val="00DF1C8C"/>
    <w:rsid w:val="00DF1D93"/>
    <w:rsid w:val="00DF2307"/>
    <w:rsid w:val="00DF273D"/>
    <w:rsid w:val="00DF30B5"/>
    <w:rsid w:val="00DF3EB2"/>
    <w:rsid w:val="00DF4C92"/>
    <w:rsid w:val="00DF5FDA"/>
    <w:rsid w:val="00E0027D"/>
    <w:rsid w:val="00E002BF"/>
    <w:rsid w:val="00E049A2"/>
    <w:rsid w:val="00E06869"/>
    <w:rsid w:val="00E10012"/>
    <w:rsid w:val="00E155C7"/>
    <w:rsid w:val="00E16DB4"/>
    <w:rsid w:val="00E26A64"/>
    <w:rsid w:val="00E27295"/>
    <w:rsid w:val="00E310F0"/>
    <w:rsid w:val="00E313D9"/>
    <w:rsid w:val="00E31E5C"/>
    <w:rsid w:val="00E33255"/>
    <w:rsid w:val="00E33CC7"/>
    <w:rsid w:val="00E37925"/>
    <w:rsid w:val="00E43C59"/>
    <w:rsid w:val="00E4442D"/>
    <w:rsid w:val="00E46F84"/>
    <w:rsid w:val="00E47485"/>
    <w:rsid w:val="00E514C7"/>
    <w:rsid w:val="00E54521"/>
    <w:rsid w:val="00E5486F"/>
    <w:rsid w:val="00E559F1"/>
    <w:rsid w:val="00E56C2D"/>
    <w:rsid w:val="00E601A3"/>
    <w:rsid w:val="00E619D7"/>
    <w:rsid w:val="00E630FD"/>
    <w:rsid w:val="00E63853"/>
    <w:rsid w:val="00E6563C"/>
    <w:rsid w:val="00E6584D"/>
    <w:rsid w:val="00E66C58"/>
    <w:rsid w:val="00E675FB"/>
    <w:rsid w:val="00E71612"/>
    <w:rsid w:val="00E726A5"/>
    <w:rsid w:val="00E73D95"/>
    <w:rsid w:val="00E749FC"/>
    <w:rsid w:val="00E81ADD"/>
    <w:rsid w:val="00E81B0F"/>
    <w:rsid w:val="00E81D50"/>
    <w:rsid w:val="00E85975"/>
    <w:rsid w:val="00E85AAB"/>
    <w:rsid w:val="00E96DD3"/>
    <w:rsid w:val="00E972D4"/>
    <w:rsid w:val="00E978B1"/>
    <w:rsid w:val="00EA1AFA"/>
    <w:rsid w:val="00EA2331"/>
    <w:rsid w:val="00EA5169"/>
    <w:rsid w:val="00EA7B8D"/>
    <w:rsid w:val="00EB036E"/>
    <w:rsid w:val="00EB2764"/>
    <w:rsid w:val="00EB5041"/>
    <w:rsid w:val="00EB7FAB"/>
    <w:rsid w:val="00EC15EE"/>
    <w:rsid w:val="00EC1769"/>
    <w:rsid w:val="00EC35C6"/>
    <w:rsid w:val="00EC5D5C"/>
    <w:rsid w:val="00EC6870"/>
    <w:rsid w:val="00EC7099"/>
    <w:rsid w:val="00ED3717"/>
    <w:rsid w:val="00ED4C09"/>
    <w:rsid w:val="00ED6532"/>
    <w:rsid w:val="00ED7C87"/>
    <w:rsid w:val="00EE34BE"/>
    <w:rsid w:val="00EE68D2"/>
    <w:rsid w:val="00EF096A"/>
    <w:rsid w:val="00EF2067"/>
    <w:rsid w:val="00EF5374"/>
    <w:rsid w:val="00EF752F"/>
    <w:rsid w:val="00F00910"/>
    <w:rsid w:val="00F01219"/>
    <w:rsid w:val="00F026B1"/>
    <w:rsid w:val="00F03BD2"/>
    <w:rsid w:val="00F060F1"/>
    <w:rsid w:val="00F06BE2"/>
    <w:rsid w:val="00F073EA"/>
    <w:rsid w:val="00F076E0"/>
    <w:rsid w:val="00F07A13"/>
    <w:rsid w:val="00F07CC6"/>
    <w:rsid w:val="00F10AF9"/>
    <w:rsid w:val="00F10F6D"/>
    <w:rsid w:val="00F13E19"/>
    <w:rsid w:val="00F207F8"/>
    <w:rsid w:val="00F2209D"/>
    <w:rsid w:val="00F22B26"/>
    <w:rsid w:val="00F23A8D"/>
    <w:rsid w:val="00F251DA"/>
    <w:rsid w:val="00F2574A"/>
    <w:rsid w:val="00F25CF6"/>
    <w:rsid w:val="00F26CDB"/>
    <w:rsid w:val="00F271EB"/>
    <w:rsid w:val="00F277E9"/>
    <w:rsid w:val="00F278AB"/>
    <w:rsid w:val="00F27A26"/>
    <w:rsid w:val="00F27FF4"/>
    <w:rsid w:val="00F307E0"/>
    <w:rsid w:val="00F30ED8"/>
    <w:rsid w:val="00F34046"/>
    <w:rsid w:val="00F3599F"/>
    <w:rsid w:val="00F36E04"/>
    <w:rsid w:val="00F36F19"/>
    <w:rsid w:val="00F40FDF"/>
    <w:rsid w:val="00F443C9"/>
    <w:rsid w:val="00F4472A"/>
    <w:rsid w:val="00F45578"/>
    <w:rsid w:val="00F479E0"/>
    <w:rsid w:val="00F504DC"/>
    <w:rsid w:val="00F51F6B"/>
    <w:rsid w:val="00F5446B"/>
    <w:rsid w:val="00F5566F"/>
    <w:rsid w:val="00F605F1"/>
    <w:rsid w:val="00F620B9"/>
    <w:rsid w:val="00F637BB"/>
    <w:rsid w:val="00F67922"/>
    <w:rsid w:val="00F73D9F"/>
    <w:rsid w:val="00F742C5"/>
    <w:rsid w:val="00F74CA5"/>
    <w:rsid w:val="00F769B0"/>
    <w:rsid w:val="00F808EA"/>
    <w:rsid w:val="00F83B70"/>
    <w:rsid w:val="00F84522"/>
    <w:rsid w:val="00F84533"/>
    <w:rsid w:val="00F847F3"/>
    <w:rsid w:val="00F863D9"/>
    <w:rsid w:val="00F906DE"/>
    <w:rsid w:val="00F93C09"/>
    <w:rsid w:val="00F97236"/>
    <w:rsid w:val="00F97E92"/>
    <w:rsid w:val="00FA14C9"/>
    <w:rsid w:val="00FA2271"/>
    <w:rsid w:val="00FA2DE7"/>
    <w:rsid w:val="00FB5F41"/>
    <w:rsid w:val="00FC2B8D"/>
    <w:rsid w:val="00FC34B1"/>
    <w:rsid w:val="00FC6D10"/>
    <w:rsid w:val="00FD000A"/>
    <w:rsid w:val="00FD42E5"/>
    <w:rsid w:val="00FD659A"/>
    <w:rsid w:val="00FD7162"/>
    <w:rsid w:val="00FE06F5"/>
    <w:rsid w:val="00FE17AC"/>
    <w:rsid w:val="00FE3B4D"/>
    <w:rsid w:val="00FE3BAE"/>
    <w:rsid w:val="00FE6550"/>
    <w:rsid w:val="00FE69BF"/>
    <w:rsid w:val="00FF258D"/>
    <w:rsid w:val="00FF264C"/>
    <w:rsid w:val="00FF4BDD"/>
    <w:rsid w:val="00FF5756"/>
    <w:rsid w:val="00FF601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1ACD1"/>
  <w15:chartTrackingRefBased/>
  <w15:docId w15:val="{B94641B7-8CC8-48A8-9FAD-D1AE84DC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uiPriority w:val="99"/>
    <w:unhideWhenUsed/>
    <w:rsid w:val="00D32A2F"/>
    <w:rPr>
      <w:color w:val="0563C1"/>
      <w:u w:val="single"/>
    </w:rPr>
  </w:style>
  <w:style w:type="character" w:styleId="FollowedHyperlink">
    <w:name w:val="FollowedHyperlink"/>
    <w:rsid w:val="00D32A2F"/>
    <w:rPr>
      <w:color w:val="954F72"/>
      <w:u w:val="single"/>
    </w:rPr>
  </w:style>
  <w:style w:type="character" w:styleId="UnresolvedMention">
    <w:name w:val="Unresolved Mention"/>
    <w:uiPriority w:val="99"/>
    <w:semiHidden/>
    <w:unhideWhenUsed/>
    <w:rsid w:val="00F84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116729">
      <w:bodyDiv w:val="1"/>
      <w:marLeft w:val="0"/>
      <w:marRight w:val="0"/>
      <w:marTop w:val="0"/>
      <w:marBottom w:val="0"/>
      <w:divBdr>
        <w:top w:val="none" w:sz="0" w:space="0" w:color="auto"/>
        <w:left w:val="none" w:sz="0" w:space="0" w:color="auto"/>
        <w:bottom w:val="none" w:sz="0" w:space="0" w:color="auto"/>
        <w:right w:val="none" w:sz="0" w:space="0" w:color="auto"/>
      </w:divBdr>
      <w:divsChild>
        <w:div w:id="1888108226">
          <w:marLeft w:val="0"/>
          <w:marRight w:val="0"/>
          <w:marTop w:val="0"/>
          <w:marBottom w:val="0"/>
          <w:divBdr>
            <w:top w:val="none" w:sz="0" w:space="0" w:color="auto"/>
            <w:left w:val="none" w:sz="0" w:space="0" w:color="auto"/>
            <w:bottom w:val="none" w:sz="0" w:space="0" w:color="auto"/>
            <w:right w:val="none" w:sz="0" w:space="0" w:color="auto"/>
          </w:divBdr>
          <w:divsChild>
            <w:div w:id="8768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ekast.mil.intra/Records/ArchiefLijn/20/Kw%20Koningin%20Elisabeth/2025/20250328_IU_25-00056343%20Lokaal%20Preventie%20Plan%202025-2026%20DG%20BudFin.docx"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package" Target="embeddings/Microsoft_Excel_Worksheet3.xlsx"/><Relationship Id="rId7" Type="http://schemas.openxmlformats.org/officeDocument/2006/relationships/styles" Target="styles.xml"/><Relationship Id="rId12" Type="http://schemas.openxmlformats.org/officeDocument/2006/relationships/hyperlink" Target="mailto:DGBUDFIN-COMDO-SRT-PART@MIL.BE" TargetMode="Externa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xlsx"/><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package" Target="embeddings/Microsoft_Excel_Worksheet4.xlsx"/></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DirN_DatumPublicatie xmlns="70e62a0b-2a87-4020-8880-05571c68929a">2007-04-30T22:00:00+00:00</EDirN_DatumPublicatie>
    <EDirN_LagerGelegenRichtlijn xmlns="ca2cbb27-1a98-44e0-9ea6-184293db162d">Nihil</EDirN_LagerGelegenRichtlijn>
    <EDirN_RevisieNr xmlns="70e62a0b-2a87-4020-8880-05571c68929a">000</EDirN_RevisieNr>
    <EDir_Status xmlns="70e62a0b-2a87-4020-8880-05571c68929a">Kleine verbetering - Correction mineure</EDir_Status>
    <EDirN_RedactioneleOverheid xmlns="70e62a0b-2a87-4020-8880-05571c68929a">SIPPT</EDirN_RedactioneleOverheid>
    <EDirN_PeriodiekeHerziening xmlns="70e62a0b-2a87-4020-8880-05571c68929a">36</EDirN_PeriodiekeHerziening>
    <EDirN_Categorie xmlns="70e62a0b-2a87-4020-8880-05571c68929a">229;#Welzijn;#238;#Preventie en Bescherming</EDirN_Categorie>
    <EDirN_DatumToepassing xmlns="70e62a0b-2a87-4020-8880-05571c68929a">2007-10-20T22:00:00+00:00</EDirN_DatumToepassing>
    <EDirN_Synthese xmlns="70e62a0b-2a87-4020-8880-05571c68929a">Aan de SLPPT een standaard model opleggen teneinde de verslaggeving van de werkzaamheden op het gebied van welzijn op het werk in de eenheden van de KwGpg op een gestructureerde en uniforme wijze toe te laten.</EDirN_Synthese>
    <EDir_ACOS_DG xmlns="70e62a0b-2a87-4020-8880-05571c68929a">ACOS WB</EDir_ACOS_DG>
    <EDirN_EditieNr xmlns="70e62a0b-2a87-4020-8880-05571c68929a">001</EDirN_EditieNr>
    <EDirN_GoedkeurendeOverheid xmlns="70e62a0b-2a87-4020-8880-05571c68929a">WB</EDirN_GoedkeurendeOverheid>
    <EDirN_Onderwerp xmlns="70e62a0b-2a87-4020-8880-05571c68929a">Richtlijnen voor het opmaken van het driemaandelijks verslag van een SLPPT</EDirN_Onderwerp>
    <EDirN_Bijlagen xmlns="70e62a0b-2a87-4020-8880-05571c68929a">2</EDirN_Bijlagen>
    <EDirN_Trefwoorden xmlns="70e62a0b-2a87-4020-8880-05571c68929a">driemaandelijks verslag SLPPTmaandverslag SLPPT</EDirN_Trefwoorden>
    <EDirN_HogerGelegenRichtlijn xmlns="ca2cbb27-1a98-44e0-9ea6-184293db162d">ACWB-SPS-WRKPR-003</EDirN_HogerGelegenRichtlij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EDir_N" ma:contentTypeID="0x010100F04D1FF41824B7419EC972C2A4A5B4C2010023D51566F608324CB60A1E9D741BA53E" ma:contentTypeVersion="19" ma:contentTypeDescription="" ma:contentTypeScope="" ma:versionID="d73da98111921dc1134d015972906c75">
  <xsd:schema xmlns:xsd="http://www.w3.org/2001/XMLSchema" xmlns:p="http://schemas.microsoft.com/office/2006/metadata/properties" xmlns:ns2="70e62a0b-2a87-4020-8880-05571c68929a" xmlns:ns3="ca2cbb27-1a98-44e0-9ea6-184293db162d" targetNamespace="http://schemas.microsoft.com/office/2006/metadata/properties" ma:root="true" ma:fieldsID="bc9f5669da2017473ee727625b88e1a4" ns2:_="" ns3:_="">
    <xsd:import namespace="70e62a0b-2a87-4020-8880-05571c68929a"/>
    <xsd:import namespace="ca2cbb27-1a98-44e0-9ea6-184293db162d"/>
    <xsd:element name="properties">
      <xsd:complexType>
        <xsd:sequence>
          <xsd:element name="documentManagement">
            <xsd:complexType>
              <xsd:all>
                <xsd:element ref="ns2:EDir_ACOS_DG"/>
                <xsd:element ref="ns2:EDir_Status"/>
                <xsd:element ref="ns2:EDirN_Onderwerp"/>
                <xsd:element ref="ns2:EDirN_Synthese"/>
                <xsd:element ref="ns2:EDirN_Categorie"/>
                <xsd:element ref="ns2:EDirN_Trefwoorden"/>
                <xsd:element ref="ns2:EDirN_RedactioneleOverheid"/>
                <xsd:element ref="ns2:EDirN_GoedkeurendeOverheid"/>
                <xsd:element ref="ns2:EDirN_EditieNr"/>
                <xsd:element ref="ns2:EDirN_RevisieNr"/>
                <xsd:element ref="ns2:EDirN_Bijlagen"/>
                <xsd:element ref="ns3:EDirN_HogerGelegenRichtlijn" minOccurs="0"/>
                <xsd:element ref="ns3:EDirN_LagerGelegenRichtlijn" minOccurs="0"/>
                <xsd:element ref="ns2:EDirN_DatumPublicatie"/>
                <xsd:element ref="ns2:EDirN_DatumToepassing"/>
                <xsd:element ref="ns2:EDirN_PeriodiekeHerziening"/>
              </xsd:all>
            </xsd:complexType>
          </xsd:element>
        </xsd:sequence>
      </xsd:complexType>
    </xsd:element>
  </xsd:schema>
  <xsd:schema xmlns:xsd="http://www.w3.org/2001/XMLSchema" xmlns:dms="http://schemas.microsoft.com/office/2006/documentManagement/types" targetNamespace="70e62a0b-2a87-4020-8880-05571c68929a" elementFormDefault="qualified">
    <xsd:import namespace="http://schemas.microsoft.com/office/2006/documentManagement/types"/>
    <xsd:element name="EDir_ACOS_DG" ma:index="8" ma:displayName="ACOS/DG" ma:default="ACOS WB" ma:format="Dropdown" ma:hidden="true" ma:internalName="EDir_ACOS_DG" ma:readOnly="false">
      <xsd:simpleType>
        <xsd:restriction base="dms:Choice">
          <xsd:enumeration value="ACOS IS"/>
          <xsd:enumeration value="ACOS OPS &amp; TRG"/>
          <xsd:enumeration value="ACOS STRAT"/>
          <xsd:enumeration value="ACOS WB"/>
          <xsd:enumeration value="CHOD - VCHOD"/>
          <xsd:enumeration value="DG BUDFIN"/>
          <xsd:enumeration value="DG FMN"/>
          <xsd:enumeration value="DG HR"/>
          <xsd:enumeration value="DG IPR"/>
          <xsd:enumeration value="DG JM"/>
          <xsd:enumeration value="DG MR"/>
          <xsd:enumeration value="IAD"/>
        </xsd:restriction>
      </xsd:simpleType>
    </xsd:element>
    <xsd:element name="EDir_Status" ma:index="9" ma:displayName="Status" ma:default="Nieuwe Richtlijn - Nouvelle Directive" ma:format="RadioButtons" ma:internalName="EDir_Status" ma:readOnly="false">
      <xsd:simpleType>
        <xsd:restriction base="dms:Choice">
          <xsd:enumeration value="Nieuwe Richtlijn - Nouvelle Directive"/>
          <xsd:enumeration value="Kleine verbetering - Correction mineure"/>
          <xsd:enumeration value="Update - Mise à jour"/>
          <xsd:enumeration value="Geannuleerde richtlijn - Directive annulée"/>
        </xsd:restriction>
      </xsd:simpleType>
    </xsd:element>
    <xsd:element name="EDirN_Onderwerp" ma:index="10" ma:displayName="Onderwerp" ma:default="" ma:internalName="EDirN_Onderwerp" ma:readOnly="false">
      <xsd:simpleType>
        <xsd:restriction base="dms:Note"/>
      </xsd:simpleType>
    </xsd:element>
    <xsd:element name="EDirN_Synthese" ma:index="11" ma:displayName="Synthese" ma:default="" ma:hidden="true" ma:internalName="EDirN_Synthese" ma:readOnly="false">
      <xsd:simpleType>
        <xsd:restriction base="dms:Note"/>
      </xsd:simpleType>
    </xsd:element>
    <xsd:element name="EDirN_Categorie" ma:index="12" ma:displayName="Categorie" ma:hidden="true" ma:list="{fb225dc2-655e-4bef-a6f0-5367868d4317}" ma:internalName="EDirN_Categorie" ma:readOnly="false" ma:showField="Cat_Beschrijving" ma:web="ca2cbb27-1a98-44e0-9ea6-184293db162d">
      <xsd:simpleType>
        <xsd:restriction base="dms:Unknown"/>
      </xsd:simpleType>
    </xsd:element>
    <xsd:element name="EDirN_Trefwoorden" ma:index="13" ma:displayName="Trefwoorden" ma:default="" ma:internalName="EDirN_Trefwoorden" ma:readOnly="false">
      <xsd:simpleType>
        <xsd:restriction base="dms:Text">
          <xsd:maxLength value="255"/>
        </xsd:restriction>
      </xsd:simpleType>
    </xsd:element>
    <xsd:element name="EDirN_RedactioneleOverheid" ma:index="14" ma:displayName="Redactionele Overheid" ma:default="" ma:internalName="EDirN_RedactioneleOverheid" ma:readOnly="false">
      <xsd:simpleType>
        <xsd:restriction base="dms:Text">
          <xsd:maxLength value="255"/>
        </xsd:restriction>
      </xsd:simpleType>
    </xsd:element>
    <xsd:element name="EDirN_GoedkeurendeOverheid" ma:index="15" ma:displayName="Goedkeurende Overheid" ma:default="" ma:internalName="EDirN_GoedkeurendeOverheid" ma:readOnly="false">
      <xsd:simpleType>
        <xsd:restriction base="dms:Text">
          <xsd:maxLength value="255"/>
        </xsd:restriction>
      </xsd:simpleType>
    </xsd:element>
    <xsd:element name="EDirN_EditieNr" ma:index="16" ma:displayName="Editie Nr" ma:default="" ma:internalName="EDirN_EditieNr" ma:readOnly="false">
      <xsd:simpleType>
        <xsd:restriction base="dms:Text">
          <xsd:maxLength value="3"/>
        </xsd:restriction>
      </xsd:simpleType>
    </xsd:element>
    <xsd:element name="EDirN_RevisieNr" ma:index="17" ma:displayName="Revisie Nr" ma:default="" ma:internalName="EDirN_RevisieNr" ma:readOnly="false">
      <xsd:simpleType>
        <xsd:restriction base="dms:Text">
          <xsd:maxLength value="3"/>
        </xsd:restriction>
      </xsd:simpleType>
    </xsd:element>
    <xsd:element name="EDirN_Bijlagen" ma:index="18" ma:displayName="Bijlagen" ma:decimals="0" ma:default="" ma:internalName="EDirN_Bijlagen" ma:readOnly="false" ma:percentage="FALSE">
      <xsd:simpleType>
        <xsd:restriction base="dms:Number">
          <xsd:minInclusive value="0"/>
        </xsd:restriction>
      </xsd:simpleType>
    </xsd:element>
    <xsd:element name="EDirN_DatumPublicatie" ma:index="21" ma:displayName="Datum Publicatie" ma:default="[today]" ma:format="DateOnly" ma:internalName="EDirN_DatumPublicatie" ma:readOnly="false">
      <xsd:simpleType>
        <xsd:restriction base="dms:DateTime"/>
      </xsd:simpleType>
    </xsd:element>
    <xsd:element name="EDirN_DatumToepassing" ma:index="22" ma:displayName="Datum Toepassing" ma:default="[today]" ma:format="DateOnly" ma:internalName="EDirN_DatumToepassing" ma:readOnly="false">
      <xsd:simpleType>
        <xsd:restriction base="dms:DateTime"/>
      </xsd:simpleType>
    </xsd:element>
    <xsd:element name="EDirN_PeriodiekeHerziening" ma:index="23" ma:displayName="Periodieke Herziening" ma:decimals="0" ma:default="36" ma:description="Periode in maanden waarop een revisie moet gebeuren" ma:internalName="EDirN_PeriodiekeHerziening" ma:readOnly="false" ma:percentage="FALSE">
      <xsd:simpleType>
        <xsd:restriction base="dms:Number">
          <xsd:maxInclusive value="48"/>
          <xsd:minInclusive value="0"/>
        </xsd:restriction>
      </xsd:simpleType>
    </xsd:element>
  </xsd:schema>
  <xsd:schema xmlns:xsd="http://www.w3.org/2001/XMLSchema" xmlns:dms="http://schemas.microsoft.com/office/2006/documentManagement/types" targetNamespace="ca2cbb27-1a98-44e0-9ea6-184293db162d" elementFormDefault="qualified">
    <xsd:import namespace="http://schemas.microsoft.com/office/2006/documentManagement/types"/>
    <xsd:element name="EDirN_HogerGelegenRichtlijn" ma:index="19" nillable="true" ma:displayName="Hoger Gelegen Richtlijn" ma:default="" ma:hidden="true" ma:internalName="EDirN_HogerGelegenRichtlijn" ma:readOnly="false">
      <xsd:simpleType>
        <xsd:restriction base="dms:Note"/>
      </xsd:simpleType>
    </xsd:element>
    <xsd:element name="EDirN_LagerGelegenRichtlijn" ma:index="20" nillable="true" ma:displayName="Lager Gelegen Richtlijn" ma:default="" ma:hidden="true" ma:internalName="EDirN_LagerGelegenRichtlijn"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Referenti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FCB6B24-9B60-4491-A604-8CD28865F9E4}">
  <ds:schemaRefs>
    <ds:schemaRef ds:uri="http://schemas.microsoft.com/office/2006/metadata/properties"/>
    <ds:schemaRef ds:uri="http://schemas.microsoft.com/office/infopath/2007/PartnerControls"/>
    <ds:schemaRef ds:uri="70e62a0b-2a87-4020-8880-05571c68929a"/>
    <ds:schemaRef ds:uri="ca2cbb27-1a98-44e0-9ea6-184293db162d"/>
  </ds:schemaRefs>
</ds:datastoreItem>
</file>

<file path=customXml/itemProps2.xml><?xml version="1.0" encoding="utf-8"?>
<ds:datastoreItem xmlns:ds="http://schemas.openxmlformats.org/officeDocument/2006/customXml" ds:itemID="{F664FCA6-9273-47B8-BA2B-0214F3D4A43A}">
  <ds:schemaRefs>
    <ds:schemaRef ds:uri="http://schemas.openxmlformats.org/officeDocument/2006/bibliography"/>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11A8E567-7D7B-4A6A-80E2-D97440573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62a0b-2a87-4020-8880-05571c68929a"/>
    <ds:schemaRef ds:uri="ca2cbb27-1a98-44e0-9ea6-184293db16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Pages>
  <Words>3368</Words>
  <Characters>18530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ACWB-GID-WRKPR-003</vt:lpstr>
    </vt:vector>
  </TitlesOfParts>
  <Company>Sec Gen Div WB</Company>
  <LinksUpToDate>false</LinksUpToDate>
  <CharactersWithSpaces>21855</CharactersWithSpaces>
  <SharedDoc>false</SharedDoc>
  <HLinks>
    <vt:vector size="24" baseType="variant">
      <vt:variant>
        <vt:i4>1376315</vt:i4>
      </vt:variant>
      <vt:variant>
        <vt:i4>12</vt:i4>
      </vt:variant>
      <vt:variant>
        <vt:i4>0</vt:i4>
      </vt:variant>
      <vt:variant>
        <vt:i4>5</vt:i4>
      </vt:variant>
      <vt:variant>
        <vt:lpwstr>https://intranet.mil.intra/sites/Wellbeing/Sanitary risks in Ops/JGMS/Ben_JGMS.aspx</vt:lpwstr>
      </vt:variant>
      <vt:variant>
        <vt:lpwstr/>
      </vt:variant>
      <vt:variant>
        <vt:i4>2949179</vt:i4>
      </vt:variant>
      <vt:variant>
        <vt:i4>6</vt:i4>
      </vt:variant>
      <vt:variant>
        <vt:i4>0</vt:i4>
      </vt:variant>
      <vt:variant>
        <vt:i4>5</vt:i4>
      </vt:variant>
      <vt:variant>
        <vt:lpwstr>https://dekast.mil.intra/Records/ArchiefLijn/20/Kw Koningin Elisabeth/2025/20250328_IU_25-00056343 Lokaal Preventie Plan 2025-2026 DG BudFin.docx</vt:lpwstr>
      </vt:variant>
      <vt:variant>
        <vt:lpwstr/>
      </vt:variant>
      <vt:variant>
        <vt:i4>4915251</vt:i4>
      </vt:variant>
      <vt:variant>
        <vt:i4>3</vt:i4>
      </vt:variant>
      <vt:variant>
        <vt:i4>0</vt:i4>
      </vt:variant>
      <vt:variant>
        <vt:i4>5</vt:i4>
      </vt:variant>
      <vt:variant>
        <vt:lpwstr>mailto:DGBUDFIN-COMDO-SRT-PART@MIL.BE</vt:lpwstr>
      </vt:variant>
      <vt:variant>
        <vt:lpwstr/>
      </vt:variant>
      <vt:variant>
        <vt:i4>6815821</vt:i4>
      </vt:variant>
      <vt:variant>
        <vt:i4>0</vt:i4>
      </vt:variant>
      <vt:variant>
        <vt:i4>0</vt:i4>
      </vt:variant>
      <vt:variant>
        <vt:i4>5</vt:i4>
      </vt:variant>
      <vt:variant>
        <vt:lpwstr>mailto:DGBUDFIN-BFM-PREV@MIL.BE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ACWB-GID-WRKPR-003</dc:title>
  <dc:subject/>
  <dc:creator>vanpoucke.d</dc:creator>
  <cp:keywords/>
  <dc:description>X-XXX-999-9999</dc:description>
  <cp:lastModifiedBy>Choubane Housene</cp:lastModifiedBy>
  <cp:revision>1</cp:revision>
  <cp:lastPrinted>2020-07-15T08:45:00Z</cp:lastPrinted>
  <dcterms:created xsi:type="dcterms:W3CDTF">2025-08-13T13:31:00Z</dcterms:created>
  <dcterms:modified xsi:type="dcterms:W3CDTF">2025-08-13T13:31:00Z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EDir_N</vt:lpwstr>
  </property>
</Properties>
</file>