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FAB" w:rsidRPr="00EB7FAB" w:rsidRDefault="00EB7FAB" w:rsidP="00870CD9">
      <w:pPr>
        <w:pStyle w:val="para2"/>
        <w:tabs>
          <w:tab w:val="center" w:pos="3686"/>
        </w:tabs>
        <w:spacing w:after="0"/>
        <w:ind w:left="-142"/>
        <w:jc w:val="center"/>
        <w:rPr>
          <w:sz w:val="26"/>
          <w:szCs w:val="26"/>
          <w:u w:val="single"/>
        </w:rPr>
      </w:pPr>
      <w:bookmarkStart w:id="0" w:name="_Toc417864769"/>
      <w:bookmarkStart w:id="1" w:name="_Toc426871508"/>
      <w:r w:rsidRPr="00851CA5">
        <w:rPr>
          <w:b/>
          <w:bCs/>
          <w:sz w:val="26"/>
          <w:szCs w:val="26"/>
          <w:u w:val="single"/>
        </w:rPr>
        <w:t xml:space="preserve">Driemaandelijks </w:t>
      </w:r>
      <w:proofErr w:type="spellStart"/>
      <w:r w:rsidRPr="00851CA5">
        <w:rPr>
          <w:b/>
          <w:bCs/>
          <w:sz w:val="26"/>
          <w:szCs w:val="26"/>
          <w:u w:val="single"/>
        </w:rPr>
        <w:t>verslagTrim</w:t>
      </w:r>
      <w:proofErr w:type="spellEnd"/>
      <w:r w:rsidR="00D53868" w:rsidRPr="00851CA5">
        <w:rPr>
          <w:b/>
          <w:bCs/>
          <w:sz w:val="26"/>
          <w:szCs w:val="26"/>
          <w:u w:val="single"/>
        </w:rPr>
        <w:t>:</w:t>
      </w:r>
      <w:r w:rsidR="003A6A94">
        <w:rPr>
          <w:sz w:val="26"/>
          <w:szCs w:val="26"/>
          <w:u w:val="single"/>
        </w:rPr>
        <w:t xml:space="preserve"> </w:t>
      </w:r>
      <w:r w:rsidR="003A6A94" w:rsidRPr="00870CD9">
        <w:rPr>
          <w:rFonts w:cs="Arial"/>
          <w:noProof/>
          <w:u w:val="single"/>
          <w:shd w:val="clear" w:color="auto" w:fill="D6E3BC"/>
        </w:rPr>
        <w:tab/>
      </w:r>
      <w:proofErr w:type="gramStart"/>
      <w:r w:rsidR="00E05940">
        <w:rPr>
          <w:sz w:val="26"/>
          <w:szCs w:val="26"/>
          <w:u w:val="single"/>
        </w:rPr>
        <w:t xml:space="preserve">2 </w:t>
      </w:r>
      <w:r w:rsidR="00870CD9">
        <w:rPr>
          <w:sz w:val="26"/>
          <w:szCs w:val="26"/>
          <w:u w:val="single"/>
        </w:rPr>
        <w:t xml:space="preserve"> </w:t>
      </w:r>
      <w:r w:rsidRPr="00851CA5">
        <w:rPr>
          <w:b/>
          <w:bCs/>
          <w:sz w:val="26"/>
          <w:szCs w:val="26"/>
          <w:u w:val="single"/>
        </w:rPr>
        <w:t>Periode</w:t>
      </w:r>
      <w:proofErr w:type="gramEnd"/>
      <w:r w:rsidRPr="00851CA5">
        <w:rPr>
          <w:b/>
          <w:bCs/>
          <w:sz w:val="26"/>
          <w:szCs w:val="26"/>
          <w:u w:val="single"/>
        </w:rPr>
        <w:t xml:space="preserve"> van</w:t>
      </w:r>
      <w:r w:rsidR="00D53868">
        <w:rPr>
          <w:sz w:val="26"/>
          <w:szCs w:val="26"/>
          <w:u w:val="single"/>
        </w:rPr>
        <w:t xml:space="preserve">: </w:t>
      </w:r>
      <w:r w:rsidR="003A6A94" w:rsidRPr="00870CD9">
        <w:rPr>
          <w:rFonts w:cs="Arial"/>
          <w:noProof/>
          <w:u w:val="single"/>
          <w:shd w:val="clear" w:color="auto" w:fill="D6E3BC"/>
        </w:rPr>
        <w:tab/>
      </w:r>
      <w:r w:rsidR="00E05940">
        <w:rPr>
          <w:rFonts w:cs="Arial"/>
          <w:noProof/>
          <w:u w:val="single"/>
          <w:shd w:val="clear" w:color="auto" w:fill="D6E3BC"/>
        </w:rPr>
        <w:t>01</w:t>
      </w:r>
      <w:r w:rsidR="00870CD9" w:rsidRPr="00870CD9">
        <w:rPr>
          <w:rFonts w:cs="Arial"/>
          <w:noProof/>
          <w:u w:val="single"/>
          <w:shd w:val="clear" w:color="auto" w:fill="D6E3BC"/>
        </w:rPr>
        <w:t>/</w:t>
      </w:r>
      <w:r w:rsidR="00E05940">
        <w:rPr>
          <w:rFonts w:cs="Arial"/>
          <w:noProof/>
          <w:u w:val="single"/>
          <w:shd w:val="clear" w:color="auto" w:fill="D6E3BC"/>
        </w:rPr>
        <w:t>04</w:t>
      </w:r>
      <w:r w:rsidR="00870CD9" w:rsidRPr="00870CD9">
        <w:rPr>
          <w:rFonts w:cs="Arial"/>
          <w:noProof/>
          <w:u w:val="single"/>
          <w:shd w:val="clear" w:color="auto" w:fill="D6E3BC"/>
        </w:rPr>
        <w:t>/</w:t>
      </w:r>
      <w:r w:rsidR="00E05940">
        <w:rPr>
          <w:rFonts w:cs="Arial"/>
          <w:noProof/>
          <w:u w:val="single"/>
          <w:shd w:val="clear" w:color="auto" w:fill="D6E3BC"/>
        </w:rPr>
        <w:t>2025</w:t>
      </w:r>
      <w:r w:rsidR="00870CD9" w:rsidRPr="00870CD9">
        <w:rPr>
          <w:rFonts w:cs="Arial"/>
          <w:noProof/>
          <w:u w:val="single"/>
          <w:shd w:val="clear" w:color="auto" w:fill="D6E3BC"/>
        </w:rPr>
        <w:t xml:space="preserve"> tot </w:t>
      </w:r>
      <w:r w:rsidR="00E05940">
        <w:rPr>
          <w:rFonts w:cs="Arial"/>
          <w:noProof/>
          <w:u w:val="single"/>
          <w:shd w:val="clear" w:color="auto" w:fill="D6E3BC"/>
        </w:rPr>
        <w:t>30</w:t>
      </w:r>
      <w:r w:rsidR="00870CD9" w:rsidRPr="00870CD9">
        <w:rPr>
          <w:rFonts w:cs="Arial"/>
          <w:noProof/>
          <w:u w:val="single"/>
          <w:shd w:val="clear" w:color="auto" w:fill="D6E3BC"/>
        </w:rPr>
        <w:t>/</w:t>
      </w:r>
      <w:r w:rsidR="00E05940">
        <w:rPr>
          <w:rFonts w:cs="Arial"/>
          <w:noProof/>
          <w:u w:val="single"/>
          <w:shd w:val="clear" w:color="auto" w:fill="D6E3BC"/>
        </w:rPr>
        <w:t>06</w:t>
      </w:r>
      <w:r w:rsidR="00870CD9" w:rsidRPr="00870CD9">
        <w:rPr>
          <w:rFonts w:cs="Arial"/>
          <w:noProof/>
          <w:u w:val="single"/>
          <w:shd w:val="clear" w:color="auto" w:fill="D6E3BC"/>
        </w:rPr>
        <w:t>/</w:t>
      </w:r>
      <w:r w:rsidR="00E05940">
        <w:rPr>
          <w:rFonts w:cs="Arial"/>
          <w:noProof/>
          <w:u w:val="single"/>
          <w:shd w:val="clear" w:color="auto" w:fill="D6E3BC"/>
        </w:rPr>
        <w:t>2025</w:t>
      </w:r>
      <w:r w:rsidRPr="00870CD9">
        <w:rPr>
          <w:sz w:val="26"/>
          <w:szCs w:val="26"/>
          <w:u w:val="single"/>
        </w:rPr>
        <w:t>.</w:t>
      </w:r>
    </w:p>
    <w:bookmarkEnd w:id="0"/>
    <w:bookmarkEnd w:id="1"/>
    <w:p w:rsidR="004A143D" w:rsidRDefault="004A143D" w:rsidP="00266FC7">
      <w:pPr>
        <w:pStyle w:val="Heading1"/>
        <w:numPr>
          <w:ilvl w:val="0"/>
          <w:numId w:val="1"/>
        </w:numPr>
        <w:rPr>
          <w:noProof/>
        </w:rPr>
      </w:pPr>
      <w:r w:rsidRPr="004223F1">
        <w:rPr>
          <w:noProof/>
        </w:rPr>
        <w:t>Inlichtingen betreffende de eenheid</w:t>
      </w:r>
      <w:r w:rsidR="003A6A94">
        <w:rPr>
          <w:noProof/>
        </w:rPr>
        <w:t>.</w:t>
      </w:r>
    </w:p>
    <w:p w:rsidR="004A143D" w:rsidRPr="00124948" w:rsidRDefault="004A143D" w:rsidP="00124948">
      <w:pPr>
        <w:pStyle w:val="Heading2"/>
        <w:numPr>
          <w:ilvl w:val="1"/>
          <w:numId w:val="1"/>
        </w:numPr>
        <w:rPr>
          <w:b w:val="0"/>
          <w:bCs/>
          <w:noProof/>
        </w:rPr>
      </w:pPr>
      <w:r w:rsidRPr="00124948">
        <w:rPr>
          <w:bCs/>
          <w:noProof/>
        </w:rPr>
        <w:t>Benaming en volledig adres</w:t>
      </w:r>
      <w:r w:rsidR="003A6A94" w:rsidRPr="00124948">
        <w:rPr>
          <w:bCs/>
          <w:noProof/>
        </w:rPr>
        <w:t>.</w:t>
      </w:r>
    </w:p>
    <w:p w:rsidR="00EB7FAB" w:rsidRPr="00D53868" w:rsidRDefault="004A143D" w:rsidP="00870CD9">
      <w:pPr>
        <w:pStyle w:val="Heading3"/>
        <w:tabs>
          <w:tab w:val="left" w:pos="2694"/>
        </w:tabs>
        <w:ind w:left="851"/>
        <w:rPr>
          <w:noProof/>
          <w:shd w:val="clear" w:color="auto" w:fill="D6E3BC"/>
        </w:rPr>
      </w:pPr>
      <w:r>
        <w:rPr>
          <w:noProof/>
        </w:rPr>
        <w:t>Benaming</w:t>
      </w:r>
      <w:r w:rsidRPr="00AF6834">
        <w:rPr>
          <w:noProof/>
        </w:rPr>
        <w:t>:</w:t>
      </w:r>
      <w:r w:rsidR="00D53868">
        <w:rPr>
          <w:noProof/>
        </w:rPr>
        <w:tab/>
      </w:r>
      <w:r w:rsidR="00D53868" w:rsidRPr="00C0582F">
        <w:rPr>
          <w:noProof/>
          <w:shd w:val="clear" w:color="auto" w:fill="E2EFD9"/>
        </w:rPr>
        <w:tab/>
      </w:r>
      <w:r w:rsidR="00E05940" w:rsidRPr="00E05940">
        <w:rPr>
          <w:noProof/>
          <w:shd w:val="clear" w:color="auto" w:fill="E2EFD9"/>
        </w:rPr>
        <w:t>DGMR MRSYS</w:t>
      </w:r>
      <w:r w:rsidR="00D53868" w:rsidRPr="00A37F85">
        <w:rPr>
          <w:noProof/>
          <w:shd w:val="clear" w:color="auto" w:fill="D6E3BC"/>
        </w:rPr>
        <w:tab/>
      </w:r>
      <w:r w:rsidRPr="00987A3A">
        <w:rPr>
          <w:noProof/>
        </w:rPr>
        <w:br/>
      </w:r>
      <w:r w:rsidRPr="00AF6834">
        <w:rPr>
          <w:noProof/>
        </w:rPr>
        <w:t>Organismenummer</w:t>
      </w:r>
      <w:r w:rsidRPr="006B7BD5">
        <w:rPr>
          <w:noProof/>
        </w:rPr>
        <w:t>:</w:t>
      </w:r>
      <w:r w:rsidR="00D53868">
        <w:rPr>
          <w:noProof/>
        </w:rPr>
        <w:tab/>
      </w:r>
      <w:r w:rsidR="00D53868" w:rsidRPr="00C0582F">
        <w:rPr>
          <w:noProof/>
          <w:shd w:val="clear" w:color="auto" w:fill="E2EFD9"/>
        </w:rPr>
        <w:tab/>
      </w:r>
      <w:r w:rsidR="00E05940">
        <w:rPr>
          <w:noProof/>
          <w:shd w:val="clear" w:color="auto" w:fill="E2EFD9"/>
        </w:rPr>
        <w:t>J4020</w:t>
      </w:r>
      <w:r w:rsidR="00D53868" w:rsidRPr="00A37F85">
        <w:rPr>
          <w:noProof/>
          <w:shd w:val="clear" w:color="auto" w:fill="D6E3BC"/>
        </w:rPr>
        <w:tab/>
      </w:r>
      <w:r>
        <w:rPr>
          <w:noProof/>
        </w:rPr>
        <w:br/>
        <w:t xml:space="preserve">Adres: </w:t>
      </w:r>
      <w:r w:rsidRPr="004A143D">
        <w:rPr>
          <w:noProof/>
        </w:rPr>
        <w:tab/>
      </w:r>
      <w:r>
        <w:rPr>
          <w:noProof/>
        </w:rPr>
        <w:t>Kwartier Koningin Elisabeth</w:t>
      </w:r>
      <w:r w:rsidR="00B32CAC">
        <w:rPr>
          <w:noProof/>
        </w:rPr>
        <w:br/>
        <w:t xml:space="preserve"> </w:t>
      </w:r>
      <w:r w:rsidR="00B32CAC">
        <w:rPr>
          <w:noProof/>
        </w:rPr>
        <w:tab/>
        <w:t>Eversestraat 1</w:t>
      </w:r>
      <w:r w:rsidR="00B32CAC">
        <w:rPr>
          <w:noProof/>
        </w:rPr>
        <w:br/>
        <w:t xml:space="preserve"> </w:t>
      </w:r>
      <w:r w:rsidR="00B32CAC">
        <w:rPr>
          <w:noProof/>
        </w:rPr>
        <w:tab/>
        <w:t>1140 - EVERE</w:t>
      </w:r>
      <w:r w:rsidRPr="00AF6834">
        <w:rPr>
          <w:noProof/>
        </w:rPr>
        <w:br/>
      </w:r>
      <w:r w:rsidR="00D53868">
        <w:rPr>
          <w:noProof/>
        </w:rPr>
        <w:t>Naam KorpsComd:</w:t>
      </w:r>
      <w:r w:rsidR="00D53868">
        <w:rPr>
          <w:noProof/>
        </w:rPr>
        <w:tab/>
      </w:r>
      <w:r w:rsidR="00E05940">
        <w:rPr>
          <w:rFonts w:cs="Arial"/>
          <w:noProof/>
        </w:rPr>
        <w:t>Bouchez Geert BDG</w:t>
      </w:r>
      <w:r w:rsidR="00D53868" w:rsidRPr="00C0582F">
        <w:rPr>
          <w:noProof/>
          <w:shd w:val="clear" w:color="auto" w:fill="E2EFD9"/>
        </w:rPr>
        <w:tab/>
      </w:r>
      <w:r w:rsidR="00D53868">
        <w:rPr>
          <w:noProof/>
        </w:rPr>
        <w:br/>
      </w:r>
      <w:r w:rsidRPr="00AF6834">
        <w:rPr>
          <w:noProof/>
        </w:rPr>
        <w:t>Tf</w:t>
      </w:r>
      <w:r w:rsidR="00207C02">
        <w:rPr>
          <w:noProof/>
        </w:rPr>
        <w:t xml:space="preserve"> KorpsComd</w:t>
      </w:r>
      <w:r w:rsidRPr="00AF6834">
        <w:rPr>
          <w:noProof/>
        </w:rPr>
        <w:t>:</w:t>
      </w:r>
      <w:r w:rsidR="00D53868">
        <w:rPr>
          <w:noProof/>
        </w:rPr>
        <w:tab/>
      </w:r>
      <w:r w:rsidR="00E05940" w:rsidRPr="00E05940">
        <w:rPr>
          <w:noProof/>
        </w:rPr>
        <w:t>+3224415780</w:t>
      </w:r>
      <w:r w:rsidR="00987A3A" w:rsidRPr="00C0582F">
        <w:rPr>
          <w:noProof/>
          <w:shd w:val="clear" w:color="auto" w:fill="E2EFD9"/>
        </w:rPr>
        <w:tab/>
      </w:r>
      <w:r w:rsidR="00EB7FAB">
        <w:rPr>
          <w:noProof/>
          <w:shd w:val="clear" w:color="auto" w:fill="FFFF99"/>
        </w:rPr>
        <w:br/>
      </w:r>
      <w:r w:rsidR="00EB7FAB">
        <w:rPr>
          <w:noProof/>
        </w:rPr>
        <w:t>E-mail</w:t>
      </w:r>
      <w:r w:rsidR="00EB7FAB" w:rsidRPr="00AF6834">
        <w:rPr>
          <w:noProof/>
        </w:rPr>
        <w:t xml:space="preserve">: </w:t>
      </w:r>
      <w:bookmarkStart w:id="2" w:name="Text43"/>
      <w:r w:rsidR="00207C02">
        <w:rPr>
          <w:noProof/>
        </w:rPr>
        <w:tab/>
      </w:r>
      <w:bookmarkEnd w:id="2"/>
      <w:r w:rsidR="00E05940" w:rsidRPr="00E05940">
        <w:rPr>
          <w:noProof/>
        </w:rPr>
        <w:t>geert.bouchez@mil.be</w:t>
      </w:r>
      <w:r w:rsidR="00987A3A" w:rsidRPr="00C0582F">
        <w:rPr>
          <w:noProof/>
          <w:shd w:val="clear" w:color="auto" w:fill="E2EFD9"/>
        </w:rPr>
        <w:tab/>
      </w:r>
      <w:r w:rsidRPr="00AF6834">
        <w:rPr>
          <w:noProof/>
        </w:rPr>
        <w:br/>
      </w:r>
      <w:r w:rsidR="00EB7FAB" w:rsidRPr="00EB7FAB">
        <w:rPr>
          <w:noProof/>
        </w:rPr>
        <w:t>Tf Srt:</w:t>
      </w:r>
      <w:r w:rsidR="00207C02">
        <w:rPr>
          <w:noProof/>
        </w:rPr>
        <w:tab/>
      </w:r>
      <w:r w:rsidR="00E05940" w:rsidRPr="00E05940">
        <w:rPr>
          <w:noProof/>
        </w:rPr>
        <w:t>+3224415875</w:t>
      </w:r>
      <w:r w:rsidR="00987A3A" w:rsidRPr="00C0582F">
        <w:rPr>
          <w:noProof/>
          <w:shd w:val="clear" w:color="auto" w:fill="E2EFD9"/>
        </w:rPr>
        <w:tab/>
      </w:r>
      <w:r>
        <w:rPr>
          <w:noProof/>
        </w:rPr>
        <w:br/>
      </w:r>
      <w:r w:rsidR="00EB7FAB" w:rsidRPr="00AF6834">
        <w:rPr>
          <w:noProof/>
        </w:rPr>
        <w:t xml:space="preserve">Fax: </w:t>
      </w:r>
      <w:bookmarkStart w:id="3" w:name="Text42"/>
      <w:r w:rsidR="00EB7FAB">
        <w:rPr>
          <w:noProof/>
        </w:rPr>
        <w:tab/>
      </w:r>
      <w:bookmarkEnd w:id="3"/>
      <w:r w:rsidR="00E05940">
        <w:rPr>
          <w:noProof/>
        </w:rPr>
        <w:t>/</w:t>
      </w:r>
      <w:r w:rsidR="00987A3A" w:rsidRPr="00C0582F">
        <w:rPr>
          <w:noProof/>
          <w:shd w:val="clear" w:color="auto" w:fill="E2EFD9"/>
        </w:rPr>
        <w:tab/>
      </w:r>
      <w:r w:rsidR="00EB7FAB">
        <w:rPr>
          <w:noProof/>
          <w:shd w:val="clear" w:color="auto" w:fill="FFFF99"/>
        </w:rPr>
        <w:br/>
      </w:r>
    </w:p>
    <w:p w:rsidR="004A143D" w:rsidRPr="00870CD9" w:rsidRDefault="004A143D" w:rsidP="00870CD9">
      <w:pPr>
        <w:pStyle w:val="Heading2"/>
        <w:numPr>
          <w:ilvl w:val="1"/>
          <w:numId w:val="1"/>
        </w:numPr>
        <w:rPr>
          <w:b w:val="0"/>
          <w:bCs/>
          <w:noProof/>
        </w:rPr>
      </w:pPr>
      <w:r w:rsidRPr="00870CD9">
        <w:rPr>
          <w:bCs/>
          <w:noProof/>
        </w:rPr>
        <w:t>Hoofdbedrijvigheid van de eenheid(volgens Bijl D)</w:t>
      </w:r>
      <w:r w:rsidR="003A6A94" w:rsidRPr="00870CD9">
        <w:rPr>
          <w:bCs/>
          <w:noProof/>
        </w:rPr>
        <w:t>.</w:t>
      </w:r>
    </w:p>
    <w:p w:rsidR="004A143D" w:rsidRDefault="004A143D" w:rsidP="00870CD9">
      <w:pPr>
        <w:pStyle w:val="Heading3"/>
        <w:ind w:left="851"/>
        <w:rPr>
          <w:noProof/>
        </w:rPr>
      </w:pPr>
      <w:r>
        <w:rPr>
          <w:noProof/>
        </w:rPr>
        <w:t>De activiteiten die door de meeste personeelsleden worden uitgevoerd</w:t>
      </w:r>
    </w:p>
    <w:p w:rsidR="004A143D" w:rsidRDefault="00E05940"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Administratif</w:t>
      </w:r>
    </w:p>
    <w:p w:rsidR="005700C1" w:rsidRDefault="003A6A94"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 xml:space="preserve"> </w:t>
      </w:r>
    </w:p>
    <w:p w:rsidR="003A6A94" w:rsidRPr="006D160A" w:rsidRDefault="003A6A94" w:rsidP="00C0582F">
      <w:pPr>
        <w:numPr>
          <w:ilvl w:val="0"/>
          <w:numId w:val="13"/>
        </w:numPr>
        <w:shd w:val="clear" w:color="auto" w:fill="E2EFD9"/>
        <w:tabs>
          <w:tab w:val="num" w:pos="1260"/>
        </w:tabs>
        <w:ind w:left="1259" w:hanging="357"/>
        <w:rPr>
          <w:rFonts w:ascii="Comic Sans MS" w:hAnsi="Comic Sans MS" w:cs="Arial"/>
          <w:noProof/>
        </w:rPr>
      </w:pPr>
    </w:p>
    <w:p w:rsidR="004A143D" w:rsidRPr="00124948" w:rsidRDefault="004A143D" w:rsidP="004A143D">
      <w:pPr>
        <w:rPr>
          <w:rFonts w:ascii="Comic Sans MS" w:hAnsi="Comic Sans MS" w:cs="Arial"/>
          <w:b/>
          <w:bCs/>
          <w:noProof/>
        </w:rPr>
      </w:pPr>
    </w:p>
    <w:p w:rsidR="004A143D" w:rsidRPr="00124948" w:rsidRDefault="004A143D" w:rsidP="00124948">
      <w:pPr>
        <w:pStyle w:val="Heading2"/>
        <w:numPr>
          <w:ilvl w:val="1"/>
          <w:numId w:val="1"/>
        </w:numPr>
        <w:rPr>
          <w:b w:val="0"/>
          <w:bCs/>
          <w:noProof/>
        </w:rPr>
      </w:pPr>
      <w:r w:rsidRPr="00124948">
        <w:rPr>
          <w:bCs/>
          <w:noProof/>
        </w:rPr>
        <w:t>De activiteiten die het grootste risico inhouden.</w:t>
      </w:r>
    </w:p>
    <w:p w:rsidR="004A143D" w:rsidRDefault="004A143D" w:rsidP="004A143D">
      <w:pPr>
        <w:ind w:left="900"/>
        <w:rPr>
          <w:rFonts w:ascii="Comic Sans MS" w:hAnsi="Comic Sans MS" w:cs="Arial"/>
          <w:noProof/>
          <w:highlight w:val="yellow"/>
        </w:rPr>
      </w:pPr>
    </w:p>
    <w:p w:rsidR="00E05940" w:rsidRPr="00E05940" w:rsidRDefault="00E05940" w:rsidP="00E05940">
      <w:pPr>
        <w:numPr>
          <w:ilvl w:val="0"/>
          <w:numId w:val="13"/>
        </w:numPr>
        <w:shd w:val="clear" w:color="auto" w:fill="E2EFD9"/>
        <w:rPr>
          <w:rFonts w:ascii="Comic Sans MS" w:hAnsi="Comic Sans MS" w:cs="Arial"/>
          <w:noProof/>
        </w:rPr>
      </w:pPr>
      <w:r w:rsidRPr="00E05940">
        <w:rPr>
          <w:rFonts w:ascii="Comic Sans MS" w:hAnsi="Comic Sans MS" w:cs="Arial"/>
          <w:noProof/>
        </w:rPr>
        <w:t xml:space="preserve">Magasinier </w:t>
      </w:r>
    </w:p>
    <w:p w:rsidR="00E05940" w:rsidRPr="00E05940" w:rsidRDefault="00E05940" w:rsidP="00E05940">
      <w:pPr>
        <w:numPr>
          <w:ilvl w:val="0"/>
          <w:numId w:val="13"/>
        </w:numPr>
        <w:shd w:val="clear" w:color="auto" w:fill="E2EFD9"/>
        <w:rPr>
          <w:rFonts w:ascii="Comic Sans MS" w:hAnsi="Comic Sans MS" w:cs="Arial"/>
          <w:noProof/>
        </w:rPr>
      </w:pPr>
      <w:r w:rsidRPr="00E05940">
        <w:rPr>
          <w:rFonts w:ascii="Comic Sans MS" w:hAnsi="Comic Sans MS" w:cs="Arial"/>
          <w:noProof/>
        </w:rPr>
        <w:t>Plonge</w:t>
      </w:r>
      <w:r>
        <w:rPr>
          <w:rFonts w:ascii="Comic Sans MS" w:hAnsi="Comic Sans MS" w:cs="Arial"/>
          <w:noProof/>
        </w:rPr>
        <w:t>u</w:t>
      </w:r>
      <w:r w:rsidRPr="00E05940">
        <w:rPr>
          <w:rFonts w:ascii="Comic Sans MS" w:hAnsi="Comic Sans MS" w:cs="Arial"/>
          <w:noProof/>
        </w:rPr>
        <w:t>r</w:t>
      </w:r>
    </w:p>
    <w:p w:rsidR="00E05940" w:rsidRPr="00E05940" w:rsidRDefault="00E05940" w:rsidP="00E05940">
      <w:pPr>
        <w:numPr>
          <w:ilvl w:val="0"/>
          <w:numId w:val="13"/>
        </w:numPr>
        <w:shd w:val="clear" w:color="auto" w:fill="E2EFD9"/>
        <w:rPr>
          <w:rFonts w:ascii="Comic Sans MS" w:hAnsi="Comic Sans MS" w:cs="Arial"/>
          <w:noProof/>
        </w:rPr>
      </w:pPr>
      <w:r w:rsidRPr="00E05940">
        <w:rPr>
          <w:rFonts w:ascii="Comic Sans MS" w:hAnsi="Comic Sans MS" w:cs="Arial"/>
          <w:noProof/>
        </w:rPr>
        <w:t>Parachutiste</w:t>
      </w:r>
    </w:p>
    <w:p w:rsidR="004A143D" w:rsidRPr="00E05940" w:rsidRDefault="00E05940" w:rsidP="00E05940">
      <w:pPr>
        <w:numPr>
          <w:ilvl w:val="0"/>
          <w:numId w:val="13"/>
        </w:numPr>
        <w:shd w:val="clear" w:color="auto" w:fill="E2EFD9"/>
        <w:rPr>
          <w:rFonts w:ascii="Comic Sans MS" w:hAnsi="Comic Sans MS" w:cs="Arial"/>
          <w:noProof/>
        </w:rPr>
      </w:pPr>
      <w:r w:rsidRPr="00E05940">
        <w:rPr>
          <w:rFonts w:ascii="Comic Sans MS" w:hAnsi="Comic Sans MS" w:cs="Arial"/>
          <w:noProof/>
        </w:rPr>
        <w:t>Pilote</w:t>
      </w:r>
    </w:p>
    <w:p w:rsidR="004A143D" w:rsidRPr="006D1EF0" w:rsidRDefault="004A143D" w:rsidP="004A143D">
      <w:pPr>
        <w:ind w:left="900"/>
        <w:rPr>
          <w:rFonts w:ascii="Comic Sans MS" w:hAnsi="Comic Sans MS" w:cs="Arial"/>
          <w:b/>
          <w:bCs/>
          <w:noProof/>
          <w:highlight w:val="yellow"/>
        </w:rPr>
      </w:pPr>
    </w:p>
    <w:p w:rsidR="004A143D" w:rsidRPr="00124948" w:rsidRDefault="004A143D" w:rsidP="00124948">
      <w:pPr>
        <w:pStyle w:val="Heading2"/>
        <w:numPr>
          <w:ilvl w:val="1"/>
          <w:numId w:val="1"/>
        </w:numPr>
        <w:rPr>
          <w:b w:val="0"/>
          <w:bCs/>
          <w:noProof/>
        </w:rPr>
      </w:pPr>
      <w:r w:rsidRPr="006D1EF0">
        <w:rPr>
          <w:bCs/>
          <w:noProof/>
        </w:rPr>
        <w:t>De</w:t>
      </w:r>
      <w:r w:rsidRPr="00124948">
        <w:rPr>
          <w:bCs/>
          <w:noProof/>
        </w:rPr>
        <w:t xml:space="preserve"> eenheid heeft deelgenomen aan buitenlandse operaties:</w:t>
      </w:r>
      <w:r w:rsidRPr="00124948">
        <w:rPr>
          <w:bCs/>
          <w:noProof/>
          <w:shd w:val="clear" w:color="auto" w:fill="D6E3BC"/>
        </w:rPr>
        <w:t xml:space="preserve"> </w:t>
      </w:r>
      <w:r w:rsidR="00E05940">
        <w:rPr>
          <w:bCs/>
          <w:noProof/>
          <w:shd w:val="clear" w:color="auto" w:fill="D6E3BC"/>
        </w:rPr>
        <w:t>oui</w:t>
      </w:r>
      <w:r w:rsidR="003A6A94" w:rsidRPr="00124948">
        <w:rPr>
          <w:bCs/>
          <w:noProof/>
          <w:shd w:val="clear" w:color="auto" w:fill="D6E3BC"/>
        </w:rPr>
        <w:tab/>
      </w:r>
    </w:p>
    <w:p w:rsidR="004A143D" w:rsidRPr="008A50BA" w:rsidRDefault="004A143D" w:rsidP="004A143D">
      <w:pPr>
        <w:ind w:left="720"/>
        <w:rPr>
          <w:rFonts w:ascii="Comic Sans MS" w:hAnsi="Comic Sans MS" w:cs="Arial"/>
          <w:noProof/>
          <w:highlight w:val="yellow"/>
        </w:rPr>
      </w:pPr>
    </w:p>
    <w:p w:rsidR="00BF6398" w:rsidRPr="00124948" w:rsidRDefault="00AB66F5" w:rsidP="00124948">
      <w:pPr>
        <w:numPr>
          <w:ilvl w:val="1"/>
          <w:numId w:val="1"/>
        </w:numPr>
        <w:rPr>
          <w:rFonts w:ascii="Comic Sans MS" w:hAnsi="Comic Sans MS"/>
          <w:b/>
          <w:bCs/>
          <w:sz w:val="20"/>
        </w:rPr>
      </w:pPr>
      <w:r w:rsidRPr="00124948">
        <w:rPr>
          <w:rFonts w:ascii="Comic Sans MS" w:hAnsi="Comic Sans MS"/>
          <w:b/>
          <w:bCs/>
          <w:sz w:val="20"/>
        </w:rPr>
        <w:t>Naam van de hulpverlener(s); benaming en adres van (erkend) organisme dat het diploma</w:t>
      </w:r>
      <w:r w:rsidR="00124948">
        <w:rPr>
          <w:rFonts w:ascii="Comic Sans MS" w:hAnsi="Comic Sans MS"/>
          <w:b/>
          <w:bCs/>
          <w:sz w:val="20"/>
        </w:rPr>
        <w:t xml:space="preserve"> </w:t>
      </w:r>
      <w:r w:rsidRPr="00124948">
        <w:rPr>
          <w:rFonts w:ascii="Comic Sans MS" w:hAnsi="Comic Sans MS"/>
          <w:b/>
          <w:bCs/>
          <w:sz w:val="20"/>
        </w:rPr>
        <w:t>of het certificaat heeft afgeleverd.</w:t>
      </w:r>
    </w:p>
    <w:p w:rsidR="00BF6398" w:rsidRDefault="00BF6398">
      <w:pPr>
        <w:rPr>
          <w:rFonts w:ascii="Comic Sans MS" w:hAnsi="Comic Sans MS"/>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1133"/>
        <w:gridCol w:w="3256"/>
        <w:gridCol w:w="1694"/>
      </w:tblGrid>
      <w:tr w:rsidR="00AB66F5" w:rsidRPr="00022D72" w:rsidTr="00336024">
        <w:tc>
          <w:tcPr>
            <w:tcW w:w="2410" w:type="dxa"/>
            <w:tcBorders>
              <w:top w:val="single" w:sz="8" w:space="0" w:color="auto"/>
              <w:left w:val="single" w:sz="8" w:space="0" w:color="auto"/>
              <w:bottom w:val="single" w:sz="8" w:space="0" w:color="auto"/>
            </w:tcBorders>
            <w:shd w:val="clear" w:color="auto" w:fill="D9D9D9" w:themeFill="background1" w:themeFillShade="D9"/>
            <w:vAlign w:val="center"/>
          </w:tcPr>
          <w:p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Naam</w:t>
            </w:r>
          </w:p>
        </w:tc>
        <w:tc>
          <w:tcPr>
            <w:tcW w:w="1134" w:type="dxa"/>
            <w:tcBorders>
              <w:top w:val="single" w:sz="8" w:space="0" w:color="auto"/>
              <w:bottom w:val="single" w:sz="8" w:space="0" w:color="auto"/>
            </w:tcBorders>
            <w:shd w:val="clear" w:color="auto" w:fill="D9D9D9" w:themeFill="background1" w:themeFillShade="D9"/>
            <w:vAlign w:val="center"/>
          </w:tcPr>
          <w:p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Graad</w:t>
            </w:r>
          </w:p>
        </w:tc>
        <w:tc>
          <w:tcPr>
            <w:tcW w:w="3260" w:type="dxa"/>
            <w:tcBorders>
              <w:top w:val="single" w:sz="8" w:space="0" w:color="auto"/>
              <w:bottom w:val="single" w:sz="8" w:space="0" w:color="auto"/>
            </w:tcBorders>
            <w:shd w:val="clear" w:color="auto" w:fill="D9D9D9" w:themeFill="background1" w:themeFillShade="D9"/>
            <w:vAlign w:val="center"/>
          </w:tcPr>
          <w:p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 (erkend) organisme</w:t>
            </w:r>
          </w:p>
        </w:tc>
        <w:tc>
          <w:tcPr>
            <w:tcW w:w="1695" w:type="dxa"/>
            <w:tcBorders>
              <w:top w:val="single" w:sz="8" w:space="0" w:color="auto"/>
              <w:bottom w:val="single" w:sz="8" w:space="0" w:color="auto"/>
              <w:right w:val="single" w:sz="8" w:space="0" w:color="auto"/>
            </w:tcBorders>
            <w:shd w:val="clear" w:color="auto" w:fill="D9D9D9" w:themeFill="background1" w:themeFillShade="D9"/>
            <w:vAlign w:val="center"/>
          </w:tcPr>
          <w:p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Datum laatste recyclage</w:t>
            </w:r>
          </w:p>
        </w:tc>
      </w:tr>
      <w:tr w:rsidR="00AB66F5" w:rsidRPr="00022D72" w:rsidTr="00336024">
        <w:tc>
          <w:tcPr>
            <w:tcW w:w="2410" w:type="dxa"/>
            <w:tcBorders>
              <w:top w:val="single" w:sz="8" w:space="0" w:color="auto"/>
              <w:left w:val="single" w:sz="8" w:space="0" w:color="auto"/>
            </w:tcBorders>
            <w:shd w:val="clear" w:color="auto" w:fill="E2EFD9"/>
            <w:vAlign w:val="center"/>
          </w:tcPr>
          <w:p w:rsidR="00AB66F5" w:rsidRPr="001E1B29" w:rsidRDefault="00AB66F5" w:rsidP="00AB66F5">
            <w:pPr>
              <w:rPr>
                <w:rFonts w:ascii="Comic Sans MS" w:hAnsi="Comic Sans MS"/>
                <w:sz w:val="18"/>
                <w:szCs w:val="18"/>
              </w:rPr>
            </w:pPr>
          </w:p>
        </w:tc>
        <w:tc>
          <w:tcPr>
            <w:tcW w:w="1134" w:type="dxa"/>
            <w:tcBorders>
              <w:top w:val="single" w:sz="8" w:space="0" w:color="auto"/>
            </w:tcBorders>
            <w:shd w:val="clear" w:color="auto" w:fill="E2EFD9"/>
            <w:vAlign w:val="center"/>
          </w:tcPr>
          <w:p w:rsidR="00AB66F5" w:rsidRPr="001E1B29" w:rsidRDefault="00AB66F5" w:rsidP="00022D72">
            <w:pPr>
              <w:jc w:val="center"/>
              <w:rPr>
                <w:rFonts w:ascii="Comic Sans MS" w:hAnsi="Comic Sans MS"/>
                <w:sz w:val="18"/>
                <w:szCs w:val="18"/>
              </w:rPr>
            </w:pPr>
          </w:p>
        </w:tc>
        <w:tc>
          <w:tcPr>
            <w:tcW w:w="3260" w:type="dxa"/>
            <w:tcBorders>
              <w:top w:val="single" w:sz="8" w:space="0" w:color="auto"/>
            </w:tcBorders>
            <w:shd w:val="clear" w:color="auto" w:fill="E2EFD9"/>
            <w:vAlign w:val="center"/>
          </w:tcPr>
          <w:p w:rsidR="00AB66F5" w:rsidRPr="001E1B29" w:rsidRDefault="00AB66F5" w:rsidP="00022D72">
            <w:pPr>
              <w:jc w:val="center"/>
              <w:rPr>
                <w:rFonts w:ascii="Comic Sans MS" w:hAnsi="Comic Sans MS"/>
                <w:sz w:val="18"/>
                <w:szCs w:val="18"/>
              </w:rPr>
            </w:pPr>
          </w:p>
        </w:tc>
        <w:tc>
          <w:tcPr>
            <w:tcW w:w="1695" w:type="dxa"/>
            <w:tcBorders>
              <w:top w:val="single" w:sz="8" w:space="0" w:color="auto"/>
              <w:right w:val="single" w:sz="8" w:space="0" w:color="auto"/>
            </w:tcBorders>
            <w:shd w:val="clear" w:color="auto" w:fill="E2EFD9"/>
            <w:vAlign w:val="center"/>
          </w:tcPr>
          <w:p w:rsidR="00AB66F5" w:rsidRPr="001E1B29" w:rsidRDefault="00AB66F5" w:rsidP="00022D72">
            <w:pPr>
              <w:jc w:val="center"/>
              <w:rPr>
                <w:rFonts w:ascii="Comic Sans MS" w:hAnsi="Comic Sans MS"/>
                <w:sz w:val="18"/>
                <w:szCs w:val="18"/>
              </w:rPr>
            </w:pPr>
          </w:p>
        </w:tc>
      </w:tr>
      <w:tr w:rsidR="00AB66F5" w:rsidRPr="00022D72" w:rsidTr="00336024">
        <w:tc>
          <w:tcPr>
            <w:tcW w:w="2410" w:type="dxa"/>
            <w:tcBorders>
              <w:left w:val="single" w:sz="8" w:space="0" w:color="auto"/>
            </w:tcBorders>
            <w:shd w:val="clear" w:color="auto" w:fill="E2EFD9"/>
            <w:vAlign w:val="center"/>
          </w:tcPr>
          <w:p w:rsidR="00AB66F5" w:rsidRPr="001E1B29" w:rsidRDefault="00AB66F5" w:rsidP="00AB66F5">
            <w:pPr>
              <w:rPr>
                <w:rFonts w:ascii="Comic Sans MS" w:hAnsi="Comic Sans MS"/>
                <w:sz w:val="18"/>
                <w:szCs w:val="18"/>
              </w:rPr>
            </w:pPr>
          </w:p>
        </w:tc>
        <w:tc>
          <w:tcPr>
            <w:tcW w:w="1134" w:type="dxa"/>
            <w:shd w:val="clear" w:color="auto" w:fill="E2EFD9"/>
            <w:vAlign w:val="center"/>
          </w:tcPr>
          <w:p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rsidR="00AB66F5" w:rsidRPr="001E1B29" w:rsidRDefault="00AB66F5" w:rsidP="00022D72">
            <w:pPr>
              <w:jc w:val="center"/>
              <w:rPr>
                <w:rFonts w:ascii="Comic Sans MS" w:hAnsi="Comic Sans MS"/>
                <w:sz w:val="18"/>
                <w:szCs w:val="18"/>
              </w:rPr>
            </w:pPr>
          </w:p>
        </w:tc>
      </w:tr>
      <w:tr w:rsidR="00AB66F5" w:rsidRPr="00022D72" w:rsidTr="00336024">
        <w:tc>
          <w:tcPr>
            <w:tcW w:w="2410" w:type="dxa"/>
            <w:tcBorders>
              <w:left w:val="single" w:sz="8" w:space="0" w:color="auto"/>
            </w:tcBorders>
            <w:shd w:val="clear" w:color="auto" w:fill="E2EFD9"/>
            <w:vAlign w:val="center"/>
          </w:tcPr>
          <w:p w:rsidR="00AB66F5" w:rsidRPr="001E1B29" w:rsidRDefault="00AB66F5" w:rsidP="00AB66F5">
            <w:pPr>
              <w:rPr>
                <w:rFonts w:ascii="Comic Sans MS" w:hAnsi="Comic Sans MS"/>
                <w:sz w:val="18"/>
                <w:szCs w:val="18"/>
              </w:rPr>
            </w:pPr>
          </w:p>
        </w:tc>
        <w:tc>
          <w:tcPr>
            <w:tcW w:w="1134" w:type="dxa"/>
            <w:shd w:val="clear" w:color="auto" w:fill="E2EFD9"/>
            <w:vAlign w:val="center"/>
          </w:tcPr>
          <w:p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rsidR="00AB66F5" w:rsidRPr="001E1B29" w:rsidRDefault="00AB66F5" w:rsidP="00022D72">
            <w:pPr>
              <w:jc w:val="center"/>
              <w:rPr>
                <w:rFonts w:ascii="Comic Sans MS" w:hAnsi="Comic Sans MS"/>
                <w:sz w:val="18"/>
                <w:szCs w:val="18"/>
              </w:rPr>
            </w:pPr>
          </w:p>
        </w:tc>
      </w:tr>
      <w:tr w:rsidR="00AB66F5" w:rsidRPr="00022D72" w:rsidTr="00336024">
        <w:tc>
          <w:tcPr>
            <w:tcW w:w="2410" w:type="dxa"/>
            <w:tcBorders>
              <w:left w:val="single" w:sz="8" w:space="0" w:color="auto"/>
            </w:tcBorders>
            <w:shd w:val="clear" w:color="auto" w:fill="E2EFD9"/>
            <w:vAlign w:val="center"/>
          </w:tcPr>
          <w:p w:rsidR="00AB66F5" w:rsidRPr="001E1B29" w:rsidRDefault="00AB66F5" w:rsidP="00AB66F5">
            <w:pPr>
              <w:rPr>
                <w:rFonts w:ascii="Comic Sans MS" w:hAnsi="Comic Sans MS"/>
                <w:sz w:val="18"/>
                <w:szCs w:val="18"/>
              </w:rPr>
            </w:pPr>
          </w:p>
        </w:tc>
        <w:tc>
          <w:tcPr>
            <w:tcW w:w="1134" w:type="dxa"/>
            <w:shd w:val="clear" w:color="auto" w:fill="E2EFD9"/>
            <w:vAlign w:val="center"/>
          </w:tcPr>
          <w:p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rsidR="00AB66F5" w:rsidRPr="001E1B29" w:rsidRDefault="00AB66F5" w:rsidP="00022D72">
            <w:pPr>
              <w:jc w:val="center"/>
              <w:rPr>
                <w:rFonts w:ascii="Comic Sans MS" w:hAnsi="Comic Sans MS"/>
                <w:sz w:val="18"/>
                <w:szCs w:val="18"/>
              </w:rPr>
            </w:pPr>
          </w:p>
        </w:tc>
      </w:tr>
      <w:tr w:rsidR="00AB66F5" w:rsidRPr="00022D72" w:rsidTr="00336024">
        <w:tc>
          <w:tcPr>
            <w:tcW w:w="2410" w:type="dxa"/>
            <w:tcBorders>
              <w:left w:val="single" w:sz="8" w:space="0" w:color="auto"/>
            </w:tcBorders>
            <w:shd w:val="clear" w:color="auto" w:fill="E2EFD9"/>
            <w:vAlign w:val="center"/>
          </w:tcPr>
          <w:p w:rsidR="00AB66F5" w:rsidRPr="001E1B29" w:rsidRDefault="00AB66F5" w:rsidP="00AB66F5">
            <w:pPr>
              <w:rPr>
                <w:rFonts w:ascii="Comic Sans MS" w:hAnsi="Comic Sans MS"/>
                <w:sz w:val="18"/>
                <w:szCs w:val="18"/>
              </w:rPr>
            </w:pPr>
          </w:p>
        </w:tc>
        <w:tc>
          <w:tcPr>
            <w:tcW w:w="1134" w:type="dxa"/>
            <w:shd w:val="clear" w:color="auto" w:fill="E2EFD9"/>
            <w:vAlign w:val="center"/>
          </w:tcPr>
          <w:p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rsidR="00AB66F5" w:rsidRPr="001E1B29" w:rsidRDefault="00AB66F5" w:rsidP="00022D72">
            <w:pPr>
              <w:jc w:val="center"/>
              <w:rPr>
                <w:rFonts w:ascii="Comic Sans MS" w:hAnsi="Comic Sans MS"/>
                <w:sz w:val="18"/>
                <w:szCs w:val="18"/>
              </w:rPr>
            </w:pPr>
          </w:p>
        </w:tc>
      </w:tr>
      <w:tr w:rsidR="00AB66F5" w:rsidRPr="00022D72" w:rsidTr="00336024">
        <w:tc>
          <w:tcPr>
            <w:tcW w:w="2410" w:type="dxa"/>
            <w:tcBorders>
              <w:left w:val="single" w:sz="8" w:space="0" w:color="auto"/>
            </w:tcBorders>
            <w:shd w:val="clear" w:color="auto" w:fill="E2EFD9"/>
            <w:vAlign w:val="center"/>
          </w:tcPr>
          <w:p w:rsidR="00AB66F5" w:rsidRPr="001E1B29" w:rsidRDefault="00AB66F5" w:rsidP="00AB66F5">
            <w:pPr>
              <w:rPr>
                <w:rFonts w:ascii="Comic Sans MS" w:hAnsi="Comic Sans MS"/>
                <w:sz w:val="18"/>
                <w:szCs w:val="18"/>
              </w:rPr>
            </w:pPr>
          </w:p>
        </w:tc>
        <w:tc>
          <w:tcPr>
            <w:tcW w:w="1134" w:type="dxa"/>
            <w:shd w:val="clear" w:color="auto" w:fill="E2EFD9"/>
            <w:vAlign w:val="center"/>
          </w:tcPr>
          <w:p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rsidR="00AB66F5" w:rsidRPr="001E1B29" w:rsidRDefault="00AB66F5" w:rsidP="00022D72">
            <w:pPr>
              <w:jc w:val="center"/>
              <w:rPr>
                <w:rFonts w:ascii="Comic Sans MS" w:hAnsi="Comic Sans MS"/>
                <w:sz w:val="18"/>
                <w:szCs w:val="18"/>
              </w:rPr>
            </w:pPr>
          </w:p>
        </w:tc>
      </w:tr>
      <w:tr w:rsidR="00AB66F5" w:rsidRPr="00022D72" w:rsidTr="00336024">
        <w:tc>
          <w:tcPr>
            <w:tcW w:w="2410" w:type="dxa"/>
            <w:tcBorders>
              <w:left w:val="single" w:sz="8" w:space="0" w:color="auto"/>
            </w:tcBorders>
            <w:shd w:val="clear" w:color="auto" w:fill="E2EFD9"/>
            <w:vAlign w:val="center"/>
          </w:tcPr>
          <w:p w:rsidR="00AB66F5" w:rsidRPr="001E1B29" w:rsidRDefault="00AB66F5" w:rsidP="00AB66F5">
            <w:pPr>
              <w:rPr>
                <w:rFonts w:ascii="Comic Sans MS" w:hAnsi="Comic Sans MS"/>
                <w:sz w:val="18"/>
                <w:szCs w:val="18"/>
              </w:rPr>
            </w:pPr>
          </w:p>
        </w:tc>
        <w:tc>
          <w:tcPr>
            <w:tcW w:w="1134" w:type="dxa"/>
            <w:shd w:val="clear" w:color="auto" w:fill="E2EFD9"/>
            <w:vAlign w:val="center"/>
          </w:tcPr>
          <w:p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rsidR="00AB66F5" w:rsidRPr="001E1B29" w:rsidRDefault="00AB66F5" w:rsidP="00022D72">
            <w:pPr>
              <w:jc w:val="center"/>
              <w:rPr>
                <w:rFonts w:ascii="Comic Sans MS" w:hAnsi="Comic Sans MS"/>
                <w:sz w:val="18"/>
                <w:szCs w:val="18"/>
              </w:rPr>
            </w:pPr>
          </w:p>
        </w:tc>
      </w:tr>
      <w:tr w:rsidR="00AB66F5" w:rsidRPr="00022D72" w:rsidTr="00336024">
        <w:tc>
          <w:tcPr>
            <w:tcW w:w="2410" w:type="dxa"/>
            <w:tcBorders>
              <w:left w:val="single" w:sz="8" w:space="0" w:color="auto"/>
            </w:tcBorders>
            <w:shd w:val="clear" w:color="auto" w:fill="E2EFD9"/>
            <w:vAlign w:val="center"/>
          </w:tcPr>
          <w:p w:rsidR="00AB66F5" w:rsidRPr="001E1B29" w:rsidRDefault="00AB66F5" w:rsidP="00AB66F5">
            <w:pPr>
              <w:rPr>
                <w:rFonts w:ascii="Comic Sans MS" w:hAnsi="Comic Sans MS"/>
                <w:sz w:val="18"/>
                <w:szCs w:val="18"/>
              </w:rPr>
            </w:pPr>
          </w:p>
        </w:tc>
        <w:tc>
          <w:tcPr>
            <w:tcW w:w="1134" w:type="dxa"/>
            <w:shd w:val="clear" w:color="auto" w:fill="E2EFD9"/>
            <w:vAlign w:val="center"/>
          </w:tcPr>
          <w:p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rsidR="00AB66F5" w:rsidRPr="001E1B29" w:rsidRDefault="00AB66F5" w:rsidP="00022D72">
            <w:pPr>
              <w:jc w:val="center"/>
              <w:rPr>
                <w:rFonts w:ascii="Comic Sans MS" w:hAnsi="Comic Sans MS"/>
                <w:sz w:val="18"/>
                <w:szCs w:val="18"/>
              </w:rPr>
            </w:pPr>
          </w:p>
        </w:tc>
      </w:tr>
      <w:tr w:rsidR="00AB66F5" w:rsidRPr="00022D72" w:rsidTr="00336024">
        <w:tc>
          <w:tcPr>
            <w:tcW w:w="2410" w:type="dxa"/>
            <w:tcBorders>
              <w:left w:val="single" w:sz="8" w:space="0" w:color="auto"/>
            </w:tcBorders>
            <w:shd w:val="clear" w:color="auto" w:fill="E2EFD9"/>
            <w:vAlign w:val="center"/>
          </w:tcPr>
          <w:p w:rsidR="00AB66F5" w:rsidRPr="001E1B29" w:rsidRDefault="00AB66F5" w:rsidP="00AB66F5">
            <w:pPr>
              <w:rPr>
                <w:rFonts w:ascii="Comic Sans MS" w:hAnsi="Comic Sans MS"/>
                <w:sz w:val="18"/>
                <w:szCs w:val="18"/>
              </w:rPr>
            </w:pPr>
          </w:p>
        </w:tc>
        <w:tc>
          <w:tcPr>
            <w:tcW w:w="1134" w:type="dxa"/>
            <w:shd w:val="clear" w:color="auto" w:fill="E2EFD9"/>
            <w:vAlign w:val="center"/>
          </w:tcPr>
          <w:p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rsidR="00AB66F5" w:rsidRPr="001E1B29" w:rsidRDefault="00AB66F5" w:rsidP="00022D72">
            <w:pPr>
              <w:jc w:val="center"/>
              <w:rPr>
                <w:rFonts w:ascii="Comic Sans MS" w:hAnsi="Comic Sans MS"/>
                <w:sz w:val="18"/>
                <w:szCs w:val="18"/>
              </w:rPr>
            </w:pPr>
          </w:p>
        </w:tc>
      </w:tr>
      <w:tr w:rsidR="00AB66F5" w:rsidRPr="00022D72" w:rsidTr="00336024">
        <w:tc>
          <w:tcPr>
            <w:tcW w:w="2410" w:type="dxa"/>
            <w:tcBorders>
              <w:left w:val="single" w:sz="8" w:space="0" w:color="auto"/>
            </w:tcBorders>
            <w:shd w:val="clear" w:color="auto" w:fill="E2EFD9"/>
            <w:vAlign w:val="center"/>
          </w:tcPr>
          <w:p w:rsidR="00AB66F5" w:rsidRPr="001E1B29" w:rsidRDefault="00AB66F5" w:rsidP="00AB66F5">
            <w:pPr>
              <w:rPr>
                <w:rFonts w:ascii="Comic Sans MS" w:hAnsi="Comic Sans MS"/>
                <w:sz w:val="18"/>
                <w:szCs w:val="18"/>
              </w:rPr>
            </w:pPr>
          </w:p>
        </w:tc>
        <w:tc>
          <w:tcPr>
            <w:tcW w:w="1134" w:type="dxa"/>
            <w:shd w:val="clear" w:color="auto" w:fill="E2EFD9"/>
            <w:vAlign w:val="center"/>
          </w:tcPr>
          <w:p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rsidR="00AB66F5" w:rsidRPr="001E1B29" w:rsidRDefault="00AB66F5" w:rsidP="00022D72">
            <w:pPr>
              <w:jc w:val="center"/>
              <w:rPr>
                <w:rFonts w:ascii="Comic Sans MS" w:hAnsi="Comic Sans MS"/>
                <w:sz w:val="18"/>
                <w:szCs w:val="18"/>
              </w:rPr>
            </w:pPr>
          </w:p>
        </w:tc>
      </w:tr>
      <w:tr w:rsidR="00AB66F5" w:rsidRPr="00022D72" w:rsidTr="00336024">
        <w:tc>
          <w:tcPr>
            <w:tcW w:w="2410" w:type="dxa"/>
            <w:tcBorders>
              <w:left w:val="single" w:sz="8" w:space="0" w:color="auto"/>
              <w:bottom w:val="single" w:sz="8" w:space="0" w:color="auto"/>
            </w:tcBorders>
            <w:shd w:val="clear" w:color="auto" w:fill="E2EFD9"/>
            <w:vAlign w:val="center"/>
          </w:tcPr>
          <w:p w:rsidR="00AB66F5" w:rsidRPr="001E1B29" w:rsidRDefault="00AB66F5" w:rsidP="00AB66F5">
            <w:pPr>
              <w:rPr>
                <w:rFonts w:ascii="Comic Sans MS" w:hAnsi="Comic Sans MS"/>
                <w:sz w:val="18"/>
                <w:szCs w:val="18"/>
              </w:rPr>
            </w:pPr>
          </w:p>
        </w:tc>
        <w:tc>
          <w:tcPr>
            <w:tcW w:w="1134" w:type="dxa"/>
            <w:tcBorders>
              <w:bottom w:val="single" w:sz="8" w:space="0" w:color="auto"/>
            </w:tcBorders>
            <w:shd w:val="clear" w:color="auto" w:fill="E2EFD9"/>
            <w:vAlign w:val="center"/>
          </w:tcPr>
          <w:p w:rsidR="00AB66F5" w:rsidRPr="001E1B29" w:rsidRDefault="00AB66F5" w:rsidP="00022D72">
            <w:pPr>
              <w:jc w:val="center"/>
              <w:rPr>
                <w:rFonts w:ascii="Comic Sans MS" w:hAnsi="Comic Sans MS"/>
                <w:sz w:val="18"/>
                <w:szCs w:val="18"/>
              </w:rPr>
            </w:pPr>
          </w:p>
        </w:tc>
        <w:tc>
          <w:tcPr>
            <w:tcW w:w="3260" w:type="dxa"/>
            <w:tcBorders>
              <w:bottom w:val="single" w:sz="8" w:space="0" w:color="auto"/>
            </w:tcBorders>
            <w:shd w:val="clear" w:color="auto" w:fill="E2EFD9"/>
            <w:vAlign w:val="center"/>
          </w:tcPr>
          <w:p w:rsidR="00AB66F5" w:rsidRPr="001E1B29" w:rsidRDefault="00AB66F5" w:rsidP="00022D72">
            <w:pPr>
              <w:jc w:val="center"/>
              <w:rPr>
                <w:rFonts w:ascii="Comic Sans MS" w:hAnsi="Comic Sans MS"/>
                <w:sz w:val="18"/>
                <w:szCs w:val="18"/>
              </w:rPr>
            </w:pPr>
          </w:p>
        </w:tc>
        <w:tc>
          <w:tcPr>
            <w:tcW w:w="1695" w:type="dxa"/>
            <w:tcBorders>
              <w:bottom w:val="single" w:sz="8" w:space="0" w:color="auto"/>
              <w:right w:val="single" w:sz="8" w:space="0" w:color="auto"/>
            </w:tcBorders>
            <w:shd w:val="clear" w:color="auto" w:fill="E2EFD9"/>
            <w:vAlign w:val="center"/>
          </w:tcPr>
          <w:p w:rsidR="00AB66F5" w:rsidRPr="001E1B29" w:rsidRDefault="00AB66F5" w:rsidP="00022D72">
            <w:pPr>
              <w:jc w:val="center"/>
              <w:rPr>
                <w:rFonts w:ascii="Comic Sans MS" w:hAnsi="Comic Sans MS"/>
                <w:sz w:val="18"/>
                <w:szCs w:val="18"/>
              </w:rPr>
            </w:pPr>
          </w:p>
        </w:tc>
      </w:tr>
    </w:tbl>
    <w:p w:rsidR="00BF6398" w:rsidRDefault="00BF6398">
      <w:pPr>
        <w:rPr>
          <w:rFonts w:ascii="Comic Sans MS" w:hAnsi="Comic Sans MS"/>
          <w:sz w:val="20"/>
        </w:rPr>
      </w:pPr>
    </w:p>
    <w:p w:rsidR="00801682" w:rsidRDefault="00801682" w:rsidP="0024039E">
      <w:pPr>
        <w:rPr>
          <w:u w:val="single"/>
        </w:rPr>
      </w:pPr>
    </w:p>
    <w:p w:rsidR="00801682" w:rsidRDefault="00B40A2D" w:rsidP="00266FC7">
      <w:pPr>
        <w:pStyle w:val="Heading1"/>
        <w:numPr>
          <w:ilvl w:val="0"/>
          <w:numId w:val="1"/>
        </w:numPr>
      </w:pPr>
      <w:r>
        <w:t>Personeel en prestaties.</w:t>
      </w:r>
    </w:p>
    <w:p w:rsidR="00801682" w:rsidRPr="00022E03" w:rsidRDefault="00801682" w:rsidP="00022E03">
      <w:pPr>
        <w:pStyle w:val="Heading2"/>
        <w:numPr>
          <w:ilvl w:val="1"/>
          <w:numId w:val="1"/>
        </w:numPr>
        <w:rPr>
          <w:b w:val="0"/>
          <w:bCs/>
        </w:rPr>
      </w:pPr>
      <w:r w:rsidRPr="00022E03">
        <w:rPr>
          <w:bCs/>
        </w:rPr>
        <w:t>Getalsterkte van het personeel.</w:t>
      </w:r>
    </w:p>
    <w:p w:rsidR="00801682" w:rsidRDefault="00801682">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
        <w:gridCol w:w="854"/>
        <w:gridCol w:w="1095"/>
        <w:gridCol w:w="12"/>
        <w:gridCol w:w="904"/>
        <w:gridCol w:w="9"/>
        <w:gridCol w:w="992"/>
        <w:gridCol w:w="1276"/>
      </w:tblGrid>
      <w:tr w:rsidR="00544BDD" w:rsidTr="00F620EC">
        <w:tc>
          <w:tcPr>
            <w:tcW w:w="2977" w:type="dxa"/>
            <w:gridSpan w:val="2"/>
            <w:tcBorders>
              <w:top w:val="nil"/>
              <w:left w:val="nil"/>
              <w:bottom w:val="nil"/>
              <w:right w:val="single" w:sz="8" w:space="0" w:color="auto"/>
            </w:tcBorders>
            <w:shd w:val="clear" w:color="auto" w:fill="auto"/>
          </w:tcPr>
          <w:p w:rsidR="00544BDD" w:rsidRDefault="00544BDD" w:rsidP="00022E03">
            <w:pPr>
              <w:pStyle w:val="para2"/>
              <w:spacing w:after="0"/>
              <w:ind w:left="0"/>
            </w:pPr>
          </w:p>
        </w:tc>
        <w:tc>
          <w:tcPr>
            <w:tcW w:w="177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44BDD" w:rsidRPr="00851CA5" w:rsidRDefault="00544BDD" w:rsidP="00022E03">
            <w:pPr>
              <w:pStyle w:val="para2"/>
              <w:spacing w:after="0"/>
              <w:ind w:left="0"/>
              <w:jc w:val="center"/>
              <w:rPr>
                <w:b/>
                <w:bCs/>
              </w:rPr>
            </w:pPr>
            <w:r w:rsidRPr="00851CA5">
              <w:rPr>
                <w:b/>
                <w:bCs/>
              </w:rPr>
              <w:t>Mannen</w:t>
            </w:r>
          </w:p>
        </w:tc>
        <w:tc>
          <w:tcPr>
            <w:tcW w:w="19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544BDD" w:rsidRPr="00851CA5" w:rsidRDefault="00544BDD" w:rsidP="00022E03">
            <w:pPr>
              <w:pStyle w:val="para2"/>
              <w:spacing w:after="0"/>
              <w:ind w:left="0"/>
              <w:jc w:val="center"/>
              <w:rPr>
                <w:b/>
                <w:bCs/>
              </w:rPr>
            </w:pPr>
            <w:r w:rsidRPr="00851C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44BDD" w:rsidRPr="00851CA5" w:rsidRDefault="00544BDD" w:rsidP="00022E03">
            <w:pPr>
              <w:pStyle w:val="para2"/>
              <w:spacing w:after="0"/>
              <w:ind w:left="0"/>
              <w:jc w:val="center"/>
              <w:rPr>
                <w:b/>
                <w:bCs/>
              </w:rPr>
            </w:pPr>
            <w:r w:rsidRPr="00851CA5">
              <w:rPr>
                <w:b/>
                <w:bCs/>
              </w:rPr>
              <w:t>Totaal</w:t>
            </w:r>
          </w:p>
        </w:tc>
      </w:tr>
      <w:tr w:rsidR="00F620EC" w:rsidTr="00F620EC">
        <w:tc>
          <w:tcPr>
            <w:tcW w:w="2977" w:type="dxa"/>
            <w:gridSpan w:val="2"/>
            <w:tcBorders>
              <w:top w:val="nil"/>
              <w:left w:val="nil"/>
              <w:bottom w:val="single" w:sz="8" w:space="0" w:color="auto"/>
              <w:right w:val="single" w:sz="8" w:space="0" w:color="auto"/>
            </w:tcBorders>
            <w:shd w:val="clear" w:color="auto" w:fill="auto"/>
          </w:tcPr>
          <w:p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4E17EE" w:rsidRPr="00851CA5" w:rsidRDefault="004E17EE" w:rsidP="00022E03">
            <w:pPr>
              <w:pStyle w:val="para2"/>
              <w:spacing w:after="0"/>
              <w:ind w:left="0"/>
              <w:jc w:val="center"/>
              <w:rPr>
                <w:b/>
                <w:bCs/>
              </w:rPr>
            </w:pPr>
            <w:r w:rsidRPr="00851CA5">
              <w:rPr>
                <w:b/>
                <w:bCs/>
              </w:rPr>
              <w:t>&lt;21 j</w:t>
            </w:r>
          </w:p>
        </w:tc>
        <w:tc>
          <w:tcPr>
            <w:tcW w:w="919"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4E17EE" w:rsidRPr="00851CA5" w:rsidRDefault="004E17EE" w:rsidP="00022E03">
            <w:pPr>
              <w:pStyle w:val="para2"/>
              <w:spacing w:after="0"/>
              <w:ind w:left="0"/>
              <w:jc w:val="center"/>
              <w:rPr>
                <w:b/>
                <w:bCs/>
              </w:rPr>
            </w:pPr>
            <w:r w:rsidRPr="00851CA5">
              <w:rPr>
                <w:b/>
                <w:bCs/>
              </w:rPr>
              <w:t>≥21 j</w:t>
            </w:r>
          </w:p>
        </w:tc>
        <w:tc>
          <w:tcPr>
            <w:tcW w:w="924"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4E17EE" w:rsidRPr="00851CA5" w:rsidRDefault="004E17EE" w:rsidP="00022E03">
            <w:pPr>
              <w:pStyle w:val="para2"/>
              <w:spacing w:after="0"/>
              <w:ind w:left="0"/>
              <w:jc w:val="center"/>
              <w:rPr>
                <w:b/>
                <w:bCs/>
              </w:rPr>
            </w:pPr>
            <w:r w:rsidRPr="00851C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4E17EE" w:rsidRPr="00851CA5" w:rsidRDefault="004E17EE" w:rsidP="00022E03">
            <w:pPr>
              <w:pStyle w:val="para2"/>
              <w:spacing w:after="0"/>
              <w:ind w:left="0"/>
              <w:jc w:val="center"/>
              <w:rPr>
                <w:b/>
                <w:bCs/>
              </w:rPr>
            </w:pPr>
            <w:r w:rsidRPr="00851C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rsidR="004E17EE" w:rsidRPr="00851CA5" w:rsidRDefault="004E17EE" w:rsidP="00022E03">
            <w:pPr>
              <w:pStyle w:val="para2"/>
              <w:spacing w:after="0"/>
              <w:ind w:left="0"/>
              <w:rPr>
                <w:b/>
                <w:bCs/>
              </w:rPr>
            </w:pPr>
          </w:p>
        </w:tc>
      </w:tr>
      <w:tr w:rsidR="004E17EE" w:rsidTr="00F620EC">
        <w:tc>
          <w:tcPr>
            <w:tcW w:w="2977"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rsidR="004E17EE" w:rsidRPr="00851CA5" w:rsidRDefault="004E17EE" w:rsidP="00022E03">
            <w:pPr>
              <w:pStyle w:val="para2"/>
              <w:spacing w:after="0"/>
              <w:ind w:left="0"/>
              <w:rPr>
                <w:b/>
                <w:bCs/>
              </w:rPr>
            </w:pPr>
            <w:r w:rsidRPr="00851CA5">
              <w:rPr>
                <w:b/>
                <w:bCs/>
              </w:rPr>
              <w:t>Aantal militaire werknemers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rsidR="004E17EE" w:rsidRDefault="00C21EA6" w:rsidP="00022E03">
            <w:pPr>
              <w:pStyle w:val="para2"/>
              <w:spacing w:after="0"/>
              <w:ind w:left="0"/>
              <w:jc w:val="center"/>
            </w:pPr>
            <w:r>
              <w:t>0</w:t>
            </w:r>
          </w:p>
        </w:tc>
        <w:tc>
          <w:tcPr>
            <w:tcW w:w="919" w:type="dxa"/>
            <w:tcBorders>
              <w:top w:val="single" w:sz="8" w:space="0" w:color="auto"/>
              <w:left w:val="single" w:sz="4" w:space="0" w:color="auto"/>
              <w:bottom w:val="single" w:sz="2" w:space="0" w:color="auto"/>
              <w:right w:val="single" w:sz="8" w:space="0" w:color="auto"/>
            </w:tcBorders>
            <w:shd w:val="clear" w:color="auto" w:fill="E2EFD9"/>
            <w:vAlign w:val="center"/>
          </w:tcPr>
          <w:p w:rsidR="004E17EE" w:rsidRDefault="00C21EA6" w:rsidP="00022E03">
            <w:pPr>
              <w:pStyle w:val="para2"/>
              <w:spacing w:after="0"/>
              <w:ind w:left="0"/>
              <w:jc w:val="center"/>
            </w:pPr>
            <w:r>
              <w:t>301</w:t>
            </w:r>
          </w:p>
        </w:tc>
        <w:tc>
          <w:tcPr>
            <w:tcW w:w="924"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rsidR="004E17EE" w:rsidRDefault="00C21EA6" w:rsidP="00022E03">
            <w:pPr>
              <w:pStyle w:val="para2"/>
              <w:spacing w:after="0"/>
              <w:ind w:left="0"/>
              <w:jc w:val="center"/>
            </w:pPr>
            <w:r>
              <w:t>0</w:t>
            </w: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rsidR="004E17EE" w:rsidRDefault="00C21EA6" w:rsidP="00022E03">
            <w:pPr>
              <w:pStyle w:val="para2"/>
              <w:spacing w:after="0"/>
              <w:ind w:left="0"/>
              <w:jc w:val="center"/>
            </w:pPr>
            <w:r>
              <w:t>36</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4E17EE" w:rsidRDefault="0024039E" w:rsidP="00022E03">
            <w:pPr>
              <w:pStyle w:val="para2"/>
              <w:spacing w:after="0"/>
              <w:ind w:left="0"/>
              <w:jc w:val="center"/>
            </w:pPr>
            <w:r>
              <w:t>337</w:t>
            </w:r>
          </w:p>
        </w:tc>
      </w:tr>
      <w:tr w:rsidR="007F6B61" w:rsidTr="00336024">
        <w:tc>
          <w:tcPr>
            <w:tcW w:w="2977"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leerlingen</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top w:val="single" w:sz="2" w:space="0" w:color="auto"/>
              <w:left w:val="single" w:sz="4" w:space="0" w:color="auto"/>
              <w:bottom w:val="single" w:sz="2" w:space="0" w:color="auto"/>
              <w:right w:val="single" w:sz="8" w:space="0" w:color="auto"/>
            </w:tcBorders>
            <w:shd w:val="clear" w:color="auto" w:fill="E2EFD9"/>
            <w:vAlign w:val="center"/>
          </w:tcPr>
          <w:p w:rsidR="007F6B61" w:rsidRDefault="00C21EA6" w:rsidP="00022E03">
            <w:pPr>
              <w:pStyle w:val="para2"/>
              <w:spacing w:after="0"/>
              <w:ind w:left="0"/>
              <w:jc w:val="center"/>
            </w:pPr>
            <w:r>
              <w:t>11</w:t>
            </w:r>
          </w:p>
        </w:tc>
        <w:tc>
          <w:tcPr>
            <w:tcW w:w="924"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rsidR="007F6B61" w:rsidRDefault="00C21EA6" w:rsidP="00022E03">
            <w:pPr>
              <w:pStyle w:val="para2"/>
              <w:spacing w:after="0"/>
              <w:ind w:left="0"/>
              <w:jc w:val="center"/>
            </w:pPr>
            <w:r>
              <w:t>3</w:t>
            </w: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rsidR="007F6B61" w:rsidRDefault="0024039E" w:rsidP="00022E03">
            <w:pPr>
              <w:pStyle w:val="para2"/>
              <w:spacing w:after="0"/>
              <w:ind w:left="0"/>
              <w:jc w:val="center"/>
            </w:pPr>
            <w:r>
              <w:t>1</w:t>
            </w:r>
            <w:r w:rsidR="0016151B">
              <w:t>4</w:t>
            </w:r>
          </w:p>
        </w:tc>
      </w:tr>
      <w:tr w:rsidR="007F6B61" w:rsidTr="00336024">
        <w:tc>
          <w:tcPr>
            <w:tcW w:w="2977"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Totaal militaire werknemers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top w:val="single" w:sz="2" w:space="0" w:color="auto"/>
              <w:left w:val="single" w:sz="4" w:space="0" w:color="auto"/>
              <w:bottom w:val="single" w:sz="8" w:space="0" w:color="auto"/>
              <w:right w:val="single" w:sz="8" w:space="0" w:color="auto"/>
            </w:tcBorders>
            <w:shd w:val="clear" w:color="auto" w:fill="E2EFD9"/>
            <w:vAlign w:val="center"/>
          </w:tcPr>
          <w:p w:rsidR="007F6B61" w:rsidRDefault="00C21EA6" w:rsidP="00022E03">
            <w:pPr>
              <w:pStyle w:val="para2"/>
              <w:spacing w:after="0"/>
              <w:ind w:left="0"/>
              <w:jc w:val="center"/>
            </w:pPr>
            <w:r>
              <w:t>312</w:t>
            </w:r>
          </w:p>
        </w:tc>
        <w:tc>
          <w:tcPr>
            <w:tcW w:w="924"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rsidR="007F6B61" w:rsidRDefault="00C21EA6" w:rsidP="00022E03">
            <w:pPr>
              <w:pStyle w:val="para2"/>
              <w:spacing w:after="0"/>
              <w:ind w:left="0"/>
              <w:jc w:val="center"/>
            </w:pPr>
            <w:r>
              <w:t>39</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rsidR="007F6B61" w:rsidRDefault="0024039E" w:rsidP="00022E03">
            <w:pPr>
              <w:pStyle w:val="para2"/>
              <w:spacing w:after="0"/>
              <w:ind w:left="0"/>
              <w:jc w:val="center"/>
            </w:pPr>
            <w:r>
              <w:t>3</w:t>
            </w:r>
            <w:r w:rsidR="0016151B">
              <w:t>51</w:t>
            </w:r>
          </w:p>
        </w:tc>
      </w:tr>
      <w:tr w:rsidR="007F6B61" w:rsidTr="00336024">
        <w:tc>
          <w:tcPr>
            <w:tcW w:w="2977" w:type="dxa"/>
            <w:gridSpan w:val="2"/>
            <w:tcBorders>
              <w:top w:val="single" w:sz="8" w:space="0" w:color="auto"/>
              <w:left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burgerwerknemers</w:t>
            </w:r>
          </w:p>
        </w:tc>
        <w:tc>
          <w:tcPr>
            <w:tcW w:w="854" w:type="dxa"/>
            <w:tcBorders>
              <w:top w:val="single" w:sz="8" w:space="0" w:color="auto"/>
              <w:left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top w:val="single" w:sz="8" w:space="0" w:color="auto"/>
              <w:left w:val="single" w:sz="4" w:space="0" w:color="auto"/>
              <w:right w:val="single" w:sz="8" w:space="0" w:color="auto"/>
            </w:tcBorders>
            <w:shd w:val="clear" w:color="auto" w:fill="E2EFD9"/>
            <w:vAlign w:val="center"/>
          </w:tcPr>
          <w:p w:rsidR="007F6B61" w:rsidRDefault="00C21EA6" w:rsidP="00022E03">
            <w:pPr>
              <w:pStyle w:val="para2"/>
              <w:spacing w:after="0"/>
              <w:ind w:left="0"/>
              <w:jc w:val="center"/>
            </w:pPr>
            <w:r>
              <w:t>32</w:t>
            </w:r>
          </w:p>
        </w:tc>
        <w:tc>
          <w:tcPr>
            <w:tcW w:w="924" w:type="dxa"/>
            <w:gridSpan w:val="3"/>
            <w:tcBorders>
              <w:top w:val="single" w:sz="8" w:space="0" w:color="auto"/>
              <w:left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92" w:type="dxa"/>
            <w:tcBorders>
              <w:top w:val="single" w:sz="8" w:space="0" w:color="auto"/>
              <w:left w:val="single" w:sz="4" w:space="0" w:color="auto"/>
              <w:right w:val="single" w:sz="8" w:space="0" w:color="auto"/>
            </w:tcBorders>
            <w:shd w:val="clear" w:color="auto" w:fill="E2EFD9"/>
            <w:vAlign w:val="center"/>
          </w:tcPr>
          <w:p w:rsidR="007F6B61" w:rsidRDefault="00C21EA6" w:rsidP="00022E03">
            <w:pPr>
              <w:pStyle w:val="para2"/>
              <w:spacing w:after="0"/>
              <w:ind w:left="0"/>
              <w:jc w:val="center"/>
            </w:pPr>
            <w:r>
              <w:t>38</w:t>
            </w:r>
          </w:p>
        </w:tc>
        <w:tc>
          <w:tcPr>
            <w:tcW w:w="1276" w:type="dxa"/>
            <w:tcBorders>
              <w:top w:val="single" w:sz="8" w:space="0" w:color="auto"/>
              <w:left w:val="single" w:sz="8" w:space="0" w:color="auto"/>
              <w:right w:val="single" w:sz="8" w:space="0" w:color="auto"/>
            </w:tcBorders>
            <w:shd w:val="clear" w:color="auto" w:fill="E2EFD9"/>
            <w:vAlign w:val="center"/>
          </w:tcPr>
          <w:p w:rsidR="007F6B61" w:rsidRDefault="004328F7" w:rsidP="00022E03">
            <w:pPr>
              <w:pStyle w:val="para2"/>
              <w:spacing w:after="0"/>
              <w:ind w:left="0"/>
              <w:jc w:val="center"/>
            </w:pPr>
            <w:r>
              <w:t>70</w:t>
            </w:r>
          </w:p>
        </w:tc>
      </w:tr>
      <w:tr w:rsidR="006D7F93" w:rsidTr="00336024">
        <w:tc>
          <w:tcPr>
            <w:tcW w:w="2977" w:type="dxa"/>
            <w:gridSpan w:val="2"/>
            <w:tcBorders>
              <w:left w:val="single" w:sz="8" w:space="0" w:color="auto"/>
              <w:right w:val="single" w:sz="8" w:space="0" w:color="auto"/>
            </w:tcBorders>
            <w:shd w:val="clear" w:color="auto" w:fill="D9D9D9" w:themeFill="background1" w:themeFillShade="D9"/>
          </w:tcPr>
          <w:p w:rsidR="006D7F93" w:rsidRPr="00851CA5" w:rsidRDefault="006D7F93" w:rsidP="00022E03">
            <w:pPr>
              <w:pStyle w:val="para2"/>
              <w:spacing w:after="0"/>
              <w:ind w:left="0"/>
              <w:rPr>
                <w:b/>
                <w:bCs/>
              </w:rPr>
            </w:pPr>
            <w:r w:rsidRPr="00851CA5">
              <w:rPr>
                <w:b/>
                <w:bCs/>
              </w:rPr>
              <w:t>Aantal rosettas</w:t>
            </w:r>
          </w:p>
        </w:tc>
        <w:tc>
          <w:tcPr>
            <w:tcW w:w="854" w:type="dxa"/>
            <w:tcBorders>
              <w:left w:val="single" w:sz="8" w:space="0" w:color="auto"/>
              <w:right w:val="single" w:sz="4" w:space="0" w:color="auto"/>
            </w:tcBorders>
            <w:shd w:val="clear" w:color="auto" w:fill="E2EFD9"/>
            <w:vAlign w:val="center"/>
          </w:tcPr>
          <w:p w:rsidR="006D7F93" w:rsidRDefault="00246651"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6D7F93" w:rsidRDefault="00246651" w:rsidP="00022E03">
            <w:pPr>
              <w:pStyle w:val="para2"/>
              <w:spacing w:after="0"/>
              <w:ind w:left="0"/>
              <w:jc w:val="center"/>
            </w:pPr>
            <w:r>
              <w:t>2</w:t>
            </w:r>
          </w:p>
        </w:tc>
        <w:tc>
          <w:tcPr>
            <w:tcW w:w="924" w:type="dxa"/>
            <w:gridSpan w:val="3"/>
            <w:tcBorders>
              <w:left w:val="single" w:sz="8" w:space="0" w:color="auto"/>
              <w:right w:val="single" w:sz="4" w:space="0" w:color="auto"/>
            </w:tcBorders>
            <w:shd w:val="clear" w:color="auto" w:fill="E2EFD9"/>
            <w:vAlign w:val="center"/>
          </w:tcPr>
          <w:p w:rsidR="006D7F93" w:rsidRDefault="00246651" w:rsidP="00022E03">
            <w:pPr>
              <w:pStyle w:val="para2"/>
              <w:spacing w:after="0"/>
              <w:ind w:left="0"/>
              <w:jc w:val="center"/>
            </w:pPr>
            <w:r>
              <w:t>0</w:t>
            </w:r>
          </w:p>
        </w:tc>
        <w:tc>
          <w:tcPr>
            <w:tcW w:w="992" w:type="dxa"/>
            <w:tcBorders>
              <w:left w:val="single" w:sz="4" w:space="0" w:color="auto"/>
              <w:right w:val="single" w:sz="8" w:space="0" w:color="auto"/>
            </w:tcBorders>
            <w:shd w:val="clear" w:color="auto" w:fill="E2EFD9"/>
            <w:vAlign w:val="center"/>
          </w:tcPr>
          <w:p w:rsidR="006D7F93" w:rsidRDefault="00246651" w:rsidP="00022E03">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6D7F93" w:rsidRDefault="00246651" w:rsidP="00022E03">
            <w:pPr>
              <w:pStyle w:val="para2"/>
              <w:spacing w:after="0"/>
              <w:ind w:left="0"/>
              <w:jc w:val="center"/>
            </w:pPr>
            <w:r>
              <w:t>2</w:t>
            </w:r>
          </w:p>
        </w:tc>
      </w:tr>
      <w:tr w:rsidR="007F6B61" w:rsidTr="00336024">
        <w:tc>
          <w:tcPr>
            <w:tcW w:w="2977" w:type="dxa"/>
            <w:gridSpan w:val="2"/>
            <w:tcBorders>
              <w:left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reservisten</w:t>
            </w:r>
          </w:p>
        </w:tc>
        <w:tc>
          <w:tcPr>
            <w:tcW w:w="854" w:type="dxa"/>
            <w:tcBorders>
              <w:left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7F6B61" w:rsidRDefault="00C21EA6" w:rsidP="00022E03">
            <w:pPr>
              <w:pStyle w:val="para2"/>
              <w:spacing w:after="0"/>
              <w:ind w:left="0"/>
              <w:jc w:val="center"/>
            </w:pPr>
            <w:r>
              <w:t>37</w:t>
            </w:r>
          </w:p>
        </w:tc>
        <w:tc>
          <w:tcPr>
            <w:tcW w:w="924" w:type="dxa"/>
            <w:gridSpan w:val="3"/>
            <w:tcBorders>
              <w:left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92" w:type="dxa"/>
            <w:tcBorders>
              <w:left w:val="single" w:sz="4" w:space="0" w:color="auto"/>
              <w:right w:val="single" w:sz="8" w:space="0" w:color="auto"/>
            </w:tcBorders>
            <w:shd w:val="clear" w:color="auto" w:fill="E2EFD9"/>
            <w:vAlign w:val="center"/>
          </w:tcPr>
          <w:p w:rsidR="007F6B61" w:rsidRDefault="00C21EA6" w:rsidP="00022E03">
            <w:pPr>
              <w:pStyle w:val="para2"/>
              <w:spacing w:after="0"/>
              <w:ind w:left="0"/>
              <w:jc w:val="center"/>
            </w:pPr>
            <w:r>
              <w:t>2</w:t>
            </w:r>
          </w:p>
        </w:tc>
        <w:tc>
          <w:tcPr>
            <w:tcW w:w="1276" w:type="dxa"/>
            <w:tcBorders>
              <w:left w:val="single" w:sz="8" w:space="0" w:color="auto"/>
              <w:right w:val="single" w:sz="8" w:space="0" w:color="auto"/>
            </w:tcBorders>
            <w:shd w:val="clear" w:color="auto" w:fill="E2EFD9"/>
            <w:vAlign w:val="center"/>
          </w:tcPr>
          <w:p w:rsidR="007F6B61" w:rsidRDefault="0016151B" w:rsidP="00022E03">
            <w:pPr>
              <w:pStyle w:val="para2"/>
              <w:spacing w:after="0"/>
              <w:ind w:left="0"/>
              <w:jc w:val="center"/>
            </w:pPr>
            <w:r>
              <w:t>39</w:t>
            </w:r>
          </w:p>
        </w:tc>
      </w:tr>
      <w:tr w:rsidR="007F6B61" w:rsidTr="00336024">
        <w:tc>
          <w:tcPr>
            <w:tcW w:w="2977" w:type="dxa"/>
            <w:gridSpan w:val="2"/>
            <w:tcBorders>
              <w:left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jobstudenten</w:t>
            </w:r>
          </w:p>
        </w:tc>
        <w:tc>
          <w:tcPr>
            <w:tcW w:w="854" w:type="dxa"/>
            <w:tcBorders>
              <w:left w:val="single" w:sz="8" w:space="0" w:color="auto"/>
              <w:right w:val="single" w:sz="4" w:space="0" w:color="auto"/>
            </w:tcBorders>
            <w:shd w:val="clear" w:color="auto" w:fill="E2EFD9"/>
            <w:vAlign w:val="center"/>
          </w:tcPr>
          <w:p w:rsidR="007F6B61" w:rsidRDefault="00222067"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7F6B61" w:rsidRDefault="00222067" w:rsidP="00022E03">
            <w:pPr>
              <w:pStyle w:val="para2"/>
              <w:spacing w:after="0"/>
              <w:ind w:left="0"/>
              <w:jc w:val="center"/>
            </w:pPr>
            <w:r>
              <w:t>0</w:t>
            </w:r>
          </w:p>
        </w:tc>
        <w:tc>
          <w:tcPr>
            <w:tcW w:w="924" w:type="dxa"/>
            <w:gridSpan w:val="3"/>
            <w:tcBorders>
              <w:left w:val="single" w:sz="8" w:space="0" w:color="auto"/>
              <w:right w:val="single" w:sz="4" w:space="0" w:color="auto"/>
            </w:tcBorders>
            <w:shd w:val="clear" w:color="auto" w:fill="E2EFD9"/>
            <w:vAlign w:val="center"/>
          </w:tcPr>
          <w:p w:rsidR="007F6B61" w:rsidRDefault="00222067" w:rsidP="00022E03">
            <w:pPr>
              <w:pStyle w:val="para2"/>
              <w:spacing w:after="0"/>
              <w:ind w:left="0"/>
              <w:jc w:val="center"/>
            </w:pPr>
            <w:r>
              <w:t>0</w:t>
            </w:r>
          </w:p>
        </w:tc>
        <w:tc>
          <w:tcPr>
            <w:tcW w:w="992" w:type="dxa"/>
            <w:tcBorders>
              <w:left w:val="single" w:sz="4" w:space="0" w:color="auto"/>
              <w:right w:val="single" w:sz="8" w:space="0" w:color="auto"/>
            </w:tcBorders>
            <w:shd w:val="clear" w:color="auto" w:fill="E2EFD9"/>
            <w:vAlign w:val="center"/>
          </w:tcPr>
          <w:p w:rsidR="007F6B61" w:rsidRDefault="00222067" w:rsidP="00022E03">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7F6B61" w:rsidRDefault="004328F7" w:rsidP="00022E03">
            <w:pPr>
              <w:pStyle w:val="para2"/>
              <w:spacing w:after="0"/>
              <w:ind w:left="0"/>
              <w:jc w:val="center"/>
            </w:pPr>
            <w:r>
              <w:t>0</w:t>
            </w:r>
          </w:p>
        </w:tc>
      </w:tr>
      <w:tr w:rsidR="007F6B61" w:rsidTr="00336024">
        <w:tc>
          <w:tcPr>
            <w:tcW w:w="2977" w:type="dxa"/>
            <w:gridSpan w:val="2"/>
            <w:tcBorders>
              <w:left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stag</w:t>
            </w:r>
            <w:r w:rsidR="00151A74" w:rsidRPr="00851CA5">
              <w:rPr>
                <w:b/>
                <w:bCs/>
              </w:rPr>
              <w:t>i</w:t>
            </w:r>
            <w:r w:rsidRPr="00851CA5">
              <w:rPr>
                <w:b/>
                <w:bCs/>
              </w:rPr>
              <w:t>airs</w:t>
            </w:r>
          </w:p>
        </w:tc>
        <w:tc>
          <w:tcPr>
            <w:tcW w:w="854" w:type="dxa"/>
            <w:tcBorders>
              <w:left w:val="single" w:sz="8" w:space="0" w:color="auto"/>
              <w:right w:val="single" w:sz="4" w:space="0" w:color="auto"/>
            </w:tcBorders>
            <w:shd w:val="clear" w:color="auto" w:fill="E2EFD9"/>
            <w:vAlign w:val="center"/>
          </w:tcPr>
          <w:p w:rsidR="007F6B61" w:rsidRDefault="00222067"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7F6B61" w:rsidRDefault="00222067" w:rsidP="00022E03">
            <w:pPr>
              <w:pStyle w:val="para2"/>
              <w:spacing w:after="0"/>
              <w:ind w:left="0"/>
              <w:jc w:val="center"/>
            </w:pPr>
            <w:r>
              <w:t>0</w:t>
            </w:r>
          </w:p>
        </w:tc>
        <w:tc>
          <w:tcPr>
            <w:tcW w:w="924" w:type="dxa"/>
            <w:gridSpan w:val="3"/>
            <w:tcBorders>
              <w:left w:val="single" w:sz="8" w:space="0" w:color="auto"/>
              <w:right w:val="single" w:sz="4" w:space="0" w:color="auto"/>
            </w:tcBorders>
            <w:shd w:val="clear" w:color="auto" w:fill="E2EFD9"/>
            <w:vAlign w:val="center"/>
          </w:tcPr>
          <w:p w:rsidR="007F6B61" w:rsidRDefault="00222067" w:rsidP="00022E03">
            <w:pPr>
              <w:pStyle w:val="para2"/>
              <w:spacing w:after="0"/>
              <w:ind w:left="0"/>
              <w:jc w:val="center"/>
            </w:pPr>
            <w:r>
              <w:t>0</w:t>
            </w:r>
          </w:p>
        </w:tc>
        <w:tc>
          <w:tcPr>
            <w:tcW w:w="992" w:type="dxa"/>
            <w:tcBorders>
              <w:left w:val="single" w:sz="4" w:space="0" w:color="auto"/>
              <w:right w:val="single" w:sz="8" w:space="0" w:color="auto"/>
            </w:tcBorders>
            <w:shd w:val="clear" w:color="auto" w:fill="E2EFD9"/>
            <w:vAlign w:val="center"/>
          </w:tcPr>
          <w:p w:rsidR="007F6B61" w:rsidRDefault="00222067" w:rsidP="00022E03">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7F6B61" w:rsidRDefault="004328F7" w:rsidP="00022E03">
            <w:pPr>
              <w:pStyle w:val="para2"/>
              <w:spacing w:after="0"/>
              <w:ind w:left="0"/>
              <w:jc w:val="center"/>
            </w:pPr>
            <w:r>
              <w:t>0</w:t>
            </w:r>
          </w:p>
        </w:tc>
      </w:tr>
      <w:tr w:rsidR="007F6B61" w:rsidTr="00336024">
        <w:tc>
          <w:tcPr>
            <w:tcW w:w="2977" w:type="dxa"/>
            <w:gridSpan w:val="2"/>
            <w:tcBorders>
              <w:left w:val="single" w:sz="8" w:space="0" w:color="auto"/>
              <w:bottom w:val="single" w:sz="4"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Aantal delinquenten</w:t>
            </w:r>
          </w:p>
        </w:tc>
        <w:tc>
          <w:tcPr>
            <w:tcW w:w="854" w:type="dxa"/>
            <w:tcBorders>
              <w:left w:val="single" w:sz="8" w:space="0" w:color="auto"/>
              <w:bottom w:val="single" w:sz="4" w:space="0" w:color="auto"/>
              <w:right w:val="single" w:sz="4" w:space="0" w:color="auto"/>
            </w:tcBorders>
            <w:shd w:val="clear" w:color="auto" w:fill="E2EFD9"/>
            <w:vAlign w:val="center"/>
          </w:tcPr>
          <w:p w:rsidR="007F6B61" w:rsidRDefault="00222067" w:rsidP="00022E03">
            <w:pPr>
              <w:pStyle w:val="para2"/>
              <w:spacing w:after="0"/>
              <w:ind w:left="0"/>
              <w:jc w:val="center"/>
            </w:pPr>
            <w:r>
              <w:t>0</w:t>
            </w:r>
          </w:p>
        </w:tc>
        <w:tc>
          <w:tcPr>
            <w:tcW w:w="919" w:type="dxa"/>
            <w:tcBorders>
              <w:left w:val="single" w:sz="4" w:space="0" w:color="auto"/>
              <w:right w:val="single" w:sz="8" w:space="0" w:color="auto"/>
            </w:tcBorders>
            <w:shd w:val="clear" w:color="auto" w:fill="E2EFD9"/>
            <w:vAlign w:val="center"/>
          </w:tcPr>
          <w:p w:rsidR="007F6B61" w:rsidRDefault="00222067" w:rsidP="00022E03">
            <w:pPr>
              <w:pStyle w:val="para2"/>
              <w:spacing w:after="0"/>
              <w:ind w:left="0"/>
              <w:jc w:val="center"/>
            </w:pPr>
            <w:r>
              <w:t>0</w:t>
            </w:r>
          </w:p>
        </w:tc>
        <w:tc>
          <w:tcPr>
            <w:tcW w:w="924" w:type="dxa"/>
            <w:gridSpan w:val="3"/>
            <w:tcBorders>
              <w:left w:val="single" w:sz="8" w:space="0" w:color="auto"/>
              <w:right w:val="single" w:sz="4" w:space="0" w:color="auto"/>
            </w:tcBorders>
            <w:shd w:val="clear" w:color="auto" w:fill="E2EFD9"/>
            <w:vAlign w:val="center"/>
          </w:tcPr>
          <w:p w:rsidR="007F6B61" w:rsidRDefault="00222067" w:rsidP="00022E03">
            <w:pPr>
              <w:pStyle w:val="para2"/>
              <w:spacing w:after="0"/>
              <w:ind w:left="0"/>
              <w:jc w:val="center"/>
            </w:pPr>
            <w:r>
              <w:t>0</w:t>
            </w:r>
          </w:p>
        </w:tc>
        <w:tc>
          <w:tcPr>
            <w:tcW w:w="992" w:type="dxa"/>
            <w:tcBorders>
              <w:left w:val="single" w:sz="4" w:space="0" w:color="auto"/>
              <w:right w:val="single" w:sz="8" w:space="0" w:color="auto"/>
            </w:tcBorders>
            <w:shd w:val="clear" w:color="auto" w:fill="E2EFD9"/>
            <w:vAlign w:val="center"/>
          </w:tcPr>
          <w:p w:rsidR="007F6B61" w:rsidRDefault="00222067" w:rsidP="00022E03">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7F6B61" w:rsidRDefault="004328F7" w:rsidP="00022E03">
            <w:pPr>
              <w:pStyle w:val="para2"/>
              <w:spacing w:after="0"/>
              <w:ind w:left="0"/>
              <w:jc w:val="center"/>
            </w:pPr>
            <w:r>
              <w:t>0</w:t>
            </w:r>
          </w:p>
        </w:tc>
      </w:tr>
      <w:tr w:rsidR="007F6B61" w:rsidTr="00336024">
        <w:tc>
          <w:tcPr>
            <w:tcW w:w="2977" w:type="dxa"/>
            <w:gridSpan w:val="2"/>
            <w:tcBorders>
              <w:left w:val="single" w:sz="8" w:space="0" w:color="auto"/>
              <w:bottom w:val="single" w:sz="8" w:space="0" w:color="auto"/>
              <w:right w:val="single" w:sz="8" w:space="0" w:color="auto"/>
            </w:tcBorders>
            <w:shd w:val="clear" w:color="auto" w:fill="D9D9D9" w:themeFill="background1" w:themeFillShade="D9"/>
          </w:tcPr>
          <w:p w:rsidR="007F6B61" w:rsidRPr="00851CA5" w:rsidRDefault="007F6B61" w:rsidP="00022E03">
            <w:pPr>
              <w:pStyle w:val="para2"/>
              <w:spacing w:after="0"/>
              <w:ind w:left="0"/>
              <w:rPr>
                <w:b/>
                <w:bCs/>
              </w:rPr>
            </w:pPr>
            <w:r w:rsidRPr="00851CA5">
              <w:rPr>
                <w:b/>
                <w:bCs/>
              </w:rPr>
              <w:t>Totaal burgerpersoneel</w:t>
            </w:r>
          </w:p>
        </w:tc>
        <w:tc>
          <w:tcPr>
            <w:tcW w:w="854" w:type="dxa"/>
            <w:tcBorders>
              <w:left w:val="single" w:sz="8" w:space="0" w:color="auto"/>
              <w:bottom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19" w:type="dxa"/>
            <w:tcBorders>
              <w:left w:val="single" w:sz="4" w:space="0" w:color="auto"/>
              <w:bottom w:val="single" w:sz="8" w:space="0" w:color="auto"/>
              <w:right w:val="single" w:sz="8" w:space="0" w:color="auto"/>
            </w:tcBorders>
            <w:shd w:val="clear" w:color="auto" w:fill="E2EFD9"/>
            <w:vAlign w:val="center"/>
          </w:tcPr>
          <w:p w:rsidR="007F6B61" w:rsidRDefault="00C21EA6" w:rsidP="00022E03">
            <w:pPr>
              <w:pStyle w:val="para2"/>
              <w:spacing w:after="0"/>
              <w:ind w:left="0"/>
              <w:jc w:val="center"/>
            </w:pPr>
            <w:r>
              <w:t>32</w:t>
            </w:r>
          </w:p>
        </w:tc>
        <w:tc>
          <w:tcPr>
            <w:tcW w:w="924" w:type="dxa"/>
            <w:gridSpan w:val="3"/>
            <w:tcBorders>
              <w:left w:val="single" w:sz="8" w:space="0" w:color="auto"/>
              <w:bottom w:val="single" w:sz="8" w:space="0" w:color="auto"/>
              <w:right w:val="single" w:sz="4" w:space="0" w:color="auto"/>
            </w:tcBorders>
            <w:shd w:val="clear" w:color="auto" w:fill="E2EFD9"/>
            <w:vAlign w:val="center"/>
          </w:tcPr>
          <w:p w:rsidR="007F6B61" w:rsidRDefault="00C21EA6" w:rsidP="00022E03">
            <w:pPr>
              <w:pStyle w:val="para2"/>
              <w:spacing w:after="0"/>
              <w:ind w:left="0"/>
              <w:jc w:val="center"/>
            </w:pPr>
            <w:r>
              <w:t>0</w:t>
            </w:r>
          </w:p>
        </w:tc>
        <w:tc>
          <w:tcPr>
            <w:tcW w:w="992" w:type="dxa"/>
            <w:tcBorders>
              <w:left w:val="single" w:sz="4" w:space="0" w:color="auto"/>
              <w:bottom w:val="single" w:sz="8" w:space="0" w:color="auto"/>
              <w:right w:val="single" w:sz="8" w:space="0" w:color="auto"/>
            </w:tcBorders>
            <w:shd w:val="clear" w:color="auto" w:fill="E2EFD9"/>
            <w:vAlign w:val="center"/>
          </w:tcPr>
          <w:p w:rsidR="007F6B61" w:rsidRDefault="00C21EA6" w:rsidP="00022E03">
            <w:pPr>
              <w:pStyle w:val="para2"/>
              <w:spacing w:after="0"/>
              <w:ind w:left="0"/>
              <w:jc w:val="center"/>
            </w:pPr>
            <w:r>
              <w:t>38</w:t>
            </w:r>
          </w:p>
        </w:tc>
        <w:tc>
          <w:tcPr>
            <w:tcW w:w="1276" w:type="dxa"/>
            <w:tcBorders>
              <w:left w:val="single" w:sz="8" w:space="0" w:color="auto"/>
              <w:bottom w:val="single" w:sz="8" w:space="0" w:color="auto"/>
              <w:right w:val="single" w:sz="8" w:space="0" w:color="auto"/>
            </w:tcBorders>
            <w:shd w:val="clear" w:color="auto" w:fill="E2EFD9"/>
            <w:vAlign w:val="center"/>
          </w:tcPr>
          <w:p w:rsidR="007F6B61" w:rsidRDefault="004328F7" w:rsidP="00022E03">
            <w:pPr>
              <w:pStyle w:val="para2"/>
              <w:spacing w:after="0"/>
              <w:ind w:left="0"/>
              <w:jc w:val="center"/>
            </w:pPr>
            <w:r>
              <w:t>70</w:t>
            </w:r>
          </w:p>
        </w:tc>
      </w:tr>
      <w:tr w:rsidR="00022E03" w:rsidTr="00336024">
        <w:tc>
          <w:tcPr>
            <w:tcW w:w="296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22E03" w:rsidRPr="00851CA5" w:rsidRDefault="00022E03" w:rsidP="00022E03">
            <w:pPr>
              <w:pStyle w:val="para2"/>
              <w:spacing w:after="0"/>
              <w:ind w:left="0" w:right="524"/>
              <w:rPr>
                <w:b/>
                <w:bCs/>
              </w:rPr>
            </w:pPr>
            <w:r w:rsidRPr="00851CA5">
              <w:rPr>
                <w:b/>
                <w:bCs/>
              </w:rPr>
              <w:t>Tot aantal werknemers</w:t>
            </w:r>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rsidR="00022E03" w:rsidRDefault="00222067" w:rsidP="00022E03">
            <w:pPr>
              <w:pStyle w:val="para2"/>
              <w:spacing w:after="0"/>
              <w:ind w:left="0" w:right="524"/>
            </w:pPr>
            <w:r>
              <w:t>0</w:t>
            </w:r>
          </w:p>
        </w:tc>
        <w:tc>
          <w:tcPr>
            <w:tcW w:w="930"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rsidR="00022E03" w:rsidRDefault="00222067" w:rsidP="00022E03">
            <w:pPr>
              <w:pStyle w:val="para2"/>
              <w:spacing w:after="0"/>
              <w:ind w:left="0" w:right="524"/>
            </w:pPr>
            <w:r>
              <w:t>344</w:t>
            </w: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rsidR="00022E03" w:rsidRDefault="00222067" w:rsidP="00022E03">
            <w:pPr>
              <w:pStyle w:val="para2"/>
              <w:spacing w:after="0"/>
              <w:ind w:left="0" w:right="524"/>
            </w:pPr>
            <w:r>
              <w:t>0</w:t>
            </w: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rsidR="00022E03" w:rsidRDefault="00222067" w:rsidP="00022E03">
            <w:pPr>
              <w:pStyle w:val="para2"/>
              <w:spacing w:after="0"/>
              <w:ind w:left="0" w:right="524"/>
            </w:pPr>
            <w:r>
              <w:t>77</w:t>
            </w: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00022E03" w:rsidRDefault="0016151B" w:rsidP="00022E03">
            <w:pPr>
              <w:pStyle w:val="para2"/>
              <w:spacing w:after="0"/>
              <w:ind w:left="0"/>
              <w:jc w:val="center"/>
            </w:pPr>
            <w:r>
              <w:t>421</w:t>
            </w:r>
          </w:p>
        </w:tc>
      </w:tr>
    </w:tbl>
    <w:p w:rsidR="00801682" w:rsidRDefault="00801682">
      <w:pPr>
        <w:pStyle w:val="para2"/>
        <w:spacing w:after="0"/>
        <w:ind w:left="-142"/>
      </w:pPr>
    </w:p>
    <w:p w:rsidR="00C13724" w:rsidRPr="00022E03" w:rsidRDefault="00C13724" w:rsidP="00022E03">
      <w:pPr>
        <w:pStyle w:val="Heading2"/>
        <w:numPr>
          <w:ilvl w:val="1"/>
          <w:numId w:val="1"/>
        </w:numPr>
        <w:rPr>
          <w:b w:val="0"/>
          <w:bCs/>
        </w:rPr>
      </w:pPr>
      <w:r w:rsidRPr="00022E03">
        <w:rPr>
          <w:bCs/>
        </w:rPr>
        <w:t>Aantal uren blootstelling van het risico.</w:t>
      </w:r>
    </w:p>
    <w:p w:rsidR="00C13724" w:rsidRDefault="00C13724">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1111"/>
        <w:gridCol w:w="2801"/>
        <w:gridCol w:w="1513"/>
      </w:tblGrid>
      <w:tr w:rsidR="00C13724"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rsidR="00C13724" w:rsidRPr="00851CA5" w:rsidRDefault="00C13724" w:rsidP="005F6207">
            <w:pPr>
              <w:pStyle w:val="para2"/>
              <w:spacing w:after="0"/>
              <w:ind w:left="0"/>
              <w:rPr>
                <w:b/>
                <w:bCs/>
              </w:rPr>
            </w:pPr>
            <w:r w:rsidRPr="00851CA5">
              <w:rPr>
                <w:b/>
                <w:bCs/>
              </w:rPr>
              <w:t>Aantal militaire werknemers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rsidR="00C13724" w:rsidRDefault="00C13724" w:rsidP="005F6207">
            <w:pPr>
              <w:pStyle w:val="para2"/>
              <w:spacing w:after="0"/>
              <w:ind w:left="0"/>
              <w:jc w:val="center"/>
            </w:pP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rsidR="00C13724" w:rsidRDefault="00022E03" w:rsidP="005F6207">
            <w:pPr>
              <w:pStyle w:val="para2"/>
              <w:spacing w:after="0"/>
              <w:ind w:left="0"/>
            </w:pPr>
            <w:r>
              <w:t>G</w:t>
            </w:r>
            <w:r w:rsidR="00C13724">
              <w:t>epresteerde arbeidsuren</w:t>
            </w:r>
            <w:r w:rsidR="00E559F1">
              <w:t>*</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rsidR="00C13724" w:rsidRDefault="00455C66" w:rsidP="005F6207">
            <w:pPr>
              <w:pStyle w:val="para2"/>
              <w:spacing w:after="0"/>
              <w:ind w:left="0"/>
              <w:jc w:val="center"/>
            </w:pPr>
            <w:r>
              <w:t>131261,5</w:t>
            </w:r>
          </w:p>
        </w:tc>
      </w:tr>
      <w:tr w:rsidR="00C13724"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rsidR="00C13724" w:rsidRPr="00851CA5" w:rsidRDefault="00C13724" w:rsidP="007D7262">
            <w:pPr>
              <w:pStyle w:val="para2"/>
              <w:spacing w:after="0"/>
              <w:ind w:left="0"/>
              <w:rPr>
                <w:b/>
                <w:bCs/>
              </w:rPr>
            </w:pPr>
            <w:r w:rsidRPr="00851CA5">
              <w:rPr>
                <w:b/>
                <w:bCs/>
              </w:rPr>
              <w:t xml:space="preserve">Aantal </w:t>
            </w:r>
            <w:r w:rsidR="007D7262" w:rsidRPr="00851CA5">
              <w:rPr>
                <w:b/>
                <w:bCs/>
              </w:rPr>
              <w:t>leerlingen</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rsidR="00C13724" w:rsidRDefault="00022E03" w:rsidP="005F6207">
            <w:pPr>
              <w:pStyle w:val="para2"/>
              <w:spacing w:after="0"/>
              <w:ind w:left="0"/>
            </w:pPr>
            <w:r>
              <w:t>G</w:t>
            </w:r>
            <w:r w:rsidR="003B133C">
              <w:t>epresteerde arbeidsuren</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rsidR="00C13724" w:rsidRDefault="00103B50" w:rsidP="005F6207">
            <w:pPr>
              <w:pStyle w:val="para2"/>
              <w:spacing w:after="0"/>
              <w:ind w:left="0"/>
              <w:jc w:val="center"/>
            </w:pPr>
            <w:r>
              <w:t>5453</w:t>
            </w:r>
          </w:p>
        </w:tc>
      </w:tr>
      <w:tr w:rsidR="00022E03"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rsidR="00022E03" w:rsidRPr="00851CA5" w:rsidRDefault="00022E03" w:rsidP="00022E03">
            <w:pPr>
              <w:pStyle w:val="para2"/>
              <w:spacing w:after="0"/>
              <w:ind w:left="0"/>
              <w:rPr>
                <w:b/>
                <w:bCs/>
              </w:rPr>
            </w:pPr>
            <w:r w:rsidRPr="00851CA5">
              <w:rPr>
                <w:b/>
                <w:bCs/>
              </w:rPr>
              <w:t>Totaal militaire werknemers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rsidR="00022E03" w:rsidRDefault="00022E03" w:rsidP="00022E03">
            <w:pPr>
              <w:pStyle w:val="para2"/>
              <w:spacing w:after="0"/>
              <w:ind w:left="0"/>
              <w:jc w:val="center"/>
            </w:pP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rsidR="00022E03" w:rsidRDefault="00022E03" w:rsidP="00022E03">
            <w:pPr>
              <w:pStyle w:val="para2"/>
              <w:spacing w:after="0"/>
              <w:ind w:left="0"/>
            </w:pPr>
            <w:r>
              <w:t>Gepresteerde arbeidsuren</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rsidR="00022E03" w:rsidRDefault="00103B50" w:rsidP="00022E03">
            <w:pPr>
              <w:pStyle w:val="para2"/>
              <w:spacing w:after="0"/>
              <w:ind w:left="0"/>
              <w:jc w:val="center"/>
            </w:pPr>
            <w:r>
              <w:t>136714.5</w:t>
            </w:r>
          </w:p>
        </w:tc>
      </w:tr>
      <w:tr w:rsidR="00077791" w:rsidTr="00336024">
        <w:tc>
          <w:tcPr>
            <w:tcW w:w="2977" w:type="dxa"/>
            <w:tcBorders>
              <w:top w:val="single" w:sz="8" w:space="0" w:color="auto"/>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Burgerwerknemers</w:t>
            </w:r>
          </w:p>
        </w:tc>
        <w:tc>
          <w:tcPr>
            <w:tcW w:w="1134" w:type="dxa"/>
            <w:tcBorders>
              <w:top w:val="single" w:sz="8" w:space="0" w:color="auto"/>
            </w:tcBorders>
            <w:shd w:val="clear" w:color="auto" w:fill="E2EFD9"/>
            <w:vAlign w:val="center"/>
          </w:tcPr>
          <w:p w:rsidR="00077791" w:rsidRDefault="00077791" w:rsidP="00077791">
            <w:pPr>
              <w:pStyle w:val="para2"/>
              <w:spacing w:after="0"/>
              <w:ind w:left="0"/>
              <w:jc w:val="center"/>
            </w:pPr>
          </w:p>
        </w:tc>
        <w:tc>
          <w:tcPr>
            <w:tcW w:w="2835" w:type="dxa"/>
            <w:tcBorders>
              <w:top w:val="single" w:sz="8"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top w:val="single" w:sz="8" w:space="0" w:color="auto"/>
              <w:right w:val="single" w:sz="8" w:space="0" w:color="auto"/>
            </w:tcBorders>
            <w:shd w:val="clear" w:color="auto" w:fill="E2EFD9"/>
            <w:vAlign w:val="center"/>
          </w:tcPr>
          <w:p w:rsidR="00077791" w:rsidRDefault="00455C66" w:rsidP="00077791">
            <w:pPr>
              <w:pStyle w:val="para2"/>
              <w:spacing w:after="0"/>
              <w:ind w:left="0"/>
              <w:jc w:val="center"/>
            </w:pPr>
            <w:r>
              <w:t>27265</w:t>
            </w:r>
          </w:p>
        </w:tc>
      </w:tr>
      <w:tr w:rsidR="006D7F93" w:rsidTr="00336024">
        <w:tc>
          <w:tcPr>
            <w:tcW w:w="2977" w:type="dxa"/>
            <w:tcBorders>
              <w:left w:val="single" w:sz="8" w:space="0" w:color="auto"/>
            </w:tcBorders>
            <w:shd w:val="clear" w:color="auto" w:fill="D9D9D9" w:themeFill="background1" w:themeFillShade="D9"/>
          </w:tcPr>
          <w:p w:rsidR="006D7F93" w:rsidRPr="00851CA5" w:rsidRDefault="006D7F93" w:rsidP="00077791">
            <w:pPr>
              <w:pStyle w:val="para2"/>
              <w:spacing w:after="0"/>
              <w:ind w:left="0"/>
              <w:rPr>
                <w:b/>
                <w:bCs/>
              </w:rPr>
            </w:pPr>
            <w:r w:rsidRPr="00851CA5">
              <w:rPr>
                <w:b/>
                <w:bCs/>
              </w:rPr>
              <w:t>Aantal rosettas</w:t>
            </w:r>
          </w:p>
        </w:tc>
        <w:tc>
          <w:tcPr>
            <w:tcW w:w="1134" w:type="dxa"/>
            <w:shd w:val="clear" w:color="auto" w:fill="E2EFD9"/>
            <w:vAlign w:val="center"/>
          </w:tcPr>
          <w:p w:rsidR="006D7F93" w:rsidRDefault="006D7F93"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6D7F93" w:rsidRDefault="006D7F9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6D7F93" w:rsidRDefault="00103B50" w:rsidP="00077791">
            <w:pPr>
              <w:pStyle w:val="para2"/>
              <w:spacing w:after="0"/>
              <w:ind w:left="0"/>
              <w:jc w:val="center"/>
            </w:pPr>
            <w:r>
              <w:t>779</w:t>
            </w:r>
          </w:p>
        </w:tc>
      </w:tr>
      <w:tr w:rsidR="00077791" w:rsidTr="00336024">
        <w:tc>
          <w:tcPr>
            <w:tcW w:w="2977" w:type="dxa"/>
            <w:tcBorders>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reservisten</w:t>
            </w:r>
          </w:p>
        </w:tc>
        <w:tc>
          <w:tcPr>
            <w:tcW w:w="1134" w:type="dxa"/>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077791" w:rsidRDefault="00103B50" w:rsidP="00077791">
            <w:pPr>
              <w:pStyle w:val="para2"/>
              <w:spacing w:after="0"/>
              <w:ind w:left="0"/>
              <w:jc w:val="center"/>
            </w:pPr>
            <w:r>
              <w:t>15190.5</w:t>
            </w:r>
          </w:p>
        </w:tc>
      </w:tr>
      <w:tr w:rsidR="00077791" w:rsidTr="00336024">
        <w:tc>
          <w:tcPr>
            <w:tcW w:w="2977" w:type="dxa"/>
            <w:tcBorders>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jobstudenten</w:t>
            </w:r>
          </w:p>
        </w:tc>
        <w:tc>
          <w:tcPr>
            <w:tcW w:w="1134" w:type="dxa"/>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077791" w:rsidRDefault="00455C66" w:rsidP="00077791">
            <w:pPr>
              <w:pStyle w:val="para2"/>
              <w:spacing w:after="0"/>
              <w:ind w:left="0"/>
              <w:jc w:val="center"/>
            </w:pPr>
            <w:r>
              <w:t>0</w:t>
            </w:r>
          </w:p>
        </w:tc>
      </w:tr>
      <w:tr w:rsidR="00077791" w:rsidTr="00336024">
        <w:tc>
          <w:tcPr>
            <w:tcW w:w="2977" w:type="dxa"/>
            <w:tcBorders>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stagiairs</w:t>
            </w:r>
          </w:p>
        </w:tc>
        <w:tc>
          <w:tcPr>
            <w:tcW w:w="1134" w:type="dxa"/>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077791" w:rsidRDefault="00455C66" w:rsidP="00077791">
            <w:pPr>
              <w:pStyle w:val="para2"/>
              <w:spacing w:after="0"/>
              <w:ind w:left="0"/>
              <w:jc w:val="center"/>
            </w:pPr>
            <w:r>
              <w:t>0</w:t>
            </w:r>
          </w:p>
        </w:tc>
      </w:tr>
      <w:tr w:rsidR="00077791" w:rsidTr="00336024">
        <w:tc>
          <w:tcPr>
            <w:tcW w:w="2977" w:type="dxa"/>
            <w:tcBorders>
              <w:left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Aantal delinquenten</w:t>
            </w:r>
          </w:p>
        </w:tc>
        <w:tc>
          <w:tcPr>
            <w:tcW w:w="1134" w:type="dxa"/>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rsidR="00077791" w:rsidRDefault="00455C66" w:rsidP="00077791">
            <w:pPr>
              <w:pStyle w:val="para2"/>
              <w:spacing w:after="0"/>
              <w:ind w:left="0"/>
              <w:jc w:val="center"/>
            </w:pPr>
            <w:r>
              <w:t>0</w:t>
            </w:r>
          </w:p>
        </w:tc>
      </w:tr>
      <w:tr w:rsidR="00077791" w:rsidTr="00336024">
        <w:tc>
          <w:tcPr>
            <w:tcW w:w="2977" w:type="dxa"/>
            <w:tcBorders>
              <w:left w:val="single" w:sz="8" w:space="0" w:color="auto"/>
              <w:bottom w:val="single" w:sz="8" w:space="0" w:color="auto"/>
            </w:tcBorders>
            <w:shd w:val="clear" w:color="auto" w:fill="D9D9D9" w:themeFill="background1" w:themeFillShade="D9"/>
          </w:tcPr>
          <w:p w:rsidR="00077791" w:rsidRPr="00851CA5" w:rsidRDefault="00077791" w:rsidP="00077791">
            <w:pPr>
              <w:pStyle w:val="para2"/>
              <w:spacing w:after="0"/>
              <w:ind w:left="0"/>
              <w:rPr>
                <w:b/>
                <w:bCs/>
              </w:rPr>
            </w:pPr>
            <w:r w:rsidRPr="00851CA5">
              <w:rPr>
                <w:b/>
                <w:bCs/>
              </w:rPr>
              <w:t>Totaal burgerwerknemers</w:t>
            </w:r>
          </w:p>
        </w:tc>
        <w:tc>
          <w:tcPr>
            <w:tcW w:w="1134" w:type="dxa"/>
            <w:tcBorders>
              <w:bottom w:val="single" w:sz="8" w:space="0" w:color="auto"/>
            </w:tcBorders>
            <w:shd w:val="clear" w:color="auto" w:fill="E2EFD9"/>
            <w:vAlign w:val="center"/>
          </w:tcPr>
          <w:p w:rsidR="00077791" w:rsidRDefault="00077791" w:rsidP="00077791">
            <w:pPr>
              <w:pStyle w:val="para2"/>
              <w:spacing w:after="0"/>
              <w:ind w:left="0"/>
              <w:jc w:val="center"/>
            </w:pPr>
          </w:p>
        </w:tc>
        <w:tc>
          <w:tcPr>
            <w:tcW w:w="2835" w:type="dxa"/>
            <w:tcBorders>
              <w:top w:val="single" w:sz="4" w:space="0" w:color="auto"/>
              <w:bottom w:val="single" w:sz="8"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bottom w:val="single" w:sz="8" w:space="0" w:color="auto"/>
              <w:right w:val="single" w:sz="8" w:space="0" w:color="auto"/>
            </w:tcBorders>
            <w:shd w:val="clear" w:color="auto" w:fill="E2EFD9"/>
            <w:vAlign w:val="center"/>
          </w:tcPr>
          <w:p w:rsidR="00077791" w:rsidRDefault="00103B50" w:rsidP="00077791">
            <w:pPr>
              <w:pStyle w:val="para2"/>
              <w:spacing w:after="0"/>
              <w:ind w:left="0"/>
              <w:jc w:val="center"/>
            </w:pPr>
            <w:r>
              <w:t>27265</w:t>
            </w:r>
          </w:p>
        </w:tc>
      </w:tr>
      <w:tr w:rsidR="00077791"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rsidR="00077791" w:rsidRPr="00851CA5" w:rsidRDefault="00077791" w:rsidP="00077791">
            <w:pPr>
              <w:pStyle w:val="para2"/>
              <w:spacing w:after="0"/>
              <w:ind w:left="0"/>
              <w:rPr>
                <w:b/>
                <w:bCs/>
              </w:rPr>
            </w:pPr>
            <w:r w:rsidRPr="00851CA5">
              <w:rPr>
                <w:b/>
                <w:bCs/>
              </w:rPr>
              <w:t>Totaal aantal werknemers</w:t>
            </w:r>
          </w:p>
        </w:tc>
        <w:tc>
          <w:tcPr>
            <w:tcW w:w="1134" w:type="dxa"/>
            <w:tcBorders>
              <w:top w:val="single" w:sz="8" w:space="0" w:color="auto"/>
              <w:bottom w:val="single" w:sz="8" w:space="0" w:color="auto"/>
            </w:tcBorders>
            <w:shd w:val="clear" w:color="auto" w:fill="E2EFD9"/>
            <w:vAlign w:val="center"/>
          </w:tcPr>
          <w:p w:rsidR="00077791" w:rsidRDefault="00077791" w:rsidP="00077791">
            <w:pPr>
              <w:pStyle w:val="para2"/>
              <w:spacing w:after="0"/>
              <w:ind w:left="0"/>
              <w:jc w:val="center"/>
            </w:pPr>
          </w:p>
        </w:tc>
        <w:tc>
          <w:tcPr>
            <w:tcW w:w="2835" w:type="dxa"/>
            <w:tcBorders>
              <w:top w:val="single" w:sz="8" w:space="0" w:color="auto"/>
              <w:bottom w:val="single" w:sz="8" w:space="0" w:color="auto"/>
            </w:tcBorders>
            <w:shd w:val="clear" w:color="auto" w:fill="D9D9D9" w:themeFill="background1" w:themeFillShade="D9"/>
          </w:tcPr>
          <w:p w:rsidR="00077791" w:rsidRDefault="00022E03" w:rsidP="00077791">
            <w:pPr>
              <w:pStyle w:val="para2"/>
              <w:spacing w:after="0"/>
              <w:ind w:left="0"/>
            </w:pPr>
            <w:r>
              <w:t>Gepresteerde arbeidsuren</w:t>
            </w:r>
          </w:p>
        </w:tc>
        <w:tc>
          <w:tcPr>
            <w:tcW w:w="1524" w:type="dxa"/>
            <w:tcBorders>
              <w:top w:val="single" w:sz="8" w:space="0" w:color="auto"/>
              <w:bottom w:val="single" w:sz="8" w:space="0" w:color="auto"/>
              <w:right w:val="single" w:sz="8" w:space="0" w:color="auto"/>
            </w:tcBorders>
            <w:shd w:val="clear" w:color="auto" w:fill="E2EFD9"/>
            <w:vAlign w:val="center"/>
          </w:tcPr>
          <w:p w:rsidR="00077791" w:rsidRDefault="00103B50" w:rsidP="00077791">
            <w:pPr>
              <w:pStyle w:val="para2"/>
              <w:spacing w:after="0"/>
              <w:ind w:left="0"/>
              <w:jc w:val="center"/>
            </w:pPr>
            <w:r>
              <w:t>163979.5</w:t>
            </w:r>
          </w:p>
        </w:tc>
      </w:tr>
    </w:tbl>
    <w:p w:rsidR="00C13724" w:rsidRPr="004113F3" w:rsidRDefault="004113F3" w:rsidP="00022E03">
      <w:pPr>
        <w:pStyle w:val="para2"/>
        <w:spacing w:after="0"/>
        <w:rPr>
          <w:sz w:val="16"/>
          <w:szCs w:val="16"/>
        </w:rPr>
      </w:pPr>
      <w:r>
        <w:rPr>
          <w:sz w:val="16"/>
          <w:szCs w:val="16"/>
        </w:rPr>
        <w:t>(</w:t>
      </w:r>
      <w:r w:rsidR="00E559F1">
        <w:rPr>
          <w:sz w:val="16"/>
          <w:szCs w:val="16"/>
        </w:rPr>
        <w:t>*: Volgende berekening toepassen;</w:t>
      </w:r>
      <w:r w:rsidRPr="004113F3">
        <w:rPr>
          <w:i/>
          <w:sz w:val="16"/>
          <w:szCs w:val="16"/>
        </w:rPr>
        <w:t xml:space="preserve"> 51,25  x 7,6 x aantal werknemers</w:t>
      </w:r>
      <w:r>
        <w:rPr>
          <w:sz w:val="16"/>
          <w:szCs w:val="16"/>
        </w:rPr>
        <w:t>)</w:t>
      </w:r>
    </w:p>
    <w:p w:rsidR="00A05814" w:rsidRDefault="00A05814" w:rsidP="00266FC7">
      <w:pPr>
        <w:pStyle w:val="Heading1"/>
      </w:pPr>
      <w:r>
        <w:t>3.</w:t>
      </w:r>
      <w:r>
        <w:tab/>
        <w:t>Acvtiviteiten LDPBW 08.</w:t>
      </w:r>
    </w:p>
    <w:p w:rsidR="00BF6398" w:rsidRDefault="00A05814" w:rsidP="00A05814">
      <w:pPr>
        <w:pStyle w:val="Heading2"/>
        <w:ind w:left="851" w:hanging="425"/>
      </w:pPr>
      <w:r>
        <w:t>3.1.</w:t>
      </w:r>
      <w:r>
        <w:tab/>
      </w:r>
      <w:r w:rsidR="00BF6398">
        <w:t>Informatie over de activiteiten van de SLPPT.</w:t>
      </w:r>
    </w:p>
    <w:p w:rsidR="00BF6398"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rsidR="003A6A94" w:rsidRDefault="003A6A94" w:rsidP="00A05814">
      <w:pPr>
        <w:pStyle w:val="para2"/>
        <w:numPr>
          <w:ilvl w:val="0"/>
          <w:numId w:val="7"/>
        </w:numPr>
        <w:shd w:val="clear" w:color="auto" w:fill="E2EFD9"/>
        <w:tabs>
          <w:tab w:val="clear" w:pos="1571"/>
          <w:tab w:val="num" w:pos="1134"/>
        </w:tabs>
        <w:spacing w:after="0"/>
        <w:ind w:left="1134" w:hanging="294"/>
        <w:rPr>
          <w:i/>
        </w:rPr>
      </w:pPr>
    </w:p>
    <w:p w:rsidR="00A05814" w:rsidRDefault="00A05814" w:rsidP="00266FC7">
      <w:pPr>
        <w:pStyle w:val="Heading1"/>
        <w:numPr>
          <w:ilvl w:val="0"/>
          <w:numId w:val="23"/>
        </w:numPr>
      </w:pPr>
      <w:r>
        <w:t>Opzoekingen welzijn.</w:t>
      </w:r>
    </w:p>
    <w:p w:rsidR="00BF6398" w:rsidRDefault="00BF6398" w:rsidP="00A60356">
      <w:pPr>
        <w:pStyle w:val="Heading2"/>
        <w:numPr>
          <w:ilvl w:val="1"/>
          <w:numId w:val="23"/>
        </w:numPr>
        <w:spacing w:before="0"/>
        <w:ind w:left="788" w:hanging="431"/>
      </w:pPr>
      <w:r>
        <w:t>Opzoekingen in verband met het welzijn van de werknemers bij de uitvoering van hun werk.</w:t>
      </w:r>
    </w:p>
    <w:p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rsidR="00A05814" w:rsidRDefault="00A05814">
      <w:pPr>
        <w:pStyle w:val="para2"/>
        <w:spacing w:before="240"/>
        <w:ind w:left="-142"/>
        <w:rPr>
          <w:u w:val="single"/>
        </w:rPr>
        <w:sectPr w:rsidR="00A05814" w:rsidSect="0070161C">
          <w:footerReference w:type="default" r:id="rId12"/>
          <w:pgSz w:w="11907" w:h="16834"/>
          <w:pgMar w:top="567" w:right="1134" w:bottom="426" w:left="1418" w:header="1304" w:footer="283" w:gutter="0"/>
          <w:paperSrc w:first="67" w:other="67"/>
          <w:cols w:space="720"/>
        </w:sectPr>
      </w:pPr>
    </w:p>
    <w:p w:rsidR="00BF6398" w:rsidRDefault="00BF6398" w:rsidP="00486FEE">
      <w:pPr>
        <w:pStyle w:val="Heading2"/>
        <w:numPr>
          <w:ilvl w:val="1"/>
          <w:numId w:val="23"/>
        </w:numPr>
      </w:pPr>
      <w:r>
        <w:t>Risico-opsporing.</w:t>
      </w:r>
    </w:p>
    <w:p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rsidR="00BC08CF" w:rsidRDefault="003A6A94" w:rsidP="00486FEE">
      <w:pPr>
        <w:pStyle w:val="para2"/>
        <w:numPr>
          <w:ilvl w:val="0"/>
          <w:numId w:val="7"/>
        </w:numPr>
        <w:shd w:val="clear" w:color="auto" w:fill="E2EFD9"/>
        <w:tabs>
          <w:tab w:val="clear" w:pos="1571"/>
          <w:tab w:val="num" w:pos="1134"/>
        </w:tabs>
        <w:spacing w:after="0"/>
        <w:ind w:left="1134" w:hanging="283"/>
        <w:rPr>
          <w:i/>
        </w:rPr>
      </w:pPr>
      <w:r>
        <w:rPr>
          <w:i/>
        </w:rPr>
        <w:t xml:space="preserve"> </w:t>
      </w:r>
    </w:p>
    <w:p w:rsidR="00BF6398" w:rsidRDefault="00ED4CA7" w:rsidP="00266FC7">
      <w:pPr>
        <w:pStyle w:val="Heading1"/>
      </w:pPr>
      <w:r>
        <w:t>5.</w:t>
      </w:r>
      <w:r>
        <w:tab/>
      </w:r>
      <w:r w:rsidR="004626D6">
        <w:t>Inlichtingen betreffende de ongevallen</w:t>
      </w:r>
      <w:r w:rsidR="00BF6398">
        <w:t>.</w:t>
      </w:r>
    </w:p>
    <w:p w:rsidR="00BF6398" w:rsidRDefault="00A11841" w:rsidP="00A11841">
      <w:pPr>
        <w:pStyle w:val="Heading2"/>
        <w:ind w:left="851" w:hanging="567"/>
      </w:pPr>
      <w:r>
        <w:t>5.1.</w:t>
      </w:r>
      <w:r>
        <w:tab/>
      </w:r>
      <w:r w:rsidR="004626D6">
        <w:t>Aantal ongevallen</w:t>
      </w:r>
      <w:r w:rsidR="00BF6398">
        <w:t>.</w:t>
      </w:r>
    </w:p>
    <w:p w:rsidR="004626D6" w:rsidRPr="00BC08CF" w:rsidRDefault="004626D6" w:rsidP="004626D6">
      <w:pPr>
        <w:pStyle w:val="para2"/>
        <w:tabs>
          <w:tab w:val="left" w:pos="567"/>
        </w:tabs>
        <w:spacing w:after="0"/>
        <w:ind w:left="-142" w:firstLine="284"/>
        <w:rPr>
          <w:sz w:val="16"/>
          <w:szCs w:val="16"/>
        </w:rPr>
      </w:pPr>
    </w:p>
    <w:p w:rsidR="004626D6" w:rsidRDefault="003976AE" w:rsidP="003976AE">
      <w:pPr>
        <w:pStyle w:val="Heading3"/>
        <w:ind w:left="851"/>
      </w:pPr>
      <w:r>
        <w:t>5.1.1.</w:t>
      </w:r>
      <w:r>
        <w:tab/>
      </w:r>
      <w:r w:rsidR="004626D6">
        <w:t>Militair personeel</w:t>
      </w:r>
      <w:r w:rsidR="00FE17AC">
        <w:t>.</w:t>
      </w:r>
    </w:p>
    <w:p w:rsidR="00BF6398" w:rsidRDefault="00BF6398">
      <w:pPr>
        <w:pStyle w:val="para2"/>
        <w:spacing w:after="0"/>
        <w:ind w:left="-142" w:firstLine="284"/>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3"/>
        <w:gridCol w:w="1385"/>
        <w:gridCol w:w="22"/>
        <w:gridCol w:w="1376"/>
        <w:gridCol w:w="20"/>
        <w:gridCol w:w="1378"/>
        <w:gridCol w:w="15"/>
        <w:gridCol w:w="1383"/>
        <w:gridCol w:w="832"/>
      </w:tblGrid>
      <w:tr w:rsidR="004626D6" w:rsidTr="00F4309E">
        <w:tc>
          <w:tcPr>
            <w:tcW w:w="3118" w:type="dxa"/>
            <w:gridSpan w:val="2"/>
            <w:tcBorders>
              <w:top w:val="nil"/>
              <w:left w:val="nil"/>
              <w:bottom w:val="nil"/>
              <w:right w:val="single" w:sz="8" w:space="0" w:color="auto"/>
            </w:tcBorders>
            <w:shd w:val="clear" w:color="auto" w:fill="auto"/>
          </w:tcPr>
          <w:p w:rsidR="004626D6" w:rsidRDefault="004626D6" w:rsidP="006C07E4">
            <w:pPr>
              <w:pStyle w:val="para2"/>
              <w:spacing w:after="0"/>
              <w:ind w:left="0"/>
            </w:pPr>
          </w:p>
        </w:tc>
        <w:tc>
          <w:tcPr>
            <w:tcW w:w="177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Mannen</w:t>
            </w:r>
          </w:p>
        </w:tc>
        <w:tc>
          <w:tcPr>
            <w:tcW w:w="1916"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4626D6" w:rsidRPr="004C75A5" w:rsidRDefault="004626D6" w:rsidP="006C07E4">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Totaal</w:t>
            </w:r>
          </w:p>
        </w:tc>
      </w:tr>
      <w:tr w:rsidR="004626D6" w:rsidTr="001E261E">
        <w:tc>
          <w:tcPr>
            <w:tcW w:w="3118" w:type="dxa"/>
            <w:gridSpan w:val="2"/>
            <w:tcBorders>
              <w:top w:val="nil"/>
              <w:left w:val="nil"/>
              <w:bottom w:val="single" w:sz="8" w:space="0" w:color="auto"/>
              <w:right w:val="single" w:sz="8" w:space="0" w:color="auto"/>
            </w:tcBorders>
            <w:shd w:val="clear" w:color="auto" w:fill="auto"/>
          </w:tcPr>
          <w:p w:rsidR="004626D6" w:rsidRDefault="004626D6" w:rsidP="006C07E4">
            <w:pPr>
              <w:pStyle w:val="para2"/>
              <w:spacing w:after="0"/>
              <w:ind w:left="0"/>
            </w:pPr>
          </w:p>
        </w:tc>
        <w:tc>
          <w:tcPr>
            <w:tcW w:w="851"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&lt;21 j</w:t>
            </w:r>
          </w:p>
        </w:tc>
        <w:tc>
          <w:tcPr>
            <w:tcW w:w="919"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≥21 j</w:t>
            </w:r>
          </w:p>
        </w:tc>
        <w:tc>
          <w:tcPr>
            <w:tcW w:w="924"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4626D6" w:rsidRPr="004C75A5" w:rsidRDefault="004626D6" w:rsidP="006C07E4">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rsidR="004626D6" w:rsidRPr="004C75A5" w:rsidRDefault="004626D6" w:rsidP="006C07E4">
            <w:pPr>
              <w:pStyle w:val="para2"/>
              <w:spacing w:after="0"/>
              <w:ind w:left="0"/>
              <w:rPr>
                <w:b/>
                <w:bCs/>
              </w:rPr>
            </w:pPr>
          </w:p>
        </w:tc>
      </w:tr>
      <w:tr w:rsidR="001E261E" w:rsidTr="001E261E">
        <w:trPr>
          <w:trHeight w:val="227"/>
        </w:trPr>
        <w:tc>
          <w:tcPr>
            <w:tcW w:w="3118"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rsidR="004626D6" w:rsidRPr="004C75A5" w:rsidRDefault="004626D6" w:rsidP="006C07E4">
            <w:pPr>
              <w:pStyle w:val="para2"/>
              <w:spacing w:after="0"/>
              <w:ind w:left="0"/>
              <w:rPr>
                <w:b/>
                <w:bCs/>
              </w:rPr>
            </w:pPr>
            <w:r w:rsidRPr="004C75A5">
              <w:rPr>
                <w:b/>
                <w:bCs/>
              </w:rPr>
              <w:t>Dodelijke ongevallen</w:t>
            </w:r>
          </w:p>
        </w:tc>
        <w:tc>
          <w:tcPr>
            <w:tcW w:w="851"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rsidR="004626D6" w:rsidRDefault="005A7FE3" w:rsidP="005C3AF7">
            <w:pPr>
              <w:pStyle w:val="para2"/>
              <w:spacing w:after="0"/>
              <w:ind w:left="0"/>
              <w:jc w:val="center"/>
            </w:pPr>
            <w:r>
              <w:t>0</w:t>
            </w:r>
          </w:p>
        </w:tc>
        <w:tc>
          <w:tcPr>
            <w:tcW w:w="919" w:type="dxa"/>
            <w:gridSpan w:val="2"/>
            <w:tcBorders>
              <w:top w:val="single" w:sz="8" w:space="0" w:color="auto"/>
              <w:left w:val="single" w:sz="2"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c>
          <w:tcPr>
            <w:tcW w:w="924"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rsidR="004626D6" w:rsidRDefault="005A7FE3" w:rsidP="005C3AF7">
            <w:pPr>
              <w:pStyle w:val="para2"/>
              <w:spacing w:after="0"/>
              <w:ind w:left="0"/>
              <w:jc w:val="center"/>
            </w:pPr>
            <w:r>
              <w:t>0</w:t>
            </w: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r>
      <w:tr w:rsidR="004626D6" w:rsidTr="001E261E">
        <w:trPr>
          <w:trHeight w:val="113"/>
        </w:trPr>
        <w:tc>
          <w:tcPr>
            <w:tcW w:w="3118"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rsidR="00D5410F" w:rsidRPr="004C75A5" w:rsidRDefault="004626D6" w:rsidP="006C07E4">
            <w:pPr>
              <w:pStyle w:val="para2"/>
              <w:spacing w:after="0"/>
              <w:ind w:left="0"/>
              <w:rPr>
                <w:b/>
                <w:bCs/>
              </w:rPr>
            </w:pPr>
            <w:r w:rsidRPr="004C75A5">
              <w:rPr>
                <w:b/>
                <w:bCs/>
              </w:rPr>
              <w:t>Blijvende ongeschiktheid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4626D6"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4626D6" w:rsidRDefault="005A7FE3" w:rsidP="005C3AF7">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rsidR="004626D6" w:rsidRDefault="005A7FE3" w:rsidP="005C3AF7">
            <w:pPr>
              <w:pStyle w:val="para2"/>
              <w:spacing w:after="0"/>
              <w:ind w:left="0"/>
              <w:jc w:val="center"/>
            </w:pPr>
            <w:r>
              <w:t>0</w:t>
            </w:r>
          </w:p>
        </w:tc>
      </w:tr>
      <w:tr w:rsidR="00BC08CF" w:rsidTr="001E261E">
        <w:tc>
          <w:tcPr>
            <w:tcW w:w="3118" w:type="dxa"/>
            <w:gridSpan w:val="2"/>
            <w:tcBorders>
              <w:left w:val="single" w:sz="8" w:space="0" w:color="auto"/>
              <w:right w:val="single" w:sz="8" w:space="0" w:color="auto"/>
            </w:tcBorders>
            <w:shd w:val="clear" w:color="auto" w:fill="D9D9D9" w:themeFill="background1" w:themeFillShade="D9"/>
          </w:tcPr>
          <w:p w:rsidR="00BC08CF" w:rsidRPr="00BC08CF" w:rsidRDefault="00BC08CF" w:rsidP="00A37F85">
            <w:pPr>
              <w:pStyle w:val="para2"/>
              <w:spacing w:after="0"/>
              <w:ind w:left="0"/>
              <w:rPr>
                <w:sz w:val="14"/>
                <w:szCs w:val="14"/>
              </w:rPr>
            </w:pPr>
            <w:r w:rsidRPr="004C75A5">
              <w:rPr>
                <w:b/>
                <w:bCs/>
              </w:rPr>
              <w:t>Tijdelijke ongeschiktheid</w:t>
            </w:r>
            <w:r>
              <w:br/>
            </w:r>
            <w:r>
              <w:rPr>
                <w:sz w:val="14"/>
                <w:szCs w:val="14"/>
              </w:rPr>
              <w:t>(Enkel de ongevallen met minstens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5A7FE3" w:rsidP="005C3AF7">
            <w:pPr>
              <w:pStyle w:val="para2"/>
              <w:spacing w:after="0"/>
              <w:ind w:left="0"/>
              <w:jc w:val="center"/>
            </w:pPr>
            <w:r>
              <w:t>0</w:t>
            </w: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5A7FE3" w:rsidP="005C3AF7">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BC08CF" w:rsidRDefault="005A7FE3" w:rsidP="005C3AF7">
            <w:pPr>
              <w:pStyle w:val="para2"/>
              <w:spacing w:after="0"/>
              <w:ind w:left="0"/>
              <w:jc w:val="center"/>
            </w:pPr>
            <w:r>
              <w:t>0</w:t>
            </w:r>
          </w:p>
        </w:tc>
      </w:tr>
      <w:tr w:rsidR="00BC08CF" w:rsidTr="001E261E">
        <w:tc>
          <w:tcPr>
            <w:tcW w:w="3118" w:type="dxa"/>
            <w:gridSpan w:val="2"/>
            <w:tcBorders>
              <w:left w:val="single" w:sz="8" w:space="0" w:color="auto"/>
              <w:right w:val="single" w:sz="8" w:space="0" w:color="auto"/>
            </w:tcBorders>
            <w:shd w:val="clear" w:color="auto" w:fill="D9D9D9" w:themeFill="background1" w:themeFillShade="D9"/>
          </w:tcPr>
          <w:p w:rsidR="00BC08CF" w:rsidRPr="00207C02" w:rsidRDefault="00BC08CF" w:rsidP="006C07E4">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5A7FE3" w:rsidP="00E85975">
            <w:pPr>
              <w:pStyle w:val="para2"/>
              <w:spacing w:after="0"/>
              <w:ind w:left="0"/>
              <w:jc w:val="center"/>
            </w:pPr>
            <w:r>
              <w:t>1</w:t>
            </w: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BC08CF" w:rsidRDefault="005A7FE3" w:rsidP="00E85975">
            <w:pPr>
              <w:pStyle w:val="para2"/>
              <w:spacing w:after="0"/>
              <w:ind w:left="0"/>
              <w:jc w:val="center"/>
            </w:pPr>
            <w:r>
              <w:t>1</w:t>
            </w:r>
          </w:p>
        </w:tc>
      </w:tr>
      <w:tr w:rsidR="00BC08CF" w:rsidTr="001E261E">
        <w:tc>
          <w:tcPr>
            <w:tcW w:w="3118" w:type="dxa"/>
            <w:gridSpan w:val="2"/>
            <w:tcBorders>
              <w:left w:val="single" w:sz="8" w:space="0" w:color="auto"/>
              <w:right w:val="single" w:sz="8" w:space="0" w:color="auto"/>
            </w:tcBorders>
            <w:shd w:val="clear" w:color="auto" w:fill="D9D9D9" w:themeFill="background1" w:themeFillShade="D9"/>
          </w:tcPr>
          <w:p w:rsidR="00BC08CF" w:rsidRPr="004C75A5" w:rsidRDefault="00BC08CF" w:rsidP="006C07E4">
            <w:pPr>
              <w:pStyle w:val="para2"/>
              <w:spacing w:after="0"/>
              <w:ind w:left="0"/>
              <w:rPr>
                <w:b/>
                <w:bCs/>
              </w:rPr>
            </w:pPr>
            <w:r w:rsidRPr="004C75A5">
              <w:rPr>
                <w:b/>
                <w:bCs/>
              </w:rPr>
              <w:t>Schadeongevallen</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BC08CF" w:rsidRDefault="005A7FE3"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r>
      <w:tr w:rsidR="001E261E" w:rsidTr="001E261E">
        <w:tc>
          <w:tcPr>
            <w:tcW w:w="3118" w:type="dxa"/>
            <w:gridSpan w:val="2"/>
            <w:tcBorders>
              <w:left w:val="single" w:sz="8" w:space="0" w:color="auto"/>
              <w:bottom w:val="single" w:sz="8" w:space="0" w:color="auto"/>
              <w:right w:val="single" w:sz="8" w:space="0" w:color="auto"/>
            </w:tcBorders>
            <w:shd w:val="clear" w:color="auto" w:fill="D9D9D9" w:themeFill="background1" w:themeFillShade="D9"/>
          </w:tcPr>
          <w:p w:rsidR="00BC08CF" w:rsidRPr="004C75A5" w:rsidRDefault="00BC08CF" w:rsidP="006C07E4">
            <w:pPr>
              <w:pStyle w:val="para2"/>
              <w:spacing w:after="0"/>
              <w:ind w:left="0"/>
              <w:rPr>
                <w:b/>
                <w:bCs/>
              </w:rPr>
            </w:pPr>
            <w:r w:rsidRPr="004C75A5">
              <w:rPr>
                <w:b/>
                <w:bCs/>
              </w:rPr>
              <w:t>Bijnaongevallen</w:t>
            </w:r>
          </w:p>
        </w:tc>
        <w:tc>
          <w:tcPr>
            <w:tcW w:w="851"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rsidR="00BC08CF" w:rsidRDefault="005A7FE3" w:rsidP="005C3AF7">
            <w:pPr>
              <w:pStyle w:val="para2"/>
              <w:spacing w:after="0"/>
              <w:ind w:left="0"/>
              <w:jc w:val="center"/>
            </w:pPr>
            <w:r>
              <w:t>0</w:t>
            </w:r>
          </w:p>
        </w:tc>
        <w:tc>
          <w:tcPr>
            <w:tcW w:w="919" w:type="dxa"/>
            <w:gridSpan w:val="2"/>
            <w:tcBorders>
              <w:top w:val="single" w:sz="2" w:space="0" w:color="auto"/>
              <w:left w:val="single" w:sz="2" w:space="0" w:color="auto"/>
              <w:bottom w:val="single" w:sz="8"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924"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rsidR="00BC08CF" w:rsidRDefault="005A7FE3" w:rsidP="00E85975">
            <w:pPr>
              <w:pStyle w:val="para2"/>
              <w:spacing w:after="0"/>
              <w:ind w:left="0"/>
              <w:jc w:val="center"/>
            </w:pPr>
            <w:r>
              <w:t>0</w:t>
            </w: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c>
          <w:tcPr>
            <w:tcW w:w="1276" w:type="dxa"/>
            <w:tcBorders>
              <w:left w:val="single" w:sz="8" w:space="0" w:color="auto"/>
              <w:bottom w:val="single" w:sz="8" w:space="0" w:color="auto"/>
              <w:right w:val="single" w:sz="8" w:space="0" w:color="auto"/>
            </w:tcBorders>
            <w:shd w:val="clear" w:color="auto" w:fill="E2EFD9"/>
            <w:vAlign w:val="center"/>
          </w:tcPr>
          <w:p w:rsidR="00BC08CF" w:rsidRDefault="005A7FE3" w:rsidP="00E85975">
            <w:pPr>
              <w:pStyle w:val="para2"/>
              <w:spacing w:after="0"/>
              <w:ind w:left="0"/>
              <w:jc w:val="center"/>
            </w:pPr>
            <w:r>
              <w:t>0</w:t>
            </w:r>
          </w:p>
        </w:tc>
      </w:tr>
      <w:tr w:rsidR="000D4BFD" w:rsidTr="00365090">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D4BFD" w:rsidRPr="004C75A5" w:rsidRDefault="000D4BFD" w:rsidP="000D4BFD">
            <w:pPr>
              <w:pStyle w:val="para2"/>
              <w:spacing w:after="0"/>
              <w:ind w:left="0" w:right="524"/>
              <w:rPr>
                <w:b/>
                <w:bCs/>
              </w:rPr>
            </w:pPr>
            <w:r w:rsidRPr="004C75A5">
              <w:rPr>
                <w:b/>
                <w:bCs/>
              </w:rPr>
              <w:t>Totaal militair personeel</w:t>
            </w:r>
          </w:p>
        </w:tc>
        <w:tc>
          <w:tcPr>
            <w:tcW w:w="846"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rsidR="000D4BFD" w:rsidRDefault="005A7FE3" w:rsidP="000D4BFD">
            <w:pPr>
              <w:pStyle w:val="para2"/>
              <w:spacing w:after="0"/>
              <w:ind w:left="535" w:right="524"/>
            </w:pPr>
            <w:r>
              <w:t>0</w:t>
            </w:r>
          </w:p>
        </w:tc>
        <w:tc>
          <w:tcPr>
            <w:tcW w:w="92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rsidR="000D4BFD" w:rsidRDefault="005A7FE3" w:rsidP="000D4BFD">
            <w:pPr>
              <w:pStyle w:val="para2"/>
              <w:spacing w:after="0"/>
              <w:ind w:left="535" w:right="524"/>
            </w:pPr>
            <w:r>
              <w:t>0</w:t>
            </w:r>
          </w:p>
        </w:tc>
        <w:tc>
          <w:tcPr>
            <w:tcW w:w="92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rsidR="000D4BFD" w:rsidRDefault="005A7FE3" w:rsidP="000D4BFD">
            <w:pPr>
              <w:pStyle w:val="para2"/>
              <w:spacing w:after="0"/>
              <w:ind w:left="535" w:right="524"/>
            </w:pPr>
            <w:r>
              <w:t>0</w:t>
            </w:r>
          </w:p>
        </w:tc>
        <w:tc>
          <w:tcPr>
            <w:tcW w:w="1002"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rsidR="000D4BFD" w:rsidRDefault="005A7FE3" w:rsidP="000D4BFD">
            <w:pPr>
              <w:pStyle w:val="para2"/>
              <w:spacing w:after="0"/>
              <w:ind w:left="535" w:right="524"/>
            </w:pPr>
            <w:r>
              <w:t>0</w:t>
            </w: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0D4BFD" w:rsidRDefault="005A7FE3" w:rsidP="005C3AF7">
            <w:pPr>
              <w:pStyle w:val="para2"/>
              <w:spacing w:after="0"/>
              <w:ind w:left="0"/>
              <w:jc w:val="center"/>
            </w:pPr>
            <w:r>
              <w:t>1</w:t>
            </w:r>
          </w:p>
        </w:tc>
      </w:tr>
    </w:tbl>
    <w:p w:rsidR="004626D6" w:rsidRPr="00BC08CF" w:rsidRDefault="004626D6" w:rsidP="00B628E5">
      <w:pPr>
        <w:pStyle w:val="para2"/>
        <w:spacing w:after="0"/>
        <w:ind w:left="567"/>
        <w:rPr>
          <w:sz w:val="16"/>
          <w:szCs w:val="16"/>
        </w:rPr>
      </w:pPr>
    </w:p>
    <w:p w:rsidR="00B628E5" w:rsidRDefault="009C7B0C" w:rsidP="009C7B0C">
      <w:pPr>
        <w:pStyle w:val="Heading3"/>
        <w:ind w:left="851"/>
      </w:pPr>
      <w:r>
        <w:t>5.1.2.</w:t>
      </w:r>
      <w:r>
        <w:tab/>
      </w:r>
      <w:r w:rsidR="00B628E5">
        <w:t>Burgerpersoneel</w:t>
      </w:r>
      <w:r>
        <w:t>.</w:t>
      </w:r>
    </w:p>
    <w:p w:rsidR="00B628E5" w:rsidRPr="00BC08CF" w:rsidRDefault="00B628E5" w:rsidP="00B628E5">
      <w:pPr>
        <w:pStyle w:val="para2"/>
        <w:spacing w:after="0"/>
        <w:ind w:left="567"/>
        <w:rPr>
          <w:sz w:val="16"/>
          <w:szCs w:val="16"/>
        </w:rPr>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rsidTr="00365090">
        <w:tc>
          <w:tcPr>
            <w:tcW w:w="2977" w:type="dxa"/>
            <w:tcBorders>
              <w:top w:val="nil"/>
              <w:left w:val="nil"/>
              <w:bottom w:val="nil"/>
              <w:right w:val="single" w:sz="8" w:space="0" w:color="auto"/>
            </w:tcBorders>
            <w:shd w:val="clear" w:color="auto" w:fill="auto"/>
          </w:tcPr>
          <w:p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Mannen</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Totaal</w:t>
            </w:r>
          </w:p>
        </w:tc>
      </w:tr>
      <w:tr w:rsidR="00365090" w:rsidTr="00365090">
        <w:tc>
          <w:tcPr>
            <w:tcW w:w="2977" w:type="dxa"/>
            <w:tcBorders>
              <w:top w:val="nil"/>
              <w:left w:val="nil"/>
              <w:bottom w:val="single" w:sz="8" w:space="0" w:color="auto"/>
              <w:right w:val="single" w:sz="8" w:space="0" w:color="auto"/>
            </w:tcBorders>
            <w:shd w:val="clear" w:color="auto" w:fill="auto"/>
          </w:tcPr>
          <w:p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&lt;21 j</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≥21 j</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rsidR="00212083" w:rsidRPr="004C75A5" w:rsidRDefault="00212083" w:rsidP="00E85975">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auto"/>
          </w:tcPr>
          <w:p w:rsidR="00212083" w:rsidRDefault="00212083" w:rsidP="00E85975">
            <w:pPr>
              <w:pStyle w:val="para2"/>
              <w:spacing w:after="0"/>
              <w:ind w:left="0"/>
            </w:pPr>
          </w:p>
        </w:tc>
      </w:tr>
      <w:tr w:rsidR="00623FCF" w:rsidTr="00365090">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Dodelijke ongevallen</w:t>
            </w:r>
          </w:p>
        </w:tc>
        <w:tc>
          <w:tcPr>
            <w:tcW w:w="992" w:type="dxa"/>
            <w:tcBorders>
              <w:top w:val="single" w:sz="8"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842" w:type="dxa"/>
            <w:tcBorders>
              <w:top w:val="single" w:sz="8"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8"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365090" w:rsidTr="00365090">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Blijvende ongeschiktheid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365090" w:rsidTr="00365090">
        <w:tc>
          <w:tcPr>
            <w:tcW w:w="2977" w:type="dxa"/>
            <w:tcBorders>
              <w:left w:val="single" w:sz="8" w:space="0" w:color="auto"/>
              <w:right w:val="single" w:sz="8" w:space="0" w:color="auto"/>
            </w:tcBorders>
            <w:shd w:val="clear" w:color="auto" w:fill="D9D9D9" w:themeFill="background1" w:themeFillShade="D9"/>
          </w:tcPr>
          <w:p w:rsidR="00212083" w:rsidRPr="00BC08CF" w:rsidRDefault="00212083" w:rsidP="00E85975">
            <w:pPr>
              <w:pStyle w:val="para2"/>
              <w:spacing w:after="0"/>
              <w:ind w:left="0"/>
              <w:rPr>
                <w:sz w:val="14"/>
                <w:szCs w:val="14"/>
              </w:rPr>
            </w:pPr>
            <w:r w:rsidRPr="004C75A5">
              <w:rPr>
                <w:b/>
                <w:bCs/>
              </w:rPr>
              <w:t>Tijdelijke ongeschiktheid</w:t>
            </w:r>
            <w:r w:rsidR="00BC08CF">
              <w:br/>
            </w:r>
            <w:r w:rsidR="00BC08CF">
              <w:rPr>
                <w:sz w:val="14"/>
                <w:szCs w:val="14"/>
              </w:rPr>
              <w:t>(Enkel de ongevallen met minstens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365090" w:rsidTr="00365090">
        <w:tc>
          <w:tcPr>
            <w:tcW w:w="2977" w:type="dxa"/>
            <w:tcBorders>
              <w:left w:val="single" w:sz="8" w:space="0" w:color="auto"/>
              <w:right w:val="single" w:sz="8" w:space="0" w:color="auto"/>
            </w:tcBorders>
            <w:shd w:val="clear" w:color="auto" w:fill="D9D9D9" w:themeFill="background1" w:themeFillShade="D9"/>
          </w:tcPr>
          <w:p w:rsidR="00212083" w:rsidRPr="00207C02" w:rsidRDefault="00212083" w:rsidP="00E85975">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365090" w:rsidTr="00365090">
        <w:tc>
          <w:tcPr>
            <w:tcW w:w="2977" w:type="dxa"/>
            <w:tcBorders>
              <w:left w:val="single" w:sz="8"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Schadeongevallen</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rsidR="00212083" w:rsidRDefault="00222067" w:rsidP="00E85975">
            <w:pPr>
              <w:pStyle w:val="para2"/>
              <w:spacing w:after="0"/>
              <w:ind w:left="0"/>
              <w:jc w:val="center"/>
            </w:pPr>
            <w:r>
              <w:t>0</w:t>
            </w: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rsidR="00212083" w:rsidRDefault="00222067" w:rsidP="00E85975">
            <w:pPr>
              <w:pStyle w:val="para2"/>
              <w:spacing w:after="0"/>
              <w:ind w:left="0"/>
              <w:jc w:val="center"/>
            </w:pPr>
            <w:r>
              <w:t>0</w:t>
            </w:r>
          </w:p>
        </w:tc>
      </w:tr>
      <w:tr w:rsidR="00623FCF"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Bijnaongevallen</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rsidR="00212083" w:rsidRDefault="00212083" w:rsidP="00E85975">
            <w:pPr>
              <w:pStyle w:val="para2"/>
              <w:spacing w:after="0"/>
              <w:ind w:left="0"/>
              <w:jc w:val="cente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rsidR="00212083" w:rsidRDefault="00212083" w:rsidP="00E85975">
            <w:pPr>
              <w:pStyle w:val="para2"/>
              <w:spacing w:after="0"/>
              <w:ind w:left="0"/>
              <w:jc w:val="cente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rsidR="00212083" w:rsidRDefault="00212083"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rsidR="00212083" w:rsidRDefault="00212083"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rsidR="00212083" w:rsidRDefault="00212083" w:rsidP="00E85975">
            <w:pPr>
              <w:pStyle w:val="para2"/>
              <w:spacing w:after="0"/>
              <w:ind w:left="0"/>
              <w:jc w:val="center"/>
            </w:pPr>
          </w:p>
        </w:tc>
      </w:tr>
      <w:tr w:rsidR="000C7C10"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212083" w:rsidRPr="004C75A5" w:rsidRDefault="00212083" w:rsidP="00E85975">
            <w:pPr>
              <w:pStyle w:val="para2"/>
              <w:spacing w:after="0"/>
              <w:ind w:left="0"/>
              <w:rPr>
                <w:b/>
                <w:bCs/>
              </w:rPr>
            </w:pPr>
            <w:r w:rsidRPr="004C75A5">
              <w:rPr>
                <w:b/>
                <w:bCs/>
              </w:rPr>
              <w:t>Totaal</w:t>
            </w:r>
            <w:r w:rsidR="00D5103E" w:rsidRPr="004C75A5">
              <w:rPr>
                <w:b/>
                <w:bCs/>
              </w:rPr>
              <w:t xml:space="preserve"> burgers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rsidR="00212083" w:rsidRDefault="005A7FE3" w:rsidP="00E85975">
            <w:pPr>
              <w:pStyle w:val="para2"/>
              <w:spacing w:after="0"/>
              <w:ind w:left="0"/>
              <w:jc w:val="center"/>
            </w:pPr>
            <w:r>
              <w:t>0</w:t>
            </w: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rsidR="00212083" w:rsidRDefault="005A7FE3" w:rsidP="00E85975">
            <w:pPr>
              <w:pStyle w:val="para2"/>
              <w:spacing w:after="0"/>
              <w:ind w:left="0"/>
              <w:jc w:val="center"/>
            </w:pPr>
            <w:r>
              <w:t>0</w:t>
            </w: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rsidR="00212083" w:rsidRDefault="005A7FE3" w:rsidP="00E85975">
            <w:pPr>
              <w:pStyle w:val="para2"/>
              <w:spacing w:after="0"/>
              <w:ind w:left="0"/>
              <w:jc w:val="center"/>
            </w:pPr>
            <w:r>
              <w:t>0</w:t>
            </w: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rsidR="00212083" w:rsidRDefault="005A7FE3" w:rsidP="00E85975">
            <w:pPr>
              <w:pStyle w:val="para2"/>
              <w:spacing w:after="0"/>
              <w:ind w:left="0"/>
              <w:jc w:val="center"/>
            </w:pPr>
            <w:r>
              <w:t>0</w:t>
            </w: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212083" w:rsidRDefault="005A7FE3" w:rsidP="00E85975">
            <w:pPr>
              <w:pStyle w:val="para2"/>
              <w:spacing w:after="0"/>
              <w:ind w:left="0"/>
              <w:jc w:val="center"/>
            </w:pPr>
            <w:r>
              <w:t>0</w:t>
            </w:r>
          </w:p>
        </w:tc>
      </w:tr>
    </w:tbl>
    <w:p w:rsidR="00453B0F" w:rsidRDefault="00453B0F" w:rsidP="00453B0F">
      <w:pPr>
        <w:pStyle w:val="Heading2"/>
        <w:ind w:left="851" w:hanging="567"/>
        <w:sectPr w:rsidR="00453B0F" w:rsidSect="00BC08CF">
          <w:pgSz w:w="11907" w:h="16834"/>
          <w:pgMar w:top="709" w:right="1134" w:bottom="567" w:left="1418" w:header="1304" w:footer="851" w:gutter="0"/>
          <w:paperSrc w:first="67" w:other="67"/>
          <w:cols w:space="720"/>
        </w:sectPr>
      </w:pPr>
    </w:p>
    <w:p w:rsidR="00073850" w:rsidRDefault="005B49E4" w:rsidP="00830432">
      <w:pPr>
        <w:pStyle w:val="Heading3"/>
        <w:ind w:left="1418" w:hanging="567"/>
      </w:pPr>
      <w:r>
        <w:t>5.</w:t>
      </w:r>
      <w:r w:rsidR="000E5024">
        <w:t>1.3.</w:t>
      </w:r>
      <w:r>
        <w:tab/>
      </w:r>
      <w:r w:rsidR="00DA68C6">
        <w:t>M</w:t>
      </w:r>
      <w:r w:rsidR="000E5024">
        <w:t>ilitair en burgerpersoneel per categorie.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rsidTr="00A102F6">
        <w:trPr>
          <w:cantSplit/>
        </w:trPr>
        <w:tc>
          <w:tcPr>
            <w:tcW w:w="1559" w:type="dxa"/>
            <w:tcBorders>
              <w:top w:val="nil"/>
              <w:left w:val="nil"/>
              <w:bottom w:val="nil"/>
              <w:right w:val="single" w:sz="8" w:space="0" w:color="auto"/>
            </w:tcBorders>
          </w:tcPr>
          <w:p w:rsidR="00F2156A" w:rsidRDefault="00F2156A" w:rsidP="00F56FFB">
            <w:pPr>
              <w:pStyle w:val="para2"/>
              <w:spacing w:after="0"/>
              <w:ind w:left="0"/>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rsidR="00F2156A" w:rsidRPr="00A670EB" w:rsidRDefault="00A670EB" w:rsidP="00F56FFB">
            <w:pPr>
              <w:pStyle w:val="para2"/>
              <w:spacing w:after="0"/>
              <w:ind w:left="0"/>
              <w:jc w:val="center"/>
              <w:rPr>
                <w:b/>
                <w:bCs/>
              </w:rPr>
            </w:pPr>
            <w:r>
              <w:rPr>
                <w:b/>
                <w:bCs/>
              </w:rPr>
              <w:t>O</w:t>
            </w:r>
            <w:r w:rsidR="00F2156A" w:rsidRPr="00A670EB">
              <w:rPr>
                <w:b/>
                <w:bCs/>
              </w:rPr>
              <w:t>ngevallen</w:t>
            </w:r>
          </w:p>
        </w:tc>
      </w:tr>
      <w:tr w:rsidR="00A102F6" w:rsidTr="00A102F6">
        <w:trPr>
          <w:cantSplit/>
          <w:trHeight w:val="382"/>
        </w:trPr>
        <w:tc>
          <w:tcPr>
            <w:tcW w:w="1559" w:type="dxa"/>
            <w:tcBorders>
              <w:top w:val="nil"/>
              <w:left w:val="nil"/>
              <w:bottom w:val="single" w:sz="8" w:space="0" w:color="auto"/>
              <w:right w:val="single" w:sz="8" w:space="0" w:color="auto"/>
            </w:tcBorders>
            <w:vAlign w:val="center"/>
          </w:tcPr>
          <w:p w:rsidR="00F2156A" w:rsidRDefault="00F2156A" w:rsidP="00F56FF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rsidR="00F2156A" w:rsidRPr="001C207B" w:rsidRDefault="00F2156A" w:rsidP="00F56FFB">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1985" w:type="dxa"/>
            <w:tcBorders>
              <w:top w:val="single" w:sz="8" w:space="0" w:color="auto"/>
              <w:bottom w:val="single" w:sz="8" w:space="0" w:color="auto"/>
              <w:right w:val="single" w:sz="4" w:space="0" w:color="auto"/>
            </w:tcBorders>
            <w:vAlign w:val="center"/>
          </w:tcPr>
          <w:p w:rsidR="00F2156A" w:rsidRPr="00DB1D9C" w:rsidRDefault="00F2156A" w:rsidP="00F56FFB">
            <w:pPr>
              <w:pStyle w:val="para2"/>
              <w:spacing w:after="0"/>
              <w:ind w:left="0"/>
              <w:jc w:val="center"/>
              <w:rPr>
                <w:sz w:val="16"/>
                <w:szCs w:val="16"/>
              </w:rPr>
            </w:pPr>
            <w:r w:rsidRPr="004C75A5">
              <w:rPr>
                <w:b/>
                <w:bCs/>
              </w:rPr>
              <w:t>Tijdelijke ongeschiktheid*</w:t>
            </w:r>
            <w:r>
              <w:br/>
            </w:r>
            <w:r>
              <w:rPr>
                <w:sz w:val="14"/>
                <w:szCs w:val="14"/>
              </w:rPr>
              <w:t>(Enkel de ongevallen met minstens één dag verlet, de dag van het ongeval niet meege-rekend.</w:t>
            </w:r>
          </w:p>
        </w:tc>
        <w:tc>
          <w:tcPr>
            <w:tcW w:w="1559" w:type="dxa"/>
            <w:tcBorders>
              <w:top w:val="single" w:sz="8" w:space="0" w:color="auto"/>
              <w:left w:val="single" w:sz="4" w:space="0" w:color="auto"/>
              <w:bottom w:val="single" w:sz="8" w:space="0" w:color="auto"/>
              <w:right w:val="single" w:sz="4" w:space="0" w:color="auto"/>
            </w:tcBorders>
            <w:vAlign w:val="center"/>
          </w:tcPr>
          <w:p w:rsidR="00F2156A" w:rsidRPr="001C207B" w:rsidRDefault="00F2156A" w:rsidP="00F56FFB">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59" w:type="dxa"/>
            <w:tcBorders>
              <w:top w:val="single" w:sz="8" w:space="0" w:color="auto"/>
              <w:left w:val="single" w:sz="4" w:space="0" w:color="auto"/>
              <w:bottom w:val="single" w:sz="8" w:space="0" w:color="auto"/>
              <w:right w:val="single" w:sz="4" w:space="0" w:color="auto"/>
            </w:tcBorders>
            <w:vAlign w:val="center"/>
          </w:tcPr>
          <w:p w:rsidR="00F2156A" w:rsidRPr="001C207B" w:rsidRDefault="00F2156A" w:rsidP="00F56FFB">
            <w:pPr>
              <w:pStyle w:val="para2"/>
              <w:spacing w:after="0"/>
              <w:ind w:left="0"/>
              <w:jc w:val="center"/>
              <w:rPr>
                <w:b/>
                <w:sz w:val="16"/>
                <w:szCs w:val="16"/>
              </w:rPr>
            </w:pPr>
            <w:r w:rsidRPr="001C207B">
              <w:rPr>
                <w:b/>
                <w:sz w:val="16"/>
                <w:szCs w:val="16"/>
              </w:rPr>
              <w:t>Aantal schadeongevallen</w:t>
            </w:r>
          </w:p>
        </w:tc>
        <w:tc>
          <w:tcPr>
            <w:tcW w:w="1418" w:type="dxa"/>
            <w:tcBorders>
              <w:top w:val="single" w:sz="8" w:space="0" w:color="auto"/>
              <w:left w:val="single" w:sz="4" w:space="0" w:color="auto"/>
              <w:bottom w:val="single" w:sz="8" w:space="0" w:color="auto"/>
              <w:right w:val="single" w:sz="8" w:space="0" w:color="auto"/>
            </w:tcBorders>
            <w:vAlign w:val="center"/>
          </w:tcPr>
          <w:p w:rsidR="00F2156A" w:rsidRPr="001C207B" w:rsidRDefault="00F2156A" w:rsidP="00F56FFB">
            <w:pPr>
              <w:pStyle w:val="para2"/>
              <w:spacing w:after="0"/>
              <w:ind w:left="0"/>
              <w:jc w:val="center"/>
              <w:rPr>
                <w:b/>
                <w:sz w:val="16"/>
                <w:szCs w:val="16"/>
              </w:rPr>
            </w:pPr>
            <w:r w:rsidRPr="001C207B">
              <w:rPr>
                <w:b/>
                <w:sz w:val="16"/>
                <w:szCs w:val="16"/>
              </w:rPr>
              <w:t>Aantal bijnaongevallen</w:t>
            </w:r>
          </w:p>
        </w:tc>
      </w:tr>
      <w:tr w:rsidR="00633154" w:rsidTr="00A102F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Militairen</w:t>
            </w:r>
          </w:p>
        </w:tc>
        <w:tc>
          <w:tcPr>
            <w:tcW w:w="1134" w:type="dxa"/>
            <w:tcBorders>
              <w:top w:val="single" w:sz="8" w:space="0" w:color="auto"/>
              <w:left w:val="single" w:sz="8" w:space="0" w:color="auto"/>
              <w:bottom w:val="single" w:sz="6"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8"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1</w:t>
            </w: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8" w:space="0" w:color="auto"/>
              <w:left w:val="single" w:sz="4" w:space="0" w:color="auto"/>
              <w:bottom w:val="single" w:sz="6"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r w:rsidR="00F2156A"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Leerlingen</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r w:rsidR="00A102F6"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Reservisten</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r w:rsidR="00A102F6"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Rosettas</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r w:rsidR="00A102F6"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Jobstudenten</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103B50"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103B50" w:rsidP="00F56FFB">
            <w:pPr>
              <w:pStyle w:val="para2"/>
              <w:spacing w:after="0"/>
              <w:ind w:left="0"/>
              <w:jc w:val="center"/>
            </w:pPr>
            <w:r>
              <w:t>0</w:t>
            </w:r>
          </w:p>
        </w:tc>
      </w:tr>
      <w:tr w:rsidR="00A102F6"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Stagiairs</w:t>
            </w:r>
          </w:p>
        </w:tc>
        <w:tc>
          <w:tcPr>
            <w:tcW w:w="1134" w:type="dxa"/>
            <w:tcBorders>
              <w:top w:val="single" w:sz="6" w:space="0" w:color="auto"/>
              <w:left w:val="single" w:sz="8" w:space="0" w:color="auto"/>
              <w:bottom w:val="single" w:sz="6" w:space="0" w:color="auto"/>
            </w:tcBorders>
            <w:shd w:val="clear" w:color="auto" w:fill="E2EFD9"/>
            <w:vAlign w:val="center"/>
          </w:tcPr>
          <w:p w:rsidR="00F2156A" w:rsidRDefault="00103B50" w:rsidP="00F56FFB">
            <w:pPr>
              <w:pStyle w:val="para2"/>
              <w:spacing w:after="0"/>
              <w:ind w:left="0"/>
              <w:jc w:val="center"/>
            </w:pPr>
            <w:r>
              <w:t>0</w:t>
            </w:r>
          </w:p>
        </w:tc>
        <w:tc>
          <w:tcPr>
            <w:tcW w:w="1985" w:type="dxa"/>
            <w:tcBorders>
              <w:top w:val="single" w:sz="6"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rsidR="00F2156A" w:rsidRDefault="00103B50" w:rsidP="00F56FFB">
            <w:pPr>
              <w:pStyle w:val="para2"/>
              <w:spacing w:after="0"/>
              <w:ind w:left="0"/>
              <w:jc w:val="center"/>
            </w:pPr>
            <w:r>
              <w:t>0</w:t>
            </w:r>
          </w:p>
        </w:tc>
      </w:tr>
      <w:tr w:rsidR="00A102F6" w:rsidTr="00A102F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Delinquenten</w:t>
            </w:r>
          </w:p>
        </w:tc>
        <w:tc>
          <w:tcPr>
            <w:tcW w:w="1134" w:type="dxa"/>
            <w:tcBorders>
              <w:top w:val="single" w:sz="6" w:space="0" w:color="auto"/>
              <w:left w:val="single" w:sz="8" w:space="0" w:color="auto"/>
              <w:bottom w:val="single" w:sz="8" w:space="0" w:color="auto"/>
            </w:tcBorders>
            <w:shd w:val="clear" w:color="auto" w:fill="E2EFD9"/>
            <w:vAlign w:val="center"/>
          </w:tcPr>
          <w:p w:rsidR="00F2156A" w:rsidRDefault="00103B50" w:rsidP="00F56FFB">
            <w:pPr>
              <w:pStyle w:val="para2"/>
              <w:spacing w:after="0"/>
              <w:ind w:left="0"/>
              <w:jc w:val="center"/>
            </w:pPr>
            <w:r>
              <w:t>0</w:t>
            </w:r>
          </w:p>
        </w:tc>
        <w:tc>
          <w:tcPr>
            <w:tcW w:w="1985" w:type="dxa"/>
            <w:tcBorders>
              <w:top w:val="single" w:sz="6" w:space="0" w:color="auto"/>
              <w:bottom w:val="single" w:sz="8"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rsidR="00F2156A" w:rsidRDefault="00103B50" w:rsidP="00F56FFB">
            <w:pPr>
              <w:pStyle w:val="para2"/>
              <w:spacing w:after="0"/>
              <w:ind w:left="0"/>
              <w:jc w:val="center"/>
            </w:pPr>
            <w:r>
              <w:t>0</w:t>
            </w:r>
          </w:p>
        </w:tc>
        <w:tc>
          <w:tcPr>
            <w:tcW w:w="1418" w:type="dxa"/>
            <w:tcBorders>
              <w:top w:val="single" w:sz="6" w:space="0" w:color="auto"/>
              <w:left w:val="single" w:sz="4" w:space="0" w:color="auto"/>
              <w:bottom w:val="single" w:sz="8" w:space="0" w:color="auto"/>
              <w:right w:val="single" w:sz="8" w:space="0" w:color="auto"/>
            </w:tcBorders>
            <w:shd w:val="clear" w:color="auto" w:fill="E2EFD9"/>
            <w:vAlign w:val="center"/>
          </w:tcPr>
          <w:p w:rsidR="00F2156A" w:rsidRDefault="00103B50" w:rsidP="00F56FFB">
            <w:pPr>
              <w:pStyle w:val="para2"/>
              <w:spacing w:after="0"/>
              <w:ind w:left="0"/>
              <w:jc w:val="center"/>
            </w:pPr>
            <w:r>
              <w:t>0</w:t>
            </w:r>
          </w:p>
        </w:tc>
      </w:tr>
      <w:tr w:rsidR="00633154" w:rsidTr="00A102F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F2156A" w:rsidRPr="004C75A5" w:rsidRDefault="00F2156A" w:rsidP="00F56FFB">
            <w:pPr>
              <w:pStyle w:val="para2"/>
              <w:spacing w:after="0"/>
              <w:ind w:left="0"/>
              <w:rPr>
                <w:b/>
                <w:bCs/>
              </w:rPr>
            </w:pPr>
            <w:r w:rsidRPr="004C75A5">
              <w:rPr>
                <w:b/>
                <w:bCs/>
              </w:rPr>
              <w:t>Totaal</w:t>
            </w:r>
          </w:p>
        </w:tc>
        <w:tc>
          <w:tcPr>
            <w:tcW w:w="1134" w:type="dxa"/>
            <w:tcBorders>
              <w:top w:val="single" w:sz="8" w:space="0" w:color="auto"/>
              <w:left w:val="single" w:sz="8" w:space="0" w:color="auto"/>
              <w:bottom w:val="single" w:sz="8" w:space="0" w:color="auto"/>
            </w:tcBorders>
            <w:shd w:val="clear" w:color="auto" w:fill="E2EFD9"/>
            <w:vAlign w:val="center"/>
          </w:tcPr>
          <w:p w:rsidR="00F2156A" w:rsidRDefault="005A7FE3" w:rsidP="00F56FFB">
            <w:pPr>
              <w:pStyle w:val="para2"/>
              <w:spacing w:after="0"/>
              <w:ind w:left="0"/>
              <w:jc w:val="center"/>
            </w:pPr>
            <w:r>
              <w:t>0</w:t>
            </w:r>
          </w:p>
        </w:tc>
        <w:tc>
          <w:tcPr>
            <w:tcW w:w="1985" w:type="dxa"/>
            <w:tcBorders>
              <w:top w:val="single" w:sz="8" w:space="0" w:color="auto"/>
              <w:bottom w:val="single" w:sz="8"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rsidR="00F2156A" w:rsidRDefault="005A7FE3" w:rsidP="00F56FFB">
            <w:pPr>
              <w:pStyle w:val="para2"/>
              <w:spacing w:after="0"/>
              <w:ind w:left="0"/>
              <w:jc w:val="center"/>
            </w:pPr>
            <w:r>
              <w:t>0</w:t>
            </w:r>
          </w:p>
        </w:tc>
        <w:tc>
          <w:tcPr>
            <w:tcW w:w="1418" w:type="dxa"/>
            <w:tcBorders>
              <w:top w:val="single" w:sz="8" w:space="0" w:color="auto"/>
              <w:left w:val="single" w:sz="4" w:space="0" w:color="auto"/>
              <w:bottom w:val="single" w:sz="8" w:space="0" w:color="auto"/>
              <w:right w:val="single" w:sz="8" w:space="0" w:color="auto"/>
            </w:tcBorders>
            <w:shd w:val="clear" w:color="auto" w:fill="E2EFD9"/>
            <w:vAlign w:val="center"/>
          </w:tcPr>
          <w:p w:rsidR="00F2156A" w:rsidRDefault="005A7FE3" w:rsidP="00F56FFB">
            <w:pPr>
              <w:pStyle w:val="para2"/>
              <w:spacing w:after="0"/>
              <w:ind w:left="0"/>
              <w:jc w:val="center"/>
            </w:pPr>
            <w:r>
              <w:t>0</w:t>
            </w:r>
          </w:p>
        </w:tc>
      </w:tr>
    </w:tbl>
    <w:p w:rsidR="00F2156A" w:rsidRDefault="00F2156A" w:rsidP="00F2156A">
      <w:pPr>
        <w:pStyle w:val="para2"/>
        <w:spacing w:after="0"/>
        <w:ind w:left="567"/>
        <w:rPr>
          <w:i/>
          <w:sz w:val="16"/>
          <w:szCs w:val="16"/>
        </w:rPr>
      </w:pPr>
      <w:r w:rsidRPr="00DB1D9C">
        <w:rPr>
          <w:i/>
          <w:sz w:val="16"/>
          <w:szCs w:val="16"/>
        </w:rPr>
        <w:tab/>
      </w:r>
      <w:r w:rsidR="00A102F6">
        <w:rPr>
          <w:i/>
          <w:sz w:val="16"/>
          <w:szCs w:val="16"/>
        </w:rPr>
        <w:t xml:space="preserve">  </w:t>
      </w:r>
      <w:r>
        <w:rPr>
          <w:i/>
          <w:sz w:val="16"/>
          <w:szCs w:val="16"/>
        </w:rPr>
        <w:t xml:space="preserve">* = </w:t>
      </w:r>
      <w:r w:rsidRPr="00294157">
        <w:rPr>
          <w:i/>
          <w:sz w:val="16"/>
          <w:szCs w:val="16"/>
        </w:rPr>
        <w:t xml:space="preserve">Opmerking: deze ongevallen zijn ook hernomen </w:t>
      </w:r>
      <w:r>
        <w:rPr>
          <w:i/>
          <w:sz w:val="16"/>
          <w:szCs w:val="16"/>
        </w:rPr>
        <w:t xml:space="preserve">in de tabellen in </w:t>
      </w:r>
      <w:r w:rsidR="000C1FAA">
        <w:rPr>
          <w:i/>
          <w:sz w:val="16"/>
          <w:szCs w:val="16"/>
        </w:rPr>
        <w:t>5</w:t>
      </w:r>
      <w:r>
        <w:rPr>
          <w:i/>
          <w:sz w:val="16"/>
          <w:szCs w:val="16"/>
        </w:rPr>
        <w:t>.1.2. burger</w:t>
      </w:r>
      <w:r w:rsidRPr="00294157">
        <w:rPr>
          <w:i/>
          <w:sz w:val="16"/>
          <w:szCs w:val="16"/>
        </w:rPr>
        <w:t>personeel!</w:t>
      </w:r>
    </w:p>
    <w:p w:rsidR="00830432" w:rsidRPr="00830432" w:rsidRDefault="00830432" w:rsidP="00830432">
      <w:pPr>
        <w:pStyle w:val="para2"/>
      </w:pPr>
    </w:p>
    <w:p w:rsidR="00BF6398" w:rsidRDefault="000E5024" w:rsidP="00453B0F">
      <w:pPr>
        <w:pStyle w:val="Heading2"/>
        <w:ind w:left="851" w:hanging="567"/>
      </w:pPr>
      <w:r>
        <w:t xml:space="preserve">5.2. </w:t>
      </w:r>
      <w:r w:rsidR="00B628E5">
        <w:t>Ongevallen in het kader van de militaire specifiteit</w:t>
      </w:r>
      <w:r w:rsidR="00BF6398">
        <w:t>.</w:t>
      </w:r>
    </w:p>
    <w:p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Tr="005679DA">
        <w:trPr>
          <w:cantSplit/>
          <w:trHeight w:val="206"/>
        </w:trPr>
        <w:tc>
          <w:tcPr>
            <w:tcW w:w="1022" w:type="dxa"/>
            <w:tcBorders>
              <w:top w:val="nil"/>
              <w:left w:val="nil"/>
              <w:bottom w:val="nil"/>
              <w:right w:val="single" w:sz="8" w:space="0" w:color="auto"/>
            </w:tcBorders>
          </w:tcPr>
          <w:p w:rsidR="00BF6398" w:rsidRDefault="00BF6398">
            <w:pPr>
              <w:pStyle w:val="para2"/>
              <w:spacing w:after="0"/>
              <w:ind w:left="0"/>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rsidR="00BF6398" w:rsidRPr="00851CA5" w:rsidRDefault="00F00910">
            <w:pPr>
              <w:pStyle w:val="para2"/>
              <w:spacing w:after="0"/>
              <w:ind w:left="0"/>
              <w:jc w:val="center"/>
              <w:rPr>
                <w:b/>
                <w:bCs/>
              </w:rPr>
            </w:pPr>
            <w:r w:rsidRPr="00851CA5">
              <w:rPr>
                <w:b/>
                <w:bCs/>
              </w:rPr>
              <w:t>Man &amp; Oef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rsidTr="005679DA">
        <w:trPr>
          <w:cantSplit/>
          <w:trHeight w:val="1472"/>
        </w:trPr>
        <w:tc>
          <w:tcPr>
            <w:tcW w:w="1022" w:type="dxa"/>
            <w:tcBorders>
              <w:top w:val="nil"/>
              <w:left w:val="nil"/>
              <w:bottom w:val="single" w:sz="8" w:space="0" w:color="auto"/>
              <w:right w:val="single" w:sz="8" w:space="0" w:color="auto"/>
            </w:tcBorders>
            <w:vAlign w:val="center"/>
          </w:tcPr>
          <w:p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r>
      <w:tr w:rsidR="005679DA" w:rsidTr="005679DA">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rsidR="005F137E" w:rsidRPr="00851CA5" w:rsidRDefault="005F137E" w:rsidP="001C18DD">
            <w:pPr>
              <w:pStyle w:val="para2"/>
              <w:spacing w:after="0"/>
              <w:ind w:left="0"/>
              <w:rPr>
                <w:b/>
                <w:bCs/>
                <w:sz w:val="16"/>
                <w:szCs w:val="16"/>
              </w:rPr>
            </w:pPr>
            <w:r w:rsidRPr="00851CA5">
              <w:rPr>
                <w:b/>
                <w:bCs/>
                <w:sz w:val="16"/>
                <w:szCs w:val="16"/>
              </w:rPr>
              <w:t>Militairen</w:t>
            </w:r>
          </w:p>
        </w:tc>
        <w:tc>
          <w:tcPr>
            <w:tcW w:w="583" w:type="dxa"/>
            <w:tcBorders>
              <w:top w:val="single" w:sz="8" w:space="0" w:color="auto"/>
              <w:left w:val="single" w:sz="8" w:space="0" w:color="auto"/>
              <w:bottom w:val="single" w:sz="6" w:space="0" w:color="auto"/>
            </w:tcBorders>
            <w:shd w:val="clear" w:color="auto" w:fill="E2EFD9"/>
            <w:vAlign w:val="center"/>
          </w:tcPr>
          <w:p w:rsidR="005F137E" w:rsidRDefault="00222067" w:rsidP="005C3AF7">
            <w:pPr>
              <w:pStyle w:val="para2"/>
              <w:spacing w:after="0"/>
              <w:ind w:left="0"/>
              <w:jc w:val="center"/>
            </w:pPr>
            <w:r>
              <w:t>0</w:t>
            </w:r>
          </w:p>
        </w:tc>
        <w:tc>
          <w:tcPr>
            <w:tcW w:w="584" w:type="dxa"/>
            <w:tcBorders>
              <w:top w:val="single" w:sz="8" w:space="0" w:color="auto"/>
              <w:bottom w:val="single" w:sz="6" w:space="0" w:color="auto"/>
              <w:right w:val="single" w:sz="4" w:space="0" w:color="auto"/>
            </w:tcBorders>
            <w:shd w:val="clear" w:color="auto" w:fill="E2EFD9"/>
            <w:vAlign w:val="center"/>
          </w:tcPr>
          <w:p w:rsidR="005F137E" w:rsidRDefault="00222067" w:rsidP="005C3AF7">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5D577F">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5D577F">
            <w:pPr>
              <w:pStyle w:val="para2"/>
              <w:spacing w:after="0"/>
              <w:ind w:left="0"/>
              <w:jc w:val="center"/>
            </w:pPr>
            <w:r>
              <w:t>0</w:t>
            </w: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rsidR="005F137E" w:rsidRDefault="00222067" w:rsidP="005D577F">
            <w:pPr>
              <w:pStyle w:val="para2"/>
              <w:spacing w:after="0"/>
              <w:ind w:left="0"/>
              <w:jc w:val="center"/>
            </w:pPr>
            <w:r>
              <w:t>0</w:t>
            </w:r>
          </w:p>
        </w:tc>
        <w:tc>
          <w:tcPr>
            <w:tcW w:w="584" w:type="dxa"/>
            <w:tcBorders>
              <w:top w:val="single" w:sz="8" w:space="0" w:color="auto"/>
              <w:left w:val="single" w:sz="8" w:space="0" w:color="auto"/>
              <w:bottom w:val="single" w:sz="6"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8" w:space="0" w:color="auto"/>
              <w:bottom w:val="single" w:sz="6" w:space="0" w:color="auto"/>
              <w:right w:val="single" w:sz="4"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8" w:space="0" w:color="auto"/>
              <w:bottom w:val="single" w:sz="6"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8" w:space="0" w:color="auto"/>
              <w:bottom w:val="single" w:sz="6" w:space="0" w:color="auto"/>
              <w:right w:val="single" w:sz="4"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rsidR="005F137E" w:rsidRDefault="00222067" w:rsidP="00EB5041">
            <w:pPr>
              <w:pStyle w:val="para2"/>
              <w:spacing w:after="0"/>
              <w:ind w:left="0"/>
              <w:jc w:val="center"/>
            </w:pPr>
            <w:r>
              <w:t>0</w:t>
            </w:r>
          </w:p>
        </w:tc>
      </w:tr>
      <w:tr w:rsidR="005679DA" w:rsidTr="005679DA">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rsidR="005F137E" w:rsidRPr="00851CA5" w:rsidRDefault="005F137E" w:rsidP="001C18DD">
            <w:pPr>
              <w:pStyle w:val="para2"/>
              <w:spacing w:after="0"/>
              <w:ind w:left="0"/>
              <w:rPr>
                <w:b/>
                <w:bCs/>
                <w:sz w:val="16"/>
                <w:szCs w:val="16"/>
              </w:rPr>
            </w:pPr>
            <w:r w:rsidRPr="00851CA5">
              <w:rPr>
                <w:b/>
                <w:bCs/>
                <w:sz w:val="16"/>
                <w:szCs w:val="16"/>
              </w:rPr>
              <w:t>Burgers</w:t>
            </w:r>
          </w:p>
        </w:tc>
        <w:tc>
          <w:tcPr>
            <w:tcW w:w="583" w:type="dxa"/>
            <w:tcBorders>
              <w:top w:val="single" w:sz="6" w:space="0" w:color="auto"/>
              <w:left w:val="single" w:sz="8" w:space="0" w:color="auto"/>
              <w:bottom w:val="single" w:sz="8" w:space="0" w:color="auto"/>
            </w:tcBorders>
            <w:shd w:val="clear" w:color="auto" w:fill="E2EFD9"/>
            <w:vAlign w:val="center"/>
          </w:tcPr>
          <w:p w:rsidR="005F137E" w:rsidRDefault="00222067" w:rsidP="005C3AF7">
            <w:pPr>
              <w:pStyle w:val="para2"/>
              <w:spacing w:after="0"/>
              <w:ind w:left="0"/>
              <w:jc w:val="center"/>
            </w:pPr>
            <w:r>
              <w:t>0</w:t>
            </w:r>
          </w:p>
        </w:tc>
        <w:tc>
          <w:tcPr>
            <w:tcW w:w="584" w:type="dxa"/>
            <w:tcBorders>
              <w:top w:val="single" w:sz="6" w:space="0" w:color="auto"/>
              <w:bottom w:val="single" w:sz="8" w:space="0" w:color="auto"/>
              <w:right w:val="single" w:sz="4" w:space="0" w:color="auto"/>
            </w:tcBorders>
            <w:shd w:val="clear" w:color="auto" w:fill="E2EFD9"/>
            <w:vAlign w:val="center"/>
          </w:tcPr>
          <w:p w:rsidR="005F137E" w:rsidRDefault="00222067" w:rsidP="005C3AF7">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8" w:space="0" w:color="auto"/>
              <w:bottom w:val="single" w:sz="8"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6" w:space="0" w:color="auto"/>
              <w:bottom w:val="single" w:sz="8" w:space="0" w:color="auto"/>
              <w:right w:val="single" w:sz="4"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8" w:space="0" w:color="auto"/>
              <w:bottom w:val="single" w:sz="8"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6" w:space="0" w:color="auto"/>
              <w:bottom w:val="single" w:sz="8" w:space="0" w:color="auto"/>
              <w:right w:val="single" w:sz="4" w:space="0" w:color="auto"/>
            </w:tcBorders>
            <w:shd w:val="clear" w:color="auto" w:fill="E2EFD9"/>
            <w:vAlign w:val="center"/>
          </w:tcPr>
          <w:p w:rsidR="005F137E" w:rsidRDefault="00222067" w:rsidP="00F769B0">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rsidR="005F137E" w:rsidRDefault="00222067" w:rsidP="00EB5041">
            <w:pPr>
              <w:pStyle w:val="para2"/>
              <w:spacing w:after="0"/>
              <w:ind w:left="0"/>
              <w:jc w:val="center"/>
            </w:pPr>
            <w:r>
              <w:t>0</w:t>
            </w: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rsidR="005F137E" w:rsidRDefault="00222067" w:rsidP="00222067">
            <w:pPr>
              <w:pStyle w:val="para2"/>
              <w:spacing w:after="0"/>
              <w:ind w:left="0"/>
            </w:pPr>
            <w:r>
              <w:t>0</w:t>
            </w:r>
          </w:p>
        </w:tc>
      </w:tr>
      <w:tr w:rsidR="005679DA" w:rsidTr="005679DA">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98396D" w:rsidRPr="00851CA5" w:rsidRDefault="0098396D" w:rsidP="001C18DD">
            <w:pPr>
              <w:pStyle w:val="para2"/>
              <w:spacing w:after="0"/>
              <w:ind w:left="0"/>
              <w:rPr>
                <w:b/>
                <w:bCs/>
                <w:sz w:val="16"/>
                <w:szCs w:val="16"/>
              </w:rPr>
            </w:pPr>
            <w:r w:rsidRPr="00851CA5">
              <w:rPr>
                <w:b/>
                <w:bCs/>
                <w:sz w:val="16"/>
                <w:szCs w:val="16"/>
              </w:rPr>
              <w:t>Totaal</w:t>
            </w:r>
          </w:p>
        </w:tc>
        <w:tc>
          <w:tcPr>
            <w:tcW w:w="583" w:type="dxa"/>
            <w:tcBorders>
              <w:top w:val="single" w:sz="8" w:space="0" w:color="auto"/>
              <w:left w:val="single" w:sz="8" w:space="0" w:color="auto"/>
              <w:bottom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8" w:space="0" w:color="auto"/>
              <w:bottom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8" w:space="0" w:color="auto"/>
              <w:bottom w:val="single" w:sz="8"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rsidR="0098396D" w:rsidRDefault="005A7FE3" w:rsidP="001C477E">
            <w:pPr>
              <w:pStyle w:val="para2"/>
              <w:spacing w:after="0"/>
              <w:ind w:left="0"/>
              <w:jc w:val="center"/>
            </w:pPr>
            <w:r>
              <w:t>0</w:t>
            </w: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rsidR="0098396D" w:rsidRDefault="005A7FE3" w:rsidP="001C477E">
            <w:pPr>
              <w:pStyle w:val="para2"/>
              <w:spacing w:after="0"/>
              <w:ind w:left="0"/>
              <w:jc w:val="center"/>
            </w:pPr>
            <w:r>
              <w:t>0</w:t>
            </w:r>
          </w:p>
        </w:tc>
      </w:tr>
    </w:tbl>
    <w:p w:rsidR="00BF6398"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w:t>
      </w:r>
      <w:r w:rsidR="00BA2C16">
        <w:rPr>
          <w:i/>
          <w:sz w:val="16"/>
          <w:szCs w:val="16"/>
        </w:rPr>
        <w:t>5</w:t>
      </w:r>
      <w:r w:rsidRPr="00F00910">
        <w:rPr>
          <w:i/>
          <w:sz w:val="16"/>
          <w:szCs w:val="16"/>
        </w:rPr>
        <w:t>.1.</w:t>
      </w:r>
      <w:r w:rsidR="00294157">
        <w:rPr>
          <w:i/>
          <w:sz w:val="16"/>
          <w:szCs w:val="16"/>
        </w:rPr>
        <w:t>1.</w:t>
      </w:r>
      <w:r w:rsidRPr="00F00910">
        <w:rPr>
          <w:i/>
          <w:sz w:val="16"/>
          <w:szCs w:val="16"/>
        </w:rPr>
        <w:t xml:space="preserve"> militair personeel!</w:t>
      </w:r>
    </w:p>
    <w:p w:rsidR="003675DC" w:rsidRDefault="003675DC" w:rsidP="00F00910">
      <w:pPr>
        <w:pStyle w:val="para2"/>
        <w:spacing w:after="0"/>
        <w:ind w:left="567"/>
        <w:rPr>
          <w:i/>
          <w:sz w:val="16"/>
          <w:szCs w:val="16"/>
        </w:rPr>
      </w:pPr>
    </w:p>
    <w:p w:rsidR="00FE17AC" w:rsidRDefault="00FE17AC" w:rsidP="00F00910">
      <w:pPr>
        <w:pStyle w:val="para2"/>
        <w:spacing w:after="0"/>
        <w:ind w:left="567"/>
        <w:rPr>
          <w:i/>
          <w:sz w:val="16"/>
          <w:szCs w:val="16"/>
        </w:rPr>
      </w:pPr>
    </w:p>
    <w:p w:rsidR="00FE17AC" w:rsidRPr="00647DC9" w:rsidRDefault="001C3C86" w:rsidP="00D631E5">
      <w:pPr>
        <w:pStyle w:val="Heading2"/>
        <w:ind w:left="851" w:hanging="567"/>
      </w:pPr>
      <w:r>
        <w:t>5.3.</w:t>
      </w:r>
      <w:r w:rsidR="00FE17AC" w:rsidRPr="00647DC9">
        <w:t xml:space="preserve"> Duur van de werkelijke en fofaitaire ongeschiktheden ingevolge die ongevallen.</w:t>
      </w:r>
    </w:p>
    <w:p w:rsidR="00AD7626" w:rsidRDefault="0006102F" w:rsidP="0006102F">
      <w:pPr>
        <w:pStyle w:val="para2"/>
        <w:tabs>
          <w:tab w:val="left" w:pos="284"/>
        </w:tabs>
        <w:spacing w:after="0"/>
        <w:ind w:left="-142"/>
        <w:rPr>
          <w:i/>
        </w:rPr>
      </w:pPr>
      <w:r>
        <w:rPr>
          <w:i/>
        </w:rPr>
        <w:t xml:space="preserve"> </w:t>
      </w:r>
      <w:r>
        <w:rPr>
          <w:i/>
        </w:rPr>
        <w:tab/>
      </w:r>
    </w:p>
    <w:p w:rsidR="0006102F" w:rsidRPr="00647DC9" w:rsidRDefault="00D631E5" w:rsidP="00D631E5">
      <w:pPr>
        <w:pStyle w:val="Heading3"/>
        <w:ind w:left="1418" w:hanging="567"/>
      </w:pPr>
      <w:r>
        <w:t>5</w:t>
      </w:r>
      <w:r w:rsidR="0006102F" w:rsidRPr="00647DC9">
        <w:t>.</w:t>
      </w:r>
      <w:r>
        <w:t>3</w:t>
      </w:r>
      <w:r w:rsidR="0006102F" w:rsidRPr="00647DC9">
        <w:t>.1.</w:t>
      </w:r>
      <w:r w:rsidR="0006102F" w:rsidRPr="00647DC9">
        <w:tab/>
        <w:t>Werkelijke ongeschiktheden</w:t>
      </w:r>
    </w:p>
    <w:p w:rsidR="0006102F" w:rsidRDefault="0006102F" w:rsidP="0006102F">
      <w:pPr>
        <w:pStyle w:val="para2"/>
        <w:tabs>
          <w:tab w:val="left" w:pos="993"/>
        </w:tabs>
        <w:spacing w:after="0"/>
        <w:ind w:left="284"/>
        <w:rPr>
          <w:i/>
        </w:rPr>
      </w:pPr>
    </w:p>
    <w:p w:rsidR="0006102F" w:rsidRPr="00647DC9" w:rsidRDefault="000648ED" w:rsidP="00BA4C7F">
      <w:pPr>
        <w:pStyle w:val="Heading4"/>
        <w:ind w:left="2268" w:hanging="708"/>
      </w:pPr>
      <w:r>
        <w:t>5</w:t>
      </w:r>
      <w:r w:rsidR="0006102F" w:rsidRPr="00647DC9">
        <w:t>.</w:t>
      </w:r>
      <w:r>
        <w:t>3</w:t>
      </w:r>
      <w:r w:rsidR="0006102F" w:rsidRPr="00647DC9">
        <w:t>.1.1</w:t>
      </w:r>
      <w:r w:rsidR="0006102F" w:rsidRPr="00647DC9">
        <w:tab/>
        <w:t>Aantal verloren kalenderdagen van het militair personeel.</w:t>
      </w:r>
    </w:p>
    <w:p w:rsidR="0006102F" w:rsidRDefault="0006102F" w:rsidP="0006102F">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2319"/>
        <w:gridCol w:w="14"/>
        <w:gridCol w:w="2305"/>
        <w:gridCol w:w="896"/>
      </w:tblGrid>
      <w:tr w:rsidR="008B5AF7" w:rsidRPr="00FF258D" w:rsidTr="005679DA">
        <w:tc>
          <w:tcPr>
            <w:tcW w:w="3138" w:type="dxa"/>
            <w:tcBorders>
              <w:top w:val="single" w:sz="4" w:space="0" w:color="FFFFFF"/>
              <w:left w:val="single" w:sz="4" w:space="0" w:color="FFFFFF"/>
              <w:bottom w:val="single" w:sz="8" w:space="0" w:color="auto"/>
              <w:right w:val="single" w:sz="8" w:space="0" w:color="auto"/>
            </w:tcBorders>
            <w:shd w:val="clear" w:color="auto" w:fill="auto"/>
            <w:vAlign w:val="center"/>
          </w:tcPr>
          <w:p w:rsidR="008B5AF7" w:rsidRPr="00FF258D" w:rsidRDefault="008B5AF7" w:rsidP="00FF258D">
            <w:pPr>
              <w:pStyle w:val="para2"/>
              <w:tabs>
                <w:tab w:val="left" w:pos="993"/>
                <w:tab w:val="left" w:pos="1843"/>
              </w:tabs>
              <w:spacing w:after="0"/>
              <w:ind w:left="0"/>
              <w:jc w:val="center"/>
              <w:rPr>
                <w:i/>
              </w:rPr>
            </w:pPr>
          </w:p>
        </w:tc>
        <w:tc>
          <w:tcPr>
            <w:tcW w:w="139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jc w:val="center"/>
              <w:rPr>
                <w:b/>
                <w:bCs/>
              </w:rPr>
            </w:pPr>
            <w:r w:rsidRPr="00851CA5">
              <w:rPr>
                <w:b/>
                <w:bCs/>
              </w:rPr>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jc w:val="center"/>
              <w:rPr>
                <w:b/>
                <w:bCs/>
              </w:rPr>
            </w:pPr>
            <w:r w:rsidRPr="00851CA5">
              <w:rPr>
                <w:b/>
                <w:bCs/>
              </w:rPr>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jc w:val="center"/>
              <w:rPr>
                <w:b/>
                <w:bCs/>
              </w:rPr>
            </w:pPr>
            <w:r w:rsidRPr="00851CA5">
              <w:rPr>
                <w:b/>
                <w:bCs/>
              </w:rPr>
              <w:t>Totaal</w:t>
            </w:r>
          </w:p>
        </w:tc>
      </w:tr>
      <w:tr w:rsidR="008B5AF7" w:rsidRPr="00FF258D" w:rsidTr="005679DA">
        <w:tc>
          <w:tcPr>
            <w:tcW w:w="3138" w:type="dxa"/>
            <w:tcBorders>
              <w:top w:val="single" w:sz="8" w:space="0" w:color="auto"/>
              <w:left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rPr>
                <w:b/>
                <w:bCs/>
              </w:rPr>
            </w:pPr>
            <w:r w:rsidRPr="00851CA5">
              <w:rPr>
                <w:b/>
                <w:bCs/>
              </w:rPr>
              <w:t>Dodelijke ongevallen</w:t>
            </w:r>
          </w:p>
        </w:tc>
        <w:tc>
          <w:tcPr>
            <w:tcW w:w="1398"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9" w:type="dxa"/>
            <w:tcBorders>
              <w:top w:val="single" w:sz="8" w:space="0" w:color="auto"/>
              <w:left w:val="single" w:sz="2"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FF258D" w:rsidTr="005679DA">
        <w:tc>
          <w:tcPr>
            <w:tcW w:w="3138" w:type="dxa"/>
            <w:tcBorders>
              <w:left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rPr>
                <w:b/>
                <w:bCs/>
              </w:rPr>
            </w:pPr>
            <w:r w:rsidRPr="00851CA5">
              <w:rPr>
                <w:b/>
                <w:bCs/>
              </w:rPr>
              <w:t>Blijvende ongeschiktheid</w:t>
            </w:r>
          </w:p>
        </w:tc>
        <w:tc>
          <w:tcPr>
            <w:tcW w:w="1398"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9" w:type="dxa"/>
            <w:tcBorders>
              <w:top w:val="single" w:sz="2" w:space="0" w:color="auto"/>
              <w:left w:val="single" w:sz="2"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5835B9" w:rsidRPr="00FF258D" w:rsidTr="005679DA">
        <w:tc>
          <w:tcPr>
            <w:tcW w:w="3138" w:type="dxa"/>
            <w:tcBorders>
              <w:left w:val="single" w:sz="8" w:space="0" w:color="auto"/>
              <w:bottom w:val="single" w:sz="8" w:space="0" w:color="auto"/>
              <w:right w:val="single" w:sz="8" w:space="0" w:color="auto"/>
            </w:tcBorders>
            <w:shd w:val="clear" w:color="auto" w:fill="D9D9D9" w:themeFill="background1" w:themeFillShade="D9"/>
            <w:vAlign w:val="center"/>
          </w:tcPr>
          <w:p w:rsidR="008B5AF7" w:rsidRPr="00851CA5" w:rsidRDefault="008B5AF7" w:rsidP="00FF258D">
            <w:pPr>
              <w:pStyle w:val="para2"/>
              <w:tabs>
                <w:tab w:val="left" w:pos="993"/>
                <w:tab w:val="left" w:pos="1843"/>
              </w:tabs>
              <w:spacing w:after="0"/>
              <w:ind w:left="0"/>
              <w:rPr>
                <w:b/>
                <w:bCs/>
              </w:rPr>
            </w:pPr>
            <w:r w:rsidRPr="00851CA5">
              <w:rPr>
                <w:b/>
                <w:bCs/>
              </w:rPr>
              <w:t>Tijdelijke ongeschiktheid</w:t>
            </w:r>
          </w:p>
        </w:tc>
        <w:tc>
          <w:tcPr>
            <w:tcW w:w="1398"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8" w:space="0" w:color="auto"/>
              <w:right w:val="single" w:sz="8" w:space="0" w:color="auto"/>
            </w:tcBorders>
            <w:shd w:val="clear" w:color="auto" w:fill="E2EFD9"/>
            <w:vAlign w:val="center"/>
          </w:tcPr>
          <w:p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rsidR="008B5AF7" w:rsidRPr="00647DC9" w:rsidRDefault="008B5AF7" w:rsidP="00FF258D">
            <w:pPr>
              <w:pStyle w:val="para2"/>
              <w:tabs>
                <w:tab w:val="left" w:pos="993"/>
                <w:tab w:val="left" w:pos="1843"/>
              </w:tabs>
              <w:spacing w:after="0"/>
              <w:ind w:left="0"/>
              <w:jc w:val="center"/>
            </w:pPr>
          </w:p>
        </w:tc>
      </w:tr>
      <w:tr w:rsidR="00F0103E" w:rsidRPr="00FF258D" w:rsidTr="005679DA">
        <w:tc>
          <w:tcPr>
            <w:tcW w:w="3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F0103E" w:rsidRPr="00851CA5" w:rsidRDefault="00F0103E" w:rsidP="00FF258D">
            <w:pPr>
              <w:pStyle w:val="para2"/>
              <w:tabs>
                <w:tab w:val="left" w:pos="993"/>
                <w:tab w:val="left" w:pos="1843"/>
              </w:tabs>
              <w:spacing w:after="0"/>
              <w:ind w:left="0"/>
              <w:rPr>
                <w:b/>
                <w:bCs/>
              </w:rPr>
            </w:pPr>
            <w:r w:rsidRPr="00851CA5">
              <w:rPr>
                <w:b/>
                <w:bCs/>
              </w:rPr>
              <w:t>Totaal</w:t>
            </w:r>
          </w:p>
        </w:tc>
        <w:tc>
          <w:tcPr>
            <w:tcW w:w="1387" w:type="dxa"/>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rsidR="00F0103E" w:rsidRPr="00851CA5" w:rsidRDefault="005A7FE3" w:rsidP="00F0103E">
            <w:pPr>
              <w:pStyle w:val="para2"/>
              <w:tabs>
                <w:tab w:val="left" w:pos="993"/>
                <w:tab w:val="left" w:pos="1843"/>
              </w:tabs>
              <w:spacing w:after="0"/>
              <w:ind w:left="1980"/>
              <w:rPr>
                <w:b/>
                <w:bCs/>
              </w:rPr>
            </w:pPr>
            <w:r>
              <w:rPr>
                <w:b/>
                <w:bCs/>
              </w:rPr>
              <w:t>0</w:t>
            </w:r>
          </w:p>
        </w:tc>
        <w:tc>
          <w:tcPr>
            <w:tcW w:w="157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rsidR="00F0103E" w:rsidRPr="00851CA5" w:rsidRDefault="005A7FE3" w:rsidP="00F0103E">
            <w:pPr>
              <w:pStyle w:val="para2"/>
              <w:tabs>
                <w:tab w:val="left" w:pos="993"/>
                <w:tab w:val="left" w:pos="1843"/>
              </w:tabs>
              <w:spacing w:after="0"/>
              <w:ind w:left="1980"/>
              <w:rPr>
                <w:b/>
                <w:bCs/>
              </w:rPr>
            </w:pPr>
            <w:r>
              <w:rPr>
                <w:b/>
                <w:bCs/>
              </w:rPr>
              <w:t>0</w:t>
            </w: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F0103E" w:rsidRPr="00647DC9" w:rsidRDefault="005A7FE3" w:rsidP="00FF258D">
            <w:pPr>
              <w:pStyle w:val="para2"/>
              <w:tabs>
                <w:tab w:val="left" w:pos="993"/>
                <w:tab w:val="left" w:pos="1843"/>
              </w:tabs>
              <w:spacing w:after="0"/>
              <w:ind w:left="0"/>
              <w:jc w:val="center"/>
            </w:pPr>
            <w:r>
              <w:t>0</w:t>
            </w:r>
          </w:p>
        </w:tc>
      </w:tr>
    </w:tbl>
    <w:p w:rsidR="0006102F" w:rsidRDefault="0006102F" w:rsidP="0006102F">
      <w:pPr>
        <w:pStyle w:val="para2"/>
        <w:tabs>
          <w:tab w:val="left" w:pos="993"/>
          <w:tab w:val="left" w:pos="1843"/>
        </w:tabs>
        <w:spacing w:after="0"/>
        <w:ind w:left="993"/>
        <w:rPr>
          <w:i/>
        </w:rPr>
      </w:pPr>
    </w:p>
    <w:p w:rsidR="0095068F" w:rsidRDefault="0095068F" w:rsidP="007D7BE3">
      <w:pPr>
        <w:pStyle w:val="para2"/>
        <w:tabs>
          <w:tab w:val="left" w:pos="993"/>
          <w:tab w:val="left" w:pos="1843"/>
        </w:tabs>
        <w:spacing w:after="0"/>
        <w:ind w:left="993"/>
        <w:sectPr w:rsidR="0095068F" w:rsidSect="00BC08CF">
          <w:pgSz w:w="11907" w:h="16834"/>
          <w:pgMar w:top="709" w:right="1134" w:bottom="567" w:left="1418" w:header="1304" w:footer="851" w:gutter="0"/>
          <w:paperSrc w:first="67" w:other="67"/>
          <w:cols w:space="720"/>
        </w:sectPr>
      </w:pPr>
    </w:p>
    <w:p w:rsidR="007D7BE3" w:rsidRPr="00647DC9" w:rsidRDefault="0053753D" w:rsidP="000C192F">
      <w:pPr>
        <w:pStyle w:val="Heading4"/>
        <w:ind w:left="2268" w:hanging="850"/>
      </w:pPr>
      <w:r>
        <w:t>5.</w:t>
      </w:r>
      <w:r w:rsidR="000C192F">
        <w:t>3.1.2.</w:t>
      </w:r>
      <w:r w:rsidR="007D7BE3" w:rsidRPr="00647DC9">
        <w:tab/>
        <w:t xml:space="preserve">Aantal verloren kalenderdagen van het </w:t>
      </w:r>
      <w:r w:rsidR="007D7BE3">
        <w:t>burger</w:t>
      </w:r>
      <w:r w:rsidR="007D7BE3" w:rsidRPr="00647DC9">
        <w:t>personeel.</w:t>
      </w:r>
    </w:p>
    <w:p w:rsidR="007D7BE3" w:rsidRDefault="007D7BE3" w:rsidP="007D7BE3">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59"/>
        <w:gridCol w:w="1276"/>
      </w:tblGrid>
      <w:tr w:rsidR="008B5AF7" w:rsidRPr="00FF258D"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Totaal</w:t>
            </w:r>
          </w:p>
        </w:tc>
      </w:tr>
      <w:tr w:rsidR="008B5AF7" w:rsidRPr="00FF258D"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9" w:type="dxa"/>
            <w:tcBorders>
              <w:top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8" w:space="0" w:color="auto"/>
              <w:left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FF258D" w:rsidTr="005835B9">
        <w:tc>
          <w:tcPr>
            <w:tcW w:w="3119" w:type="dxa"/>
            <w:tcBorders>
              <w:left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9" w:type="dxa"/>
            <w:tcBorders>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left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FF258D"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Tijdelijke ongeschiktheid</w:t>
            </w:r>
          </w:p>
        </w:tc>
        <w:tc>
          <w:tcPr>
            <w:tcW w:w="1417" w:type="dxa"/>
            <w:tcBorders>
              <w:left w:val="single" w:sz="8" w:space="0" w:color="auto"/>
              <w:bottom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9" w:type="dxa"/>
            <w:tcBorders>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left w:val="single" w:sz="8"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5835B9" w:rsidRPr="00FF258D"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Totaal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rsidR="008B5AF7" w:rsidRPr="00647DC9" w:rsidRDefault="005A7FE3" w:rsidP="008B5AF7">
            <w:pPr>
              <w:pStyle w:val="para2"/>
              <w:tabs>
                <w:tab w:val="left" w:pos="993"/>
                <w:tab w:val="left" w:pos="1843"/>
              </w:tabs>
              <w:spacing w:after="0"/>
              <w:ind w:left="1052"/>
            </w:pPr>
            <w:r>
              <w:t>0</w:t>
            </w: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rsidR="008B5AF7" w:rsidRPr="00647DC9" w:rsidRDefault="005A7FE3" w:rsidP="008B5AF7">
            <w:pPr>
              <w:pStyle w:val="para2"/>
              <w:tabs>
                <w:tab w:val="left" w:pos="993"/>
                <w:tab w:val="left" w:pos="1843"/>
              </w:tabs>
              <w:spacing w:after="0"/>
              <w:ind w:left="1052"/>
            </w:pPr>
            <w:r>
              <w:t>0</w:t>
            </w: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rsidR="008B5AF7" w:rsidRPr="00647DC9" w:rsidRDefault="005A7FE3" w:rsidP="00FF258D">
            <w:pPr>
              <w:pStyle w:val="para2"/>
              <w:tabs>
                <w:tab w:val="left" w:pos="993"/>
                <w:tab w:val="left" w:pos="1843"/>
              </w:tabs>
              <w:spacing w:after="0"/>
              <w:ind w:left="0"/>
              <w:jc w:val="center"/>
            </w:pPr>
            <w:r>
              <w:t>0</w:t>
            </w:r>
          </w:p>
        </w:tc>
      </w:tr>
    </w:tbl>
    <w:p w:rsidR="007D7BE3" w:rsidRDefault="007D7BE3" w:rsidP="0006102F">
      <w:pPr>
        <w:pStyle w:val="para2"/>
        <w:tabs>
          <w:tab w:val="left" w:pos="993"/>
          <w:tab w:val="left" w:pos="1843"/>
        </w:tabs>
        <w:spacing w:after="0"/>
        <w:ind w:left="993"/>
        <w:rPr>
          <w:i/>
        </w:rPr>
      </w:pPr>
    </w:p>
    <w:p w:rsidR="007D7BE3" w:rsidRPr="00647DC9" w:rsidRDefault="006E5E46" w:rsidP="006E5E46">
      <w:pPr>
        <w:pStyle w:val="Heading4"/>
        <w:ind w:left="2268" w:hanging="850"/>
      </w:pPr>
      <w:r>
        <w:t>5.3.1.3.</w:t>
      </w:r>
      <w:r w:rsidR="007D7BE3" w:rsidRPr="00647DC9">
        <w:tab/>
      </w:r>
      <w:r w:rsidR="007D7BE3">
        <w:t>Totaal a</w:t>
      </w:r>
      <w:r w:rsidR="007D7BE3" w:rsidRPr="00647DC9">
        <w:t xml:space="preserve">antal verloren kalenderdagen van </w:t>
      </w:r>
      <w:r w:rsidR="007D7BE3">
        <w:t>al het personeel</w:t>
      </w:r>
      <w:r w:rsidR="007D7BE3" w:rsidRPr="00647DC9">
        <w:t>.</w:t>
      </w:r>
    </w:p>
    <w:p w:rsidR="007D7BE3" w:rsidRDefault="007D7BE3" w:rsidP="007D7BE3">
      <w:pPr>
        <w:pStyle w:val="para2"/>
        <w:tabs>
          <w:tab w:val="left" w:pos="993"/>
          <w:tab w:val="left" w:pos="1843"/>
        </w:tabs>
        <w:spacing w:after="0"/>
        <w:ind w:left="993"/>
        <w:rPr>
          <w:i/>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t>Totaal militair personeel</w:t>
            </w:r>
          </w:p>
        </w:tc>
        <w:tc>
          <w:tcPr>
            <w:tcW w:w="854" w:type="dxa"/>
            <w:tcBorders>
              <w:top w:val="single" w:sz="8" w:space="0" w:color="auto"/>
              <w:left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FF258D"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t>Totaal burgerpersoneel</w:t>
            </w:r>
          </w:p>
        </w:tc>
        <w:tc>
          <w:tcPr>
            <w:tcW w:w="854" w:type="dxa"/>
            <w:tcBorders>
              <w:left w:val="single" w:sz="8"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FF258D"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631729" w:rsidP="00631729">
            <w:pPr>
              <w:pStyle w:val="para2"/>
              <w:tabs>
                <w:tab w:val="left" w:pos="993"/>
                <w:tab w:val="left" w:pos="1843"/>
              </w:tabs>
              <w:spacing w:after="0"/>
              <w:ind w:left="0"/>
            </w:pPr>
            <w:r>
              <w:t>Totaal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rsidR="008B5AF7" w:rsidRPr="00647DC9" w:rsidRDefault="005A7FE3" w:rsidP="008B5AF7">
            <w:pPr>
              <w:pStyle w:val="para2"/>
              <w:tabs>
                <w:tab w:val="left" w:pos="993"/>
                <w:tab w:val="left" w:pos="1843"/>
              </w:tabs>
              <w:spacing w:after="0"/>
              <w:ind w:left="0"/>
              <w:jc w:val="center"/>
            </w:pPr>
            <w:r>
              <w:t>0</w:t>
            </w:r>
          </w:p>
        </w:tc>
      </w:tr>
    </w:tbl>
    <w:p w:rsidR="00AD7626" w:rsidRDefault="00AD7626" w:rsidP="009C251A">
      <w:pPr>
        <w:pStyle w:val="para2"/>
        <w:spacing w:after="0"/>
        <w:ind w:left="0"/>
        <w:rPr>
          <w:i/>
        </w:rPr>
      </w:pPr>
    </w:p>
    <w:p w:rsidR="00A64AC7" w:rsidRDefault="00BC204D" w:rsidP="001B11AA">
      <w:pPr>
        <w:pStyle w:val="Heading3"/>
        <w:ind w:left="1418" w:hanging="567"/>
      </w:pPr>
      <w:r>
        <w:t>5.3.2.</w:t>
      </w:r>
      <w:r w:rsidR="00A64AC7" w:rsidRPr="00647DC9">
        <w:tab/>
      </w:r>
      <w:r w:rsidR="00A64AC7">
        <w:t xml:space="preserve">Forfaitaire </w:t>
      </w:r>
      <w:r w:rsidR="00A64AC7" w:rsidRPr="00647DC9">
        <w:t>ongeschiktheden</w:t>
      </w:r>
    </w:p>
    <w:p w:rsidR="00A64AC7" w:rsidRDefault="00A64AC7" w:rsidP="00A64AC7">
      <w:pPr>
        <w:pStyle w:val="para2"/>
        <w:tabs>
          <w:tab w:val="left" w:pos="284"/>
          <w:tab w:val="left" w:pos="993"/>
        </w:tabs>
        <w:spacing w:after="0"/>
        <w:ind w:left="0"/>
      </w:pPr>
    </w:p>
    <w:p w:rsidR="00A64AC7" w:rsidRDefault="00121E7A" w:rsidP="006F7B96">
      <w:pPr>
        <w:pStyle w:val="Heading4"/>
        <w:ind w:left="2268" w:hanging="850"/>
      </w:pPr>
      <w:r>
        <w:t>5.3.2</w:t>
      </w:r>
      <w:r w:rsidR="00A64AC7" w:rsidRPr="00647DC9">
        <w:t>.1</w:t>
      </w:r>
      <w:r w:rsidR="00591AC1">
        <w:t xml:space="preserve">. </w:t>
      </w:r>
      <w:r w:rsidR="00A64AC7" w:rsidRPr="00647DC9">
        <w:tab/>
        <w:t>Aantal dagen</w:t>
      </w:r>
      <w:r w:rsidR="00A64AC7">
        <w:t xml:space="preserve"> forfaitaire ongeschiktheden</w:t>
      </w:r>
      <w:r w:rsidR="00A64AC7" w:rsidRPr="00647DC9">
        <w:t xml:space="preserve"> van het militair personeel.</w:t>
      </w:r>
    </w:p>
    <w:p w:rsidR="00A64AC7" w:rsidRPr="002E3C15" w:rsidRDefault="002E3C15" w:rsidP="00372629">
      <w:pPr>
        <w:pStyle w:val="para2"/>
        <w:tabs>
          <w:tab w:val="left" w:pos="284"/>
          <w:tab w:val="left" w:pos="1276"/>
        </w:tabs>
        <w:spacing w:after="0"/>
        <w:ind w:left="0"/>
        <w:rPr>
          <w:i/>
          <w:sz w:val="16"/>
          <w:szCs w:val="16"/>
        </w:rPr>
      </w:pPr>
      <w:r>
        <w:t xml:space="preserve"> </w:t>
      </w:r>
      <w:r>
        <w:tab/>
      </w:r>
      <w:r>
        <w:tab/>
      </w:r>
      <w:r>
        <w:tab/>
      </w:r>
      <w:r>
        <w:tab/>
      </w:r>
      <w:r>
        <w:tab/>
      </w:r>
      <w:r>
        <w:tab/>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rsidR="00A64AC7" w:rsidRPr="00A64AC7" w:rsidRDefault="00A64AC7" w:rsidP="00A64AC7">
      <w:pPr>
        <w:pStyle w:val="para2"/>
        <w:tabs>
          <w:tab w:val="left" w:pos="284"/>
          <w:tab w:val="left" w:pos="993"/>
        </w:tabs>
        <w:spacing w:after="0"/>
        <w:ind w:left="0"/>
      </w:pPr>
      <w:r>
        <w:t xml:space="preserve"> </w:t>
      </w:r>
      <w:r>
        <w:tab/>
      </w:r>
      <w: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rsidTr="00594C74">
        <w:tc>
          <w:tcPr>
            <w:tcW w:w="3117" w:type="dxa"/>
            <w:tcBorders>
              <w:top w:val="single" w:sz="4" w:space="0" w:color="FFFFFF"/>
              <w:left w:val="single" w:sz="4" w:space="0" w:color="FFFFFF"/>
              <w:bottom w:val="single" w:sz="8" w:space="0" w:color="auto"/>
              <w:right w:val="single" w:sz="8" w:space="0" w:color="auto"/>
            </w:tcBorders>
            <w:shd w:val="clear" w:color="auto" w:fill="auto"/>
            <w:vAlign w:val="center"/>
          </w:tcPr>
          <w:p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Mannen</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rsidTr="00594C74">
        <w:tc>
          <w:tcPr>
            <w:tcW w:w="3117"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2"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61" w:type="dxa"/>
            <w:tcBorders>
              <w:top w:val="single" w:sz="8" w:space="0" w:color="auto"/>
              <w:left w:val="single" w:sz="2"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647DC9" w:rsidTr="00594C74">
        <w:tc>
          <w:tcPr>
            <w:tcW w:w="3117"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top w:val="single" w:sz="2" w:space="0" w:color="auto"/>
              <w:left w:val="single" w:sz="8" w:space="0" w:color="auto"/>
              <w:bottom w:val="single" w:sz="8"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61" w:type="dxa"/>
            <w:tcBorders>
              <w:top w:val="single" w:sz="2" w:space="0" w:color="auto"/>
              <w:left w:val="single" w:sz="2"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9E35DB" w:rsidRPr="00647DC9" w:rsidTr="00594C74">
        <w:tc>
          <w:tcPr>
            <w:tcW w:w="3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9E35DB" w:rsidRPr="00647DC9" w:rsidRDefault="009E35DB" w:rsidP="00FF258D">
            <w:pPr>
              <w:pStyle w:val="para2"/>
              <w:tabs>
                <w:tab w:val="left" w:pos="993"/>
                <w:tab w:val="left" w:pos="1843"/>
              </w:tabs>
              <w:spacing w:after="0"/>
              <w:ind w:left="0"/>
            </w:pPr>
            <w:r w:rsidRPr="00647DC9">
              <w:t>Totaal</w:t>
            </w:r>
          </w:p>
        </w:tc>
        <w:tc>
          <w:tcPr>
            <w:tcW w:w="1419" w:type="dxa"/>
            <w:tcBorders>
              <w:top w:val="single" w:sz="8" w:space="0" w:color="auto"/>
              <w:left w:val="single" w:sz="8" w:space="0" w:color="auto"/>
              <w:bottom w:val="single" w:sz="8" w:space="0" w:color="auto"/>
              <w:right w:val="single" w:sz="2" w:space="0" w:color="auto"/>
            </w:tcBorders>
            <w:shd w:val="clear" w:color="auto" w:fill="auto"/>
            <w:vAlign w:val="center"/>
          </w:tcPr>
          <w:p w:rsidR="009E35DB" w:rsidRPr="00647DC9" w:rsidRDefault="009E35DB" w:rsidP="009E35DB">
            <w:pPr>
              <w:pStyle w:val="para2"/>
              <w:tabs>
                <w:tab w:val="left" w:pos="993"/>
                <w:tab w:val="left" w:pos="1843"/>
              </w:tabs>
              <w:spacing w:after="0"/>
              <w:ind w:left="640"/>
            </w:pPr>
          </w:p>
        </w:tc>
        <w:tc>
          <w:tcPr>
            <w:tcW w:w="1559" w:type="dxa"/>
            <w:tcBorders>
              <w:top w:val="single" w:sz="8" w:space="0" w:color="auto"/>
              <w:left w:val="single" w:sz="2" w:space="0" w:color="auto"/>
              <w:bottom w:val="single" w:sz="8" w:space="0" w:color="auto"/>
              <w:right w:val="single" w:sz="8" w:space="0" w:color="auto"/>
            </w:tcBorders>
            <w:shd w:val="clear" w:color="auto" w:fill="auto"/>
            <w:vAlign w:val="center"/>
          </w:tcPr>
          <w:p w:rsidR="009E35DB" w:rsidRPr="00647DC9" w:rsidRDefault="009E35DB" w:rsidP="009E35DB">
            <w:pPr>
              <w:pStyle w:val="para2"/>
              <w:tabs>
                <w:tab w:val="left" w:pos="993"/>
                <w:tab w:val="left" w:pos="1843"/>
              </w:tabs>
              <w:spacing w:after="0"/>
              <w:ind w:left="640"/>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9E35DB" w:rsidRPr="00647DC9" w:rsidRDefault="005A7FE3" w:rsidP="00FF258D">
            <w:pPr>
              <w:pStyle w:val="para2"/>
              <w:tabs>
                <w:tab w:val="left" w:pos="993"/>
                <w:tab w:val="left" w:pos="1843"/>
              </w:tabs>
              <w:spacing w:after="0"/>
              <w:ind w:left="0"/>
              <w:jc w:val="center"/>
            </w:pPr>
            <w:r>
              <w:t>0</w:t>
            </w:r>
          </w:p>
        </w:tc>
      </w:tr>
    </w:tbl>
    <w:p w:rsidR="00B27CCC" w:rsidRDefault="00B27CCC" w:rsidP="00591AC1">
      <w:pPr>
        <w:pStyle w:val="para2"/>
        <w:tabs>
          <w:tab w:val="left" w:pos="284"/>
          <w:tab w:val="left" w:pos="993"/>
        </w:tabs>
        <w:spacing w:after="0"/>
        <w:ind w:left="993"/>
      </w:pPr>
    </w:p>
    <w:p w:rsidR="00591AC1" w:rsidRDefault="002952FB" w:rsidP="002952FB">
      <w:pPr>
        <w:pStyle w:val="Heading4"/>
        <w:ind w:left="2268" w:hanging="850"/>
      </w:pPr>
      <w:r>
        <w:t>5.3</w:t>
      </w:r>
      <w:r w:rsidR="00591AC1">
        <w:t xml:space="preserve">.2.2. </w:t>
      </w:r>
      <w:r w:rsidR="00591AC1" w:rsidRPr="00647DC9">
        <w:tab/>
        <w:t>Aantal dagen</w:t>
      </w:r>
      <w:r w:rsidR="00591AC1">
        <w:t xml:space="preserve"> forfaitaire ongeschiktheden</w:t>
      </w:r>
      <w:r w:rsidR="00591AC1" w:rsidRPr="00647DC9">
        <w:t xml:space="preserve"> van het </w:t>
      </w:r>
      <w:r w:rsidR="00591AC1">
        <w:t>burger</w:t>
      </w:r>
      <w:r w:rsidR="00591AC1" w:rsidRPr="00647DC9">
        <w:t>personeel.</w:t>
      </w:r>
      <w:r>
        <w:br/>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Mannen</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4"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8" w:type="dxa"/>
            <w:gridSpan w:val="2"/>
            <w:tcBorders>
              <w:top w:val="single" w:sz="8" w:space="0" w:color="auto"/>
              <w:bottom w:val="single" w:sz="4" w:space="0" w:color="auto"/>
              <w:right w:val="single" w:sz="8" w:space="0" w:color="auto"/>
            </w:tcBorders>
            <w:shd w:val="clear" w:color="auto" w:fill="E2EFD9"/>
            <w:vAlign w:val="center"/>
          </w:tcPr>
          <w:p w:rsidR="008B5AF7" w:rsidRPr="00647DC9" w:rsidRDefault="00222067" w:rsidP="00A10CE5">
            <w:pPr>
              <w:pStyle w:val="para2"/>
              <w:tabs>
                <w:tab w:val="left" w:pos="993"/>
                <w:tab w:val="left" w:pos="1843"/>
              </w:tabs>
              <w:spacing w:after="0"/>
              <w:ind w:left="0"/>
              <w:jc w:val="center"/>
            </w:pPr>
            <w:r>
              <w:t>0</w:t>
            </w:r>
          </w:p>
        </w:tc>
        <w:tc>
          <w:tcPr>
            <w:tcW w:w="1276" w:type="dxa"/>
            <w:tcBorders>
              <w:top w:val="single" w:sz="8" w:space="0" w:color="auto"/>
              <w:left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647DC9"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bottom w:val="single" w:sz="8" w:space="0" w:color="auto"/>
              <w:right w:val="single" w:sz="2"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558" w:type="dxa"/>
            <w:gridSpan w:val="2"/>
            <w:tcBorders>
              <w:left w:val="single" w:sz="2"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c>
          <w:tcPr>
            <w:tcW w:w="1276" w:type="dxa"/>
            <w:tcBorders>
              <w:left w:val="single" w:sz="8" w:space="0" w:color="auto"/>
              <w:bottom w:val="single" w:sz="8" w:space="0" w:color="auto"/>
              <w:righ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9E35DB" w:rsidRPr="00647DC9"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9E35DB" w:rsidRPr="00647DC9" w:rsidRDefault="009E35DB" w:rsidP="00FF258D">
            <w:pPr>
              <w:pStyle w:val="para2"/>
              <w:tabs>
                <w:tab w:val="left" w:pos="993"/>
                <w:tab w:val="left" w:pos="1843"/>
              </w:tabs>
              <w:spacing w:after="0"/>
              <w:ind w:left="0"/>
            </w:pPr>
            <w:r w:rsidRPr="00647DC9">
              <w:t>Totaal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rsidR="009E35DB" w:rsidRPr="00647DC9" w:rsidRDefault="005A7FE3" w:rsidP="00FF258D">
            <w:pPr>
              <w:pStyle w:val="para2"/>
              <w:tabs>
                <w:tab w:val="left" w:pos="993"/>
                <w:tab w:val="left" w:pos="1843"/>
              </w:tabs>
              <w:spacing w:after="0"/>
              <w:ind w:left="0"/>
              <w:jc w:val="center"/>
            </w:pPr>
            <w:r>
              <w:t>0</w:t>
            </w:r>
          </w:p>
        </w:tc>
      </w:tr>
    </w:tbl>
    <w:p w:rsidR="00A64AC7" w:rsidRDefault="00A64AC7" w:rsidP="00591AC1">
      <w:pPr>
        <w:pStyle w:val="Heading5"/>
        <w:tabs>
          <w:tab w:val="clear" w:pos="426"/>
          <w:tab w:val="left" w:pos="993"/>
        </w:tabs>
        <w:ind w:firstLine="0"/>
      </w:pPr>
    </w:p>
    <w:p w:rsidR="00591AC1" w:rsidRDefault="00D42900" w:rsidP="00D42900">
      <w:pPr>
        <w:pStyle w:val="Heading4"/>
        <w:ind w:left="2268" w:hanging="850"/>
      </w:pPr>
      <w:r>
        <w:t>5.3</w:t>
      </w:r>
      <w:r w:rsidR="00591AC1">
        <w:t xml:space="preserve">.2.3.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t>Totaal militair personeel</w:t>
            </w:r>
          </w:p>
        </w:tc>
        <w:tc>
          <w:tcPr>
            <w:tcW w:w="992" w:type="dxa"/>
            <w:tcBorders>
              <w:left w:val="single" w:sz="8" w:space="0" w:color="auto"/>
            </w:tcBorders>
            <w:shd w:val="clear" w:color="auto" w:fill="E2EFD9"/>
            <w:vAlign w:val="center"/>
          </w:tcPr>
          <w:p w:rsidR="008B5AF7" w:rsidRPr="00647DC9" w:rsidRDefault="00222067" w:rsidP="00FF258D">
            <w:pPr>
              <w:pStyle w:val="para2"/>
              <w:tabs>
                <w:tab w:val="left" w:pos="993"/>
                <w:tab w:val="left" w:pos="1843"/>
              </w:tabs>
              <w:spacing w:after="0"/>
              <w:ind w:left="0"/>
              <w:jc w:val="center"/>
            </w:pPr>
            <w:r>
              <w:t>0</w:t>
            </w:r>
          </w:p>
        </w:tc>
      </w:tr>
      <w:tr w:rsidR="008B5AF7" w:rsidRPr="00647DC9" w:rsidTr="005835B9">
        <w:tc>
          <w:tcPr>
            <w:tcW w:w="2693" w:type="dxa"/>
            <w:tcBorders>
              <w:top w:val="single" w:sz="8" w:space="0" w:color="auto"/>
            </w:tcBorders>
            <w:shd w:val="clear" w:color="auto" w:fill="D9D9D9" w:themeFill="background1" w:themeFillShade="D9"/>
            <w:vAlign w:val="center"/>
          </w:tcPr>
          <w:p w:rsidR="008B5AF7" w:rsidRPr="00647DC9" w:rsidRDefault="008B5AF7" w:rsidP="00FF258D">
            <w:pPr>
              <w:pStyle w:val="para2"/>
              <w:tabs>
                <w:tab w:val="left" w:pos="993"/>
                <w:tab w:val="left" w:pos="1843"/>
              </w:tabs>
              <w:spacing w:after="0"/>
              <w:ind w:left="0"/>
            </w:pPr>
            <w:r>
              <w:t>Totaal burgerpersoneel</w:t>
            </w:r>
          </w:p>
        </w:tc>
        <w:tc>
          <w:tcPr>
            <w:tcW w:w="992" w:type="dxa"/>
            <w:shd w:val="clear" w:color="auto" w:fill="E2EFD9"/>
            <w:vAlign w:val="center"/>
          </w:tcPr>
          <w:p w:rsidR="008B5AF7" w:rsidRPr="00647DC9" w:rsidRDefault="00222067" w:rsidP="00A10CE5">
            <w:pPr>
              <w:pStyle w:val="para2"/>
              <w:tabs>
                <w:tab w:val="left" w:pos="993"/>
                <w:tab w:val="left" w:pos="1843"/>
              </w:tabs>
              <w:spacing w:after="0"/>
              <w:ind w:left="0"/>
              <w:jc w:val="center"/>
            </w:pPr>
            <w:r>
              <w:t>0</w:t>
            </w:r>
          </w:p>
        </w:tc>
      </w:tr>
      <w:tr w:rsidR="008B5AF7" w:rsidRPr="00647DC9" w:rsidTr="005B49F8">
        <w:tc>
          <w:tcPr>
            <w:tcW w:w="2693" w:type="dxa"/>
            <w:shd w:val="clear" w:color="auto" w:fill="D9D9D9" w:themeFill="background1" w:themeFillShade="D9"/>
            <w:vAlign w:val="center"/>
          </w:tcPr>
          <w:p w:rsidR="008B5AF7" w:rsidRPr="00647DC9" w:rsidRDefault="008B5AF7" w:rsidP="008B5AF7">
            <w:pPr>
              <w:pStyle w:val="para2"/>
              <w:tabs>
                <w:tab w:val="left" w:pos="993"/>
                <w:tab w:val="left" w:pos="1843"/>
              </w:tabs>
              <w:spacing w:after="0"/>
              <w:ind w:left="0"/>
            </w:pPr>
            <w:r>
              <w:t>Totaal</w:t>
            </w:r>
          </w:p>
        </w:tc>
        <w:tc>
          <w:tcPr>
            <w:tcW w:w="992" w:type="dxa"/>
            <w:shd w:val="clear" w:color="auto" w:fill="E2EFD9"/>
            <w:vAlign w:val="center"/>
          </w:tcPr>
          <w:p w:rsidR="008B5AF7" w:rsidRPr="00647DC9" w:rsidRDefault="005A7FE3" w:rsidP="008B5AF7">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Default="00216D23" w:rsidP="00CA0C25">
      <w:pPr>
        <w:pStyle w:val="Heading2"/>
        <w:ind w:left="709" w:hanging="425"/>
      </w:pPr>
      <w:r>
        <w:t>5</w:t>
      </w:r>
      <w:r w:rsidR="00E96DD3">
        <w:t>.</w:t>
      </w:r>
      <w:r>
        <w:t>4</w:t>
      </w:r>
      <w:r w:rsidR="00E96DD3">
        <w:t>. Inlichtingen betreffende de ongevallen van en naar het werk.</w:t>
      </w:r>
    </w:p>
    <w:p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rsidR="00E96DD3" w:rsidRDefault="00E96DD3" w:rsidP="00FF258D">
            <w:pPr>
              <w:pStyle w:val="para2"/>
              <w:spacing w:after="0"/>
              <w:ind w:left="0"/>
            </w:pPr>
            <w:r>
              <w:t>Totaal aantal ongevallen op de weg naar en van het werk:</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rsidR="00E96DD3" w:rsidRDefault="005A7FE3" w:rsidP="00FF258D">
            <w:pPr>
              <w:pStyle w:val="para2"/>
              <w:spacing w:after="0"/>
              <w:ind w:left="0"/>
              <w:jc w:val="center"/>
            </w:pPr>
            <w:r>
              <w:t>1</w:t>
            </w: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rsidR="00E96DD3" w:rsidRDefault="00E96DD3" w:rsidP="00FF258D">
            <w:pPr>
              <w:pStyle w:val="para2"/>
              <w:spacing w:after="0"/>
              <w:ind w:left="0"/>
              <w:jc w:val="center"/>
            </w:pPr>
            <w:r>
              <w:t>waarvan</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rsidR="00E96DD3" w:rsidRDefault="005A7FE3" w:rsidP="00FF258D">
            <w:pPr>
              <w:pStyle w:val="para2"/>
              <w:spacing w:after="0"/>
              <w:ind w:left="0"/>
              <w:jc w:val="center"/>
            </w:pPr>
            <w:r>
              <w:t>0</w:t>
            </w: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rsidR="00E96DD3" w:rsidRDefault="00E96DD3" w:rsidP="00FF258D">
            <w:pPr>
              <w:pStyle w:val="para2"/>
              <w:spacing w:after="0"/>
              <w:ind w:left="0"/>
            </w:pPr>
            <w:r>
              <w:t>dodelijke.</w:t>
            </w:r>
          </w:p>
        </w:tc>
      </w:tr>
    </w:tbl>
    <w:p w:rsidR="00E96DD3" w:rsidRDefault="00E96DD3" w:rsidP="00E96DD3">
      <w:pPr>
        <w:pStyle w:val="para2"/>
        <w:spacing w:after="0"/>
        <w:ind w:left="567"/>
      </w:pPr>
    </w:p>
    <w:p w:rsidR="002734E9" w:rsidRDefault="002734E9" w:rsidP="002734E9">
      <w:pPr>
        <w:pStyle w:val="Heading2"/>
        <w:sectPr w:rsidR="002734E9" w:rsidSect="00BC08CF">
          <w:pgSz w:w="11907" w:h="16834"/>
          <w:pgMar w:top="709" w:right="1134" w:bottom="567" w:left="1418" w:header="1304" w:footer="851" w:gutter="0"/>
          <w:paperSrc w:first="67" w:other="67"/>
          <w:cols w:space="720"/>
        </w:sectPr>
      </w:pPr>
    </w:p>
    <w:p w:rsidR="00BF6398" w:rsidRDefault="00BF6398" w:rsidP="00875782">
      <w:pPr>
        <w:pStyle w:val="Heading2"/>
        <w:ind w:left="851" w:hanging="567"/>
      </w:pPr>
      <w:r>
        <w:t>5.</w:t>
      </w:r>
      <w:r w:rsidR="002734E9">
        <w:t>5.</w:t>
      </w:r>
      <w:r>
        <w:t xml:space="preserve"> Getroffen preventiemaatregelen</w:t>
      </w:r>
      <w:r w:rsidR="00FE17AC">
        <w:t>.</w:t>
      </w:r>
    </w:p>
    <w:p w:rsidR="002D0818" w:rsidRPr="002D0818" w:rsidRDefault="002D0818" w:rsidP="00E03718">
      <w:pPr>
        <w:pStyle w:val="para2"/>
        <w:spacing w:after="0"/>
      </w:pPr>
    </w:p>
    <w:p w:rsidR="00BF6398" w:rsidRPr="002D0818" w:rsidRDefault="00BF6398" w:rsidP="00E03718">
      <w:pPr>
        <w:pStyle w:val="Heading3"/>
        <w:spacing w:after="0"/>
        <w:ind w:left="1560" w:hanging="709"/>
      </w:pPr>
      <w:r w:rsidRPr="002D0818">
        <w:t>5.</w:t>
      </w:r>
      <w:r w:rsidR="002D0818" w:rsidRPr="002D0818">
        <w:t>5</w:t>
      </w:r>
      <w:r w:rsidRPr="002D0818">
        <w:t>.</w:t>
      </w:r>
      <w:r w:rsidR="002D0818" w:rsidRPr="002D0818">
        <w:t>1.</w:t>
      </w:r>
      <w:r w:rsidRPr="002D0818">
        <w:t xml:space="preserve"> Oorzaken en preventiemaatregelen.</w:t>
      </w:r>
      <w:r w:rsidR="00B309C0" w:rsidRPr="002D0818">
        <w:br/>
      </w:r>
    </w:p>
    <w:p w:rsidR="00567917" w:rsidRDefault="00567917" w:rsidP="0071337F">
      <w:pPr>
        <w:pStyle w:val="para2"/>
        <w:numPr>
          <w:ilvl w:val="0"/>
          <w:numId w:val="4"/>
        </w:numPr>
        <w:shd w:val="clear" w:color="auto" w:fill="D6E3BC"/>
        <w:tabs>
          <w:tab w:val="clear" w:pos="786"/>
          <w:tab w:val="num" w:pos="1418"/>
        </w:tabs>
        <w:spacing w:after="0"/>
        <w:ind w:left="1418" w:hanging="5"/>
      </w:pPr>
    </w:p>
    <w:p w:rsidR="00A25943" w:rsidRDefault="00A25943" w:rsidP="0071337F">
      <w:pPr>
        <w:pStyle w:val="para2"/>
        <w:numPr>
          <w:ilvl w:val="0"/>
          <w:numId w:val="4"/>
        </w:numPr>
        <w:shd w:val="clear" w:color="auto" w:fill="D6E3BC"/>
        <w:tabs>
          <w:tab w:val="clear" w:pos="786"/>
          <w:tab w:val="num" w:pos="1418"/>
        </w:tabs>
        <w:spacing w:after="0"/>
        <w:ind w:left="1418" w:hanging="5"/>
      </w:pPr>
    </w:p>
    <w:p w:rsidR="00C63BA3" w:rsidRDefault="00C63BA3" w:rsidP="0071337F">
      <w:pPr>
        <w:pStyle w:val="para2"/>
        <w:numPr>
          <w:ilvl w:val="0"/>
          <w:numId w:val="4"/>
        </w:numPr>
        <w:shd w:val="clear" w:color="auto" w:fill="D6E3BC"/>
        <w:tabs>
          <w:tab w:val="clear" w:pos="786"/>
          <w:tab w:val="num" w:pos="1418"/>
        </w:tabs>
        <w:spacing w:after="0"/>
        <w:ind w:left="1418" w:hanging="5"/>
        <w:rPr>
          <w:b/>
        </w:rPr>
      </w:pPr>
    </w:p>
    <w:p w:rsidR="00BF6398" w:rsidRPr="00C63BA3" w:rsidRDefault="00BF6398" w:rsidP="00C63BA3">
      <w:pPr>
        <w:pStyle w:val="para2"/>
        <w:spacing w:after="0"/>
        <w:ind w:left="572"/>
        <w:rPr>
          <w:b/>
        </w:rPr>
      </w:pPr>
    </w:p>
    <w:p w:rsidR="00BF6398" w:rsidRDefault="00BF6398" w:rsidP="00261162">
      <w:pPr>
        <w:pStyle w:val="Heading2"/>
        <w:ind w:left="851" w:hanging="567"/>
      </w:pPr>
      <w:r>
        <w:t>5.</w:t>
      </w:r>
      <w:r w:rsidR="00261162">
        <w:t>6</w:t>
      </w:r>
      <w:r>
        <w:t>. Evolutie van de frequentie en de ernst van de ongevallen.</w:t>
      </w:r>
    </w:p>
    <w:p w:rsidR="00BF6398" w:rsidRDefault="00BF6398" w:rsidP="00A53425">
      <w:pPr>
        <w:pStyle w:val="para2"/>
        <w:spacing w:after="0"/>
        <w:ind w:left="-142" w:firstLine="284"/>
      </w:pPr>
    </w:p>
    <w:p w:rsidR="00775AF0" w:rsidRPr="00490A9F" w:rsidRDefault="00AC0C73" w:rsidP="00AC0C73">
      <w:pPr>
        <w:pStyle w:val="Heading3"/>
        <w:tabs>
          <w:tab w:val="left" w:pos="1418"/>
        </w:tabs>
        <w:ind w:left="1418" w:hanging="567"/>
      </w:pPr>
      <w:r>
        <w:t>5.6.1.</w:t>
      </w:r>
      <w:r>
        <w:tab/>
      </w:r>
      <w:r w:rsidR="00775AF0" w:rsidRPr="00490A9F">
        <w:t>Frequentiegraad van de voorbije periode, sinds 01 Jan en sinds vorig jaar</w:t>
      </w:r>
      <w:r w:rsidR="00490A9F">
        <w:t>.</w:t>
      </w:r>
    </w:p>
    <w:p w:rsidR="00775AF0" w:rsidRDefault="00775AF0">
      <w:pPr>
        <w:pStyle w:val="para2"/>
        <w:spacing w:after="0"/>
        <w:ind w:left="-142" w:firstLine="284"/>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rsidTr="00E31104">
        <w:tc>
          <w:tcPr>
            <w:tcW w:w="2246" w:type="dxa"/>
            <w:tcBorders>
              <w:top w:val="nil"/>
              <w:left w:val="nil"/>
              <w:bottom w:val="single" w:sz="8" w:space="0" w:color="auto"/>
              <w:right w:val="single" w:sz="8" w:space="0" w:color="auto"/>
            </w:tcBorders>
          </w:tcPr>
          <w:p w:rsidR="00BF6398" w:rsidRDefault="00BF6398">
            <w:pPr>
              <w:pStyle w:val="para2"/>
              <w:spacing w:after="0"/>
              <w:ind w:left="0"/>
              <w:jc w:val="center"/>
            </w:pPr>
          </w:p>
        </w:tc>
        <w:tc>
          <w:tcPr>
            <w:tcW w:w="2079" w:type="dxa"/>
            <w:tcBorders>
              <w:top w:val="single" w:sz="8" w:space="0" w:color="auto"/>
              <w:left w:val="single" w:sz="8" w:space="0" w:color="auto"/>
              <w:bottom w:val="single" w:sz="8" w:space="0" w:color="auto"/>
            </w:tcBorders>
            <w:shd w:val="pct15" w:color="auto" w:fill="auto"/>
          </w:tcPr>
          <w:p w:rsidR="00BF6398" w:rsidRPr="00C40576" w:rsidRDefault="00BF6398">
            <w:pPr>
              <w:pStyle w:val="para2"/>
              <w:spacing w:after="0"/>
              <w:ind w:left="0"/>
              <w:jc w:val="center"/>
              <w:rPr>
                <w:b/>
                <w:bCs/>
              </w:rPr>
            </w:pPr>
            <w:r w:rsidRPr="00C40576">
              <w:rPr>
                <w:b/>
                <w:bCs/>
              </w:rPr>
              <w:t>Voorbije periode</w:t>
            </w:r>
          </w:p>
        </w:tc>
        <w:tc>
          <w:tcPr>
            <w:tcW w:w="2201" w:type="dxa"/>
            <w:tcBorders>
              <w:top w:val="single" w:sz="8" w:space="0" w:color="auto"/>
              <w:bottom w:val="single" w:sz="8" w:space="0" w:color="auto"/>
            </w:tcBorders>
            <w:shd w:val="pct15" w:color="auto" w:fill="auto"/>
          </w:tcPr>
          <w:p w:rsidR="00BF6398" w:rsidRPr="00C40576" w:rsidRDefault="00BF6398">
            <w:pPr>
              <w:pStyle w:val="para2"/>
              <w:spacing w:after="0"/>
              <w:ind w:left="0"/>
              <w:jc w:val="center"/>
              <w:rPr>
                <w:b/>
                <w:bCs/>
              </w:rPr>
            </w:pPr>
            <w:r w:rsidRPr="00C40576">
              <w:rPr>
                <w:b/>
                <w:bCs/>
              </w:rPr>
              <w:t>Sinds 01 Jan</w:t>
            </w:r>
          </w:p>
        </w:tc>
        <w:tc>
          <w:tcPr>
            <w:tcW w:w="2144" w:type="dxa"/>
            <w:tcBorders>
              <w:top w:val="single" w:sz="8" w:space="0" w:color="auto"/>
              <w:bottom w:val="single" w:sz="8" w:space="0" w:color="auto"/>
              <w:right w:val="single" w:sz="8" w:space="0" w:color="auto"/>
            </w:tcBorders>
            <w:shd w:val="pct15" w:color="auto" w:fill="auto"/>
          </w:tcPr>
          <w:p w:rsidR="00BF6398" w:rsidRPr="00C40576" w:rsidRDefault="00BF6398">
            <w:pPr>
              <w:pStyle w:val="para2"/>
              <w:tabs>
                <w:tab w:val="left" w:pos="219"/>
                <w:tab w:val="left" w:pos="540"/>
                <w:tab w:val="center" w:pos="1079"/>
              </w:tabs>
              <w:spacing w:after="0"/>
              <w:ind w:left="0"/>
              <w:jc w:val="center"/>
              <w:rPr>
                <w:b/>
                <w:bCs/>
              </w:rPr>
            </w:pPr>
            <w:r w:rsidRPr="00C40576">
              <w:rPr>
                <w:b/>
                <w:bCs/>
              </w:rPr>
              <w:t>Vorig jaar</w:t>
            </w:r>
          </w:p>
        </w:tc>
      </w:tr>
      <w:tr w:rsidR="00BF6398"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BF6398" w:rsidRDefault="00BF6398" w:rsidP="005B26BA">
            <w:pPr>
              <w:pStyle w:val="para2"/>
              <w:spacing w:after="0"/>
              <w:ind w:left="0"/>
            </w:pPr>
            <w:r w:rsidRPr="00C40576">
              <w:rPr>
                <w:b/>
                <w:bCs/>
              </w:rPr>
              <w:t>Frequentiegraad</w:t>
            </w:r>
            <w:r w:rsidR="00490A9F">
              <w:t xml:space="preserve"> </w:t>
            </w:r>
            <w:r w:rsidR="00490A9F" w:rsidRPr="00C40576">
              <w:rPr>
                <w:b/>
                <w:bCs/>
              </w:rPr>
              <w:t>(Fg)</w:t>
            </w:r>
          </w:p>
        </w:tc>
        <w:tc>
          <w:tcPr>
            <w:tcW w:w="2079" w:type="dxa"/>
            <w:tcBorders>
              <w:top w:val="single" w:sz="8" w:space="0" w:color="auto"/>
              <w:left w:val="single" w:sz="8" w:space="0" w:color="auto"/>
              <w:bottom w:val="single" w:sz="8" w:space="0" w:color="auto"/>
            </w:tcBorders>
            <w:shd w:val="clear" w:color="auto" w:fill="E2EFD9"/>
            <w:vAlign w:val="center"/>
          </w:tcPr>
          <w:p w:rsidR="00BF6398" w:rsidRDefault="00BA229B" w:rsidP="00775AF0">
            <w:pPr>
              <w:pStyle w:val="para2"/>
              <w:spacing w:after="0"/>
              <w:ind w:left="0"/>
              <w:jc w:val="center"/>
            </w:pPr>
            <w:r>
              <w:t>6.098</w:t>
            </w:r>
          </w:p>
        </w:tc>
        <w:tc>
          <w:tcPr>
            <w:tcW w:w="2201" w:type="dxa"/>
            <w:tcBorders>
              <w:top w:val="single" w:sz="8" w:space="0" w:color="auto"/>
              <w:bottom w:val="single" w:sz="8" w:space="0" w:color="auto"/>
            </w:tcBorders>
            <w:shd w:val="clear" w:color="auto" w:fill="E2EFD9"/>
            <w:vAlign w:val="center"/>
          </w:tcPr>
          <w:p w:rsidR="00BF6398" w:rsidRDefault="00222067" w:rsidP="00775AF0">
            <w:pPr>
              <w:pStyle w:val="para2"/>
              <w:spacing w:after="0"/>
              <w:ind w:left="0"/>
              <w:jc w:val="center"/>
            </w:pPr>
            <w:r>
              <w:t>12.39</w:t>
            </w:r>
          </w:p>
        </w:tc>
        <w:tc>
          <w:tcPr>
            <w:tcW w:w="2144" w:type="dxa"/>
            <w:tcBorders>
              <w:top w:val="single" w:sz="8" w:space="0" w:color="auto"/>
              <w:bottom w:val="single" w:sz="8" w:space="0" w:color="auto"/>
            </w:tcBorders>
            <w:shd w:val="clear" w:color="auto" w:fill="E2EFD9"/>
            <w:vAlign w:val="center"/>
          </w:tcPr>
          <w:p w:rsidR="00BF6398" w:rsidRDefault="00590078" w:rsidP="00775AF0">
            <w:pPr>
              <w:pStyle w:val="para2"/>
              <w:spacing w:after="0"/>
              <w:ind w:left="0"/>
              <w:jc w:val="center"/>
            </w:pPr>
            <w:r>
              <w:t>/</w:t>
            </w:r>
          </w:p>
        </w:tc>
      </w:tr>
      <w:tr w:rsidR="00490A9F" w:rsidRPr="00490A9F"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rsidR="00490A9F" w:rsidRPr="00A60356" w:rsidRDefault="00490A9F" w:rsidP="005A0175">
            <w:pPr>
              <w:pStyle w:val="para2"/>
              <w:spacing w:after="0"/>
              <w:ind w:left="0"/>
              <w:rPr>
                <w:sz w:val="16"/>
                <w:szCs w:val="16"/>
              </w:rPr>
            </w:pPr>
            <w:r w:rsidRPr="00A60356">
              <w:rPr>
                <w:sz w:val="16"/>
                <w:szCs w:val="16"/>
              </w:rPr>
              <w:t xml:space="preserve">Frequentiegraad (Fg) = </w:t>
            </w:r>
            <w:r w:rsidR="00C45C35" w:rsidRPr="00A60356">
              <w:rPr>
                <w:sz w:val="16"/>
                <w:szCs w:val="16"/>
              </w:rPr>
              <w:t>AO</w:t>
            </w:r>
            <w:r w:rsidR="004D04CF" w:rsidRPr="00A60356">
              <w:rPr>
                <w:sz w:val="16"/>
                <w:szCs w:val="16"/>
              </w:rPr>
              <w:t xml:space="preserve"> </w:t>
            </w:r>
            <w:r w:rsidR="00A75875" w:rsidRPr="00A60356">
              <w:rPr>
                <w:sz w:val="16"/>
                <w:szCs w:val="16"/>
              </w:rPr>
              <w:t>(minstens 1 dag AGR of de door tot gevolg</w:t>
            </w:r>
            <w:r w:rsidR="00CE0EAC" w:rsidRPr="00A60356">
              <w:rPr>
                <w:sz w:val="16"/>
                <w:szCs w:val="16"/>
              </w:rPr>
              <w:t>)</w:t>
            </w:r>
            <w:r w:rsidRPr="00A60356">
              <w:rPr>
                <w:sz w:val="16"/>
                <w:szCs w:val="16"/>
              </w:rPr>
              <w:t xml:space="preserve"> X 1.000.000 / </w:t>
            </w:r>
            <w:r w:rsidR="00CE0EAC" w:rsidRPr="00A60356">
              <w:rPr>
                <w:sz w:val="16"/>
                <w:szCs w:val="16"/>
              </w:rPr>
              <w:t>(aantal uren blootstelling)</w:t>
            </w:r>
            <w:r w:rsidR="005A0175" w:rsidRPr="00A60356">
              <w:rPr>
                <w:sz w:val="16"/>
                <w:szCs w:val="16"/>
              </w:rPr>
              <w:t xml:space="preserve"> </w:t>
            </w:r>
          </w:p>
        </w:tc>
      </w:tr>
    </w:tbl>
    <w:p w:rsidR="00BF6398" w:rsidRPr="00A60356" w:rsidRDefault="00BF6398" w:rsidP="00A53425">
      <w:pPr>
        <w:pStyle w:val="para2"/>
        <w:spacing w:after="0"/>
        <w:ind w:left="-142"/>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rsidTr="00E31104">
        <w:tc>
          <w:tcPr>
            <w:tcW w:w="1701" w:type="dxa"/>
            <w:vMerge w:val="restart"/>
            <w:shd w:val="clear" w:color="auto" w:fill="auto"/>
            <w:vAlign w:val="center"/>
          </w:tcPr>
          <w:p w:rsidR="00775AF0" w:rsidRPr="00FF258D" w:rsidRDefault="00775AF0" w:rsidP="00E31104">
            <w:pPr>
              <w:pStyle w:val="para2"/>
              <w:spacing w:after="0"/>
              <w:ind w:left="63"/>
              <w:jc w:val="center"/>
              <w:rPr>
                <w:sz w:val="16"/>
                <w:szCs w:val="16"/>
              </w:rPr>
            </w:pPr>
            <w:r w:rsidRPr="00FF258D">
              <w:rPr>
                <w:sz w:val="16"/>
                <w:szCs w:val="16"/>
              </w:rPr>
              <w:t>Frequentiegraad =</w:t>
            </w:r>
          </w:p>
        </w:tc>
        <w:tc>
          <w:tcPr>
            <w:tcW w:w="4962" w:type="dxa"/>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rsidTr="00E31104">
        <w:tc>
          <w:tcPr>
            <w:tcW w:w="1701" w:type="dxa"/>
            <w:vMerge/>
            <w:shd w:val="clear" w:color="auto" w:fill="auto"/>
          </w:tcPr>
          <w:p w:rsidR="00775AF0" w:rsidRPr="00FF258D" w:rsidRDefault="00775AF0" w:rsidP="00FF258D">
            <w:pPr>
              <w:pStyle w:val="para2"/>
              <w:spacing w:before="120" w:after="0"/>
              <w:ind w:left="0"/>
              <w:rPr>
                <w:sz w:val="16"/>
                <w:szCs w:val="16"/>
              </w:rPr>
            </w:pPr>
          </w:p>
        </w:tc>
        <w:tc>
          <w:tcPr>
            <w:tcW w:w="4962" w:type="dxa"/>
            <w:shd w:val="clear" w:color="auto" w:fill="auto"/>
            <w:vAlign w:val="center"/>
          </w:tcPr>
          <w:p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rsidP="00A53425">
      <w:pPr>
        <w:pStyle w:val="para2"/>
        <w:spacing w:after="0"/>
        <w:ind w:left="1276"/>
        <w:rPr>
          <w:sz w:val="16"/>
          <w:szCs w:val="16"/>
        </w:rPr>
      </w:pPr>
    </w:p>
    <w:p w:rsidR="00775AF0" w:rsidRDefault="00775AF0" w:rsidP="00A53425">
      <w:pPr>
        <w:pStyle w:val="para2"/>
        <w:spacing w:after="0"/>
        <w:ind w:left="1276"/>
        <w:rPr>
          <w:sz w:val="16"/>
          <w:szCs w:val="16"/>
        </w:rPr>
      </w:pPr>
    </w:p>
    <w:p w:rsidR="00775AF0" w:rsidRPr="00490A9F" w:rsidRDefault="00741BF5" w:rsidP="00741BF5">
      <w:pPr>
        <w:pStyle w:val="Heading3"/>
        <w:ind w:left="1418" w:hanging="567"/>
      </w:pPr>
      <w:r>
        <w:t>5.6.2.</w:t>
      </w:r>
      <w:r>
        <w:tab/>
      </w:r>
      <w:r w:rsidR="00775AF0" w:rsidRPr="00490A9F">
        <w:t>Werkelijke ernstgraad van de voorbije periode, sinds 01 Jan en sinds vorig jaar.</w:t>
      </w:r>
    </w:p>
    <w:p w:rsidR="00775AF0" w:rsidRDefault="00775AF0" w:rsidP="00A53425">
      <w:pPr>
        <w:pStyle w:val="para2"/>
        <w:spacing w:after="0"/>
        <w:ind w:left="709"/>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rsidTr="00FC2BC3">
        <w:tc>
          <w:tcPr>
            <w:tcW w:w="2228" w:type="dxa"/>
            <w:tcBorders>
              <w:top w:val="nil"/>
              <w:left w:val="nil"/>
              <w:bottom w:val="single" w:sz="8" w:space="0" w:color="auto"/>
              <w:right w:val="single" w:sz="8" w:space="0" w:color="auto"/>
            </w:tcBorders>
          </w:tcPr>
          <w:p w:rsidR="00775AF0" w:rsidRDefault="00775AF0" w:rsidP="00C52149">
            <w:pPr>
              <w:pStyle w:val="para2"/>
              <w:spacing w:after="0"/>
              <w:ind w:left="0"/>
              <w:jc w:val="center"/>
            </w:pPr>
          </w:p>
        </w:tc>
        <w:tc>
          <w:tcPr>
            <w:tcW w:w="2082" w:type="dxa"/>
            <w:tcBorders>
              <w:top w:val="single" w:sz="8" w:space="0" w:color="auto"/>
              <w:left w:val="single" w:sz="8" w:space="0" w:color="auto"/>
              <w:bottom w:val="single" w:sz="8" w:space="0" w:color="auto"/>
            </w:tcBorders>
            <w:shd w:val="pct15" w:color="auto" w:fill="auto"/>
          </w:tcPr>
          <w:p w:rsidR="00775AF0" w:rsidRPr="00C40576" w:rsidRDefault="00775AF0" w:rsidP="00C52149">
            <w:pPr>
              <w:pStyle w:val="para2"/>
              <w:spacing w:after="0"/>
              <w:ind w:left="0"/>
              <w:jc w:val="center"/>
              <w:rPr>
                <w:b/>
                <w:bCs/>
              </w:rPr>
            </w:pPr>
            <w:r w:rsidRPr="00C40576">
              <w:rPr>
                <w:b/>
                <w:bCs/>
              </w:rPr>
              <w:t>Voorbije periode</w:t>
            </w:r>
          </w:p>
        </w:tc>
        <w:tc>
          <w:tcPr>
            <w:tcW w:w="2206" w:type="dxa"/>
            <w:tcBorders>
              <w:top w:val="single" w:sz="8" w:space="0" w:color="auto"/>
              <w:bottom w:val="single" w:sz="8" w:space="0" w:color="auto"/>
            </w:tcBorders>
            <w:shd w:val="pct15" w:color="auto" w:fill="auto"/>
          </w:tcPr>
          <w:p w:rsidR="00775AF0" w:rsidRPr="00C40576" w:rsidRDefault="00775AF0" w:rsidP="00C52149">
            <w:pPr>
              <w:pStyle w:val="para2"/>
              <w:spacing w:after="0"/>
              <w:ind w:left="0"/>
              <w:jc w:val="center"/>
              <w:rPr>
                <w:b/>
                <w:bCs/>
              </w:rPr>
            </w:pPr>
            <w:r w:rsidRPr="00C40576">
              <w:rPr>
                <w:b/>
                <w:bCs/>
              </w:rPr>
              <w:t>Sinds 01 Jan</w:t>
            </w:r>
          </w:p>
        </w:tc>
        <w:tc>
          <w:tcPr>
            <w:tcW w:w="2149" w:type="dxa"/>
            <w:tcBorders>
              <w:top w:val="single" w:sz="8" w:space="0" w:color="auto"/>
              <w:bottom w:val="single" w:sz="8" w:space="0" w:color="auto"/>
              <w:right w:val="single" w:sz="8" w:space="0" w:color="auto"/>
            </w:tcBorders>
            <w:shd w:val="pct15" w:color="auto" w:fill="auto"/>
          </w:tcPr>
          <w:p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Vorig jaar</w:t>
            </w:r>
          </w:p>
        </w:tc>
      </w:tr>
      <w:tr w:rsidR="00775AF0"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775AF0" w:rsidRPr="00C40576" w:rsidRDefault="00775AF0" w:rsidP="00C52149">
            <w:pPr>
              <w:pStyle w:val="para2"/>
              <w:spacing w:after="0"/>
              <w:ind w:left="0"/>
              <w:rPr>
                <w:b/>
                <w:bCs/>
              </w:rPr>
            </w:pPr>
            <w:r w:rsidRPr="00C40576">
              <w:rPr>
                <w:b/>
                <w:bCs/>
              </w:rPr>
              <w:t>Ernstgraad</w:t>
            </w:r>
            <w:r w:rsidR="003468CA" w:rsidRPr="00C40576">
              <w:rPr>
                <w:b/>
                <w:bCs/>
              </w:rPr>
              <w:t xml:space="preserve"> (Eg)</w:t>
            </w:r>
          </w:p>
        </w:tc>
        <w:tc>
          <w:tcPr>
            <w:tcW w:w="2082" w:type="dxa"/>
            <w:tcBorders>
              <w:top w:val="single" w:sz="8" w:space="0" w:color="auto"/>
              <w:left w:val="single" w:sz="8" w:space="0" w:color="auto"/>
              <w:bottom w:val="single" w:sz="8" w:space="0" w:color="auto"/>
            </w:tcBorders>
            <w:shd w:val="clear" w:color="auto" w:fill="E2EFD9"/>
            <w:vAlign w:val="center"/>
          </w:tcPr>
          <w:p w:rsidR="00775AF0" w:rsidRDefault="00222067" w:rsidP="00C52149">
            <w:pPr>
              <w:pStyle w:val="para2"/>
              <w:spacing w:after="0"/>
              <w:ind w:left="0"/>
              <w:jc w:val="center"/>
            </w:pPr>
            <w:r>
              <w:t>0</w:t>
            </w:r>
          </w:p>
        </w:tc>
        <w:tc>
          <w:tcPr>
            <w:tcW w:w="2206" w:type="dxa"/>
            <w:tcBorders>
              <w:top w:val="single" w:sz="8" w:space="0" w:color="auto"/>
              <w:bottom w:val="single" w:sz="8" w:space="0" w:color="auto"/>
            </w:tcBorders>
            <w:shd w:val="clear" w:color="auto" w:fill="E2EFD9"/>
            <w:vAlign w:val="center"/>
          </w:tcPr>
          <w:p w:rsidR="00775AF0" w:rsidRDefault="00222067" w:rsidP="00C52149">
            <w:pPr>
              <w:pStyle w:val="para2"/>
              <w:spacing w:after="0"/>
              <w:ind w:left="0"/>
              <w:jc w:val="center"/>
            </w:pPr>
            <w:r>
              <w:t>0</w:t>
            </w:r>
          </w:p>
        </w:tc>
        <w:tc>
          <w:tcPr>
            <w:tcW w:w="2149" w:type="dxa"/>
            <w:tcBorders>
              <w:top w:val="single" w:sz="8" w:space="0" w:color="auto"/>
              <w:bottom w:val="single" w:sz="8" w:space="0" w:color="auto"/>
              <w:right w:val="single" w:sz="8" w:space="0" w:color="auto"/>
            </w:tcBorders>
            <w:shd w:val="clear" w:color="auto" w:fill="E2EFD9"/>
            <w:vAlign w:val="center"/>
          </w:tcPr>
          <w:p w:rsidR="00775AF0" w:rsidRDefault="00222067" w:rsidP="00C52149">
            <w:pPr>
              <w:pStyle w:val="para2"/>
              <w:spacing w:after="0"/>
              <w:ind w:left="0"/>
              <w:jc w:val="center"/>
            </w:pPr>
            <w:r>
              <w:t>/</w:t>
            </w:r>
          </w:p>
        </w:tc>
      </w:tr>
      <w:tr w:rsidR="003468CA"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rsidR="003468CA" w:rsidRPr="003468CA" w:rsidRDefault="003468CA" w:rsidP="003468CA">
            <w:pPr>
              <w:pStyle w:val="para2"/>
              <w:spacing w:after="0"/>
              <w:ind w:left="0"/>
              <w:rPr>
                <w:sz w:val="16"/>
                <w:szCs w:val="16"/>
              </w:rPr>
            </w:pPr>
            <w:r>
              <w:rPr>
                <w:sz w:val="16"/>
                <w:szCs w:val="16"/>
              </w:rPr>
              <w:t xml:space="preserve">Werkelijke ernstgraad (Eg) = </w:t>
            </w:r>
            <w:r w:rsidR="000C620E">
              <w:rPr>
                <w:sz w:val="16"/>
                <w:szCs w:val="16"/>
              </w:rPr>
              <w:t>(</w:t>
            </w:r>
            <w:r w:rsidR="002A6E26">
              <w:rPr>
                <w:sz w:val="16"/>
                <w:szCs w:val="16"/>
              </w:rPr>
              <w:t>Aantal dagen AGR</w:t>
            </w:r>
            <w:r w:rsidR="000C620E">
              <w:rPr>
                <w:sz w:val="16"/>
                <w:szCs w:val="16"/>
              </w:rPr>
              <w:t>)</w:t>
            </w:r>
            <w:r>
              <w:rPr>
                <w:sz w:val="16"/>
                <w:szCs w:val="16"/>
              </w:rPr>
              <w:t xml:space="preserve"> X 1.000 / </w:t>
            </w:r>
            <w:r w:rsidR="000C620E" w:rsidRPr="00A60356">
              <w:rPr>
                <w:sz w:val="16"/>
                <w:szCs w:val="16"/>
              </w:rPr>
              <w:t>(aantal uren blootstelling)</w:t>
            </w:r>
          </w:p>
        </w:tc>
      </w:tr>
    </w:tbl>
    <w:p w:rsidR="00775AF0" w:rsidRDefault="00775AF0" w:rsidP="00775AF0">
      <w:pPr>
        <w:pStyle w:val="para2"/>
        <w:spacing w:after="0"/>
        <w:ind w:left="-142"/>
        <w:rPr>
          <w:sz w:val="16"/>
          <w:szCs w:val="16"/>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rsidTr="00E31104">
        <w:tc>
          <w:tcPr>
            <w:tcW w:w="2127" w:type="dxa"/>
            <w:vMerge w:val="restart"/>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rsidTr="00E31104">
        <w:tc>
          <w:tcPr>
            <w:tcW w:w="2127" w:type="dxa"/>
            <w:vMerge/>
            <w:shd w:val="clear" w:color="auto" w:fill="auto"/>
          </w:tcPr>
          <w:p w:rsidR="00490A9F" w:rsidRPr="00FF258D" w:rsidRDefault="00490A9F" w:rsidP="00FF258D">
            <w:pPr>
              <w:pStyle w:val="para2"/>
              <w:spacing w:before="120" w:after="0"/>
              <w:ind w:left="0"/>
              <w:rPr>
                <w:sz w:val="16"/>
                <w:szCs w:val="16"/>
              </w:rPr>
            </w:pPr>
          </w:p>
        </w:tc>
        <w:tc>
          <w:tcPr>
            <w:tcW w:w="4819" w:type="dxa"/>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A210E0" w:rsidRDefault="00A210E0" w:rsidP="00A53425">
      <w:pPr>
        <w:pStyle w:val="para2"/>
        <w:spacing w:after="0"/>
        <w:ind w:left="567"/>
        <w:rPr>
          <w:u w:val="single"/>
        </w:rPr>
      </w:pPr>
    </w:p>
    <w:p w:rsidR="00490A9F" w:rsidRDefault="00A210E0" w:rsidP="00A210E0">
      <w:pPr>
        <w:pStyle w:val="Heading3"/>
        <w:ind w:left="1560" w:hanging="709"/>
      </w:pPr>
      <w:r>
        <w:t>5.6.3.</w:t>
      </w:r>
      <w:r w:rsidR="00980671">
        <w:tab/>
      </w:r>
      <w:r w:rsidR="00A53425" w:rsidRPr="00A53425">
        <w:t>Globale ernstgraad van de voorbije periode, sinds 01 Jan en sinds vorig jaar.</w:t>
      </w:r>
    </w:p>
    <w:p w:rsidR="00A53425" w:rsidRPr="00A53425" w:rsidRDefault="00A53425" w:rsidP="00A53425">
      <w:pPr>
        <w:pStyle w:val="para2"/>
        <w:spacing w:after="0"/>
        <w:ind w:left="567"/>
        <w:rPr>
          <w:u w:val="singl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rsidTr="00980671">
        <w:tc>
          <w:tcPr>
            <w:tcW w:w="3044" w:type="dxa"/>
            <w:tcBorders>
              <w:top w:val="nil"/>
              <w:left w:val="nil"/>
              <w:bottom w:val="single" w:sz="8" w:space="0" w:color="auto"/>
              <w:right w:val="single" w:sz="8" w:space="0" w:color="auto"/>
            </w:tcBorders>
          </w:tcPr>
          <w:p w:rsidR="00A53425" w:rsidRDefault="00A53425" w:rsidP="00C52149">
            <w:pPr>
              <w:pStyle w:val="para2"/>
              <w:spacing w:after="0"/>
              <w:ind w:left="0"/>
              <w:jc w:val="center"/>
            </w:pPr>
          </w:p>
        </w:tc>
        <w:tc>
          <w:tcPr>
            <w:tcW w:w="1945" w:type="dxa"/>
            <w:tcBorders>
              <w:top w:val="single" w:sz="8" w:space="0" w:color="auto"/>
              <w:left w:val="single" w:sz="8" w:space="0" w:color="auto"/>
              <w:bottom w:val="single" w:sz="8" w:space="0" w:color="auto"/>
            </w:tcBorders>
            <w:shd w:val="pct15" w:color="auto" w:fill="auto"/>
          </w:tcPr>
          <w:p w:rsidR="00A53425" w:rsidRPr="00980671" w:rsidRDefault="00A53425" w:rsidP="00C52149">
            <w:pPr>
              <w:pStyle w:val="para2"/>
              <w:spacing w:after="0"/>
              <w:ind w:left="0"/>
              <w:jc w:val="center"/>
              <w:rPr>
                <w:b/>
                <w:bCs/>
              </w:rPr>
            </w:pPr>
            <w:r w:rsidRPr="00980671">
              <w:rPr>
                <w:b/>
                <w:bCs/>
              </w:rPr>
              <w:t>Voorbije periode</w:t>
            </w:r>
          </w:p>
        </w:tc>
        <w:tc>
          <w:tcPr>
            <w:tcW w:w="1935" w:type="dxa"/>
            <w:tcBorders>
              <w:top w:val="single" w:sz="8" w:space="0" w:color="auto"/>
              <w:bottom w:val="single" w:sz="8" w:space="0" w:color="auto"/>
            </w:tcBorders>
            <w:shd w:val="pct15" w:color="auto" w:fill="auto"/>
          </w:tcPr>
          <w:p w:rsidR="00A53425" w:rsidRPr="00980671" w:rsidRDefault="00A53425" w:rsidP="00C52149">
            <w:pPr>
              <w:pStyle w:val="para2"/>
              <w:spacing w:after="0"/>
              <w:ind w:left="0"/>
              <w:jc w:val="center"/>
              <w:rPr>
                <w:b/>
                <w:bCs/>
              </w:rPr>
            </w:pPr>
            <w:r w:rsidRPr="00980671">
              <w:rPr>
                <w:b/>
                <w:bCs/>
              </w:rPr>
              <w:t>Sinds 01 Jan</w:t>
            </w:r>
          </w:p>
        </w:tc>
        <w:tc>
          <w:tcPr>
            <w:tcW w:w="1741" w:type="dxa"/>
            <w:tcBorders>
              <w:top w:val="single" w:sz="8" w:space="0" w:color="auto"/>
              <w:bottom w:val="single" w:sz="8" w:space="0" w:color="auto"/>
              <w:right w:val="single" w:sz="8" w:space="0" w:color="auto"/>
            </w:tcBorders>
            <w:shd w:val="pct15" w:color="auto" w:fill="auto"/>
          </w:tcPr>
          <w:p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Vorig jaar</w:t>
            </w:r>
          </w:p>
        </w:tc>
      </w:tr>
      <w:tr w:rsidR="00A53425"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A53425" w:rsidRPr="00980671" w:rsidRDefault="00A53425" w:rsidP="00A53425">
            <w:pPr>
              <w:pStyle w:val="para2"/>
              <w:spacing w:after="0"/>
              <w:ind w:left="0"/>
              <w:rPr>
                <w:b/>
                <w:bCs/>
              </w:rPr>
            </w:pPr>
            <w:r w:rsidRPr="00980671">
              <w:rPr>
                <w:b/>
                <w:bCs/>
              </w:rPr>
              <w:t>Globale ernstgraad (GEg)</w:t>
            </w:r>
          </w:p>
        </w:tc>
        <w:tc>
          <w:tcPr>
            <w:tcW w:w="1945" w:type="dxa"/>
            <w:tcBorders>
              <w:top w:val="single" w:sz="8" w:space="0" w:color="auto"/>
              <w:left w:val="single" w:sz="8" w:space="0" w:color="auto"/>
              <w:bottom w:val="single" w:sz="8" w:space="0" w:color="auto"/>
            </w:tcBorders>
            <w:shd w:val="clear" w:color="auto" w:fill="E2EFD9"/>
            <w:vAlign w:val="center"/>
          </w:tcPr>
          <w:p w:rsidR="00A53425" w:rsidRDefault="00222067" w:rsidP="00C52149">
            <w:pPr>
              <w:pStyle w:val="para2"/>
              <w:spacing w:after="0"/>
              <w:ind w:left="0"/>
              <w:jc w:val="center"/>
            </w:pPr>
            <w:r>
              <w:t>0</w:t>
            </w:r>
          </w:p>
        </w:tc>
        <w:tc>
          <w:tcPr>
            <w:tcW w:w="1935" w:type="dxa"/>
            <w:tcBorders>
              <w:top w:val="single" w:sz="8" w:space="0" w:color="auto"/>
              <w:bottom w:val="single" w:sz="8" w:space="0" w:color="auto"/>
            </w:tcBorders>
            <w:shd w:val="clear" w:color="auto" w:fill="E2EFD9"/>
            <w:vAlign w:val="center"/>
          </w:tcPr>
          <w:p w:rsidR="00A53425" w:rsidRDefault="00222067" w:rsidP="00C52149">
            <w:pPr>
              <w:pStyle w:val="para2"/>
              <w:spacing w:after="0"/>
              <w:ind w:left="0"/>
              <w:jc w:val="center"/>
            </w:pPr>
            <w:r>
              <w:t>0</w:t>
            </w:r>
          </w:p>
        </w:tc>
        <w:tc>
          <w:tcPr>
            <w:tcW w:w="1741" w:type="dxa"/>
            <w:tcBorders>
              <w:top w:val="single" w:sz="8" w:space="0" w:color="auto"/>
              <w:bottom w:val="single" w:sz="8" w:space="0" w:color="auto"/>
            </w:tcBorders>
            <w:shd w:val="clear" w:color="auto" w:fill="E2EFD9"/>
            <w:vAlign w:val="center"/>
          </w:tcPr>
          <w:p w:rsidR="00A53425" w:rsidRDefault="00222067" w:rsidP="00C52149">
            <w:pPr>
              <w:pStyle w:val="para2"/>
              <w:spacing w:after="0"/>
              <w:ind w:left="0"/>
              <w:jc w:val="center"/>
            </w:pPr>
            <w:r>
              <w:t>/</w:t>
            </w:r>
          </w:p>
        </w:tc>
      </w:tr>
      <w:tr w:rsidR="00A53425"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rsidR="00A53425" w:rsidRPr="003468CA" w:rsidRDefault="00A53425" w:rsidP="00C52149">
            <w:pPr>
              <w:pStyle w:val="para2"/>
              <w:spacing w:after="0"/>
              <w:ind w:left="0"/>
              <w:rPr>
                <w:sz w:val="16"/>
                <w:szCs w:val="16"/>
              </w:rPr>
            </w:pPr>
            <w:r>
              <w:rPr>
                <w:sz w:val="16"/>
                <w:szCs w:val="16"/>
              </w:rPr>
              <w:t>Globale ernstgraad ernstgraad (GEg) = (C + E) X 1.000 / A</w:t>
            </w:r>
          </w:p>
        </w:tc>
      </w:tr>
    </w:tbl>
    <w:p w:rsidR="00A53425" w:rsidRDefault="00A53425" w:rsidP="00A53425">
      <w:pPr>
        <w:pStyle w:val="para2"/>
        <w:spacing w:after="0"/>
        <w:ind w:left="-142"/>
        <w:rPr>
          <w:sz w:val="16"/>
          <w:szCs w:val="16"/>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rsidTr="00980671">
        <w:tc>
          <w:tcPr>
            <w:tcW w:w="3119" w:type="dxa"/>
            <w:vMerge w:val="restart"/>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rsidTr="00980671">
        <w:tc>
          <w:tcPr>
            <w:tcW w:w="3119" w:type="dxa"/>
            <w:vMerge/>
            <w:shd w:val="clear" w:color="auto" w:fill="auto"/>
          </w:tcPr>
          <w:p w:rsidR="00A53425" w:rsidRPr="00FF258D" w:rsidRDefault="00A53425" w:rsidP="00FF258D">
            <w:pPr>
              <w:pStyle w:val="para2"/>
              <w:spacing w:before="120" w:after="0"/>
              <w:ind w:left="0"/>
              <w:rPr>
                <w:sz w:val="16"/>
                <w:szCs w:val="16"/>
              </w:rPr>
            </w:pP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rsidR="00176DB2" w:rsidRDefault="00176DB2">
      <w:pPr>
        <w:pStyle w:val="para2"/>
        <w:spacing w:before="240" w:after="0"/>
        <w:ind w:left="-142"/>
        <w:rPr>
          <w:u w:val="single"/>
        </w:rPr>
        <w:sectPr w:rsidR="00176DB2" w:rsidSect="00BC08CF">
          <w:pgSz w:w="11907" w:h="16834"/>
          <w:pgMar w:top="709" w:right="1134" w:bottom="567" w:left="1418" w:header="1304" w:footer="851" w:gutter="0"/>
          <w:paperSrc w:first="67" w:other="67"/>
          <w:cols w:space="720"/>
        </w:sectPr>
      </w:pPr>
    </w:p>
    <w:p w:rsidR="00BF6398" w:rsidRDefault="00BF6398" w:rsidP="00266FC7">
      <w:pPr>
        <w:pStyle w:val="Heading1"/>
      </w:pPr>
      <w:r>
        <w:t>6. Lokaal Preventieplan (LPP)</w:t>
      </w:r>
    </w:p>
    <w:p w:rsidR="00BF6398" w:rsidRDefault="00BF6398" w:rsidP="003A0957">
      <w:pPr>
        <w:pStyle w:val="Heading2"/>
        <w:ind w:left="993" w:hanging="567"/>
      </w:pPr>
      <w:r>
        <w:t>6.1. Opties voor het verwezenlijken van het LPP.</w:t>
      </w:r>
    </w:p>
    <w:p w:rsidR="0015524B" w:rsidRDefault="0015524B" w:rsidP="0015524B">
      <w:pPr>
        <w:pStyle w:val="para2"/>
        <w:spacing w:after="0"/>
        <w:ind w:left="-142" w:firstLine="284"/>
      </w:pPr>
    </w:p>
    <w:p w:rsidR="00BF6398" w:rsidRDefault="00BF6398" w:rsidP="003A0957">
      <w:pPr>
        <w:pStyle w:val="para2"/>
        <w:numPr>
          <w:ilvl w:val="0"/>
          <w:numId w:val="4"/>
        </w:numPr>
        <w:shd w:val="clear" w:color="auto" w:fill="E2EFD9"/>
        <w:spacing w:after="0"/>
        <w:ind w:left="993" w:hanging="5"/>
      </w:pPr>
    </w:p>
    <w:p w:rsidR="00BF6398" w:rsidRDefault="00BF6398" w:rsidP="003A0957">
      <w:pPr>
        <w:pStyle w:val="para2"/>
        <w:numPr>
          <w:ilvl w:val="0"/>
          <w:numId w:val="4"/>
        </w:numPr>
        <w:shd w:val="clear" w:color="auto" w:fill="E2EFD9"/>
        <w:spacing w:after="0"/>
        <w:ind w:left="993" w:hanging="5"/>
      </w:pPr>
    </w:p>
    <w:p w:rsidR="00BF6398" w:rsidRDefault="00BF6398" w:rsidP="00BA3C0A">
      <w:pPr>
        <w:pStyle w:val="Heading2"/>
        <w:ind w:left="993" w:hanging="567"/>
      </w:pPr>
      <w:r>
        <w:t>6.2. Realisaties in het kader van het LPP.</w:t>
      </w:r>
    </w:p>
    <w:p w:rsidR="0015524B" w:rsidRDefault="0015524B" w:rsidP="0015524B">
      <w:pPr>
        <w:pStyle w:val="para2"/>
        <w:spacing w:after="0"/>
        <w:ind w:left="-142" w:firstLine="284"/>
      </w:pPr>
    </w:p>
    <w:p w:rsidR="00BF6398" w:rsidRDefault="00BF6398" w:rsidP="00BA3C0A">
      <w:pPr>
        <w:pStyle w:val="para2"/>
        <w:numPr>
          <w:ilvl w:val="0"/>
          <w:numId w:val="4"/>
        </w:numPr>
        <w:shd w:val="clear" w:color="auto" w:fill="E2EFD9"/>
        <w:tabs>
          <w:tab w:val="clear" w:pos="786"/>
        </w:tabs>
        <w:spacing w:after="0"/>
        <w:ind w:left="993" w:hanging="5"/>
      </w:pPr>
    </w:p>
    <w:p w:rsidR="00BF6398" w:rsidRDefault="00BF6398" w:rsidP="00BA3C0A">
      <w:pPr>
        <w:pStyle w:val="para2"/>
        <w:numPr>
          <w:ilvl w:val="0"/>
          <w:numId w:val="4"/>
        </w:numPr>
        <w:shd w:val="clear" w:color="auto" w:fill="E2EFD9"/>
        <w:tabs>
          <w:tab w:val="clear" w:pos="786"/>
        </w:tabs>
        <w:spacing w:after="0"/>
        <w:ind w:left="993" w:hanging="5"/>
      </w:pPr>
    </w:p>
    <w:p w:rsidR="00BF6398" w:rsidRDefault="00BF6398" w:rsidP="00266FC7">
      <w:pPr>
        <w:pStyle w:val="Heading1"/>
      </w:pPr>
      <w:r>
        <w:t>7. Commentaar op de aangebrachte wijzigingen in de volgende documenten.</w:t>
      </w:r>
    </w:p>
    <w:p w:rsidR="00BF6398" w:rsidRDefault="00BF6398" w:rsidP="00D90B02">
      <w:pPr>
        <w:pStyle w:val="Heading2"/>
        <w:ind w:left="426"/>
      </w:pPr>
      <w:r>
        <w:t>7.1. Het organigram.</w:t>
      </w:r>
    </w:p>
    <w:p w:rsidR="0015524B" w:rsidRDefault="0015524B">
      <w:pPr>
        <w:pStyle w:val="para2"/>
        <w:spacing w:after="0"/>
        <w:ind w:left="-142" w:firstLine="284"/>
      </w:pPr>
    </w:p>
    <w:p w:rsidR="00BF6398" w:rsidRDefault="00BF6398" w:rsidP="00F73FBB">
      <w:pPr>
        <w:pStyle w:val="para2"/>
        <w:numPr>
          <w:ilvl w:val="0"/>
          <w:numId w:val="4"/>
        </w:numPr>
        <w:shd w:val="clear" w:color="auto" w:fill="E2EFD9"/>
        <w:spacing w:after="0"/>
        <w:ind w:left="993" w:hanging="6"/>
      </w:pPr>
    </w:p>
    <w:p w:rsidR="00BF6398" w:rsidRDefault="00BF6398" w:rsidP="00F73FBB">
      <w:pPr>
        <w:pStyle w:val="para2"/>
        <w:numPr>
          <w:ilvl w:val="0"/>
          <w:numId w:val="4"/>
        </w:numPr>
        <w:shd w:val="clear" w:color="auto" w:fill="E2EFD9"/>
        <w:spacing w:after="0"/>
        <w:ind w:left="993" w:hanging="5"/>
      </w:pPr>
    </w:p>
    <w:p w:rsidR="00BF6398" w:rsidRDefault="00BF6398" w:rsidP="00F73FBB">
      <w:pPr>
        <w:pStyle w:val="Heading2"/>
        <w:spacing w:before="360"/>
        <w:ind w:left="425"/>
      </w:pPr>
      <w:r>
        <w:t>7.2. De exploitatievergunningen en de opgelegde exploitatievoorwaarden.</w:t>
      </w:r>
    </w:p>
    <w:p w:rsidR="0015524B" w:rsidRDefault="0015524B" w:rsidP="0015524B">
      <w:pPr>
        <w:pStyle w:val="para2"/>
        <w:spacing w:after="0"/>
        <w:ind w:left="-142" w:firstLine="284"/>
      </w:pPr>
    </w:p>
    <w:p w:rsidR="00C9452B" w:rsidRPr="00C9452B" w:rsidRDefault="00C9452B" w:rsidP="00F21B7B">
      <w:pPr>
        <w:pStyle w:val="para2"/>
        <w:shd w:val="clear" w:color="auto" w:fill="E2EFD9"/>
        <w:spacing w:after="0"/>
        <w:ind w:left="993"/>
        <w:rPr>
          <w:sz w:val="16"/>
          <w:szCs w:val="16"/>
        </w:rPr>
      </w:pPr>
      <w:r w:rsidRPr="00C9452B">
        <w:rPr>
          <w:sz w:val="12"/>
          <w:szCs w:val="12"/>
        </w:rPr>
        <w:sym w:font="Wingdings" w:char="F06C"/>
      </w:r>
      <w:r>
        <w:rPr>
          <w:sz w:val="16"/>
          <w:szCs w:val="16"/>
        </w:rPr>
        <w:tab/>
      </w:r>
      <w:r w:rsidR="008B1981">
        <w:rPr>
          <w:sz w:val="16"/>
          <w:szCs w:val="16"/>
        </w:rPr>
        <w:t>Verantwoordelijkheid kwartier</w:t>
      </w:r>
    </w:p>
    <w:p w:rsidR="00BF6398" w:rsidRDefault="00BF6398" w:rsidP="00F73FBB">
      <w:pPr>
        <w:pStyle w:val="Heading2"/>
        <w:spacing w:before="360"/>
        <w:ind w:left="992" w:hanging="567"/>
      </w:pPr>
      <w:r>
        <w:t>7.3. De verslagen van de afvaardiging van het BOC belast met het opzoeken van de oorzaken van een ongeval, een incident of een ernstige vergiftiging.</w:t>
      </w:r>
    </w:p>
    <w:p w:rsidR="0015524B" w:rsidRDefault="0015524B" w:rsidP="0015524B">
      <w:pPr>
        <w:pStyle w:val="para2"/>
        <w:spacing w:after="0"/>
        <w:ind w:left="567" w:hanging="425"/>
      </w:pPr>
    </w:p>
    <w:p w:rsidR="00BF6398" w:rsidRDefault="00BF6398" w:rsidP="00F21B7B">
      <w:pPr>
        <w:pStyle w:val="para2"/>
        <w:numPr>
          <w:ilvl w:val="0"/>
          <w:numId w:val="4"/>
        </w:numPr>
        <w:shd w:val="clear" w:color="auto" w:fill="E2EFD9"/>
        <w:tabs>
          <w:tab w:val="clear" w:pos="786"/>
        </w:tabs>
        <w:spacing w:after="0"/>
        <w:ind w:left="993" w:hanging="5"/>
      </w:pPr>
    </w:p>
    <w:p w:rsidR="00BF6398" w:rsidRDefault="00BF6398" w:rsidP="00F21B7B">
      <w:pPr>
        <w:pStyle w:val="para2"/>
        <w:numPr>
          <w:ilvl w:val="0"/>
          <w:numId w:val="4"/>
        </w:numPr>
        <w:shd w:val="clear" w:color="auto" w:fill="E2EFD9"/>
        <w:tabs>
          <w:tab w:val="clear" w:pos="786"/>
        </w:tabs>
        <w:spacing w:after="0"/>
        <w:ind w:left="993" w:hanging="5"/>
      </w:pPr>
    </w:p>
    <w:p w:rsidR="0015524B" w:rsidRDefault="0015524B" w:rsidP="00F21B7B">
      <w:pPr>
        <w:pStyle w:val="para2"/>
        <w:numPr>
          <w:ilvl w:val="0"/>
          <w:numId w:val="4"/>
        </w:numPr>
        <w:shd w:val="clear" w:color="auto" w:fill="E2EFD9"/>
        <w:tabs>
          <w:tab w:val="clear" w:pos="786"/>
        </w:tabs>
        <w:spacing w:after="0"/>
        <w:ind w:left="993" w:hanging="5"/>
      </w:pPr>
    </w:p>
    <w:p w:rsidR="00BF6398" w:rsidRDefault="00BF6398" w:rsidP="00FF66AF">
      <w:pPr>
        <w:pStyle w:val="Heading2"/>
        <w:spacing w:before="360"/>
        <w:ind w:left="426"/>
      </w:pPr>
      <w:r>
        <w:t>7.4. De attesten, processen-verbaal en verslagen afgeleverd door de erkende organismen.</w:t>
      </w:r>
    </w:p>
    <w:p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1249"/>
        <w:gridCol w:w="1237"/>
        <w:gridCol w:w="1246"/>
        <w:gridCol w:w="1262"/>
        <w:gridCol w:w="1226"/>
      </w:tblGrid>
      <w:tr w:rsidR="00C52149" w:rsidTr="00DD382C">
        <w:tc>
          <w:tcPr>
            <w:tcW w:w="1367" w:type="dxa"/>
            <w:tcBorders>
              <w:top w:val="single" w:sz="8" w:space="0" w:color="auto"/>
              <w:left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Aard Inspectie</w:t>
            </w:r>
          </w:p>
        </w:tc>
        <w:tc>
          <w:tcPr>
            <w:tcW w:w="1367"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Bevoegde</w:t>
            </w:r>
          </w:p>
          <w:p w:rsidR="00C52149" w:rsidRPr="0070161C" w:rsidRDefault="00C52149" w:rsidP="00FF258D">
            <w:pPr>
              <w:pStyle w:val="para2"/>
              <w:spacing w:after="0"/>
              <w:ind w:left="0"/>
              <w:jc w:val="center"/>
              <w:rPr>
                <w:b/>
                <w:bCs/>
                <w:sz w:val="12"/>
                <w:szCs w:val="12"/>
              </w:rPr>
            </w:pPr>
            <w:r w:rsidRPr="0070161C">
              <w:rPr>
                <w:b/>
                <w:bCs/>
                <w:sz w:val="12"/>
                <w:szCs w:val="12"/>
              </w:rPr>
              <w:t>Instantie</w:t>
            </w:r>
          </w:p>
        </w:tc>
        <w:tc>
          <w:tcPr>
            <w:tcW w:w="1367"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Datum</w:t>
            </w:r>
          </w:p>
        </w:tc>
        <w:tc>
          <w:tcPr>
            <w:tcW w:w="1367"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Item</w:t>
            </w:r>
          </w:p>
        </w:tc>
        <w:tc>
          <w:tcPr>
            <w:tcW w:w="1367"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Plaats</w:t>
            </w:r>
          </w:p>
        </w:tc>
        <w:tc>
          <w:tcPr>
            <w:tcW w:w="1368" w:type="dxa"/>
            <w:tcBorders>
              <w:top w:val="single" w:sz="8" w:space="0" w:color="auto"/>
              <w:bottom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Eenheid</w:t>
            </w:r>
          </w:p>
        </w:tc>
        <w:tc>
          <w:tcPr>
            <w:tcW w:w="1368" w:type="dxa"/>
            <w:tcBorders>
              <w:top w:val="single" w:sz="8" w:space="0" w:color="auto"/>
              <w:bottom w:val="single" w:sz="8" w:space="0" w:color="auto"/>
              <w:right w:val="single" w:sz="8" w:space="0" w:color="auto"/>
            </w:tcBorders>
            <w:shd w:val="clear" w:color="auto" w:fill="D9D9D9"/>
            <w:vAlign w:val="center"/>
          </w:tcPr>
          <w:p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C52149" w:rsidTr="00DD382C">
        <w:tc>
          <w:tcPr>
            <w:tcW w:w="1367" w:type="dxa"/>
            <w:tcBorders>
              <w:top w:val="single" w:sz="8" w:space="0" w:color="auto"/>
              <w:left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7"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7"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7"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7"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8" w:type="dxa"/>
            <w:tcBorders>
              <w:top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c>
          <w:tcPr>
            <w:tcW w:w="1368" w:type="dxa"/>
            <w:tcBorders>
              <w:top w:val="single" w:sz="8" w:space="0" w:color="auto"/>
              <w:right w:val="single" w:sz="8" w:space="0" w:color="auto"/>
            </w:tcBorders>
            <w:shd w:val="clear" w:color="auto" w:fill="E2EFD9"/>
            <w:vAlign w:val="center"/>
          </w:tcPr>
          <w:p w:rsidR="005904F6" w:rsidRPr="00FF258D" w:rsidRDefault="00222067" w:rsidP="00FF258D">
            <w:pPr>
              <w:pStyle w:val="para2"/>
              <w:spacing w:after="0"/>
              <w:ind w:left="0"/>
              <w:jc w:val="center"/>
              <w:rPr>
                <w:sz w:val="16"/>
                <w:szCs w:val="16"/>
              </w:rPr>
            </w:pPr>
            <w:r>
              <w:rPr>
                <w:sz w:val="16"/>
                <w:szCs w:val="16"/>
              </w:rPr>
              <w:t>/</w:t>
            </w:r>
          </w:p>
        </w:tc>
      </w:tr>
      <w:tr w:rsidR="00C52149" w:rsidTr="00DD382C">
        <w:tc>
          <w:tcPr>
            <w:tcW w:w="1367" w:type="dxa"/>
            <w:tcBorders>
              <w:lef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r w:rsidR="00C52149" w:rsidTr="00DD382C">
        <w:tc>
          <w:tcPr>
            <w:tcW w:w="1367" w:type="dxa"/>
            <w:tcBorders>
              <w:lef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r w:rsidR="00C52149" w:rsidTr="00DD382C">
        <w:tc>
          <w:tcPr>
            <w:tcW w:w="1367" w:type="dxa"/>
            <w:tcBorders>
              <w:lef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r w:rsidR="00C52149" w:rsidTr="00DD382C">
        <w:tc>
          <w:tcPr>
            <w:tcW w:w="1367" w:type="dxa"/>
            <w:tcBorders>
              <w:lef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r w:rsidR="00C52149" w:rsidTr="00DD382C">
        <w:tc>
          <w:tcPr>
            <w:tcW w:w="1367" w:type="dxa"/>
            <w:tcBorders>
              <w:left w:val="single" w:sz="8" w:space="0" w:color="auto"/>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rsidR="00C52149" w:rsidRPr="00FF258D" w:rsidRDefault="00C52149" w:rsidP="00FF258D">
            <w:pPr>
              <w:pStyle w:val="para2"/>
              <w:spacing w:after="0"/>
              <w:ind w:left="0"/>
              <w:jc w:val="center"/>
              <w:rPr>
                <w:sz w:val="16"/>
                <w:szCs w:val="16"/>
              </w:rPr>
            </w:pPr>
          </w:p>
        </w:tc>
      </w:tr>
    </w:tbl>
    <w:p w:rsidR="0015524B" w:rsidRDefault="0015524B" w:rsidP="0015524B">
      <w:pPr>
        <w:pStyle w:val="para2"/>
        <w:spacing w:after="0"/>
        <w:ind w:left="567" w:hanging="425"/>
      </w:pPr>
    </w:p>
    <w:p w:rsidR="00264AA2" w:rsidRDefault="00264AA2" w:rsidP="00DD382C">
      <w:pPr>
        <w:pStyle w:val="Heading2"/>
        <w:ind w:left="426"/>
      </w:pPr>
      <w:r w:rsidRPr="006C25E6">
        <w:t>7.5. Suggesties van de bevoegde brandweerdienst.</w:t>
      </w:r>
    </w:p>
    <w:p w:rsidR="0015524B" w:rsidRPr="006C25E6" w:rsidRDefault="0015524B" w:rsidP="0015524B">
      <w:pPr>
        <w:pStyle w:val="para2"/>
        <w:spacing w:after="0"/>
        <w:ind w:left="567" w:hanging="425"/>
      </w:pPr>
    </w:p>
    <w:p w:rsidR="00264AA2" w:rsidRDefault="00264AA2" w:rsidP="00F21B7B">
      <w:pPr>
        <w:pStyle w:val="para2"/>
        <w:numPr>
          <w:ilvl w:val="0"/>
          <w:numId w:val="4"/>
        </w:numPr>
        <w:shd w:val="clear" w:color="auto" w:fill="E2EFD9"/>
        <w:tabs>
          <w:tab w:val="clear" w:pos="786"/>
        </w:tabs>
        <w:spacing w:after="0"/>
        <w:ind w:left="993" w:hanging="5"/>
      </w:pPr>
    </w:p>
    <w:p w:rsidR="00264AA2" w:rsidRDefault="00264AA2" w:rsidP="00F21B7B">
      <w:pPr>
        <w:pStyle w:val="para2"/>
        <w:numPr>
          <w:ilvl w:val="0"/>
          <w:numId w:val="4"/>
        </w:numPr>
        <w:shd w:val="clear" w:color="auto" w:fill="E2EFD9"/>
        <w:tabs>
          <w:tab w:val="clear" w:pos="786"/>
        </w:tabs>
        <w:spacing w:after="0"/>
        <w:ind w:left="993" w:hanging="5"/>
      </w:pPr>
    </w:p>
    <w:p w:rsidR="002428A2" w:rsidRDefault="002428A2" w:rsidP="00F21B7B">
      <w:pPr>
        <w:pStyle w:val="para2"/>
        <w:numPr>
          <w:ilvl w:val="0"/>
          <w:numId w:val="4"/>
        </w:numPr>
        <w:shd w:val="clear" w:color="auto" w:fill="E2EFD9"/>
        <w:tabs>
          <w:tab w:val="clear" w:pos="786"/>
        </w:tabs>
        <w:spacing w:after="0"/>
        <w:ind w:left="993" w:hanging="5"/>
      </w:pPr>
    </w:p>
    <w:p w:rsidR="002428A2" w:rsidRDefault="002428A2" w:rsidP="00F21B7B">
      <w:pPr>
        <w:pStyle w:val="para2"/>
        <w:numPr>
          <w:ilvl w:val="0"/>
          <w:numId w:val="4"/>
        </w:numPr>
        <w:shd w:val="clear" w:color="auto" w:fill="E2EFD9"/>
        <w:tabs>
          <w:tab w:val="clear" w:pos="786"/>
        </w:tabs>
        <w:spacing w:after="0"/>
        <w:ind w:left="993" w:hanging="5"/>
      </w:pPr>
    </w:p>
    <w:p w:rsidR="002428A2" w:rsidRDefault="002428A2" w:rsidP="00F21B7B">
      <w:pPr>
        <w:pStyle w:val="para2"/>
        <w:numPr>
          <w:ilvl w:val="0"/>
          <w:numId w:val="4"/>
        </w:numPr>
        <w:shd w:val="clear" w:color="auto" w:fill="E2EFD9"/>
        <w:tabs>
          <w:tab w:val="clear" w:pos="786"/>
        </w:tabs>
        <w:spacing w:after="0"/>
        <w:ind w:left="993" w:hanging="5"/>
      </w:pPr>
    </w:p>
    <w:p w:rsidR="0015524B" w:rsidRDefault="0015524B" w:rsidP="0015524B">
      <w:pPr>
        <w:pStyle w:val="para2"/>
        <w:spacing w:after="0"/>
        <w:ind w:left="573"/>
      </w:pPr>
    </w:p>
    <w:p w:rsidR="00264AA2" w:rsidRDefault="00516095" w:rsidP="00F21B7B">
      <w:pPr>
        <w:pStyle w:val="Heading2"/>
        <w:ind w:left="426"/>
      </w:pPr>
      <w:r>
        <w:br w:type="page"/>
      </w:r>
      <w:r w:rsidR="00264AA2" w:rsidRPr="00B823F1">
        <w:t>7.6. Nieuwe richtlijnen</w:t>
      </w:r>
    </w:p>
    <w:p w:rsidR="0015524B" w:rsidRPr="00B823F1" w:rsidRDefault="0015524B" w:rsidP="00264AA2">
      <w:pPr>
        <w:pStyle w:val="para2"/>
        <w:spacing w:after="0"/>
        <w:ind w:left="-142" w:firstLine="284"/>
      </w:pPr>
    </w:p>
    <w:p w:rsidR="00264AA2" w:rsidRPr="00B823F1" w:rsidRDefault="00264AA2" w:rsidP="00F21B7B">
      <w:pPr>
        <w:pStyle w:val="para2"/>
        <w:numPr>
          <w:ilvl w:val="0"/>
          <w:numId w:val="4"/>
        </w:numPr>
        <w:shd w:val="clear" w:color="auto" w:fill="E2EFD9"/>
        <w:tabs>
          <w:tab w:val="clear" w:pos="786"/>
        </w:tabs>
        <w:spacing w:after="0"/>
        <w:ind w:left="993" w:hanging="5"/>
      </w:pPr>
    </w:p>
    <w:p w:rsidR="00264AA2" w:rsidRDefault="00264AA2" w:rsidP="00F21B7B">
      <w:pPr>
        <w:pStyle w:val="para2"/>
        <w:numPr>
          <w:ilvl w:val="0"/>
          <w:numId w:val="4"/>
        </w:numPr>
        <w:shd w:val="clear" w:color="auto" w:fill="E2EFD9"/>
        <w:tabs>
          <w:tab w:val="clear" w:pos="786"/>
        </w:tabs>
        <w:spacing w:after="0"/>
        <w:ind w:left="993" w:hanging="5"/>
      </w:pPr>
    </w:p>
    <w:p w:rsidR="0015524B" w:rsidRDefault="0015524B" w:rsidP="00F21B7B">
      <w:pPr>
        <w:pStyle w:val="para2"/>
        <w:numPr>
          <w:ilvl w:val="0"/>
          <w:numId w:val="4"/>
        </w:numPr>
        <w:shd w:val="clear" w:color="auto" w:fill="E2EFD9"/>
        <w:tabs>
          <w:tab w:val="clear" w:pos="786"/>
        </w:tabs>
        <w:spacing w:after="0"/>
        <w:ind w:left="993" w:hanging="5"/>
      </w:pPr>
    </w:p>
    <w:p w:rsidR="0015524B" w:rsidRDefault="0015524B" w:rsidP="00F21B7B">
      <w:pPr>
        <w:pStyle w:val="para2"/>
        <w:numPr>
          <w:ilvl w:val="0"/>
          <w:numId w:val="4"/>
        </w:numPr>
        <w:shd w:val="clear" w:color="auto" w:fill="E2EFD9"/>
        <w:tabs>
          <w:tab w:val="clear" w:pos="786"/>
        </w:tabs>
        <w:spacing w:after="0"/>
        <w:ind w:left="993" w:hanging="5"/>
      </w:pPr>
    </w:p>
    <w:p w:rsidR="002428A2" w:rsidRDefault="002428A2" w:rsidP="00F21B7B">
      <w:pPr>
        <w:pStyle w:val="para2"/>
        <w:numPr>
          <w:ilvl w:val="0"/>
          <w:numId w:val="4"/>
        </w:numPr>
        <w:shd w:val="clear" w:color="auto" w:fill="E2EFD9"/>
        <w:tabs>
          <w:tab w:val="clear" w:pos="786"/>
        </w:tabs>
        <w:spacing w:after="0"/>
        <w:ind w:left="993" w:hanging="5"/>
      </w:pPr>
    </w:p>
    <w:p w:rsidR="002428A2" w:rsidRPr="00B823F1" w:rsidRDefault="002428A2" w:rsidP="00F21B7B">
      <w:pPr>
        <w:pStyle w:val="para2"/>
        <w:numPr>
          <w:ilvl w:val="0"/>
          <w:numId w:val="4"/>
        </w:numPr>
        <w:shd w:val="clear" w:color="auto" w:fill="E2EFD9"/>
        <w:tabs>
          <w:tab w:val="clear" w:pos="786"/>
        </w:tabs>
        <w:spacing w:after="0"/>
        <w:ind w:left="993" w:hanging="5"/>
      </w:pPr>
    </w:p>
    <w:p w:rsidR="00A16C05" w:rsidRPr="005A3D7C" w:rsidRDefault="00AB66F5" w:rsidP="00266FC7">
      <w:pPr>
        <w:pStyle w:val="Heading1"/>
        <w:rPr>
          <w:sz w:val="18"/>
          <w:szCs w:val="18"/>
        </w:rPr>
      </w:pPr>
      <w:r w:rsidRPr="00AB66F5">
        <w:t>8</w:t>
      </w:r>
      <w:r>
        <w:t>.</w:t>
      </w:r>
      <w:r w:rsidRPr="00AB66F5">
        <w:t xml:space="preserve"> Bijkomende </w:t>
      </w:r>
      <w:r>
        <w:t>Info voor het jaarverslag</w:t>
      </w:r>
      <w:r w:rsidR="00A16C05">
        <w:t>.</w:t>
      </w:r>
    </w:p>
    <w:p w:rsidR="005A3D7C" w:rsidRDefault="00A16C05" w:rsidP="009A79F6">
      <w:pPr>
        <w:pStyle w:val="Heading2"/>
        <w:spacing w:after="360"/>
        <w:ind w:left="425"/>
      </w:pPr>
      <w:r>
        <w:t xml:space="preserve">8.1. </w:t>
      </w:r>
      <w:r w:rsidR="005A3D7C">
        <w:t>Maatregelen genomen om de veiligheid te verzekeren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A3D7C" w:rsidRPr="0070161C" w:rsidRDefault="005A3D7C" w:rsidP="00022D72">
            <w:pPr>
              <w:pStyle w:val="Heading9"/>
              <w:spacing w:after="0"/>
              <w:rPr>
                <w:b/>
                <w:bCs/>
                <w:color w:val="auto"/>
                <w:sz w:val="20"/>
              </w:rPr>
            </w:pPr>
            <w:r w:rsidRPr="0070161C">
              <w:rPr>
                <w:b/>
                <w:bCs/>
                <w:color w:val="auto"/>
                <w:sz w:val="20"/>
              </w:rPr>
              <w:t>Getroffen maatregelen</w:t>
            </w:r>
          </w:p>
        </w:tc>
      </w:tr>
      <w:tr w:rsidR="00022D72"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rsidR="005A3D7C" w:rsidRPr="00022D72" w:rsidRDefault="005A3D7C" w:rsidP="00F6095B">
            <w:pPr>
              <w:pStyle w:val="Heading9"/>
              <w:spacing w:after="0"/>
              <w:jc w:val="left"/>
              <w:rPr>
                <w:color w:val="auto"/>
                <w:sz w:val="20"/>
              </w:rPr>
            </w:pPr>
          </w:p>
        </w:tc>
      </w:tr>
      <w:tr w:rsid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rsidR="005A3D7C" w:rsidRPr="00022D72" w:rsidRDefault="005A3D7C"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rsidR="005A3D7C" w:rsidRPr="00022D72" w:rsidRDefault="005A3D7C" w:rsidP="00022D72">
            <w:pPr>
              <w:pStyle w:val="Heading9"/>
              <w:spacing w:after="0"/>
              <w:jc w:val="left"/>
              <w:rPr>
                <w:color w:val="auto"/>
                <w:sz w:val="20"/>
              </w:rPr>
            </w:pPr>
          </w:p>
        </w:tc>
      </w:tr>
      <w:tr w:rsid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rsidR="005A3D7C" w:rsidRPr="00022D72" w:rsidRDefault="005A3D7C"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rsidR="005A3D7C" w:rsidRPr="00022D72" w:rsidRDefault="005A3D7C" w:rsidP="00022D72">
            <w:pPr>
              <w:pStyle w:val="Heading9"/>
              <w:spacing w:after="0"/>
              <w:jc w:val="left"/>
              <w:rPr>
                <w:color w:val="auto"/>
                <w:sz w:val="20"/>
              </w:rPr>
            </w:pPr>
          </w:p>
        </w:tc>
      </w:tr>
    </w:tbl>
    <w:p w:rsidR="005A3D7C" w:rsidRDefault="005A3D7C" w:rsidP="002428A2">
      <w:pPr>
        <w:pStyle w:val="Heading9"/>
        <w:spacing w:after="0"/>
        <w:rPr>
          <w:color w:val="auto"/>
        </w:rPr>
      </w:pPr>
    </w:p>
    <w:p w:rsidR="006E3EC0" w:rsidRDefault="006E3EC0" w:rsidP="00093E30">
      <w:pPr>
        <w:pStyle w:val="Heading2"/>
        <w:spacing w:after="360"/>
        <w:ind w:left="993" w:hanging="568"/>
      </w:pPr>
      <w:r w:rsidRPr="006E3EC0">
        <w:t>8.2.</w:t>
      </w:r>
      <w:r>
        <w:t xml:space="preserve"> Voorstellen om de veiligheid te verzekeren die aan het BOC werden voorgelegd, met de</w:t>
      </w:r>
      <w:r w:rsidR="004757C5">
        <w:t xml:space="preserve"> </w:t>
      </w:r>
      <w:r>
        <w:t>vermelding van de gevolgen die eraan gegeven werden.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EC15EE" w:rsidRPr="0070161C" w:rsidRDefault="00EC15EE" w:rsidP="00022D72">
            <w:pPr>
              <w:pStyle w:val="Heading9"/>
              <w:spacing w:after="0"/>
              <w:rPr>
                <w:b/>
                <w:bCs/>
                <w:color w:val="auto"/>
                <w:sz w:val="20"/>
              </w:rPr>
            </w:pPr>
            <w:r w:rsidRPr="0070161C">
              <w:rPr>
                <w:b/>
                <w:bCs/>
                <w:color w:val="auto"/>
                <w:sz w:val="20"/>
              </w:rPr>
              <w:t>Voorstellen</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rsidR="00EC15EE" w:rsidRPr="0070161C" w:rsidRDefault="00EC15EE" w:rsidP="00022D72">
            <w:pPr>
              <w:pStyle w:val="Heading9"/>
              <w:spacing w:after="0"/>
              <w:rPr>
                <w:b/>
                <w:bCs/>
                <w:color w:val="auto"/>
                <w:sz w:val="20"/>
              </w:rPr>
            </w:pPr>
            <w:r w:rsidRPr="0070161C">
              <w:rPr>
                <w:b/>
                <w:bCs/>
                <w:color w:val="auto"/>
                <w:sz w:val="20"/>
              </w:rPr>
              <w:t>Gevolgen</w:t>
            </w:r>
          </w:p>
        </w:tc>
      </w:tr>
      <w:tr w:rsidR="00022D72" w:rsidRPr="00022D72"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r w:rsidR="00022D72" w:rsidRPr="00022D72"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rsidR="00EC15EE" w:rsidRPr="00022D72" w:rsidRDefault="00EC15EE" w:rsidP="00022D72">
            <w:pPr>
              <w:pStyle w:val="Heading9"/>
              <w:spacing w:after="0"/>
              <w:jc w:val="left"/>
              <w:rPr>
                <w:color w:val="auto"/>
                <w:sz w:val="20"/>
              </w:rPr>
            </w:pPr>
          </w:p>
        </w:tc>
      </w:tr>
    </w:tbl>
    <w:p w:rsidR="000E68C3" w:rsidRPr="0070161C" w:rsidRDefault="000E68C3" w:rsidP="002428A2">
      <w:pPr>
        <w:pStyle w:val="Heading9"/>
        <w:spacing w:after="0"/>
        <w:rPr>
          <w:color w:val="auto"/>
          <w:sz w:val="16"/>
          <w:szCs w:val="16"/>
        </w:rPr>
      </w:pPr>
    </w:p>
    <w:p w:rsidR="000E68C3" w:rsidRDefault="000E68C3" w:rsidP="00093E30">
      <w:pPr>
        <w:pStyle w:val="Heading2"/>
        <w:spacing w:after="360"/>
      </w:pPr>
      <w:r>
        <w:t>8.3</w:t>
      </w:r>
      <w:r w:rsidRPr="006E3EC0">
        <w:t>.</w:t>
      </w:r>
      <w: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7"/>
        <w:gridCol w:w="1679"/>
        <w:gridCol w:w="1695"/>
        <w:gridCol w:w="780"/>
      </w:tblGrid>
      <w:tr w:rsidR="00022D72" w:rsidTr="00093E30">
        <w:tc>
          <w:tcPr>
            <w:tcW w:w="5069" w:type="dxa"/>
            <w:tcBorders>
              <w:top w:val="single" w:sz="8" w:space="0" w:color="auto"/>
              <w:left w:val="single" w:sz="8" w:space="0" w:color="auto"/>
              <w:bottom w:val="single" w:sz="8" w:space="0" w:color="auto"/>
            </w:tcBorders>
            <w:shd w:val="clear" w:color="auto" w:fill="D9D9D9" w:themeFill="background1" w:themeFillShade="D9"/>
            <w:vAlign w:val="center"/>
          </w:tcPr>
          <w:p w:rsidR="000E68C3" w:rsidRPr="0070161C" w:rsidRDefault="000E68C3" w:rsidP="00022D72">
            <w:pPr>
              <w:pStyle w:val="Heading9"/>
              <w:spacing w:after="0"/>
              <w:rPr>
                <w:b/>
                <w:bCs/>
                <w:color w:val="auto"/>
                <w:sz w:val="20"/>
              </w:rPr>
            </w:pPr>
            <w:r w:rsidRPr="0070161C">
              <w:rPr>
                <w:b/>
                <w:bCs/>
                <w:color w:val="auto"/>
                <w:sz w:val="20"/>
              </w:rPr>
              <w:t>Aard van de onderzochte</w:t>
            </w:r>
            <w:r w:rsidRPr="0070161C">
              <w:rPr>
                <w:b/>
                <w:bCs/>
                <w:color w:val="auto"/>
                <w:sz w:val="20"/>
              </w:rPr>
              <w:br/>
              <w:t>toestellen en installaties</w:t>
            </w:r>
          </w:p>
        </w:tc>
        <w:tc>
          <w:tcPr>
            <w:tcW w:w="1701" w:type="dxa"/>
            <w:tcBorders>
              <w:top w:val="single" w:sz="8" w:space="0" w:color="auto"/>
              <w:bottom w:val="single" w:sz="8" w:space="0" w:color="auto"/>
            </w:tcBorders>
            <w:shd w:val="clear" w:color="auto" w:fill="D9D9D9" w:themeFill="background1" w:themeFillShade="D9"/>
            <w:vAlign w:val="center"/>
          </w:tcPr>
          <w:p w:rsidR="000E68C3" w:rsidRPr="0070161C" w:rsidRDefault="000E68C3" w:rsidP="00022D72">
            <w:pPr>
              <w:pStyle w:val="Heading9"/>
              <w:spacing w:after="0"/>
              <w:rPr>
                <w:b/>
                <w:bCs/>
                <w:color w:val="auto"/>
                <w:sz w:val="20"/>
              </w:rPr>
            </w:pPr>
            <w:r w:rsidRPr="0070161C">
              <w:rPr>
                <w:b/>
                <w:bCs/>
                <w:color w:val="auto"/>
                <w:sz w:val="20"/>
              </w:rPr>
              <w:t>Aantal te</w:t>
            </w:r>
            <w:r w:rsidRPr="0070161C">
              <w:rPr>
                <w:b/>
                <w:bCs/>
                <w:color w:val="auto"/>
                <w:sz w:val="20"/>
              </w:rPr>
              <w:br/>
              <w:t>controleren</w:t>
            </w:r>
          </w:p>
        </w:tc>
        <w:tc>
          <w:tcPr>
            <w:tcW w:w="1701" w:type="dxa"/>
            <w:tcBorders>
              <w:top w:val="single" w:sz="8" w:space="0" w:color="auto"/>
              <w:bottom w:val="single" w:sz="8" w:space="0" w:color="auto"/>
            </w:tcBorders>
            <w:shd w:val="clear" w:color="auto" w:fill="D9D9D9" w:themeFill="background1" w:themeFillShade="D9"/>
            <w:vAlign w:val="center"/>
          </w:tcPr>
          <w:p w:rsidR="000E68C3" w:rsidRPr="0070161C" w:rsidRDefault="000E68C3" w:rsidP="00022D72">
            <w:pPr>
              <w:pStyle w:val="Heading9"/>
              <w:spacing w:after="0"/>
              <w:rPr>
                <w:b/>
                <w:bCs/>
                <w:color w:val="auto"/>
                <w:sz w:val="20"/>
              </w:rPr>
            </w:pPr>
            <w:r w:rsidRPr="0070161C">
              <w:rPr>
                <w:b/>
                <w:bCs/>
                <w:color w:val="auto"/>
                <w:sz w:val="20"/>
              </w:rPr>
              <w:t>Aantal</w:t>
            </w:r>
            <w:r w:rsidRPr="0070161C">
              <w:rPr>
                <w:b/>
                <w:bCs/>
                <w:color w:val="auto"/>
                <w:sz w:val="20"/>
              </w:rPr>
              <w:br/>
              <w:t>gecontroleerd</w:t>
            </w:r>
          </w:p>
        </w:tc>
        <w:tc>
          <w:tcPr>
            <w:tcW w:w="816" w:type="dxa"/>
            <w:tcBorders>
              <w:top w:val="single" w:sz="8" w:space="0" w:color="auto"/>
              <w:bottom w:val="single" w:sz="8" w:space="0" w:color="auto"/>
              <w:right w:val="single" w:sz="8" w:space="0" w:color="auto"/>
            </w:tcBorders>
            <w:shd w:val="clear" w:color="auto" w:fill="D9D9D9" w:themeFill="background1" w:themeFillShade="D9"/>
            <w:vAlign w:val="center"/>
          </w:tcPr>
          <w:p w:rsidR="000E68C3" w:rsidRPr="0070161C" w:rsidRDefault="000E68C3" w:rsidP="00022D72">
            <w:pPr>
              <w:pStyle w:val="Heading9"/>
              <w:spacing w:after="0"/>
              <w:rPr>
                <w:b/>
                <w:bCs/>
                <w:color w:val="auto"/>
                <w:sz w:val="20"/>
              </w:rPr>
            </w:pPr>
            <w:r w:rsidRPr="0070161C">
              <w:rPr>
                <w:b/>
                <w:bCs/>
                <w:color w:val="auto"/>
                <w:sz w:val="20"/>
              </w:rPr>
              <w:t>%</w:t>
            </w:r>
          </w:p>
        </w:tc>
      </w:tr>
      <w:tr w:rsidR="0098396D" w:rsidTr="00093E30">
        <w:tc>
          <w:tcPr>
            <w:tcW w:w="5069" w:type="dxa"/>
            <w:tcBorders>
              <w:top w:val="single" w:sz="8" w:space="0" w:color="auto"/>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tcBorders>
              <w:top w:val="single" w:sz="8" w:space="0" w:color="auto"/>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tcBorders>
              <w:top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816" w:type="dxa"/>
            <w:tcBorders>
              <w:top w:val="single" w:sz="8" w:space="0" w:color="auto"/>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Tr="00093E30">
        <w:tc>
          <w:tcPr>
            <w:tcW w:w="5069" w:type="dxa"/>
            <w:tcBorders>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tcBorders>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shd w:val="clear" w:color="auto" w:fill="E2EFD9"/>
            <w:vAlign w:val="center"/>
          </w:tcPr>
          <w:p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Tr="00093E30">
        <w:tc>
          <w:tcPr>
            <w:tcW w:w="5069" w:type="dxa"/>
            <w:tcBorders>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tcBorders>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shd w:val="clear" w:color="auto" w:fill="E2EFD9"/>
            <w:vAlign w:val="center"/>
          </w:tcPr>
          <w:p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RPr="00022D72" w:rsidTr="00093E30">
        <w:tc>
          <w:tcPr>
            <w:tcW w:w="5069" w:type="dxa"/>
            <w:tcBorders>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tcBorders>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shd w:val="clear" w:color="auto" w:fill="E2EFD9"/>
            <w:vAlign w:val="center"/>
          </w:tcPr>
          <w:p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Tr="00093E30">
        <w:tc>
          <w:tcPr>
            <w:tcW w:w="5069" w:type="dxa"/>
            <w:tcBorders>
              <w:left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tcBorders>
              <w:left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shd w:val="clear" w:color="auto" w:fill="E2EFD9"/>
            <w:vAlign w:val="center"/>
          </w:tcPr>
          <w:p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r w:rsidR="0098396D" w:rsidRPr="00022D72" w:rsidTr="00093E30">
        <w:tc>
          <w:tcPr>
            <w:tcW w:w="5069" w:type="dxa"/>
            <w:tcBorders>
              <w:left w:val="single" w:sz="8" w:space="0" w:color="auto"/>
              <w:bottom w:val="single" w:sz="8" w:space="0" w:color="auto"/>
              <w:right w:val="single" w:sz="8" w:space="0" w:color="auto"/>
            </w:tcBorders>
            <w:shd w:val="clear" w:color="auto" w:fill="D9D9D9" w:themeFill="background1" w:themeFillShade="D9"/>
            <w:vAlign w:val="center"/>
          </w:tcPr>
          <w:p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tcBorders>
              <w:left w:val="single" w:sz="8" w:space="0" w:color="auto"/>
              <w:bottom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1701" w:type="dxa"/>
            <w:tcBorders>
              <w:bottom w:val="single" w:sz="8" w:space="0" w:color="auto"/>
            </w:tcBorders>
            <w:shd w:val="clear" w:color="auto" w:fill="E2EFD9"/>
            <w:vAlign w:val="center"/>
          </w:tcPr>
          <w:p w:rsidR="0098396D" w:rsidRPr="00022D72" w:rsidRDefault="0098396D" w:rsidP="00022D72">
            <w:pPr>
              <w:pStyle w:val="Heading9"/>
              <w:spacing w:after="0"/>
              <w:rPr>
                <w:color w:val="auto"/>
                <w:sz w:val="20"/>
              </w:rPr>
            </w:pPr>
          </w:p>
        </w:tc>
        <w:tc>
          <w:tcPr>
            <w:tcW w:w="816" w:type="dxa"/>
            <w:tcBorders>
              <w:bottom w:val="single" w:sz="8" w:space="0" w:color="auto"/>
              <w:right w:val="single" w:sz="8" w:space="0" w:color="auto"/>
            </w:tcBorders>
            <w:shd w:val="clear" w:color="auto" w:fill="E2EFD9"/>
            <w:vAlign w:val="center"/>
          </w:tcPr>
          <w:p w:rsidR="0098396D" w:rsidRPr="00022D72" w:rsidRDefault="0098396D" w:rsidP="001C477E">
            <w:pPr>
              <w:pStyle w:val="Heading9"/>
              <w:spacing w:after="0"/>
              <w:rPr>
                <w:color w:val="auto"/>
                <w:sz w:val="20"/>
              </w:rPr>
            </w:pPr>
          </w:p>
        </w:tc>
      </w:tr>
    </w:tbl>
    <w:p w:rsidR="00767F05" w:rsidRDefault="00767F05" w:rsidP="00644D10">
      <w:pPr>
        <w:pStyle w:val="Heading9"/>
        <w:spacing w:after="0"/>
        <w:ind w:left="284"/>
        <w:jc w:val="left"/>
        <w:rPr>
          <w:color w:val="auto"/>
          <w:sz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rsidR="00767F05" w:rsidRPr="00022D72" w:rsidRDefault="00767F05" w:rsidP="00022D72">
            <w:pPr>
              <w:pStyle w:val="Heading5"/>
              <w:spacing w:after="0"/>
              <w:ind w:left="-115" w:firstLine="0"/>
              <w:jc w:val="center"/>
              <w:rPr>
                <w:sz w:val="20"/>
              </w:rPr>
            </w:pPr>
            <w:r w:rsidRPr="00022D72">
              <w:rPr>
                <w:sz w:val="20"/>
              </w:rPr>
              <w:t>Naam 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rsidTr="001A3377">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c>
          <w:tcPr>
            <w:tcW w:w="4483" w:type="dxa"/>
            <w:tcBorders>
              <w:top w:val="single" w:sz="8" w:space="0" w:color="auto"/>
              <w:righ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r>
      <w:tr w:rsidR="00022D72" w:rsidRPr="00022D72" w:rsidTr="001A3377">
        <w:tc>
          <w:tcPr>
            <w:tcW w:w="610" w:type="dxa"/>
            <w:tcBorders>
              <w:left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r>
      <w:tr w:rsidR="00022D72" w:rsidRPr="00022D72" w:rsidTr="001A3377">
        <w:tc>
          <w:tcPr>
            <w:tcW w:w="610" w:type="dxa"/>
            <w:tcBorders>
              <w:left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3.</w:t>
            </w:r>
          </w:p>
        </w:tc>
        <w:tc>
          <w:tcPr>
            <w:tcW w:w="3963" w:type="dxa"/>
            <w:tcBorders>
              <w:lef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r>
      <w:tr w:rsidR="00022D72" w:rsidRPr="00022D72" w:rsidTr="001A3377">
        <w:tc>
          <w:tcPr>
            <w:tcW w:w="610" w:type="dxa"/>
            <w:tcBorders>
              <w:left w:val="single" w:sz="8" w:space="0" w:color="auto"/>
              <w:right w:val="single" w:sz="8" w:space="0" w:color="auto"/>
            </w:tcBorders>
            <w:shd w:val="clear" w:color="auto" w:fill="D9D9D9" w:themeFill="background1" w:themeFillShade="D9"/>
            <w:vAlign w:val="center"/>
          </w:tcPr>
          <w:p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rsidR="00767F05" w:rsidRPr="00022D72" w:rsidRDefault="00767F05" w:rsidP="00022D72">
            <w:pPr>
              <w:pStyle w:val="Heading5"/>
              <w:spacing w:after="0"/>
              <w:ind w:left="0" w:firstLine="0"/>
              <w:rPr>
                <w:sz w:val="20"/>
              </w:rPr>
            </w:pPr>
          </w:p>
        </w:tc>
      </w:tr>
    </w:tbl>
    <w:p w:rsidR="00767F05" w:rsidRDefault="00767F05" w:rsidP="00767F05">
      <w:pPr>
        <w:pStyle w:val="Heading5"/>
        <w:rPr>
          <w:sz w:val="20"/>
        </w:rPr>
      </w:pPr>
    </w:p>
    <w:p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rsidR="001444E4" w:rsidRDefault="001444E4" w:rsidP="00807399">
      <w:pPr>
        <w:pStyle w:val="Heading2"/>
      </w:pPr>
      <w:r>
        <w:t>8.4. Inlichtingen met betrekking tot de hygiëne van de arbeid en de werkplaatsen.</w:t>
      </w:r>
    </w:p>
    <w:p w:rsidR="00F073EA" w:rsidRDefault="00F073EA" w:rsidP="00F073EA">
      <w:pPr>
        <w:pStyle w:val="para1"/>
        <w:spacing w:after="0"/>
        <w:ind w:left="425"/>
      </w:pPr>
    </w:p>
    <w:p w:rsidR="00F073EA" w:rsidRDefault="001444E4" w:rsidP="00E56697">
      <w:pPr>
        <w:pStyle w:val="Heading3"/>
        <w:ind w:left="1134" w:hanging="567"/>
      </w:pPr>
      <w:r>
        <w:t>8.4.1.</w:t>
      </w:r>
      <w:r>
        <w:tab/>
        <w:t xml:space="preserve">Suggesties op het stuk van arbeidssalubriteit en –hygiëne voorgelegd aan </w:t>
      </w:r>
      <w:r w:rsidR="00F073EA">
        <w:t>het BOC met opgave van het gevolg dat eraan werd gegeven naargelang zij</w:t>
      </w:r>
      <w:r w:rsidR="00941804">
        <w:t xml:space="preserve"> </w:t>
      </w:r>
      <w:r w:rsidR="00F073EA">
        <w:t>uitgaan van:</w:t>
      </w:r>
    </w:p>
    <w:p w:rsidR="00F073EA" w:rsidRDefault="00F073EA" w:rsidP="00941804">
      <w:pPr>
        <w:pStyle w:val="para1"/>
        <w:tabs>
          <w:tab w:val="left" w:pos="851"/>
          <w:tab w:val="left" w:pos="1418"/>
        </w:tabs>
        <w:ind w:left="1276"/>
      </w:pPr>
      <w:r>
        <w:t>- de werkgever;</w:t>
      </w:r>
    </w:p>
    <w:p w:rsidR="00F073EA" w:rsidRDefault="00F073EA" w:rsidP="00766F44">
      <w:pPr>
        <w:pStyle w:val="para1"/>
        <w:shd w:val="clear" w:color="auto" w:fill="E2EFD9"/>
        <w:ind w:left="1418"/>
      </w:pPr>
    </w:p>
    <w:p w:rsidR="001444E4" w:rsidRDefault="00F073EA" w:rsidP="00941804">
      <w:pPr>
        <w:pStyle w:val="para1"/>
        <w:tabs>
          <w:tab w:val="left" w:pos="851"/>
          <w:tab w:val="left" w:pos="1418"/>
        </w:tabs>
        <w:ind w:left="1276"/>
      </w:pPr>
      <w:r>
        <w:t>- de vertegenwoordigers van de werknemers;</w:t>
      </w:r>
      <w:r w:rsidR="001444E4">
        <w:t xml:space="preserve"> </w:t>
      </w:r>
    </w:p>
    <w:p w:rsidR="00F073EA" w:rsidRDefault="00F073EA" w:rsidP="00766F44">
      <w:pPr>
        <w:pStyle w:val="para1"/>
        <w:shd w:val="clear" w:color="auto" w:fill="E2EFD9"/>
        <w:tabs>
          <w:tab w:val="left" w:pos="851"/>
          <w:tab w:val="left" w:pos="1418"/>
        </w:tabs>
        <w:ind w:left="1418"/>
      </w:pPr>
    </w:p>
    <w:p w:rsidR="00F073EA" w:rsidRDefault="00F073EA" w:rsidP="00941804">
      <w:pPr>
        <w:pStyle w:val="para1"/>
        <w:tabs>
          <w:tab w:val="left" w:pos="851"/>
          <w:tab w:val="left" w:pos="1418"/>
        </w:tabs>
        <w:ind w:left="1276"/>
      </w:pPr>
      <w:r>
        <w:t>- de preventieadviseur-arbeidsgeneesheer;</w:t>
      </w:r>
    </w:p>
    <w:p w:rsidR="00F073EA" w:rsidRDefault="00F073EA" w:rsidP="00766F44">
      <w:pPr>
        <w:pStyle w:val="para1"/>
        <w:shd w:val="clear" w:color="auto" w:fill="E2EFD9"/>
        <w:ind w:left="1418"/>
      </w:pPr>
    </w:p>
    <w:p w:rsidR="00F073EA" w:rsidRDefault="00F073EA" w:rsidP="00F073EA">
      <w:pPr>
        <w:pStyle w:val="para1"/>
        <w:tabs>
          <w:tab w:val="left" w:pos="851"/>
          <w:tab w:val="left" w:pos="1418"/>
        </w:tabs>
      </w:pPr>
    </w:p>
    <w:p w:rsidR="00F073EA" w:rsidRDefault="00F073EA" w:rsidP="00BC51D9">
      <w:pPr>
        <w:pStyle w:val="Heading3"/>
        <w:ind w:left="1134" w:hanging="567"/>
      </w:pPr>
      <w:r>
        <w:t>8.4.2.</w:t>
      </w:r>
      <w:r>
        <w:tab/>
        <w:t>Aantal klachten geformuleerd door het personeel en onderzocht door het</w:t>
      </w:r>
      <w:r w:rsidR="009C332A">
        <w:t xml:space="preserve"> </w:t>
      </w:r>
      <w:r>
        <w:t>BOC betreffende:</w:t>
      </w:r>
    </w:p>
    <w:p w:rsidR="00BD6526" w:rsidRDefault="00BC3764" w:rsidP="00BC51D9">
      <w:pPr>
        <w:pStyle w:val="para1"/>
        <w:numPr>
          <w:ilvl w:val="0"/>
          <w:numId w:val="20"/>
        </w:numPr>
        <w:tabs>
          <w:tab w:val="left" w:pos="1429"/>
        </w:tabs>
        <w:spacing w:after="0"/>
        <w:ind w:left="1560" w:hanging="357"/>
      </w:pPr>
      <w:r>
        <w:t>De salubriteit (welzijn dus) van de arbeidslokale</w:t>
      </w:r>
      <w:r w:rsidR="00693100">
        <w:t>n</w:t>
      </w:r>
      <w:r>
        <w:t>:</w:t>
      </w:r>
    </w:p>
    <w:p w:rsidR="00BD6526" w:rsidRDefault="00BD6526" w:rsidP="00BD6526">
      <w:pPr>
        <w:pStyle w:val="para1"/>
        <w:tabs>
          <w:tab w:val="left" w:pos="851"/>
          <w:tab w:val="left" w:pos="1418"/>
        </w:tabs>
        <w:spacing w:after="0"/>
        <w:ind w:left="1786"/>
      </w:pPr>
    </w:p>
    <w:p w:rsidR="00F073EA" w:rsidRDefault="00F073EA" w:rsidP="00120459">
      <w:pPr>
        <w:pStyle w:val="para1"/>
        <w:shd w:val="clear" w:color="auto" w:fill="E2EFD9"/>
        <w:tabs>
          <w:tab w:val="left" w:pos="851"/>
          <w:tab w:val="left" w:pos="1418"/>
        </w:tabs>
        <w:ind w:left="1560"/>
      </w:pPr>
    </w:p>
    <w:p w:rsidR="00695470" w:rsidRDefault="00BC3764" w:rsidP="00BC51D9">
      <w:pPr>
        <w:pStyle w:val="para1"/>
        <w:numPr>
          <w:ilvl w:val="0"/>
          <w:numId w:val="20"/>
        </w:numPr>
        <w:tabs>
          <w:tab w:val="left" w:pos="851"/>
          <w:tab w:val="left" w:pos="1418"/>
        </w:tabs>
        <w:ind w:left="1560"/>
      </w:pPr>
      <w:r>
        <w:t>De collectieve beschermingsmiddelen:</w:t>
      </w:r>
    </w:p>
    <w:p w:rsidR="00BC3764" w:rsidRDefault="00BC3764" w:rsidP="00120459">
      <w:pPr>
        <w:pStyle w:val="para1"/>
        <w:shd w:val="clear" w:color="auto" w:fill="E2EFD9"/>
        <w:tabs>
          <w:tab w:val="left" w:pos="851"/>
          <w:tab w:val="left" w:pos="1418"/>
        </w:tabs>
        <w:ind w:left="1560"/>
      </w:pPr>
    </w:p>
    <w:p w:rsidR="00695470" w:rsidRDefault="00BC3764" w:rsidP="00BC51D9">
      <w:pPr>
        <w:pStyle w:val="para1"/>
        <w:numPr>
          <w:ilvl w:val="0"/>
          <w:numId w:val="20"/>
        </w:numPr>
        <w:tabs>
          <w:tab w:val="left" w:pos="851"/>
          <w:tab w:val="left" w:pos="1418"/>
        </w:tabs>
        <w:ind w:left="1560"/>
      </w:pPr>
      <w:r>
        <w:t>De individuele beschermingsmiddelen:</w:t>
      </w:r>
    </w:p>
    <w:p w:rsidR="00BC3764" w:rsidRDefault="00BC3764" w:rsidP="00120459">
      <w:pPr>
        <w:pStyle w:val="para1"/>
        <w:shd w:val="clear" w:color="auto" w:fill="E2EFD9"/>
        <w:tabs>
          <w:tab w:val="left" w:pos="851"/>
          <w:tab w:val="left" w:pos="1418"/>
        </w:tabs>
        <w:ind w:left="1560"/>
      </w:pPr>
    </w:p>
    <w:p w:rsidR="00695470" w:rsidRDefault="00BC3764" w:rsidP="00BC51D9">
      <w:pPr>
        <w:pStyle w:val="para1"/>
        <w:numPr>
          <w:ilvl w:val="0"/>
          <w:numId w:val="20"/>
        </w:numPr>
        <w:tabs>
          <w:tab w:val="left" w:pos="851"/>
          <w:tab w:val="left" w:pos="1418"/>
        </w:tabs>
        <w:ind w:left="1560"/>
      </w:pPr>
      <w:r>
        <w:t>Het in toepassing brengen van maatregelen ter bestrijding van de arbeidshinder:</w:t>
      </w:r>
    </w:p>
    <w:p w:rsidR="00BC3764" w:rsidRDefault="00BC3764" w:rsidP="00120459">
      <w:pPr>
        <w:pStyle w:val="para1"/>
        <w:shd w:val="clear" w:color="auto" w:fill="E2EFD9"/>
        <w:tabs>
          <w:tab w:val="left" w:pos="851"/>
          <w:tab w:val="left" w:pos="1418"/>
        </w:tabs>
        <w:ind w:left="1560"/>
      </w:pPr>
    </w:p>
    <w:p w:rsidR="00695470" w:rsidRDefault="00BC3764" w:rsidP="00BC51D9">
      <w:pPr>
        <w:pStyle w:val="para1"/>
        <w:numPr>
          <w:ilvl w:val="0"/>
          <w:numId w:val="20"/>
        </w:numPr>
        <w:tabs>
          <w:tab w:val="left" w:pos="851"/>
          <w:tab w:val="left" w:pos="1418"/>
        </w:tabs>
        <w:ind w:left="1560"/>
      </w:pPr>
      <w:r>
        <w:t>De manier waarop de cel AMT bevoegd voor de kwartiergroepering werkt:</w:t>
      </w:r>
    </w:p>
    <w:p w:rsidR="00BC3764" w:rsidRDefault="00BC3764" w:rsidP="00120459">
      <w:pPr>
        <w:pStyle w:val="para1"/>
        <w:shd w:val="clear" w:color="auto" w:fill="E2EFD9"/>
        <w:tabs>
          <w:tab w:val="left" w:pos="851"/>
          <w:tab w:val="left" w:pos="1418"/>
        </w:tabs>
        <w:ind w:left="1560"/>
      </w:pPr>
    </w:p>
    <w:p w:rsidR="00695470" w:rsidRDefault="00BC3764" w:rsidP="00120459">
      <w:pPr>
        <w:pStyle w:val="para1"/>
        <w:numPr>
          <w:ilvl w:val="0"/>
          <w:numId w:val="20"/>
        </w:numPr>
        <w:tabs>
          <w:tab w:val="left" w:pos="851"/>
          <w:tab w:val="left" w:pos="1418"/>
        </w:tabs>
        <w:ind w:left="1418" w:hanging="218"/>
      </w:pPr>
      <w:r>
        <w:t>De manier waarop de in toepassing van de arbeidsongevallenwet opgerichte medische, verplegende of farmaceutische dienst werkt:</w:t>
      </w:r>
    </w:p>
    <w:p w:rsidR="00BC3764" w:rsidRDefault="00BC3764" w:rsidP="00120459">
      <w:pPr>
        <w:pStyle w:val="para1"/>
        <w:shd w:val="clear" w:color="auto" w:fill="E2EFD9"/>
        <w:tabs>
          <w:tab w:val="left" w:pos="851"/>
          <w:tab w:val="left" w:pos="1418"/>
        </w:tabs>
        <w:ind w:left="1560"/>
      </w:pPr>
    </w:p>
    <w:p w:rsidR="00120459" w:rsidRDefault="00BC3764" w:rsidP="00BC3764">
      <w:pPr>
        <w:pStyle w:val="para1"/>
        <w:tabs>
          <w:tab w:val="left" w:pos="851"/>
          <w:tab w:val="left" w:pos="1418"/>
        </w:tabs>
        <w:spacing w:after="0"/>
        <w:ind w:left="425"/>
      </w:pPr>
      <w:r>
        <w:tab/>
      </w:r>
    </w:p>
    <w:p w:rsidR="00BC3764" w:rsidRDefault="00BC3764" w:rsidP="00DC1984">
      <w:pPr>
        <w:pStyle w:val="Heading3"/>
        <w:ind w:left="1134" w:hanging="567"/>
      </w:pPr>
      <w:r>
        <w:t>8.4.3. Bestaan van de asbestinventaris op het niveau kwartier.</w:t>
      </w:r>
      <w:r>
        <w:br/>
      </w:r>
    </w:p>
    <w:p w:rsidR="00BC3764" w:rsidRDefault="00BC3764" w:rsidP="00DC1984">
      <w:pPr>
        <w:pStyle w:val="para1"/>
        <w:tabs>
          <w:tab w:val="left" w:pos="851"/>
          <w:tab w:val="left" w:pos="1418"/>
          <w:tab w:val="left" w:pos="4678"/>
          <w:tab w:val="left" w:pos="4820"/>
        </w:tabs>
        <w:ind w:left="1134"/>
      </w:pPr>
      <w:r>
        <w:t>Bestaat er een asbestinventaris?</w:t>
      </w:r>
      <w:r w:rsidR="00695470" w:rsidRPr="00C0582F">
        <w:rPr>
          <w:shd w:val="clear" w:color="auto" w:fill="E2EFD9"/>
        </w:rPr>
        <w:tab/>
      </w:r>
      <w:r w:rsidR="00F53E18">
        <w:t xml:space="preserve">  </w:t>
      </w:r>
      <w:r>
        <w:tab/>
      </w:r>
      <w:r>
        <w:tab/>
      </w:r>
    </w:p>
    <w:p w:rsidR="00845FD6" w:rsidRDefault="00845FD6" w:rsidP="00BC3764">
      <w:pPr>
        <w:pStyle w:val="para1"/>
        <w:tabs>
          <w:tab w:val="left" w:pos="851"/>
          <w:tab w:val="left" w:pos="1418"/>
        </w:tabs>
      </w:pPr>
    </w:p>
    <w:p w:rsidR="00BB5735" w:rsidRDefault="00BB5735" w:rsidP="00F927EE">
      <w:pPr>
        <w:pStyle w:val="Heading2"/>
        <w:sectPr w:rsidR="00BB5735" w:rsidSect="00BC08CF">
          <w:pgSz w:w="11907" w:h="16834"/>
          <w:pgMar w:top="709" w:right="1134" w:bottom="567" w:left="1418" w:header="1304" w:footer="851" w:gutter="0"/>
          <w:paperSrc w:first="67" w:other="67"/>
          <w:cols w:space="720"/>
        </w:sectPr>
      </w:pPr>
    </w:p>
    <w:p w:rsidR="00845FD6" w:rsidRDefault="00F927EE" w:rsidP="00F927EE">
      <w:pPr>
        <w:pStyle w:val="Heading2"/>
      </w:pPr>
      <w:r>
        <w:t>8.</w:t>
      </w:r>
      <w:r w:rsidR="0091782F">
        <w:t>5</w:t>
      </w:r>
      <w:r w:rsidR="00845FD6">
        <w:t>. Inlichtingen betreffende de verfraaing van de werkplaatsen.</w:t>
      </w:r>
    </w:p>
    <w:p w:rsidR="00845FD6" w:rsidRDefault="00845FD6" w:rsidP="00BC3764">
      <w:pPr>
        <w:pStyle w:val="para1"/>
        <w:tabs>
          <w:tab w:val="left" w:pos="851"/>
          <w:tab w:val="left" w:pos="1418"/>
        </w:tabs>
      </w:pPr>
    </w:p>
    <w:p w:rsidR="00845FD6" w:rsidRPr="001444E4" w:rsidRDefault="0091782F" w:rsidP="00BC28A2">
      <w:pPr>
        <w:pStyle w:val="Heading3"/>
        <w:ind w:left="1134" w:hanging="567"/>
      </w:pPr>
      <w:r>
        <w:t>8</w:t>
      </w:r>
      <w:r w:rsidR="00845FD6">
        <w:t>.</w:t>
      </w:r>
      <w:r w:rsidR="00BC28A2">
        <w:t>5.1.</w:t>
      </w:r>
      <w:r w:rsidR="00845FD6">
        <w:t xml:space="preserve"> Maatregelen genomen met het oog op de verfraaing der werkplaatsen.</w:t>
      </w:r>
    </w:p>
    <w:p w:rsidR="00845FD6" w:rsidRDefault="00845FD6" w:rsidP="00845FD6">
      <w:pPr>
        <w:pStyle w:val="Heading9"/>
        <w:spacing w:after="0"/>
        <w:ind w:left="284"/>
        <w:jc w:val="left"/>
        <w:rPr>
          <w:color w:val="auto"/>
          <w:sz w:val="2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rsidR="00845FD6" w:rsidRPr="001A3377" w:rsidRDefault="00845FD6" w:rsidP="00022D72">
            <w:pPr>
              <w:pStyle w:val="Heading5"/>
              <w:spacing w:after="0"/>
              <w:ind w:left="0" w:firstLine="0"/>
              <w:jc w:val="center"/>
              <w:rPr>
                <w:b/>
                <w:bCs/>
                <w:sz w:val="20"/>
              </w:rPr>
            </w:pPr>
            <w:r w:rsidRPr="001A3377">
              <w:rPr>
                <w:b/>
                <w:bCs/>
                <w:sz w:val="20"/>
              </w:rPr>
              <w:t>Getroffen maatregel</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rsidR="00845FD6" w:rsidRPr="001A3377" w:rsidRDefault="00845FD6" w:rsidP="00022D72">
            <w:pPr>
              <w:pStyle w:val="Heading5"/>
              <w:spacing w:after="0"/>
              <w:ind w:left="0" w:firstLine="0"/>
              <w:jc w:val="center"/>
              <w:rPr>
                <w:b/>
                <w:bCs/>
                <w:sz w:val="20"/>
              </w:rPr>
            </w:pPr>
            <w:r w:rsidRPr="001A3377">
              <w:rPr>
                <w:b/>
                <w:bCs/>
                <w:sz w:val="20"/>
              </w:rPr>
              <w:t>Initiatiefnemer</w:t>
            </w:r>
          </w:p>
        </w:tc>
      </w:tr>
      <w:tr w:rsidR="00022D72" w:rsidRPr="00022D72"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rsidR="00845FD6" w:rsidRPr="00022D72" w:rsidRDefault="00845FD6"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rsidR="00845FD6" w:rsidRPr="00022D72" w:rsidRDefault="00845FD6" w:rsidP="00022D72">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bl>
    <w:p w:rsidR="00492F58" w:rsidRDefault="00492F58" w:rsidP="00845FD6">
      <w:pPr>
        <w:pStyle w:val="Heading5"/>
        <w:spacing w:after="0"/>
        <w:ind w:left="425" w:hanging="425"/>
        <w:rPr>
          <w:sz w:val="20"/>
        </w:rPr>
      </w:pPr>
    </w:p>
    <w:p w:rsidR="00845FD6" w:rsidRDefault="00A873BE" w:rsidP="00A873BE">
      <w:pPr>
        <w:pStyle w:val="Heading3"/>
        <w:ind w:left="1134" w:hanging="567"/>
      </w:pPr>
      <w:r>
        <w:t>8.5.</w:t>
      </w:r>
      <w:r w:rsidR="00492F58">
        <w:t xml:space="preserve">2 Voorstellen betreffende de verfraaing die aan het BOC werden voorgelegd, met de </w:t>
      </w:r>
      <w:r w:rsidR="00492F58">
        <w:tab/>
        <w:t xml:space="preserve">  vermelding van de gevolgen die eraan gegeven werden</w:t>
      </w:r>
      <w:r w:rsidR="009C44CB">
        <w:t>.</w:t>
      </w:r>
    </w:p>
    <w:p w:rsidR="00492F58" w:rsidRDefault="00492F58" w:rsidP="00492F58">
      <w:pPr>
        <w:pStyle w:val="para1"/>
        <w:spacing w:after="0"/>
        <w:ind w:left="425"/>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rsidR="00492F58" w:rsidRPr="001A3377" w:rsidRDefault="00492F58" w:rsidP="00022D72">
            <w:pPr>
              <w:pStyle w:val="Heading5"/>
              <w:spacing w:after="0"/>
              <w:ind w:left="0" w:firstLine="0"/>
              <w:jc w:val="center"/>
              <w:rPr>
                <w:b/>
                <w:bCs/>
                <w:sz w:val="20"/>
              </w:rPr>
            </w:pPr>
            <w:r w:rsidRPr="001A3377">
              <w:rPr>
                <w:b/>
                <w:bCs/>
                <w:sz w:val="20"/>
              </w:rPr>
              <w:t>Voorstellen</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rsidR="00492F58" w:rsidRPr="001A3377" w:rsidRDefault="00492F58" w:rsidP="00022D72">
            <w:pPr>
              <w:pStyle w:val="Heading5"/>
              <w:spacing w:after="0"/>
              <w:ind w:left="0" w:firstLine="0"/>
              <w:jc w:val="center"/>
              <w:rPr>
                <w:b/>
                <w:bCs/>
                <w:sz w:val="20"/>
              </w:rPr>
            </w:pPr>
            <w:r w:rsidRPr="001A3377">
              <w:rPr>
                <w:b/>
                <w:bCs/>
                <w:sz w:val="20"/>
              </w:rPr>
              <w:t>Gevolgen</w:t>
            </w:r>
          </w:p>
        </w:tc>
      </w:tr>
      <w:tr w:rsidR="00022D72" w:rsidRPr="00022D72"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rsidR="00492F58" w:rsidRPr="00022D72" w:rsidRDefault="00492F58"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rsidR="00492F58" w:rsidRPr="00022D72" w:rsidRDefault="00492F58" w:rsidP="00022D72">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bl>
    <w:p w:rsidR="00492F58" w:rsidRPr="00492F58" w:rsidRDefault="00492F58" w:rsidP="00492F58">
      <w:pPr>
        <w:pStyle w:val="para1"/>
      </w:pPr>
    </w:p>
    <w:p w:rsidR="00492F58" w:rsidRDefault="0022258B" w:rsidP="0022258B">
      <w:pPr>
        <w:pStyle w:val="Heading2"/>
      </w:pPr>
      <w:r>
        <w:t>8.6</w:t>
      </w:r>
      <w:r w:rsidR="00492F58">
        <w:t xml:space="preserve">. Inlichtingen betreffende de preventie van de psychosociale belasting veroorzaakt door </w:t>
      </w:r>
      <w:r w:rsidR="00492F58">
        <w:br/>
        <w:t xml:space="preserve">      het werk.</w:t>
      </w:r>
    </w:p>
    <w:p w:rsidR="00492F58" w:rsidRDefault="00492F58" w:rsidP="000A0B3C">
      <w:pPr>
        <w:pStyle w:val="Heading9"/>
        <w:shd w:val="clear" w:color="auto" w:fill="E2EFD9"/>
        <w:tabs>
          <w:tab w:val="left" w:pos="567"/>
        </w:tabs>
        <w:spacing w:before="360"/>
        <w:ind w:left="567"/>
        <w:jc w:val="left"/>
        <w:rPr>
          <w:color w:val="auto"/>
          <w:sz w:val="20"/>
        </w:rPr>
      </w:pPr>
    </w:p>
    <w:p w:rsidR="00492F58" w:rsidRDefault="00F84926" w:rsidP="000A0B3C">
      <w:pPr>
        <w:pStyle w:val="Heading2"/>
      </w:pPr>
      <w:r>
        <w:t>8.7.</w:t>
      </w:r>
      <w:r w:rsidR="00492F58" w:rsidRPr="00492F58">
        <w:t xml:space="preserve"> </w:t>
      </w:r>
      <w:r w:rsidR="00492F58">
        <w:t>Aangewende vormings-, voorlichtings- en propagandamiddelen.</w:t>
      </w:r>
    </w:p>
    <w:p w:rsidR="00492F58" w:rsidRDefault="00492F58" w:rsidP="00F84926">
      <w:pPr>
        <w:pStyle w:val="Heading3"/>
        <w:spacing w:before="360"/>
        <w:ind w:left="1134" w:hanging="708"/>
      </w:pPr>
      <w:r>
        <w:t xml:space="preserve">  </w:t>
      </w:r>
      <w:r w:rsidR="00F84926">
        <w:t>8.7</w:t>
      </w:r>
      <w:r>
        <w:t>.1.</w:t>
      </w:r>
      <w:r>
        <w:tab/>
        <w:t>Op initiatief van de eenheid.</w:t>
      </w:r>
    </w:p>
    <w:p w:rsidR="00492F58" w:rsidRDefault="00492F58" w:rsidP="005B18E8">
      <w:pPr>
        <w:pStyle w:val="para1"/>
        <w:shd w:val="clear" w:color="auto" w:fill="E2EFD9"/>
        <w:tabs>
          <w:tab w:val="left" w:pos="1560"/>
        </w:tabs>
        <w:ind w:left="1134"/>
      </w:pPr>
      <w:r>
        <w:t xml:space="preserve">- </w:t>
      </w:r>
    </w:p>
    <w:p w:rsidR="00492F58" w:rsidRDefault="00492F58" w:rsidP="005B18E8">
      <w:pPr>
        <w:pStyle w:val="para1"/>
        <w:shd w:val="clear" w:color="auto" w:fill="E2EFD9"/>
        <w:tabs>
          <w:tab w:val="left" w:pos="1560"/>
        </w:tabs>
        <w:spacing w:after="0"/>
        <w:ind w:left="1134"/>
      </w:pPr>
      <w:r>
        <w:t xml:space="preserve">- </w:t>
      </w:r>
    </w:p>
    <w:p w:rsidR="00492F58" w:rsidRDefault="00492F58" w:rsidP="00812561">
      <w:pPr>
        <w:pStyle w:val="para1"/>
        <w:tabs>
          <w:tab w:val="left" w:pos="993"/>
        </w:tabs>
        <w:spacing w:after="0"/>
        <w:ind w:left="425"/>
      </w:pPr>
    </w:p>
    <w:p w:rsidR="00492F58" w:rsidRDefault="00826A1C" w:rsidP="00826A1C">
      <w:pPr>
        <w:pStyle w:val="Heading3"/>
        <w:ind w:left="567"/>
      </w:pPr>
      <w:r>
        <w:t>8.7</w:t>
      </w:r>
      <w:r w:rsidR="00492F58">
        <w:t>.2.</w:t>
      </w:r>
      <w:r w:rsidR="00492F58">
        <w:tab/>
        <w:t>Op initiatief van de LDPBW.</w:t>
      </w:r>
    </w:p>
    <w:p w:rsidR="00492F58" w:rsidRDefault="00492F58" w:rsidP="00826A1C">
      <w:pPr>
        <w:pStyle w:val="para1"/>
        <w:shd w:val="clear" w:color="auto" w:fill="E2EFD9"/>
        <w:ind w:left="1134"/>
      </w:pPr>
      <w:r>
        <w:t xml:space="preserve">- </w:t>
      </w:r>
    </w:p>
    <w:p w:rsidR="00492F58" w:rsidRPr="00492F58" w:rsidRDefault="00492F58" w:rsidP="00826A1C">
      <w:pPr>
        <w:pStyle w:val="para1"/>
        <w:shd w:val="clear" w:color="auto" w:fill="E2EFD9"/>
        <w:ind w:left="1134"/>
      </w:pPr>
      <w:r>
        <w:t xml:space="preserve">- </w:t>
      </w:r>
    </w:p>
    <w:p w:rsidR="00812561" w:rsidRPr="00826A1C" w:rsidRDefault="00826A1C" w:rsidP="00826A1C">
      <w:pPr>
        <w:pStyle w:val="Heading3"/>
        <w:ind w:left="567"/>
      </w:pPr>
      <w:r>
        <w:t>8.7.3</w:t>
      </w:r>
      <w:r w:rsidR="00812561" w:rsidRPr="00826A1C">
        <w:t>. Verspreiding van de documenten en inlichtingen voor het personeel.</w:t>
      </w:r>
    </w:p>
    <w:p w:rsidR="00812561" w:rsidRDefault="00812561" w:rsidP="00C223EB">
      <w:pPr>
        <w:pStyle w:val="Heading9"/>
        <w:shd w:val="clear" w:color="auto" w:fill="E2EFD9"/>
        <w:ind w:left="1134"/>
        <w:jc w:val="left"/>
        <w:rPr>
          <w:sz w:val="20"/>
        </w:rPr>
      </w:pPr>
    </w:p>
    <w:p w:rsidR="00D34C62" w:rsidRDefault="00D34C62" w:rsidP="00812561">
      <w:pPr>
        <w:pStyle w:val="Heading9"/>
        <w:ind w:left="284"/>
        <w:jc w:val="left"/>
        <w:rPr>
          <w:sz w:val="20"/>
        </w:rPr>
        <w:sectPr w:rsidR="00D34C62" w:rsidSect="00BC08CF">
          <w:pgSz w:w="11907" w:h="16834"/>
          <w:pgMar w:top="709" w:right="1134" w:bottom="567" w:left="1418" w:header="1304" w:footer="851" w:gutter="0"/>
          <w:paperSrc w:first="67" w:other="67"/>
          <w:cols w:space="720"/>
        </w:sectPr>
      </w:pPr>
    </w:p>
    <w:p w:rsidR="00812561" w:rsidRDefault="00266FC7" w:rsidP="00266FC7">
      <w:pPr>
        <w:pStyle w:val="Heading1"/>
      </w:pPr>
      <w:r>
        <w:t>9</w:t>
      </w:r>
      <w:r w:rsidR="00812561">
        <w:t xml:space="preserve">. </w:t>
      </w:r>
      <w:r>
        <w:tab/>
      </w:r>
      <w:r w:rsidR="00812561">
        <w:t>De lijst van de activiteiten van het lokaal preventieplan voor het dienstjaar dat volgt op het jaar waarop het jaarverslag betrekking heeft en desgevallend de uitvoeringstermijnen wanneer dit dienstjaar wordt overschreden.</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rsidR="00812561" w:rsidRPr="00780A15" w:rsidRDefault="00812561" w:rsidP="00022D72">
            <w:pPr>
              <w:pStyle w:val="Heading5"/>
              <w:spacing w:after="0"/>
              <w:ind w:left="0" w:firstLine="0"/>
              <w:jc w:val="center"/>
              <w:rPr>
                <w:b/>
                <w:bCs/>
                <w:sz w:val="20"/>
              </w:rPr>
            </w:pPr>
            <w:r w:rsidRPr="00780A15">
              <w:rPr>
                <w:b/>
                <w:bCs/>
                <w:sz w:val="20"/>
              </w:rPr>
              <w:t>Thema</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rsidR="00812561" w:rsidRPr="00780A15" w:rsidRDefault="00812561" w:rsidP="00022D72">
            <w:pPr>
              <w:pStyle w:val="Heading5"/>
              <w:spacing w:after="0"/>
              <w:ind w:left="0" w:firstLine="0"/>
              <w:jc w:val="center"/>
              <w:rPr>
                <w:b/>
                <w:bCs/>
                <w:sz w:val="20"/>
              </w:rPr>
            </w:pPr>
            <w:r w:rsidRPr="00780A15">
              <w:rPr>
                <w:b/>
                <w:bCs/>
                <w:sz w:val="20"/>
              </w:rPr>
              <w:t>Uitvoeringstermijn</w:t>
            </w:r>
          </w:p>
        </w:tc>
      </w:tr>
      <w:tr w:rsidR="00022D72" w:rsidRPr="00022D72"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rsidR="00812561" w:rsidRPr="00022D72" w:rsidRDefault="00812561" w:rsidP="00022D72">
            <w:pPr>
              <w:pStyle w:val="Heading5"/>
              <w:spacing w:after="0"/>
              <w:ind w:left="0" w:firstLine="0"/>
              <w:rPr>
                <w:sz w:val="20"/>
              </w:rPr>
            </w:pPr>
          </w:p>
        </w:tc>
      </w:tr>
      <w:tr w:rsidR="00695470"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695470"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695470" w:rsidRPr="00022D72" w:rsidRDefault="00695470" w:rsidP="00EB5041">
            <w:pPr>
              <w:pStyle w:val="Heading5"/>
              <w:spacing w:after="0"/>
              <w:ind w:left="0" w:firstLine="0"/>
              <w:rPr>
                <w:sz w:val="20"/>
              </w:rPr>
            </w:pPr>
          </w:p>
        </w:tc>
      </w:tr>
      <w:tr w:rsidR="00780A15"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r w:rsidR="00780A15"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r w:rsidR="00780A15"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r w:rsidR="00780A15" w:rsidRPr="00022D72" w:rsidTr="00780A15">
        <w:tc>
          <w:tcPr>
            <w:tcW w:w="680" w:type="dxa"/>
            <w:tcBorders>
              <w:left w:val="single" w:sz="8" w:space="0" w:color="auto"/>
              <w:right w:val="single" w:sz="8" w:space="0" w:color="auto"/>
            </w:tcBorders>
            <w:shd w:val="clear" w:color="auto" w:fill="D9D9D9" w:themeFill="background1" w:themeFillShade="D9"/>
            <w:vAlign w:val="center"/>
          </w:tcPr>
          <w:p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r w:rsidR="00780A15" w:rsidRPr="00022D72"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rsidR="00780A15" w:rsidRPr="00022D72" w:rsidRDefault="00780A15" w:rsidP="00EB5041">
            <w:pPr>
              <w:pStyle w:val="Heading5"/>
              <w:spacing w:after="0"/>
              <w:ind w:left="0" w:firstLine="0"/>
              <w:rPr>
                <w:sz w:val="20"/>
              </w:rPr>
            </w:pPr>
          </w:p>
        </w:tc>
      </w:tr>
    </w:tbl>
    <w:p w:rsidR="00A60356" w:rsidRDefault="00A60356" w:rsidP="00455E4F">
      <w:pPr>
        <w:pStyle w:val="Heading9"/>
        <w:ind w:left="284"/>
        <w:rPr>
          <w:color w:val="auto"/>
          <w:sz w:val="20"/>
        </w:rPr>
      </w:pPr>
    </w:p>
    <w:p w:rsidR="00A60356" w:rsidRDefault="00A60356" w:rsidP="00A60356">
      <w:pPr>
        <w:pStyle w:val="Heading1"/>
      </w:pPr>
      <w:r>
        <w:rPr>
          <w:sz w:val="20"/>
        </w:rPr>
        <w:t xml:space="preserve">10. </w:t>
      </w:r>
      <w:r>
        <w:t>Tabel evacuatieoefeningen</w:t>
      </w:r>
    </w:p>
    <w:p w:rsidR="00A60356" w:rsidRDefault="00A60356" w:rsidP="00A60356">
      <w:pPr>
        <w:pStyle w:val="Heading9"/>
        <w:ind w:left="426"/>
        <w:jc w:val="both"/>
        <w:rPr>
          <w:color w:val="auto"/>
        </w:rPr>
      </w:pPr>
      <w:r>
        <w:rPr>
          <w:color w:val="auto"/>
          <w:sz w:val="24"/>
          <w:szCs w:val="24"/>
        </w:rPr>
        <w:t>S</w:t>
      </w:r>
      <w:r w:rsidRPr="00A16C05">
        <w:rPr>
          <w:color w:val="auto"/>
          <w:sz w:val="24"/>
          <w:szCs w:val="24"/>
        </w:rPr>
        <w:t>amenvattende tabel die per Eenh weergeeft of en op welke datum er een evacuatieoefening is gehouden en of er een intern noodplan (I.N.P.) bestaat met vermelding van de datum van overleg op het BOC.</w:t>
      </w:r>
      <w:r>
        <w:rPr>
          <w:color w:val="auto"/>
        </w:rPr>
        <w:t xml:space="preserve"> </w:t>
      </w:r>
    </w:p>
    <w:p w:rsidR="00A60356" w:rsidRDefault="00A60356" w:rsidP="00A60356">
      <w:pPr>
        <w:pStyle w:val="Heading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3"/>
        <w:gridCol w:w="1165"/>
        <w:gridCol w:w="1174"/>
        <w:gridCol w:w="1182"/>
        <w:gridCol w:w="901"/>
        <w:gridCol w:w="831"/>
        <w:gridCol w:w="1753"/>
      </w:tblGrid>
      <w:tr w:rsidR="00A60356" w:rsidRPr="00022D72" w:rsidTr="00A60356">
        <w:trPr>
          <w:trHeight w:val="331"/>
        </w:trPr>
        <w:tc>
          <w:tcPr>
            <w:tcW w:w="1196" w:type="dxa"/>
            <w:vMerge w:val="restart"/>
            <w:tcBorders>
              <w:top w:val="single" w:sz="8" w:space="0" w:color="auto"/>
              <w:left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lang w:val="fr-BE"/>
              </w:rPr>
              <w:t>Naam Kwartier</w:t>
            </w:r>
            <w:r w:rsidRPr="00A60356">
              <w:rPr>
                <w:rFonts w:ascii="Comic Sans MS" w:hAnsi="Comic Sans MS"/>
                <w:b/>
                <w:bCs/>
                <w:sz w:val="12"/>
                <w:szCs w:val="12"/>
                <w:lang w:val="fr-BE"/>
              </w:rPr>
              <w:br/>
              <w:t>Nom du quartier</w:t>
            </w:r>
          </w:p>
        </w:tc>
        <w:tc>
          <w:tcPr>
            <w:tcW w:w="1196" w:type="dxa"/>
            <w:vMerge w:val="restart"/>
            <w:tcBorders>
              <w:top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Naam eenheid</w:t>
            </w:r>
            <w:r w:rsidRPr="00A60356">
              <w:rPr>
                <w:rFonts w:ascii="Comic Sans MS" w:hAnsi="Comic Sans MS"/>
                <w:b/>
                <w:bCs/>
                <w:sz w:val="12"/>
                <w:szCs w:val="12"/>
                <w:lang w:val="nl-BE"/>
              </w:rPr>
              <w:br/>
              <w:t>Nom de l’unité</w:t>
            </w:r>
          </w:p>
        </w:tc>
        <w:tc>
          <w:tcPr>
            <w:tcW w:w="3588" w:type="dxa"/>
            <w:gridSpan w:val="3"/>
            <w:tcBorders>
              <w:top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Intern noodplan / Plan d’urgence interne</w:t>
            </w:r>
          </w:p>
        </w:tc>
        <w:tc>
          <w:tcPr>
            <w:tcW w:w="3591" w:type="dxa"/>
            <w:gridSpan w:val="3"/>
            <w:tcBorders>
              <w:top w:val="single" w:sz="8" w:space="0" w:color="auto"/>
              <w:right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Evacuatieoefening / Exercice d’évacuation</w:t>
            </w:r>
          </w:p>
        </w:tc>
      </w:tr>
      <w:tr w:rsidR="00A60356" w:rsidRPr="00022D72" w:rsidTr="00A60356">
        <w:trPr>
          <w:trHeight w:val="519"/>
        </w:trPr>
        <w:tc>
          <w:tcPr>
            <w:tcW w:w="1196" w:type="dxa"/>
            <w:vMerge/>
            <w:tcBorders>
              <w:left w:val="single" w:sz="8" w:space="0" w:color="auto"/>
              <w:bottom w:val="single" w:sz="8" w:space="0" w:color="auto"/>
            </w:tcBorders>
            <w:shd w:val="clear" w:color="auto" w:fill="D9D9D9" w:themeFill="background1" w:themeFillShade="D9"/>
          </w:tcPr>
          <w:p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vMerge/>
            <w:tcBorders>
              <w:bottom w:val="single" w:sz="8" w:space="0" w:color="auto"/>
            </w:tcBorders>
            <w:shd w:val="clear" w:color="auto" w:fill="D9D9D9" w:themeFill="background1" w:themeFillShade="D9"/>
          </w:tcPr>
          <w:p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Lopende</w:t>
            </w:r>
            <w:r w:rsidRPr="00A60356">
              <w:rPr>
                <w:rFonts w:ascii="Comic Sans MS" w:hAnsi="Comic Sans MS"/>
                <w:b/>
                <w:bCs/>
                <w:sz w:val="12"/>
                <w:szCs w:val="12"/>
                <w:lang w:val="nl-BE"/>
              </w:rPr>
              <w:br/>
              <w:t>En cours</w:t>
            </w:r>
          </w:p>
        </w:tc>
        <w:tc>
          <w:tcPr>
            <w:tcW w:w="1196"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Afgewerkt</w:t>
            </w:r>
            <w:r w:rsidRPr="00A60356">
              <w:rPr>
                <w:rFonts w:ascii="Comic Sans MS" w:hAnsi="Comic Sans MS"/>
                <w:b/>
                <w:bCs/>
                <w:sz w:val="12"/>
                <w:szCs w:val="12"/>
                <w:lang w:val="nl-BE"/>
              </w:rPr>
              <w:br/>
              <w:t>établi</w:t>
            </w:r>
          </w:p>
        </w:tc>
        <w:tc>
          <w:tcPr>
            <w:tcW w:w="1196"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Onbestaande</w:t>
            </w:r>
            <w:r w:rsidRPr="00A60356">
              <w:rPr>
                <w:rFonts w:ascii="Comic Sans MS" w:hAnsi="Comic Sans MS"/>
                <w:b/>
                <w:bCs/>
                <w:sz w:val="12"/>
                <w:szCs w:val="12"/>
                <w:lang w:val="nl-BE"/>
              </w:rPr>
              <w:br/>
              <w:t>Non existant</w:t>
            </w:r>
          </w:p>
        </w:tc>
        <w:tc>
          <w:tcPr>
            <w:tcW w:w="932"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Ja</w:t>
            </w:r>
            <w:r w:rsidRPr="00A60356">
              <w:rPr>
                <w:rFonts w:ascii="Comic Sans MS" w:hAnsi="Comic Sans MS"/>
                <w:b/>
                <w:bCs/>
                <w:sz w:val="12"/>
                <w:szCs w:val="12"/>
                <w:lang w:val="nl-BE"/>
              </w:rPr>
              <w:br/>
              <w:t>Qui</w:t>
            </w:r>
          </w:p>
        </w:tc>
        <w:tc>
          <w:tcPr>
            <w:tcW w:w="851" w:type="dxa"/>
            <w:tcBorders>
              <w:bottom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Neen</w:t>
            </w:r>
            <w:r w:rsidRPr="00A60356">
              <w:rPr>
                <w:rFonts w:ascii="Comic Sans MS" w:hAnsi="Comic Sans MS"/>
                <w:b/>
                <w:bCs/>
                <w:sz w:val="12"/>
                <w:szCs w:val="12"/>
                <w:lang w:val="nl-BE"/>
              </w:rPr>
              <w:br/>
              <w:t>Non</w:t>
            </w:r>
          </w:p>
        </w:tc>
        <w:tc>
          <w:tcPr>
            <w:tcW w:w="1808" w:type="dxa"/>
            <w:tcBorders>
              <w:bottom w:val="single" w:sz="8" w:space="0" w:color="auto"/>
              <w:right w:val="single" w:sz="8" w:space="0" w:color="auto"/>
            </w:tcBorders>
            <w:shd w:val="clear" w:color="auto" w:fill="D9D9D9" w:themeFill="background1" w:themeFillShade="D9"/>
            <w:vAlign w:val="center"/>
          </w:tcPr>
          <w:p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Datum overleg BOC</w:t>
            </w:r>
            <w:r w:rsidRPr="00A60356">
              <w:rPr>
                <w:rFonts w:ascii="Comic Sans MS" w:hAnsi="Comic Sans MS"/>
                <w:b/>
                <w:bCs/>
                <w:sz w:val="12"/>
                <w:szCs w:val="12"/>
                <w:lang w:val="nl-BE"/>
              </w:rPr>
              <w:br/>
              <w:t>Date consultation CCB</w:t>
            </w:r>
          </w:p>
        </w:tc>
      </w:tr>
      <w:tr w:rsidR="00A60356" w:rsidRPr="00022D72" w:rsidTr="00940815">
        <w:trPr>
          <w:trHeight w:val="284"/>
        </w:trPr>
        <w:tc>
          <w:tcPr>
            <w:tcW w:w="1196" w:type="dxa"/>
            <w:tcBorders>
              <w:top w:val="single" w:sz="8" w:space="0" w:color="auto"/>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top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top w:val="single" w:sz="8" w:space="0" w:color="auto"/>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rsidTr="00940815">
        <w:trPr>
          <w:trHeight w:val="284"/>
        </w:trPr>
        <w:tc>
          <w:tcPr>
            <w:tcW w:w="1196" w:type="dxa"/>
            <w:tcBorders>
              <w:left w:val="single" w:sz="8" w:space="0" w:color="auto"/>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bottom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bottom w:val="single" w:sz="8" w:space="0" w:color="auto"/>
              <w:right w:val="single" w:sz="8" w:space="0" w:color="auto"/>
            </w:tcBorders>
            <w:shd w:val="clear" w:color="auto" w:fill="E2EFD9"/>
            <w:vAlign w:val="center"/>
          </w:tcPr>
          <w:p w:rsidR="00A60356" w:rsidRPr="00022D72" w:rsidRDefault="00A60356" w:rsidP="00940815">
            <w:pPr>
              <w:pStyle w:val="Default"/>
              <w:tabs>
                <w:tab w:val="center" w:pos="4678"/>
              </w:tabs>
              <w:jc w:val="center"/>
              <w:rPr>
                <w:rFonts w:ascii="Comic Sans MS" w:hAnsi="Comic Sans MS"/>
                <w:sz w:val="12"/>
                <w:szCs w:val="12"/>
                <w:lang w:val="nl-BE"/>
              </w:rPr>
            </w:pPr>
          </w:p>
        </w:tc>
      </w:tr>
    </w:tbl>
    <w:p w:rsidR="00A60356" w:rsidRPr="00A60356" w:rsidRDefault="00A60356" w:rsidP="00A60356">
      <w:pPr>
        <w:pStyle w:val="para1"/>
      </w:pPr>
    </w:p>
    <w:p w:rsidR="00A60356" w:rsidRDefault="00A60356" w:rsidP="00A60356">
      <w:pPr>
        <w:pStyle w:val="Heading5"/>
        <w:ind w:hanging="568"/>
      </w:pPr>
    </w:p>
    <w:p w:rsidR="00A60356" w:rsidRDefault="00A60356" w:rsidP="00A60356">
      <w:pPr>
        <w:pStyle w:val="para1"/>
      </w:pPr>
    </w:p>
    <w:p w:rsidR="00A60356" w:rsidRPr="00A60356" w:rsidRDefault="00A60356" w:rsidP="00A60356">
      <w:pPr>
        <w:pStyle w:val="para1"/>
        <w:sectPr w:rsidR="00A60356" w:rsidRPr="00A60356" w:rsidSect="005759CC">
          <w:pgSz w:w="11907" w:h="16834"/>
          <w:pgMar w:top="709" w:right="1134" w:bottom="567" w:left="1418" w:header="1304" w:footer="279" w:gutter="0"/>
          <w:paperSrc w:first="67" w:other="67"/>
          <w:cols w:space="720"/>
        </w:sectPr>
      </w:pPr>
    </w:p>
    <w:p w:rsidR="00A60356" w:rsidRDefault="00A60356" w:rsidP="00912138">
      <w:pPr>
        <w:pStyle w:val="Heading1"/>
      </w:pPr>
      <w:r>
        <w:t>1</w:t>
      </w:r>
      <w:r w:rsidR="00912138">
        <w:t>1</w:t>
      </w:r>
      <w:r>
        <w:t xml:space="preserve">. </w:t>
      </w:r>
      <w:r w:rsidR="00912138">
        <w:t>Opvolging incidenten en ongevallen.</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912138" w:rsidRPr="00A37F85" w:rsidTr="00912138">
        <w:trPr>
          <w:trHeight w:val="762"/>
        </w:trPr>
        <w:tc>
          <w:tcPr>
            <w:tcW w:w="987" w:type="dxa"/>
            <w:tcBorders>
              <w:top w:val="single" w:sz="8" w:space="0" w:color="auto"/>
              <w:left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8"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1"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7"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Dienst</w:t>
            </w:r>
          </w:p>
        </w:tc>
        <w:tc>
          <w:tcPr>
            <w:tcW w:w="2552"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999"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tcBorders>
              <w:top w:val="single" w:sz="8" w:space="0" w:color="auto"/>
              <w:bottom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3" w:type="dxa"/>
            <w:tcBorders>
              <w:top w:val="single" w:sz="8" w:space="0" w:color="auto"/>
              <w:bottom w:val="single" w:sz="8" w:space="0" w:color="auto"/>
              <w:right w:val="single" w:sz="8" w:space="0" w:color="auto"/>
            </w:tcBorders>
            <w:shd w:val="clear" w:color="auto" w:fill="D9D9D9"/>
            <w:vAlign w:val="center"/>
          </w:tcPr>
          <w:p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912138" w:rsidRPr="00A37F85" w:rsidTr="00940815">
        <w:trPr>
          <w:trHeight w:val="567"/>
        </w:trPr>
        <w:tc>
          <w:tcPr>
            <w:tcW w:w="987" w:type="dxa"/>
            <w:tcBorders>
              <w:top w:val="single" w:sz="8" w:space="0" w:color="auto"/>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top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top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top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top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top w:val="single" w:sz="8" w:space="0" w:color="auto"/>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rsidTr="00940815">
        <w:trPr>
          <w:trHeight w:val="567"/>
        </w:trPr>
        <w:tc>
          <w:tcPr>
            <w:tcW w:w="987" w:type="dxa"/>
            <w:tcBorders>
              <w:left w:val="single" w:sz="8" w:space="0" w:color="auto"/>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bottom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bottom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bottom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bottom w:val="single" w:sz="8" w:space="0" w:color="auto"/>
            </w:tcBorders>
            <w:shd w:val="clear" w:color="auto" w:fill="E2EFD9"/>
            <w:vAlign w:val="center"/>
          </w:tcPr>
          <w:p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bottom w:val="single" w:sz="8" w:space="0" w:color="auto"/>
              <w:right w:val="single" w:sz="8" w:space="0" w:color="auto"/>
            </w:tcBorders>
            <w:shd w:val="clear" w:color="auto" w:fill="E2EFD9"/>
            <w:vAlign w:val="center"/>
          </w:tcPr>
          <w:p w:rsidR="00912138" w:rsidRPr="00A37F85" w:rsidRDefault="00912138" w:rsidP="00940815">
            <w:pPr>
              <w:pStyle w:val="Default"/>
              <w:tabs>
                <w:tab w:val="center" w:pos="4678"/>
              </w:tabs>
              <w:rPr>
                <w:rFonts w:ascii="Comic Sans MS" w:hAnsi="Comic Sans MS"/>
                <w:sz w:val="16"/>
                <w:szCs w:val="16"/>
                <w:lang w:val="nl-BE"/>
              </w:rPr>
            </w:pPr>
          </w:p>
        </w:tc>
      </w:tr>
    </w:tbl>
    <w:p w:rsidR="00912138" w:rsidRDefault="00912138" w:rsidP="00912138">
      <w:pPr>
        <w:pStyle w:val="Heading2"/>
        <w:sectPr w:rsidR="00912138" w:rsidSect="00912138">
          <w:pgSz w:w="16834" w:h="11907" w:orient="landscape"/>
          <w:pgMar w:top="851" w:right="709" w:bottom="1134" w:left="567" w:header="1304" w:footer="851" w:gutter="0"/>
          <w:paperSrc w:first="67" w:other="67"/>
          <w:cols w:space="720"/>
          <w:docGrid w:linePitch="299"/>
        </w:sectPr>
      </w:pPr>
    </w:p>
    <w:p w:rsidR="00912138" w:rsidRDefault="00912138" w:rsidP="00912138">
      <w:pPr>
        <w:pStyle w:val="Heading1"/>
      </w:pPr>
      <w:r>
        <w:t>12. Lijst actoren welzijn, preventie en milieu.</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rsidTr="00940815">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Functie</w:t>
            </w:r>
          </w:p>
        </w:tc>
        <w:tc>
          <w:tcPr>
            <w:tcW w:w="2427" w:type="dxa"/>
            <w:tcBorders>
              <w:top w:val="single" w:sz="8" w:space="0" w:color="auto"/>
              <w:left w:val="single" w:sz="8" w:space="0" w:color="auto"/>
              <w:bottom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Graad</w:t>
            </w:r>
          </w:p>
        </w:tc>
        <w:tc>
          <w:tcPr>
            <w:tcW w:w="3810" w:type="dxa"/>
            <w:tcBorders>
              <w:top w:val="single" w:sz="8" w:space="0" w:color="auto"/>
              <w:bottom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NAAM Voornaam</w:t>
            </w:r>
          </w:p>
        </w:tc>
        <w:tc>
          <w:tcPr>
            <w:tcW w:w="4820" w:type="dxa"/>
            <w:tcBorders>
              <w:top w:val="single" w:sz="8" w:space="0" w:color="auto"/>
              <w:bottom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Email</w:t>
            </w:r>
          </w:p>
        </w:tc>
      </w:tr>
      <w:tr w:rsidR="00912138" w:rsidRPr="00C0582F"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KorpsComd</w:t>
            </w:r>
          </w:p>
        </w:tc>
        <w:tc>
          <w:tcPr>
            <w:tcW w:w="2427" w:type="dxa"/>
            <w:tcBorders>
              <w:top w:val="single" w:sz="8" w:space="0" w:color="auto"/>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tcBorders>
              <w:top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top w:val="single" w:sz="8" w:space="0" w:color="auto"/>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912138">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Vertegenwoordiger BOC</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912138">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StOffr Preventie</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912138">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AssPrev</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eenheid</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Niv Blok</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Milieuraadgever eenheid</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1115"/>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driemaandelijkse visuele controle (aangeduid persoon) brtandbestrijdingsmateriaal</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1102"/>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jaarlijkse controle (bevoegd persoon) brandbestrijdingsmateriaal</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A17A09" w:rsidP="00940815">
            <w:pPr>
              <w:pStyle w:val="Default"/>
              <w:tabs>
                <w:tab w:val="center" w:pos="4678"/>
              </w:tabs>
              <w:jc w:val="center"/>
              <w:rPr>
                <w:rFonts w:ascii="Comic Sans MS" w:hAnsi="Comic Sans MS"/>
                <w:b/>
                <w:bCs/>
                <w:lang w:val="nl-BE"/>
              </w:rPr>
            </w:pPr>
            <w:r>
              <w:rPr>
                <w:rFonts w:ascii="Comic Sans MS" w:hAnsi="Comic Sans MS"/>
                <w:b/>
                <w:bCs/>
                <w:lang w:val="nl-BE"/>
              </w:rPr>
              <w:t>Coördinator DEPARIS</w:t>
            </w: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912138" w:rsidRPr="00C0582F" w:rsidTr="00A17A09">
        <w:trPr>
          <w:trHeight w:val="510"/>
        </w:trPr>
        <w:tc>
          <w:tcPr>
            <w:tcW w:w="4644" w:type="dxa"/>
            <w:tcBorders>
              <w:left w:val="single" w:sz="8" w:space="0" w:color="auto"/>
              <w:right w:val="single" w:sz="8" w:space="0" w:color="auto"/>
            </w:tcBorders>
            <w:shd w:val="clear" w:color="auto" w:fill="D9D9D9"/>
            <w:vAlign w:val="center"/>
          </w:tcPr>
          <w:p w:rsidR="00912138" w:rsidRPr="00C0582F" w:rsidRDefault="00912138" w:rsidP="00940815">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rsidR="00912138" w:rsidRPr="00C0582F" w:rsidRDefault="00912138" w:rsidP="00940815">
            <w:pPr>
              <w:pStyle w:val="Default"/>
              <w:tabs>
                <w:tab w:val="center" w:pos="4678"/>
              </w:tabs>
              <w:jc w:val="center"/>
              <w:rPr>
                <w:rFonts w:ascii="Comic Sans MS" w:hAnsi="Comic Sans MS"/>
                <w:lang w:val="nl-BE"/>
              </w:rPr>
            </w:pPr>
          </w:p>
        </w:tc>
      </w:tr>
      <w:tr w:rsidR="00A17A09" w:rsidRPr="00C0582F" w:rsidTr="00A17A09">
        <w:trPr>
          <w:trHeight w:val="510"/>
        </w:trPr>
        <w:tc>
          <w:tcPr>
            <w:tcW w:w="4644" w:type="dxa"/>
            <w:tcBorders>
              <w:left w:val="single" w:sz="8" w:space="0" w:color="auto"/>
              <w:bottom w:val="single" w:sz="8" w:space="0" w:color="auto"/>
              <w:right w:val="single" w:sz="8" w:space="0" w:color="auto"/>
            </w:tcBorders>
            <w:shd w:val="clear" w:color="auto" w:fill="D9D9D9"/>
            <w:vAlign w:val="center"/>
          </w:tcPr>
          <w:p w:rsidR="00A17A09" w:rsidRPr="00C0582F" w:rsidRDefault="00A17A09" w:rsidP="00940815">
            <w:pPr>
              <w:pStyle w:val="Default"/>
              <w:tabs>
                <w:tab w:val="center" w:pos="4678"/>
              </w:tabs>
              <w:jc w:val="center"/>
              <w:rPr>
                <w:rFonts w:ascii="Comic Sans MS" w:hAnsi="Comic Sans MS"/>
                <w:b/>
                <w:bCs/>
                <w:lang w:val="nl-BE"/>
              </w:rPr>
            </w:pPr>
          </w:p>
        </w:tc>
        <w:tc>
          <w:tcPr>
            <w:tcW w:w="2427" w:type="dxa"/>
            <w:tcBorders>
              <w:left w:val="single" w:sz="8" w:space="0" w:color="auto"/>
              <w:bottom w:val="single" w:sz="8" w:space="0" w:color="auto"/>
            </w:tcBorders>
            <w:shd w:val="clear" w:color="auto" w:fill="E2EFD9"/>
            <w:vAlign w:val="center"/>
          </w:tcPr>
          <w:p w:rsidR="00A17A09" w:rsidRPr="00C0582F" w:rsidRDefault="00A17A09" w:rsidP="00940815">
            <w:pPr>
              <w:pStyle w:val="Default"/>
              <w:tabs>
                <w:tab w:val="center" w:pos="4678"/>
              </w:tabs>
              <w:jc w:val="center"/>
              <w:rPr>
                <w:rFonts w:ascii="Comic Sans MS" w:hAnsi="Comic Sans MS"/>
                <w:lang w:val="nl-BE"/>
              </w:rPr>
            </w:pPr>
          </w:p>
        </w:tc>
        <w:tc>
          <w:tcPr>
            <w:tcW w:w="3810" w:type="dxa"/>
            <w:tcBorders>
              <w:bottom w:val="single" w:sz="8" w:space="0" w:color="auto"/>
            </w:tcBorders>
            <w:shd w:val="clear" w:color="auto" w:fill="E2EFD9"/>
            <w:vAlign w:val="center"/>
          </w:tcPr>
          <w:p w:rsidR="00A17A09" w:rsidRPr="00C0582F" w:rsidRDefault="00A17A09" w:rsidP="00940815">
            <w:pPr>
              <w:pStyle w:val="Default"/>
              <w:tabs>
                <w:tab w:val="center" w:pos="4678"/>
              </w:tabs>
              <w:jc w:val="center"/>
              <w:rPr>
                <w:rFonts w:ascii="Comic Sans MS" w:hAnsi="Comic Sans MS"/>
                <w:lang w:val="nl-BE"/>
              </w:rPr>
            </w:pPr>
          </w:p>
        </w:tc>
        <w:tc>
          <w:tcPr>
            <w:tcW w:w="4820" w:type="dxa"/>
            <w:tcBorders>
              <w:bottom w:val="single" w:sz="8" w:space="0" w:color="auto"/>
              <w:right w:val="single" w:sz="8" w:space="0" w:color="auto"/>
            </w:tcBorders>
            <w:shd w:val="clear" w:color="auto" w:fill="E2EFD9"/>
            <w:vAlign w:val="center"/>
          </w:tcPr>
          <w:p w:rsidR="00A17A09" w:rsidRPr="00C0582F" w:rsidRDefault="00A17A09" w:rsidP="00940815">
            <w:pPr>
              <w:pStyle w:val="Default"/>
              <w:tabs>
                <w:tab w:val="center" w:pos="4678"/>
              </w:tabs>
              <w:jc w:val="center"/>
              <w:rPr>
                <w:rFonts w:ascii="Comic Sans MS" w:hAnsi="Comic Sans MS"/>
                <w:lang w:val="nl-BE"/>
              </w:rPr>
            </w:pPr>
          </w:p>
        </w:tc>
      </w:tr>
    </w:tbl>
    <w:p w:rsidR="00A60356" w:rsidRDefault="00BF6398" w:rsidP="00A60356">
      <w:pPr>
        <w:pStyle w:val="Heading9"/>
        <w:ind w:left="284"/>
        <w:jc w:val="left"/>
        <w:rPr>
          <w:color w:val="auto"/>
          <w:sz w:val="20"/>
        </w:rPr>
        <w:sectPr w:rsidR="00A60356" w:rsidSect="00912138">
          <w:pgSz w:w="16834" w:h="11907" w:orient="landscape"/>
          <w:pgMar w:top="851" w:right="709" w:bottom="1134" w:left="567" w:header="1304" w:footer="851" w:gutter="0"/>
          <w:paperSrc w:first="67" w:other="67"/>
          <w:cols w:space="720"/>
          <w:docGrid w:linePitch="299"/>
        </w:sectPr>
      </w:pPr>
      <w:r w:rsidRPr="00812561">
        <w:rPr>
          <w:color w:val="auto"/>
          <w:sz w:val="20"/>
        </w:rPr>
        <w:br w:type="page"/>
      </w:r>
      <w:bookmarkStart w:id="4" w:name="_Toc121647100"/>
      <w:bookmarkStart w:id="5" w:name="_Toc163014333"/>
    </w:p>
    <w:p w:rsidR="00BF6398" w:rsidRDefault="00BF6398" w:rsidP="00455E4F">
      <w:pPr>
        <w:pStyle w:val="Heading9"/>
        <w:ind w:left="284"/>
        <w:rPr>
          <w:color w:val="auto"/>
        </w:rPr>
      </w:pPr>
      <w:r>
        <w:rPr>
          <w:color w:val="auto"/>
        </w:rPr>
        <w:t xml:space="preserve">Bijlage </w:t>
      </w:r>
      <w:bookmarkEnd w:id="4"/>
      <w:r w:rsidR="00455E4F">
        <w:rPr>
          <w:color w:val="auto"/>
        </w:rPr>
        <w:t>A</w:t>
      </w:r>
      <w:r w:rsidR="002E16B7">
        <w:rPr>
          <w:color w:val="auto"/>
        </w:rPr>
        <w:t>: Verspreidingslijst</w:t>
      </w:r>
      <w:bookmarkEnd w:id="5"/>
    </w:p>
    <w:p w:rsidR="00BF6398" w:rsidRDefault="00BF6398">
      <w:pPr>
        <w:pStyle w:val="para1"/>
        <w:jc w:val="center"/>
      </w:pPr>
      <w:r>
        <w:t>Verspreidingslijst driemaandelijks verslag</w:t>
      </w:r>
    </w:p>
    <w:p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trPr>
          <w:jc w:val="center"/>
        </w:trPr>
        <w:tc>
          <w:tcPr>
            <w:tcW w:w="2394" w:type="dxa"/>
          </w:tcPr>
          <w:p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pPr>
              <w:jc w:val="center"/>
              <w:rPr>
                <w:rFonts w:ascii="Comic Sans MS" w:hAnsi="Comic Sans MS"/>
                <w:sz w:val="20"/>
              </w:rPr>
            </w:pPr>
            <w:r>
              <w:rPr>
                <w:rFonts w:ascii="Comic Sans MS" w:hAnsi="Comic Sans MS"/>
                <w:sz w:val="20"/>
              </w:rPr>
              <w:t>Srt BOC</w:t>
            </w:r>
          </w:p>
        </w:tc>
      </w:tr>
      <w:tr w:rsidR="00BF6398">
        <w:trPr>
          <w:trHeight w:val="962"/>
          <w:jc w:val="center"/>
        </w:trPr>
        <w:tc>
          <w:tcPr>
            <w:tcW w:w="2394"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BF6398">
        <w:trPr>
          <w:trHeight w:val="1556"/>
          <w:jc w:val="center"/>
        </w:trPr>
        <w:tc>
          <w:tcPr>
            <w:tcW w:w="2394" w:type="dxa"/>
            <w:tcBorders>
              <w:top w:val="single" w:sz="6" w:space="0" w:color="auto"/>
            </w:tcBorders>
          </w:tcPr>
          <w:p w:rsidR="00BF6398" w:rsidRDefault="00BF6398">
            <w:pPr>
              <w:spacing w:before="120"/>
              <w:rPr>
                <w:rFonts w:ascii="Comic Sans MS" w:hAnsi="Comic Sans MS"/>
                <w:sz w:val="20"/>
              </w:rPr>
            </w:pPr>
            <w:r>
              <w:rPr>
                <w:rFonts w:ascii="Comic Sans MS" w:hAnsi="Comic Sans MS"/>
                <w:sz w:val="20"/>
              </w:rPr>
              <w:t>Voorzitter BOC</w:t>
            </w:r>
          </w:p>
          <w:p w:rsidR="00BF6398" w:rsidRDefault="00BF6398">
            <w:pPr>
              <w:spacing w:before="120"/>
              <w:rPr>
                <w:rFonts w:ascii="Comic Sans MS" w:hAnsi="Comic Sans MS"/>
                <w:sz w:val="20"/>
              </w:rPr>
            </w:pPr>
            <w:r>
              <w:rPr>
                <w:rFonts w:ascii="Comic Sans MS" w:hAnsi="Comic Sans MS"/>
                <w:sz w:val="20"/>
              </w:rPr>
              <w:t>Eenheid</w:t>
            </w:r>
          </w:p>
          <w:p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(eenheid)</w:t>
            </w:r>
          </w:p>
          <w:p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tblPrEx>
          <w:tblLook w:val="0000" w:firstRow="0" w:lastRow="0" w:firstColumn="0" w:lastColumn="0" w:noHBand="0" w:noVBand="0"/>
        </w:tblPrEx>
        <w:trPr>
          <w:trHeight w:val="686"/>
          <w:jc w:val="center"/>
        </w:trPr>
        <w:tc>
          <w:tcPr>
            <w:tcW w:w="2394" w:type="dxa"/>
            <w:vAlign w:val="center"/>
          </w:tcPr>
          <w:p w:rsidR="00BF6398" w:rsidRDefault="00BF6398">
            <w:pPr>
              <w:pStyle w:val="para1"/>
              <w:ind w:left="0"/>
            </w:pPr>
            <w:r>
              <w:t>Archief</w:t>
            </w:r>
          </w:p>
        </w:tc>
        <w:tc>
          <w:tcPr>
            <w:tcW w:w="2776" w:type="dxa"/>
            <w:vAlign w:val="center"/>
          </w:tcPr>
          <w:p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Default="00BF6398">
            <w:pPr>
              <w:jc w:val="center"/>
            </w:pPr>
          </w:p>
        </w:tc>
      </w:tr>
    </w:tbl>
    <w:p w:rsidR="00BF6398" w:rsidRDefault="00BF6398">
      <w:pPr>
        <w:pStyle w:val="para1"/>
      </w:pPr>
    </w:p>
    <w:p w:rsidR="00F207F8" w:rsidRDefault="00F207F8" w:rsidP="00F207F8">
      <w:pPr>
        <w:pStyle w:val="Heading9"/>
        <w:rPr>
          <w:color w:val="auto"/>
        </w:rPr>
      </w:pPr>
      <w:r>
        <w:br w:type="page"/>
      </w:r>
      <w:r>
        <w:rPr>
          <w:color w:val="auto"/>
        </w:rPr>
        <w:t xml:space="preserve">Bijlage </w:t>
      </w:r>
      <w:r w:rsidR="00455E4F">
        <w:rPr>
          <w:color w:val="auto"/>
        </w:rPr>
        <w:t>B</w:t>
      </w:r>
      <w:r>
        <w:rPr>
          <w:color w:val="auto"/>
        </w:rPr>
        <w:t>: Forfaitaire ongeschiktheid</w:t>
      </w:r>
    </w:p>
    <w:p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rsidR="00F207F8" w:rsidRDefault="00F207F8" w:rsidP="00F207F8">
      <w:pPr>
        <w:pStyle w:val="Default"/>
        <w:tabs>
          <w:tab w:val="center" w:pos="4678"/>
        </w:tabs>
        <w:rPr>
          <w:rFonts w:ascii="Comic Sans MS" w:hAnsi="Comic Sans MS"/>
          <w:i/>
          <w:lang w:val="nl-BE"/>
        </w:rPr>
      </w:pP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rsidR="00F207F8" w:rsidRDefault="00F207F8" w:rsidP="00F207F8">
      <w:pPr>
        <w:pStyle w:val="Default"/>
        <w:tabs>
          <w:tab w:val="center" w:pos="4678"/>
        </w:tabs>
        <w:rPr>
          <w:rFonts w:ascii="Comic Sans MS" w:hAnsi="Comic Sans MS"/>
          <w:lang w:val="nl-BE"/>
        </w:rPr>
      </w:pPr>
    </w:p>
    <w:p w:rsidR="007D31F7" w:rsidRDefault="007D31F7" w:rsidP="00F207F8">
      <w:pPr>
        <w:pStyle w:val="Default"/>
        <w:tabs>
          <w:tab w:val="center" w:pos="4678"/>
        </w:tabs>
        <w:rPr>
          <w:rFonts w:ascii="Comic Sans MS" w:hAnsi="Comic Sans MS"/>
          <w:lang w:val="nl-BE"/>
        </w:rPr>
      </w:pPr>
    </w:p>
    <w:p w:rsidR="00D0336A" w:rsidRDefault="00D0336A" w:rsidP="00D0336A">
      <w:pPr>
        <w:pStyle w:val="Heading9"/>
        <w:rPr>
          <w:color w:val="auto"/>
        </w:rPr>
      </w:pPr>
      <w:r>
        <w:br w:type="page"/>
      </w:r>
      <w:r>
        <w:rPr>
          <w:color w:val="auto"/>
        </w:rPr>
        <w:t xml:space="preserve">Bijlage </w:t>
      </w:r>
      <w:r w:rsidR="00455E4F">
        <w:rPr>
          <w:color w:val="auto"/>
        </w:rPr>
        <w:t>C</w:t>
      </w:r>
      <w:r>
        <w:rPr>
          <w:color w:val="auto"/>
        </w:rPr>
        <w:t>: Hoofdbedrijvigheid van de eenheid.</w:t>
      </w:r>
    </w:p>
    <w:p w:rsidR="00D0336A" w:rsidRDefault="00D0336A" w:rsidP="00D0336A">
      <w:pPr>
        <w:pStyle w:val="Default"/>
        <w:tabs>
          <w:tab w:val="center" w:pos="4678"/>
        </w:tabs>
        <w:rPr>
          <w:rFonts w:ascii="Comic Sans MS" w:hAnsi="Comic Sans MS"/>
          <w:lang w:val="nl-BE"/>
        </w:rPr>
      </w:pP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rsidR="00E06869" w:rsidRDefault="00E06869" w:rsidP="00E06869">
      <w:pPr>
        <w:numPr>
          <w:ilvl w:val="0"/>
          <w:numId w:val="15"/>
        </w:numPr>
        <w:jc w:val="both"/>
        <w:rPr>
          <w:color w:val="000000"/>
        </w:rPr>
      </w:pPr>
      <w:r w:rsidRPr="00B879A8">
        <w:rPr>
          <w:rFonts w:ascii="Comic Sans MS" w:hAnsi="Comic Sans MS"/>
          <w:color w:val="000000"/>
          <w:sz w:val="20"/>
        </w:rPr>
        <w:t>KeukenPers</w:t>
      </w:r>
    </w:p>
    <w:p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rsidR="00E06869" w:rsidRDefault="00E06869" w:rsidP="00E06869">
      <w:pPr>
        <w:numPr>
          <w:ilvl w:val="0"/>
          <w:numId w:val="15"/>
        </w:numPr>
        <w:jc w:val="both"/>
        <w:rPr>
          <w:color w:val="000000"/>
        </w:rPr>
      </w:pPr>
      <w:r w:rsidRPr="00B879A8">
        <w:rPr>
          <w:rFonts w:ascii="Comic Sans MS" w:hAnsi="Comic Sans MS"/>
          <w:color w:val="000000"/>
          <w:sz w:val="20"/>
        </w:rPr>
        <w:t>Andere</w:t>
      </w:r>
    </w:p>
    <w:p w:rsidR="00E06869" w:rsidRDefault="00E06869" w:rsidP="00D0336A">
      <w:pPr>
        <w:pStyle w:val="Default"/>
        <w:tabs>
          <w:tab w:val="center" w:pos="4678"/>
        </w:tabs>
        <w:rPr>
          <w:rFonts w:ascii="Comic Sans MS" w:hAnsi="Comic Sans MS"/>
          <w:lang w:val="nl-BE"/>
        </w:rPr>
      </w:pPr>
    </w:p>
    <w:p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024" w:rsidRDefault="00473024">
      <w:r>
        <w:separator/>
      </w:r>
    </w:p>
  </w:endnote>
  <w:endnote w:type="continuationSeparator" w:id="0">
    <w:p w:rsidR="00473024" w:rsidRDefault="00473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024" w:rsidRDefault="00473024">
      <w:r>
        <w:separator/>
      </w:r>
    </w:p>
  </w:footnote>
  <w:footnote w:type="continuationSeparator" w:id="0">
    <w:p w:rsidR="00473024" w:rsidRDefault="00473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1054E"/>
    <w:rsid w:val="000172F3"/>
    <w:rsid w:val="00020D62"/>
    <w:rsid w:val="00022D72"/>
    <w:rsid w:val="00022E03"/>
    <w:rsid w:val="00026425"/>
    <w:rsid w:val="00030682"/>
    <w:rsid w:val="0004119C"/>
    <w:rsid w:val="0006102F"/>
    <w:rsid w:val="000648ED"/>
    <w:rsid w:val="00073850"/>
    <w:rsid w:val="00075814"/>
    <w:rsid w:val="00077791"/>
    <w:rsid w:val="00080049"/>
    <w:rsid w:val="00081F91"/>
    <w:rsid w:val="00092107"/>
    <w:rsid w:val="00092AFF"/>
    <w:rsid w:val="00093B87"/>
    <w:rsid w:val="00093E30"/>
    <w:rsid w:val="00097893"/>
    <w:rsid w:val="000A0B3C"/>
    <w:rsid w:val="000A24C7"/>
    <w:rsid w:val="000B6E41"/>
    <w:rsid w:val="000B72A3"/>
    <w:rsid w:val="000C0F0C"/>
    <w:rsid w:val="000C192F"/>
    <w:rsid w:val="000C1FAA"/>
    <w:rsid w:val="000C620E"/>
    <w:rsid w:val="000C7C10"/>
    <w:rsid w:val="000D4BFD"/>
    <w:rsid w:val="000D4FC3"/>
    <w:rsid w:val="000E5024"/>
    <w:rsid w:val="000E68C3"/>
    <w:rsid w:val="000F224A"/>
    <w:rsid w:val="000F6A6A"/>
    <w:rsid w:val="00103B50"/>
    <w:rsid w:val="0010587A"/>
    <w:rsid w:val="00120459"/>
    <w:rsid w:val="00121E7A"/>
    <w:rsid w:val="00124948"/>
    <w:rsid w:val="001256EA"/>
    <w:rsid w:val="001444E4"/>
    <w:rsid w:val="0014715E"/>
    <w:rsid w:val="00151150"/>
    <w:rsid w:val="00151A74"/>
    <w:rsid w:val="0015524B"/>
    <w:rsid w:val="00155932"/>
    <w:rsid w:val="0016151B"/>
    <w:rsid w:val="00176DB2"/>
    <w:rsid w:val="001814F3"/>
    <w:rsid w:val="0019055C"/>
    <w:rsid w:val="00193406"/>
    <w:rsid w:val="001A3377"/>
    <w:rsid w:val="001B11AA"/>
    <w:rsid w:val="001B1ED5"/>
    <w:rsid w:val="001C18DD"/>
    <w:rsid w:val="001C207B"/>
    <w:rsid w:val="001C3C86"/>
    <w:rsid w:val="001C477E"/>
    <w:rsid w:val="001C6AA1"/>
    <w:rsid w:val="001C6C9B"/>
    <w:rsid w:val="001D5A1B"/>
    <w:rsid w:val="001D5E28"/>
    <w:rsid w:val="001E1B29"/>
    <w:rsid w:val="001E261E"/>
    <w:rsid w:val="00207C02"/>
    <w:rsid w:val="00212083"/>
    <w:rsid w:val="00213677"/>
    <w:rsid w:val="00215281"/>
    <w:rsid w:val="00216D23"/>
    <w:rsid w:val="00217448"/>
    <w:rsid w:val="002204C9"/>
    <w:rsid w:val="00222067"/>
    <w:rsid w:val="0022258B"/>
    <w:rsid w:val="00222BB2"/>
    <w:rsid w:val="00230D10"/>
    <w:rsid w:val="00232631"/>
    <w:rsid w:val="002367DF"/>
    <w:rsid w:val="0024039E"/>
    <w:rsid w:val="002428A2"/>
    <w:rsid w:val="00243AC9"/>
    <w:rsid w:val="00246651"/>
    <w:rsid w:val="00261162"/>
    <w:rsid w:val="00264AA2"/>
    <w:rsid w:val="00266FC7"/>
    <w:rsid w:val="00267A68"/>
    <w:rsid w:val="002734E9"/>
    <w:rsid w:val="00277217"/>
    <w:rsid w:val="00282B7F"/>
    <w:rsid w:val="00286927"/>
    <w:rsid w:val="00292A91"/>
    <w:rsid w:val="00293A54"/>
    <w:rsid w:val="00294157"/>
    <w:rsid w:val="002952FB"/>
    <w:rsid w:val="002A1FD0"/>
    <w:rsid w:val="002A6E26"/>
    <w:rsid w:val="002B1D06"/>
    <w:rsid w:val="002B33A2"/>
    <w:rsid w:val="002C4309"/>
    <w:rsid w:val="002D0818"/>
    <w:rsid w:val="002D2381"/>
    <w:rsid w:val="002D7C51"/>
    <w:rsid w:val="002E16B7"/>
    <w:rsid w:val="002E3C15"/>
    <w:rsid w:val="002E6182"/>
    <w:rsid w:val="002E74A4"/>
    <w:rsid w:val="002E7C5C"/>
    <w:rsid w:val="002F0067"/>
    <w:rsid w:val="00302354"/>
    <w:rsid w:val="00325681"/>
    <w:rsid w:val="00336024"/>
    <w:rsid w:val="003468CA"/>
    <w:rsid w:val="0035059C"/>
    <w:rsid w:val="003613FC"/>
    <w:rsid w:val="00365090"/>
    <w:rsid w:val="003675DC"/>
    <w:rsid w:val="00372629"/>
    <w:rsid w:val="00385EAC"/>
    <w:rsid w:val="003976AE"/>
    <w:rsid w:val="003A0957"/>
    <w:rsid w:val="003A16EE"/>
    <w:rsid w:val="003A6A94"/>
    <w:rsid w:val="003B133C"/>
    <w:rsid w:val="003B66B3"/>
    <w:rsid w:val="003C21C9"/>
    <w:rsid w:val="003D7F44"/>
    <w:rsid w:val="003E01C7"/>
    <w:rsid w:val="003E2B23"/>
    <w:rsid w:val="004032C4"/>
    <w:rsid w:val="004113F3"/>
    <w:rsid w:val="00420C6C"/>
    <w:rsid w:val="004328F7"/>
    <w:rsid w:val="00433694"/>
    <w:rsid w:val="004378BF"/>
    <w:rsid w:val="00441A47"/>
    <w:rsid w:val="00442FA4"/>
    <w:rsid w:val="00453B0F"/>
    <w:rsid w:val="00455C66"/>
    <w:rsid w:val="00455E4F"/>
    <w:rsid w:val="00456C4B"/>
    <w:rsid w:val="00457E12"/>
    <w:rsid w:val="00461493"/>
    <w:rsid w:val="00462081"/>
    <w:rsid w:val="004626D6"/>
    <w:rsid w:val="00471341"/>
    <w:rsid w:val="00473024"/>
    <w:rsid w:val="00474C6C"/>
    <w:rsid w:val="004755E8"/>
    <w:rsid w:val="004757C5"/>
    <w:rsid w:val="00486FEE"/>
    <w:rsid w:val="00490A9F"/>
    <w:rsid w:val="00492164"/>
    <w:rsid w:val="00492F58"/>
    <w:rsid w:val="0049607B"/>
    <w:rsid w:val="004A143D"/>
    <w:rsid w:val="004B0798"/>
    <w:rsid w:val="004B1395"/>
    <w:rsid w:val="004B29DD"/>
    <w:rsid w:val="004C75A5"/>
    <w:rsid w:val="004D04CF"/>
    <w:rsid w:val="004E17EE"/>
    <w:rsid w:val="004F5237"/>
    <w:rsid w:val="00501F7C"/>
    <w:rsid w:val="00516095"/>
    <w:rsid w:val="005203CE"/>
    <w:rsid w:val="00521941"/>
    <w:rsid w:val="00532A41"/>
    <w:rsid w:val="00535DC3"/>
    <w:rsid w:val="0053753D"/>
    <w:rsid w:val="00544BDD"/>
    <w:rsid w:val="005540E5"/>
    <w:rsid w:val="00566945"/>
    <w:rsid w:val="00567917"/>
    <w:rsid w:val="005679DA"/>
    <w:rsid w:val="005700C1"/>
    <w:rsid w:val="0057311D"/>
    <w:rsid w:val="00574BC3"/>
    <w:rsid w:val="005759CC"/>
    <w:rsid w:val="005833C4"/>
    <w:rsid w:val="005835B9"/>
    <w:rsid w:val="00590078"/>
    <w:rsid w:val="005904F6"/>
    <w:rsid w:val="00591AC1"/>
    <w:rsid w:val="00594C74"/>
    <w:rsid w:val="0059592B"/>
    <w:rsid w:val="005A0126"/>
    <w:rsid w:val="005A0175"/>
    <w:rsid w:val="005A3D7C"/>
    <w:rsid w:val="005A7FE3"/>
    <w:rsid w:val="005B18E8"/>
    <w:rsid w:val="005B26BA"/>
    <w:rsid w:val="005B49E4"/>
    <w:rsid w:val="005B49F8"/>
    <w:rsid w:val="005C15BD"/>
    <w:rsid w:val="005C3AF7"/>
    <w:rsid w:val="005D1718"/>
    <w:rsid w:val="005D1BB4"/>
    <w:rsid w:val="005D577F"/>
    <w:rsid w:val="005D7AB3"/>
    <w:rsid w:val="005F0BA8"/>
    <w:rsid w:val="005F0DDE"/>
    <w:rsid w:val="005F137E"/>
    <w:rsid w:val="005F6207"/>
    <w:rsid w:val="00623FCF"/>
    <w:rsid w:val="006264C4"/>
    <w:rsid w:val="00626A5F"/>
    <w:rsid w:val="00631729"/>
    <w:rsid w:val="00633057"/>
    <w:rsid w:val="00633154"/>
    <w:rsid w:val="006349C2"/>
    <w:rsid w:val="00634C86"/>
    <w:rsid w:val="00644D10"/>
    <w:rsid w:val="006450CE"/>
    <w:rsid w:val="00647DC9"/>
    <w:rsid w:val="006607C6"/>
    <w:rsid w:val="006609A7"/>
    <w:rsid w:val="00681CD3"/>
    <w:rsid w:val="006863E8"/>
    <w:rsid w:val="00693100"/>
    <w:rsid w:val="00693C5F"/>
    <w:rsid w:val="00695470"/>
    <w:rsid w:val="006A658C"/>
    <w:rsid w:val="006B7BD5"/>
    <w:rsid w:val="006C07E4"/>
    <w:rsid w:val="006C08F9"/>
    <w:rsid w:val="006C25E6"/>
    <w:rsid w:val="006D1EF0"/>
    <w:rsid w:val="006D2D98"/>
    <w:rsid w:val="006D7F93"/>
    <w:rsid w:val="006E1CA3"/>
    <w:rsid w:val="006E22CE"/>
    <w:rsid w:val="006E3EC0"/>
    <w:rsid w:val="006E4A5D"/>
    <w:rsid w:val="006E5E46"/>
    <w:rsid w:val="006F16A1"/>
    <w:rsid w:val="006F187E"/>
    <w:rsid w:val="006F5445"/>
    <w:rsid w:val="006F7B96"/>
    <w:rsid w:val="00700615"/>
    <w:rsid w:val="0070161C"/>
    <w:rsid w:val="007029F8"/>
    <w:rsid w:val="0070662C"/>
    <w:rsid w:val="00711E70"/>
    <w:rsid w:val="0071337F"/>
    <w:rsid w:val="00723A73"/>
    <w:rsid w:val="00727131"/>
    <w:rsid w:val="00734982"/>
    <w:rsid w:val="00736546"/>
    <w:rsid w:val="00741BF5"/>
    <w:rsid w:val="00747A29"/>
    <w:rsid w:val="0075248A"/>
    <w:rsid w:val="00752B9B"/>
    <w:rsid w:val="0076604A"/>
    <w:rsid w:val="00766F44"/>
    <w:rsid w:val="00767F05"/>
    <w:rsid w:val="00771307"/>
    <w:rsid w:val="00775AF0"/>
    <w:rsid w:val="00780A15"/>
    <w:rsid w:val="0078189A"/>
    <w:rsid w:val="007A37BF"/>
    <w:rsid w:val="007A4D76"/>
    <w:rsid w:val="007B0255"/>
    <w:rsid w:val="007B244C"/>
    <w:rsid w:val="007C38AF"/>
    <w:rsid w:val="007C6B7F"/>
    <w:rsid w:val="007D1BEA"/>
    <w:rsid w:val="007D31F7"/>
    <w:rsid w:val="007D7262"/>
    <w:rsid w:val="007D7BE3"/>
    <w:rsid w:val="007E2F4A"/>
    <w:rsid w:val="007E3A9B"/>
    <w:rsid w:val="007F6B61"/>
    <w:rsid w:val="00801682"/>
    <w:rsid w:val="0080607F"/>
    <w:rsid w:val="00807399"/>
    <w:rsid w:val="00812561"/>
    <w:rsid w:val="00812E16"/>
    <w:rsid w:val="00826A1C"/>
    <w:rsid w:val="00830432"/>
    <w:rsid w:val="00845FD6"/>
    <w:rsid w:val="00851BBF"/>
    <w:rsid w:val="00851CA5"/>
    <w:rsid w:val="00863BC6"/>
    <w:rsid w:val="00864A81"/>
    <w:rsid w:val="00870CD9"/>
    <w:rsid w:val="00875782"/>
    <w:rsid w:val="008936CB"/>
    <w:rsid w:val="008A6268"/>
    <w:rsid w:val="008A73C0"/>
    <w:rsid w:val="008B1981"/>
    <w:rsid w:val="008B5892"/>
    <w:rsid w:val="008B5AF7"/>
    <w:rsid w:val="008B7CD3"/>
    <w:rsid w:val="008D2036"/>
    <w:rsid w:val="008D7EE6"/>
    <w:rsid w:val="008F2813"/>
    <w:rsid w:val="008F459F"/>
    <w:rsid w:val="008F6AE5"/>
    <w:rsid w:val="00900FEB"/>
    <w:rsid w:val="00912138"/>
    <w:rsid w:val="0091782F"/>
    <w:rsid w:val="00925DE1"/>
    <w:rsid w:val="0092693E"/>
    <w:rsid w:val="0092782A"/>
    <w:rsid w:val="00931796"/>
    <w:rsid w:val="009352DC"/>
    <w:rsid w:val="00937E1F"/>
    <w:rsid w:val="00940D7A"/>
    <w:rsid w:val="00941804"/>
    <w:rsid w:val="0095068F"/>
    <w:rsid w:val="00966188"/>
    <w:rsid w:val="00974F66"/>
    <w:rsid w:val="00980671"/>
    <w:rsid w:val="0098396D"/>
    <w:rsid w:val="0098506E"/>
    <w:rsid w:val="00987A3A"/>
    <w:rsid w:val="0099194C"/>
    <w:rsid w:val="0099351D"/>
    <w:rsid w:val="009A048B"/>
    <w:rsid w:val="009A4C5C"/>
    <w:rsid w:val="009A79F6"/>
    <w:rsid w:val="009B7351"/>
    <w:rsid w:val="009C251A"/>
    <w:rsid w:val="009C332A"/>
    <w:rsid w:val="009C3508"/>
    <w:rsid w:val="009C44CB"/>
    <w:rsid w:val="009C7B0C"/>
    <w:rsid w:val="009E35DB"/>
    <w:rsid w:val="009F495E"/>
    <w:rsid w:val="00A05814"/>
    <w:rsid w:val="00A07B77"/>
    <w:rsid w:val="00A102F6"/>
    <w:rsid w:val="00A10CE5"/>
    <w:rsid w:val="00A11841"/>
    <w:rsid w:val="00A16C05"/>
    <w:rsid w:val="00A16D2D"/>
    <w:rsid w:val="00A17A09"/>
    <w:rsid w:val="00A20AEE"/>
    <w:rsid w:val="00A210E0"/>
    <w:rsid w:val="00A25943"/>
    <w:rsid w:val="00A35E0A"/>
    <w:rsid w:val="00A3616F"/>
    <w:rsid w:val="00A37F85"/>
    <w:rsid w:val="00A53425"/>
    <w:rsid w:val="00A60356"/>
    <w:rsid w:val="00A64AC7"/>
    <w:rsid w:val="00A670EB"/>
    <w:rsid w:val="00A7162A"/>
    <w:rsid w:val="00A75875"/>
    <w:rsid w:val="00A873BE"/>
    <w:rsid w:val="00AB18FC"/>
    <w:rsid w:val="00AB40EF"/>
    <w:rsid w:val="00AB66F5"/>
    <w:rsid w:val="00AC0C73"/>
    <w:rsid w:val="00AD7626"/>
    <w:rsid w:val="00AF0B13"/>
    <w:rsid w:val="00AF21A8"/>
    <w:rsid w:val="00AF745A"/>
    <w:rsid w:val="00B27CCC"/>
    <w:rsid w:val="00B309C0"/>
    <w:rsid w:val="00B32066"/>
    <w:rsid w:val="00B32CAC"/>
    <w:rsid w:val="00B40252"/>
    <w:rsid w:val="00B40A2D"/>
    <w:rsid w:val="00B43909"/>
    <w:rsid w:val="00B5446F"/>
    <w:rsid w:val="00B61F23"/>
    <w:rsid w:val="00B628E5"/>
    <w:rsid w:val="00B65BBE"/>
    <w:rsid w:val="00B72B5C"/>
    <w:rsid w:val="00B75213"/>
    <w:rsid w:val="00B757E7"/>
    <w:rsid w:val="00B764AB"/>
    <w:rsid w:val="00B823F1"/>
    <w:rsid w:val="00B94E7C"/>
    <w:rsid w:val="00B971C6"/>
    <w:rsid w:val="00BA0258"/>
    <w:rsid w:val="00BA229B"/>
    <w:rsid w:val="00BA2C16"/>
    <w:rsid w:val="00BA2EF8"/>
    <w:rsid w:val="00BA3C0A"/>
    <w:rsid w:val="00BA4C7F"/>
    <w:rsid w:val="00BB2F2E"/>
    <w:rsid w:val="00BB5735"/>
    <w:rsid w:val="00BC08CF"/>
    <w:rsid w:val="00BC117D"/>
    <w:rsid w:val="00BC204D"/>
    <w:rsid w:val="00BC28A2"/>
    <w:rsid w:val="00BC3764"/>
    <w:rsid w:val="00BC42F6"/>
    <w:rsid w:val="00BC51D9"/>
    <w:rsid w:val="00BD36D6"/>
    <w:rsid w:val="00BD6526"/>
    <w:rsid w:val="00BE0197"/>
    <w:rsid w:val="00BF2C7F"/>
    <w:rsid w:val="00BF6398"/>
    <w:rsid w:val="00BF6DCF"/>
    <w:rsid w:val="00C0582F"/>
    <w:rsid w:val="00C128A8"/>
    <w:rsid w:val="00C13724"/>
    <w:rsid w:val="00C21EA6"/>
    <w:rsid w:val="00C223EB"/>
    <w:rsid w:val="00C27498"/>
    <w:rsid w:val="00C3364D"/>
    <w:rsid w:val="00C40576"/>
    <w:rsid w:val="00C447C6"/>
    <w:rsid w:val="00C45319"/>
    <w:rsid w:val="00C45C35"/>
    <w:rsid w:val="00C50CE1"/>
    <w:rsid w:val="00C52149"/>
    <w:rsid w:val="00C524D3"/>
    <w:rsid w:val="00C539D2"/>
    <w:rsid w:val="00C61A3F"/>
    <w:rsid w:val="00C63BA3"/>
    <w:rsid w:val="00C63C8F"/>
    <w:rsid w:val="00C649E3"/>
    <w:rsid w:val="00C92168"/>
    <w:rsid w:val="00C9295E"/>
    <w:rsid w:val="00C9452B"/>
    <w:rsid w:val="00CA0C25"/>
    <w:rsid w:val="00CA670E"/>
    <w:rsid w:val="00CA7B35"/>
    <w:rsid w:val="00CC2218"/>
    <w:rsid w:val="00CC4FAE"/>
    <w:rsid w:val="00CC6619"/>
    <w:rsid w:val="00CE0757"/>
    <w:rsid w:val="00CE0EAC"/>
    <w:rsid w:val="00CF0728"/>
    <w:rsid w:val="00CF6B57"/>
    <w:rsid w:val="00D00766"/>
    <w:rsid w:val="00D0336A"/>
    <w:rsid w:val="00D12B71"/>
    <w:rsid w:val="00D21F18"/>
    <w:rsid w:val="00D3196D"/>
    <w:rsid w:val="00D34C62"/>
    <w:rsid w:val="00D400BC"/>
    <w:rsid w:val="00D42900"/>
    <w:rsid w:val="00D456E1"/>
    <w:rsid w:val="00D4594A"/>
    <w:rsid w:val="00D5103E"/>
    <w:rsid w:val="00D53868"/>
    <w:rsid w:val="00D5410F"/>
    <w:rsid w:val="00D54BA9"/>
    <w:rsid w:val="00D631E5"/>
    <w:rsid w:val="00D90B02"/>
    <w:rsid w:val="00DA68C6"/>
    <w:rsid w:val="00DB1D9C"/>
    <w:rsid w:val="00DB1DE7"/>
    <w:rsid w:val="00DC1984"/>
    <w:rsid w:val="00DC492A"/>
    <w:rsid w:val="00DC6EC6"/>
    <w:rsid w:val="00DD382C"/>
    <w:rsid w:val="00DD40BC"/>
    <w:rsid w:val="00DE4E5E"/>
    <w:rsid w:val="00DF273D"/>
    <w:rsid w:val="00DF6411"/>
    <w:rsid w:val="00E03718"/>
    <w:rsid w:val="00E05940"/>
    <w:rsid w:val="00E06869"/>
    <w:rsid w:val="00E10012"/>
    <w:rsid w:val="00E207DF"/>
    <w:rsid w:val="00E26A64"/>
    <w:rsid w:val="00E31104"/>
    <w:rsid w:val="00E46F84"/>
    <w:rsid w:val="00E54521"/>
    <w:rsid w:val="00E559F1"/>
    <w:rsid w:val="00E56143"/>
    <w:rsid w:val="00E56697"/>
    <w:rsid w:val="00E8163B"/>
    <w:rsid w:val="00E81AE6"/>
    <w:rsid w:val="00E81D50"/>
    <w:rsid w:val="00E85154"/>
    <w:rsid w:val="00E85975"/>
    <w:rsid w:val="00E96DD3"/>
    <w:rsid w:val="00EB40FA"/>
    <w:rsid w:val="00EB5041"/>
    <w:rsid w:val="00EB6839"/>
    <w:rsid w:val="00EB7FAB"/>
    <w:rsid w:val="00EC15EE"/>
    <w:rsid w:val="00EC6870"/>
    <w:rsid w:val="00ED4CA7"/>
    <w:rsid w:val="00ED65B7"/>
    <w:rsid w:val="00EE6B9A"/>
    <w:rsid w:val="00F00910"/>
    <w:rsid w:val="00F0103E"/>
    <w:rsid w:val="00F026B1"/>
    <w:rsid w:val="00F073EA"/>
    <w:rsid w:val="00F207F8"/>
    <w:rsid w:val="00F2156A"/>
    <w:rsid w:val="00F21B7B"/>
    <w:rsid w:val="00F23A8D"/>
    <w:rsid w:val="00F25CF6"/>
    <w:rsid w:val="00F4309E"/>
    <w:rsid w:val="00F452D5"/>
    <w:rsid w:val="00F46B06"/>
    <w:rsid w:val="00F53E18"/>
    <w:rsid w:val="00F605F1"/>
    <w:rsid w:val="00F6095B"/>
    <w:rsid w:val="00F620EC"/>
    <w:rsid w:val="00F637BB"/>
    <w:rsid w:val="00F73FBB"/>
    <w:rsid w:val="00F769B0"/>
    <w:rsid w:val="00F808EA"/>
    <w:rsid w:val="00F84926"/>
    <w:rsid w:val="00F927EE"/>
    <w:rsid w:val="00F97236"/>
    <w:rsid w:val="00F97E92"/>
    <w:rsid w:val="00FC2B8D"/>
    <w:rsid w:val="00FC2BC3"/>
    <w:rsid w:val="00FD000A"/>
    <w:rsid w:val="00FE17AC"/>
    <w:rsid w:val="00FE6550"/>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E1B03"/>
  <w15:chartTrackingRefBased/>
  <w15:docId w15:val="{D6D42E91-3CE3-4F9D-9993-55B609B3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customXml/itemProps2.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62AEAA-A532-4E49-B5B9-51ACB6ECA22D}">
  <ds:schemaRefs>
    <ds:schemaRef ds:uri="http://schemas.microsoft.com/office/2006/metadata/properties"/>
    <ds:schemaRef ds:uri="http://schemas.microsoft.com/office/infopath/2007/PartnerControls"/>
    <ds:schemaRef ds:uri="52261be2-bfcd-4f91-a1cf-c50889a21321"/>
  </ds:schemaRefs>
</ds:datastoreItem>
</file>

<file path=customXml/itemProps4.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5.xml><?xml version="1.0" encoding="utf-8"?>
<ds:datastoreItem xmlns:ds="http://schemas.openxmlformats.org/officeDocument/2006/customXml" ds:itemID="{55F52395-F209-40F6-B4E0-FF341F9F7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Maandverslag correct.dot</Template>
  <TotalTime>0</TotalTime>
  <Pages>1</Pages>
  <Words>2441</Words>
  <Characters>13430</Characters>
  <Application>Microsoft Office Word</Application>
  <DocSecurity>0</DocSecurity>
  <Lines>111</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 2024</vt:lpstr>
      <vt:lpstr>Form trimestrieel verslag</vt:lpstr>
    </vt:vector>
  </TitlesOfParts>
  <Company>Sec Gen Div WB</Company>
  <LinksUpToDate>false</LinksUpToDate>
  <CharactersWithSpaces>15840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 2024</dc:title>
  <dc:subject/>
  <dc:creator>vanpoucke.d</dc:creator>
  <cp:keywords/>
  <dc:description>X-XXX-999-9999</dc:description>
  <cp:lastModifiedBy>Choubane Housene</cp:lastModifiedBy>
  <cp:revision>1</cp:revision>
  <cp:lastPrinted>2024-08-30T11:09:00Z</cp:lastPrinted>
  <dcterms:created xsi:type="dcterms:W3CDTF">2025-08-05T11:29:00Z</dcterms:created>
  <dcterms:modified xsi:type="dcterms:W3CDTF">2025-08-05T11:29:00Z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