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C785" w14:textId="4C184116"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r w:rsidR="003A6A94" w:rsidRPr="00870CD9">
        <w:rPr>
          <w:rFonts w:cs="Arial"/>
          <w:noProof/>
          <w:u w:val="single"/>
          <w:shd w:val="clear" w:color="auto" w:fill="D6E3BC"/>
        </w:rPr>
        <w:tab/>
      </w:r>
      <w:r w:rsidR="000630E3">
        <w:rPr>
          <w:rFonts w:cs="Arial"/>
          <w:noProof/>
          <w:sz w:val="26"/>
          <w:szCs w:val="26"/>
          <w:u w:val="single"/>
          <w:shd w:val="clear" w:color="auto" w:fill="D6E3BC"/>
        </w:rPr>
        <w:t>2</w:t>
      </w:r>
      <w:r w:rsidR="000630E3" w:rsidRPr="000630E3">
        <w:rPr>
          <w:rFonts w:cs="Arial"/>
          <w:noProof/>
          <w:sz w:val="26"/>
          <w:szCs w:val="26"/>
          <w:u w:val="single"/>
          <w:shd w:val="clear" w:color="auto" w:fill="D6E3BC"/>
          <w:vertAlign w:val="superscript"/>
        </w:rPr>
        <w:t>de</w:t>
      </w:r>
      <w:r w:rsidR="000630E3">
        <w:rPr>
          <w:rFonts w:cs="Arial"/>
          <w:noProof/>
          <w:sz w:val="26"/>
          <w:szCs w:val="26"/>
          <w:u w:val="single"/>
          <w:shd w:val="clear" w:color="auto" w:fill="D6E3BC"/>
        </w:rPr>
        <w:t xml:space="preserve"> </w:t>
      </w:r>
      <w:r w:rsidRPr="00851CA5">
        <w:rPr>
          <w:b/>
          <w:bCs/>
          <w:sz w:val="26"/>
          <w:szCs w:val="26"/>
          <w:u w:val="single"/>
        </w:rPr>
        <w:t>Periode</w:t>
      </w:r>
      <w:r w:rsidR="008E5A84">
        <w:rPr>
          <w:b/>
          <w:bCs/>
          <w:sz w:val="26"/>
          <w:szCs w:val="26"/>
          <w:u w:val="single"/>
        </w:rPr>
        <w:t xml:space="preserve"> </w:t>
      </w:r>
      <w:r w:rsidRPr="00851CA5">
        <w:rPr>
          <w:b/>
          <w:bCs/>
          <w:sz w:val="26"/>
          <w:szCs w:val="26"/>
          <w:u w:val="single"/>
        </w:rPr>
        <w:t>van</w:t>
      </w:r>
      <w:r w:rsidR="00D53868">
        <w:rPr>
          <w:sz w:val="26"/>
          <w:szCs w:val="26"/>
          <w:u w:val="single"/>
        </w:rPr>
        <w:t xml:space="preserve">: </w:t>
      </w:r>
      <w:r w:rsidR="008E5A84">
        <w:rPr>
          <w:sz w:val="26"/>
          <w:szCs w:val="26"/>
          <w:u w:val="single"/>
        </w:rPr>
        <w:t>01/0</w:t>
      </w:r>
      <w:r w:rsidR="000630E3">
        <w:rPr>
          <w:sz w:val="26"/>
          <w:szCs w:val="26"/>
          <w:u w:val="single"/>
        </w:rPr>
        <w:t>4</w:t>
      </w:r>
      <w:r w:rsidR="008E5A84">
        <w:rPr>
          <w:sz w:val="26"/>
          <w:szCs w:val="26"/>
          <w:u w:val="single"/>
        </w:rPr>
        <w:t>/2025</w:t>
      </w:r>
      <w:r w:rsidR="000630E3">
        <w:rPr>
          <w:rFonts w:cs="Arial"/>
          <w:noProof/>
          <w:u w:val="single"/>
          <w:shd w:val="clear" w:color="auto" w:fill="D6E3BC"/>
        </w:rPr>
        <w:t xml:space="preserve"> </w:t>
      </w:r>
      <w:r w:rsidR="008E5A84">
        <w:rPr>
          <w:rFonts w:cs="Arial"/>
          <w:noProof/>
          <w:u w:val="single"/>
          <w:shd w:val="clear" w:color="auto" w:fill="D6E3BC"/>
        </w:rPr>
        <w:t xml:space="preserve">tem </w:t>
      </w:r>
      <w:r w:rsidR="008E5A84" w:rsidRPr="008E5A84">
        <w:rPr>
          <w:rFonts w:cs="Arial"/>
          <w:noProof/>
          <w:sz w:val="26"/>
          <w:szCs w:val="26"/>
          <w:u w:val="single"/>
          <w:shd w:val="clear" w:color="auto" w:fill="D6E3BC"/>
        </w:rPr>
        <w:t>3</w:t>
      </w:r>
      <w:r w:rsidR="000630E3">
        <w:rPr>
          <w:rFonts w:cs="Arial"/>
          <w:noProof/>
          <w:sz w:val="26"/>
          <w:szCs w:val="26"/>
          <w:u w:val="single"/>
          <w:shd w:val="clear" w:color="auto" w:fill="D6E3BC"/>
        </w:rPr>
        <w:t>0</w:t>
      </w:r>
      <w:r w:rsidR="008E5A84" w:rsidRPr="008E5A84">
        <w:rPr>
          <w:rFonts w:cs="Arial"/>
          <w:noProof/>
          <w:sz w:val="26"/>
          <w:szCs w:val="26"/>
          <w:u w:val="single"/>
          <w:shd w:val="clear" w:color="auto" w:fill="D6E3BC"/>
        </w:rPr>
        <w:t>/0</w:t>
      </w:r>
      <w:r w:rsidR="000630E3">
        <w:rPr>
          <w:rFonts w:cs="Arial"/>
          <w:noProof/>
          <w:sz w:val="26"/>
          <w:szCs w:val="26"/>
          <w:u w:val="single"/>
          <w:shd w:val="clear" w:color="auto" w:fill="D6E3BC"/>
        </w:rPr>
        <w:t>6</w:t>
      </w:r>
      <w:r w:rsidR="008E5A84" w:rsidRPr="008E5A84">
        <w:rPr>
          <w:rFonts w:cs="Arial"/>
          <w:noProof/>
          <w:sz w:val="26"/>
          <w:szCs w:val="26"/>
          <w:u w:val="single"/>
          <w:shd w:val="clear" w:color="auto" w:fill="D6E3BC"/>
        </w:rPr>
        <w:t>/2025</w:t>
      </w:r>
      <w:r w:rsidRPr="00870CD9">
        <w:rPr>
          <w:sz w:val="26"/>
          <w:szCs w:val="26"/>
          <w:u w:val="single"/>
        </w:rPr>
        <w:t>.</w:t>
      </w:r>
    </w:p>
    <w:bookmarkEnd w:id="0"/>
    <w:bookmarkEnd w:id="1"/>
    <w:p w14:paraId="20FF2032" w14:textId="31E36EB4" w:rsidR="004A143D" w:rsidRDefault="004A143D" w:rsidP="00266FC7">
      <w:pPr>
        <w:pStyle w:val="Heading1"/>
        <w:numPr>
          <w:ilvl w:val="0"/>
          <w:numId w:val="1"/>
        </w:numPr>
        <w:rPr>
          <w:noProof/>
        </w:rPr>
      </w:pPr>
      <w:r w:rsidRPr="004223F1">
        <w:rPr>
          <w:noProof/>
        </w:rPr>
        <w:t>Inlichtingen betreffende de eenheid</w:t>
      </w:r>
      <w:r w:rsidR="003A6A94">
        <w:rPr>
          <w:noProof/>
        </w:rPr>
        <w:t>.</w:t>
      </w:r>
    </w:p>
    <w:p w14:paraId="7682E0C6" w14:textId="60CF1B3F"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14:paraId="15F5F821" w14:textId="16C2A52E"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8C1E89" w:rsidRPr="008E5A84">
        <w:rPr>
          <w:noProof/>
          <w:shd w:val="clear" w:color="auto" w:fill="E2EFD9"/>
        </w:rPr>
        <w:t>NDK – CLUB KONINGIN ELISABETH</w:t>
      </w:r>
      <w:r w:rsidR="00D53868" w:rsidRPr="008E5A84">
        <w:rPr>
          <w:noProof/>
          <w:shd w:val="clear" w:color="auto" w:fill="D6E3BC"/>
        </w:rPr>
        <w:tab/>
      </w:r>
      <w:r w:rsidRPr="008E5A84">
        <w:rPr>
          <w:noProof/>
        </w:rPr>
        <w:br/>
        <w:t>Organismenummer:</w:t>
      </w:r>
      <w:r w:rsidR="00D53868" w:rsidRPr="008E5A84">
        <w:rPr>
          <w:noProof/>
        </w:rPr>
        <w:tab/>
      </w:r>
      <w:r w:rsidR="008C1E89" w:rsidRPr="008E5A84">
        <w:rPr>
          <w:noProof/>
          <w:shd w:val="clear" w:color="auto" w:fill="E2EFD9"/>
        </w:rPr>
        <w:t>C-0004</w:t>
      </w:r>
      <w:r w:rsidR="00D53868" w:rsidRPr="008E5A84">
        <w:rPr>
          <w:noProof/>
          <w:shd w:val="clear" w:color="auto" w:fill="D6E3BC"/>
        </w:rPr>
        <w:tab/>
      </w:r>
      <w:r w:rsidRPr="008E5A84">
        <w:rPr>
          <w:noProof/>
        </w:rPr>
        <w:br/>
        <w:t xml:space="preserve">Adres: </w:t>
      </w:r>
      <w:r w:rsidRPr="008E5A84">
        <w:rPr>
          <w:noProof/>
        </w:rPr>
        <w:tab/>
        <w:t>Kwartier Koningin Elisabeth</w:t>
      </w:r>
      <w:r w:rsidR="00B32CAC" w:rsidRPr="008E5A84">
        <w:rPr>
          <w:noProof/>
        </w:rPr>
        <w:br/>
        <w:t xml:space="preserve"> </w:t>
      </w:r>
      <w:r w:rsidR="00B32CAC" w:rsidRPr="008E5A84">
        <w:rPr>
          <w:noProof/>
        </w:rPr>
        <w:tab/>
        <w:t>Eversestraat 1</w:t>
      </w:r>
      <w:r w:rsidR="00B32CAC" w:rsidRPr="008E5A84">
        <w:rPr>
          <w:noProof/>
        </w:rPr>
        <w:br/>
        <w:t xml:space="preserve"> </w:t>
      </w:r>
      <w:r w:rsidR="00B32CAC" w:rsidRPr="008E5A84">
        <w:rPr>
          <w:noProof/>
        </w:rPr>
        <w:tab/>
        <w:t>1140 - EVERE</w:t>
      </w:r>
      <w:r w:rsidRPr="008E5A84">
        <w:rPr>
          <w:noProof/>
        </w:rPr>
        <w:br/>
      </w:r>
      <w:r w:rsidR="00D53868" w:rsidRPr="008E5A84">
        <w:rPr>
          <w:noProof/>
        </w:rPr>
        <w:t>Naam KorpsComd:</w:t>
      </w:r>
      <w:r w:rsidR="00D53868" w:rsidRPr="008E5A84">
        <w:rPr>
          <w:noProof/>
        </w:rPr>
        <w:tab/>
      </w:r>
      <w:r w:rsidR="008C1E89" w:rsidRPr="008E5A84">
        <w:rPr>
          <w:noProof/>
        </w:rPr>
        <w:t>Kol. Maseure</w:t>
      </w:r>
      <w:r w:rsidR="00D53868" w:rsidRPr="008E5A84">
        <w:rPr>
          <w:noProof/>
          <w:shd w:val="clear" w:color="auto" w:fill="E2EFD9"/>
        </w:rPr>
        <w:tab/>
      </w:r>
      <w:r w:rsidR="00D53868" w:rsidRPr="008E5A84">
        <w:rPr>
          <w:noProof/>
        </w:rPr>
        <w:br/>
      </w:r>
      <w:r w:rsidRPr="008E5A84">
        <w:rPr>
          <w:noProof/>
        </w:rPr>
        <w:t>Tf</w:t>
      </w:r>
      <w:r w:rsidR="00207C02" w:rsidRPr="008E5A84">
        <w:rPr>
          <w:noProof/>
        </w:rPr>
        <w:t xml:space="preserve"> KorpsComd</w:t>
      </w:r>
      <w:r w:rsidRPr="008E5A84">
        <w:rPr>
          <w:noProof/>
        </w:rPr>
        <w:t>:</w:t>
      </w:r>
      <w:r w:rsidR="00917D07" w:rsidRPr="008E5A84">
        <w:rPr>
          <w:noProof/>
        </w:rPr>
        <w:tab/>
      </w:r>
      <w:r w:rsidR="008C1E89" w:rsidRPr="008E5A84">
        <w:rPr>
          <w:noProof/>
          <w:shd w:val="clear" w:color="auto" w:fill="E2EFD9"/>
        </w:rPr>
        <w:t>+</w:t>
      </w:r>
      <w:r w:rsidR="003076F7" w:rsidRPr="008E5A84">
        <w:rPr>
          <w:noProof/>
          <w:shd w:val="clear" w:color="auto" w:fill="E2EFD9"/>
        </w:rPr>
        <w:t>3224432904</w:t>
      </w:r>
      <w:r w:rsidR="00EB7FAB" w:rsidRPr="008E5A84">
        <w:rPr>
          <w:noProof/>
          <w:shd w:val="clear" w:color="auto" w:fill="FFFF99"/>
        </w:rPr>
        <w:br/>
      </w:r>
      <w:r w:rsidR="00EB7FAB" w:rsidRPr="008E5A84">
        <w:rPr>
          <w:noProof/>
        </w:rPr>
        <w:t xml:space="preserve">E-mail: </w:t>
      </w:r>
      <w:bookmarkStart w:id="2" w:name="Text43"/>
      <w:r w:rsidR="00207C02" w:rsidRPr="008E5A84">
        <w:rPr>
          <w:noProof/>
        </w:rPr>
        <w:tab/>
      </w:r>
      <w:bookmarkEnd w:id="2"/>
      <w:r w:rsidR="00917D07" w:rsidRPr="008E5A84">
        <w:rPr>
          <w:noProof/>
        </w:rPr>
        <w:t>Christ.Maseure@mil.be</w:t>
      </w:r>
      <w:r w:rsidRPr="008E5A84">
        <w:rPr>
          <w:noProof/>
        </w:rPr>
        <w:br/>
      </w:r>
      <w:r w:rsidR="00EB7FAB" w:rsidRPr="008E5A84">
        <w:rPr>
          <w:noProof/>
        </w:rPr>
        <w:t>Tf Srt:</w:t>
      </w:r>
      <w:r w:rsidR="00207C02" w:rsidRPr="008E5A84">
        <w:rPr>
          <w:noProof/>
        </w:rPr>
        <w:tab/>
      </w:r>
      <w:r w:rsidR="00917D07" w:rsidRPr="008E5A84">
        <w:rPr>
          <w:noProof/>
        </w:rPr>
        <w:t>+32244</w:t>
      </w:r>
      <w:r w:rsidR="00987A3A" w:rsidRPr="008E5A84">
        <w:rPr>
          <w:noProof/>
          <w:shd w:val="clear" w:color="auto" w:fill="E2EFD9"/>
        </w:rPr>
        <w:tab/>
      </w:r>
      <w:r w:rsidR="00917D07" w:rsidRPr="008E5A84">
        <w:rPr>
          <w:noProof/>
          <w:shd w:val="clear" w:color="auto" w:fill="E2EFD9"/>
        </w:rPr>
        <w:t>16201</w:t>
      </w:r>
      <w:r>
        <w:rPr>
          <w:noProof/>
        </w:rPr>
        <w:br/>
      </w:r>
      <w:r w:rsidR="00EB7FAB" w:rsidRPr="00AF6834">
        <w:rPr>
          <w:noProof/>
        </w:rPr>
        <w:t xml:space="preserve">Fax: </w:t>
      </w:r>
      <w:bookmarkStart w:id="3" w:name="Text42"/>
      <w:r w:rsidR="00EB7FAB">
        <w:rPr>
          <w:noProof/>
        </w:rPr>
        <w:tab/>
      </w:r>
      <w:bookmarkEnd w:id="3"/>
      <w:r w:rsidR="00917D07">
        <w:rPr>
          <w:noProof/>
        </w:rPr>
        <w:t>/</w:t>
      </w:r>
      <w:r w:rsidR="00987A3A" w:rsidRPr="00C0582F">
        <w:rPr>
          <w:noProof/>
          <w:shd w:val="clear" w:color="auto" w:fill="E2EFD9"/>
        </w:rPr>
        <w:tab/>
      </w:r>
      <w:r w:rsidR="00EB7FAB">
        <w:rPr>
          <w:noProof/>
          <w:shd w:val="clear" w:color="auto" w:fill="FFFF99"/>
        </w:rPr>
        <w:br/>
      </w:r>
    </w:p>
    <w:p w14:paraId="183CC88E" w14:textId="44E770EB"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14:paraId="6EE6BCC2" w14:textId="77777777" w:rsidR="004A143D" w:rsidRDefault="004A143D" w:rsidP="00870CD9">
      <w:pPr>
        <w:pStyle w:val="Heading3"/>
        <w:ind w:left="851"/>
        <w:rPr>
          <w:noProof/>
        </w:rPr>
      </w:pPr>
      <w:r>
        <w:rPr>
          <w:noProof/>
        </w:rPr>
        <w:t>De activiteiten die door de meeste personeelsleden worden uitgevoerd</w:t>
      </w:r>
    </w:p>
    <w:p w14:paraId="03983733" w14:textId="77777777"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keukenpersoneel</w:t>
      </w:r>
    </w:p>
    <w:p w14:paraId="018A52EF" w14:textId="77777777"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Zaalbediening</w:t>
      </w:r>
    </w:p>
    <w:p w14:paraId="329C3F2A" w14:textId="77777777"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Organisatie drink en VIP</w:t>
      </w:r>
    </w:p>
    <w:p w14:paraId="2F300BC5" w14:textId="2F90C4B3"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Bediening drank</w:t>
      </w:r>
      <w:r w:rsidR="00A912A3">
        <w:rPr>
          <w:rFonts w:ascii="Comic Sans MS" w:hAnsi="Comic Sans MS" w:cs="Arial"/>
          <w:noProof/>
        </w:rPr>
        <w:t xml:space="preserve"> en hapjes</w:t>
      </w:r>
      <w:r>
        <w:rPr>
          <w:rFonts w:ascii="Comic Sans MS" w:hAnsi="Comic Sans MS" w:cs="Arial"/>
          <w:noProof/>
        </w:rPr>
        <w:t xml:space="preserve"> tijdens drinks</w:t>
      </w:r>
      <w:r w:rsidR="00A912A3">
        <w:rPr>
          <w:rFonts w:ascii="Comic Sans MS" w:hAnsi="Comic Sans MS" w:cs="Arial"/>
          <w:noProof/>
        </w:rPr>
        <w:t>/recepties</w:t>
      </w:r>
    </w:p>
    <w:p w14:paraId="41854055" w14:textId="3BCD3B67" w:rsidR="003A6A94" w:rsidRP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Broodjeszaak : broodjes maken en leveren aan verkooppunten (BL1 en 13)</w:t>
      </w:r>
    </w:p>
    <w:p w14:paraId="3001D838" w14:textId="77777777" w:rsidR="004A143D" w:rsidRPr="00124948" w:rsidRDefault="004A143D" w:rsidP="004A143D">
      <w:pPr>
        <w:rPr>
          <w:rFonts w:ascii="Comic Sans MS" w:hAnsi="Comic Sans MS" w:cs="Arial"/>
          <w:b/>
          <w:bCs/>
          <w:noProof/>
        </w:rPr>
      </w:pPr>
    </w:p>
    <w:p w14:paraId="51D09FEE" w14:textId="160BFC18"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14:paraId="4B944128" w14:textId="77777777" w:rsidR="004A143D" w:rsidRDefault="004A143D" w:rsidP="004A143D">
      <w:pPr>
        <w:ind w:left="900"/>
        <w:rPr>
          <w:rFonts w:ascii="Comic Sans MS" w:hAnsi="Comic Sans MS" w:cs="Arial"/>
          <w:noProof/>
          <w:highlight w:val="yellow"/>
        </w:rPr>
      </w:pPr>
    </w:p>
    <w:p w14:paraId="11947141" w14:textId="185BE9DA" w:rsidR="004A143D" w:rsidRPr="006D160A" w:rsidRDefault="003076F7"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Bediening keukenmachines</w:t>
      </w:r>
    </w:p>
    <w:p w14:paraId="06C9764D" w14:textId="5DD97951" w:rsidR="005700C1" w:rsidRDefault="003076F7"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Bediening oven, kookplaten, steamer</w:t>
      </w:r>
    </w:p>
    <w:p w14:paraId="79CC1779" w14:textId="778B195F" w:rsidR="004A143D" w:rsidRPr="006D160A" w:rsidRDefault="004A143D" w:rsidP="00C0582F">
      <w:pPr>
        <w:numPr>
          <w:ilvl w:val="0"/>
          <w:numId w:val="13"/>
        </w:numPr>
        <w:shd w:val="clear" w:color="auto" w:fill="E2EFD9"/>
        <w:tabs>
          <w:tab w:val="num" w:pos="1260"/>
        </w:tabs>
        <w:ind w:left="1259" w:hanging="357"/>
        <w:rPr>
          <w:rFonts w:ascii="Comic Sans MS" w:hAnsi="Comic Sans MS" w:cs="Arial"/>
          <w:noProof/>
        </w:rPr>
      </w:pPr>
      <w:r w:rsidRPr="006D160A">
        <w:rPr>
          <w:rFonts w:ascii="Comic Sans MS" w:hAnsi="Comic Sans MS" w:cs="Arial"/>
          <w:noProof/>
        </w:rPr>
        <w:t xml:space="preserve"> </w:t>
      </w:r>
      <w:r w:rsidR="003076F7">
        <w:rPr>
          <w:rFonts w:ascii="Comic Sans MS" w:hAnsi="Comic Sans MS" w:cs="Arial"/>
          <w:noProof/>
        </w:rPr>
        <w:t>Snijden voedsel</w:t>
      </w:r>
    </w:p>
    <w:p w14:paraId="25AD834E" w14:textId="77777777" w:rsidR="004A143D" w:rsidRPr="006D1EF0" w:rsidRDefault="004A143D" w:rsidP="004A143D">
      <w:pPr>
        <w:ind w:left="900"/>
        <w:rPr>
          <w:rFonts w:ascii="Comic Sans MS" w:hAnsi="Comic Sans MS" w:cs="Arial"/>
          <w:b/>
          <w:bCs/>
          <w:noProof/>
          <w:highlight w:val="yellow"/>
        </w:rPr>
      </w:pPr>
    </w:p>
    <w:p w14:paraId="0C93150A" w14:textId="2E595C48"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3076F7">
        <w:rPr>
          <w:bCs/>
          <w:noProof/>
          <w:shd w:val="clear" w:color="auto" w:fill="D6E3BC"/>
        </w:rPr>
        <w:t>N</w:t>
      </w:r>
      <w:r w:rsidR="003A6A94" w:rsidRPr="00124948">
        <w:rPr>
          <w:bCs/>
          <w:noProof/>
          <w:shd w:val="clear" w:color="auto" w:fill="D6E3BC"/>
        </w:rPr>
        <w:tab/>
      </w:r>
    </w:p>
    <w:p w14:paraId="019AE1F9" w14:textId="77777777" w:rsidR="004A143D" w:rsidRPr="008A50BA" w:rsidRDefault="004A143D" w:rsidP="004A143D">
      <w:pPr>
        <w:ind w:left="720"/>
        <w:rPr>
          <w:rFonts w:ascii="Comic Sans MS" w:hAnsi="Comic Sans MS" w:cs="Arial"/>
          <w:noProof/>
          <w:highlight w:val="yellow"/>
        </w:rPr>
      </w:pPr>
    </w:p>
    <w:p w14:paraId="2DDBCFEB" w14:textId="037BB02B"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14:paraId="64C448A1" w14:textId="77777777"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6"/>
        <w:gridCol w:w="1133"/>
        <w:gridCol w:w="3256"/>
        <w:gridCol w:w="1694"/>
      </w:tblGrid>
      <w:tr w:rsidR="00AB66F5" w:rsidRPr="00022D72" w14:paraId="468379B8" w14:textId="77777777" w:rsidTr="00336024">
        <w:tc>
          <w:tcPr>
            <w:tcW w:w="2410" w:type="dxa"/>
            <w:tcBorders>
              <w:top w:val="single" w:sz="8" w:space="0" w:color="auto"/>
              <w:left w:val="single" w:sz="8" w:space="0" w:color="auto"/>
              <w:bottom w:val="single" w:sz="8" w:space="0" w:color="auto"/>
            </w:tcBorders>
            <w:shd w:val="clear" w:color="auto" w:fill="D9D9D9" w:themeFill="background1" w:themeFillShade="D9"/>
            <w:vAlign w:val="center"/>
          </w:tcPr>
          <w:p w14:paraId="59234129"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4" w:type="dxa"/>
            <w:tcBorders>
              <w:top w:val="single" w:sz="8" w:space="0" w:color="auto"/>
              <w:bottom w:val="single" w:sz="8" w:space="0" w:color="auto"/>
            </w:tcBorders>
            <w:shd w:val="clear" w:color="auto" w:fill="D9D9D9" w:themeFill="background1" w:themeFillShade="D9"/>
            <w:vAlign w:val="center"/>
          </w:tcPr>
          <w:p w14:paraId="38879D02"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60" w:type="dxa"/>
            <w:tcBorders>
              <w:top w:val="single" w:sz="8" w:space="0" w:color="auto"/>
              <w:bottom w:val="single" w:sz="8" w:space="0" w:color="auto"/>
            </w:tcBorders>
            <w:shd w:val="clear" w:color="auto" w:fill="D9D9D9" w:themeFill="background1" w:themeFillShade="D9"/>
            <w:vAlign w:val="center"/>
          </w:tcPr>
          <w:p w14:paraId="459F2AC5"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5" w:type="dxa"/>
            <w:tcBorders>
              <w:top w:val="single" w:sz="8" w:space="0" w:color="auto"/>
              <w:bottom w:val="single" w:sz="8" w:space="0" w:color="auto"/>
              <w:right w:val="single" w:sz="8" w:space="0" w:color="auto"/>
            </w:tcBorders>
            <w:shd w:val="clear" w:color="auto" w:fill="D9D9D9" w:themeFill="background1" w:themeFillShade="D9"/>
            <w:vAlign w:val="center"/>
          </w:tcPr>
          <w:p w14:paraId="0638A7A1"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22D72" w14:paraId="6D419838" w14:textId="77777777" w:rsidTr="00336024">
        <w:tc>
          <w:tcPr>
            <w:tcW w:w="2410" w:type="dxa"/>
            <w:tcBorders>
              <w:top w:val="single" w:sz="8" w:space="0" w:color="auto"/>
              <w:left w:val="single" w:sz="8" w:space="0" w:color="auto"/>
            </w:tcBorders>
            <w:shd w:val="clear" w:color="auto" w:fill="E2EFD9"/>
            <w:vAlign w:val="center"/>
          </w:tcPr>
          <w:p w14:paraId="3CE16475" w14:textId="77777777" w:rsidR="00AB66F5" w:rsidRPr="001E1B29" w:rsidRDefault="00AB66F5" w:rsidP="00AB66F5">
            <w:pPr>
              <w:rPr>
                <w:rFonts w:ascii="Comic Sans MS" w:hAnsi="Comic Sans MS"/>
                <w:sz w:val="18"/>
                <w:szCs w:val="18"/>
              </w:rPr>
            </w:pPr>
          </w:p>
        </w:tc>
        <w:tc>
          <w:tcPr>
            <w:tcW w:w="1134" w:type="dxa"/>
            <w:tcBorders>
              <w:top w:val="single" w:sz="8" w:space="0" w:color="auto"/>
            </w:tcBorders>
            <w:shd w:val="clear" w:color="auto" w:fill="E2EFD9"/>
            <w:vAlign w:val="center"/>
          </w:tcPr>
          <w:p w14:paraId="2DD7A376" w14:textId="77777777" w:rsidR="00AB66F5" w:rsidRPr="001E1B29" w:rsidRDefault="00AB66F5" w:rsidP="00022D72">
            <w:pPr>
              <w:jc w:val="center"/>
              <w:rPr>
                <w:rFonts w:ascii="Comic Sans MS" w:hAnsi="Comic Sans MS"/>
                <w:sz w:val="18"/>
                <w:szCs w:val="18"/>
              </w:rPr>
            </w:pPr>
          </w:p>
        </w:tc>
        <w:tc>
          <w:tcPr>
            <w:tcW w:w="3260" w:type="dxa"/>
            <w:tcBorders>
              <w:top w:val="single" w:sz="8" w:space="0" w:color="auto"/>
            </w:tcBorders>
            <w:shd w:val="clear" w:color="auto" w:fill="E2EFD9"/>
            <w:vAlign w:val="center"/>
          </w:tcPr>
          <w:p w14:paraId="44A6C03B" w14:textId="77777777" w:rsidR="00AB66F5" w:rsidRPr="001E1B29" w:rsidRDefault="00AB66F5" w:rsidP="00022D72">
            <w:pPr>
              <w:jc w:val="center"/>
              <w:rPr>
                <w:rFonts w:ascii="Comic Sans MS" w:hAnsi="Comic Sans MS"/>
                <w:sz w:val="18"/>
                <w:szCs w:val="18"/>
              </w:rPr>
            </w:pPr>
          </w:p>
        </w:tc>
        <w:tc>
          <w:tcPr>
            <w:tcW w:w="1695" w:type="dxa"/>
            <w:tcBorders>
              <w:top w:val="single" w:sz="8" w:space="0" w:color="auto"/>
              <w:right w:val="single" w:sz="8" w:space="0" w:color="auto"/>
            </w:tcBorders>
            <w:shd w:val="clear" w:color="auto" w:fill="E2EFD9"/>
            <w:vAlign w:val="center"/>
          </w:tcPr>
          <w:p w14:paraId="4C297385" w14:textId="77777777" w:rsidR="00AB66F5" w:rsidRPr="001E1B29" w:rsidRDefault="00AB66F5" w:rsidP="00022D72">
            <w:pPr>
              <w:jc w:val="center"/>
              <w:rPr>
                <w:rFonts w:ascii="Comic Sans MS" w:hAnsi="Comic Sans MS"/>
                <w:sz w:val="18"/>
                <w:szCs w:val="18"/>
              </w:rPr>
            </w:pPr>
          </w:p>
        </w:tc>
      </w:tr>
      <w:tr w:rsidR="00AB66F5" w:rsidRPr="00022D72" w14:paraId="5900CCEB" w14:textId="77777777" w:rsidTr="00336024">
        <w:tc>
          <w:tcPr>
            <w:tcW w:w="2410" w:type="dxa"/>
            <w:tcBorders>
              <w:left w:val="single" w:sz="8" w:space="0" w:color="auto"/>
            </w:tcBorders>
            <w:shd w:val="clear" w:color="auto" w:fill="E2EFD9"/>
            <w:vAlign w:val="center"/>
          </w:tcPr>
          <w:p w14:paraId="0879938F"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3B1E8820"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D590FCA"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CBF7BE4" w14:textId="77777777" w:rsidR="00AB66F5" w:rsidRPr="001E1B29" w:rsidRDefault="00AB66F5" w:rsidP="00022D72">
            <w:pPr>
              <w:jc w:val="center"/>
              <w:rPr>
                <w:rFonts w:ascii="Comic Sans MS" w:hAnsi="Comic Sans MS"/>
                <w:sz w:val="18"/>
                <w:szCs w:val="18"/>
              </w:rPr>
            </w:pPr>
          </w:p>
        </w:tc>
      </w:tr>
      <w:tr w:rsidR="00AB66F5" w:rsidRPr="00022D72" w14:paraId="1ECBF1C9" w14:textId="77777777" w:rsidTr="00336024">
        <w:tc>
          <w:tcPr>
            <w:tcW w:w="2410" w:type="dxa"/>
            <w:tcBorders>
              <w:left w:val="single" w:sz="8" w:space="0" w:color="auto"/>
            </w:tcBorders>
            <w:shd w:val="clear" w:color="auto" w:fill="E2EFD9"/>
            <w:vAlign w:val="center"/>
          </w:tcPr>
          <w:p w14:paraId="0EC22D37"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4A4D424A"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0F4EA47"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ECC4DA8" w14:textId="77777777" w:rsidR="00AB66F5" w:rsidRPr="001E1B29" w:rsidRDefault="00AB66F5" w:rsidP="00022D72">
            <w:pPr>
              <w:jc w:val="center"/>
              <w:rPr>
                <w:rFonts w:ascii="Comic Sans MS" w:hAnsi="Comic Sans MS"/>
                <w:sz w:val="18"/>
                <w:szCs w:val="18"/>
              </w:rPr>
            </w:pPr>
          </w:p>
        </w:tc>
      </w:tr>
      <w:tr w:rsidR="00AB66F5" w:rsidRPr="00022D72" w14:paraId="0D98780C" w14:textId="77777777" w:rsidTr="00336024">
        <w:tc>
          <w:tcPr>
            <w:tcW w:w="2410" w:type="dxa"/>
            <w:tcBorders>
              <w:left w:val="single" w:sz="8" w:space="0" w:color="auto"/>
            </w:tcBorders>
            <w:shd w:val="clear" w:color="auto" w:fill="E2EFD9"/>
            <w:vAlign w:val="center"/>
          </w:tcPr>
          <w:p w14:paraId="11077800"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66935284"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3CD18CD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4E14C362" w14:textId="77777777" w:rsidR="00AB66F5" w:rsidRPr="001E1B29" w:rsidRDefault="00AB66F5" w:rsidP="00022D72">
            <w:pPr>
              <w:jc w:val="center"/>
              <w:rPr>
                <w:rFonts w:ascii="Comic Sans MS" w:hAnsi="Comic Sans MS"/>
                <w:sz w:val="18"/>
                <w:szCs w:val="18"/>
              </w:rPr>
            </w:pPr>
          </w:p>
        </w:tc>
      </w:tr>
      <w:tr w:rsidR="00AB66F5" w:rsidRPr="00022D72" w14:paraId="2DE28D4C" w14:textId="77777777" w:rsidTr="00336024">
        <w:tc>
          <w:tcPr>
            <w:tcW w:w="2410" w:type="dxa"/>
            <w:tcBorders>
              <w:left w:val="single" w:sz="8" w:space="0" w:color="auto"/>
            </w:tcBorders>
            <w:shd w:val="clear" w:color="auto" w:fill="E2EFD9"/>
            <w:vAlign w:val="center"/>
          </w:tcPr>
          <w:p w14:paraId="2D4217F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5B9EFE27"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D8915AD"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0F118330" w14:textId="77777777" w:rsidR="00AB66F5" w:rsidRPr="001E1B29" w:rsidRDefault="00AB66F5" w:rsidP="00022D72">
            <w:pPr>
              <w:jc w:val="center"/>
              <w:rPr>
                <w:rFonts w:ascii="Comic Sans MS" w:hAnsi="Comic Sans MS"/>
                <w:sz w:val="18"/>
                <w:szCs w:val="18"/>
              </w:rPr>
            </w:pPr>
          </w:p>
        </w:tc>
      </w:tr>
      <w:tr w:rsidR="00AB66F5" w:rsidRPr="00022D72" w14:paraId="6AC126EE" w14:textId="77777777" w:rsidTr="00336024">
        <w:tc>
          <w:tcPr>
            <w:tcW w:w="2410" w:type="dxa"/>
            <w:tcBorders>
              <w:left w:val="single" w:sz="8" w:space="0" w:color="auto"/>
            </w:tcBorders>
            <w:shd w:val="clear" w:color="auto" w:fill="E2EFD9"/>
            <w:vAlign w:val="center"/>
          </w:tcPr>
          <w:p w14:paraId="675373A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0789903D"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436F263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A19CC59" w14:textId="77777777" w:rsidR="00AB66F5" w:rsidRPr="001E1B29" w:rsidRDefault="00AB66F5" w:rsidP="00022D72">
            <w:pPr>
              <w:jc w:val="center"/>
              <w:rPr>
                <w:rFonts w:ascii="Comic Sans MS" w:hAnsi="Comic Sans MS"/>
                <w:sz w:val="18"/>
                <w:szCs w:val="18"/>
              </w:rPr>
            </w:pPr>
          </w:p>
        </w:tc>
      </w:tr>
      <w:tr w:rsidR="00AB66F5" w:rsidRPr="00022D72" w14:paraId="09A2C51D" w14:textId="77777777" w:rsidTr="00336024">
        <w:tc>
          <w:tcPr>
            <w:tcW w:w="2410" w:type="dxa"/>
            <w:tcBorders>
              <w:left w:val="single" w:sz="8" w:space="0" w:color="auto"/>
            </w:tcBorders>
            <w:shd w:val="clear" w:color="auto" w:fill="E2EFD9"/>
            <w:vAlign w:val="center"/>
          </w:tcPr>
          <w:p w14:paraId="0EFF65EF"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76F643C2"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09263AF"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6B07144D" w14:textId="77777777" w:rsidR="00AB66F5" w:rsidRPr="001E1B29" w:rsidRDefault="00AB66F5" w:rsidP="00022D72">
            <w:pPr>
              <w:jc w:val="center"/>
              <w:rPr>
                <w:rFonts w:ascii="Comic Sans MS" w:hAnsi="Comic Sans MS"/>
                <w:sz w:val="18"/>
                <w:szCs w:val="18"/>
              </w:rPr>
            </w:pPr>
          </w:p>
        </w:tc>
      </w:tr>
      <w:tr w:rsidR="00AB66F5" w:rsidRPr="00022D72" w14:paraId="3CFFEFB9" w14:textId="77777777" w:rsidTr="00336024">
        <w:tc>
          <w:tcPr>
            <w:tcW w:w="2410" w:type="dxa"/>
            <w:tcBorders>
              <w:left w:val="single" w:sz="8" w:space="0" w:color="auto"/>
            </w:tcBorders>
            <w:shd w:val="clear" w:color="auto" w:fill="E2EFD9"/>
            <w:vAlign w:val="center"/>
          </w:tcPr>
          <w:p w14:paraId="447095D1"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E305A2E"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00055BB"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7E59131" w14:textId="77777777" w:rsidR="00AB66F5" w:rsidRPr="001E1B29" w:rsidRDefault="00AB66F5" w:rsidP="00022D72">
            <w:pPr>
              <w:jc w:val="center"/>
              <w:rPr>
                <w:rFonts w:ascii="Comic Sans MS" w:hAnsi="Comic Sans MS"/>
                <w:sz w:val="18"/>
                <w:szCs w:val="18"/>
              </w:rPr>
            </w:pPr>
          </w:p>
        </w:tc>
      </w:tr>
      <w:tr w:rsidR="00AB66F5" w:rsidRPr="00022D72" w14:paraId="36E9F0DF" w14:textId="77777777" w:rsidTr="00336024">
        <w:tc>
          <w:tcPr>
            <w:tcW w:w="2410" w:type="dxa"/>
            <w:tcBorders>
              <w:left w:val="single" w:sz="8" w:space="0" w:color="auto"/>
            </w:tcBorders>
            <w:shd w:val="clear" w:color="auto" w:fill="E2EFD9"/>
            <w:vAlign w:val="center"/>
          </w:tcPr>
          <w:p w14:paraId="419C6DD7"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92E9E95"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C868CEC"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50D92EEC" w14:textId="77777777" w:rsidR="00AB66F5" w:rsidRPr="001E1B29" w:rsidRDefault="00AB66F5" w:rsidP="00022D72">
            <w:pPr>
              <w:jc w:val="center"/>
              <w:rPr>
                <w:rFonts w:ascii="Comic Sans MS" w:hAnsi="Comic Sans MS"/>
                <w:sz w:val="18"/>
                <w:szCs w:val="18"/>
              </w:rPr>
            </w:pPr>
          </w:p>
        </w:tc>
      </w:tr>
      <w:tr w:rsidR="00AB66F5" w:rsidRPr="00022D72" w14:paraId="3CE25A0E" w14:textId="77777777" w:rsidTr="00336024">
        <w:tc>
          <w:tcPr>
            <w:tcW w:w="2410" w:type="dxa"/>
            <w:tcBorders>
              <w:left w:val="single" w:sz="8" w:space="0" w:color="auto"/>
            </w:tcBorders>
            <w:shd w:val="clear" w:color="auto" w:fill="E2EFD9"/>
            <w:vAlign w:val="center"/>
          </w:tcPr>
          <w:p w14:paraId="47CA6C62"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3BACCF7B"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FA08064"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B6A6CF1" w14:textId="77777777" w:rsidR="00AB66F5" w:rsidRPr="001E1B29" w:rsidRDefault="00AB66F5" w:rsidP="00022D72">
            <w:pPr>
              <w:jc w:val="center"/>
              <w:rPr>
                <w:rFonts w:ascii="Comic Sans MS" w:hAnsi="Comic Sans MS"/>
                <w:sz w:val="18"/>
                <w:szCs w:val="18"/>
              </w:rPr>
            </w:pPr>
          </w:p>
        </w:tc>
      </w:tr>
      <w:tr w:rsidR="00AB66F5" w:rsidRPr="00022D72" w14:paraId="1F3AABAD" w14:textId="77777777" w:rsidTr="00336024">
        <w:tc>
          <w:tcPr>
            <w:tcW w:w="2410" w:type="dxa"/>
            <w:tcBorders>
              <w:left w:val="single" w:sz="8" w:space="0" w:color="auto"/>
              <w:bottom w:val="single" w:sz="8" w:space="0" w:color="auto"/>
            </w:tcBorders>
            <w:shd w:val="clear" w:color="auto" w:fill="E2EFD9"/>
            <w:vAlign w:val="center"/>
          </w:tcPr>
          <w:p w14:paraId="52A59258" w14:textId="77777777" w:rsidR="00AB66F5" w:rsidRPr="001E1B29" w:rsidRDefault="00AB66F5" w:rsidP="00AB66F5">
            <w:pPr>
              <w:rPr>
                <w:rFonts w:ascii="Comic Sans MS" w:hAnsi="Comic Sans MS"/>
                <w:sz w:val="18"/>
                <w:szCs w:val="18"/>
              </w:rPr>
            </w:pPr>
          </w:p>
        </w:tc>
        <w:tc>
          <w:tcPr>
            <w:tcW w:w="1134" w:type="dxa"/>
            <w:tcBorders>
              <w:bottom w:val="single" w:sz="8" w:space="0" w:color="auto"/>
            </w:tcBorders>
            <w:shd w:val="clear" w:color="auto" w:fill="E2EFD9"/>
            <w:vAlign w:val="center"/>
          </w:tcPr>
          <w:p w14:paraId="34EC09D8" w14:textId="77777777" w:rsidR="00AB66F5" w:rsidRPr="001E1B29" w:rsidRDefault="00AB66F5" w:rsidP="00022D72">
            <w:pPr>
              <w:jc w:val="center"/>
              <w:rPr>
                <w:rFonts w:ascii="Comic Sans MS" w:hAnsi="Comic Sans MS"/>
                <w:sz w:val="18"/>
                <w:szCs w:val="18"/>
              </w:rPr>
            </w:pPr>
          </w:p>
        </w:tc>
        <w:tc>
          <w:tcPr>
            <w:tcW w:w="3260" w:type="dxa"/>
            <w:tcBorders>
              <w:bottom w:val="single" w:sz="8" w:space="0" w:color="auto"/>
            </w:tcBorders>
            <w:shd w:val="clear" w:color="auto" w:fill="E2EFD9"/>
            <w:vAlign w:val="center"/>
          </w:tcPr>
          <w:p w14:paraId="5E426F12" w14:textId="77777777" w:rsidR="00AB66F5" w:rsidRPr="001E1B29" w:rsidRDefault="00AB66F5" w:rsidP="00022D72">
            <w:pPr>
              <w:jc w:val="center"/>
              <w:rPr>
                <w:rFonts w:ascii="Comic Sans MS" w:hAnsi="Comic Sans MS"/>
                <w:sz w:val="18"/>
                <w:szCs w:val="18"/>
              </w:rPr>
            </w:pPr>
          </w:p>
        </w:tc>
        <w:tc>
          <w:tcPr>
            <w:tcW w:w="1695" w:type="dxa"/>
            <w:tcBorders>
              <w:bottom w:val="single" w:sz="8" w:space="0" w:color="auto"/>
              <w:right w:val="single" w:sz="8" w:space="0" w:color="auto"/>
            </w:tcBorders>
            <w:shd w:val="clear" w:color="auto" w:fill="E2EFD9"/>
            <w:vAlign w:val="center"/>
          </w:tcPr>
          <w:p w14:paraId="35ABE9F2" w14:textId="77777777" w:rsidR="00AB66F5" w:rsidRPr="001E1B29" w:rsidRDefault="00AB66F5" w:rsidP="00022D72">
            <w:pPr>
              <w:jc w:val="center"/>
              <w:rPr>
                <w:rFonts w:ascii="Comic Sans MS" w:hAnsi="Comic Sans MS"/>
                <w:sz w:val="18"/>
                <w:szCs w:val="18"/>
              </w:rPr>
            </w:pPr>
          </w:p>
        </w:tc>
      </w:tr>
    </w:tbl>
    <w:p w14:paraId="1AC5D79E" w14:textId="3575D705" w:rsidR="00801682" w:rsidRDefault="00801682" w:rsidP="00A511DF">
      <w:pPr>
        <w:rPr>
          <w:u w:val="single"/>
        </w:rPr>
      </w:pPr>
    </w:p>
    <w:p w14:paraId="32ED7E93" w14:textId="77A24953" w:rsidR="00801682" w:rsidRDefault="00B40A2D" w:rsidP="00266FC7">
      <w:pPr>
        <w:pStyle w:val="Heading1"/>
        <w:numPr>
          <w:ilvl w:val="0"/>
          <w:numId w:val="1"/>
        </w:numPr>
      </w:pPr>
      <w:r>
        <w:lastRenderedPageBreak/>
        <w:t>Personeel en prestaties.</w:t>
      </w:r>
    </w:p>
    <w:p w14:paraId="5C1D8D64" w14:textId="11B75745" w:rsidR="00801682" w:rsidRPr="00022E03" w:rsidRDefault="00801682" w:rsidP="00022E03">
      <w:pPr>
        <w:pStyle w:val="Heading2"/>
        <w:numPr>
          <w:ilvl w:val="1"/>
          <w:numId w:val="1"/>
        </w:numPr>
        <w:rPr>
          <w:b w:val="0"/>
          <w:bCs/>
        </w:rPr>
      </w:pPr>
      <w:r w:rsidRPr="00022E03">
        <w:rPr>
          <w:bCs/>
        </w:rPr>
        <w:t>Getalsterkte van het personeel.</w:t>
      </w:r>
    </w:p>
    <w:p w14:paraId="74C613CF" w14:textId="77777777"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975"/>
        <w:gridCol w:w="11"/>
        <w:gridCol w:w="904"/>
        <w:gridCol w:w="9"/>
        <w:gridCol w:w="992"/>
        <w:gridCol w:w="1276"/>
      </w:tblGrid>
      <w:tr w:rsidR="00544BDD" w14:paraId="1D2031E8" w14:textId="77777777" w:rsidTr="00F620EC">
        <w:tc>
          <w:tcPr>
            <w:tcW w:w="2977" w:type="dxa"/>
            <w:gridSpan w:val="2"/>
            <w:tcBorders>
              <w:top w:val="nil"/>
              <w:left w:val="nil"/>
              <w:bottom w:val="nil"/>
              <w:right w:val="single" w:sz="8" w:space="0" w:color="auto"/>
            </w:tcBorders>
            <w:shd w:val="clear" w:color="auto" w:fill="auto"/>
          </w:tcPr>
          <w:p w14:paraId="6DF2EE46" w14:textId="77777777"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BABD9DC" w14:textId="77777777" w:rsidR="00544BDD" w:rsidRPr="00851CA5" w:rsidRDefault="00544BDD" w:rsidP="00022E03">
            <w:pPr>
              <w:pStyle w:val="para2"/>
              <w:spacing w:after="0"/>
              <w:ind w:left="0"/>
              <w:jc w:val="center"/>
              <w:rPr>
                <w:b/>
                <w:bCs/>
              </w:rPr>
            </w:pPr>
            <w:r w:rsidRPr="00851CA5">
              <w:rPr>
                <w:b/>
                <w:bCs/>
              </w:rPr>
              <w:t>Mannen</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AD18C17" w14:textId="77777777"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3F8068D" w14:textId="77777777" w:rsidR="00544BDD" w:rsidRPr="00851CA5" w:rsidRDefault="00544BDD" w:rsidP="00022E03">
            <w:pPr>
              <w:pStyle w:val="para2"/>
              <w:spacing w:after="0"/>
              <w:ind w:left="0"/>
              <w:jc w:val="center"/>
              <w:rPr>
                <w:b/>
                <w:bCs/>
              </w:rPr>
            </w:pPr>
            <w:r w:rsidRPr="00851CA5">
              <w:rPr>
                <w:b/>
                <w:bCs/>
              </w:rPr>
              <w:t>Totaal</w:t>
            </w:r>
          </w:p>
        </w:tc>
      </w:tr>
      <w:tr w:rsidR="00F620EC" w14:paraId="621A0803" w14:textId="77777777" w:rsidTr="00F620EC">
        <w:tc>
          <w:tcPr>
            <w:tcW w:w="2977" w:type="dxa"/>
            <w:gridSpan w:val="2"/>
            <w:tcBorders>
              <w:top w:val="nil"/>
              <w:left w:val="nil"/>
              <w:bottom w:val="single" w:sz="8" w:space="0" w:color="auto"/>
              <w:right w:val="single" w:sz="8" w:space="0" w:color="auto"/>
            </w:tcBorders>
            <w:shd w:val="clear" w:color="auto" w:fill="auto"/>
          </w:tcPr>
          <w:p w14:paraId="77274D39" w14:textId="77777777"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39CA6989" w14:textId="77777777" w:rsidR="004E17EE" w:rsidRPr="00851CA5" w:rsidRDefault="004E17EE" w:rsidP="00022E03">
            <w:pPr>
              <w:pStyle w:val="para2"/>
              <w:spacing w:after="0"/>
              <w:ind w:left="0"/>
              <w:jc w:val="center"/>
              <w:rPr>
                <w:b/>
                <w:bCs/>
              </w:rPr>
            </w:pPr>
            <w:r w:rsidRPr="00851CA5">
              <w:rPr>
                <w:b/>
                <w:bCs/>
              </w:rPr>
              <w:t>&lt;21 j</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53F80EA" w14:textId="77777777" w:rsidR="004E17EE" w:rsidRPr="00851CA5" w:rsidRDefault="004E17EE" w:rsidP="00022E03">
            <w:pPr>
              <w:pStyle w:val="para2"/>
              <w:spacing w:after="0"/>
              <w:ind w:left="0"/>
              <w:jc w:val="center"/>
              <w:rPr>
                <w:b/>
                <w:bCs/>
              </w:rPr>
            </w:pPr>
            <w:r w:rsidRPr="00851CA5">
              <w:rPr>
                <w:b/>
                <w:bCs/>
              </w:rPr>
              <w:t>≥21 j</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10416A2D" w14:textId="77777777"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3892F9AB" w14:textId="77777777"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7980ED3C" w14:textId="77777777" w:rsidR="004E17EE" w:rsidRPr="00851CA5" w:rsidRDefault="004E17EE" w:rsidP="00022E03">
            <w:pPr>
              <w:pStyle w:val="para2"/>
              <w:spacing w:after="0"/>
              <w:ind w:left="0"/>
              <w:rPr>
                <w:b/>
                <w:bCs/>
              </w:rPr>
            </w:pPr>
          </w:p>
        </w:tc>
      </w:tr>
      <w:tr w:rsidR="004E17EE" w14:paraId="4A0597E3" w14:textId="77777777"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1BB2469D" w14:textId="77777777"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14:paraId="214BC19D" w14:textId="77777777" w:rsidR="004E17EE" w:rsidRDefault="004E17EE" w:rsidP="00022E03">
            <w:pPr>
              <w:pStyle w:val="para2"/>
              <w:spacing w:after="0"/>
              <w:ind w:left="0"/>
              <w:jc w:val="center"/>
            </w:pP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14:paraId="724F6FEF" w14:textId="6CAF3323" w:rsidR="004E17EE" w:rsidRDefault="00A511DF" w:rsidP="00022E03">
            <w:pPr>
              <w:pStyle w:val="para2"/>
              <w:spacing w:after="0"/>
              <w:ind w:left="0"/>
              <w:jc w:val="center"/>
            </w:pPr>
            <w:r>
              <w:t>25</w:t>
            </w: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14:paraId="6C862419" w14:textId="77777777" w:rsidR="004E17EE" w:rsidRDefault="004E17EE" w:rsidP="00022E03">
            <w:pPr>
              <w:pStyle w:val="para2"/>
              <w:spacing w:after="0"/>
              <w:ind w:left="0"/>
              <w:jc w:val="center"/>
            </w:pP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14:paraId="7123D215" w14:textId="1849C7A5" w:rsidR="004E17EE" w:rsidRDefault="00A511DF" w:rsidP="00022E03">
            <w:pPr>
              <w:pStyle w:val="para2"/>
              <w:spacing w:after="0"/>
              <w:ind w:left="0"/>
              <w:jc w:val="center"/>
            </w:pPr>
            <w:r>
              <w:t>2</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63F6B57" w14:textId="088DB49E" w:rsidR="004E17EE" w:rsidRDefault="00A511DF" w:rsidP="00022E03">
            <w:pPr>
              <w:pStyle w:val="para2"/>
              <w:spacing w:after="0"/>
              <w:ind w:left="0"/>
              <w:jc w:val="center"/>
            </w:pPr>
            <w:r>
              <w:t>27</w:t>
            </w:r>
          </w:p>
        </w:tc>
      </w:tr>
      <w:tr w:rsidR="007F6B61" w14:paraId="23A2A270" w14:textId="77777777"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53A0AA8B" w14:textId="77777777"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14:paraId="55BB707C"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14:paraId="12D724A9" w14:textId="77777777" w:rsidR="007F6B61" w:rsidRDefault="007F6B61" w:rsidP="00022E03">
            <w:pPr>
              <w:pStyle w:val="para2"/>
              <w:spacing w:after="0"/>
              <w:ind w:left="0"/>
              <w:jc w:val="center"/>
            </w:pP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14:paraId="62A6122D"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14:paraId="18143DB0" w14:textId="77777777" w:rsidR="007F6B61" w:rsidRDefault="007F6B61" w:rsidP="00022E03">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B8F4DA5" w14:textId="77777777" w:rsidR="007F6B61" w:rsidRDefault="007F6B61" w:rsidP="00022E03">
            <w:pPr>
              <w:pStyle w:val="para2"/>
              <w:spacing w:after="0"/>
              <w:ind w:left="0"/>
              <w:jc w:val="center"/>
            </w:pPr>
          </w:p>
        </w:tc>
      </w:tr>
      <w:tr w:rsidR="007F6B61" w14:paraId="1869A8BE" w14:textId="77777777"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14:paraId="313E60F4" w14:textId="77777777"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14:paraId="411A484F"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14:paraId="2854C61C" w14:textId="7D1C6A71" w:rsidR="007F6B61" w:rsidRDefault="00A511DF" w:rsidP="00022E03">
            <w:pPr>
              <w:pStyle w:val="para2"/>
              <w:spacing w:after="0"/>
              <w:ind w:left="0"/>
              <w:jc w:val="center"/>
            </w:pPr>
            <w:r>
              <w:t>25</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14:paraId="5740D79E"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14:paraId="6D9CB21F" w14:textId="462C7526" w:rsidR="007F6B61" w:rsidRDefault="00A511DF" w:rsidP="00022E03">
            <w:pPr>
              <w:pStyle w:val="para2"/>
              <w:spacing w:after="0"/>
              <w:ind w:left="0"/>
              <w:jc w:val="center"/>
            </w:pPr>
            <w:r>
              <w:t>2</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2F6A346B" w14:textId="6925D818" w:rsidR="007F6B61" w:rsidRDefault="00A511DF" w:rsidP="00022E03">
            <w:pPr>
              <w:pStyle w:val="para2"/>
              <w:spacing w:after="0"/>
              <w:ind w:left="0"/>
              <w:jc w:val="center"/>
            </w:pPr>
            <w:r>
              <w:t>27</w:t>
            </w:r>
          </w:p>
        </w:tc>
      </w:tr>
      <w:tr w:rsidR="007F6B61" w14:paraId="37717318" w14:textId="77777777"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14:paraId="287B3985" w14:textId="77777777"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14:paraId="1A5A7B82" w14:textId="77777777" w:rsidR="007F6B61" w:rsidRDefault="007F6B61" w:rsidP="00022E03">
            <w:pPr>
              <w:pStyle w:val="para2"/>
              <w:spacing w:after="0"/>
              <w:ind w:left="0"/>
              <w:jc w:val="center"/>
            </w:pPr>
          </w:p>
        </w:tc>
        <w:tc>
          <w:tcPr>
            <w:tcW w:w="919" w:type="dxa"/>
            <w:tcBorders>
              <w:top w:val="single" w:sz="8" w:space="0" w:color="auto"/>
              <w:left w:val="single" w:sz="4" w:space="0" w:color="auto"/>
              <w:right w:val="single" w:sz="8" w:space="0" w:color="auto"/>
            </w:tcBorders>
            <w:shd w:val="clear" w:color="auto" w:fill="E2EFD9"/>
            <w:vAlign w:val="center"/>
          </w:tcPr>
          <w:p w14:paraId="1C40FC0D" w14:textId="6BDFEE4D" w:rsidR="007F6B61" w:rsidRDefault="00A511DF" w:rsidP="00022E03">
            <w:pPr>
              <w:pStyle w:val="para2"/>
              <w:spacing w:after="0"/>
              <w:ind w:left="0"/>
              <w:jc w:val="center"/>
            </w:pPr>
            <w:r>
              <w:t>6</w:t>
            </w:r>
          </w:p>
        </w:tc>
        <w:tc>
          <w:tcPr>
            <w:tcW w:w="924" w:type="dxa"/>
            <w:gridSpan w:val="3"/>
            <w:tcBorders>
              <w:top w:val="single" w:sz="8" w:space="0" w:color="auto"/>
              <w:left w:val="single" w:sz="8" w:space="0" w:color="auto"/>
              <w:right w:val="single" w:sz="4" w:space="0" w:color="auto"/>
            </w:tcBorders>
            <w:shd w:val="clear" w:color="auto" w:fill="E2EFD9"/>
            <w:vAlign w:val="center"/>
          </w:tcPr>
          <w:p w14:paraId="04123FB1" w14:textId="77777777" w:rsidR="007F6B61" w:rsidRDefault="007F6B61" w:rsidP="00022E03">
            <w:pPr>
              <w:pStyle w:val="para2"/>
              <w:spacing w:after="0"/>
              <w:ind w:left="0"/>
              <w:jc w:val="center"/>
            </w:pPr>
          </w:p>
        </w:tc>
        <w:tc>
          <w:tcPr>
            <w:tcW w:w="992" w:type="dxa"/>
            <w:tcBorders>
              <w:top w:val="single" w:sz="8" w:space="0" w:color="auto"/>
              <w:left w:val="single" w:sz="4" w:space="0" w:color="auto"/>
              <w:right w:val="single" w:sz="8" w:space="0" w:color="auto"/>
            </w:tcBorders>
            <w:shd w:val="clear" w:color="auto" w:fill="E2EFD9"/>
            <w:vAlign w:val="center"/>
          </w:tcPr>
          <w:p w14:paraId="4B2208EC" w14:textId="08C5FB29" w:rsidR="007F6B61" w:rsidRDefault="00A511DF" w:rsidP="00022E03">
            <w:pPr>
              <w:pStyle w:val="para2"/>
              <w:spacing w:after="0"/>
              <w:ind w:left="0"/>
              <w:jc w:val="center"/>
            </w:pPr>
            <w:r>
              <w:t>3</w:t>
            </w:r>
          </w:p>
        </w:tc>
        <w:tc>
          <w:tcPr>
            <w:tcW w:w="1276" w:type="dxa"/>
            <w:tcBorders>
              <w:top w:val="single" w:sz="8" w:space="0" w:color="auto"/>
              <w:left w:val="single" w:sz="8" w:space="0" w:color="auto"/>
              <w:right w:val="single" w:sz="8" w:space="0" w:color="auto"/>
            </w:tcBorders>
            <w:shd w:val="clear" w:color="auto" w:fill="E2EFD9"/>
            <w:vAlign w:val="center"/>
          </w:tcPr>
          <w:p w14:paraId="73BD123C" w14:textId="2E40F8B0" w:rsidR="007F6B61" w:rsidRDefault="00A511DF" w:rsidP="00022E03">
            <w:pPr>
              <w:pStyle w:val="para2"/>
              <w:spacing w:after="0"/>
              <w:ind w:left="0"/>
              <w:jc w:val="center"/>
            </w:pPr>
            <w:r>
              <w:t>9</w:t>
            </w:r>
          </w:p>
        </w:tc>
      </w:tr>
      <w:tr w:rsidR="006D7F93" w14:paraId="7A784F86"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DE7C1C" w14:textId="1CF1C921"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14:paraId="6A4C1922" w14:textId="0D913289" w:rsidR="006D7F93" w:rsidRDefault="00A511DF" w:rsidP="00022E03">
            <w:pPr>
              <w:pStyle w:val="para2"/>
              <w:spacing w:after="0"/>
              <w:ind w:left="0"/>
              <w:jc w:val="center"/>
            </w:pPr>
            <w:r>
              <w:t>2</w:t>
            </w:r>
          </w:p>
        </w:tc>
        <w:tc>
          <w:tcPr>
            <w:tcW w:w="919" w:type="dxa"/>
            <w:tcBorders>
              <w:left w:val="single" w:sz="4" w:space="0" w:color="auto"/>
              <w:right w:val="single" w:sz="8" w:space="0" w:color="auto"/>
            </w:tcBorders>
            <w:shd w:val="clear" w:color="auto" w:fill="E2EFD9"/>
            <w:vAlign w:val="center"/>
          </w:tcPr>
          <w:p w14:paraId="046D1AD3" w14:textId="164C66E6" w:rsidR="006D7F93" w:rsidRDefault="00A511DF" w:rsidP="00022E03">
            <w:pPr>
              <w:pStyle w:val="para2"/>
              <w:spacing w:after="0"/>
              <w:ind w:left="0"/>
              <w:jc w:val="center"/>
            </w:pPr>
            <w:r>
              <w:t>7</w:t>
            </w:r>
          </w:p>
        </w:tc>
        <w:tc>
          <w:tcPr>
            <w:tcW w:w="924" w:type="dxa"/>
            <w:gridSpan w:val="3"/>
            <w:tcBorders>
              <w:left w:val="single" w:sz="8" w:space="0" w:color="auto"/>
              <w:right w:val="single" w:sz="4" w:space="0" w:color="auto"/>
            </w:tcBorders>
            <w:shd w:val="clear" w:color="auto" w:fill="E2EFD9"/>
            <w:vAlign w:val="center"/>
          </w:tcPr>
          <w:p w14:paraId="68AAD296" w14:textId="0C1430B8" w:rsidR="006D7F93" w:rsidRDefault="00A511DF" w:rsidP="00022E03">
            <w:pPr>
              <w:pStyle w:val="para2"/>
              <w:spacing w:after="0"/>
              <w:ind w:left="0"/>
              <w:jc w:val="center"/>
            </w:pPr>
            <w:r>
              <w:t>1</w:t>
            </w:r>
          </w:p>
        </w:tc>
        <w:tc>
          <w:tcPr>
            <w:tcW w:w="992" w:type="dxa"/>
            <w:tcBorders>
              <w:left w:val="single" w:sz="4" w:space="0" w:color="auto"/>
              <w:right w:val="single" w:sz="8" w:space="0" w:color="auto"/>
            </w:tcBorders>
            <w:shd w:val="clear" w:color="auto" w:fill="E2EFD9"/>
            <w:vAlign w:val="center"/>
          </w:tcPr>
          <w:p w14:paraId="7C5DBEB2" w14:textId="7D9DA7EE" w:rsidR="006D7F93" w:rsidRDefault="00A511DF" w:rsidP="00022E03">
            <w:pPr>
              <w:pStyle w:val="para2"/>
              <w:spacing w:after="0"/>
              <w:ind w:left="0"/>
              <w:jc w:val="center"/>
            </w:pPr>
            <w:r>
              <w:t>1</w:t>
            </w:r>
          </w:p>
        </w:tc>
        <w:tc>
          <w:tcPr>
            <w:tcW w:w="1276" w:type="dxa"/>
            <w:tcBorders>
              <w:left w:val="single" w:sz="8" w:space="0" w:color="auto"/>
              <w:right w:val="single" w:sz="8" w:space="0" w:color="auto"/>
            </w:tcBorders>
            <w:shd w:val="clear" w:color="auto" w:fill="E2EFD9"/>
            <w:vAlign w:val="center"/>
          </w:tcPr>
          <w:p w14:paraId="3369BCAF" w14:textId="52A1D266" w:rsidR="006D7F93" w:rsidRDefault="00A511DF" w:rsidP="00022E03">
            <w:pPr>
              <w:pStyle w:val="para2"/>
              <w:spacing w:after="0"/>
              <w:ind w:left="0"/>
              <w:jc w:val="center"/>
            </w:pPr>
            <w:r>
              <w:t>11</w:t>
            </w:r>
          </w:p>
        </w:tc>
      </w:tr>
      <w:tr w:rsidR="007F6B61" w14:paraId="246F3011"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16593DC2" w14:textId="77777777"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14:paraId="78A2ED60"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1D797B08" w14:textId="25117404" w:rsidR="007F6B61" w:rsidRDefault="00A511DF" w:rsidP="00022E03">
            <w:pPr>
              <w:pStyle w:val="para2"/>
              <w:spacing w:after="0"/>
              <w:ind w:left="0"/>
              <w:jc w:val="center"/>
            </w:pPr>
            <w:r>
              <w:t>1</w:t>
            </w:r>
          </w:p>
        </w:tc>
        <w:tc>
          <w:tcPr>
            <w:tcW w:w="924" w:type="dxa"/>
            <w:gridSpan w:val="3"/>
            <w:tcBorders>
              <w:left w:val="single" w:sz="8" w:space="0" w:color="auto"/>
              <w:right w:val="single" w:sz="4" w:space="0" w:color="auto"/>
            </w:tcBorders>
            <w:shd w:val="clear" w:color="auto" w:fill="E2EFD9"/>
            <w:vAlign w:val="center"/>
          </w:tcPr>
          <w:p w14:paraId="58719ED2"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9E6D1FB"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47124F0B" w14:textId="299C7294" w:rsidR="007F6B61" w:rsidRDefault="00A511DF" w:rsidP="00022E03">
            <w:pPr>
              <w:pStyle w:val="para2"/>
              <w:spacing w:after="0"/>
              <w:ind w:left="0"/>
              <w:jc w:val="center"/>
            </w:pPr>
            <w:r>
              <w:t>1</w:t>
            </w:r>
          </w:p>
        </w:tc>
      </w:tr>
      <w:tr w:rsidR="007F6B61" w14:paraId="7F7E44AC"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93B233" w14:textId="77777777"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14:paraId="352826F2"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6AD247"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D11C8C1"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2E4F8196"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B2B1981" w14:textId="77777777" w:rsidR="007F6B61" w:rsidRDefault="007F6B61" w:rsidP="00022E03">
            <w:pPr>
              <w:pStyle w:val="para2"/>
              <w:spacing w:after="0"/>
              <w:ind w:left="0"/>
              <w:jc w:val="center"/>
            </w:pPr>
          </w:p>
        </w:tc>
      </w:tr>
      <w:tr w:rsidR="007F6B61" w14:paraId="0C625215"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2A1D8062" w14:textId="77777777"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14:paraId="48D2F9D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C8209F"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8985A56" w14:textId="71E46949" w:rsidR="007F6B61" w:rsidRDefault="00A511DF" w:rsidP="00022E03">
            <w:pPr>
              <w:pStyle w:val="para2"/>
              <w:spacing w:after="0"/>
              <w:ind w:left="0"/>
              <w:jc w:val="center"/>
            </w:pPr>
            <w:r>
              <w:t>1</w:t>
            </w:r>
          </w:p>
        </w:tc>
        <w:tc>
          <w:tcPr>
            <w:tcW w:w="992" w:type="dxa"/>
            <w:tcBorders>
              <w:left w:val="single" w:sz="4" w:space="0" w:color="auto"/>
              <w:right w:val="single" w:sz="8" w:space="0" w:color="auto"/>
            </w:tcBorders>
            <w:shd w:val="clear" w:color="auto" w:fill="E2EFD9"/>
            <w:vAlign w:val="center"/>
          </w:tcPr>
          <w:p w14:paraId="07CE88A3"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195C7E34" w14:textId="62A80755" w:rsidR="007F6B61" w:rsidRDefault="00A511DF" w:rsidP="00022E03">
            <w:pPr>
              <w:pStyle w:val="para2"/>
              <w:spacing w:after="0"/>
              <w:ind w:left="0"/>
              <w:jc w:val="center"/>
            </w:pPr>
            <w:r>
              <w:t>1</w:t>
            </w:r>
          </w:p>
        </w:tc>
      </w:tr>
      <w:tr w:rsidR="007F6B61" w14:paraId="72DA3BD3" w14:textId="77777777"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14:paraId="32F3A428" w14:textId="77777777"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14:paraId="47ED52A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7689568A"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0DC9E5F8"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5881C0F"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A9316F" w14:textId="77777777" w:rsidR="007F6B61" w:rsidRDefault="007F6B61" w:rsidP="00022E03">
            <w:pPr>
              <w:pStyle w:val="para2"/>
              <w:spacing w:after="0"/>
              <w:ind w:left="0"/>
              <w:jc w:val="center"/>
            </w:pPr>
          </w:p>
        </w:tc>
      </w:tr>
      <w:tr w:rsidR="007F6B61" w14:paraId="4085E78A" w14:textId="77777777"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14:paraId="3935F8F3" w14:textId="77777777"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14:paraId="669C604F" w14:textId="632E44C8" w:rsidR="007F6B61" w:rsidRDefault="00A511DF" w:rsidP="00022E03">
            <w:pPr>
              <w:pStyle w:val="para2"/>
              <w:spacing w:after="0"/>
              <w:ind w:left="0"/>
              <w:jc w:val="center"/>
            </w:pPr>
            <w:r>
              <w:t>2</w:t>
            </w:r>
          </w:p>
        </w:tc>
        <w:tc>
          <w:tcPr>
            <w:tcW w:w="919" w:type="dxa"/>
            <w:tcBorders>
              <w:left w:val="single" w:sz="4" w:space="0" w:color="auto"/>
              <w:bottom w:val="single" w:sz="8" w:space="0" w:color="auto"/>
              <w:right w:val="single" w:sz="8" w:space="0" w:color="auto"/>
            </w:tcBorders>
            <w:shd w:val="clear" w:color="auto" w:fill="E2EFD9"/>
            <w:vAlign w:val="center"/>
          </w:tcPr>
          <w:p w14:paraId="1827B555" w14:textId="1CF3732D" w:rsidR="007F6B61" w:rsidRDefault="00A511DF" w:rsidP="00022E03">
            <w:pPr>
              <w:pStyle w:val="para2"/>
              <w:spacing w:after="0"/>
              <w:ind w:left="0"/>
              <w:jc w:val="center"/>
            </w:pPr>
            <w:r>
              <w:t>14</w:t>
            </w:r>
          </w:p>
        </w:tc>
        <w:tc>
          <w:tcPr>
            <w:tcW w:w="924" w:type="dxa"/>
            <w:gridSpan w:val="3"/>
            <w:tcBorders>
              <w:left w:val="single" w:sz="8" w:space="0" w:color="auto"/>
              <w:bottom w:val="single" w:sz="8" w:space="0" w:color="auto"/>
              <w:right w:val="single" w:sz="4" w:space="0" w:color="auto"/>
            </w:tcBorders>
            <w:shd w:val="clear" w:color="auto" w:fill="E2EFD9"/>
            <w:vAlign w:val="center"/>
          </w:tcPr>
          <w:p w14:paraId="4664304E" w14:textId="42964317" w:rsidR="007F6B61" w:rsidRDefault="00A511DF" w:rsidP="00022E03">
            <w:pPr>
              <w:pStyle w:val="para2"/>
              <w:spacing w:after="0"/>
              <w:ind w:left="0"/>
              <w:jc w:val="center"/>
            </w:pPr>
            <w:r>
              <w:t>2</w:t>
            </w:r>
          </w:p>
        </w:tc>
        <w:tc>
          <w:tcPr>
            <w:tcW w:w="992" w:type="dxa"/>
            <w:tcBorders>
              <w:left w:val="single" w:sz="4" w:space="0" w:color="auto"/>
              <w:bottom w:val="single" w:sz="8" w:space="0" w:color="auto"/>
              <w:right w:val="single" w:sz="8" w:space="0" w:color="auto"/>
            </w:tcBorders>
            <w:shd w:val="clear" w:color="auto" w:fill="E2EFD9"/>
            <w:vAlign w:val="center"/>
          </w:tcPr>
          <w:p w14:paraId="0C9E038B" w14:textId="1998A21C" w:rsidR="007F6B61" w:rsidRDefault="00A511DF" w:rsidP="00022E03">
            <w:pPr>
              <w:pStyle w:val="para2"/>
              <w:spacing w:after="0"/>
              <w:ind w:left="0"/>
              <w:jc w:val="center"/>
            </w:pPr>
            <w:r>
              <w:t>4</w:t>
            </w:r>
          </w:p>
        </w:tc>
        <w:tc>
          <w:tcPr>
            <w:tcW w:w="1276" w:type="dxa"/>
            <w:tcBorders>
              <w:left w:val="single" w:sz="8" w:space="0" w:color="auto"/>
              <w:bottom w:val="single" w:sz="8" w:space="0" w:color="auto"/>
              <w:right w:val="single" w:sz="8" w:space="0" w:color="auto"/>
            </w:tcBorders>
            <w:shd w:val="clear" w:color="auto" w:fill="E2EFD9"/>
            <w:vAlign w:val="center"/>
          </w:tcPr>
          <w:p w14:paraId="24FAB1DB" w14:textId="1C7B09A8" w:rsidR="007F6B61" w:rsidRDefault="00A511DF" w:rsidP="00022E03">
            <w:pPr>
              <w:pStyle w:val="para2"/>
              <w:spacing w:after="0"/>
              <w:ind w:left="0"/>
              <w:jc w:val="center"/>
            </w:pPr>
            <w:r>
              <w:t>22</w:t>
            </w:r>
          </w:p>
        </w:tc>
      </w:tr>
      <w:tr w:rsidR="00022E03" w14:paraId="60DA47F8" w14:textId="77777777"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C106FD3" w14:textId="2CD45B37" w:rsidR="00022E03" w:rsidRPr="00851CA5" w:rsidRDefault="00022E03" w:rsidP="00022E03">
            <w:pPr>
              <w:pStyle w:val="para2"/>
              <w:spacing w:after="0"/>
              <w:ind w:left="0" w:right="524"/>
              <w:rPr>
                <w:b/>
                <w:bCs/>
              </w:rPr>
            </w:pPr>
            <w:r w:rsidRPr="00851CA5">
              <w:rPr>
                <w:b/>
                <w:bCs/>
              </w:rPr>
              <w:t>Tot aantal 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01C244C1" w14:textId="3D77D4AA" w:rsidR="00022E03" w:rsidRDefault="003328CF" w:rsidP="00022E03">
            <w:pPr>
              <w:pStyle w:val="para2"/>
              <w:spacing w:after="0"/>
              <w:ind w:left="0" w:right="524"/>
            </w:pPr>
            <w:r>
              <w:t>2</w:t>
            </w: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51238E75" w14:textId="0D4F0D87" w:rsidR="00022E03" w:rsidRDefault="003328CF" w:rsidP="00022E03">
            <w:pPr>
              <w:pStyle w:val="para2"/>
              <w:spacing w:after="0"/>
              <w:ind w:left="0" w:right="524"/>
            </w:pPr>
            <w:r>
              <w:t>39</w:t>
            </w: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68E88860" w14:textId="2CC6A74C" w:rsidR="00022E03" w:rsidRDefault="003328CF" w:rsidP="00022E03">
            <w:pPr>
              <w:pStyle w:val="para2"/>
              <w:spacing w:after="0"/>
              <w:ind w:left="0" w:right="524"/>
            </w:pPr>
            <w:r>
              <w:t>2</w:t>
            </w: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0389C74A" w14:textId="5C0CCB60" w:rsidR="00022E03" w:rsidRDefault="003328CF" w:rsidP="00022E03">
            <w:pPr>
              <w:pStyle w:val="para2"/>
              <w:spacing w:after="0"/>
              <w:ind w:left="0" w:right="524"/>
            </w:pPr>
            <w:r>
              <w:t>6</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4D9ED18F" w14:textId="2DA87897" w:rsidR="00022E03" w:rsidRDefault="003328CF" w:rsidP="00022E03">
            <w:pPr>
              <w:pStyle w:val="para2"/>
              <w:spacing w:after="0"/>
              <w:ind w:left="0"/>
              <w:jc w:val="center"/>
            </w:pPr>
            <w:r>
              <w:t>49</w:t>
            </w:r>
          </w:p>
        </w:tc>
      </w:tr>
    </w:tbl>
    <w:p w14:paraId="3107D9F3" w14:textId="77777777" w:rsidR="00801682" w:rsidRDefault="00801682">
      <w:pPr>
        <w:pStyle w:val="para2"/>
        <w:spacing w:after="0"/>
        <w:ind w:left="-142"/>
      </w:pPr>
    </w:p>
    <w:p w14:paraId="1541057D" w14:textId="6AE38FF2" w:rsidR="00C13724" w:rsidRPr="00022E03" w:rsidRDefault="00C13724" w:rsidP="00022E03">
      <w:pPr>
        <w:pStyle w:val="Heading2"/>
        <w:numPr>
          <w:ilvl w:val="1"/>
          <w:numId w:val="1"/>
        </w:numPr>
        <w:rPr>
          <w:b w:val="0"/>
          <w:bCs/>
        </w:rPr>
      </w:pPr>
      <w:r w:rsidRPr="00022E03">
        <w:rPr>
          <w:bCs/>
        </w:rPr>
        <w:t>Aantal uren blootstelling van het risico.</w:t>
      </w:r>
    </w:p>
    <w:p w14:paraId="7A7C4773" w14:textId="77777777"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1116"/>
        <w:gridCol w:w="2800"/>
        <w:gridCol w:w="1509"/>
      </w:tblGrid>
      <w:tr w:rsidR="00C13724" w14:paraId="243C83EA" w14:textId="77777777"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14:paraId="0CCE0C14" w14:textId="77777777"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14:paraId="57B21423" w14:textId="7C80CE48" w:rsidR="00C13724" w:rsidRDefault="003328CF" w:rsidP="005F6207">
            <w:pPr>
              <w:pStyle w:val="para2"/>
              <w:spacing w:after="0"/>
              <w:ind w:left="0"/>
              <w:jc w:val="center"/>
            </w:pPr>
            <w:r>
              <w:t>27</w:t>
            </w: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14:paraId="65BB5762" w14:textId="1C249808"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14:paraId="5F142E2E" w14:textId="76184B68" w:rsidR="00C13724" w:rsidRDefault="003328CF" w:rsidP="005F6207">
            <w:pPr>
              <w:pStyle w:val="para2"/>
              <w:spacing w:after="0"/>
              <w:ind w:left="0"/>
              <w:jc w:val="center"/>
            </w:pPr>
            <w:r>
              <w:t>10519,5</w:t>
            </w:r>
          </w:p>
        </w:tc>
      </w:tr>
      <w:tr w:rsidR="00C13724" w14:paraId="4DA7DB3B" w14:textId="77777777"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14:paraId="409D5C62" w14:textId="77777777"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14:paraId="6FEDF42A" w14:textId="77777777"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16BCE3ED" w14:textId="6CC30161"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14:paraId="6780A787" w14:textId="77777777" w:rsidR="00C13724" w:rsidRDefault="00C13724" w:rsidP="005F6207">
            <w:pPr>
              <w:pStyle w:val="para2"/>
              <w:spacing w:after="0"/>
              <w:ind w:left="0"/>
              <w:jc w:val="center"/>
            </w:pPr>
          </w:p>
        </w:tc>
      </w:tr>
      <w:tr w:rsidR="00022E03" w14:paraId="79FED5F3" w14:textId="77777777"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14:paraId="3B924392" w14:textId="77777777"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14:paraId="75370969" w14:textId="058B3FD4" w:rsidR="00022E03" w:rsidRDefault="003328CF" w:rsidP="00022E03">
            <w:pPr>
              <w:pStyle w:val="para2"/>
              <w:spacing w:after="0"/>
              <w:ind w:left="0"/>
              <w:jc w:val="center"/>
            </w:pPr>
            <w:r>
              <w:t>27</w:t>
            </w: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14:paraId="5B70E506" w14:textId="1C20F1A6"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14:paraId="150EF5F8" w14:textId="5F089EC5" w:rsidR="00022E03" w:rsidRDefault="003328CF" w:rsidP="00022E03">
            <w:pPr>
              <w:pStyle w:val="para2"/>
              <w:spacing w:after="0"/>
              <w:ind w:left="0"/>
              <w:jc w:val="center"/>
            </w:pPr>
            <w:r>
              <w:t>10519,5</w:t>
            </w:r>
          </w:p>
        </w:tc>
      </w:tr>
      <w:tr w:rsidR="00077791" w14:paraId="505B7C21" w14:textId="77777777" w:rsidTr="00336024">
        <w:tc>
          <w:tcPr>
            <w:tcW w:w="2977" w:type="dxa"/>
            <w:tcBorders>
              <w:top w:val="single" w:sz="8" w:space="0" w:color="auto"/>
              <w:left w:val="single" w:sz="8" w:space="0" w:color="auto"/>
            </w:tcBorders>
            <w:shd w:val="clear" w:color="auto" w:fill="D9D9D9" w:themeFill="background1" w:themeFillShade="D9"/>
          </w:tcPr>
          <w:p w14:paraId="4062C795" w14:textId="77777777"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14:paraId="288F8628" w14:textId="4A1C5CFD" w:rsidR="00077791" w:rsidRDefault="003328CF" w:rsidP="00077791">
            <w:pPr>
              <w:pStyle w:val="para2"/>
              <w:spacing w:after="0"/>
              <w:ind w:left="0"/>
              <w:jc w:val="center"/>
            </w:pPr>
            <w:r>
              <w:t>9</w:t>
            </w:r>
          </w:p>
        </w:tc>
        <w:tc>
          <w:tcPr>
            <w:tcW w:w="2835" w:type="dxa"/>
            <w:tcBorders>
              <w:top w:val="single" w:sz="8" w:space="0" w:color="auto"/>
              <w:bottom w:val="single" w:sz="4" w:space="0" w:color="auto"/>
            </w:tcBorders>
            <w:shd w:val="clear" w:color="auto" w:fill="D9D9D9" w:themeFill="background1" w:themeFillShade="D9"/>
          </w:tcPr>
          <w:p w14:paraId="251A7D02" w14:textId="56E38B79"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14:paraId="043A6C5A" w14:textId="4CB5F517" w:rsidR="00077791" w:rsidRDefault="003328CF" w:rsidP="00077791">
            <w:pPr>
              <w:pStyle w:val="para2"/>
              <w:spacing w:after="0"/>
              <w:ind w:left="0"/>
              <w:jc w:val="center"/>
            </w:pPr>
            <w:r>
              <w:t>3505,5</w:t>
            </w:r>
          </w:p>
        </w:tc>
      </w:tr>
      <w:tr w:rsidR="006D7F93" w14:paraId="437C5160" w14:textId="77777777" w:rsidTr="00336024">
        <w:tc>
          <w:tcPr>
            <w:tcW w:w="2977" w:type="dxa"/>
            <w:tcBorders>
              <w:left w:val="single" w:sz="8" w:space="0" w:color="auto"/>
            </w:tcBorders>
            <w:shd w:val="clear" w:color="auto" w:fill="D9D9D9" w:themeFill="background1" w:themeFillShade="D9"/>
          </w:tcPr>
          <w:p w14:paraId="42C30082" w14:textId="68E9C4D8" w:rsidR="006D7F93" w:rsidRPr="00851CA5" w:rsidRDefault="006D7F93" w:rsidP="00077791">
            <w:pPr>
              <w:pStyle w:val="para2"/>
              <w:spacing w:after="0"/>
              <w:ind w:left="0"/>
              <w:rPr>
                <w:b/>
                <w:bCs/>
              </w:rPr>
            </w:pPr>
            <w:r w:rsidRPr="00851CA5">
              <w:rPr>
                <w:b/>
                <w:bCs/>
              </w:rPr>
              <w:t>Aantal rosettas</w:t>
            </w:r>
          </w:p>
        </w:tc>
        <w:tc>
          <w:tcPr>
            <w:tcW w:w="1134" w:type="dxa"/>
            <w:shd w:val="clear" w:color="auto" w:fill="E2EFD9"/>
            <w:vAlign w:val="center"/>
          </w:tcPr>
          <w:p w14:paraId="4DF750CB" w14:textId="4C26AE9E" w:rsidR="006D7F93" w:rsidRDefault="003328CF" w:rsidP="00077791">
            <w:pPr>
              <w:pStyle w:val="para2"/>
              <w:spacing w:after="0"/>
              <w:ind w:left="0"/>
              <w:jc w:val="center"/>
            </w:pPr>
            <w:r>
              <w:t>11</w:t>
            </w:r>
          </w:p>
        </w:tc>
        <w:tc>
          <w:tcPr>
            <w:tcW w:w="2835" w:type="dxa"/>
            <w:tcBorders>
              <w:top w:val="single" w:sz="4" w:space="0" w:color="auto"/>
              <w:bottom w:val="single" w:sz="4" w:space="0" w:color="auto"/>
            </w:tcBorders>
            <w:shd w:val="clear" w:color="auto" w:fill="D9D9D9" w:themeFill="background1" w:themeFillShade="D9"/>
          </w:tcPr>
          <w:p w14:paraId="23E36639" w14:textId="66A9AF9B"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5D55074" w14:textId="3275E5AD" w:rsidR="006D7F93" w:rsidRDefault="003328CF" w:rsidP="00077791">
            <w:pPr>
              <w:pStyle w:val="para2"/>
              <w:spacing w:after="0"/>
              <w:ind w:left="0"/>
              <w:jc w:val="center"/>
            </w:pPr>
            <w:r>
              <w:t>4284,5</w:t>
            </w:r>
          </w:p>
        </w:tc>
      </w:tr>
      <w:tr w:rsidR="00077791" w14:paraId="546D14CF" w14:textId="77777777" w:rsidTr="00336024">
        <w:tc>
          <w:tcPr>
            <w:tcW w:w="2977" w:type="dxa"/>
            <w:tcBorders>
              <w:left w:val="single" w:sz="8" w:space="0" w:color="auto"/>
            </w:tcBorders>
            <w:shd w:val="clear" w:color="auto" w:fill="D9D9D9" w:themeFill="background1" w:themeFillShade="D9"/>
          </w:tcPr>
          <w:p w14:paraId="60B5EA1C" w14:textId="77777777"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14:paraId="3DE31222" w14:textId="0305B91F" w:rsidR="00077791" w:rsidRDefault="003328CF" w:rsidP="00077791">
            <w:pPr>
              <w:pStyle w:val="para2"/>
              <w:spacing w:after="0"/>
              <w:ind w:left="0"/>
              <w:jc w:val="center"/>
            </w:pPr>
            <w:r>
              <w:t>1</w:t>
            </w:r>
          </w:p>
        </w:tc>
        <w:tc>
          <w:tcPr>
            <w:tcW w:w="2835" w:type="dxa"/>
            <w:tcBorders>
              <w:top w:val="single" w:sz="4" w:space="0" w:color="auto"/>
              <w:bottom w:val="single" w:sz="4" w:space="0" w:color="auto"/>
            </w:tcBorders>
            <w:shd w:val="clear" w:color="auto" w:fill="D9D9D9" w:themeFill="background1" w:themeFillShade="D9"/>
          </w:tcPr>
          <w:p w14:paraId="4B3B73A6" w14:textId="7141B01C"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42D08437" w14:textId="057AA5B9" w:rsidR="00077791" w:rsidRDefault="003328CF" w:rsidP="00077791">
            <w:pPr>
              <w:pStyle w:val="para2"/>
              <w:spacing w:after="0"/>
              <w:ind w:left="0"/>
              <w:jc w:val="center"/>
            </w:pPr>
            <w:r>
              <w:t>389,5</w:t>
            </w:r>
          </w:p>
        </w:tc>
      </w:tr>
      <w:tr w:rsidR="00077791" w14:paraId="53EFE515" w14:textId="77777777" w:rsidTr="00336024">
        <w:tc>
          <w:tcPr>
            <w:tcW w:w="2977" w:type="dxa"/>
            <w:tcBorders>
              <w:left w:val="single" w:sz="8" w:space="0" w:color="auto"/>
            </w:tcBorders>
            <w:shd w:val="clear" w:color="auto" w:fill="D9D9D9" w:themeFill="background1" w:themeFillShade="D9"/>
          </w:tcPr>
          <w:p w14:paraId="77C43970" w14:textId="77777777"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14:paraId="3DDC81A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F661F1C" w14:textId="358C59C3"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BC4474C" w14:textId="77777777" w:rsidR="00077791" w:rsidRDefault="00077791" w:rsidP="00077791">
            <w:pPr>
              <w:pStyle w:val="para2"/>
              <w:spacing w:after="0"/>
              <w:ind w:left="0"/>
              <w:jc w:val="center"/>
            </w:pPr>
          </w:p>
        </w:tc>
      </w:tr>
      <w:tr w:rsidR="00077791" w14:paraId="4D66DFA1" w14:textId="77777777" w:rsidTr="00336024">
        <w:tc>
          <w:tcPr>
            <w:tcW w:w="2977" w:type="dxa"/>
            <w:tcBorders>
              <w:left w:val="single" w:sz="8" w:space="0" w:color="auto"/>
            </w:tcBorders>
            <w:shd w:val="clear" w:color="auto" w:fill="D9D9D9" w:themeFill="background1" w:themeFillShade="D9"/>
          </w:tcPr>
          <w:p w14:paraId="3534327E" w14:textId="77777777"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14:paraId="2E81D9C6" w14:textId="0D9B85F3" w:rsidR="00077791" w:rsidRDefault="003328CF" w:rsidP="00077791">
            <w:pPr>
              <w:pStyle w:val="para2"/>
              <w:spacing w:after="0"/>
              <w:ind w:left="0"/>
              <w:jc w:val="center"/>
            </w:pPr>
            <w:r>
              <w:t>1</w:t>
            </w:r>
          </w:p>
        </w:tc>
        <w:tc>
          <w:tcPr>
            <w:tcW w:w="2835" w:type="dxa"/>
            <w:tcBorders>
              <w:top w:val="single" w:sz="4" w:space="0" w:color="auto"/>
              <w:bottom w:val="single" w:sz="4" w:space="0" w:color="auto"/>
            </w:tcBorders>
            <w:shd w:val="clear" w:color="auto" w:fill="D9D9D9" w:themeFill="background1" w:themeFillShade="D9"/>
          </w:tcPr>
          <w:p w14:paraId="468C5E24" w14:textId="48B7755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204636C" w14:textId="65CC271B" w:rsidR="00077791" w:rsidRDefault="003328CF" w:rsidP="00077791">
            <w:pPr>
              <w:pStyle w:val="para2"/>
              <w:spacing w:after="0"/>
              <w:ind w:left="0"/>
              <w:jc w:val="center"/>
            </w:pPr>
            <w:r>
              <w:t>389,5</w:t>
            </w:r>
          </w:p>
        </w:tc>
      </w:tr>
      <w:tr w:rsidR="00077791" w14:paraId="14B7D01C" w14:textId="77777777" w:rsidTr="00336024">
        <w:tc>
          <w:tcPr>
            <w:tcW w:w="2977" w:type="dxa"/>
            <w:tcBorders>
              <w:left w:val="single" w:sz="8" w:space="0" w:color="auto"/>
            </w:tcBorders>
            <w:shd w:val="clear" w:color="auto" w:fill="D9D9D9" w:themeFill="background1" w:themeFillShade="D9"/>
          </w:tcPr>
          <w:p w14:paraId="7E9E0292" w14:textId="77777777"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14:paraId="0ED5882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30D46C2D" w14:textId="4F3C36D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046BC6F" w14:textId="77777777" w:rsidR="00077791" w:rsidRDefault="00077791" w:rsidP="00077791">
            <w:pPr>
              <w:pStyle w:val="para2"/>
              <w:spacing w:after="0"/>
              <w:ind w:left="0"/>
              <w:jc w:val="center"/>
            </w:pPr>
          </w:p>
        </w:tc>
      </w:tr>
      <w:tr w:rsidR="00077791" w14:paraId="3362CFF9" w14:textId="77777777" w:rsidTr="00336024">
        <w:tc>
          <w:tcPr>
            <w:tcW w:w="2977" w:type="dxa"/>
            <w:tcBorders>
              <w:left w:val="single" w:sz="8" w:space="0" w:color="auto"/>
              <w:bottom w:val="single" w:sz="8" w:space="0" w:color="auto"/>
            </w:tcBorders>
            <w:shd w:val="clear" w:color="auto" w:fill="D9D9D9" w:themeFill="background1" w:themeFillShade="D9"/>
          </w:tcPr>
          <w:p w14:paraId="6AB77738" w14:textId="77777777"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14:paraId="1B659043" w14:textId="010371A6" w:rsidR="00077791" w:rsidRDefault="003328CF" w:rsidP="00077791">
            <w:pPr>
              <w:pStyle w:val="para2"/>
              <w:spacing w:after="0"/>
              <w:ind w:left="0"/>
              <w:jc w:val="center"/>
            </w:pPr>
            <w:r>
              <w:t>22</w:t>
            </w:r>
          </w:p>
        </w:tc>
        <w:tc>
          <w:tcPr>
            <w:tcW w:w="2835" w:type="dxa"/>
            <w:tcBorders>
              <w:top w:val="single" w:sz="4" w:space="0" w:color="auto"/>
              <w:bottom w:val="single" w:sz="8" w:space="0" w:color="auto"/>
            </w:tcBorders>
            <w:shd w:val="clear" w:color="auto" w:fill="D9D9D9" w:themeFill="background1" w:themeFillShade="D9"/>
          </w:tcPr>
          <w:p w14:paraId="225C29EA" w14:textId="50D34D5A"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14:paraId="44C0CC1A" w14:textId="5CD2676E" w:rsidR="00077791" w:rsidRDefault="003328CF" w:rsidP="00077791">
            <w:pPr>
              <w:pStyle w:val="para2"/>
              <w:spacing w:after="0"/>
              <w:ind w:left="0"/>
              <w:jc w:val="center"/>
            </w:pPr>
            <w:r>
              <w:t>8569</w:t>
            </w:r>
          </w:p>
        </w:tc>
      </w:tr>
      <w:tr w:rsidR="00077791" w14:paraId="45C3F07F" w14:textId="77777777"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14:paraId="70D144B8" w14:textId="77777777"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14:paraId="274628B4" w14:textId="2D938F0F" w:rsidR="00077791" w:rsidRDefault="003328CF" w:rsidP="00077791">
            <w:pPr>
              <w:pStyle w:val="para2"/>
              <w:spacing w:after="0"/>
              <w:ind w:left="0"/>
              <w:jc w:val="center"/>
            </w:pPr>
            <w:r>
              <w:t>49</w:t>
            </w:r>
          </w:p>
        </w:tc>
        <w:tc>
          <w:tcPr>
            <w:tcW w:w="2835" w:type="dxa"/>
            <w:tcBorders>
              <w:top w:val="single" w:sz="8" w:space="0" w:color="auto"/>
              <w:bottom w:val="single" w:sz="8" w:space="0" w:color="auto"/>
            </w:tcBorders>
            <w:shd w:val="clear" w:color="auto" w:fill="D9D9D9" w:themeFill="background1" w:themeFillShade="D9"/>
          </w:tcPr>
          <w:p w14:paraId="49943D8F" w14:textId="481F8AF2"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14:paraId="570A6B51" w14:textId="060CA96F" w:rsidR="00077791" w:rsidRDefault="003328CF" w:rsidP="00077791">
            <w:pPr>
              <w:pStyle w:val="para2"/>
              <w:spacing w:after="0"/>
              <w:ind w:left="0"/>
              <w:jc w:val="center"/>
            </w:pPr>
            <w:r>
              <w:t>19085,5</w:t>
            </w:r>
          </w:p>
        </w:tc>
      </w:tr>
    </w:tbl>
    <w:p w14:paraId="08EE0B76" w14:textId="77777777"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51,25  x 7,6 x aantal werknemers</w:t>
      </w:r>
      <w:r>
        <w:rPr>
          <w:sz w:val="16"/>
          <w:szCs w:val="16"/>
        </w:rPr>
        <w:t>)</w:t>
      </w:r>
    </w:p>
    <w:p w14:paraId="37DC2927" w14:textId="538EB7E0" w:rsidR="00A05814" w:rsidRDefault="00A05814" w:rsidP="00266FC7">
      <w:pPr>
        <w:pStyle w:val="Heading1"/>
      </w:pPr>
      <w:r>
        <w:t>3.</w:t>
      </w:r>
      <w:r>
        <w:tab/>
        <w:t>Acvtiviteiten LDPBW 08.</w:t>
      </w:r>
    </w:p>
    <w:p w14:paraId="2F3A60BF" w14:textId="4EBE717E" w:rsidR="00BF6398" w:rsidRDefault="00A05814" w:rsidP="00A05814">
      <w:pPr>
        <w:pStyle w:val="Heading2"/>
        <w:ind w:left="851" w:hanging="425"/>
      </w:pPr>
      <w:r>
        <w:t>3.1.</w:t>
      </w:r>
      <w:r>
        <w:tab/>
      </w:r>
      <w:r w:rsidR="00BF6398">
        <w:t>Informatie over de activiteiten van de SLPPT.</w:t>
      </w:r>
    </w:p>
    <w:p w14:paraId="6D9E3FAC" w14:textId="77777777" w:rsidR="00BF6398"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6AFDA3D7"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1F8360C6"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0E24548A"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14:paraId="28D00367" w14:textId="48F1EE1E" w:rsidR="00A05814" w:rsidRDefault="00A05814" w:rsidP="00266FC7">
      <w:pPr>
        <w:pStyle w:val="Heading1"/>
        <w:numPr>
          <w:ilvl w:val="0"/>
          <w:numId w:val="23"/>
        </w:numPr>
      </w:pPr>
      <w:r>
        <w:t>Opzoekingen welzijn.</w:t>
      </w:r>
    </w:p>
    <w:p w14:paraId="22CBE5FC" w14:textId="7DA7BFE7" w:rsidR="00BF6398" w:rsidRDefault="00BF6398" w:rsidP="00A60356">
      <w:pPr>
        <w:pStyle w:val="Heading2"/>
        <w:numPr>
          <w:ilvl w:val="1"/>
          <w:numId w:val="23"/>
        </w:numPr>
        <w:spacing w:before="0"/>
        <w:ind w:left="788" w:hanging="431"/>
      </w:pPr>
      <w:r>
        <w:t>Opzoekingen in verband met het welzijn van de werknemers bij de uitvoering van hun werk.</w:t>
      </w:r>
    </w:p>
    <w:p w14:paraId="0342C2B3" w14:textId="4632B34E" w:rsidR="00BF6398" w:rsidRPr="003328CF" w:rsidRDefault="003328CF" w:rsidP="003328CF">
      <w:pPr>
        <w:pStyle w:val="para2"/>
        <w:numPr>
          <w:ilvl w:val="0"/>
          <w:numId w:val="7"/>
        </w:numPr>
        <w:shd w:val="clear" w:color="auto" w:fill="E2EFD9"/>
        <w:tabs>
          <w:tab w:val="clear" w:pos="1571"/>
          <w:tab w:val="num" w:pos="1134"/>
        </w:tabs>
        <w:spacing w:after="0"/>
        <w:ind w:left="1134" w:hanging="283"/>
        <w:rPr>
          <w:i/>
        </w:rPr>
      </w:pPr>
      <w:r w:rsidRPr="00AD2254">
        <w:rPr>
          <w:rFonts w:cs="Courier New"/>
          <w:color w:val="1F1F1F"/>
          <w:sz w:val="22"/>
          <w:szCs w:val="22"/>
          <w:lang w:val="nl-NL" w:eastAsia="nl-BE"/>
        </w:rPr>
        <w:t>Geschikte kleding en PBM voor koks, magazijnmedewerkers en afwassers</w:t>
      </w:r>
    </w:p>
    <w:p w14:paraId="333411D0"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6F9C28A9"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4D0D2E7"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DABC7C7" w14:textId="77777777"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14:paraId="6A37DD54" w14:textId="65B6ECC6" w:rsidR="00BF6398" w:rsidRDefault="00BF6398" w:rsidP="00486FEE">
      <w:pPr>
        <w:pStyle w:val="Heading2"/>
        <w:numPr>
          <w:ilvl w:val="1"/>
          <w:numId w:val="23"/>
        </w:numPr>
      </w:pPr>
      <w:r>
        <w:lastRenderedPageBreak/>
        <w:t>Risico-opsporing.</w:t>
      </w:r>
    </w:p>
    <w:p w14:paraId="7C32D18E"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449E1FF5"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013CDF16" w14:textId="77777777"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14:paraId="1A676512" w14:textId="3E8D1733" w:rsidR="00BF6398" w:rsidRDefault="00ED4CA7" w:rsidP="00266FC7">
      <w:pPr>
        <w:pStyle w:val="Heading1"/>
      </w:pPr>
      <w:r>
        <w:t>5.</w:t>
      </w:r>
      <w:r>
        <w:tab/>
      </w:r>
      <w:r w:rsidR="004626D6">
        <w:t>Inlichtingen betreffende de ongevallen</w:t>
      </w:r>
      <w:r w:rsidR="00BF6398">
        <w:t>.</w:t>
      </w:r>
    </w:p>
    <w:p w14:paraId="0B9D28BD" w14:textId="2C2660E8" w:rsidR="00BF6398" w:rsidRDefault="00A11841" w:rsidP="00A11841">
      <w:pPr>
        <w:pStyle w:val="Heading2"/>
        <w:ind w:left="851" w:hanging="567"/>
      </w:pPr>
      <w:r>
        <w:t>5.1.</w:t>
      </w:r>
      <w:r>
        <w:tab/>
      </w:r>
      <w:r w:rsidR="004626D6">
        <w:t>Aantal ongevallen</w:t>
      </w:r>
      <w:r w:rsidR="00BF6398">
        <w:t>.</w:t>
      </w:r>
    </w:p>
    <w:p w14:paraId="2730978B" w14:textId="77777777" w:rsidR="004626D6" w:rsidRPr="00BC08CF" w:rsidRDefault="004626D6" w:rsidP="004626D6">
      <w:pPr>
        <w:pStyle w:val="para2"/>
        <w:tabs>
          <w:tab w:val="left" w:pos="567"/>
        </w:tabs>
        <w:spacing w:after="0"/>
        <w:ind w:left="-142" w:firstLine="284"/>
        <w:rPr>
          <w:sz w:val="16"/>
          <w:szCs w:val="16"/>
        </w:rPr>
      </w:pPr>
    </w:p>
    <w:p w14:paraId="0E326629" w14:textId="27716001" w:rsidR="004626D6" w:rsidRDefault="003976AE" w:rsidP="003976AE">
      <w:pPr>
        <w:pStyle w:val="Heading3"/>
        <w:ind w:left="851"/>
      </w:pPr>
      <w:r>
        <w:t>5.1.1.</w:t>
      </w:r>
      <w:r>
        <w:tab/>
      </w:r>
      <w:r w:rsidR="004626D6">
        <w:t>Militair personeel</w:t>
      </w:r>
      <w:r w:rsidR="00FE17AC">
        <w:t>.</w:t>
      </w:r>
    </w:p>
    <w:p w14:paraId="3E85E6A2" w14:textId="77777777"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7"/>
        <w:gridCol w:w="839"/>
        <w:gridCol w:w="12"/>
        <w:gridCol w:w="908"/>
        <w:gridCol w:w="11"/>
        <w:gridCol w:w="914"/>
        <w:gridCol w:w="10"/>
        <w:gridCol w:w="992"/>
        <w:gridCol w:w="1276"/>
      </w:tblGrid>
      <w:tr w:rsidR="004626D6" w14:paraId="03D1C107" w14:textId="77777777" w:rsidTr="00F4309E">
        <w:tc>
          <w:tcPr>
            <w:tcW w:w="3118" w:type="dxa"/>
            <w:gridSpan w:val="2"/>
            <w:tcBorders>
              <w:top w:val="nil"/>
              <w:left w:val="nil"/>
              <w:bottom w:val="nil"/>
              <w:right w:val="single" w:sz="8" w:space="0" w:color="auto"/>
            </w:tcBorders>
            <w:shd w:val="clear" w:color="auto" w:fill="auto"/>
          </w:tcPr>
          <w:p w14:paraId="31EDABBB" w14:textId="77777777"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5E2030C" w14:textId="77777777"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A9B9C3B" w14:textId="77777777"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EC5581A" w14:textId="77777777" w:rsidR="004626D6" w:rsidRPr="004C75A5" w:rsidRDefault="004626D6" w:rsidP="006C07E4">
            <w:pPr>
              <w:pStyle w:val="para2"/>
              <w:spacing w:after="0"/>
              <w:ind w:left="0"/>
              <w:jc w:val="center"/>
              <w:rPr>
                <w:b/>
                <w:bCs/>
              </w:rPr>
            </w:pPr>
            <w:r w:rsidRPr="004C75A5">
              <w:rPr>
                <w:b/>
                <w:bCs/>
              </w:rPr>
              <w:t>Totaal</w:t>
            </w:r>
          </w:p>
        </w:tc>
      </w:tr>
      <w:tr w:rsidR="004626D6" w14:paraId="55298D66" w14:textId="77777777" w:rsidTr="001E261E">
        <w:tc>
          <w:tcPr>
            <w:tcW w:w="3118" w:type="dxa"/>
            <w:gridSpan w:val="2"/>
            <w:tcBorders>
              <w:top w:val="nil"/>
              <w:left w:val="nil"/>
              <w:bottom w:val="single" w:sz="8" w:space="0" w:color="auto"/>
              <w:right w:val="single" w:sz="8" w:space="0" w:color="auto"/>
            </w:tcBorders>
            <w:shd w:val="clear" w:color="auto" w:fill="auto"/>
          </w:tcPr>
          <w:p w14:paraId="20E6EC62" w14:textId="77777777"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56071FFA" w14:textId="77777777"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A629262" w14:textId="77777777"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6296AE43" w14:textId="77777777"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49A8396C" w14:textId="77777777"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55AFD274" w14:textId="77777777" w:rsidR="004626D6" w:rsidRPr="004C75A5" w:rsidRDefault="004626D6" w:rsidP="006C07E4">
            <w:pPr>
              <w:pStyle w:val="para2"/>
              <w:spacing w:after="0"/>
              <w:ind w:left="0"/>
              <w:rPr>
                <w:b/>
                <w:bCs/>
              </w:rPr>
            </w:pPr>
          </w:p>
        </w:tc>
      </w:tr>
      <w:tr w:rsidR="001E261E" w14:paraId="5E407F62" w14:textId="77777777"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3622530E" w14:textId="77777777"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5DD9011F" w14:textId="77777777" w:rsidR="004626D6" w:rsidRDefault="004626D6" w:rsidP="005C3AF7">
            <w:pPr>
              <w:pStyle w:val="para2"/>
              <w:spacing w:after="0"/>
              <w:ind w:left="0"/>
              <w:jc w:val="center"/>
            </w:pP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14:paraId="690CF593" w14:textId="77777777" w:rsidR="004626D6" w:rsidRDefault="004626D6" w:rsidP="005C3AF7">
            <w:pPr>
              <w:pStyle w:val="para2"/>
              <w:spacing w:after="0"/>
              <w:ind w:left="0"/>
              <w:jc w:val="center"/>
            </w:pP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3135F726" w14:textId="77777777" w:rsidR="004626D6" w:rsidRDefault="004626D6" w:rsidP="005C3AF7">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7E57321C" w14:textId="77777777" w:rsidR="004626D6" w:rsidRDefault="004626D6" w:rsidP="005C3AF7">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722A5D0C" w14:textId="77777777" w:rsidR="004626D6" w:rsidRDefault="004626D6" w:rsidP="005C3AF7">
            <w:pPr>
              <w:pStyle w:val="para2"/>
              <w:spacing w:after="0"/>
              <w:ind w:left="0"/>
              <w:jc w:val="center"/>
            </w:pPr>
          </w:p>
        </w:tc>
      </w:tr>
      <w:tr w:rsidR="004626D6" w14:paraId="199A5FE0" w14:textId="77777777"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6B63AD56" w14:textId="77777777"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9FDBB2B" w14:textId="77777777" w:rsidR="004626D6" w:rsidRDefault="004626D6"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4602556F" w14:textId="77777777" w:rsidR="004626D6" w:rsidRDefault="004626D6"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29463FB" w14:textId="77777777" w:rsidR="004626D6" w:rsidRDefault="004626D6"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1CC7A29" w14:textId="77777777" w:rsidR="004626D6" w:rsidRDefault="004626D6" w:rsidP="005C3AF7">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4C7758E6" w14:textId="77777777" w:rsidR="004626D6" w:rsidRDefault="004626D6" w:rsidP="005C3AF7">
            <w:pPr>
              <w:pStyle w:val="para2"/>
              <w:spacing w:after="0"/>
              <w:ind w:left="0"/>
              <w:jc w:val="center"/>
            </w:pPr>
          </w:p>
        </w:tc>
      </w:tr>
      <w:tr w:rsidR="00BC08CF" w14:paraId="54636C8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525CD291" w14:textId="77777777"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4E06D55F"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77348F66" w14:textId="77777777" w:rsidR="00BC08CF" w:rsidRDefault="00BC08CF"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366E3FDB" w14:textId="77777777" w:rsidR="00BC08CF" w:rsidRDefault="00BC08CF"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E947B84" w14:textId="77777777" w:rsidR="00BC08CF" w:rsidRDefault="00BC08CF" w:rsidP="005C3AF7">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61535151" w14:textId="77777777" w:rsidR="00BC08CF" w:rsidRDefault="00BC08CF" w:rsidP="005C3AF7">
            <w:pPr>
              <w:pStyle w:val="para2"/>
              <w:spacing w:after="0"/>
              <w:ind w:left="0"/>
              <w:jc w:val="center"/>
            </w:pPr>
          </w:p>
        </w:tc>
      </w:tr>
      <w:tr w:rsidR="00BC08CF" w14:paraId="45B924C1"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0546C080" w14:textId="77777777"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065398FD"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5020D503"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1698A949"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9A31D26"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1A22D86" w14:textId="77777777" w:rsidR="00BC08CF" w:rsidRDefault="00BC08CF" w:rsidP="00E85975">
            <w:pPr>
              <w:pStyle w:val="para2"/>
              <w:spacing w:after="0"/>
              <w:ind w:left="0"/>
              <w:jc w:val="center"/>
            </w:pPr>
          </w:p>
        </w:tc>
      </w:tr>
      <w:tr w:rsidR="00BC08CF" w14:paraId="0AB5F6E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6AC3C6FF" w14:textId="77777777"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73B6037E"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28B0F754"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80D236A"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1B146171"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77EAEDE9" w14:textId="77777777" w:rsidR="00BC08CF" w:rsidRDefault="00BC08CF" w:rsidP="00E85975">
            <w:pPr>
              <w:pStyle w:val="para2"/>
              <w:spacing w:after="0"/>
              <w:ind w:left="0"/>
              <w:jc w:val="center"/>
            </w:pPr>
          </w:p>
        </w:tc>
      </w:tr>
      <w:tr w:rsidR="001E261E" w14:paraId="44A44811" w14:textId="77777777"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14:paraId="01CD2408" w14:textId="77777777"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35EBF7E9"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14:paraId="3892778B"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6600EE6E"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4CC7D11F" w14:textId="77777777" w:rsidR="00BC08CF" w:rsidRDefault="00BC08CF"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8AE5FF7" w14:textId="77777777" w:rsidR="00BC08CF" w:rsidRDefault="00BC08CF" w:rsidP="00E85975">
            <w:pPr>
              <w:pStyle w:val="para2"/>
              <w:spacing w:after="0"/>
              <w:ind w:left="0"/>
              <w:jc w:val="center"/>
            </w:pPr>
          </w:p>
        </w:tc>
      </w:tr>
      <w:tr w:rsidR="000D4BFD" w14:paraId="43F225A2" w14:textId="77777777"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CBAE2A" w14:textId="29317001"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1DCE510A" w14:textId="77777777" w:rsidR="000D4BFD" w:rsidRDefault="000D4BFD" w:rsidP="000D4BFD">
            <w:pPr>
              <w:pStyle w:val="para2"/>
              <w:spacing w:after="0"/>
              <w:ind w:left="535" w:right="524"/>
            </w:pP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0DA9099D" w14:textId="77777777" w:rsidR="000D4BFD" w:rsidRDefault="000D4BFD" w:rsidP="000D4BFD">
            <w:pPr>
              <w:pStyle w:val="para2"/>
              <w:spacing w:after="0"/>
              <w:ind w:left="535" w:right="524"/>
            </w:pP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210EC461" w14:textId="73909B77" w:rsidR="000D4BFD" w:rsidRDefault="000D4BFD" w:rsidP="000D4BFD">
            <w:pPr>
              <w:pStyle w:val="para2"/>
              <w:spacing w:after="0"/>
              <w:ind w:left="535" w:right="524"/>
            </w:pP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26BC1BEF" w14:textId="77777777" w:rsidR="000D4BFD" w:rsidRDefault="000D4BFD" w:rsidP="000D4BFD">
            <w:pPr>
              <w:pStyle w:val="para2"/>
              <w:spacing w:after="0"/>
              <w:ind w:left="535"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9E57CD1" w14:textId="51BEFB50" w:rsidR="000D4BFD" w:rsidRDefault="000D4BFD" w:rsidP="005C3AF7">
            <w:pPr>
              <w:pStyle w:val="para2"/>
              <w:spacing w:after="0"/>
              <w:ind w:left="0"/>
              <w:jc w:val="center"/>
            </w:pPr>
          </w:p>
        </w:tc>
      </w:tr>
    </w:tbl>
    <w:p w14:paraId="3B9A8B2C" w14:textId="77777777" w:rsidR="004626D6" w:rsidRPr="00BC08CF" w:rsidRDefault="004626D6" w:rsidP="00B628E5">
      <w:pPr>
        <w:pStyle w:val="para2"/>
        <w:spacing w:after="0"/>
        <w:ind w:left="567"/>
        <w:rPr>
          <w:sz w:val="16"/>
          <w:szCs w:val="16"/>
        </w:rPr>
      </w:pPr>
    </w:p>
    <w:p w14:paraId="32D9F03A" w14:textId="13BA11F2" w:rsidR="00B628E5" w:rsidRDefault="009C7B0C" w:rsidP="009C7B0C">
      <w:pPr>
        <w:pStyle w:val="Heading3"/>
        <w:ind w:left="851"/>
      </w:pPr>
      <w:r>
        <w:t>5.1.2.</w:t>
      </w:r>
      <w:r>
        <w:tab/>
      </w:r>
      <w:r w:rsidR="00B628E5">
        <w:t>Burgerpersoneel</w:t>
      </w:r>
      <w:r>
        <w:t>.</w:t>
      </w:r>
    </w:p>
    <w:p w14:paraId="6DE1A15B" w14:textId="77777777"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14:paraId="230C4BE5" w14:textId="77777777" w:rsidTr="00365090">
        <w:tc>
          <w:tcPr>
            <w:tcW w:w="2977" w:type="dxa"/>
            <w:tcBorders>
              <w:top w:val="nil"/>
              <w:left w:val="nil"/>
              <w:bottom w:val="nil"/>
              <w:right w:val="single" w:sz="8" w:space="0" w:color="auto"/>
            </w:tcBorders>
            <w:shd w:val="clear" w:color="auto" w:fill="auto"/>
          </w:tcPr>
          <w:p w14:paraId="03F81A6C" w14:textId="77777777"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01A462C" w14:textId="77777777"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B02F4E0" w14:textId="77777777"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B792EFB" w14:textId="77777777" w:rsidR="00212083" w:rsidRPr="004C75A5" w:rsidRDefault="00212083" w:rsidP="00E85975">
            <w:pPr>
              <w:pStyle w:val="para2"/>
              <w:spacing w:after="0"/>
              <w:ind w:left="0"/>
              <w:jc w:val="center"/>
              <w:rPr>
                <w:b/>
                <w:bCs/>
              </w:rPr>
            </w:pPr>
            <w:r w:rsidRPr="004C75A5">
              <w:rPr>
                <w:b/>
                <w:bCs/>
              </w:rPr>
              <w:t>Totaal</w:t>
            </w:r>
          </w:p>
        </w:tc>
      </w:tr>
      <w:tr w:rsidR="00365090" w14:paraId="3D23C585" w14:textId="77777777" w:rsidTr="00365090">
        <w:tc>
          <w:tcPr>
            <w:tcW w:w="2977" w:type="dxa"/>
            <w:tcBorders>
              <w:top w:val="nil"/>
              <w:left w:val="nil"/>
              <w:bottom w:val="single" w:sz="8" w:space="0" w:color="auto"/>
              <w:right w:val="single" w:sz="8" w:space="0" w:color="auto"/>
            </w:tcBorders>
            <w:shd w:val="clear" w:color="auto" w:fill="auto"/>
          </w:tcPr>
          <w:p w14:paraId="29C85BA5" w14:textId="77777777"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6709F6A" w14:textId="77777777"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9A04A26" w14:textId="77777777"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54966D4" w14:textId="77777777"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BFA9061" w14:textId="77777777"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14:paraId="0681D061" w14:textId="77777777" w:rsidR="00212083" w:rsidRDefault="00212083" w:rsidP="00E85975">
            <w:pPr>
              <w:pStyle w:val="para2"/>
              <w:spacing w:after="0"/>
              <w:ind w:left="0"/>
            </w:pPr>
          </w:p>
        </w:tc>
      </w:tr>
      <w:tr w:rsidR="00623FCF" w14:paraId="6EAB98CC" w14:textId="77777777"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205D6692" w14:textId="77777777"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14:paraId="3A34AE0E"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14:paraId="12061FB6"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14:paraId="0FFB4DAE"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36DFC768"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41F1A74A" w14:textId="77777777" w:rsidR="00212083" w:rsidRDefault="00212083" w:rsidP="00E85975">
            <w:pPr>
              <w:pStyle w:val="para2"/>
              <w:spacing w:after="0"/>
              <w:ind w:left="0"/>
              <w:jc w:val="center"/>
            </w:pPr>
          </w:p>
        </w:tc>
      </w:tr>
      <w:tr w:rsidR="00365090" w14:paraId="402D95E5" w14:textId="77777777"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4811BEEC" w14:textId="77777777"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6BD64477"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160D762E"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D7B7A63"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512D9DE" w14:textId="77777777" w:rsidR="00212083" w:rsidRDefault="00212083" w:rsidP="00E85975">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F3CF270" w14:textId="77777777" w:rsidR="00212083" w:rsidRDefault="00212083" w:rsidP="00E85975">
            <w:pPr>
              <w:pStyle w:val="para2"/>
              <w:spacing w:after="0"/>
              <w:ind w:left="0"/>
              <w:jc w:val="center"/>
            </w:pPr>
          </w:p>
        </w:tc>
      </w:tr>
      <w:tr w:rsidR="00365090" w14:paraId="3531CCDE" w14:textId="77777777" w:rsidTr="00365090">
        <w:tc>
          <w:tcPr>
            <w:tcW w:w="2977" w:type="dxa"/>
            <w:tcBorders>
              <w:left w:val="single" w:sz="8" w:space="0" w:color="auto"/>
              <w:right w:val="single" w:sz="8" w:space="0" w:color="auto"/>
            </w:tcBorders>
            <w:shd w:val="clear" w:color="auto" w:fill="D9D9D9" w:themeFill="background1" w:themeFillShade="D9"/>
          </w:tcPr>
          <w:p w14:paraId="2FDC388D" w14:textId="77777777"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2E724234"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70629B94" w14:textId="1E9010DF" w:rsidR="00212083" w:rsidRDefault="003328CF" w:rsidP="00E85975">
            <w:pPr>
              <w:pStyle w:val="para2"/>
              <w:spacing w:after="0"/>
              <w:ind w:left="0"/>
              <w:jc w:val="center"/>
            </w:pPr>
            <w:r>
              <w:t>1</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1F7830A"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5F6ADD4A"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B844BD" w14:textId="17E40A97" w:rsidR="00212083" w:rsidRDefault="003328CF" w:rsidP="00E85975">
            <w:pPr>
              <w:pStyle w:val="para2"/>
              <w:spacing w:after="0"/>
              <w:ind w:left="0"/>
              <w:jc w:val="center"/>
            </w:pPr>
            <w:r>
              <w:t>1</w:t>
            </w:r>
          </w:p>
        </w:tc>
      </w:tr>
      <w:tr w:rsidR="00365090" w14:paraId="0AFD5A3E" w14:textId="77777777" w:rsidTr="00365090">
        <w:tc>
          <w:tcPr>
            <w:tcW w:w="2977" w:type="dxa"/>
            <w:tcBorders>
              <w:left w:val="single" w:sz="8" w:space="0" w:color="auto"/>
              <w:right w:val="single" w:sz="8" w:space="0" w:color="auto"/>
            </w:tcBorders>
            <w:shd w:val="clear" w:color="auto" w:fill="D9D9D9" w:themeFill="background1" w:themeFillShade="D9"/>
          </w:tcPr>
          <w:p w14:paraId="528D420E" w14:textId="77777777"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102BF206"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00F088FB"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26C3AC86"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BBE5205"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F5D57C8" w14:textId="77777777" w:rsidR="00212083" w:rsidRDefault="00212083" w:rsidP="00E85975">
            <w:pPr>
              <w:pStyle w:val="para2"/>
              <w:spacing w:after="0"/>
              <w:ind w:left="0"/>
              <w:jc w:val="center"/>
            </w:pPr>
          </w:p>
        </w:tc>
      </w:tr>
      <w:tr w:rsidR="00365090" w14:paraId="0DD4945F" w14:textId="77777777" w:rsidTr="00365090">
        <w:tc>
          <w:tcPr>
            <w:tcW w:w="2977" w:type="dxa"/>
            <w:tcBorders>
              <w:left w:val="single" w:sz="8" w:space="0" w:color="auto"/>
              <w:right w:val="single" w:sz="8" w:space="0" w:color="auto"/>
            </w:tcBorders>
            <w:shd w:val="clear" w:color="auto" w:fill="D9D9D9" w:themeFill="background1" w:themeFillShade="D9"/>
          </w:tcPr>
          <w:p w14:paraId="347BB40C" w14:textId="77777777"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08B6FAB1"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6EBC12F8"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4030968D"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30C6CC7"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EB5C1B2" w14:textId="77777777" w:rsidR="00212083" w:rsidRDefault="00212083" w:rsidP="00E85975">
            <w:pPr>
              <w:pStyle w:val="para2"/>
              <w:spacing w:after="0"/>
              <w:ind w:left="0"/>
              <w:jc w:val="center"/>
            </w:pPr>
          </w:p>
        </w:tc>
      </w:tr>
      <w:tr w:rsidR="00623FCF" w14:paraId="383E5D6A" w14:textId="77777777"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14:paraId="2F4CB7A9" w14:textId="77777777"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14:paraId="2D2E9C3F"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14:paraId="702CEC29"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14:paraId="066CC17B"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15474468" w14:textId="77777777"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6A181083" w14:textId="77777777" w:rsidR="00212083" w:rsidRDefault="00212083" w:rsidP="00E85975">
            <w:pPr>
              <w:pStyle w:val="para2"/>
              <w:spacing w:after="0"/>
              <w:ind w:left="0"/>
              <w:jc w:val="center"/>
            </w:pPr>
          </w:p>
        </w:tc>
      </w:tr>
      <w:tr w:rsidR="000C7C10" w14:paraId="64056CF9" w14:textId="77777777"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B926D98" w14:textId="14276027"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14:paraId="4B834200"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14:paraId="0587D56B" w14:textId="48453304" w:rsidR="00212083" w:rsidRDefault="003328CF" w:rsidP="00E85975">
            <w:pPr>
              <w:pStyle w:val="para2"/>
              <w:spacing w:after="0"/>
              <w:ind w:left="0"/>
              <w:jc w:val="center"/>
            </w:pPr>
            <w:r>
              <w:t>1</w:t>
            </w: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14:paraId="47130E10"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14:paraId="410F4B63"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2CBEB10" w14:textId="2276F296" w:rsidR="00212083" w:rsidRDefault="003328CF" w:rsidP="00E85975">
            <w:pPr>
              <w:pStyle w:val="para2"/>
              <w:spacing w:after="0"/>
              <w:ind w:left="0"/>
              <w:jc w:val="center"/>
            </w:pPr>
            <w:r>
              <w:t>1</w:t>
            </w:r>
          </w:p>
        </w:tc>
      </w:tr>
    </w:tbl>
    <w:p w14:paraId="626EC9D7" w14:textId="77777777"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14:paraId="6E8DF42F" w14:textId="1BF3C03B" w:rsidR="00073850" w:rsidRDefault="005B49E4" w:rsidP="00830432">
      <w:pPr>
        <w:pStyle w:val="Heading3"/>
        <w:ind w:left="1418" w:hanging="567"/>
      </w:pPr>
      <w:r>
        <w:lastRenderedPageBreak/>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14:paraId="4BB57774" w14:textId="77777777" w:rsidTr="00A102F6">
        <w:trPr>
          <w:cantSplit/>
        </w:trPr>
        <w:tc>
          <w:tcPr>
            <w:tcW w:w="1559" w:type="dxa"/>
            <w:tcBorders>
              <w:top w:val="nil"/>
              <w:left w:val="nil"/>
              <w:bottom w:val="nil"/>
              <w:right w:val="single" w:sz="8" w:space="0" w:color="auto"/>
            </w:tcBorders>
          </w:tcPr>
          <w:p w14:paraId="3432CC22" w14:textId="77777777" w:rsidR="00F2156A" w:rsidRDefault="00F2156A" w:rsidP="00F56FF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14:paraId="1BCE12D7" w14:textId="343653B0" w:rsidR="00F2156A" w:rsidRPr="00A670EB" w:rsidRDefault="00A670EB" w:rsidP="00F56FFB">
            <w:pPr>
              <w:pStyle w:val="para2"/>
              <w:spacing w:after="0"/>
              <w:ind w:left="0"/>
              <w:jc w:val="center"/>
              <w:rPr>
                <w:b/>
                <w:bCs/>
              </w:rPr>
            </w:pPr>
            <w:r>
              <w:rPr>
                <w:b/>
                <w:bCs/>
              </w:rPr>
              <w:t>O</w:t>
            </w:r>
            <w:r w:rsidR="00F2156A" w:rsidRPr="00A670EB">
              <w:rPr>
                <w:b/>
                <w:bCs/>
              </w:rPr>
              <w:t>ngevallen</w:t>
            </w:r>
          </w:p>
        </w:tc>
      </w:tr>
      <w:tr w:rsidR="00A102F6" w14:paraId="0B23B0B6" w14:textId="77777777" w:rsidTr="00A102F6">
        <w:trPr>
          <w:cantSplit/>
          <w:trHeight w:val="382"/>
        </w:trPr>
        <w:tc>
          <w:tcPr>
            <w:tcW w:w="1559" w:type="dxa"/>
            <w:tcBorders>
              <w:top w:val="nil"/>
              <w:left w:val="nil"/>
              <w:bottom w:val="single" w:sz="8" w:space="0" w:color="auto"/>
              <w:right w:val="single" w:sz="8" w:space="0" w:color="auto"/>
            </w:tcBorders>
            <w:vAlign w:val="center"/>
          </w:tcPr>
          <w:p w14:paraId="0BB48392" w14:textId="77777777"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14:paraId="27283721" w14:textId="77777777" w:rsidR="00F2156A" w:rsidRPr="001C207B" w:rsidRDefault="00F2156A" w:rsidP="00F56FF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14:paraId="4CD7C494" w14:textId="77777777" w:rsidR="00F2156A" w:rsidRPr="00DB1D9C" w:rsidRDefault="00F2156A" w:rsidP="00F56FF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14:paraId="0C9D4892" w14:textId="77777777" w:rsidR="00F2156A" w:rsidRPr="001C207B" w:rsidRDefault="00F2156A" w:rsidP="00F56FF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14:paraId="08F5C49C" w14:textId="77777777" w:rsidR="00F2156A" w:rsidRPr="001C207B" w:rsidRDefault="00F2156A" w:rsidP="00F56FF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14:paraId="578457A8" w14:textId="77777777" w:rsidR="00F2156A" w:rsidRPr="001C207B" w:rsidRDefault="00F2156A" w:rsidP="00F56FFB">
            <w:pPr>
              <w:pStyle w:val="para2"/>
              <w:spacing w:after="0"/>
              <w:ind w:left="0"/>
              <w:jc w:val="center"/>
              <w:rPr>
                <w:b/>
                <w:sz w:val="16"/>
                <w:szCs w:val="16"/>
              </w:rPr>
            </w:pPr>
            <w:r w:rsidRPr="001C207B">
              <w:rPr>
                <w:b/>
                <w:sz w:val="16"/>
                <w:szCs w:val="16"/>
              </w:rPr>
              <w:t>Aantal bijnaongevallen</w:t>
            </w:r>
          </w:p>
        </w:tc>
      </w:tr>
      <w:tr w:rsidR="00633154" w14:paraId="7E10DBD7" w14:textId="77777777"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33EE013" w14:textId="77777777" w:rsidR="00F2156A" w:rsidRPr="004C75A5" w:rsidRDefault="00F2156A" w:rsidP="00F56FF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14:paraId="4E272E50" w14:textId="77777777" w:rsidR="00F2156A" w:rsidRDefault="00F2156A" w:rsidP="00F56FFB">
            <w:pPr>
              <w:pStyle w:val="para2"/>
              <w:spacing w:after="0"/>
              <w:ind w:left="0"/>
              <w:jc w:val="center"/>
            </w:pPr>
          </w:p>
        </w:tc>
        <w:tc>
          <w:tcPr>
            <w:tcW w:w="1985" w:type="dxa"/>
            <w:tcBorders>
              <w:top w:val="single" w:sz="8" w:space="0" w:color="auto"/>
              <w:bottom w:val="single" w:sz="6" w:space="0" w:color="auto"/>
              <w:right w:val="single" w:sz="4" w:space="0" w:color="auto"/>
            </w:tcBorders>
            <w:shd w:val="clear" w:color="auto" w:fill="E2EFD9"/>
            <w:vAlign w:val="center"/>
          </w:tcPr>
          <w:p w14:paraId="5028A52D"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4255A1B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6A28BDD1"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14:paraId="3806F5CF" w14:textId="77777777" w:rsidR="00F2156A" w:rsidRDefault="00F2156A" w:rsidP="00F56FFB">
            <w:pPr>
              <w:pStyle w:val="para2"/>
              <w:spacing w:after="0"/>
              <w:ind w:left="0"/>
              <w:jc w:val="center"/>
            </w:pPr>
          </w:p>
        </w:tc>
      </w:tr>
      <w:tr w:rsidR="00F2156A" w14:paraId="12E99F9F"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7CEB88B" w14:textId="77777777" w:rsidR="00F2156A" w:rsidRPr="004C75A5" w:rsidRDefault="00F2156A" w:rsidP="00F56FF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14:paraId="008AAD01"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631BA02E"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5DCF3FB"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88BF5E"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1227B86" w14:textId="77777777" w:rsidR="00F2156A" w:rsidRDefault="00F2156A" w:rsidP="00F56FFB">
            <w:pPr>
              <w:pStyle w:val="para2"/>
              <w:spacing w:after="0"/>
              <w:ind w:left="0"/>
              <w:jc w:val="center"/>
            </w:pPr>
          </w:p>
        </w:tc>
      </w:tr>
      <w:tr w:rsidR="00A102F6" w14:paraId="43ED0E2A"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279D455E" w14:textId="77777777" w:rsidR="00F2156A" w:rsidRPr="004C75A5" w:rsidRDefault="00F2156A" w:rsidP="00F56FF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14:paraId="577B003D"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24C4FCE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425F99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FE5C684"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1CFD7E90" w14:textId="77777777" w:rsidR="00F2156A" w:rsidRDefault="00F2156A" w:rsidP="00F56FFB">
            <w:pPr>
              <w:pStyle w:val="para2"/>
              <w:spacing w:after="0"/>
              <w:ind w:left="0"/>
              <w:jc w:val="center"/>
            </w:pPr>
          </w:p>
        </w:tc>
      </w:tr>
      <w:tr w:rsidR="00A102F6" w14:paraId="5733B454"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8452F68" w14:textId="77777777" w:rsidR="00F2156A" w:rsidRPr="004C75A5" w:rsidRDefault="00F2156A" w:rsidP="00F56FF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14:paraId="113893EF"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428FE1B6" w14:textId="21C30815" w:rsidR="00F2156A" w:rsidRDefault="003328CF" w:rsidP="00F56FFB">
            <w:pPr>
              <w:pStyle w:val="para2"/>
              <w:spacing w:after="0"/>
              <w:ind w:left="0"/>
              <w:jc w:val="center"/>
            </w:pPr>
            <w:r>
              <w:t>1</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4D2CB33"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45CA3353"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91FE226" w14:textId="77777777" w:rsidR="00F2156A" w:rsidRDefault="00F2156A" w:rsidP="00F56FFB">
            <w:pPr>
              <w:pStyle w:val="para2"/>
              <w:spacing w:after="0"/>
              <w:ind w:left="0"/>
              <w:jc w:val="center"/>
            </w:pPr>
          </w:p>
        </w:tc>
      </w:tr>
      <w:tr w:rsidR="00A102F6" w14:paraId="312182C3"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599E356" w14:textId="77777777" w:rsidR="00F2156A" w:rsidRPr="004C75A5" w:rsidRDefault="00F2156A" w:rsidP="00F56FF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14:paraId="2BB35EDE"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1B4B319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EBAE1A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52705F92"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C0F46F2" w14:textId="77777777" w:rsidR="00F2156A" w:rsidRDefault="00F2156A" w:rsidP="00F56FFB">
            <w:pPr>
              <w:pStyle w:val="para2"/>
              <w:spacing w:after="0"/>
              <w:ind w:left="0"/>
              <w:jc w:val="center"/>
            </w:pPr>
          </w:p>
        </w:tc>
      </w:tr>
      <w:tr w:rsidR="00A102F6" w14:paraId="5C98FBFC"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DA24C4D" w14:textId="77777777" w:rsidR="00F2156A" w:rsidRPr="004C75A5" w:rsidRDefault="00F2156A" w:rsidP="00F56FF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14:paraId="06562189"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3151261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112FF9D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911FCC"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27DBBC2" w14:textId="77777777" w:rsidR="00F2156A" w:rsidRDefault="00F2156A" w:rsidP="00F56FFB">
            <w:pPr>
              <w:pStyle w:val="para2"/>
              <w:spacing w:after="0"/>
              <w:ind w:left="0"/>
              <w:jc w:val="center"/>
            </w:pPr>
          </w:p>
        </w:tc>
      </w:tr>
      <w:tr w:rsidR="00A102F6" w14:paraId="1EB11B6B" w14:textId="77777777"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7407CBC9" w14:textId="77777777" w:rsidR="00F2156A" w:rsidRPr="004C75A5" w:rsidRDefault="00F2156A" w:rsidP="00F56FF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14:paraId="6A21C4AB" w14:textId="77777777" w:rsidR="00F2156A" w:rsidRDefault="00F2156A" w:rsidP="00F56FFB">
            <w:pPr>
              <w:pStyle w:val="para2"/>
              <w:spacing w:after="0"/>
              <w:ind w:left="0"/>
              <w:jc w:val="center"/>
            </w:pPr>
          </w:p>
        </w:tc>
        <w:tc>
          <w:tcPr>
            <w:tcW w:w="1985" w:type="dxa"/>
            <w:tcBorders>
              <w:top w:val="single" w:sz="6" w:space="0" w:color="auto"/>
              <w:bottom w:val="single" w:sz="8" w:space="0" w:color="auto"/>
              <w:right w:val="single" w:sz="4" w:space="0" w:color="auto"/>
            </w:tcBorders>
            <w:shd w:val="clear" w:color="auto" w:fill="E2EFD9"/>
            <w:vAlign w:val="center"/>
          </w:tcPr>
          <w:p w14:paraId="2C82CEA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313DCFA7"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2B54195A"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14:paraId="545D69CF" w14:textId="77777777" w:rsidR="00F2156A" w:rsidRDefault="00F2156A" w:rsidP="00F56FFB">
            <w:pPr>
              <w:pStyle w:val="para2"/>
              <w:spacing w:after="0"/>
              <w:ind w:left="0"/>
              <w:jc w:val="center"/>
            </w:pPr>
          </w:p>
        </w:tc>
      </w:tr>
      <w:tr w:rsidR="00633154" w14:paraId="18D517FA" w14:textId="77777777"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B759CF5" w14:textId="77777777" w:rsidR="00F2156A" w:rsidRPr="004C75A5" w:rsidRDefault="00F2156A" w:rsidP="00F56FF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14:paraId="3A13289D" w14:textId="77777777" w:rsidR="00F2156A" w:rsidRDefault="00F2156A" w:rsidP="00F56FFB">
            <w:pPr>
              <w:pStyle w:val="para2"/>
              <w:spacing w:after="0"/>
              <w:ind w:left="0"/>
              <w:jc w:val="center"/>
            </w:pPr>
          </w:p>
        </w:tc>
        <w:tc>
          <w:tcPr>
            <w:tcW w:w="1985" w:type="dxa"/>
            <w:tcBorders>
              <w:top w:val="single" w:sz="8" w:space="0" w:color="auto"/>
              <w:bottom w:val="single" w:sz="8" w:space="0" w:color="auto"/>
              <w:right w:val="single" w:sz="4" w:space="0" w:color="auto"/>
            </w:tcBorders>
            <w:shd w:val="clear" w:color="auto" w:fill="E2EFD9"/>
            <w:vAlign w:val="center"/>
          </w:tcPr>
          <w:p w14:paraId="0C09DF10" w14:textId="40C57E3F" w:rsidR="00F2156A" w:rsidRDefault="003328CF" w:rsidP="00F56FFB">
            <w:pPr>
              <w:pStyle w:val="para2"/>
              <w:spacing w:after="0"/>
              <w:ind w:left="0"/>
              <w:jc w:val="center"/>
            </w:pPr>
            <w:r>
              <w:t>1</w:t>
            </w: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71BF1BFC"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4BA19512"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14:paraId="10E0BD91" w14:textId="77777777" w:rsidR="00F2156A" w:rsidRDefault="00F2156A" w:rsidP="00F56FFB">
            <w:pPr>
              <w:pStyle w:val="para2"/>
              <w:spacing w:after="0"/>
              <w:ind w:left="0"/>
              <w:jc w:val="center"/>
            </w:pPr>
          </w:p>
        </w:tc>
      </w:tr>
    </w:tbl>
    <w:p w14:paraId="4205A36B" w14:textId="0BB337F3" w:rsidR="00F2156A" w:rsidRDefault="00F2156A" w:rsidP="00F2156A">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.1.2. burger</w:t>
      </w:r>
      <w:r w:rsidRPr="00294157">
        <w:rPr>
          <w:i/>
          <w:sz w:val="16"/>
          <w:szCs w:val="16"/>
        </w:rPr>
        <w:t>personeel!</w:t>
      </w:r>
    </w:p>
    <w:p w14:paraId="3C9B68C7" w14:textId="77777777" w:rsidR="00830432" w:rsidRPr="00830432" w:rsidRDefault="00830432" w:rsidP="00830432">
      <w:pPr>
        <w:pStyle w:val="para2"/>
      </w:pPr>
    </w:p>
    <w:p w14:paraId="474160E4" w14:textId="53452FBB" w:rsidR="00BF6398" w:rsidRDefault="000E5024" w:rsidP="00453B0F">
      <w:pPr>
        <w:pStyle w:val="Heading2"/>
        <w:ind w:left="851" w:hanging="567"/>
      </w:pPr>
      <w:r>
        <w:t xml:space="preserve">5.2. </w:t>
      </w:r>
      <w:r w:rsidR="00B628E5">
        <w:t>Ongevallen in het kader van de militaire specifiteit</w:t>
      </w:r>
      <w:r w:rsidR="00BF6398">
        <w:t>.</w:t>
      </w:r>
    </w:p>
    <w:p w14:paraId="322ED695"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6ED418E6" w14:textId="77777777" w:rsidTr="005679DA">
        <w:trPr>
          <w:cantSplit/>
          <w:trHeight w:val="206"/>
        </w:trPr>
        <w:tc>
          <w:tcPr>
            <w:tcW w:w="1022" w:type="dxa"/>
            <w:tcBorders>
              <w:top w:val="nil"/>
              <w:left w:val="nil"/>
              <w:bottom w:val="nil"/>
              <w:right w:val="single" w:sz="8" w:space="0" w:color="auto"/>
            </w:tcBorders>
          </w:tcPr>
          <w:p w14:paraId="49EADE1B" w14:textId="77777777"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14:paraId="525792B1" w14:textId="77777777"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4A364D3" w14:textId="77777777"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B5FA1F0" w14:textId="77777777"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14:paraId="02A48E36" w14:textId="77777777" w:rsidTr="005679DA">
        <w:trPr>
          <w:cantSplit/>
          <w:trHeight w:val="1472"/>
        </w:trPr>
        <w:tc>
          <w:tcPr>
            <w:tcW w:w="1022" w:type="dxa"/>
            <w:tcBorders>
              <w:top w:val="nil"/>
              <w:left w:val="nil"/>
              <w:bottom w:val="single" w:sz="8" w:space="0" w:color="auto"/>
              <w:right w:val="single" w:sz="8" w:space="0" w:color="auto"/>
            </w:tcBorders>
            <w:vAlign w:val="center"/>
          </w:tcPr>
          <w:p w14:paraId="59CC2FE8" w14:textId="77777777"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0956B6F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5EB5F9D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063EC4B0"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10C59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41C000CA"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7DEB156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EA11052"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3FBF60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41A35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6C70EFC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43ABCC3C"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0C6E7F3"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59BD1A0F"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69DA7E9"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293F762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14:paraId="0AEC0C06" w14:textId="77777777"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DF07180" w14:textId="77777777"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14:paraId="0C3F2B13" w14:textId="77777777" w:rsidR="005F137E" w:rsidRDefault="005F137E" w:rsidP="005C3AF7">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6E642DC6" w14:textId="77777777" w:rsidR="005F137E" w:rsidRDefault="005F137E" w:rsidP="005C3AF7">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43CF5C6"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01AD75B0"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7688A2B9" w14:textId="77777777" w:rsidR="005F137E" w:rsidRDefault="005F137E" w:rsidP="005D577F">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72D77F7A"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50426E38"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F8B40C6"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C40AB05"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17EDB669" w14:textId="77777777" w:rsidR="005F137E" w:rsidRDefault="005F137E" w:rsidP="00EB5041">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157B9A96"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41E6280F"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59BB0CD"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0DA6AC9"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463F7158" w14:textId="77777777" w:rsidR="005F137E" w:rsidRDefault="005F137E" w:rsidP="00EB5041">
            <w:pPr>
              <w:pStyle w:val="para2"/>
              <w:spacing w:after="0"/>
              <w:ind w:left="0"/>
              <w:jc w:val="center"/>
            </w:pPr>
          </w:p>
        </w:tc>
      </w:tr>
      <w:tr w:rsidR="005679DA" w14:paraId="3FE0AC76" w14:textId="77777777"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1C95E77F" w14:textId="77777777"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14:paraId="3DDEB825" w14:textId="77777777" w:rsidR="005F137E" w:rsidRDefault="005F137E" w:rsidP="005C3AF7">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44B4872" w14:textId="77777777" w:rsidR="005F137E" w:rsidRDefault="005F137E" w:rsidP="005C3AF7">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727118E"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0D9741D"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1485C5F"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700C6833"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706558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90AFBC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569A07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703DBE48"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0BB9D442"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7310A47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081734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130E1F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B5A3CF1" w14:textId="77777777" w:rsidR="005F137E" w:rsidRDefault="005F137E" w:rsidP="00EB5041">
            <w:pPr>
              <w:pStyle w:val="para2"/>
              <w:spacing w:after="0"/>
              <w:ind w:left="0"/>
              <w:jc w:val="center"/>
            </w:pPr>
          </w:p>
        </w:tc>
      </w:tr>
      <w:tr w:rsidR="005679DA" w14:paraId="1B3D337F" w14:textId="77777777"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9450C93" w14:textId="77777777"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14:paraId="590037D8"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786B4E8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7AFA06D"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7AA4F4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1BB08D9F"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5F35C807"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D47A862"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1138A66"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55B139E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0B0649E1"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0B4CE7C0"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0636E45"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218A056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6FE7DC3"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2C2B7BE8" w14:textId="77777777" w:rsidR="0098396D" w:rsidRDefault="0098396D" w:rsidP="001C477E">
            <w:pPr>
              <w:pStyle w:val="para2"/>
              <w:spacing w:after="0"/>
              <w:ind w:left="0"/>
              <w:jc w:val="center"/>
            </w:pPr>
          </w:p>
        </w:tc>
      </w:tr>
    </w:tbl>
    <w:p w14:paraId="15ED5C2A" w14:textId="759BE09F"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14:paraId="590FA9A4" w14:textId="77777777" w:rsidR="003675DC" w:rsidRDefault="003675DC" w:rsidP="00F00910">
      <w:pPr>
        <w:pStyle w:val="para2"/>
        <w:spacing w:after="0"/>
        <w:ind w:left="567"/>
        <w:rPr>
          <w:i/>
          <w:sz w:val="16"/>
          <w:szCs w:val="16"/>
        </w:rPr>
      </w:pPr>
    </w:p>
    <w:p w14:paraId="76F6B2C2" w14:textId="77777777" w:rsidR="00FE17AC" w:rsidRDefault="00FE17AC" w:rsidP="00F00910">
      <w:pPr>
        <w:pStyle w:val="para2"/>
        <w:spacing w:after="0"/>
        <w:ind w:left="567"/>
        <w:rPr>
          <w:i/>
          <w:sz w:val="16"/>
          <w:szCs w:val="16"/>
        </w:rPr>
      </w:pPr>
    </w:p>
    <w:p w14:paraId="7134A766" w14:textId="2438D19F"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14:paraId="0C06D5B1" w14:textId="77777777" w:rsidR="00AD7626" w:rsidRDefault="0006102F" w:rsidP="0006102F">
      <w:pPr>
        <w:pStyle w:val="para2"/>
        <w:tabs>
          <w:tab w:val="left" w:pos="284"/>
        </w:tabs>
        <w:spacing w:after="0"/>
        <w:ind w:left="-142"/>
        <w:rPr>
          <w:i/>
        </w:rPr>
      </w:pPr>
      <w:r>
        <w:rPr>
          <w:i/>
        </w:rPr>
        <w:t xml:space="preserve"> </w:t>
      </w:r>
      <w:r>
        <w:rPr>
          <w:i/>
        </w:rPr>
        <w:tab/>
      </w:r>
    </w:p>
    <w:p w14:paraId="7D408E7C" w14:textId="7BF3410F" w:rsidR="0006102F" w:rsidRPr="00647DC9" w:rsidRDefault="00D631E5" w:rsidP="00D631E5">
      <w:pPr>
        <w:pStyle w:val="Heading3"/>
        <w:ind w:left="1418" w:hanging="567"/>
      </w:pPr>
      <w:r>
        <w:t>5</w:t>
      </w:r>
      <w:r w:rsidR="0006102F" w:rsidRPr="00647DC9">
        <w:t>.</w:t>
      </w:r>
      <w:r>
        <w:t>3</w:t>
      </w:r>
      <w:r w:rsidR="0006102F" w:rsidRPr="00647DC9">
        <w:t>.1.</w:t>
      </w:r>
      <w:r w:rsidR="0006102F" w:rsidRPr="00647DC9">
        <w:tab/>
        <w:t>Werkelijke ongeschiktheden</w:t>
      </w:r>
    </w:p>
    <w:p w14:paraId="30A72B2D" w14:textId="77777777" w:rsidR="0006102F" w:rsidRDefault="0006102F" w:rsidP="0006102F">
      <w:pPr>
        <w:pStyle w:val="para2"/>
        <w:tabs>
          <w:tab w:val="left" w:pos="993"/>
        </w:tabs>
        <w:spacing w:after="0"/>
        <w:ind w:left="284"/>
        <w:rPr>
          <w:i/>
        </w:rPr>
      </w:pPr>
    </w:p>
    <w:p w14:paraId="18302834" w14:textId="25D2481F"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14:paraId="0A8317FA" w14:textId="77777777" w:rsidR="0006102F" w:rsidRDefault="0006102F" w:rsidP="0006102F">
      <w:pPr>
        <w:pStyle w:val="para2"/>
        <w:tabs>
          <w:tab w:val="left" w:pos="993"/>
          <w:tab w:val="left" w:pos="1843"/>
        </w:tabs>
        <w:spacing w:after="0"/>
        <w:ind w:left="993"/>
        <w:rPr>
          <w:i/>
        </w:rPr>
      </w:pPr>
    </w:p>
    <w:tbl>
      <w:tblPr>
        <w:tblW w:w="7796" w:type="dxa"/>
        <w:tblInd w:w="1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8"/>
        <w:gridCol w:w="2441"/>
        <w:gridCol w:w="8"/>
        <w:gridCol w:w="1329"/>
        <w:gridCol w:w="1090"/>
      </w:tblGrid>
      <w:tr w:rsidR="008B5AF7" w:rsidRPr="00FF258D" w14:paraId="79194D0A" w14:textId="77777777" w:rsidTr="003328CF">
        <w:tc>
          <w:tcPr>
            <w:tcW w:w="2928" w:type="dxa"/>
            <w:tcBorders>
              <w:top w:val="single" w:sz="4" w:space="0" w:color="FFFFFF"/>
              <w:left w:val="single" w:sz="4" w:space="0" w:color="FFFFFF"/>
              <w:bottom w:val="single" w:sz="8" w:space="0" w:color="auto"/>
              <w:right w:val="single" w:sz="8" w:space="0" w:color="auto"/>
            </w:tcBorders>
            <w:shd w:val="clear" w:color="auto" w:fill="auto"/>
            <w:vAlign w:val="center"/>
          </w:tcPr>
          <w:p w14:paraId="623B976D" w14:textId="77777777" w:rsidR="008B5AF7" w:rsidRPr="00FF258D" w:rsidRDefault="008B5AF7" w:rsidP="00FF258D">
            <w:pPr>
              <w:pStyle w:val="para2"/>
              <w:tabs>
                <w:tab w:val="left" w:pos="993"/>
                <w:tab w:val="left" w:pos="1843"/>
              </w:tabs>
              <w:spacing w:after="0"/>
              <w:ind w:left="0"/>
              <w:jc w:val="center"/>
              <w:rPr>
                <w:i/>
              </w:rPr>
            </w:pPr>
          </w:p>
        </w:tc>
        <w:tc>
          <w:tcPr>
            <w:tcW w:w="2449" w:type="dxa"/>
            <w:gridSpan w:val="2"/>
            <w:tcBorders>
              <w:top w:val="single" w:sz="8" w:space="0" w:color="auto"/>
              <w:left w:val="single" w:sz="8" w:space="0" w:color="auto"/>
              <w:bottom w:val="single" w:sz="8" w:space="0" w:color="auto"/>
            </w:tcBorders>
            <w:shd w:val="clear" w:color="auto" w:fill="D9D9D9" w:themeFill="background1" w:themeFillShade="D9"/>
            <w:vAlign w:val="center"/>
          </w:tcPr>
          <w:p w14:paraId="232D26FD" w14:textId="77777777"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329" w:type="dxa"/>
            <w:tcBorders>
              <w:top w:val="single" w:sz="8" w:space="0" w:color="auto"/>
              <w:bottom w:val="single" w:sz="8" w:space="0" w:color="auto"/>
              <w:right w:val="single" w:sz="8" w:space="0" w:color="auto"/>
            </w:tcBorders>
            <w:shd w:val="clear" w:color="auto" w:fill="D9D9D9" w:themeFill="background1" w:themeFillShade="D9"/>
            <w:vAlign w:val="center"/>
          </w:tcPr>
          <w:p w14:paraId="163D6B17" w14:textId="77777777"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09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D420727" w14:textId="77777777"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14:paraId="015ED5D7" w14:textId="77777777" w:rsidTr="003328CF">
        <w:tc>
          <w:tcPr>
            <w:tcW w:w="2928" w:type="dxa"/>
            <w:tcBorders>
              <w:top w:val="single" w:sz="8" w:space="0" w:color="auto"/>
              <w:left w:val="single" w:sz="8" w:space="0" w:color="auto"/>
              <w:right w:val="single" w:sz="8" w:space="0" w:color="auto"/>
            </w:tcBorders>
            <w:shd w:val="clear" w:color="auto" w:fill="D9D9D9" w:themeFill="background1" w:themeFillShade="D9"/>
            <w:vAlign w:val="center"/>
          </w:tcPr>
          <w:p w14:paraId="5AAD6BB9" w14:textId="77777777"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2449"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4A0A720C" w14:textId="77777777" w:rsidR="008B5AF7" w:rsidRPr="00647DC9" w:rsidRDefault="008B5AF7" w:rsidP="00FF258D">
            <w:pPr>
              <w:pStyle w:val="para2"/>
              <w:tabs>
                <w:tab w:val="left" w:pos="993"/>
                <w:tab w:val="left" w:pos="1843"/>
              </w:tabs>
              <w:spacing w:after="0"/>
              <w:ind w:left="0"/>
              <w:jc w:val="center"/>
            </w:pPr>
          </w:p>
        </w:tc>
        <w:tc>
          <w:tcPr>
            <w:tcW w:w="1329" w:type="dxa"/>
            <w:tcBorders>
              <w:top w:val="single" w:sz="8" w:space="0" w:color="auto"/>
              <w:left w:val="single" w:sz="2" w:space="0" w:color="auto"/>
              <w:bottom w:val="single" w:sz="2" w:space="0" w:color="auto"/>
              <w:right w:val="single" w:sz="8" w:space="0" w:color="auto"/>
            </w:tcBorders>
            <w:shd w:val="clear" w:color="auto" w:fill="E2EFD9"/>
            <w:vAlign w:val="center"/>
          </w:tcPr>
          <w:p w14:paraId="0DC60809" w14:textId="77777777" w:rsidR="008B5AF7" w:rsidRPr="00647DC9" w:rsidRDefault="008B5AF7" w:rsidP="00FF258D">
            <w:pPr>
              <w:pStyle w:val="para2"/>
              <w:tabs>
                <w:tab w:val="left" w:pos="993"/>
                <w:tab w:val="left" w:pos="1843"/>
              </w:tabs>
              <w:spacing w:after="0"/>
              <w:ind w:left="0"/>
              <w:jc w:val="center"/>
            </w:pPr>
          </w:p>
        </w:tc>
        <w:tc>
          <w:tcPr>
            <w:tcW w:w="1090" w:type="dxa"/>
            <w:tcBorders>
              <w:top w:val="single" w:sz="8" w:space="0" w:color="auto"/>
              <w:left w:val="single" w:sz="8" w:space="0" w:color="auto"/>
              <w:bottom w:val="single" w:sz="2" w:space="0" w:color="auto"/>
              <w:right w:val="single" w:sz="8" w:space="0" w:color="auto"/>
            </w:tcBorders>
            <w:shd w:val="clear" w:color="auto" w:fill="E2EFD9"/>
            <w:vAlign w:val="center"/>
          </w:tcPr>
          <w:p w14:paraId="012EF44D" w14:textId="77777777" w:rsidR="008B5AF7" w:rsidRPr="00647DC9" w:rsidRDefault="008B5AF7" w:rsidP="00FF258D">
            <w:pPr>
              <w:pStyle w:val="para2"/>
              <w:tabs>
                <w:tab w:val="left" w:pos="993"/>
                <w:tab w:val="left" w:pos="1843"/>
              </w:tabs>
              <w:spacing w:after="0"/>
              <w:ind w:left="0"/>
              <w:jc w:val="center"/>
            </w:pPr>
          </w:p>
        </w:tc>
      </w:tr>
      <w:tr w:rsidR="008B5AF7" w:rsidRPr="00FF258D" w14:paraId="64D3B8B3" w14:textId="77777777" w:rsidTr="003328CF">
        <w:tc>
          <w:tcPr>
            <w:tcW w:w="2928" w:type="dxa"/>
            <w:tcBorders>
              <w:left w:val="single" w:sz="8" w:space="0" w:color="auto"/>
              <w:right w:val="single" w:sz="8" w:space="0" w:color="auto"/>
            </w:tcBorders>
            <w:shd w:val="clear" w:color="auto" w:fill="D9D9D9" w:themeFill="background1" w:themeFillShade="D9"/>
            <w:vAlign w:val="center"/>
          </w:tcPr>
          <w:p w14:paraId="2E3E3E7F" w14:textId="77777777"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2449"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4F0659D" w14:textId="77777777" w:rsidR="008B5AF7" w:rsidRPr="00647DC9" w:rsidRDefault="008B5AF7" w:rsidP="00FF258D">
            <w:pPr>
              <w:pStyle w:val="para2"/>
              <w:tabs>
                <w:tab w:val="left" w:pos="993"/>
                <w:tab w:val="left" w:pos="1843"/>
              </w:tabs>
              <w:spacing w:after="0"/>
              <w:ind w:left="0"/>
              <w:jc w:val="center"/>
            </w:pPr>
          </w:p>
        </w:tc>
        <w:tc>
          <w:tcPr>
            <w:tcW w:w="1329" w:type="dxa"/>
            <w:tcBorders>
              <w:top w:val="single" w:sz="2" w:space="0" w:color="auto"/>
              <w:left w:val="single" w:sz="2" w:space="0" w:color="auto"/>
              <w:bottom w:val="single" w:sz="2" w:space="0" w:color="auto"/>
              <w:right w:val="single" w:sz="8" w:space="0" w:color="auto"/>
            </w:tcBorders>
            <w:shd w:val="clear" w:color="auto" w:fill="E2EFD9"/>
            <w:vAlign w:val="center"/>
          </w:tcPr>
          <w:p w14:paraId="35771090" w14:textId="77777777" w:rsidR="008B5AF7" w:rsidRPr="00647DC9" w:rsidRDefault="008B5AF7" w:rsidP="00FF258D">
            <w:pPr>
              <w:pStyle w:val="para2"/>
              <w:tabs>
                <w:tab w:val="left" w:pos="993"/>
                <w:tab w:val="left" w:pos="1843"/>
              </w:tabs>
              <w:spacing w:after="0"/>
              <w:ind w:left="0"/>
              <w:jc w:val="center"/>
            </w:pPr>
          </w:p>
        </w:tc>
        <w:tc>
          <w:tcPr>
            <w:tcW w:w="1090" w:type="dxa"/>
            <w:tcBorders>
              <w:top w:val="single" w:sz="2" w:space="0" w:color="auto"/>
              <w:left w:val="single" w:sz="8" w:space="0" w:color="auto"/>
              <w:bottom w:val="single" w:sz="2" w:space="0" w:color="auto"/>
              <w:right w:val="single" w:sz="8" w:space="0" w:color="auto"/>
            </w:tcBorders>
            <w:shd w:val="clear" w:color="auto" w:fill="E2EFD9"/>
            <w:vAlign w:val="center"/>
          </w:tcPr>
          <w:p w14:paraId="33C34250" w14:textId="77777777" w:rsidR="008B5AF7" w:rsidRPr="00647DC9" w:rsidRDefault="008B5AF7" w:rsidP="00FF258D">
            <w:pPr>
              <w:pStyle w:val="para2"/>
              <w:tabs>
                <w:tab w:val="left" w:pos="993"/>
                <w:tab w:val="left" w:pos="1843"/>
              </w:tabs>
              <w:spacing w:after="0"/>
              <w:ind w:left="0"/>
              <w:jc w:val="center"/>
            </w:pPr>
          </w:p>
        </w:tc>
      </w:tr>
      <w:tr w:rsidR="005835B9" w:rsidRPr="00FF258D" w14:paraId="0DD99415" w14:textId="77777777" w:rsidTr="003328CF">
        <w:tc>
          <w:tcPr>
            <w:tcW w:w="2928" w:type="dxa"/>
            <w:tcBorders>
              <w:left w:val="single" w:sz="8" w:space="0" w:color="auto"/>
              <w:bottom w:val="single" w:sz="8" w:space="0" w:color="auto"/>
              <w:right w:val="single" w:sz="8" w:space="0" w:color="auto"/>
            </w:tcBorders>
            <w:shd w:val="clear" w:color="auto" w:fill="D9D9D9" w:themeFill="background1" w:themeFillShade="D9"/>
            <w:vAlign w:val="center"/>
          </w:tcPr>
          <w:p w14:paraId="2961895D" w14:textId="77777777"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2449"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1DDF8290" w14:textId="3F92FFDF" w:rsidR="008B5AF7" w:rsidRPr="00647DC9" w:rsidRDefault="008B5AF7" w:rsidP="00FF258D">
            <w:pPr>
              <w:pStyle w:val="para2"/>
              <w:tabs>
                <w:tab w:val="left" w:pos="993"/>
                <w:tab w:val="left" w:pos="1843"/>
              </w:tabs>
              <w:spacing w:after="0"/>
              <w:ind w:left="0"/>
              <w:jc w:val="center"/>
            </w:pPr>
          </w:p>
        </w:tc>
        <w:tc>
          <w:tcPr>
            <w:tcW w:w="1329" w:type="dxa"/>
            <w:tcBorders>
              <w:top w:val="single" w:sz="2" w:space="0" w:color="auto"/>
              <w:left w:val="single" w:sz="2" w:space="0" w:color="auto"/>
              <w:bottom w:val="single" w:sz="8" w:space="0" w:color="auto"/>
              <w:right w:val="single" w:sz="8" w:space="0" w:color="auto"/>
            </w:tcBorders>
            <w:shd w:val="clear" w:color="auto" w:fill="E2EFD9"/>
            <w:vAlign w:val="center"/>
          </w:tcPr>
          <w:p w14:paraId="22A0969F" w14:textId="77777777" w:rsidR="008B5AF7" w:rsidRPr="00647DC9" w:rsidRDefault="008B5AF7" w:rsidP="00FF258D">
            <w:pPr>
              <w:pStyle w:val="para2"/>
              <w:tabs>
                <w:tab w:val="left" w:pos="993"/>
                <w:tab w:val="left" w:pos="1843"/>
              </w:tabs>
              <w:spacing w:after="0"/>
              <w:ind w:left="0"/>
              <w:jc w:val="center"/>
            </w:pPr>
          </w:p>
        </w:tc>
        <w:tc>
          <w:tcPr>
            <w:tcW w:w="1090" w:type="dxa"/>
            <w:tcBorders>
              <w:top w:val="single" w:sz="2" w:space="0" w:color="auto"/>
              <w:left w:val="single" w:sz="8" w:space="0" w:color="auto"/>
              <w:bottom w:val="single" w:sz="8" w:space="0" w:color="auto"/>
              <w:right w:val="single" w:sz="8" w:space="0" w:color="auto"/>
            </w:tcBorders>
            <w:shd w:val="clear" w:color="auto" w:fill="E2EFD9"/>
            <w:vAlign w:val="center"/>
          </w:tcPr>
          <w:p w14:paraId="05BF101B" w14:textId="6D4BB404" w:rsidR="008B5AF7" w:rsidRPr="00647DC9" w:rsidRDefault="008B5AF7" w:rsidP="00FF258D">
            <w:pPr>
              <w:pStyle w:val="para2"/>
              <w:tabs>
                <w:tab w:val="left" w:pos="993"/>
                <w:tab w:val="left" w:pos="1843"/>
              </w:tabs>
              <w:spacing w:after="0"/>
              <w:ind w:left="0"/>
              <w:jc w:val="center"/>
            </w:pPr>
          </w:p>
        </w:tc>
      </w:tr>
      <w:tr w:rsidR="00F0103E" w:rsidRPr="00FF258D" w14:paraId="6B9D1D13" w14:textId="77777777" w:rsidTr="003328CF">
        <w:tc>
          <w:tcPr>
            <w:tcW w:w="29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F12ACE9" w14:textId="7862D5B6" w:rsidR="00F0103E" w:rsidRPr="00851CA5" w:rsidRDefault="00F0103E" w:rsidP="00FF258D">
            <w:pPr>
              <w:pStyle w:val="para2"/>
              <w:tabs>
                <w:tab w:val="left" w:pos="993"/>
                <w:tab w:val="left" w:pos="1843"/>
              </w:tabs>
              <w:spacing w:after="0"/>
              <w:ind w:left="0"/>
              <w:rPr>
                <w:b/>
                <w:bCs/>
              </w:rPr>
            </w:pPr>
            <w:r w:rsidRPr="00851CA5">
              <w:rPr>
                <w:b/>
                <w:bCs/>
              </w:rPr>
              <w:t>Totaal</w:t>
            </w:r>
          </w:p>
        </w:tc>
        <w:tc>
          <w:tcPr>
            <w:tcW w:w="2441"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768B7135" w14:textId="082965BF" w:rsidR="00F0103E" w:rsidRPr="00851CA5" w:rsidRDefault="00F0103E" w:rsidP="003328CF">
            <w:pPr>
              <w:pStyle w:val="para2"/>
              <w:tabs>
                <w:tab w:val="left" w:pos="993"/>
                <w:tab w:val="left" w:pos="1843"/>
              </w:tabs>
              <w:spacing w:after="0"/>
              <w:ind w:left="1980"/>
              <w:jc w:val="center"/>
              <w:rPr>
                <w:b/>
                <w:bCs/>
              </w:rPr>
            </w:pPr>
          </w:p>
        </w:tc>
        <w:tc>
          <w:tcPr>
            <w:tcW w:w="1337"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4E8AFE4F" w14:textId="77777777" w:rsidR="00F0103E" w:rsidRPr="00851CA5" w:rsidRDefault="00F0103E" w:rsidP="00F0103E">
            <w:pPr>
              <w:pStyle w:val="para2"/>
              <w:tabs>
                <w:tab w:val="left" w:pos="993"/>
                <w:tab w:val="left" w:pos="1843"/>
              </w:tabs>
              <w:spacing w:after="0"/>
              <w:ind w:left="1980"/>
              <w:rPr>
                <w:b/>
                <w:bCs/>
              </w:rPr>
            </w:pPr>
          </w:p>
        </w:tc>
        <w:tc>
          <w:tcPr>
            <w:tcW w:w="1090" w:type="dxa"/>
            <w:tcBorders>
              <w:top w:val="single" w:sz="8" w:space="0" w:color="auto"/>
              <w:left w:val="single" w:sz="8" w:space="0" w:color="auto"/>
              <w:bottom w:val="single" w:sz="8" w:space="0" w:color="auto"/>
              <w:right w:val="single" w:sz="8" w:space="0" w:color="auto"/>
            </w:tcBorders>
            <w:shd w:val="clear" w:color="auto" w:fill="E2EFD9"/>
            <w:vAlign w:val="center"/>
          </w:tcPr>
          <w:p w14:paraId="3A806B31" w14:textId="23C16D4E" w:rsidR="00F0103E" w:rsidRPr="00647DC9" w:rsidRDefault="00F0103E" w:rsidP="00FF258D">
            <w:pPr>
              <w:pStyle w:val="para2"/>
              <w:tabs>
                <w:tab w:val="left" w:pos="993"/>
                <w:tab w:val="left" w:pos="1843"/>
              </w:tabs>
              <w:spacing w:after="0"/>
              <w:ind w:left="0"/>
              <w:jc w:val="center"/>
            </w:pPr>
          </w:p>
        </w:tc>
      </w:tr>
    </w:tbl>
    <w:p w14:paraId="05715FC9" w14:textId="77777777" w:rsidR="0006102F" w:rsidRDefault="0006102F" w:rsidP="0006102F">
      <w:pPr>
        <w:pStyle w:val="para2"/>
        <w:tabs>
          <w:tab w:val="left" w:pos="993"/>
          <w:tab w:val="left" w:pos="1843"/>
        </w:tabs>
        <w:spacing w:after="0"/>
        <w:ind w:left="993"/>
        <w:rPr>
          <w:i/>
        </w:rPr>
      </w:pPr>
    </w:p>
    <w:p w14:paraId="4F8B4523" w14:textId="77777777"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14:paraId="69745B7D" w14:textId="15D4985A" w:rsidR="007D7BE3" w:rsidRPr="00647DC9" w:rsidRDefault="0053753D" w:rsidP="000C192F">
      <w:pPr>
        <w:pStyle w:val="Heading4"/>
        <w:ind w:left="2268" w:hanging="850"/>
      </w:pPr>
      <w:r>
        <w:lastRenderedPageBreak/>
        <w:t>5.</w:t>
      </w:r>
      <w:r w:rsidR="000C192F">
        <w:t>3.1.2.</w:t>
      </w:r>
      <w:r w:rsidR="007D7BE3" w:rsidRPr="00647DC9">
        <w:tab/>
        <w:t xml:space="preserve">Aantal verloren kalenderdagen van het </w:t>
      </w:r>
      <w:r w:rsidR="007D7BE3">
        <w:t>burger</w:t>
      </w:r>
      <w:r w:rsidR="007D7BE3" w:rsidRPr="00647DC9">
        <w:t>personeel.</w:t>
      </w:r>
    </w:p>
    <w:p w14:paraId="2FE6B077" w14:textId="77777777"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0"/>
        <w:gridCol w:w="1449"/>
        <w:gridCol w:w="1552"/>
        <w:gridCol w:w="1270"/>
      </w:tblGrid>
      <w:tr w:rsidR="008B5AF7" w:rsidRPr="00FF258D" w14:paraId="131D9E28" w14:textId="77777777"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14:paraId="400C87D8"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3BC42F4D" w14:textId="77777777"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705781E6"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81F4818"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14:paraId="2AECE4AA" w14:textId="77777777"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14:paraId="72492B69"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14:paraId="7C1354E6"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right w:val="single" w:sz="8" w:space="0" w:color="auto"/>
            </w:tcBorders>
            <w:shd w:val="clear" w:color="auto" w:fill="E2EFD9"/>
            <w:vAlign w:val="center"/>
          </w:tcPr>
          <w:p w14:paraId="0CAD0234"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643A4819" w14:textId="77777777" w:rsidR="008B5AF7" w:rsidRPr="00647DC9" w:rsidRDefault="008B5AF7" w:rsidP="00FF258D">
            <w:pPr>
              <w:pStyle w:val="para2"/>
              <w:tabs>
                <w:tab w:val="left" w:pos="993"/>
                <w:tab w:val="left" w:pos="1843"/>
              </w:tabs>
              <w:spacing w:after="0"/>
              <w:ind w:left="0"/>
              <w:jc w:val="center"/>
            </w:pPr>
          </w:p>
        </w:tc>
      </w:tr>
      <w:tr w:rsidR="008B5AF7" w:rsidRPr="00FF258D" w14:paraId="6B2A89DC" w14:textId="77777777" w:rsidTr="005835B9">
        <w:tc>
          <w:tcPr>
            <w:tcW w:w="3119" w:type="dxa"/>
            <w:tcBorders>
              <w:left w:val="single" w:sz="8" w:space="0" w:color="auto"/>
              <w:right w:val="single" w:sz="8" w:space="0" w:color="auto"/>
            </w:tcBorders>
            <w:shd w:val="clear" w:color="auto" w:fill="D9D9D9" w:themeFill="background1" w:themeFillShade="D9"/>
            <w:vAlign w:val="center"/>
          </w:tcPr>
          <w:p w14:paraId="5D0D11B7"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14:paraId="596D9004" w14:textId="77777777" w:rsidR="008B5AF7" w:rsidRPr="00647DC9" w:rsidRDefault="008B5AF7" w:rsidP="00FF258D">
            <w:pPr>
              <w:pStyle w:val="para2"/>
              <w:tabs>
                <w:tab w:val="left" w:pos="993"/>
                <w:tab w:val="left" w:pos="1843"/>
              </w:tabs>
              <w:spacing w:after="0"/>
              <w:ind w:left="0"/>
              <w:jc w:val="center"/>
            </w:pPr>
          </w:p>
        </w:tc>
        <w:tc>
          <w:tcPr>
            <w:tcW w:w="1559" w:type="dxa"/>
            <w:tcBorders>
              <w:right w:val="single" w:sz="8" w:space="0" w:color="auto"/>
            </w:tcBorders>
            <w:shd w:val="clear" w:color="auto" w:fill="E2EFD9"/>
            <w:vAlign w:val="center"/>
          </w:tcPr>
          <w:p w14:paraId="5B3AD0EE"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right w:val="single" w:sz="8" w:space="0" w:color="auto"/>
            </w:tcBorders>
            <w:shd w:val="clear" w:color="auto" w:fill="E2EFD9"/>
            <w:vAlign w:val="center"/>
          </w:tcPr>
          <w:p w14:paraId="7A6E0E61" w14:textId="77777777" w:rsidR="008B5AF7" w:rsidRPr="00647DC9" w:rsidRDefault="008B5AF7" w:rsidP="00FF258D">
            <w:pPr>
              <w:pStyle w:val="para2"/>
              <w:tabs>
                <w:tab w:val="left" w:pos="993"/>
                <w:tab w:val="left" w:pos="1843"/>
              </w:tabs>
              <w:spacing w:after="0"/>
              <w:ind w:left="0"/>
              <w:jc w:val="center"/>
            </w:pPr>
          </w:p>
        </w:tc>
      </w:tr>
      <w:tr w:rsidR="008B5AF7" w:rsidRPr="00FF258D" w14:paraId="07986F23" w14:textId="77777777"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14:paraId="59F7A90B" w14:textId="77777777"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14:paraId="0D1CE909" w14:textId="6BFD451F" w:rsidR="008B5AF7" w:rsidRPr="00647DC9" w:rsidRDefault="003328CF" w:rsidP="00FF258D">
            <w:pPr>
              <w:pStyle w:val="para2"/>
              <w:tabs>
                <w:tab w:val="left" w:pos="993"/>
                <w:tab w:val="left" w:pos="1843"/>
              </w:tabs>
              <w:spacing w:after="0"/>
              <w:ind w:left="0"/>
              <w:jc w:val="center"/>
            </w:pPr>
            <w:r>
              <w:t>11</w:t>
            </w:r>
          </w:p>
        </w:tc>
        <w:tc>
          <w:tcPr>
            <w:tcW w:w="1559" w:type="dxa"/>
            <w:tcBorders>
              <w:bottom w:val="single" w:sz="8" w:space="0" w:color="auto"/>
              <w:right w:val="single" w:sz="8" w:space="0" w:color="auto"/>
            </w:tcBorders>
            <w:shd w:val="clear" w:color="auto" w:fill="E2EFD9"/>
            <w:vAlign w:val="center"/>
          </w:tcPr>
          <w:p w14:paraId="2924B02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7F8760C5" w14:textId="4B487939" w:rsidR="008B5AF7" w:rsidRPr="00647DC9" w:rsidRDefault="003328CF" w:rsidP="00FF258D">
            <w:pPr>
              <w:pStyle w:val="para2"/>
              <w:tabs>
                <w:tab w:val="left" w:pos="993"/>
                <w:tab w:val="left" w:pos="1843"/>
              </w:tabs>
              <w:spacing w:after="0"/>
              <w:ind w:left="0"/>
              <w:jc w:val="center"/>
            </w:pPr>
            <w:r>
              <w:t>11</w:t>
            </w:r>
          </w:p>
        </w:tc>
      </w:tr>
      <w:tr w:rsidR="005835B9" w:rsidRPr="00FF258D" w14:paraId="37933757" w14:textId="77777777"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EC5812" w14:textId="77777777"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14:paraId="6EFB99E1" w14:textId="06427BC6" w:rsidR="008B5AF7" w:rsidRPr="00647DC9" w:rsidRDefault="003328CF" w:rsidP="008B5AF7">
            <w:pPr>
              <w:pStyle w:val="para2"/>
              <w:tabs>
                <w:tab w:val="left" w:pos="993"/>
                <w:tab w:val="left" w:pos="1843"/>
              </w:tabs>
              <w:spacing w:after="0"/>
              <w:ind w:left="1052"/>
            </w:pPr>
            <w:r>
              <w:t>11</w:t>
            </w: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14:paraId="454B49F2" w14:textId="77777777" w:rsidR="008B5AF7" w:rsidRPr="00647DC9" w:rsidRDefault="008B5AF7" w:rsidP="008B5AF7">
            <w:pPr>
              <w:pStyle w:val="para2"/>
              <w:tabs>
                <w:tab w:val="left" w:pos="993"/>
                <w:tab w:val="left" w:pos="1843"/>
              </w:tabs>
              <w:spacing w:after="0"/>
              <w:ind w:left="1052"/>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74609078" w14:textId="567625A7" w:rsidR="008B5AF7" w:rsidRPr="00647DC9" w:rsidRDefault="00283B7A" w:rsidP="00FF258D">
            <w:pPr>
              <w:pStyle w:val="para2"/>
              <w:tabs>
                <w:tab w:val="left" w:pos="993"/>
                <w:tab w:val="left" w:pos="1843"/>
              </w:tabs>
              <w:spacing w:after="0"/>
              <w:ind w:left="0"/>
              <w:jc w:val="center"/>
            </w:pPr>
            <w:r>
              <w:t>11</w:t>
            </w:r>
          </w:p>
        </w:tc>
      </w:tr>
    </w:tbl>
    <w:p w14:paraId="25BEE63D" w14:textId="77777777" w:rsidR="007D7BE3" w:rsidRDefault="007D7BE3" w:rsidP="0006102F">
      <w:pPr>
        <w:pStyle w:val="para2"/>
        <w:tabs>
          <w:tab w:val="left" w:pos="993"/>
          <w:tab w:val="left" w:pos="1843"/>
        </w:tabs>
        <w:spacing w:after="0"/>
        <w:ind w:left="993"/>
        <w:rPr>
          <w:i/>
        </w:rPr>
      </w:pPr>
    </w:p>
    <w:p w14:paraId="27937FA3" w14:textId="42672A3E"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14:paraId="60946302" w14:textId="77777777"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14:paraId="0772CAD1" w14:textId="77777777"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14:paraId="37A738EA" w14:textId="77777777"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14:paraId="253F4625" w14:textId="77777777" w:rsidR="008B5AF7" w:rsidRPr="00647DC9" w:rsidRDefault="008B5AF7" w:rsidP="00FF258D">
            <w:pPr>
              <w:pStyle w:val="para2"/>
              <w:tabs>
                <w:tab w:val="left" w:pos="993"/>
                <w:tab w:val="left" w:pos="1843"/>
              </w:tabs>
              <w:spacing w:after="0"/>
              <w:ind w:left="0"/>
              <w:jc w:val="center"/>
            </w:pPr>
          </w:p>
        </w:tc>
      </w:tr>
      <w:tr w:rsidR="008B5AF7" w:rsidRPr="00FF258D" w14:paraId="40243518" w14:textId="77777777"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14:paraId="59DB7171" w14:textId="77777777"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14:paraId="529BDAC2" w14:textId="7332526F" w:rsidR="008B5AF7" w:rsidRPr="00647DC9" w:rsidRDefault="003328CF" w:rsidP="00FF258D">
            <w:pPr>
              <w:pStyle w:val="para2"/>
              <w:tabs>
                <w:tab w:val="left" w:pos="993"/>
                <w:tab w:val="left" w:pos="1843"/>
              </w:tabs>
              <w:spacing w:after="0"/>
              <w:ind w:left="0"/>
              <w:jc w:val="center"/>
            </w:pPr>
            <w:r>
              <w:t>11</w:t>
            </w:r>
          </w:p>
        </w:tc>
      </w:tr>
      <w:tr w:rsidR="008B5AF7" w:rsidRPr="00FF258D" w14:paraId="01F358D4" w14:textId="77777777"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815B3C8" w14:textId="15F9EA2F"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14:paraId="039EE63D" w14:textId="21706F34" w:rsidR="008B5AF7" w:rsidRPr="00647DC9" w:rsidRDefault="003328CF" w:rsidP="008B5AF7">
            <w:pPr>
              <w:pStyle w:val="para2"/>
              <w:tabs>
                <w:tab w:val="left" w:pos="993"/>
                <w:tab w:val="left" w:pos="1843"/>
              </w:tabs>
              <w:spacing w:after="0"/>
              <w:ind w:left="0"/>
              <w:jc w:val="center"/>
            </w:pPr>
            <w:r>
              <w:t>11</w:t>
            </w:r>
          </w:p>
        </w:tc>
      </w:tr>
    </w:tbl>
    <w:p w14:paraId="6FA36600" w14:textId="77777777" w:rsidR="00AD7626" w:rsidRDefault="00AD7626" w:rsidP="009C251A">
      <w:pPr>
        <w:pStyle w:val="para2"/>
        <w:spacing w:after="0"/>
        <w:ind w:left="0"/>
        <w:rPr>
          <w:i/>
        </w:rPr>
      </w:pPr>
    </w:p>
    <w:p w14:paraId="6A8CF58D" w14:textId="779F6EB5"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14:paraId="3CB51430" w14:textId="77777777" w:rsidR="00A64AC7" w:rsidRDefault="00A64AC7" w:rsidP="00A64AC7">
      <w:pPr>
        <w:pStyle w:val="para2"/>
        <w:tabs>
          <w:tab w:val="left" w:pos="284"/>
          <w:tab w:val="left" w:pos="993"/>
        </w:tabs>
        <w:spacing w:after="0"/>
        <w:ind w:left="0"/>
      </w:pPr>
    </w:p>
    <w:p w14:paraId="09D459D8" w14:textId="3643D2BD"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14:paraId="3287763B" w14:textId="75B2617F"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11CF8935" w14:textId="77777777"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14:paraId="06F6B543" w14:textId="77777777"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14:paraId="61CF6C93"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6D8537B0" w14:textId="77777777"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14:paraId="2AB6578B"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0494C0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5F2CF713" w14:textId="77777777"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14:paraId="41948376"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14:paraId="79842194"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14:paraId="5D091131"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3FE56A54" w14:textId="77777777" w:rsidR="008B5AF7" w:rsidRPr="00647DC9" w:rsidRDefault="008B5AF7" w:rsidP="00FF258D">
            <w:pPr>
              <w:pStyle w:val="para2"/>
              <w:tabs>
                <w:tab w:val="left" w:pos="993"/>
                <w:tab w:val="left" w:pos="1843"/>
              </w:tabs>
              <w:spacing w:after="0"/>
              <w:ind w:left="0"/>
              <w:jc w:val="center"/>
            </w:pPr>
          </w:p>
        </w:tc>
      </w:tr>
      <w:tr w:rsidR="008B5AF7" w:rsidRPr="00647DC9" w14:paraId="21FA7E3B" w14:textId="77777777"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14:paraId="5B0F7695"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14:paraId="7B45146E"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14:paraId="242DCC27"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BFDC851" w14:textId="77777777" w:rsidR="008B5AF7" w:rsidRPr="00647DC9" w:rsidRDefault="008B5AF7" w:rsidP="00FF258D">
            <w:pPr>
              <w:pStyle w:val="para2"/>
              <w:tabs>
                <w:tab w:val="left" w:pos="993"/>
                <w:tab w:val="left" w:pos="1843"/>
              </w:tabs>
              <w:spacing w:after="0"/>
              <w:ind w:left="0"/>
              <w:jc w:val="center"/>
            </w:pPr>
          </w:p>
        </w:tc>
      </w:tr>
      <w:tr w:rsidR="009E35DB" w:rsidRPr="00647DC9" w14:paraId="01EC5C4B" w14:textId="77777777"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C956C2" w14:textId="058DCD0D"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14:paraId="22C5F87E" w14:textId="77777777"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14:paraId="64CBA03C" w14:textId="77777777"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412023B" w14:textId="72F96604" w:rsidR="009E35DB" w:rsidRPr="00647DC9" w:rsidRDefault="009E35DB" w:rsidP="00FF258D">
            <w:pPr>
              <w:pStyle w:val="para2"/>
              <w:tabs>
                <w:tab w:val="left" w:pos="993"/>
                <w:tab w:val="left" w:pos="1843"/>
              </w:tabs>
              <w:spacing w:after="0"/>
              <w:ind w:left="0"/>
              <w:jc w:val="center"/>
            </w:pPr>
          </w:p>
        </w:tc>
      </w:tr>
    </w:tbl>
    <w:p w14:paraId="29722ECF" w14:textId="77777777" w:rsidR="00B27CCC" w:rsidRDefault="00B27CCC" w:rsidP="00591AC1">
      <w:pPr>
        <w:pStyle w:val="para2"/>
        <w:tabs>
          <w:tab w:val="left" w:pos="284"/>
          <w:tab w:val="left" w:pos="993"/>
        </w:tabs>
        <w:spacing w:after="0"/>
        <w:ind w:left="993"/>
      </w:pPr>
    </w:p>
    <w:p w14:paraId="23DEBAB5" w14:textId="2D5651DC"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430B4358" w14:textId="15B270E5"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14:paraId="3AECF631" w14:textId="77777777"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14:paraId="222363F5"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42BE7171" w14:textId="77777777"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14:paraId="1F12C1D0"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DA2002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18140DCC" w14:textId="77777777"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2FAD92B7"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14:paraId="30E232F3"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top w:val="single" w:sz="8" w:space="0" w:color="auto"/>
              <w:bottom w:val="single" w:sz="4" w:space="0" w:color="auto"/>
              <w:right w:val="single" w:sz="8" w:space="0" w:color="auto"/>
            </w:tcBorders>
            <w:shd w:val="clear" w:color="auto" w:fill="E2EFD9"/>
            <w:vAlign w:val="center"/>
          </w:tcPr>
          <w:p w14:paraId="70C95E27" w14:textId="77777777" w:rsidR="008B5AF7" w:rsidRPr="00647DC9" w:rsidRDefault="008B5AF7" w:rsidP="00A10CE5">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782E021D" w14:textId="77777777" w:rsidR="008B5AF7" w:rsidRPr="00647DC9" w:rsidRDefault="008B5AF7" w:rsidP="00FF258D">
            <w:pPr>
              <w:pStyle w:val="para2"/>
              <w:tabs>
                <w:tab w:val="left" w:pos="993"/>
                <w:tab w:val="left" w:pos="1843"/>
              </w:tabs>
              <w:spacing w:after="0"/>
              <w:ind w:left="0"/>
              <w:jc w:val="center"/>
            </w:pPr>
          </w:p>
        </w:tc>
      </w:tr>
      <w:tr w:rsidR="008B5AF7" w:rsidRPr="00647DC9" w14:paraId="7B6DB185" w14:textId="77777777"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14:paraId="5461F6F1"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14:paraId="4D4B5F5B"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left w:val="single" w:sz="2" w:space="0" w:color="auto"/>
              <w:bottom w:val="single" w:sz="8" w:space="0" w:color="auto"/>
              <w:right w:val="single" w:sz="8" w:space="0" w:color="auto"/>
            </w:tcBorders>
            <w:shd w:val="clear" w:color="auto" w:fill="E2EFD9"/>
            <w:vAlign w:val="center"/>
          </w:tcPr>
          <w:p w14:paraId="5F95FDC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18366FDA" w14:textId="77777777" w:rsidR="008B5AF7" w:rsidRPr="00647DC9" w:rsidRDefault="008B5AF7" w:rsidP="00FF258D">
            <w:pPr>
              <w:pStyle w:val="para2"/>
              <w:tabs>
                <w:tab w:val="left" w:pos="993"/>
                <w:tab w:val="left" w:pos="1843"/>
              </w:tabs>
              <w:spacing w:after="0"/>
              <w:ind w:left="0"/>
              <w:jc w:val="center"/>
            </w:pPr>
          </w:p>
        </w:tc>
      </w:tr>
      <w:tr w:rsidR="009E35DB" w:rsidRPr="00647DC9" w14:paraId="6C4B738D" w14:textId="77777777"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A40256A" w14:textId="7FF78947"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14:paraId="35390828" w14:textId="77777777"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14:paraId="37C615EF" w14:textId="77777777"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9E83524" w14:textId="79A4866E" w:rsidR="009E35DB" w:rsidRPr="00647DC9" w:rsidRDefault="009E35DB" w:rsidP="00FF258D">
            <w:pPr>
              <w:pStyle w:val="para2"/>
              <w:tabs>
                <w:tab w:val="left" w:pos="993"/>
                <w:tab w:val="left" w:pos="1843"/>
              </w:tabs>
              <w:spacing w:after="0"/>
              <w:ind w:left="0"/>
              <w:jc w:val="center"/>
            </w:pPr>
          </w:p>
        </w:tc>
      </w:tr>
    </w:tbl>
    <w:p w14:paraId="259CE162" w14:textId="77777777" w:rsidR="00A64AC7" w:rsidRDefault="00A64AC7" w:rsidP="00591AC1">
      <w:pPr>
        <w:pStyle w:val="Heading5"/>
        <w:tabs>
          <w:tab w:val="clear" w:pos="426"/>
          <w:tab w:val="left" w:pos="993"/>
        </w:tabs>
        <w:ind w:firstLine="0"/>
      </w:pPr>
    </w:p>
    <w:p w14:paraId="0E7F3B81" w14:textId="5582DAA5"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14:paraId="0DEAE490"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14:paraId="0866FF48" w14:textId="77777777"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74F2635" w14:textId="77777777"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14:paraId="02797415" w14:textId="77777777" w:rsidR="008B5AF7" w:rsidRPr="00647DC9" w:rsidRDefault="008B5AF7" w:rsidP="00FF258D">
            <w:pPr>
              <w:pStyle w:val="para2"/>
              <w:tabs>
                <w:tab w:val="left" w:pos="993"/>
                <w:tab w:val="left" w:pos="1843"/>
              </w:tabs>
              <w:spacing w:after="0"/>
              <w:ind w:left="0"/>
              <w:jc w:val="center"/>
            </w:pPr>
          </w:p>
        </w:tc>
      </w:tr>
      <w:tr w:rsidR="008B5AF7" w:rsidRPr="00647DC9" w14:paraId="3A45775E" w14:textId="77777777" w:rsidTr="005835B9">
        <w:tc>
          <w:tcPr>
            <w:tcW w:w="2693" w:type="dxa"/>
            <w:tcBorders>
              <w:top w:val="single" w:sz="8" w:space="0" w:color="auto"/>
            </w:tcBorders>
            <w:shd w:val="clear" w:color="auto" w:fill="D9D9D9" w:themeFill="background1" w:themeFillShade="D9"/>
            <w:vAlign w:val="center"/>
          </w:tcPr>
          <w:p w14:paraId="725C22BB" w14:textId="77777777"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14:paraId="53AD4BE5" w14:textId="77777777" w:rsidR="008B5AF7" w:rsidRPr="00647DC9" w:rsidRDefault="008B5AF7" w:rsidP="00A10CE5">
            <w:pPr>
              <w:pStyle w:val="para2"/>
              <w:tabs>
                <w:tab w:val="left" w:pos="993"/>
                <w:tab w:val="left" w:pos="1843"/>
              </w:tabs>
              <w:spacing w:after="0"/>
              <w:ind w:left="0"/>
              <w:jc w:val="center"/>
            </w:pPr>
          </w:p>
        </w:tc>
      </w:tr>
      <w:tr w:rsidR="008B5AF7" w:rsidRPr="00647DC9" w14:paraId="440651D9" w14:textId="77777777" w:rsidTr="005B49F8">
        <w:tc>
          <w:tcPr>
            <w:tcW w:w="2693" w:type="dxa"/>
            <w:shd w:val="clear" w:color="auto" w:fill="D9D9D9" w:themeFill="background1" w:themeFillShade="D9"/>
            <w:vAlign w:val="center"/>
          </w:tcPr>
          <w:p w14:paraId="16012F90" w14:textId="77777777"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14:paraId="468A55B1" w14:textId="77777777" w:rsidR="008B5AF7" w:rsidRPr="00647DC9" w:rsidRDefault="008B5AF7" w:rsidP="008B5AF7">
            <w:pPr>
              <w:pStyle w:val="para2"/>
              <w:tabs>
                <w:tab w:val="left" w:pos="993"/>
                <w:tab w:val="left" w:pos="1843"/>
              </w:tabs>
              <w:spacing w:after="0"/>
              <w:ind w:left="0"/>
              <w:jc w:val="center"/>
            </w:pPr>
          </w:p>
        </w:tc>
      </w:tr>
    </w:tbl>
    <w:p w14:paraId="417ED6E9" w14:textId="77777777" w:rsidR="00591AC1" w:rsidRPr="00A64AC7" w:rsidRDefault="00591AC1" w:rsidP="00591AC1">
      <w:pPr>
        <w:pStyle w:val="para2"/>
        <w:tabs>
          <w:tab w:val="left" w:pos="284"/>
          <w:tab w:val="left" w:pos="993"/>
        </w:tabs>
        <w:spacing w:after="0"/>
        <w:ind w:left="0"/>
      </w:pPr>
    </w:p>
    <w:p w14:paraId="3A0783C2" w14:textId="09233867" w:rsidR="00E96DD3" w:rsidRDefault="00216D23" w:rsidP="00CA0C25">
      <w:pPr>
        <w:pStyle w:val="Heading2"/>
        <w:ind w:left="709" w:hanging="425"/>
      </w:pPr>
      <w:r>
        <w:t>5</w:t>
      </w:r>
      <w:r w:rsidR="00E96DD3">
        <w:t>.</w:t>
      </w:r>
      <w:r>
        <w:t>4</w:t>
      </w:r>
      <w:r w:rsidR="00E96DD3">
        <w:t>. Inlichtingen betreffende de ongevallen van en naar het werk.</w:t>
      </w:r>
    </w:p>
    <w:p w14:paraId="4D567E85"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03DCA146" w14:textId="77777777"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14:paraId="0A409461" w14:textId="77777777"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14:paraId="6A88FB77" w14:textId="77777777" w:rsidR="00E96DD3" w:rsidRDefault="00E96DD3" w:rsidP="00FF258D">
            <w:pPr>
              <w:pStyle w:val="para2"/>
              <w:spacing w:after="0"/>
              <w:ind w:left="0"/>
              <w:jc w:val="center"/>
            </w:pP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14:paraId="24240735" w14:textId="77777777"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14:paraId="15354337" w14:textId="77777777" w:rsidR="00E96DD3" w:rsidRDefault="00E96DD3" w:rsidP="00FF258D">
            <w:pPr>
              <w:pStyle w:val="para2"/>
              <w:spacing w:after="0"/>
              <w:ind w:left="0"/>
              <w:jc w:val="center"/>
            </w:pP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14:paraId="376048FB" w14:textId="77777777" w:rsidR="00E96DD3" w:rsidRDefault="00E96DD3" w:rsidP="00FF258D">
            <w:pPr>
              <w:pStyle w:val="para2"/>
              <w:spacing w:after="0"/>
              <w:ind w:left="0"/>
            </w:pPr>
            <w:r>
              <w:t>dodelijke.</w:t>
            </w:r>
          </w:p>
        </w:tc>
      </w:tr>
    </w:tbl>
    <w:p w14:paraId="4223B6F9" w14:textId="77777777" w:rsidR="00E96DD3" w:rsidRDefault="00E96DD3" w:rsidP="00E96DD3">
      <w:pPr>
        <w:pStyle w:val="para2"/>
        <w:spacing w:after="0"/>
        <w:ind w:left="567"/>
      </w:pPr>
    </w:p>
    <w:p w14:paraId="3A7E8182" w14:textId="77777777"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14:paraId="6F2F3F4D" w14:textId="22DBE318" w:rsidR="00BF6398" w:rsidRDefault="00BF6398" w:rsidP="00875782">
      <w:pPr>
        <w:pStyle w:val="Heading2"/>
        <w:ind w:left="851" w:hanging="567"/>
      </w:pPr>
      <w:r>
        <w:lastRenderedPageBreak/>
        <w:t>5.</w:t>
      </w:r>
      <w:r w:rsidR="002734E9">
        <w:t>5.</w:t>
      </w:r>
      <w:r>
        <w:t xml:space="preserve"> Getroffen preventiemaatregelen</w:t>
      </w:r>
      <w:r w:rsidR="00FE17AC">
        <w:t>.</w:t>
      </w:r>
    </w:p>
    <w:p w14:paraId="532FDDE2" w14:textId="77777777" w:rsidR="002D0818" w:rsidRPr="002D0818" w:rsidRDefault="002D0818" w:rsidP="00E03718">
      <w:pPr>
        <w:pStyle w:val="para2"/>
        <w:spacing w:after="0"/>
      </w:pPr>
    </w:p>
    <w:p w14:paraId="029C6CCE" w14:textId="3AF8CDD6"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14:paraId="4606C9D1" w14:textId="3014E806" w:rsidR="00567917" w:rsidRDefault="00567917" w:rsidP="0071337F">
      <w:pPr>
        <w:pStyle w:val="para2"/>
        <w:numPr>
          <w:ilvl w:val="0"/>
          <w:numId w:val="4"/>
        </w:numPr>
        <w:shd w:val="clear" w:color="auto" w:fill="D6E3BC"/>
        <w:tabs>
          <w:tab w:val="clear" w:pos="786"/>
          <w:tab w:val="num" w:pos="1418"/>
        </w:tabs>
        <w:spacing w:after="0"/>
        <w:ind w:left="1418" w:hanging="5"/>
      </w:pPr>
    </w:p>
    <w:p w14:paraId="0D792C80" w14:textId="77777777" w:rsidR="00A25943" w:rsidRDefault="00A25943" w:rsidP="0071337F">
      <w:pPr>
        <w:pStyle w:val="para2"/>
        <w:numPr>
          <w:ilvl w:val="0"/>
          <w:numId w:val="4"/>
        </w:numPr>
        <w:shd w:val="clear" w:color="auto" w:fill="D6E3BC"/>
        <w:tabs>
          <w:tab w:val="clear" w:pos="786"/>
          <w:tab w:val="num" w:pos="1418"/>
        </w:tabs>
        <w:spacing w:after="0"/>
        <w:ind w:left="1418" w:hanging="5"/>
      </w:pPr>
    </w:p>
    <w:p w14:paraId="7CACDF3F" w14:textId="77777777" w:rsidR="00C63BA3" w:rsidRDefault="00C63BA3" w:rsidP="0071337F">
      <w:pPr>
        <w:pStyle w:val="para2"/>
        <w:numPr>
          <w:ilvl w:val="0"/>
          <w:numId w:val="4"/>
        </w:numPr>
        <w:shd w:val="clear" w:color="auto" w:fill="D6E3BC"/>
        <w:tabs>
          <w:tab w:val="clear" w:pos="786"/>
          <w:tab w:val="num" w:pos="1418"/>
        </w:tabs>
        <w:spacing w:after="0"/>
        <w:ind w:left="1418" w:hanging="5"/>
        <w:rPr>
          <w:b/>
        </w:rPr>
      </w:pPr>
    </w:p>
    <w:p w14:paraId="0EFD6F4C" w14:textId="77777777" w:rsidR="00BF6398" w:rsidRPr="00C63BA3" w:rsidRDefault="00BF6398" w:rsidP="00C63BA3">
      <w:pPr>
        <w:pStyle w:val="para2"/>
        <w:spacing w:after="0"/>
        <w:ind w:left="572"/>
        <w:rPr>
          <w:b/>
        </w:rPr>
      </w:pPr>
    </w:p>
    <w:p w14:paraId="2BA37061" w14:textId="45B256A9" w:rsidR="00BF6398" w:rsidRDefault="00BF6398" w:rsidP="00261162">
      <w:pPr>
        <w:pStyle w:val="Heading2"/>
        <w:ind w:left="851" w:hanging="567"/>
      </w:pPr>
      <w:r>
        <w:t>5.</w:t>
      </w:r>
      <w:r w:rsidR="00261162">
        <w:t>6</w:t>
      </w:r>
      <w:r>
        <w:t>. Evolutie van de frequentie en de ernst van de ongevallen.</w:t>
      </w:r>
    </w:p>
    <w:p w14:paraId="381B14CD" w14:textId="77777777" w:rsidR="00BF6398" w:rsidRDefault="00BF6398" w:rsidP="00A53425">
      <w:pPr>
        <w:pStyle w:val="para2"/>
        <w:spacing w:after="0"/>
        <w:ind w:left="-142" w:firstLine="284"/>
      </w:pPr>
    </w:p>
    <w:p w14:paraId="01F9D4F8" w14:textId="33338C63"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14:paraId="686BCF0F" w14:textId="77777777"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14:paraId="3FF8A187" w14:textId="77777777" w:rsidTr="00E31104">
        <w:tc>
          <w:tcPr>
            <w:tcW w:w="2246" w:type="dxa"/>
            <w:tcBorders>
              <w:top w:val="nil"/>
              <w:left w:val="nil"/>
              <w:bottom w:val="single" w:sz="8" w:space="0" w:color="auto"/>
              <w:right w:val="single" w:sz="8" w:space="0" w:color="auto"/>
            </w:tcBorders>
          </w:tcPr>
          <w:p w14:paraId="0AF36FA9" w14:textId="77777777"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14:paraId="380F5E84" w14:textId="77777777"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14:paraId="40A9C9AA" w14:textId="77777777"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14:paraId="4CAA652F" w14:textId="77777777"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14:paraId="498D1923" w14:textId="77777777"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598FA2" w14:textId="77777777"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14:paraId="46E820A7" w14:textId="4958BAF9" w:rsidR="00BF6398" w:rsidRDefault="003328CF" w:rsidP="00775AF0">
            <w:pPr>
              <w:pStyle w:val="para2"/>
              <w:spacing w:after="0"/>
              <w:ind w:left="0"/>
              <w:jc w:val="center"/>
            </w:pPr>
            <w:r>
              <w:t>52,40</w:t>
            </w:r>
          </w:p>
        </w:tc>
        <w:tc>
          <w:tcPr>
            <w:tcW w:w="2201" w:type="dxa"/>
            <w:tcBorders>
              <w:top w:val="single" w:sz="8" w:space="0" w:color="auto"/>
              <w:bottom w:val="single" w:sz="8" w:space="0" w:color="auto"/>
            </w:tcBorders>
            <w:shd w:val="clear" w:color="auto" w:fill="E2EFD9"/>
            <w:vAlign w:val="center"/>
          </w:tcPr>
          <w:p w14:paraId="52398899" w14:textId="5A96509D" w:rsidR="00BF6398" w:rsidRDefault="003328CF" w:rsidP="00775AF0">
            <w:pPr>
              <w:pStyle w:val="para2"/>
              <w:spacing w:after="0"/>
              <w:ind w:left="0"/>
              <w:jc w:val="center"/>
            </w:pPr>
            <w:r>
              <w:t>52,40</w:t>
            </w:r>
          </w:p>
        </w:tc>
        <w:tc>
          <w:tcPr>
            <w:tcW w:w="2144" w:type="dxa"/>
            <w:tcBorders>
              <w:top w:val="single" w:sz="8" w:space="0" w:color="auto"/>
              <w:bottom w:val="single" w:sz="8" w:space="0" w:color="auto"/>
            </w:tcBorders>
            <w:shd w:val="clear" w:color="auto" w:fill="E2EFD9"/>
            <w:vAlign w:val="center"/>
          </w:tcPr>
          <w:p w14:paraId="043A3EEF" w14:textId="539127E5" w:rsidR="00BF6398" w:rsidRDefault="003328CF" w:rsidP="00775AF0">
            <w:pPr>
              <w:pStyle w:val="para2"/>
              <w:spacing w:after="0"/>
              <w:ind w:left="0"/>
              <w:jc w:val="center"/>
            </w:pPr>
            <w:r>
              <w:t>52,40</w:t>
            </w:r>
          </w:p>
        </w:tc>
      </w:tr>
      <w:tr w:rsidR="00490A9F" w:rsidRPr="00490A9F" w14:paraId="311562AF" w14:textId="77777777"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14:paraId="450A240A" w14:textId="7383CA3B"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14:paraId="1C779F41" w14:textId="77777777"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053859" w14:textId="77777777" w:rsidTr="00E31104">
        <w:tc>
          <w:tcPr>
            <w:tcW w:w="1701" w:type="dxa"/>
            <w:vMerge w:val="restart"/>
            <w:shd w:val="clear" w:color="auto" w:fill="auto"/>
            <w:vAlign w:val="center"/>
          </w:tcPr>
          <w:p w14:paraId="342545A0" w14:textId="77777777"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14:paraId="14ECC9C5"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62293A7A" w14:textId="77777777" w:rsidTr="00E31104">
        <w:tc>
          <w:tcPr>
            <w:tcW w:w="1701" w:type="dxa"/>
            <w:vMerge/>
            <w:shd w:val="clear" w:color="auto" w:fill="auto"/>
          </w:tcPr>
          <w:p w14:paraId="724F877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700DF2D1"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2B55294" w14:textId="77777777" w:rsidR="00BF6398" w:rsidRDefault="00BF6398" w:rsidP="00A53425">
      <w:pPr>
        <w:pStyle w:val="para2"/>
        <w:spacing w:after="0"/>
        <w:ind w:left="1276"/>
        <w:rPr>
          <w:sz w:val="16"/>
          <w:szCs w:val="16"/>
        </w:rPr>
      </w:pPr>
    </w:p>
    <w:p w14:paraId="612DE60F" w14:textId="77777777" w:rsidR="00775AF0" w:rsidRDefault="00775AF0" w:rsidP="00A53425">
      <w:pPr>
        <w:pStyle w:val="para2"/>
        <w:spacing w:after="0"/>
        <w:ind w:left="1276"/>
        <w:rPr>
          <w:sz w:val="16"/>
          <w:szCs w:val="16"/>
        </w:rPr>
      </w:pPr>
    </w:p>
    <w:p w14:paraId="38DFB5AD" w14:textId="7D745C2A"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14:paraId="79497AB9" w14:textId="77777777"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E4F7D5" w14:textId="77777777" w:rsidTr="00FC2BC3">
        <w:tc>
          <w:tcPr>
            <w:tcW w:w="2228" w:type="dxa"/>
            <w:tcBorders>
              <w:top w:val="nil"/>
              <w:left w:val="nil"/>
              <w:bottom w:val="single" w:sz="8" w:space="0" w:color="auto"/>
              <w:right w:val="single" w:sz="8" w:space="0" w:color="auto"/>
            </w:tcBorders>
          </w:tcPr>
          <w:p w14:paraId="12F5F2FC" w14:textId="77777777"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14:paraId="0077770E" w14:textId="77777777"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14:paraId="021F0ED5" w14:textId="77777777"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14:paraId="7C88C470" w14:textId="77777777"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14:paraId="6321DCAB" w14:textId="77777777"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C046A56" w14:textId="77777777"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14:paraId="30705BC8" w14:textId="01B6CC8B" w:rsidR="00775AF0" w:rsidRDefault="00283B7A" w:rsidP="00C52149">
            <w:pPr>
              <w:pStyle w:val="para2"/>
              <w:spacing w:after="0"/>
              <w:ind w:left="0"/>
              <w:jc w:val="center"/>
            </w:pPr>
            <w:r>
              <w:t>0,58</w:t>
            </w:r>
          </w:p>
        </w:tc>
        <w:tc>
          <w:tcPr>
            <w:tcW w:w="2206" w:type="dxa"/>
            <w:tcBorders>
              <w:top w:val="single" w:sz="8" w:space="0" w:color="auto"/>
              <w:bottom w:val="single" w:sz="8" w:space="0" w:color="auto"/>
            </w:tcBorders>
            <w:shd w:val="clear" w:color="auto" w:fill="E2EFD9"/>
            <w:vAlign w:val="center"/>
          </w:tcPr>
          <w:p w14:paraId="617DC8C4" w14:textId="6B75F9AE" w:rsidR="00775AF0" w:rsidRDefault="00283B7A" w:rsidP="00C52149">
            <w:pPr>
              <w:pStyle w:val="para2"/>
              <w:spacing w:after="0"/>
              <w:ind w:left="0"/>
              <w:jc w:val="center"/>
            </w:pPr>
            <w:r>
              <w:t>0,58</w:t>
            </w:r>
          </w:p>
        </w:tc>
        <w:tc>
          <w:tcPr>
            <w:tcW w:w="2149" w:type="dxa"/>
            <w:tcBorders>
              <w:top w:val="single" w:sz="8" w:space="0" w:color="auto"/>
              <w:bottom w:val="single" w:sz="8" w:space="0" w:color="auto"/>
              <w:right w:val="single" w:sz="8" w:space="0" w:color="auto"/>
            </w:tcBorders>
            <w:shd w:val="clear" w:color="auto" w:fill="E2EFD9"/>
            <w:vAlign w:val="center"/>
          </w:tcPr>
          <w:p w14:paraId="318C017D" w14:textId="3E504340" w:rsidR="00775AF0" w:rsidRDefault="00283B7A" w:rsidP="00C52149">
            <w:pPr>
              <w:pStyle w:val="para2"/>
              <w:spacing w:after="0"/>
              <w:ind w:left="0"/>
              <w:jc w:val="center"/>
            </w:pPr>
            <w:r>
              <w:t>0,58</w:t>
            </w:r>
          </w:p>
        </w:tc>
      </w:tr>
      <w:tr w:rsidR="003468CA" w14:paraId="29DDE09D" w14:textId="77777777"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14:paraId="251B782B" w14:textId="2A0BBA50"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14:paraId="3FFEBC74" w14:textId="77777777"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52DF8403" w14:textId="77777777" w:rsidTr="00E31104">
        <w:tc>
          <w:tcPr>
            <w:tcW w:w="2127" w:type="dxa"/>
            <w:vMerge w:val="restart"/>
            <w:shd w:val="clear" w:color="auto" w:fill="auto"/>
            <w:vAlign w:val="center"/>
          </w:tcPr>
          <w:p w14:paraId="2A908AAE"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0624F534"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F019502" w14:textId="77777777" w:rsidTr="00E31104">
        <w:tc>
          <w:tcPr>
            <w:tcW w:w="2127" w:type="dxa"/>
            <w:vMerge/>
            <w:shd w:val="clear" w:color="auto" w:fill="auto"/>
          </w:tcPr>
          <w:p w14:paraId="63D842CD"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7A8798E5"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237BDB2D" w14:textId="77777777" w:rsidR="00A210E0" w:rsidRDefault="00A210E0" w:rsidP="00A53425">
      <w:pPr>
        <w:pStyle w:val="para2"/>
        <w:spacing w:after="0"/>
        <w:ind w:left="567"/>
        <w:rPr>
          <w:u w:val="single"/>
        </w:rPr>
      </w:pPr>
    </w:p>
    <w:p w14:paraId="307BDAF8" w14:textId="4AA4A2B4" w:rsidR="00490A9F" w:rsidRDefault="00A210E0" w:rsidP="00A210E0">
      <w:pPr>
        <w:pStyle w:val="Heading3"/>
        <w:ind w:left="1560" w:hanging="709"/>
      </w:pPr>
      <w:r>
        <w:t>5.6.3.</w:t>
      </w:r>
      <w:r w:rsidR="00980671">
        <w:tab/>
      </w:r>
      <w:r w:rsidR="00A53425" w:rsidRPr="00A53425">
        <w:t>Globale ernstgraad van de voorbije periode, sinds 01 Jan en sinds vorig jaar.</w:t>
      </w:r>
    </w:p>
    <w:p w14:paraId="1A8C35C9" w14:textId="77777777"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2F6AE174" w14:textId="77777777" w:rsidTr="00980671">
        <w:tc>
          <w:tcPr>
            <w:tcW w:w="3044" w:type="dxa"/>
            <w:tcBorders>
              <w:top w:val="nil"/>
              <w:left w:val="nil"/>
              <w:bottom w:val="single" w:sz="8" w:space="0" w:color="auto"/>
              <w:right w:val="single" w:sz="8" w:space="0" w:color="auto"/>
            </w:tcBorders>
          </w:tcPr>
          <w:p w14:paraId="0FF823C2" w14:textId="77777777"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14:paraId="3D8084BF" w14:textId="77777777"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14:paraId="067160DE" w14:textId="77777777"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14:paraId="469DD115" w14:textId="77777777"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14:paraId="67DB74CC" w14:textId="77777777"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257FC47" w14:textId="77777777"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14:paraId="7476012A" w14:textId="56D67E0F" w:rsidR="00A53425" w:rsidRDefault="00283B7A" w:rsidP="00C52149">
            <w:pPr>
              <w:pStyle w:val="para2"/>
              <w:spacing w:after="0"/>
              <w:ind w:left="0"/>
              <w:jc w:val="center"/>
            </w:pPr>
            <w:r>
              <w:t>0,58</w:t>
            </w:r>
          </w:p>
        </w:tc>
        <w:tc>
          <w:tcPr>
            <w:tcW w:w="1935" w:type="dxa"/>
            <w:tcBorders>
              <w:top w:val="single" w:sz="8" w:space="0" w:color="auto"/>
              <w:bottom w:val="single" w:sz="8" w:space="0" w:color="auto"/>
            </w:tcBorders>
            <w:shd w:val="clear" w:color="auto" w:fill="E2EFD9"/>
            <w:vAlign w:val="center"/>
          </w:tcPr>
          <w:p w14:paraId="6E178C22" w14:textId="3648248B" w:rsidR="00A53425" w:rsidRDefault="00283B7A" w:rsidP="00C52149">
            <w:pPr>
              <w:pStyle w:val="para2"/>
              <w:spacing w:after="0"/>
              <w:ind w:left="0"/>
              <w:jc w:val="center"/>
            </w:pPr>
            <w:r>
              <w:t>0,58</w:t>
            </w:r>
          </w:p>
        </w:tc>
        <w:tc>
          <w:tcPr>
            <w:tcW w:w="1741" w:type="dxa"/>
            <w:tcBorders>
              <w:top w:val="single" w:sz="8" w:space="0" w:color="auto"/>
              <w:bottom w:val="single" w:sz="8" w:space="0" w:color="auto"/>
            </w:tcBorders>
            <w:shd w:val="clear" w:color="auto" w:fill="E2EFD9"/>
            <w:vAlign w:val="center"/>
          </w:tcPr>
          <w:p w14:paraId="1867F980" w14:textId="7F020B84" w:rsidR="00A53425" w:rsidRDefault="00283B7A" w:rsidP="00C52149">
            <w:pPr>
              <w:pStyle w:val="para2"/>
              <w:spacing w:after="0"/>
              <w:ind w:left="0"/>
              <w:jc w:val="center"/>
            </w:pPr>
            <w:r>
              <w:t>0,58</w:t>
            </w:r>
          </w:p>
        </w:tc>
      </w:tr>
      <w:tr w:rsidR="00A53425" w14:paraId="084109A7" w14:textId="77777777"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14:paraId="691C9305"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421BEF2F" w14:textId="77777777"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490E6422" w14:textId="77777777" w:rsidTr="00980671">
        <w:tc>
          <w:tcPr>
            <w:tcW w:w="3119" w:type="dxa"/>
            <w:vMerge w:val="restart"/>
            <w:shd w:val="clear" w:color="auto" w:fill="auto"/>
            <w:vAlign w:val="center"/>
          </w:tcPr>
          <w:p w14:paraId="44B3BBA9"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3E331737"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01D221F7" w14:textId="77777777" w:rsidTr="00980671">
        <w:tc>
          <w:tcPr>
            <w:tcW w:w="3119" w:type="dxa"/>
            <w:vMerge/>
            <w:shd w:val="clear" w:color="auto" w:fill="auto"/>
          </w:tcPr>
          <w:p w14:paraId="48244D4F"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33B6AB30"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090115DD" w14:textId="77777777"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14:paraId="756DA5D1" w14:textId="77777777" w:rsidR="00BF6398" w:rsidRDefault="00BF6398" w:rsidP="00266FC7">
      <w:pPr>
        <w:pStyle w:val="Heading1"/>
      </w:pPr>
      <w:r>
        <w:lastRenderedPageBreak/>
        <w:t>6. Lokaal Preventieplan (LPP)</w:t>
      </w:r>
    </w:p>
    <w:p w14:paraId="0A7F3FC3" w14:textId="77777777" w:rsidR="00BF6398" w:rsidRDefault="00BF6398" w:rsidP="003A0957">
      <w:pPr>
        <w:pStyle w:val="Heading2"/>
        <w:ind w:left="993" w:hanging="567"/>
      </w:pPr>
      <w:r>
        <w:t>6.1. Opties voor het verwezenlijken van het LPP.</w:t>
      </w:r>
    </w:p>
    <w:p w14:paraId="4EBDD78F" w14:textId="77777777" w:rsidR="0015524B" w:rsidRDefault="0015524B" w:rsidP="0015524B">
      <w:pPr>
        <w:pStyle w:val="para2"/>
        <w:spacing w:after="0"/>
        <w:ind w:left="-142" w:firstLine="284"/>
      </w:pPr>
    </w:p>
    <w:p w14:paraId="640359DF" w14:textId="77777777" w:rsidR="00BF6398" w:rsidRDefault="00BF6398" w:rsidP="003A0957">
      <w:pPr>
        <w:pStyle w:val="para2"/>
        <w:numPr>
          <w:ilvl w:val="0"/>
          <w:numId w:val="4"/>
        </w:numPr>
        <w:shd w:val="clear" w:color="auto" w:fill="E2EFD9"/>
        <w:spacing w:after="0"/>
        <w:ind w:left="993" w:hanging="5"/>
      </w:pPr>
    </w:p>
    <w:p w14:paraId="6F9BA071" w14:textId="77777777" w:rsidR="00BF6398" w:rsidRDefault="00BF6398" w:rsidP="003A0957">
      <w:pPr>
        <w:pStyle w:val="para2"/>
        <w:numPr>
          <w:ilvl w:val="0"/>
          <w:numId w:val="4"/>
        </w:numPr>
        <w:shd w:val="clear" w:color="auto" w:fill="E2EFD9"/>
        <w:spacing w:after="0"/>
        <w:ind w:left="993" w:hanging="5"/>
      </w:pPr>
    </w:p>
    <w:p w14:paraId="4067067D" w14:textId="77777777" w:rsidR="00BF6398" w:rsidRDefault="00BF6398" w:rsidP="00BA3C0A">
      <w:pPr>
        <w:pStyle w:val="Heading2"/>
        <w:ind w:left="993" w:hanging="567"/>
      </w:pPr>
      <w:r>
        <w:t>6.2. Realisaties in het kader van het LPP.</w:t>
      </w:r>
    </w:p>
    <w:p w14:paraId="4B70B191" w14:textId="77777777" w:rsidR="0015524B" w:rsidRDefault="0015524B" w:rsidP="0015524B">
      <w:pPr>
        <w:pStyle w:val="para2"/>
        <w:spacing w:after="0"/>
        <w:ind w:left="-142" w:firstLine="284"/>
      </w:pPr>
    </w:p>
    <w:p w14:paraId="3D58DE71" w14:textId="77777777" w:rsidR="00BF6398" w:rsidRDefault="00BF6398" w:rsidP="00BA3C0A">
      <w:pPr>
        <w:pStyle w:val="para2"/>
        <w:numPr>
          <w:ilvl w:val="0"/>
          <w:numId w:val="4"/>
        </w:numPr>
        <w:shd w:val="clear" w:color="auto" w:fill="E2EFD9"/>
        <w:tabs>
          <w:tab w:val="clear" w:pos="786"/>
        </w:tabs>
        <w:spacing w:after="0"/>
        <w:ind w:left="993" w:hanging="5"/>
      </w:pPr>
    </w:p>
    <w:p w14:paraId="155A7BEE" w14:textId="77777777" w:rsidR="00BF6398" w:rsidRDefault="00BF6398" w:rsidP="00BA3C0A">
      <w:pPr>
        <w:pStyle w:val="para2"/>
        <w:numPr>
          <w:ilvl w:val="0"/>
          <w:numId w:val="4"/>
        </w:numPr>
        <w:shd w:val="clear" w:color="auto" w:fill="E2EFD9"/>
        <w:tabs>
          <w:tab w:val="clear" w:pos="786"/>
        </w:tabs>
        <w:spacing w:after="0"/>
        <w:ind w:left="993" w:hanging="5"/>
      </w:pPr>
    </w:p>
    <w:p w14:paraId="4B511BFF" w14:textId="77777777" w:rsidR="00BF6398" w:rsidRDefault="00BF6398" w:rsidP="00266FC7">
      <w:pPr>
        <w:pStyle w:val="Heading1"/>
      </w:pPr>
      <w:r>
        <w:t>7. Commentaar op de aangebrachte wijzigingen in de volgende documenten.</w:t>
      </w:r>
    </w:p>
    <w:p w14:paraId="01ABEADE" w14:textId="77777777" w:rsidR="00BF6398" w:rsidRDefault="00BF6398" w:rsidP="00D90B02">
      <w:pPr>
        <w:pStyle w:val="Heading2"/>
        <w:ind w:left="426"/>
      </w:pPr>
      <w:r>
        <w:t>7.1. Het organigram.</w:t>
      </w:r>
    </w:p>
    <w:p w14:paraId="3B5E0956" w14:textId="77777777" w:rsidR="0015524B" w:rsidRDefault="0015524B">
      <w:pPr>
        <w:pStyle w:val="para2"/>
        <w:spacing w:after="0"/>
        <w:ind w:left="-142" w:firstLine="284"/>
      </w:pPr>
    </w:p>
    <w:p w14:paraId="2198F50C" w14:textId="77777777" w:rsidR="00BF6398" w:rsidRDefault="00BF6398" w:rsidP="00F73FBB">
      <w:pPr>
        <w:pStyle w:val="para2"/>
        <w:numPr>
          <w:ilvl w:val="0"/>
          <w:numId w:val="4"/>
        </w:numPr>
        <w:shd w:val="clear" w:color="auto" w:fill="E2EFD9"/>
        <w:spacing w:after="0"/>
        <w:ind w:left="993" w:hanging="6"/>
      </w:pPr>
    </w:p>
    <w:p w14:paraId="03FD9ECF" w14:textId="77777777" w:rsidR="00BF6398" w:rsidRDefault="00BF6398" w:rsidP="00F73FBB">
      <w:pPr>
        <w:pStyle w:val="para2"/>
        <w:numPr>
          <w:ilvl w:val="0"/>
          <w:numId w:val="4"/>
        </w:numPr>
        <w:shd w:val="clear" w:color="auto" w:fill="E2EFD9"/>
        <w:spacing w:after="0"/>
        <w:ind w:left="993" w:hanging="5"/>
      </w:pPr>
    </w:p>
    <w:p w14:paraId="33C22FAF" w14:textId="77777777" w:rsidR="00BF6398" w:rsidRDefault="00BF6398" w:rsidP="00F73FBB">
      <w:pPr>
        <w:pStyle w:val="Heading2"/>
        <w:spacing w:before="360"/>
        <w:ind w:left="425"/>
      </w:pPr>
      <w:r>
        <w:t>7.2. De exploitatievergunningen en de opgelegde exploitatievoorwaarden.</w:t>
      </w:r>
    </w:p>
    <w:p w14:paraId="3BAC272A" w14:textId="77777777" w:rsidR="0015524B" w:rsidRDefault="0015524B" w:rsidP="0015524B">
      <w:pPr>
        <w:pStyle w:val="para2"/>
        <w:spacing w:after="0"/>
        <w:ind w:left="-142" w:firstLine="284"/>
      </w:pPr>
    </w:p>
    <w:p w14:paraId="566740E3" w14:textId="77777777"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Pr>
          <w:sz w:val="16"/>
          <w:szCs w:val="16"/>
        </w:rPr>
        <w:t>Verantwoordelijkheid kwartier</w:t>
      </w:r>
    </w:p>
    <w:p w14:paraId="52311B02" w14:textId="77777777"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14:paraId="40E5EDB3" w14:textId="77777777" w:rsidR="0015524B" w:rsidRDefault="0015524B" w:rsidP="0015524B">
      <w:pPr>
        <w:pStyle w:val="para2"/>
        <w:spacing w:after="0"/>
        <w:ind w:left="567" w:hanging="425"/>
      </w:pPr>
    </w:p>
    <w:p w14:paraId="4FDCBAED" w14:textId="77777777" w:rsidR="00BF6398" w:rsidRDefault="00BF6398" w:rsidP="00F21B7B">
      <w:pPr>
        <w:pStyle w:val="para2"/>
        <w:numPr>
          <w:ilvl w:val="0"/>
          <w:numId w:val="4"/>
        </w:numPr>
        <w:shd w:val="clear" w:color="auto" w:fill="E2EFD9"/>
        <w:tabs>
          <w:tab w:val="clear" w:pos="786"/>
        </w:tabs>
        <w:spacing w:after="0"/>
        <w:ind w:left="993" w:hanging="5"/>
      </w:pPr>
    </w:p>
    <w:p w14:paraId="61FBFA33" w14:textId="77777777" w:rsidR="00BF6398" w:rsidRDefault="00BF6398" w:rsidP="00F21B7B">
      <w:pPr>
        <w:pStyle w:val="para2"/>
        <w:numPr>
          <w:ilvl w:val="0"/>
          <w:numId w:val="4"/>
        </w:numPr>
        <w:shd w:val="clear" w:color="auto" w:fill="E2EFD9"/>
        <w:tabs>
          <w:tab w:val="clear" w:pos="786"/>
        </w:tabs>
        <w:spacing w:after="0"/>
        <w:ind w:left="993" w:hanging="5"/>
      </w:pPr>
    </w:p>
    <w:p w14:paraId="1ABA6A25" w14:textId="77777777" w:rsidR="0015524B" w:rsidRDefault="0015524B" w:rsidP="00F21B7B">
      <w:pPr>
        <w:pStyle w:val="para2"/>
        <w:numPr>
          <w:ilvl w:val="0"/>
          <w:numId w:val="4"/>
        </w:numPr>
        <w:shd w:val="clear" w:color="auto" w:fill="E2EFD9"/>
        <w:tabs>
          <w:tab w:val="clear" w:pos="786"/>
        </w:tabs>
        <w:spacing w:after="0"/>
        <w:ind w:left="993" w:hanging="5"/>
      </w:pPr>
    </w:p>
    <w:p w14:paraId="7C86CB54" w14:textId="77777777" w:rsidR="00BF6398" w:rsidRDefault="00BF6398" w:rsidP="00FF66AF">
      <w:pPr>
        <w:pStyle w:val="Heading2"/>
        <w:spacing w:before="360"/>
        <w:ind w:left="426"/>
      </w:pPr>
      <w:r>
        <w:t>7.4. De attesten, processen-verbaal en verslagen afgeleverd door de erkende organismen.</w:t>
      </w:r>
    </w:p>
    <w:p w14:paraId="5A335711"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14:paraId="42CDB5E0" w14:textId="77777777" w:rsidTr="00DD382C">
        <w:tc>
          <w:tcPr>
            <w:tcW w:w="1367" w:type="dxa"/>
            <w:tcBorders>
              <w:top w:val="single" w:sz="8" w:space="0" w:color="auto"/>
              <w:left w:val="single" w:sz="8" w:space="0" w:color="auto"/>
              <w:bottom w:val="single" w:sz="8" w:space="0" w:color="auto"/>
            </w:tcBorders>
            <w:shd w:val="clear" w:color="auto" w:fill="D9D9D9"/>
            <w:vAlign w:val="center"/>
          </w:tcPr>
          <w:p w14:paraId="7EA00342" w14:textId="77777777"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14:paraId="5BAA043E" w14:textId="77777777" w:rsidR="005904F6" w:rsidRPr="0070161C" w:rsidRDefault="00C52149" w:rsidP="00FF258D">
            <w:pPr>
              <w:pStyle w:val="para2"/>
              <w:spacing w:after="0"/>
              <w:ind w:left="0"/>
              <w:jc w:val="center"/>
              <w:rPr>
                <w:b/>
                <w:bCs/>
                <w:sz w:val="12"/>
                <w:szCs w:val="12"/>
              </w:rPr>
            </w:pPr>
            <w:r w:rsidRPr="0070161C">
              <w:rPr>
                <w:b/>
                <w:bCs/>
                <w:sz w:val="12"/>
                <w:szCs w:val="12"/>
              </w:rPr>
              <w:t>Bevoegde</w:t>
            </w:r>
          </w:p>
          <w:p w14:paraId="2471B5BD" w14:textId="77777777"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14:paraId="3955C6C3" w14:textId="77777777"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14:paraId="2AB6FC09" w14:textId="77777777"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14:paraId="48EFACE7" w14:textId="77777777"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14:paraId="2DC8E645" w14:textId="77777777"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14:paraId="0F36C26E" w14:textId="77777777"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14:paraId="3C85D64D" w14:textId="77777777" w:rsidTr="00DD382C">
        <w:tc>
          <w:tcPr>
            <w:tcW w:w="1367" w:type="dxa"/>
            <w:tcBorders>
              <w:top w:val="single" w:sz="8" w:space="0" w:color="auto"/>
              <w:left w:val="single" w:sz="8" w:space="0" w:color="auto"/>
            </w:tcBorders>
            <w:shd w:val="clear" w:color="auto" w:fill="E2EFD9"/>
            <w:vAlign w:val="center"/>
          </w:tcPr>
          <w:p w14:paraId="68C729E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3B9EEFA9"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5B5D0C72"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1BB35A6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4A9F7429"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tcBorders>
            <w:shd w:val="clear" w:color="auto" w:fill="E2EFD9"/>
            <w:vAlign w:val="center"/>
          </w:tcPr>
          <w:p w14:paraId="62382DD2"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right w:val="single" w:sz="8" w:space="0" w:color="auto"/>
            </w:tcBorders>
            <w:shd w:val="clear" w:color="auto" w:fill="E2EFD9"/>
            <w:vAlign w:val="center"/>
          </w:tcPr>
          <w:p w14:paraId="2042C4D5" w14:textId="77777777" w:rsidR="005904F6" w:rsidRPr="00FF258D" w:rsidRDefault="005904F6" w:rsidP="00FF258D">
            <w:pPr>
              <w:pStyle w:val="para2"/>
              <w:spacing w:after="0"/>
              <w:ind w:left="0"/>
              <w:jc w:val="center"/>
              <w:rPr>
                <w:sz w:val="16"/>
                <w:szCs w:val="16"/>
              </w:rPr>
            </w:pPr>
          </w:p>
        </w:tc>
      </w:tr>
      <w:tr w:rsidR="00C52149" w14:paraId="6457B5C3" w14:textId="77777777" w:rsidTr="00DD382C">
        <w:tc>
          <w:tcPr>
            <w:tcW w:w="1367" w:type="dxa"/>
            <w:tcBorders>
              <w:left w:val="single" w:sz="8" w:space="0" w:color="auto"/>
            </w:tcBorders>
            <w:shd w:val="clear" w:color="auto" w:fill="E2EFD9"/>
            <w:vAlign w:val="center"/>
          </w:tcPr>
          <w:p w14:paraId="757B274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09ED0C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37BCDB48"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35235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08996D57"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10466F2"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0EDF834" w14:textId="77777777" w:rsidR="00C52149" w:rsidRPr="00FF258D" w:rsidRDefault="00C52149" w:rsidP="00FF258D">
            <w:pPr>
              <w:pStyle w:val="para2"/>
              <w:spacing w:after="0"/>
              <w:ind w:left="0"/>
              <w:jc w:val="center"/>
              <w:rPr>
                <w:sz w:val="16"/>
                <w:szCs w:val="16"/>
              </w:rPr>
            </w:pPr>
          </w:p>
        </w:tc>
      </w:tr>
      <w:tr w:rsidR="00C52149" w14:paraId="782A529A" w14:textId="77777777" w:rsidTr="00DD382C">
        <w:tc>
          <w:tcPr>
            <w:tcW w:w="1367" w:type="dxa"/>
            <w:tcBorders>
              <w:left w:val="single" w:sz="8" w:space="0" w:color="auto"/>
            </w:tcBorders>
            <w:shd w:val="clear" w:color="auto" w:fill="E2EFD9"/>
            <w:vAlign w:val="center"/>
          </w:tcPr>
          <w:p w14:paraId="13E4DB23"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4DB78F0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5F7CE8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EBBAF1E"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139FF11"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8FB21F8"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552E510" w14:textId="77777777" w:rsidR="00C52149" w:rsidRPr="00FF258D" w:rsidRDefault="00C52149" w:rsidP="00FF258D">
            <w:pPr>
              <w:pStyle w:val="para2"/>
              <w:spacing w:after="0"/>
              <w:ind w:left="0"/>
              <w:jc w:val="center"/>
              <w:rPr>
                <w:sz w:val="16"/>
                <w:szCs w:val="16"/>
              </w:rPr>
            </w:pPr>
          </w:p>
        </w:tc>
      </w:tr>
      <w:tr w:rsidR="00C52149" w14:paraId="60F52475" w14:textId="77777777" w:rsidTr="00DD382C">
        <w:tc>
          <w:tcPr>
            <w:tcW w:w="1367" w:type="dxa"/>
            <w:tcBorders>
              <w:left w:val="single" w:sz="8" w:space="0" w:color="auto"/>
            </w:tcBorders>
            <w:shd w:val="clear" w:color="auto" w:fill="E2EFD9"/>
            <w:vAlign w:val="center"/>
          </w:tcPr>
          <w:p w14:paraId="0AAFDC34"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79F6CEB"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A22256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B0286F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B00665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39629223"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58D1897" w14:textId="77777777" w:rsidR="00C52149" w:rsidRPr="00FF258D" w:rsidRDefault="00C52149" w:rsidP="00FF258D">
            <w:pPr>
              <w:pStyle w:val="para2"/>
              <w:spacing w:after="0"/>
              <w:ind w:left="0"/>
              <w:jc w:val="center"/>
              <w:rPr>
                <w:sz w:val="16"/>
                <w:szCs w:val="16"/>
              </w:rPr>
            </w:pPr>
          </w:p>
        </w:tc>
      </w:tr>
      <w:tr w:rsidR="00C52149" w14:paraId="748347B8" w14:textId="77777777" w:rsidTr="00DD382C">
        <w:tc>
          <w:tcPr>
            <w:tcW w:w="1367" w:type="dxa"/>
            <w:tcBorders>
              <w:left w:val="single" w:sz="8" w:space="0" w:color="auto"/>
            </w:tcBorders>
            <w:shd w:val="clear" w:color="auto" w:fill="E2EFD9"/>
            <w:vAlign w:val="center"/>
          </w:tcPr>
          <w:p w14:paraId="378480E9"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1522D6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8A4C28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C8780F"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CB2B36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E98B1F0"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2EEF6EB" w14:textId="77777777" w:rsidR="00C52149" w:rsidRPr="00FF258D" w:rsidRDefault="00C52149" w:rsidP="00FF258D">
            <w:pPr>
              <w:pStyle w:val="para2"/>
              <w:spacing w:after="0"/>
              <w:ind w:left="0"/>
              <w:jc w:val="center"/>
              <w:rPr>
                <w:sz w:val="16"/>
                <w:szCs w:val="16"/>
              </w:rPr>
            </w:pPr>
          </w:p>
        </w:tc>
      </w:tr>
      <w:tr w:rsidR="00C52149" w14:paraId="58D682C0" w14:textId="77777777" w:rsidTr="00DD382C">
        <w:tc>
          <w:tcPr>
            <w:tcW w:w="1367" w:type="dxa"/>
            <w:tcBorders>
              <w:left w:val="single" w:sz="8" w:space="0" w:color="auto"/>
              <w:bottom w:val="single" w:sz="8" w:space="0" w:color="auto"/>
            </w:tcBorders>
            <w:shd w:val="clear" w:color="auto" w:fill="E2EFD9"/>
            <w:vAlign w:val="center"/>
          </w:tcPr>
          <w:p w14:paraId="6B636071"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5E77BFF7"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330C5CBE"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C4EC215"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4789065"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14:paraId="50485AC4"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14:paraId="02CEF696" w14:textId="77777777" w:rsidR="00C52149" w:rsidRPr="00FF258D" w:rsidRDefault="00C52149" w:rsidP="00FF258D">
            <w:pPr>
              <w:pStyle w:val="para2"/>
              <w:spacing w:after="0"/>
              <w:ind w:left="0"/>
              <w:jc w:val="center"/>
              <w:rPr>
                <w:sz w:val="16"/>
                <w:szCs w:val="16"/>
              </w:rPr>
            </w:pPr>
          </w:p>
        </w:tc>
      </w:tr>
    </w:tbl>
    <w:p w14:paraId="3862EAAD" w14:textId="77777777" w:rsidR="0015524B" w:rsidRDefault="0015524B" w:rsidP="0015524B">
      <w:pPr>
        <w:pStyle w:val="para2"/>
        <w:spacing w:after="0"/>
        <w:ind w:left="567" w:hanging="425"/>
      </w:pPr>
    </w:p>
    <w:p w14:paraId="45D1C10B" w14:textId="77777777" w:rsidR="00264AA2" w:rsidRDefault="00264AA2" w:rsidP="00DD382C">
      <w:pPr>
        <w:pStyle w:val="Heading2"/>
        <w:ind w:left="426"/>
      </w:pPr>
      <w:r w:rsidRPr="006C25E6">
        <w:t>7.5. Suggesties van de bevoegde brandweerdienst.</w:t>
      </w:r>
    </w:p>
    <w:p w14:paraId="1AE7A6CE" w14:textId="77777777" w:rsidR="0015524B" w:rsidRPr="006C25E6" w:rsidRDefault="0015524B" w:rsidP="0015524B">
      <w:pPr>
        <w:pStyle w:val="para2"/>
        <w:spacing w:after="0"/>
        <w:ind w:left="567" w:hanging="425"/>
      </w:pPr>
    </w:p>
    <w:p w14:paraId="43F6DE37" w14:textId="77777777" w:rsidR="00264AA2" w:rsidRDefault="00264AA2" w:rsidP="00F21B7B">
      <w:pPr>
        <w:pStyle w:val="para2"/>
        <w:numPr>
          <w:ilvl w:val="0"/>
          <w:numId w:val="4"/>
        </w:numPr>
        <w:shd w:val="clear" w:color="auto" w:fill="E2EFD9"/>
        <w:tabs>
          <w:tab w:val="clear" w:pos="786"/>
        </w:tabs>
        <w:spacing w:after="0"/>
        <w:ind w:left="993" w:hanging="5"/>
      </w:pPr>
    </w:p>
    <w:p w14:paraId="70B7B25A" w14:textId="77777777" w:rsidR="00264AA2" w:rsidRDefault="00264AA2" w:rsidP="00F21B7B">
      <w:pPr>
        <w:pStyle w:val="para2"/>
        <w:numPr>
          <w:ilvl w:val="0"/>
          <w:numId w:val="4"/>
        </w:numPr>
        <w:shd w:val="clear" w:color="auto" w:fill="E2EFD9"/>
        <w:tabs>
          <w:tab w:val="clear" w:pos="786"/>
        </w:tabs>
        <w:spacing w:after="0"/>
        <w:ind w:left="993" w:hanging="5"/>
      </w:pPr>
    </w:p>
    <w:p w14:paraId="524226BF" w14:textId="77777777" w:rsidR="002428A2" w:rsidRDefault="002428A2" w:rsidP="00F21B7B">
      <w:pPr>
        <w:pStyle w:val="para2"/>
        <w:numPr>
          <w:ilvl w:val="0"/>
          <w:numId w:val="4"/>
        </w:numPr>
        <w:shd w:val="clear" w:color="auto" w:fill="E2EFD9"/>
        <w:tabs>
          <w:tab w:val="clear" w:pos="786"/>
        </w:tabs>
        <w:spacing w:after="0"/>
        <w:ind w:left="993" w:hanging="5"/>
      </w:pPr>
    </w:p>
    <w:p w14:paraId="4ED5578F" w14:textId="77777777" w:rsidR="002428A2" w:rsidRDefault="002428A2" w:rsidP="00F21B7B">
      <w:pPr>
        <w:pStyle w:val="para2"/>
        <w:numPr>
          <w:ilvl w:val="0"/>
          <w:numId w:val="4"/>
        </w:numPr>
        <w:shd w:val="clear" w:color="auto" w:fill="E2EFD9"/>
        <w:tabs>
          <w:tab w:val="clear" w:pos="786"/>
        </w:tabs>
        <w:spacing w:after="0"/>
        <w:ind w:left="993" w:hanging="5"/>
      </w:pPr>
    </w:p>
    <w:p w14:paraId="698CF18C" w14:textId="77777777" w:rsidR="002428A2" w:rsidRDefault="002428A2" w:rsidP="00F21B7B">
      <w:pPr>
        <w:pStyle w:val="para2"/>
        <w:numPr>
          <w:ilvl w:val="0"/>
          <w:numId w:val="4"/>
        </w:numPr>
        <w:shd w:val="clear" w:color="auto" w:fill="E2EFD9"/>
        <w:tabs>
          <w:tab w:val="clear" w:pos="786"/>
        </w:tabs>
        <w:spacing w:after="0"/>
        <w:ind w:left="993" w:hanging="5"/>
      </w:pPr>
    </w:p>
    <w:p w14:paraId="5F1B7793" w14:textId="77777777" w:rsidR="0015524B" w:rsidRDefault="0015524B" w:rsidP="0015524B">
      <w:pPr>
        <w:pStyle w:val="para2"/>
        <w:spacing w:after="0"/>
        <w:ind w:left="573"/>
      </w:pPr>
    </w:p>
    <w:p w14:paraId="3BC73BF0" w14:textId="77777777" w:rsidR="00264AA2" w:rsidRDefault="00516095" w:rsidP="00F21B7B">
      <w:pPr>
        <w:pStyle w:val="Heading2"/>
        <w:ind w:left="426"/>
      </w:pPr>
      <w:r>
        <w:br w:type="page"/>
      </w:r>
      <w:r w:rsidR="00264AA2" w:rsidRPr="00B823F1">
        <w:lastRenderedPageBreak/>
        <w:t>7.6. Nieuwe richtlijnen</w:t>
      </w:r>
    </w:p>
    <w:p w14:paraId="6553317D" w14:textId="77777777" w:rsidR="0015524B" w:rsidRPr="00B823F1" w:rsidRDefault="0015524B" w:rsidP="00264AA2">
      <w:pPr>
        <w:pStyle w:val="para2"/>
        <w:spacing w:after="0"/>
        <w:ind w:left="-142" w:firstLine="284"/>
      </w:pPr>
    </w:p>
    <w:p w14:paraId="439E774E" w14:textId="77777777" w:rsidR="00264AA2" w:rsidRPr="00B823F1" w:rsidRDefault="00264AA2" w:rsidP="00F21B7B">
      <w:pPr>
        <w:pStyle w:val="para2"/>
        <w:numPr>
          <w:ilvl w:val="0"/>
          <w:numId w:val="4"/>
        </w:numPr>
        <w:shd w:val="clear" w:color="auto" w:fill="E2EFD9"/>
        <w:tabs>
          <w:tab w:val="clear" w:pos="786"/>
        </w:tabs>
        <w:spacing w:after="0"/>
        <w:ind w:left="993" w:hanging="5"/>
      </w:pPr>
    </w:p>
    <w:p w14:paraId="3153BE95" w14:textId="77777777" w:rsidR="00264AA2" w:rsidRDefault="00264AA2" w:rsidP="00F21B7B">
      <w:pPr>
        <w:pStyle w:val="para2"/>
        <w:numPr>
          <w:ilvl w:val="0"/>
          <w:numId w:val="4"/>
        </w:numPr>
        <w:shd w:val="clear" w:color="auto" w:fill="E2EFD9"/>
        <w:tabs>
          <w:tab w:val="clear" w:pos="786"/>
        </w:tabs>
        <w:spacing w:after="0"/>
        <w:ind w:left="993" w:hanging="5"/>
      </w:pPr>
    </w:p>
    <w:p w14:paraId="74C32C66" w14:textId="77777777" w:rsidR="0015524B" w:rsidRDefault="0015524B" w:rsidP="00F21B7B">
      <w:pPr>
        <w:pStyle w:val="para2"/>
        <w:numPr>
          <w:ilvl w:val="0"/>
          <w:numId w:val="4"/>
        </w:numPr>
        <w:shd w:val="clear" w:color="auto" w:fill="E2EFD9"/>
        <w:tabs>
          <w:tab w:val="clear" w:pos="786"/>
        </w:tabs>
        <w:spacing w:after="0"/>
        <w:ind w:left="993" w:hanging="5"/>
      </w:pPr>
    </w:p>
    <w:p w14:paraId="7E8B2FD3" w14:textId="77777777" w:rsidR="0015524B" w:rsidRDefault="0015524B" w:rsidP="00F21B7B">
      <w:pPr>
        <w:pStyle w:val="para2"/>
        <w:numPr>
          <w:ilvl w:val="0"/>
          <w:numId w:val="4"/>
        </w:numPr>
        <w:shd w:val="clear" w:color="auto" w:fill="E2EFD9"/>
        <w:tabs>
          <w:tab w:val="clear" w:pos="786"/>
        </w:tabs>
        <w:spacing w:after="0"/>
        <w:ind w:left="993" w:hanging="5"/>
      </w:pPr>
    </w:p>
    <w:p w14:paraId="3CB6ABB6" w14:textId="77777777" w:rsidR="002428A2" w:rsidRDefault="002428A2" w:rsidP="00F21B7B">
      <w:pPr>
        <w:pStyle w:val="para2"/>
        <w:numPr>
          <w:ilvl w:val="0"/>
          <w:numId w:val="4"/>
        </w:numPr>
        <w:shd w:val="clear" w:color="auto" w:fill="E2EFD9"/>
        <w:tabs>
          <w:tab w:val="clear" w:pos="786"/>
        </w:tabs>
        <w:spacing w:after="0"/>
        <w:ind w:left="993" w:hanging="5"/>
      </w:pPr>
    </w:p>
    <w:p w14:paraId="46E63AE9" w14:textId="77777777" w:rsidR="002428A2" w:rsidRPr="00B823F1" w:rsidRDefault="002428A2" w:rsidP="00F21B7B">
      <w:pPr>
        <w:pStyle w:val="para2"/>
        <w:numPr>
          <w:ilvl w:val="0"/>
          <w:numId w:val="4"/>
        </w:numPr>
        <w:shd w:val="clear" w:color="auto" w:fill="E2EFD9"/>
        <w:tabs>
          <w:tab w:val="clear" w:pos="786"/>
        </w:tabs>
        <w:spacing w:after="0"/>
        <w:ind w:left="993" w:hanging="5"/>
      </w:pPr>
    </w:p>
    <w:p w14:paraId="7C078623" w14:textId="77777777"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14:paraId="47B1F370" w14:textId="77777777"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14:paraId="50B9CC9D" w14:textId="77777777"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0D4D9F2" w14:textId="77777777"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14:paraId="41CD4A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02EB899E" w14:textId="77777777"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14:paraId="210B1910" w14:textId="77777777" w:rsidR="005A3D7C" w:rsidRPr="00022D72" w:rsidRDefault="005A3D7C" w:rsidP="00F6095B">
            <w:pPr>
              <w:pStyle w:val="Heading9"/>
              <w:spacing w:after="0"/>
              <w:jc w:val="left"/>
              <w:rPr>
                <w:color w:val="auto"/>
                <w:sz w:val="20"/>
              </w:rPr>
            </w:pPr>
          </w:p>
        </w:tc>
      </w:tr>
      <w:tr w:rsidR="00022D72" w14:paraId="13AC7AE9"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7BA30572" w14:textId="77777777"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14:paraId="3814DE9A" w14:textId="77777777" w:rsidR="005A3D7C" w:rsidRPr="00022D72" w:rsidRDefault="005A3D7C" w:rsidP="00022D72">
            <w:pPr>
              <w:pStyle w:val="Heading9"/>
              <w:spacing w:after="0"/>
              <w:jc w:val="left"/>
              <w:rPr>
                <w:color w:val="auto"/>
                <w:sz w:val="20"/>
              </w:rPr>
            </w:pPr>
          </w:p>
        </w:tc>
      </w:tr>
      <w:tr w:rsidR="00022D72" w:rsidRPr="00022D72" w14:paraId="7FB4233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AF402A0" w14:textId="77777777"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14:paraId="5E15A6FD" w14:textId="77777777" w:rsidR="005A3D7C" w:rsidRPr="00022D72" w:rsidRDefault="005A3D7C" w:rsidP="00022D72">
            <w:pPr>
              <w:pStyle w:val="Heading9"/>
              <w:spacing w:after="0"/>
              <w:jc w:val="left"/>
              <w:rPr>
                <w:color w:val="auto"/>
                <w:sz w:val="20"/>
              </w:rPr>
            </w:pPr>
          </w:p>
        </w:tc>
      </w:tr>
      <w:tr w:rsidR="00022D72" w14:paraId="24477378"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CB7864A" w14:textId="77777777"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14:paraId="67A79D39" w14:textId="77777777" w:rsidR="005A3D7C" w:rsidRPr="00022D72" w:rsidRDefault="005A3D7C" w:rsidP="00022D72">
            <w:pPr>
              <w:pStyle w:val="Heading9"/>
              <w:spacing w:after="0"/>
              <w:jc w:val="left"/>
              <w:rPr>
                <w:color w:val="auto"/>
                <w:sz w:val="20"/>
              </w:rPr>
            </w:pPr>
          </w:p>
        </w:tc>
      </w:tr>
      <w:tr w:rsidR="00022D72" w:rsidRPr="00022D72" w14:paraId="38187F5B"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4257B50" w14:textId="77777777"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14:paraId="0CF89929" w14:textId="77777777" w:rsidR="005A3D7C" w:rsidRPr="00022D72" w:rsidRDefault="005A3D7C" w:rsidP="00022D72">
            <w:pPr>
              <w:pStyle w:val="Heading9"/>
              <w:spacing w:after="0"/>
              <w:jc w:val="left"/>
              <w:rPr>
                <w:color w:val="auto"/>
                <w:sz w:val="20"/>
              </w:rPr>
            </w:pPr>
          </w:p>
        </w:tc>
      </w:tr>
    </w:tbl>
    <w:p w14:paraId="1EDA8826" w14:textId="77777777" w:rsidR="005A3D7C" w:rsidRDefault="005A3D7C" w:rsidP="002428A2">
      <w:pPr>
        <w:pStyle w:val="Heading9"/>
        <w:spacing w:after="0"/>
        <w:rPr>
          <w:color w:val="auto"/>
        </w:rPr>
      </w:pPr>
    </w:p>
    <w:p w14:paraId="40A5D539" w14:textId="52F1AB62"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14:paraId="11BBB381" w14:textId="77777777"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4F1C71F" w14:textId="77777777"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3A70BAD1" w14:textId="77777777"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14:paraId="1260D6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68E20B97" w14:textId="77777777"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14:paraId="42E394BE" w14:textId="77777777"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14:paraId="2FCE24A7" w14:textId="77777777" w:rsidR="00EC15EE" w:rsidRPr="00022D72" w:rsidRDefault="00EC15EE" w:rsidP="00022D72">
            <w:pPr>
              <w:pStyle w:val="Heading9"/>
              <w:spacing w:after="0"/>
              <w:jc w:val="left"/>
              <w:rPr>
                <w:color w:val="auto"/>
                <w:sz w:val="20"/>
              </w:rPr>
            </w:pPr>
          </w:p>
        </w:tc>
      </w:tr>
      <w:tr w:rsidR="00022D72" w:rsidRPr="00022D72" w14:paraId="28A7826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2804C547" w14:textId="77777777"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14:paraId="5A10FB39"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5882B005" w14:textId="77777777" w:rsidR="00EC15EE" w:rsidRPr="00022D72" w:rsidRDefault="00EC15EE" w:rsidP="00022D72">
            <w:pPr>
              <w:pStyle w:val="Heading9"/>
              <w:spacing w:after="0"/>
              <w:jc w:val="left"/>
              <w:rPr>
                <w:color w:val="auto"/>
                <w:sz w:val="20"/>
              </w:rPr>
            </w:pPr>
          </w:p>
        </w:tc>
      </w:tr>
      <w:tr w:rsidR="00022D72" w:rsidRPr="00022D72" w14:paraId="7F8CAE0F"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D41F040" w14:textId="77777777"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14:paraId="25AA8A63"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1A8BC837" w14:textId="77777777" w:rsidR="00EC15EE" w:rsidRPr="00022D72" w:rsidRDefault="00EC15EE" w:rsidP="00022D72">
            <w:pPr>
              <w:pStyle w:val="Heading9"/>
              <w:spacing w:after="0"/>
              <w:jc w:val="left"/>
              <w:rPr>
                <w:color w:val="auto"/>
                <w:sz w:val="20"/>
              </w:rPr>
            </w:pPr>
          </w:p>
        </w:tc>
      </w:tr>
      <w:tr w:rsidR="00022D72" w:rsidRPr="00022D72" w14:paraId="42096E95"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2FE6B9C" w14:textId="77777777"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14:paraId="05732AC0"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2E3BAA85" w14:textId="77777777" w:rsidR="00EC15EE" w:rsidRPr="00022D72" w:rsidRDefault="00EC15EE" w:rsidP="00022D72">
            <w:pPr>
              <w:pStyle w:val="Heading9"/>
              <w:spacing w:after="0"/>
              <w:jc w:val="left"/>
              <w:rPr>
                <w:color w:val="auto"/>
                <w:sz w:val="20"/>
              </w:rPr>
            </w:pPr>
          </w:p>
        </w:tc>
      </w:tr>
      <w:tr w:rsidR="00022D72" w:rsidRPr="00022D72" w14:paraId="7281796E"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7EE421CB" w14:textId="77777777"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14:paraId="10F15685"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14:paraId="1590E3D7" w14:textId="77777777" w:rsidR="00EC15EE" w:rsidRPr="00022D72" w:rsidRDefault="00EC15EE" w:rsidP="00022D72">
            <w:pPr>
              <w:pStyle w:val="Heading9"/>
              <w:spacing w:after="0"/>
              <w:jc w:val="left"/>
              <w:rPr>
                <w:color w:val="auto"/>
                <w:sz w:val="20"/>
              </w:rPr>
            </w:pPr>
          </w:p>
        </w:tc>
      </w:tr>
    </w:tbl>
    <w:p w14:paraId="6C1C785B" w14:textId="77777777" w:rsidR="000E68C3" w:rsidRPr="0070161C" w:rsidRDefault="000E68C3" w:rsidP="002428A2">
      <w:pPr>
        <w:pStyle w:val="Heading9"/>
        <w:spacing w:after="0"/>
        <w:rPr>
          <w:color w:val="auto"/>
          <w:sz w:val="16"/>
          <w:szCs w:val="16"/>
        </w:rPr>
      </w:pPr>
    </w:p>
    <w:p w14:paraId="1B421D98" w14:textId="77777777"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7"/>
        <w:gridCol w:w="1679"/>
        <w:gridCol w:w="1695"/>
        <w:gridCol w:w="780"/>
      </w:tblGrid>
      <w:tr w:rsidR="00022D72" w14:paraId="102D5E74" w14:textId="77777777"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14:paraId="5275FE4D" w14:textId="77777777"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701" w:type="dxa"/>
            <w:tcBorders>
              <w:top w:val="single" w:sz="8" w:space="0" w:color="auto"/>
              <w:bottom w:val="single" w:sz="8" w:space="0" w:color="auto"/>
            </w:tcBorders>
            <w:shd w:val="clear" w:color="auto" w:fill="D9D9D9" w:themeFill="background1" w:themeFillShade="D9"/>
            <w:vAlign w:val="center"/>
          </w:tcPr>
          <w:p w14:paraId="13A99EA7" w14:textId="77777777"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701" w:type="dxa"/>
            <w:tcBorders>
              <w:top w:val="single" w:sz="8" w:space="0" w:color="auto"/>
              <w:bottom w:val="single" w:sz="8" w:space="0" w:color="auto"/>
            </w:tcBorders>
            <w:shd w:val="clear" w:color="auto" w:fill="D9D9D9" w:themeFill="background1" w:themeFillShade="D9"/>
            <w:vAlign w:val="center"/>
          </w:tcPr>
          <w:p w14:paraId="6D381580" w14:textId="77777777"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14:paraId="1B9DCF7B" w14:textId="77777777" w:rsidR="000E68C3" w:rsidRPr="0070161C" w:rsidRDefault="000E68C3" w:rsidP="00022D72">
            <w:pPr>
              <w:pStyle w:val="Heading9"/>
              <w:spacing w:after="0"/>
              <w:rPr>
                <w:b/>
                <w:bCs/>
                <w:color w:val="auto"/>
                <w:sz w:val="20"/>
              </w:rPr>
            </w:pPr>
            <w:r w:rsidRPr="0070161C">
              <w:rPr>
                <w:b/>
                <w:bCs/>
                <w:color w:val="auto"/>
                <w:sz w:val="20"/>
              </w:rPr>
              <w:t>%</w:t>
            </w:r>
          </w:p>
        </w:tc>
      </w:tr>
      <w:tr w:rsidR="0098396D" w14:paraId="7E44505B" w14:textId="77777777"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14:paraId="378D4788"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tcBorders>
              <w:top w:val="single" w:sz="8" w:space="0" w:color="auto"/>
              <w:left w:val="single" w:sz="8" w:space="0" w:color="auto"/>
            </w:tcBorders>
            <w:shd w:val="clear" w:color="auto" w:fill="E2EFD9"/>
            <w:vAlign w:val="center"/>
          </w:tcPr>
          <w:p w14:paraId="41FDF982" w14:textId="2D1695C6" w:rsidR="0098396D" w:rsidRPr="00022D72" w:rsidRDefault="00283B7A" w:rsidP="00022D72">
            <w:pPr>
              <w:pStyle w:val="Heading9"/>
              <w:spacing w:after="0"/>
              <w:rPr>
                <w:color w:val="auto"/>
                <w:sz w:val="20"/>
              </w:rPr>
            </w:pPr>
            <w:r>
              <w:rPr>
                <w:color w:val="auto"/>
                <w:sz w:val="20"/>
              </w:rPr>
              <w:t>1</w:t>
            </w:r>
          </w:p>
        </w:tc>
        <w:tc>
          <w:tcPr>
            <w:tcW w:w="1701" w:type="dxa"/>
            <w:tcBorders>
              <w:top w:val="single" w:sz="8" w:space="0" w:color="auto"/>
            </w:tcBorders>
            <w:shd w:val="clear" w:color="auto" w:fill="E2EFD9"/>
            <w:vAlign w:val="center"/>
          </w:tcPr>
          <w:p w14:paraId="4759C68B" w14:textId="567CA019" w:rsidR="0098396D" w:rsidRPr="00022D72" w:rsidRDefault="00283B7A" w:rsidP="00022D72">
            <w:pPr>
              <w:pStyle w:val="Heading9"/>
              <w:spacing w:after="0"/>
              <w:rPr>
                <w:color w:val="auto"/>
                <w:sz w:val="20"/>
              </w:rPr>
            </w:pPr>
            <w:r>
              <w:rPr>
                <w:color w:val="auto"/>
                <w:sz w:val="20"/>
              </w:rPr>
              <w:t>0</w:t>
            </w:r>
          </w:p>
        </w:tc>
        <w:tc>
          <w:tcPr>
            <w:tcW w:w="816" w:type="dxa"/>
            <w:tcBorders>
              <w:top w:val="single" w:sz="8" w:space="0" w:color="auto"/>
              <w:right w:val="single" w:sz="8" w:space="0" w:color="auto"/>
            </w:tcBorders>
            <w:shd w:val="clear" w:color="auto" w:fill="E2EFD9"/>
            <w:vAlign w:val="center"/>
          </w:tcPr>
          <w:p w14:paraId="5A22A5ED" w14:textId="73BD8366" w:rsidR="0098396D" w:rsidRPr="00022D72" w:rsidRDefault="00283B7A" w:rsidP="001C477E">
            <w:pPr>
              <w:pStyle w:val="Heading9"/>
              <w:spacing w:after="0"/>
              <w:rPr>
                <w:color w:val="auto"/>
                <w:sz w:val="20"/>
              </w:rPr>
            </w:pPr>
            <w:r>
              <w:rPr>
                <w:color w:val="auto"/>
                <w:sz w:val="20"/>
              </w:rPr>
              <w:t>0</w:t>
            </w:r>
          </w:p>
        </w:tc>
      </w:tr>
      <w:tr w:rsidR="0098396D" w14:paraId="6694909E"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1DCBBC68"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tcBorders>
              <w:left w:val="single" w:sz="8" w:space="0" w:color="auto"/>
            </w:tcBorders>
            <w:shd w:val="clear" w:color="auto" w:fill="E2EFD9"/>
            <w:vAlign w:val="center"/>
          </w:tcPr>
          <w:p w14:paraId="2C07934F" w14:textId="0616D0C1" w:rsidR="0098396D" w:rsidRPr="00022D72" w:rsidRDefault="00283B7A" w:rsidP="00022D72">
            <w:pPr>
              <w:pStyle w:val="Heading9"/>
              <w:spacing w:after="0"/>
              <w:rPr>
                <w:color w:val="auto"/>
                <w:sz w:val="20"/>
              </w:rPr>
            </w:pPr>
            <w:r>
              <w:rPr>
                <w:color w:val="auto"/>
                <w:sz w:val="20"/>
              </w:rPr>
              <w:t>1</w:t>
            </w:r>
          </w:p>
        </w:tc>
        <w:tc>
          <w:tcPr>
            <w:tcW w:w="1701" w:type="dxa"/>
            <w:shd w:val="clear" w:color="auto" w:fill="E2EFD9"/>
            <w:vAlign w:val="center"/>
          </w:tcPr>
          <w:p w14:paraId="39AB1A03" w14:textId="34531E48" w:rsidR="0098396D" w:rsidRPr="00022D72" w:rsidRDefault="00283B7A" w:rsidP="00022D72">
            <w:pPr>
              <w:pStyle w:val="Heading9"/>
              <w:spacing w:after="0"/>
              <w:rPr>
                <w:color w:val="auto"/>
                <w:sz w:val="20"/>
              </w:rPr>
            </w:pPr>
            <w:r>
              <w:rPr>
                <w:color w:val="auto"/>
                <w:sz w:val="20"/>
              </w:rPr>
              <w:t>0</w:t>
            </w:r>
          </w:p>
        </w:tc>
        <w:tc>
          <w:tcPr>
            <w:tcW w:w="816" w:type="dxa"/>
            <w:tcBorders>
              <w:right w:val="single" w:sz="8" w:space="0" w:color="auto"/>
            </w:tcBorders>
            <w:shd w:val="clear" w:color="auto" w:fill="E2EFD9"/>
            <w:vAlign w:val="center"/>
          </w:tcPr>
          <w:p w14:paraId="7411B689" w14:textId="4866D8B0" w:rsidR="0098396D" w:rsidRPr="00022D72" w:rsidRDefault="00283B7A" w:rsidP="001C477E">
            <w:pPr>
              <w:pStyle w:val="Heading9"/>
              <w:spacing w:after="0"/>
              <w:rPr>
                <w:color w:val="auto"/>
                <w:sz w:val="20"/>
              </w:rPr>
            </w:pPr>
            <w:r>
              <w:rPr>
                <w:color w:val="auto"/>
                <w:sz w:val="20"/>
              </w:rPr>
              <w:t>0</w:t>
            </w:r>
          </w:p>
        </w:tc>
      </w:tr>
      <w:tr w:rsidR="0098396D" w14:paraId="57107EB5"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6C7CD82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tcBorders>
              <w:left w:val="single" w:sz="8" w:space="0" w:color="auto"/>
            </w:tcBorders>
            <w:shd w:val="clear" w:color="auto" w:fill="E2EFD9"/>
            <w:vAlign w:val="center"/>
          </w:tcPr>
          <w:p w14:paraId="0C7C8F49" w14:textId="3BA7537B" w:rsidR="0098396D" w:rsidRPr="00022D72" w:rsidRDefault="0098396D" w:rsidP="00022D72">
            <w:pPr>
              <w:pStyle w:val="Heading9"/>
              <w:spacing w:after="0"/>
              <w:rPr>
                <w:color w:val="auto"/>
                <w:sz w:val="20"/>
              </w:rPr>
            </w:pPr>
          </w:p>
        </w:tc>
        <w:tc>
          <w:tcPr>
            <w:tcW w:w="1701" w:type="dxa"/>
            <w:shd w:val="clear" w:color="auto" w:fill="E2EFD9"/>
            <w:vAlign w:val="center"/>
          </w:tcPr>
          <w:p w14:paraId="21918B9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67A599F7" w14:textId="77777777" w:rsidR="0098396D" w:rsidRPr="00022D72" w:rsidRDefault="0098396D" w:rsidP="001C477E">
            <w:pPr>
              <w:pStyle w:val="Heading9"/>
              <w:spacing w:after="0"/>
              <w:rPr>
                <w:color w:val="auto"/>
                <w:sz w:val="20"/>
              </w:rPr>
            </w:pPr>
          </w:p>
        </w:tc>
      </w:tr>
      <w:tr w:rsidR="0098396D" w:rsidRPr="00022D72" w14:paraId="4DB154C1"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ED9C7C3"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tcBorders>
              <w:left w:val="single" w:sz="8" w:space="0" w:color="auto"/>
            </w:tcBorders>
            <w:shd w:val="clear" w:color="auto" w:fill="E2EFD9"/>
            <w:vAlign w:val="center"/>
          </w:tcPr>
          <w:p w14:paraId="73D14DCB"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FA2494D"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4FE2DFD2" w14:textId="77777777" w:rsidR="0098396D" w:rsidRPr="00022D72" w:rsidRDefault="0098396D" w:rsidP="001C477E">
            <w:pPr>
              <w:pStyle w:val="Heading9"/>
              <w:spacing w:after="0"/>
              <w:rPr>
                <w:color w:val="auto"/>
                <w:sz w:val="20"/>
              </w:rPr>
            </w:pPr>
          </w:p>
        </w:tc>
      </w:tr>
      <w:tr w:rsidR="0098396D" w14:paraId="587AB206"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70D454F"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tcBorders>
              <w:left w:val="single" w:sz="8" w:space="0" w:color="auto"/>
            </w:tcBorders>
            <w:shd w:val="clear" w:color="auto" w:fill="E2EFD9"/>
            <w:vAlign w:val="center"/>
          </w:tcPr>
          <w:p w14:paraId="4328AF55"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0ADB1C3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12D6E0CC" w14:textId="77777777" w:rsidR="0098396D" w:rsidRPr="00022D72" w:rsidRDefault="0098396D" w:rsidP="001C477E">
            <w:pPr>
              <w:pStyle w:val="Heading9"/>
              <w:spacing w:after="0"/>
              <w:rPr>
                <w:color w:val="auto"/>
                <w:sz w:val="20"/>
              </w:rPr>
            </w:pPr>
          </w:p>
        </w:tc>
      </w:tr>
      <w:tr w:rsidR="0098396D" w:rsidRPr="00022D72" w14:paraId="5B0B353B" w14:textId="77777777"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14:paraId="760C67B1"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tcBorders>
              <w:left w:val="single" w:sz="8" w:space="0" w:color="auto"/>
              <w:bottom w:val="single" w:sz="8" w:space="0" w:color="auto"/>
            </w:tcBorders>
            <w:shd w:val="clear" w:color="auto" w:fill="E2EFD9"/>
            <w:vAlign w:val="center"/>
          </w:tcPr>
          <w:p w14:paraId="54F2F77F" w14:textId="77777777" w:rsidR="0098396D" w:rsidRPr="00022D72" w:rsidRDefault="0098396D" w:rsidP="00022D72">
            <w:pPr>
              <w:pStyle w:val="Heading9"/>
              <w:spacing w:after="0"/>
              <w:rPr>
                <w:color w:val="auto"/>
                <w:sz w:val="20"/>
              </w:rPr>
            </w:pPr>
          </w:p>
        </w:tc>
        <w:tc>
          <w:tcPr>
            <w:tcW w:w="1701" w:type="dxa"/>
            <w:tcBorders>
              <w:bottom w:val="single" w:sz="8" w:space="0" w:color="auto"/>
            </w:tcBorders>
            <w:shd w:val="clear" w:color="auto" w:fill="E2EFD9"/>
            <w:vAlign w:val="center"/>
          </w:tcPr>
          <w:p w14:paraId="080DA945" w14:textId="77777777" w:rsidR="0098396D" w:rsidRPr="00022D72" w:rsidRDefault="0098396D" w:rsidP="00022D72">
            <w:pPr>
              <w:pStyle w:val="Heading9"/>
              <w:spacing w:after="0"/>
              <w:rPr>
                <w:color w:val="auto"/>
                <w:sz w:val="20"/>
              </w:rPr>
            </w:pPr>
          </w:p>
        </w:tc>
        <w:tc>
          <w:tcPr>
            <w:tcW w:w="816" w:type="dxa"/>
            <w:tcBorders>
              <w:bottom w:val="single" w:sz="8" w:space="0" w:color="auto"/>
              <w:right w:val="single" w:sz="8" w:space="0" w:color="auto"/>
            </w:tcBorders>
            <w:shd w:val="clear" w:color="auto" w:fill="E2EFD9"/>
            <w:vAlign w:val="center"/>
          </w:tcPr>
          <w:p w14:paraId="0F235F49" w14:textId="77777777" w:rsidR="0098396D" w:rsidRPr="00022D72" w:rsidRDefault="0098396D" w:rsidP="001C477E">
            <w:pPr>
              <w:pStyle w:val="Heading9"/>
              <w:spacing w:after="0"/>
              <w:rPr>
                <w:color w:val="auto"/>
                <w:sz w:val="20"/>
              </w:rPr>
            </w:pPr>
          </w:p>
        </w:tc>
      </w:tr>
    </w:tbl>
    <w:p w14:paraId="5805FDBC" w14:textId="77777777"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14:paraId="23DF9624" w14:textId="77777777"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14:paraId="78E40550" w14:textId="77777777"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14:paraId="5EACBD1B"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2AD0AF1F" w14:textId="77777777"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14:paraId="538FBB0B" w14:textId="77777777"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14:paraId="4C077847" w14:textId="77777777" w:rsidR="00767F05" w:rsidRPr="00022D72" w:rsidRDefault="00767F05" w:rsidP="00022D72">
            <w:pPr>
              <w:pStyle w:val="Heading5"/>
              <w:spacing w:after="0"/>
              <w:ind w:left="0" w:firstLine="0"/>
              <w:rPr>
                <w:sz w:val="20"/>
              </w:rPr>
            </w:pPr>
          </w:p>
        </w:tc>
        <w:tc>
          <w:tcPr>
            <w:tcW w:w="4483" w:type="dxa"/>
            <w:tcBorders>
              <w:top w:val="single" w:sz="8" w:space="0" w:color="auto"/>
              <w:right w:val="single" w:sz="8" w:space="0" w:color="auto"/>
            </w:tcBorders>
            <w:shd w:val="clear" w:color="auto" w:fill="E2EFD9"/>
            <w:vAlign w:val="center"/>
          </w:tcPr>
          <w:p w14:paraId="559E091E" w14:textId="77777777" w:rsidR="00767F05" w:rsidRPr="00022D72" w:rsidRDefault="00767F05" w:rsidP="00022D72">
            <w:pPr>
              <w:pStyle w:val="Heading5"/>
              <w:spacing w:after="0"/>
              <w:ind w:left="0" w:firstLine="0"/>
              <w:rPr>
                <w:sz w:val="20"/>
              </w:rPr>
            </w:pPr>
          </w:p>
        </w:tc>
      </w:tr>
      <w:tr w:rsidR="00022D72" w:rsidRPr="00022D72" w14:paraId="53FF4E9B"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22DB0F55" w14:textId="77777777"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14:paraId="48E7E5E7"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036BA756" w14:textId="77777777" w:rsidR="00767F05" w:rsidRPr="00022D72" w:rsidRDefault="00767F05" w:rsidP="00022D72">
            <w:pPr>
              <w:pStyle w:val="Heading5"/>
              <w:spacing w:after="0"/>
              <w:ind w:left="0" w:firstLine="0"/>
              <w:rPr>
                <w:sz w:val="20"/>
              </w:rPr>
            </w:pPr>
          </w:p>
        </w:tc>
      </w:tr>
      <w:tr w:rsidR="00022D72" w:rsidRPr="00022D72" w14:paraId="2E3AB163"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04776B47" w14:textId="77777777"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14:paraId="745B2389"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676F2711" w14:textId="77777777" w:rsidR="00767F05" w:rsidRPr="00022D72" w:rsidRDefault="00767F05" w:rsidP="00022D72">
            <w:pPr>
              <w:pStyle w:val="Heading5"/>
              <w:spacing w:after="0"/>
              <w:ind w:left="0" w:firstLine="0"/>
              <w:rPr>
                <w:sz w:val="20"/>
              </w:rPr>
            </w:pPr>
          </w:p>
        </w:tc>
      </w:tr>
      <w:tr w:rsidR="00022D72" w:rsidRPr="00022D72" w14:paraId="2068BE5F"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1CB3E042" w14:textId="77777777"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14:paraId="3BAF0DC8"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45B08846" w14:textId="77777777" w:rsidR="00767F05" w:rsidRPr="00022D72" w:rsidRDefault="00767F05" w:rsidP="00022D72">
            <w:pPr>
              <w:pStyle w:val="Heading5"/>
              <w:spacing w:after="0"/>
              <w:ind w:left="0" w:firstLine="0"/>
              <w:rPr>
                <w:sz w:val="20"/>
              </w:rPr>
            </w:pPr>
          </w:p>
        </w:tc>
      </w:tr>
    </w:tbl>
    <w:p w14:paraId="6702CC82" w14:textId="77777777" w:rsidR="00767F05" w:rsidRDefault="00767F05" w:rsidP="00767F05">
      <w:pPr>
        <w:pStyle w:val="Heading5"/>
        <w:rPr>
          <w:sz w:val="20"/>
        </w:rPr>
      </w:pPr>
    </w:p>
    <w:p w14:paraId="716C8AC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6C145E7D" w14:textId="77777777" w:rsidR="001444E4" w:rsidRDefault="001444E4" w:rsidP="00807399">
      <w:pPr>
        <w:pStyle w:val="Heading2"/>
      </w:pPr>
      <w:r>
        <w:lastRenderedPageBreak/>
        <w:t>8.4. Inlichtingen met betrekking tot de hygiëne van de arbeid en de werkplaatsen.</w:t>
      </w:r>
    </w:p>
    <w:p w14:paraId="6479C0CB" w14:textId="77777777" w:rsidR="00F073EA" w:rsidRDefault="00F073EA" w:rsidP="00F073EA">
      <w:pPr>
        <w:pStyle w:val="para1"/>
        <w:spacing w:after="0"/>
        <w:ind w:left="425"/>
      </w:pPr>
    </w:p>
    <w:p w14:paraId="2DE60E6E" w14:textId="12DB0E77"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14:paraId="6DC44DE7" w14:textId="4DA4539A" w:rsidR="00F073EA" w:rsidRDefault="00F073EA" w:rsidP="00941804">
      <w:pPr>
        <w:pStyle w:val="para1"/>
        <w:tabs>
          <w:tab w:val="left" w:pos="851"/>
          <w:tab w:val="left" w:pos="1418"/>
        </w:tabs>
        <w:ind w:left="1276"/>
      </w:pPr>
      <w:r>
        <w:t>- de werkgever;</w:t>
      </w:r>
    </w:p>
    <w:p w14:paraId="1EED7CBF" w14:textId="77777777" w:rsidR="00F073EA" w:rsidRDefault="00F073EA" w:rsidP="00766F44">
      <w:pPr>
        <w:pStyle w:val="para1"/>
        <w:shd w:val="clear" w:color="auto" w:fill="E2EFD9"/>
        <w:ind w:left="1418"/>
      </w:pPr>
    </w:p>
    <w:p w14:paraId="17D77F89" w14:textId="074901E9" w:rsidR="001444E4" w:rsidRDefault="00F073EA" w:rsidP="00941804">
      <w:pPr>
        <w:pStyle w:val="para1"/>
        <w:tabs>
          <w:tab w:val="left" w:pos="851"/>
          <w:tab w:val="left" w:pos="1418"/>
        </w:tabs>
        <w:ind w:left="1276"/>
      </w:pPr>
      <w:r>
        <w:t>- de vertegenwoordigers van de werknemers;</w:t>
      </w:r>
      <w:r w:rsidR="001444E4">
        <w:t xml:space="preserve"> </w:t>
      </w:r>
    </w:p>
    <w:p w14:paraId="41445D92" w14:textId="77777777" w:rsidR="00F073EA" w:rsidRDefault="00F073EA" w:rsidP="00766F44">
      <w:pPr>
        <w:pStyle w:val="para1"/>
        <w:shd w:val="clear" w:color="auto" w:fill="E2EFD9"/>
        <w:tabs>
          <w:tab w:val="left" w:pos="851"/>
          <w:tab w:val="left" w:pos="1418"/>
        </w:tabs>
        <w:ind w:left="1418"/>
      </w:pPr>
    </w:p>
    <w:p w14:paraId="76C689B8" w14:textId="6776A1BD" w:rsidR="00F073EA" w:rsidRDefault="00F073EA" w:rsidP="00941804">
      <w:pPr>
        <w:pStyle w:val="para1"/>
        <w:tabs>
          <w:tab w:val="left" w:pos="851"/>
          <w:tab w:val="left" w:pos="1418"/>
        </w:tabs>
        <w:ind w:left="1276"/>
      </w:pPr>
      <w:r>
        <w:t>- de preventieadviseur-arbeidsgeneesheer;</w:t>
      </w:r>
    </w:p>
    <w:p w14:paraId="399E5653" w14:textId="77777777" w:rsidR="00F073EA" w:rsidRDefault="00F073EA" w:rsidP="00766F44">
      <w:pPr>
        <w:pStyle w:val="para1"/>
        <w:shd w:val="clear" w:color="auto" w:fill="E2EFD9"/>
        <w:ind w:left="1418"/>
      </w:pPr>
    </w:p>
    <w:p w14:paraId="0A627902" w14:textId="77777777" w:rsidR="00F073EA" w:rsidRDefault="00F073EA" w:rsidP="00F073EA">
      <w:pPr>
        <w:pStyle w:val="para1"/>
        <w:tabs>
          <w:tab w:val="left" w:pos="851"/>
          <w:tab w:val="left" w:pos="1418"/>
        </w:tabs>
      </w:pPr>
    </w:p>
    <w:p w14:paraId="01171F2D" w14:textId="420806C5"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
    <w:p w14:paraId="6F13AB15" w14:textId="77777777"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14:paraId="60972523" w14:textId="77777777" w:rsidR="00BD6526" w:rsidRDefault="00BD6526" w:rsidP="00BD6526">
      <w:pPr>
        <w:pStyle w:val="para1"/>
        <w:tabs>
          <w:tab w:val="left" w:pos="851"/>
          <w:tab w:val="left" w:pos="1418"/>
        </w:tabs>
        <w:spacing w:after="0"/>
        <w:ind w:left="1786"/>
      </w:pPr>
    </w:p>
    <w:p w14:paraId="2178934C" w14:textId="77777777" w:rsidR="00F073EA" w:rsidRDefault="00F073EA" w:rsidP="00120459">
      <w:pPr>
        <w:pStyle w:val="para1"/>
        <w:shd w:val="clear" w:color="auto" w:fill="E2EFD9"/>
        <w:tabs>
          <w:tab w:val="left" w:pos="851"/>
          <w:tab w:val="left" w:pos="1418"/>
        </w:tabs>
        <w:ind w:left="1560"/>
      </w:pPr>
    </w:p>
    <w:p w14:paraId="29B78D72" w14:textId="77777777" w:rsidR="00695470" w:rsidRDefault="00BC3764" w:rsidP="00BC51D9">
      <w:pPr>
        <w:pStyle w:val="para1"/>
        <w:numPr>
          <w:ilvl w:val="0"/>
          <w:numId w:val="20"/>
        </w:numPr>
        <w:tabs>
          <w:tab w:val="left" w:pos="851"/>
          <w:tab w:val="left" w:pos="1418"/>
        </w:tabs>
        <w:ind w:left="1560"/>
      </w:pPr>
      <w:r>
        <w:t>De collectieve beschermingsmiddelen:</w:t>
      </w:r>
    </w:p>
    <w:p w14:paraId="01BA2928" w14:textId="77777777" w:rsidR="00BC3764" w:rsidRDefault="00BC3764" w:rsidP="00120459">
      <w:pPr>
        <w:pStyle w:val="para1"/>
        <w:shd w:val="clear" w:color="auto" w:fill="E2EFD9"/>
        <w:tabs>
          <w:tab w:val="left" w:pos="851"/>
          <w:tab w:val="left" w:pos="1418"/>
        </w:tabs>
        <w:ind w:left="1560"/>
      </w:pPr>
    </w:p>
    <w:p w14:paraId="5DC995BB" w14:textId="77777777" w:rsidR="00695470" w:rsidRDefault="00BC3764" w:rsidP="00BC51D9">
      <w:pPr>
        <w:pStyle w:val="para1"/>
        <w:numPr>
          <w:ilvl w:val="0"/>
          <w:numId w:val="20"/>
        </w:numPr>
        <w:tabs>
          <w:tab w:val="left" w:pos="851"/>
          <w:tab w:val="left" w:pos="1418"/>
        </w:tabs>
        <w:ind w:left="1560"/>
      </w:pPr>
      <w:r>
        <w:t>De individuele beschermingsmiddelen:</w:t>
      </w:r>
    </w:p>
    <w:p w14:paraId="19821B9A" w14:textId="77777777" w:rsidR="00BC3764" w:rsidRDefault="00BC3764" w:rsidP="00120459">
      <w:pPr>
        <w:pStyle w:val="para1"/>
        <w:shd w:val="clear" w:color="auto" w:fill="E2EFD9"/>
        <w:tabs>
          <w:tab w:val="left" w:pos="851"/>
          <w:tab w:val="left" w:pos="1418"/>
        </w:tabs>
        <w:ind w:left="1560"/>
      </w:pPr>
    </w:p>
    <w:p w14:paraId="2F69A64F" w14:textId="77777777"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14:paraId="031DE37E" w14:textId="77777777" w:rsidR="00BC3764" w:rsidRDefault="00BC3764" w:rsidP="00120459">
      <w:pPr>
        <w:pStyle w:val="para1"/>
        <w:shd w:val="clear" w:color="auto" w:fill="E2EFD9"/>
        <w:tabs>
          <w:tab w:val="left" w:pos="851"/>
          <w:tab w:val="left" w:pos="1418"/>
        </w:tabs>
        <w:ind w:left="1560"/>
      </w:pPr>
    </w:p>
    <w:p w14:paraId="2CAD147E" w14:textId="77777777" w:rsidR="00695470" w:rsidRDefault="00BC3764" w:rsidP="00BC51D9">
      <w:pPr>
        <w:pStyle w:val="para1"/>
        <w:numPr>
          <w:ilvl w:val="0"/>
          <w:numId w:val="20"/>
        </w:numPr>
        <w:tabs>
          <w:tab w:val="left" w:pos="851"/>
          <w:tab w:val="left" w:pos="1418"/>
        </w:tabs>
        <w:ind w:left="1560"/>
      </w:pPr>
      <w:r>
        <w:t>De manier waarop de cel AMT bevoegd voor de kwartiergroepering werkt:</w:t>
      </w:r>
    </w:p>
    <w:p w14:paraId="06F7F6B4" w14:textId="77777777" w:rsidR="00BC3764" w:rsidRDefault="00BC3764" w:rsidP="00120459">
      <w:pPr>
        <w:pStyle w:val="para1"/>
        <w:shd w:val="clear" w:color="auto" w:fill="E2EFD9"/>
        <w:tabs>
          <w:tab w:val="left" w:pos="851"/>
          <w:tab w:val="left" w:pos="1418"/>
        </w:tabs>
        <w:ind w:left="1560"/>
      </w:pPr>
    </w:p>
    <w:p w14:paraId="71C00219" w14:textId="77777777"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14:paraId="6E1D6773" w14:textId="77777777" w:rsidR="00BC3764" w:rsidRDefault="00BC3764" w:rsidP="00120459">
      <w:pPr>
        <w:pStyle w:val="para1"/>
        <w:shd w:val="clear" w:color="auto" w:fill="E2EFD9"/>
        <w:tabs>
          <w:tab w:val="left" w:pos="851"/>
          <w:tab w:val="left" w:pos="1418"/>
        </w:tabs>
        <w:ind w:left="1560"/>
      </w:pPr>
    </w:p>
    <w:p w14:paraId="79F7E654" w14:textId="77777777" w:rsidR="00120459" w:rsidRDefault="00BC3764" w:rsidP="00BC3764">
      <w:pPr>
        <w:pStyle w:val="para1"/>
        <w:tabs>
          <w:tab w:val="left" w:pos="851"/>
          <w:tab w:val="left" w:pos="1418"/>
        </w:tabs>
        <w:spacing w:after="0"/>
        <w:ind w:left="425"/>
      </w:pPr>
      <w:r>
        <w:tab/>
      </w:r>
    </w:p>
    <w:p w14:paraId="7916960B" w14:textId="3473E0B9" w:rsidR="00BC3764" w:rsidRDefault="00BC3764" w:rsidP="00DC1984">
      <w:pPr>
        <w:pStyle w:val="Heading3"/>
        <w:ind w:left="1134" w:hanging="567"/>
      </w:pPr>
      <w:r>
        <w:t>8.4.3. Bestaan van de asbestinventaris op het niveau kwartier.</w:t>
      </w:r>
      <w:r>
        <w:br/>
      </w:r>
    </w:p>
    <w:p w14:paraId="72871A28" w14:textId="62EF9AB7" w:rsidR="00BC3764" w:rsidRDefault="00BC3764" w:rsidP="00DC1984">
      <w:pPr>
        <w:pStyle w:val="para1"/>
        <w:tabs>
          <w:tab w:val="left" w:pos="851"/>
          <w:tab w:val="left" w:pos="1418"/>
          <w:tab w:val="left" w:pos="4678"/>
          <w:tab w:val="left" w:pos="4820"/>
        </w:tabs>
        <w:ind w:left="1134"/>
      </w:pPr>
      <w:r>
        <w:t>Bestaat er een asbestinventaris?</w:t>
      </w:r>
      <w:r w:rsidR="00695470" w:rsidRPr="00C0582F">
        <w:rPr>
          <w:shd w:val="clear" w:color="auto" w:fill="E2EFD9"/>
        </w:rPr>
        <w:tab/>
      </w:r>
      <w:proofErr w:type="gramStart"/>
      <w:r w:rsidR="00283B7A">
        <w:rPr>
          <w:shd w:val="clear" w:color="auto" w:fill="E2EFD9"/>
        </w:rPr>
        <w:t>ja</w:t>
      </w:r>
      <w:proofErr w:type="gramEnd"/>
      <w:r w:rsidR="00F53E18">
        <w:t xml:space="preserve">  </w:t>
      </w:r>
      <w:r>
        <w:tab/>
      </w:r>
      <w:r>
        <w:tab/>
      </w:r>
    </w:p>
    <w:p w14:paraId="44035B9B" w14:textId="77777777" w:rsidR="00845FD6" w:rsidRDefault="00845FD6" w:rsidP="00BC3764">
      <w:pPr>
        <w:pStyle w:val="para1"/>
        <w:tabs>
          <w:tab w:val="left" w:pos="851"/>
          <w:tab w:val="left" w:pos="1418"/>
        </w:tabs>
      </w:pPr>
    </w:p>
    <w:p w14:paraId="6850F1ED" w14:textId="77777777"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14:paraId="4FDE1283" w14:textId="78BCCB5C" w:rsidR="00845FD6" w:rsidRDefault="00F927EE" w:rsidP="00F927EE">
      <w:pPr>
        <w:pStyle w:val="Heading2"/>
      </w:pPr>
      <w:r>
        <w:lastRenderedPageBreak/>
        <w:t>8.</w:t>
      </w:r>
      <w:r w:rsidR="0091782F">
        <w:t>5</w:t>
      </w:r>
      <w:r w:rsidR="00845FD6">
        <w:t>. Inlichtingen betreffende de verfraaing van de werkplaatsen.</w:t>
      </w:r>
    </w:p>
    <w:p w14:paraId="15791731" w14:textId="77777777" w:rsidR="00845FD6" w:rsidRDefault="00845FD6" w:rsidP="00BC3764">
      <w:pPr>
        <w:pStyle w:val="para1"/>
        <w:tabs>
          <w:tab w:val="left" w:pos="851"/>
          <w:tab w:val="left" w:pos="1418"/>
        </w:tabs>
      </w:pPr>
    </w:p>
    <w:p w14:paraId="617B5FFB" w14:textId="74D84AED"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14:paraId="551E0E54" w14:textId="77777777"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43D2B4AB" w14:textId="77777777"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7D1886CD" w14:textId="77777777"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0F861F5" w14:textId="77777777"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14:paraId="04259810"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0569D499" w14:textId="77777777"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480DA834" w14:textId="77777777" w:rsidR="00845FD6" w:rsidRPr="00022D72" w:rsidRDefault="00845FD6"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EFABCB0" w14:textId="77777777" w:rsidR="00845FD6" w:rsidRPr="00022D72" w:rsidRDefault="00845FD6" w:rsidP="00022D72">
            <w:pPr>
              <w:pStyle w:val="Heading5"/>
              <w:spacing w:after="0"/>
              <w:ind w:left="0" w:firstLine="0"/>
              <w:rPr>
                <w:sz w:val="20"/>
              </w:rPr>
            </w:pPr>
          </w:p>
        </w:tc>
      </w:tr>
      <w:tr w:rsidR="00695470" w:rsidRPr="00022D72" w14:paraId="3176DD33"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1475569"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18A46E72"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72DC1F5" w14:textId="77777777" w:rsidR="00695470" w:rsidRPr="00022D72" w:rsidRDefault="00695470" w:rsidP="00EB5041">
            <w:pPr>
              <w:pStyle w:val="Heading5"/>
              <w:spacing w:after="0"/>
              <w:ind w:left="0" w:firstLine="0"/>
              <w:rPr>
                <w:sz w:val="20"/>
              </w:rPr>
            </w:pPr>
          </w:p>
        </w:tc>
      </w:tr>
      <w:tr w:rsidR="00695470" w:rsidRPr="00022D72" w14:paraId="098A2587"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810B77B"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745BCE3C"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0103CADD" w14:textId="77777777" w:rsidR="00695470" w:rsidRPr="00022D72" w:rsidRDefault="00695470" w:rsidP="00EB5041">
            <w:pPr>
              <w:pStyle w:val="Heading5"/>
              <w:spacing w:after="0"/>
              <w:ind w:left="0" w:firstLine="0"/>
              <w:rPr>
                <w:sz w:val="20"/>
              </w:rPr>
            </w:pPr>
          </w:p>
        </w:tc>
      </w:tr>
      <w:tr w:rsidR="00695470" w:rsidRPr="00022D72" w14:paraId="5AB4AC0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3CE6A16"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70C89C4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5B1F4C08" w14:textId="77777777" w:rsidR="00695470" w:rsidRPr="00022D72" w:rsidRDefault="00695470" w:rsidP="00EB5041">
            <w:pPr>
              <w:pStyle w:val="Heading5"/>
              <w:spacing w:after="0"/>
              <w:ind w:left="0" w:firstLine="0"/>
              <w:rPr>
                <w:sz w:val="20"/>
              </w:rPr>
            </w:pPr>
          </w:p>
        </w:tc>
      </w:tr>
      <w:tr w:rsidR="00695470" w:rsidRPr="00022D72" w14:paraId="60BBEFDE"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038F35E"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03DD4108"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5A148840" w14:textId="77777777" w:rsidR="00695470" w:rsidRPr="00022D72" w:rsidRDefault="00695470" w:rsidP="00EB5041">
            <w:pPr>
              <w:pStyle w:val="Heading5"/>
              <w:spacing w:after="0"/>
              <w:ind w:left="0" w:firstLine="0"/>
              <w:rPr>
                <w:sz w:val="20"/>
              </w:rPr>
            </w:pPr>
          </w:p>
        </w:tc>
      </w:tr>
    </w:tbl>
    <w:p w14:paraId="24EDF1B7" w14:textId="77777777" w:rsidR="00492F58" w:rsidRDefault="00492F58" w:rsidP="00845FD6">
      <w:pPr>
        <w:pStyle w:val="Heading5"/>
        <w:spacing w:after="0"/>
        <w:ind w:left="425" w:hanging="425"/>
        <w:rPr>
          <w:sz w:val="20"/>
        </w:rPr>
      </w:pPr>
    </w:p>
    <w:p w14:paraId="575EB9B1" w14:textId="5C90D641"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14:paraId="6806AEB0" w14:textId="77777777"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04251A73" w14:textId="77777777"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63688BA6" w14:textId="77777777"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CC246DB" w14:textId="77777777"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14:paraId="3C61DC4A"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1E746DEB" w14:textId="77777777"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73A9966D" w14:textId="77777777"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BFCCD6E" w14:textId="77777777" w:rsidR="00492F58" w:rsidRPr="00022D72" w:rsidRDefault="00492F58" w:rsidP="00022D72">
            <w:pPr>
              <w:pStyle w:val="Heading5"/>
              <w:spacing w:after="0"/>
              <w:ind w:left="0" w:firstLine="0"/>
              <w:rPr>
                <w:sz w:val="20"/>
              </w:rPr>
            </w:pPr>
          </w:p>
        </w:tc>
      </w:tr>
      <w:tr w:rsidR="00695470" w:rsidRPr="00022D72" w14:paraId="679A0D7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14CC8DE"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49C2B926"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4E45D21A" w14:textId="77777777" w:rsidR="00695470" w:rsidRPr="00022D72" w:rsidRDefault="00695470" w:rsidP="00EB5041">
            <w:pPr>
              <w:pStyle w:val="Heading5"/>
              <w:spacing w:after="0"/>
              <w:ind w:left="0" w:firstLine="0"/>
              <w:rPr>
                <w:sz w:val="20"/>
              </w:rPr>
            </w:pPr>
          </w:p>
        </w:tc>
      </w:tr>
      <w:tr w:rsidR="00695470" w:rsidRPr="00022D72" w14:paraId="47A15EF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C03FFF4"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607EE61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F4CFD61" w14:textId="77777777" w:rsidR="00695470" w:rsidRPr="00022D72" w:rsidRDefault="00695470" w:rsidP="00EB5041">
            <w:pPr>
              <w:pStyle w:val="Heading5"/>
              <w:spacing w:after="0"/>
              <w:ind w:left="0" w:firstLine="0"/>
              <w:rPr>
                <w:sz w:val="20"/>
              </w:rPr>
            </w:pPr>
          </w:p>
        </w:tc>
      </w:tr>
      <w:tr w:rsidR="00695470" w:rsidRPr="00022D72" w14:paraId="76BFC83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4C4CC6D"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5CE328E5"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11A4B4FB" w14:textId="77777777" w:rsidR="00695470" w:rsidRPr="00022D72" w:rsidRDefault="00695470" w:rsidP="00EB5041">
            <w:pPr>
              <w:pStyle w:val="Heading5"/>
              <w:spacing w:after="0"/>
              <w:ind w:left="0" w:firstLine="0"/>
              <w:rPr>
                <w:sz w:val="20"/>
              </w:rPr>
            </w:pPr>
          </w:p>
        </w:tc>
      </w:tr>
      <w:tr w:rsidR="00695470" w:rsidRPr="00022D72" w14:paraId="2668C8DF"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3670C750"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1F9B201B"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1D2B6FB2" w14:textId="77777777" w:rsidR="00695470" w:rsidRPr="00022D72" w:rsidRDefault="00695470" w:rsidP="00EB5041">
            <w:pPr>
              <w:pStyle w:val="Heading5"/>
              <w:spacing w:after="0"/>
              <w:ind w:left="0" w:firstLine="0"/>
              <w:rPr>
                <w:sz w:val="20"/>
              </w:rPr>
            </w:pPr>
          </w:p>
        </w:tc>
      </w:tr>
    </w:tbl>
    <w:p w14:paraId="1CEED83F" w14:textId="77777777" w:rsidR="00492F58" w:rsidRPr="00492F58" w:rsidRDefault="00492F58" w:rsidP="00492F58">
      <w:pPr>
        <w:pStyle w:val="para1"/>
      </w:pPr>
    </w:p>
    <w:p w14:paraId="11EABC6F" w14:textId="60448E7F"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14:paraId="754BB61A" w14:textId="77777777" w:rsidR="00492F58" w:rsidRDefault="00492F58" w:rsidP="000A0B3C">
      <w:pPr>
        <w:pStyle w:val="Heading9"/>
        <w:shd w:val="clear" w:color="auto" w:fill="E2EFD9"/>
        <w:tabs>
          <w:tab w:val="left" w:pos="567"/>
        </w:tabs>
        <w:spacing w:before="360"/>
        <w:ind w:left="567"/>
        <w:jc w:val="left"/>
        <w:rPr>
          <w:color w:val="auto"/>
          <w:sz w:val="20"/>
        </w:rPr>
      </w:pPr>
    </w:p>
    <w:p w14:paraId="74960418" w14:textId="5EA09409" w:rsidR="00492F58" w:rsidRDefault="00F84926" w:rsidP="000A0B3C">
      <w:pPr>
        <w:pStyle w:val="Heading2"/>
      </w:pPr>
      <w:r>
        <w:t>8.7.</w:t>
      </w:r>
      <w:r w:rsidR="00492F58" w:rsidRPr="00492F58">
        <w:t xml:space="preserve"> </w:t>
      </w:r>
      <w:r w:rsidR="00492F58">
        <w:t>Aangewende vormings-, voorlichtings- en propagandamiddelen.</w:t>
      </w:r>
    </w:p>
    <w:p w14:paraId="3A280847" w14:textId="446A5CE4" w:rsidR="00492F58" w:rsidRDefault="00492F58" w:rsidP="00F84926">
      <w:pPr>
        <w:pStyle w:val="Heading3"/>
        <w:spacing w:before="360"/>
        <w:ind w:left="1134" w:hanging="708"/>
      </w:pPr>
      <w:r>
        <w:t xml:space="preserve">  </w:t>
      </w:r>
      <w:r w:rsidR="00F84926">
        <w:t>8.7</w:t>
      </w:r>
      <w:r>
        <w:t>.1.</w:t>
      </w:r>
      <w:r>
        <w:tab/>
        <w:t>Op initiatief van de eenheid.</w:t>
      </w:r>
    </w:p>
    <w:p w14:paraId="2CD25380" w14:textId="77777777" w:rsidR="00492F58" w:rsidRDefault="00492F58" w:rsidP="005B18E8">
      <w:pPr>
        <w:pStyle w:val="para1"/>
        <w:shd w:val="clear" w:color="auto" w:fill="E2EFD9"/>
        <w:tabs>
          <w:tab w:val="left" w:pos="1560"/>
        </w:tabs>
        <w:ind w:left="1134"/>
      </w:pPr>
      <w:r>
        <w:t xml:space="preserve">- </w:t>
      </w:r>
    </w:p>
    <w:p w14:paraId="1BDA28D3" w14:textId="77777777" w:rsidR="00492F58" w:rsidRDefault="00492F58" w:rsidP="005B18E8">
      <w:pPr>
        <w:pStyle w:val="para1"/>
        <w:shd w:val="clear" w:color="auto" w:fill="E2EFD9"/>
        <w:tabs>
          <w:tab w:val="left" w:pos="1560"/>
        </w:tabs>
        <w:spacing w:after="0"/>
        <w:ind w:left="1134"/>
      </w:pPr>
      <w:r>
        <w:t xml:space="preserve">- </w:t>
      </w:r>
    </w:p>
    <w:p w14:paraId="1B5CD988" w14:textId="77777777" w:rsidR="00492F58" w:rsidRDefault="00492F58" w:rsidP="00812561">
      <w:pPr>
        <w:pStyle w:val="para1"/>
        <w:tabs>
          <w:tab w:val="left" w:pos="993"/>
        </w:tabs>
        <w:spacing w:after="0"/>
        <w:ind w:left="425"/>
      </w:pPr>
    </w:p>
    <w:p w14:paraId="5411F6B2" w14:textId="64C255E1" w:rsidR="00492F58" w:rsidRDefault="00826A1C" w:rsidP="00826A1C">
      <w:pPr>
        <w:pStyle w:val="Heading3"/>
        <w:ind w:left="567"/>
      </w:pPr>
      <w:r>
        <w:t>8.7</w:t>
      </w:r>
      <w:r w:rsidR="00492F58">
        <w:t>.2.</w:t>
      </w:r>
      <w:r w:rsidR="00492F58">
        <w:tab/>
        <w:t>Op initiatief van de LDPBW.</w:t>
      </w:r>
    </w:p>
    <w:p w14:paraId="5031DEA8" w14:textId="77777777" w:rsidR="00492F58" w:rsidRDefault="00492F58" w:rsidP="00826A1C">
      <w:pPr>
        <w:pStyle w:val="para1"/>
        <w:shd w:val="clear" w:color="auto" w:fill="E2EFD9"/>
        <w:ind w:left="1134"/>
      </w:pPr>
      <w:r>
        <w:t xml:space="preserve">- </w:t>
      </w:r>
    </w:p>
    <w:p w14:paraId="2437C4A0" w14:textId="77777777" w:rsidR="00492F58" w:rsidRPr="00492F58" w:rsidRDefault="00492F58" w:rsidP="00826A1C">
      <w:pPr>
        <w:pStyle w:val="para1"/>
        <w:shd w:val="clear" w:color="auto" w:fill="E2EFD9"/>
        <w:ind w:left="1134"/>
      </w:pPr>
      <w:r>
        <w:t xml:space="preserve">- </w:t>
      </w:r>
    </w:p>
    <w:p w14:paraId="0A7EEFB1" w14:textId="286C2CF2" w:rsidR="00812561" w:rsidRPr="00826A1C" w:rsidRDefault="00826A1C" w:rsidP="00826A1C">
      <w:pPr>
        <w:pStyle w:val="Heading3"/>
        <w:ind w:left="567"/>
      </w:pPr>
      <w:r>
        <w:t>8.7.3</w:t>
      </w:r>
      <w:r w:rsidR="00812561" w:rsidRPr="00826A1C">
        <w:t>. Verspreiding van de documenten en inlichtingen voor het personeel.</w:t>
      </w:r>
    </w:p>
    <w:p w14:paraId="04125F20" w14:textId="7645D096" w:rsidR="00D34C62" w:rsidRDefault="00283B7A" w:rsidP="00283B7A">
      <w:pPr>
        <w:pStyle w:val="Heading9"/>
        <w:shd w:val="clear" w:color="auto" w:fill="E2EFD9"/>
        <w:ind w:left="1134"/>
        <w:jc w:val="left"/>
        <w:rPr>
          <w:sz w:val="20"/>
        </w:rPr>
        <w:sectPr w:rsidR="00D34C62" w:rsidSect="00BC08CF">
          <w:pgSz w:w="11907" w:h="16834"/>
          <w:pgMar w:top="709" w:right="1134" w:bottom="567" w:left="1418" w:header="1304" w:footer="851" w:gutter="0"/>
          <w:paperSrc w:first="67" w:other="67"/>
          <w:cols w:space="720"/>
        </w:sectPr>
      </w:pPr>
      <w:r>
        <w:rPr>
          <w:sz w:val="20"/>
        </w:rPr>
        <w:t>via secretariaat of ochtendbriefings voor personeel</w:t>
      </w:r>
    </w:p>
    <w:p w14:paraId="0F9E243C" w14:textId="30957020" w:rsidR="00812561" w:rsidRDefault="00266FC7" w:rsidP="00266FC7">
      <w:pPr>
        <w:pStyle w:val="Heading1"/>
      </w:pPr>
      <w:r>
        <w:lastRenderedPageBreak/>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14:paraId="5E450AFC" w14:textId="77777777"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14:paraId="40E0D9BA" w14:textId="77777777"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14:paraId="0D0D9CCD" w14:textId="77777777"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14:paraId="288E1653" w14:textId="77777777"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14:paraId="19C34D53" w14:textId="77777777"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14:paraId="747A3294" w14:textId="77777777"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14:paraId="0EF35845" w14:textId="77777777" w:rsidR="00812561" w:rsidRPr="00022D72" w:rsidRDefault="00812561" w:rsidP="00022D72">
            <w:pPr>
              <w:pStyle w:val="Heading5"/>
              <w:spacing w:after="0"/>
              <w:ind w:left="0" w:firstLine="0"/>
              <w:rPr>
                <w:sz w:val="20"/>
              </w:rPr>
            </w:pPr>
          </w:p>
        </w:tc>
      </w:tr>
      <w:tr w:rsidR="00695470" w:rsidRPr="00022D72" w14:paraId="540B4877"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6DFB3E06" w14:textId="77777777"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14:paraId="5A875E25"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163395EC" w14:textId="77777777" w:rsidR="00695470" w:rsidRPr="00022D72" w:rsidRDefault="00695470" w:rsidP="00EB5041">
            <w:pPr>
              <w:pStyle w:val="Heading5"/>
              <w:spacing w:after="0"/>
              <w:ind w:left="0" w:firstLine="0"/>
              <w:rPr>
                <w:sz w:val="20"/>
              </w:rPr>
            </w:pPr>
          </w:p>
        </w:tc>
      </w:tr>
      <w:tr w:rsidR="00695470" w:rsidRPr="00022D72" w14:paraId="6105E360"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FE7CCE1" w14:textId="77777777"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14:paraId="0AABB0CE"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7AA72E0" w14:textId="77777777" w:rsidR="00695470" w:rsidRPr="00022D72" w:rsidRDefault="00695470" w:rsidP="00EB5041">
            <w:pPr>
              <w:pStyle w:val="Heading5"/>
              <w:spacing w:after="0"/>
              <w:ind w:left="0" w:firstLine="0"/>
              <w:rPr>
                <w:sz w:val="20"/>
              </w:rPr>
            </w:pPr>
          </w:p>
        </w:tc>
      </w:tr>
      <w:tr w:rsidR="00695470" w:rsidRPr="00022D72" w14:paraId="7DFF825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9F0B836" w14:textId="77777777"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14:paraId="62D7BD64"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9899400" w14:textId="77777777" w:rsidR="00695470" w:rsidRPr="00022D72" w:rsidRDefault="00695470" w:rsidP="00EB5041">
            <w:pPr>
              <w:pStyle w:val="Heading5"/>
              <w:spacing w:after="0"/>
              <w:ind w:left="0" w:firstLine="0"/>
              <w:rPr>
                <w:sz w:val="20"/>
              </w:rPr>
            </w:pPr>
          </w:p>
        </w:tc>
      </w:tr>
      <w:tr w:rsidR="00695470" w:rsidRPr="00022D72" w14:paraId="129755B3"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E38223D" w14:textId="77777777"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14:paraId="5A8667E2"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14C2E41" w14:textId="77777777" w:rsidR="00695470" w:rsidRPr="00022D72" w:rsidRDefault="00695470" w:rsidP="00EB5041">
            <w:pPr>
              <w:pStyle w:val="Heading5"/>
              <w:spacing w:after="0"/>
              <w:ind w:left="0" w:firstLine="0"/>
              <w:rPr>
                <w:sz w:val="20"/>
              </w:rPr>
            </w:pPr>
          </w:p>
        </w:tc>
      </w:tr>
      <w:tr w:rsidR="00780A15" w:rsidRPr="00022D72" w14:paraId="71A92101"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08817FB7" w14:textId="7355C821"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14:paraId="6B0D3791"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5199655" w14:textId="77777777" w:rsidR="00780A15" w:rsidRPr="00022D72" w:rsidRDefault="00780A15" w:rsidP="00EB5041">
            <w:pPr>
              <w:pStyle w:val="Heading5"/>
              <w:spacing w:after="0"/>
              <w:ind w:left="0" w:firstLine="0"/>
              <w:rPr>
                <w:sz w:val="20"/>
              </w:rPr>
            </w:pPr>
          </w:p>
        </w:tc>
      </w:tr>
      <w:tr w:rsidR="00780A15" w:rsidRPr="00022D72" w14:paraId="7BB4204D"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565101E4" w14:textId="3508A13D"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14:paraId="7CC276CB"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4B544A53" w14:textId="77777777" w:rsidR="00780A15" w:rsidRPr="00022D72" w:rsidRDefault="00780A15" w:rsidP="00EB5041">
            <w:pPr>
              <w:pStyle w:val="Heading5"/>
              <w:spacing w:after="0"/>
              <w:ind w:left="0" w:firstLine="0"/>
              <w:rPr>
                <w:sz w:val="20"/>
              </w:rPr>
            </w:pPr>
          </w:p>
        </w:tc>
      </w:tr>
      <w:tr w:rsidR="00780A15" w:rsidRPr="00022D72" w14:paraId="198A510E"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D690149" w14:textId="1BB7ACF4"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14:paraId="00631228"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3BC4AB1" w14:textId="77777777" w:rsidR="00780A15" w:rsidRPr="00022D72" w:rsidRDefault="00780A15" w:rsidP="00EB5041">
            <w:pPr>
              <w:pStyle w:val="Heading5"/>
              <w:spacing w:after="0"/>
              <w:ind w:left="0" w:firstLine="0"/>
              <w:rPr>
                <w:sz w:val="20"/>
              </w:rPr>
            </w:pPr>
          </w:p>
        </w:tc>
      </w:tr>
      <w:tr w:rsidR="00780A15" w:rsidRPr="00022D72" w14:paraId="1B731F9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71945B72" w14:textId="7E636381"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14:paraId="6385298F"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6984A9D" w14:textId="77777777" w:rsidR="00780A15" w:rsidRPr="00022D72" w:rsidRDefault="00780A15" w:rsidP="00EB5041">
            <w:pPr>
              <w:pStyle w:val="Heading5"/>
              <w:spacing w:after="0"/>
              <w:ind w:left="0" w:firstLine="0"/>
              <w:rPr>
                <w:sz w:val="20"/>
              </w:rPr>
            </w:pPr>
          </w:p>
        </w:tc>
      </w:tr>
      <w:tr w:rsidR="00780A15" w:rsidRPr="00022D72" w14:paraId="6230A2FF" w14:textId="77777777"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14:paraId="0369C8C8" w14:textId="07CD7B39"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14:paraId="0C484573" w14:textId="77777777"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14:paraId="4B9D075F" w14:textId="77777777" w:rsidR="00780A15" w:rsidRPr="00022D72" w:rsidRDefault="00780A15" w:rsidP="00EB5041">
            <w:pPr>
              <w:pStyle w:val="Heading5"/>
              <w:spacing w:after="0"/>
              <w:ind w:left="0" w:firstLine="0"/>
              <w:rPr>
                <w:sz w:val="20"/>
              </w:rPr>
            </w:pPr>
          </w:p>
        </w:tc>
      </w:tr>
    </w:tbl>
    <w:p w14:paraId="2DAF0A4C" w14:textId="77777777" w:rsidR="00A60356" w:rsidRDefault="00A60356" w:rsidP="00455E4F">
      <w:pPr>
        <w:pStyle w:val="Heading9"/>
        <w:ind w:left="284"/>
        <w:rPr>
          <w:color w:val="auto"/>
          <w:sz w:val="20"/>
        </w:rPr>
      </w:pPr>
    </w:p>
    <w:p w14:paraId="3926B34F" w14:textId="77777777" w:rsidR="00A60356" w:rsidRDefault="00A60356" w:rsidP="00A60356">
      <w:pPr>
        <w:pStyle w:val="Heading1"/>
      </w:pPr>
      <w:r>
        <w:rPr>
          <w:sz w:val="20"/>
        </w:rPr>
        <w:t xml:space="preserve">10. </w:t>
      </w:r>
      <w:r>
        <w:t>Tabel evacuatieoefeningen</w:t>
      </w:r>
    </w:p>
    <w:p w14:paraId="5084F315" w14:textId="15F66CE5"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14:paraId="165763B7" w14:textId="77777777"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14:paraId="0FEC269D" w14:textId="77777777"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14:paraId="2F4BA881" w14:textId="77777777"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Naam Kwartier</w:t>
            </w:r>
            <w:r w:rsidRPr="00A60356">
              <w:rPr>
                <w:rFonts w:ascii="Comic Sans MS" w:hAnsi="Comic Sans MS"/>
                <w:b/>
                <w:bCs/>
                <w:sz w:val="12"/>
                <w:szCs w:val="12"/>
                <w:lang w:val="fr-BE"/>
              </w:rPr>
              <w:br/>
              <w:t>Nom du quartier</w:t>
            </w:r>
          </w:p>
        </w:tc>
        <w:tc>
          <w:tcPr>
            <w:tcW w:w="1196" w:type="dxa"/>
            <w:vMerge w:val="restart"/>
            <w:tcBorders>
              <w:top w:val="single" w:sz="8" w:space="0" w:color="auto"/>
            </w:tcBorders>
            <w:shd w:val="clear" w:color="auto" w:fill="D9D9D9" w:themeFill="background1" w:themeFillShade="D9"/>
            <w:vAlign w:val="center"/>
          </w:tcPr>
          <w:p w14:paraId="048C2E64"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88" w:type="dxa"/>
            <w:gridSpan w:val="3"/>
            <w:tcBorders>
              <w:top w:val="single" w:sz="8" w:space="0" w:color="auto"/>
            </w:tcBorders>
            <w:shd w:val="clear" w:color="auto" w:fill="D9D9D9" w:themeFill="background1" w:themeFillShade="D9"/>
            <w:vAlign w:val="center"/>
          </w:tcPr>
          <w:p w14:paraId="10DC576C"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591" w:type="dxa"/>
            <w:gridSpan w:val="3"/>
            <w:tcBorders>
              <w:top w:val="single" w:sz="8" w:space="0" w:color="auto"/>
              <w:right w:val="single" w:sz="8" w:space="0" w:color="auto"/>
            </w:tcBorders>
            <w:shd w:val="clear" w:color="auto" w:fill="D9D9D9" w:themeFill="background1" w:themeFillShade="D9"/>
            <w:vAlign w:val="center"/>
          </w:tcPr>
          <w:p w14:paraId="70127A5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14:paraId="61348BBE" w14:textId="77777777"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14:paraId="719201C4"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14:paraId="095AA6E8"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14:paraId="75C1B89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96" w:type="dxa"/>
            <w:tcBorders>
              <w:bottom w:val="single" w:sz="8" w:space="0" w:color="auto"/>
            </w:tcBorders>
            <w:shd w:val="clear" w:color="auto" w:fill="D9D9D9" w:themeFill="background1" w:themeFillShade="D9"/>
            <w:vAlign w:val="center"/>
          </w:tcPr>
          <w:p w14:paraId="23D28BE9"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96" w:type="dxa"/>
            <w:tcBorders>
              <w:bottom w:val="single" w:sz="8" w:space="0" w:color="auto"/>
            </w:tcBorders>
            <w:shd w:val="clear" w:color="auto" w:fill="D9D9D9" w:themeFill="background1" w:themeFillShade="D9"/>
            <w:vAlign w:val="center"/>
          </w:tcPr>
          <w:p w14:paraId="5F4E3F9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32" w:type="dxa"/>
            <w:tcBorders>
              <w:bottom w:val="single" w:sz="8" w:space="0" w:color="auto"/>
            </w:tcBorders>
            <w:shd w:val="clear" w:color="auto" w:fill="D9D9D9" w:themeFill="background1" w:themeFillShade="D9"/>
            <w:vAlign w:val="center"/>
          </w:tcPr>
          <w:p w14:paraId="57EA447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51" w:type="dxa"/>
            <w:tcBorders>
              <w:bottom w:val="single" w:sz="8" w:space="0" w:color="auto"/>
            </w:tcBorders>
            <w:shd w:val="clear" w:color="auto" w:fill="D9D9D9" w:themeFill="background1" w:themeFillShade="D9"/>
            <w:vAlign w:val="center"/>
          </w:tcPr>
          <w:p w14:paraId="515092E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808" w:type="dxa"/>
            <w:tcBorders>
              <w:bottom w:val="single" w:sz="8" w:space="0" w:color="auto"/>
              <w:right w:val="single" w:sz="8" w:space="0" w:color="auto"/>
            </w:tcBorders>
            <w:shd w:val="clear" w:color="auto" w:fill="D9D9D9" w:themeFill="background1" w:themeFillShade="D9"/>
            <w:vAlign w:val="center"/>
          </w:tcPr>
          <w:p w14:paraId="1B21227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A60356" w:rsidRPr="00022D72" w14:paraId="0D2ECFBB" w14:textId="77777777" w:rsidTr="00940815">
        <w:trPr>
          <w:trHeight w:val="284"/>
        </w:trPr>
        <w:tc>
          <w:tcPr>
            <w:tcW w:w="1196" w:type="dxa"/>
            <w:tcBorders>
              <w:top w:val="single" w:sz="8" w:space="0" w:color="auto"/>
              <w:left w:val="single" w:sz="8" w:space="0" w:color="auto"/>
            </w:tcBorders>
            <w:shd w:val="clear" w:color="auto" w:fill="E2EFD9"/>
            <w:vAlign w:val="center"/>
          </w:tcPr>
          <w:p w14:paraId="37E1E7A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7081575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2CFFDA9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6E7127E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06155F8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top w:val="single" w:sz="8" w:space="0" w:color="auto"/>
            </w:tcBorders>
            <w:shd w:val="clear" w:color="auto" w:fill="E2EFD9"/>
            <w:vAlign w:val="center"/>
          </w:tcPr>
          <w:p w14:paraId="7CFD988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top w:val="single" w:sz="8" w:space="0" w:color="auto"/>
            </w:tcBorders>
            <w:shd w:val="clear" w:color="auto" w:fill="E2EFD9"/>
            <w:vAlign w:val="center"/>
          </w:tcPr>
          <w:p w14:paraId="27D1438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top w:val="single" w:sz="8" w:space="0" w:color="auto"/>
              <w:right w:val="single" w:sz="8" w:space="0" w:color="auto"/>
            </w:tcBorders>
            <w:shd w:val="clear" w:color="auto" w:fill="E2EFD9"/>
            <w:vAlign w:val="center"/>
          </w:tcPr>
          <w:p w14:paraId="2217FC1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BFC535F" w14:textId="77777777" w:rsidTr="00940815">
        <w:trPr>
          <w:trHeight w:val="284"/>
        </w:trPr>
        <w:tc>
          <w:tcPr>
            <w:tcW w:w="1196" w:type="dxa"/>
            <w:tcBorders>
              <w:left w:val="single" w:sz="8" w:space="0" w:color="auto"/>
            </w:tcBorders>
            <w:shd w:val="clear" w:color="auto" w:fill="E2EFD9"/>
            <w:vAlign w:val="center"/>
          </w:tcPr>
          <w:p w14:paraId="57E3F67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F72787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851DA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ECFDCD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7574AD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ADFF3A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C940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354B7CB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83E655E" w14:textId="77777777" w:rsidTr="00940815">
        <w:trPr>
          <w:trHeight w:val="284"/>
        </w:trPr>
        <w:tc>
          <w:tcPr>
            <w:tcW w:w="1196" w:type="dxa"/>
            <w:tcBorders>
              <w:left w:val="single" w:sz="8" w:space="0" w:color="auto"/>
            </w:tcBorders>
            <w:shd w:val="clear" w:color="auto" w:fill="E2EFD9"/>
            <w:vAlign w:val="center"/>
          </w:tcPr>
          <w:p w14:paraId="0A1723A7"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F83B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22D4A0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E7E48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DBC0B9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21634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E5B1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EC64B2A"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0D7F4DE4" w14:textId="77777777" w:rsidTr="00940815">
        <w:trPr>
          <w:trHeight w:val="284"/>
        </w:trPr>
        <w:tc>
          <w:tcPr>
            <w:tcW w:w="1196" w:type="dxa"/>
            <w:tcBorders>
              <w:left w:val="single" w:sz="8" w:space="0" w:color="auto"/>
            </w:tcBorders>
            <w:shd w:val="clear" w:color="auto" w:fill="E2EFD9"/>
            <w:vAlign w:val="center"/>
          </w:tcPr>
          <w:p w14:paraId="0CC3C28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D0BA1B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247EB6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C1ECD4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5BDC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3B3DB8A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49E2D9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EADD2D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A1747EC" w14:textId="77777777" w:rsidTr="00940815">
        <w:trPr>
          <w:trHeight w:val="284"/>
        </w:trPr>
        <w:tc>
          <w:tcPr>
            <w:tcW w:w="1196" w:type="dxa"/>
            <w:tcBorders>
              <w:left w:val="single" w:sz="8" w:space="0" w:color="auto"/>
            </w:tcBorders>
            <w:shd w:val="clear" w:color="auto" w:fill="E2EFD9"/>
            <w:vAlign w:val="center"/>
          </w:tcPr>
          <w:p w14:paraId="67DBE2F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9A008D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B7FB61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D783FD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93594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279ABF8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76B1D72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F98202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D2EFFF3" w14:textId="77777777" w:rsidTr="00940815">
        <w:trPr>
          <w:trHeight w:val="284"/>
        </w:trPr>
        <w:tc>
          <w:tcPr>
            <w:tcW w:w="1196" w:type="dxa"/>
            <w:tcBorders>
              <w:left w:val="single" w:sz="8" w:space="0" w:color="auto"/>
            </w:tcBorders>
            <w:shd w:val="clear" w:color="auto" w:fill="E2EFD9"/>
            <w:vAlign w:val="center"/>
          </w:tcPr>
          <w:p w14:paraId="5A2EFFF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1DF79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0B09F1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62D529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6A11BC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0DB425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30A7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2F21C28"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9851F31" w14:textId="77777777" w:rsidTr="00940815">
        <w:trPr>
          <w:trHeight w:val="284"/>
        </w:trPr>
        <w:tc>
          <w:tcPr>
            <w:tcW w:w="1196" w:type="dxa"/>
            <w:tcBorders>
              <w:left w:val="single" w:sz="8" w:space="0" w:color="auto"/>
            </w:tcBorders>
            <w:shd w:val="clear" w:color="auto" w:fill="E2EFD9"/>
            <w:vAlign w:val="center"/>
          </w:tcPr>
          <w:p w14:paraId="7F1DE9C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99FB6E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F390DA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ACD363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DA62D4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6B22FC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49AE7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7DB73BF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57E13902" w14:textId="77777777" w:rsidTr="00940815">
        <w:trPr>
          <w:trHeight w:val="284"/>
        </w:trPr>
        <w:tc>
          <w:tcPr>
            <w:tcW w:w="1196" w:type="dxa"/>
            <w:tcBorders>
              <w:left w:val="single" w:sz="8" w:space="0" w:color="auto"/>
            </w:tcBorders>
            <w:shd w:val="clear" w:color="auto" w:fill="E2EFD9"/>
            <w:vAlign w:val="center"/>
          </w:tcPr>
          <w:p w14:paraId="030A835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5CEFF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96F281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618B7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12F31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7A876E4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9F3BB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4FC1C64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1C99938B" w14:textId="77777777" w:rsidTr="00940815">
        <w:trPr>
          <w:trHeight w:val="284"/>
        </w:trPr>
        <w:tc>
          <w:tcPr>
            <w:tcW w:w="1196" w:type="dxa"/>
            <w:tcBorders>
              <w:left w:val="single" w:sz="8" w:space="0" w:color="auto"/>
              <w:bottom w:val="single" w:sz="8" w:space="0" w:color="auto"/>
            </w:tcBorders>
            <w:shd w:val="clear" w:color="auto" w:fill="E2EFD9"/>
            <w:vAlign w:val="center"/>
          </w:tcPr>
          <w:p w14:paraId="7654F50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34496F6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0042A1B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1742121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5CBDC45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bottom w:val="single" w:sz="8" w:space="0" w:color="auto"/>
            </w:tcBorders>
            <w:shd w:val="clear" w:color="auto" w:fill="E2EFD9"/>
            <w:vAlign w:val="center"/>
          </w:tcPr>
          <w:p w14:paraId="7721413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bottom w:val="single" w:sz="8" w:space="0" w:color="auto"/>
            </w:tcBorders>
            <w:shd w:val="clear" w:color="auto" w:fill="E2EFD9"/>
            <w:vAlign w:val="center"/>
          </w:tcPr>
          <w:p w14:paraId="51CF5BE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bottom w:val="single" w:sz="8" w:space="0" w:color="auto"/>
              <w:right w:val="single" w:sz="8" w:space="0" w:color="auto"/>
            </w:tcBorders>
            <w:shd w:val="clear" w:color="auto" w:fill="E2EFD9"/>
            <w:vAlign w:val="center"/>
          </w:tcPr>
          <w:p w14:paraId="1B04A779"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bl>
    <w:p w14:paraId="5918466A" w14:textId="77777777" w:rsidR="00A60356" w:rsidRPr="00A60356" w:rsidRDefault="00A60356" w:rsidP="00A60356">
      <w:pPr>
        <w:pStyle w:val="para1"/>
      </w:pPr>
    </w:p>
    <w:p w14:paraId="191BE3DA" w14:textId="77777777" w:rsidR="00A60356" w:rsidRDefault="00A60356" w:rsidP="00A60356">
      <w:pPr>
        <w:pStyle w:val="Heading5"/>
        <w:ind w:hanging="568"/>
      </w:pPr>
    </w:p>
    <w:p w14:paraId="61A7726E" w14:textId="77777777" w:rsidR="00A60356" w:rsidRDefault="00A60356" w:rsidP="00A60356">
      <w:pPr>
        <w:pStyle w:val="para1"/>
      </w:pPr>
    </w:p>
    <w:p w14:paraId="27C5C452" w14:textId="77777777"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14:paraId="4EBEFBA5" w14:textId="12E3DDE8" w:rsidR="00A60356" w:rsidRDefault="00A60356" w:rsidP="00912138">
      <w:pPr>
        <w:pStyle w:val="Heading1"/>
      </w:pPr>
      <w:r>
        <w:lastRenderedPageBreak/>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2092"/>
        <w:gridCol w:w="1697"/>
        <w:gridCol w:w="991"/>
        <w:gridCol w:w="874"/>
        <w:gridCol w:w="1413"/>
        <w:gridCol w:w="2544"/>
        <w:gridCol w:w="702"/>
        <w:gridCol w:w="1006"/>
        <w:gridCol w:w="709"/>
        <w:gridCol w:w="2687"/>
      </w:tblGrid>
      <w:tr w:rsidR="00912138" w:rsidRPr="00A37F85" w14:paraId="013ACEEE" w14:textId="77777777"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14:paraId="55E0370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tcBorders>
              <w:top w:val="single" w:sz="8" w:space="0" w:color="auto"/>
              <w:bottom w:val="single" w:sz="8" w:space="0" w:color="auto"/>
            </w:tcBorders>
            <w:shd w:val="clear" w:color="auto" w:fill="D9D9D9"/>
            <w:vAlign w:val="center"/>
          </w:tcPr>
          <w:p w14:paraId="15AB417D"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tcBorders>
              <w:top w:val="single" w:sz="8" w:space="0" w:color="auto"/>
              <w:bottom w:val="single" w:sz="8" w:space="0" w:color="auto"/>
            </w:tcBorders>
            <w:shd w:val="clear" w:color="auto" w:fill="D9D9D9"/>
            <w:vAlign w:val="center"/>
          </w:tcPr>
          <w:p w14:paraId="65FC1241"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tcBorders>
              <w:top w:val="single" w:sz="8" w:space="0" w:color="auto"/>
              <w:bottom w:val="single" w:sz="8" w:space="0" w:color="auto"/>
            </w:tcBorders>
            <w:shd w:val="clear" w:color="auto" w:fill="D9D9D9"/>
            <w:vAlign w:val="center"/>
          </w:tcPr>
          <w:p w14:paraId="12552A26"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tcBorders>
              <w:top w:val="single" w:sz="8" w:space="0" w:color="auto"/>
              <w:bottom w:val="single" w:sz="8" w:space="0" w:color="auto"/>
            </w:tcBorders>
            <w:shd w:val="clear" w:color="auto" w:fill="D9D9D9"/>
            <w:vAlign w:val="center"/>
          </w:tcPr>
          <w:p w14:paraId="683EA1CF"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tcBorders>
              <w:top w:val="single" w:sz="8" w:space="0" w:color="auto"/>
              <w:bottom w:val="single" w:sz="8" w:space="0" w:color="auto"/>
            </w:tcBorders>
            <w:shd w:val="clear" w:color="auto" w:fill="D9D9D9"/>
            <w:vAlign w:val="center"/>
          </w:tcPr>
          <w:p w14:paraId="45D2704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552" w:type="dxa"/>
            <w:tcBorders>
              <w:top w:val="single" w:sz="8" w:space="0" w:color="auto"/>
              <w:bottom w:val="single" w:sz="8" w:space="0" w:color="auto"/>
            </w:tcBorders>
            <w:shd w:val="clear" w:color="auto" w:fill="D9D9D9"/>
            <w:vAlign w:val="center"/>
          </w:tcPr>
          <w:p w14:paraId="3529DA6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tcBorders>
              <w:top w:val="single" w:sz="8" w:space="0" w:color="auto"/>
              <w:bottom w:val="single" w:sz="8" w:space="0" w:color="auto"/>
            </w:tcBorders>
            <w:shd w:val="clear" w:color="auto" w:fill="D9D9D9"/>
            <w:vAlign w:val="center"/>
          </w:tcPr>
          <w:p w14:paraId="21ABE13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tcBorders>
              <w:top w:val="single" w:sz="8" w:space="0" w:color="auto"/>
              <w:bottom w:val="single" w:sz="8" w:space="0" w:color="auto"/>
            </w:tcBorders>
            <w:shd w:val="clear" w:color="auto" w:fill="D9D9D9"/>
            <w:vAlign w:val="center"/>
          </w:tcPr>
          <w:p w14:paraId="59EB6E8B"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tcBorders>
              <w:top w:val="single" w:sz="8" w:space="0" w:color="auto"/>
              <w:bottom w:val="single" w:sz="8" w:space="0" w:color="auto"/>
            </w:tcBorders>
            <w:shd w:val="clear" w:color="auto" w:fill="D9D9D9"/>
            <w:vAlign w:val="center"/>
          </w:tcPr>
          <w:p w14:paraId="37FC9E7E"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tcBorders>
              <w:top w:val="single" w:sz="8" w:space="0" w:color="auto"/>
              <w:bottom w:val="single" w:sz="8" w:space="0" w:color="auto"/>
              <w:right w:val="single" w:sz="8" w:space="0" w:color="auto"/>
            </w:tcBorders>
            <w:shd w:val="clear" w:color="auto" w:fill="D9D9D9"/>
            <w:vAlign w:val="center"/>
          </w:tcPr>
          <w:p w14:paraId="71591300"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912138" w:rsidRPr="00A37F85" w14:paraId="478378E5" w14:textId="77777777" w:rsidTr="00940815">
        <w:trPr>
          <w:trHeight w:val="567"/>
        </w:trPr>
        <w:tc>
          <w:tcPr>
            <w:tcW w:w="987" w:type="dxa"/>
            <w:tcBorders>
              <w:top w:val="single" w:sz="8" w:space="0" w:color="auto"/>
              <w:left w:val="single" w:sz="8" w:space="0" w:color="auto"/>
            </w:tcBorders>
            <w:shd w:val="clear" w:color="auto" w:fill="E2EFD9"/>
            <w:vAlign w:val="center"/>
          </w:tcPr>
          <w:p w14:paraId="4821318A" w14:textId="2C928580" w:rsidR="00912138" w:rsidRPr="00A37F85" w:rsidRDefault="00283B7A"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25/06/25</w:t>
            </w:r>
          </w:p>
        </w:tc>
        <w:tc>
          <w:tcPr>
            <w:tcW w:w="2098" w:type="dxa"/>
            <w:tcBorders>
              <w:top w:val="single" w:sz="8" w:space="0" w:color="auto"/>
            </w:tcBorders>
            <w:shd w:val="clear" w:color="auto" w:fill="E2EFD9"/>
            <w:vAlign w:val="center"/>
          </w:tcPr>
          <w:p w14:paraId="3C765400" w14:textId="4998FFB4" w:rsidR="00912138" w:rsidRPr="00A37F85" w:rsidRDefault="00283B7A" w:rsidP="00940815">
            <w:pPr>
              <w:pStyle w:val="Default"/>
              <w:tabs>
                <w:tab w:val="center" w:pos="4678"/>
              </w:tabs>
              <w:rPr>
                <w:rFonts w:ascii="Comic Sans MS" w:hAnsi="Comic Sans MS"/>
                <w:caps/>
                <w:sz w:val="16"/>
                <w:szCs w:val="16"/>
                <w:lang w:val="nl-BE"/>
              </w:rPr>
            </w:pPr>
            <w:r>
              <w:rPr>
                <w:rFonts w:ascii="Comic Sans MS" w:hAnsi="Comic Sans MS"/>
                <w:caps/>
                <w:sz w:val="16"/>
                <w:szCs w:val="16"/>
                <w:lang w:val="nl-BE"/>
              </w:rPr>
              <w:t>Heirman</w:t>
            </w:r>
          </w:p>
        </w:tc>
        <w:tc>
          <w:tcPr>
            <w:tcW w:w="1701" w:type="dxa"/>
            <w:tcBorders>
              <w:top w:val="single" w:sz="8" w:space="0" w:color="auto"/>
            </w:tcBorders>
            <w:shd w:val="clear" w:color="auto" w:fill="E2EFD9"/>
            <w:vAlign w:val="center"/>
          </w:tcPr>
          <w:p w14:paraId="22815347" w14:textId="6445F777" w:rsidR="00912138" w:rsidRPr="00A37F85" w:rsidRDefault="00283B7A" w:rsidP="00940815">
            <w:pPr>
              <w:pStyle w:val="Default"/>
              <w:tabs>
                <w:tab w:val="center" w:pos="4678"/>
              </w:tabs>
              <w:rPr>
                <w:rFonts w:ascii="Comic Sans MS" w:hAnsi="Comic Sans MS"/>
                <w:sz w:val="16"/>
                <w:szCs w:val="16"/>
                <w:lang w:val="nl-BE"/>
              </w:rPr>
            </w:pPr>
            <w:r>
              <w:rPr>
                <w:rFonts w:ascii="Comic Sans MS" w:hAnsi="Comic Sans MS"/>
                <w:sz w:val="16"/>
                <w:szCs w:val="16"/>
                <w:lang w:val="nl-BE"/>
              </w:rPr>
              <w:t>Julian</w:t>
            </w:r>
          </w:p>
        </w:tc>
        <w:tc>
          <w:tcPr>
            <w:tcW w:w="992" w:type="dxa"/>
            <w:tcBorders>
              <w:top w:val="single" w:sz="8" w:space="0" w:color="auto"/>
            </w:tcBorders>
            <w:shd w:val="clear" w:color="auto" w:fill="E2EFD9"/>
            <w:vAlign w:val="center"/>
          </w:tcPr>
          <w:p w14:paraId="56648503" w14:textId="3A2D87B7" w:rsidR="00912138" w:rsidRPr="00A37F85" w:rsidRDefault="00283B7A" w:rsidP="00940815">
            <w:pPr>
              <w:pStyle w:val="Default"/>
              <w:tabs>
                <w:tab w:val="center" w:pos="4678"/>
              </w:tabs>
              <w:jc w:val="center"/>
              <w:rPr>
                <w:rFonts w:ascii="Comic Sans MS" w:hAnsi="Comic Sans MS"/>
                <w:sz w:val="16"/>
                <w:szCs w:val="16"/>
                <w:lang w:val="nl-BE"/>
              </w:rPr>
            </w:pPr>
            <w:proofErr w:type="spellStart"/>
            <w:r>
              <w:rPr>
                <w:rFonts w:ascii="Comic Sans MS" w:hAnsi="Comic Sans MS"/>
                <w:sz w:val="16"/>
                <w:szCs w:val="16"/>
                <w:lang w:val="nl-BE"/>
              </w:rPr>
              <w:t>Rosetta</w:t>
            </w:r>
            <w:proofErr w:type="spellEnd"/>
          </w:p>
        </w:tc>
        <w:tc>
          <w:tcPr>
            <w:tcW w:w="851" w:type="dxa"/>
            <w:tcBorders>
              <w:top w:val="single" w:sz="8" w:space="0" w:color="auto"/>
            </w:tcBorders>
            <w:shd w:val="clear" w:color="auto" w:fill="E2EFD9"/>
            <w:vAlign w:val="center"/>
          </w:tcPr>
          <w:p w14:paraId="694FA319" w14:textId="4CAFF4FF" w:rsidR="00912138" w:rsidRPr="00A37F85" w:rsidRDefault="00283B7A"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2550071</w:t>
            </w:r>
          </w:p>
        </w:tc>
        <w:tc>
          <w:tcPr>
            <w:tcW w:w="1417" w:type="dxa"/>
            <w:tcBorders>
              <w:top w:val="single" w:sz="8" w:space="0" w:color="auto"/>
            </w:tcBorders>
            <w:shd w:val="clear" w:color="auto" w:fill="E2EFD9"/>
            <w:vAlign w:val="center"/>
          </w:tcPr>
          <w:p w14:paraId="2F30DC36" w14:textId="15132E95" w:rsidR="00912138" w:rsidRPr="00A37F85" w:rsidRDefault="00283B7A"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Keuken</w:t>
            </w:r>
          </w:p>
        </w:tc>
        <w:tc>
          <w:tcPr>
            <w:tcW w:w="2552" w:type="dxa"/>
            <w:tcBorders>
              <w:top w:val="single" w:sz="8" w:space="0" w:color="auto"/>
            </w:tcBorders>
            <w:shd w:val="clear" w:color="auto" w:fill="E2EFD9"/>
            <w:vAlign w:val="center"/>
          </w:tcPr>
          <w:p w14:paraId="007CCD33" w14:textId="3F9C828E" w:rsidR="00912138" w:rsidRPr="00A37F85" w:rsidRDefault="00283B7A" w:rsidP="00940815">
            <w:pPr>
              <w:pStyle w:val="Default"/>
              <w:tabs>
                <w:tab w:val="center" w:pos="4678"/>
              </w:tabs>
              <w:rPr>
                <w:rFonts w:ascii="Comic Sans MS" w:hAnsi="Comic Sans MS"/>
                <w:sz w:val="16"/>
                <w:szCs w:val="16"/>
                <w:lang w:val="nl-BE"/>
              </w:rPr>
            </w:pPr>
            <w:r>
              <w:rPr>
                <w:rFonts w:ascii="Comic Sans MS" w:hAnsi="Comic Sans MS"/>
                <w:sz w:val="16"/>
                <w:szCs w:val="16"/>
                <w:lang w:val="nl-BE"/>
              </w:rPr>
              <w:t xml:space="preserve">Snijwonde in </w:t>
            </w:r>
            <w:r w:rsidR="00BA5A3B">
              <w:rPr>
                <w:rFonts w:ascii="Comic Sans MS" w:hAnsi="Comic Sans MS"/>
                <w:sz w:val="16"/>
                <w:szCs w:val="16"/>
                <w:lang w:val="nl-BE"/>
              </w:rPr>
              <w:t>vinger</w:t>
            </w:r>
            <w:r>
              <w:rPr>
                <w:rFonts w:ascii="Comic Sans MS" w:hAnsi="Comic Sans MS"/>
                <w:sz w:val="16"/>
                <w:szCs w:val="16"/>
                <w:lang w:val="nl-BE"/>
              </w:rPr>
              <w:t xml:space="preserve"> bij snijden groenten</w:t>
            </w:r>
          </w:p>
        </w:tc>
        <w:tc>
          <w:tcPr>
            <w:tcW w:w="702" w:type="dxa"/>
            <w:tcBorders>
              <w:top w:val="single" w:sz="8" w:space="0" w:color="auto"/>
            </w:tcBorders>
            <w:shd w:val="clear" w:color="auto" w:fill="E2EFD9"/>
            <w:vAlign w:val="center"/>
          </w:tcPr>
          <w:p w14:paraId="4ED8DF3D" w14:textId="0069F429" w:rsidR="00912138" w:rsidRPr="00A37F85" w:rsidRDefault="00283B7A"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11</w:t>
            </w:r>
          </w:p>
        </w:tc>
        <w:tc>
          <w:tcPr>
            <w:tcW w:w="999" w:type="dxa"/>
            <w:tcBorders>
              <w:top w:val="single" w:sz="8" w:space="0" w:color="auto"/>
            </w:tcBorders>
            <w:shd w:val="clear" w:color="auto" w:fill="E2EFD9"/>
            <w:vAlign w:val="center"/>
          </w:tcPr>
          <w:p w14:paraId="70F90C7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14:paraId="1D60065A" w14:textId="54D99FE0" w:rsidR="00912138" w:rsidRPr="00A37F85" w:rsidRDefault="00283B7A"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11</w:t>
            </w:r>
          </w:p>
        </w:tc>
        <w:tc>
          <w:tcPr>
            <w:tcW w:w="2693" w:type="dxa"/>
            <w:tcBorders>
              <w:top w:val="single" w:sz="8" w:space="0" w:color="auto"/>
              <w:right w:val="single" w:sz="8" w:space="0" w:color="auto"/>
            </w:tcBorders>
            <w:shd w:val="clear" w:color="auto" w:fill="E2EFD9"/>
            <w:vAlign w:val="center"/>
          </w:tcPr>
          <w:p w14:paraId="07E06B5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4AC0C6A2" w14:textId="77777777" w:rsidTr="00940815">
        <w:trPr>
          <w:trHeight w:val="567"/>
        </w:trPr>
        <w:tc>
          <w:tcPr>
            <w:tcW w:w="987" w:type="dxa"/>
            <w:tcBorders>
              <w:left w:val="single" w:sz="8" w:space="0" w:color="auto"/>
            </w:tcBorders>
            <w:shd w:val="clear" w:color="auto" w:fill="E2EFD9"/>
            <w:vAlign w:val="center"/>
          </w:tcPr>
          <w:p w14:paraId="19C1C62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9DC962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E78F590"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6171734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586015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92E5D7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02C51A8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E9703E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27DBFD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D355C7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32843E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BFC79C9" w14:textId="77777777" w:rsidTr="00940815">
        <w:trPr>
          <w:trHeight w:val="567"/>
        </w:trPr>
        <w:tc>
          <w:tcPr>
            <w:tcW w:w="987" w:type="dxa"/>
            <w:tcBorders>
              <w:left w:val="single" w:sz="8" w:space="0" w:color="auto"/>
            </w:tcBorders>
            <w:shd w:val="clear" w:color="auto" w:fill="E2EFD9"/>
            <w:vAlign w:val="center"/>
          </w:tcPr>
          <w:p w14:paraId="6091220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AD30C9B"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D977AA3"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748A15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86391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ECDF8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ECBEF6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0AB471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5D2F19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88AABC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AEC0804"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54B05E8" w14:textId="77777777" w:rsidTr="00940815">
        <w:trPr>
          <w:trHeight w:val="567"/>
        </w:trPr>
        <w:tc>
          <w:tcPr>
            <w:tcW w:w="987" w:type="dxa"/>
            <w:tcBorders>
              <w:left w:val="single" w:sz="8" w:space="0" w:color="auto"/>
            </w:tcBorders>
            <w:shd w:val="clear" w:color="auto" w:fill="E2EFD9"/>
            <w:vAlign w:val="center"/>
          </w:tcPr>
          <w:p w14:paraId="1FD909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44BB31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721D23E"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78B75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3C23EB4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906BE9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2CB7E7B"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73BFE8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43FFE4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60BEDD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2B06CCE"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7BB4B76" w14:textId="77777777" w:rsidTr="00940815">
        <w:trPr>
          <w:trHeight w:val="567"/>
        </w:trPr>
        <w:tc>
          <w:tcPr>
            <w:tcW w:w="987" w:type="dxa"/>
            <w:tcBorders>
              <w:left w:val="single" w:sz="8" w:space="0" w:color="auto"/>
            </w:tcBorders>
            <w:shd w:val="clear" w:color="auto" w:fill="E2EFD9"/>
            <w:vAlign w:val="center"/>
          </w:tcPr>
          <w:p w14:paraId="3A2E84C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5A8848F"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CF2399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039929C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25E5A1A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57720A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62CFEE8"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73C12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6ACFA5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50B87D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2667D0A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F14002B" w14:textId="77777777" w:rsidTr="00940815">
        <w:trPr>
          <w:trHeight w:val="567"/>
        </w:trPr>
        <w:tc>
          <w:tcPr>
            <w:tcW w:w="987" w:type="dxa"/>
            <w:tcBorders>
              <w:left w:val="single" w:sz="8" w:space="0" w:color="auto"/>
            </w:tcBorders>
            <w:shd w:val="clear" w:color="auto" w:fill="E2EFD9"/>
            <w:vAlign w:val="center"/>
          </w:tcPr>
          <w:p w14:paraId="674AD6B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D1B22A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50C94F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5EBC9C9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4CFBE7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30CAE0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208FAB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D87430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92349D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9D3D4C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E97C2AB"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0834A2D1" w14:textId="77777777" w:rsidTr="00940815">
        <w:trPr>
          <w:trHeight w:val="567"/>
        </w:trPr>
        <w:tc>
          <w:tcPr>
            <w:tcW w:w="987" w:type="dxa"/>
            <w:tcBorders>
              <w:left w:val="single" w:sz="8" w:space="0" w:color="auto"/>
            </w:tcBorders>
            <w:shd w:val="clear" w:color="auto" w:fill="E2EFD9"/>
            <w:vAlign w:val="center"/>
          </w:tcPr>
          <w:p w14:paraId="3D5780F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0FB234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852054"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1735FF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D9A61B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6A2EBD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633D77F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482FD35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DCB623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E836E8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3344B2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8B9E7E9" w14:textId="77777777" w:rsidTr="00940815">
        <w:trPr>
          <w:trHeight w:val="567"/>
        </w:trPr>
        <w:tc>
          <w:tcPr>
            <w:tcW w:w="987" w:type="dxa"/>
            <w:tcBorders>
              <w:left w:val="single" w:sz="8" w:space="0" w:color="auto"/>
            </w:tcBorders>
            <w:shd w:val="clear" w:color="auto" w:fill="E2EFD9"/>
            <w:vAlign w:val="center"/>
          </w:tcPr>
          <w:p w14:paraId="6656D88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CBCE6F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65F60E1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B87593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275F95C"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02EBED4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FF99E40"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1638BA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94D82D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DA038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16A1D01F"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B23F19F" w14:textId="77777777" w:rsidTr="00940815">
        <w:trPr>
          <w:trHeight w:val="567"/>
        </w:trPr>
        <w:tc>
          <w:tcPr>
            <w:tcW w:w="987" w:type="dxa"/>
            <w:tcBorders>
              <w:left w:val="single" w:sz="8" w:space="0" w:color="auto"/>
            </w:tcBorders>
            <w:shd w:val="clear" w:color="auto" w:fill="E2EFD9"/>
            <w:vAlign w:val="center"/>
          </w:tcPr>
          <w:p w14:paraId="6F02CDC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99C4578"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B21FD3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1FBDAA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76012BC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5F9B16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717D87E"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8D9415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71ABE83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AF76D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313F0EB5"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10CDF5A6" w14:textId="77777777" w:rsidTr="00940815">
        <w:trPr>
          <w:trHeight w:val="567"/>
        </w:trPr>
        <w:tc>
          <w:tcPr>
            <w:tcW w:w="987" w:type="dxa"/>
            <w:tcBorders>
              <w:left w:val="single" w:sz="8" w:space="0" w:color="auto"/>
            </w:tcBorders>
            <w:shd w:val="clear" w:color="auto" w:fill="E2EFD9"/>
            <w:vAlign w:val="center"/>
          </w:tcPr>
          <w:p w14:paraId="0CF93FA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10A8EF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1AF87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EBAAE3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AB97A2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88FD0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50372BA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F91C3E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4614B3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33FE5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5628D27"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4B543A2" w14:textId="77777777" w:rsidTr="00940815">
        <w:trPr>
          <w:trHeight w:val="567"/>
        </w:trPr>
        <w:tc>
          <w:tcPr>
            <w:tcW w:w="987" w:type="dxa"/>
            <w:tcBorders>
              <w:left w:val="single" w:sz="8" w:space="0" w:color="auto"/>
            </w:tcBorders>
            <w:shd w:val="clear" w:color="auto" w:fill="E2EFD9"/>
            <w:vAlign w:val="center"/>
          </w:tcPr>
          <w:p w14:paraId="4855AB0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198F47E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28C6DF6F"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0766F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AA91A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146D316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3C0BFDA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30EB7F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56B4B02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CD6F38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D496BB2"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6E7F714B" w14:textId="77777777" w:rsidTr="00940815">
        <w:trPr>
          <w:trHeight w:val="567"/>
        </w:trPr>
        <w:tc>
          <w:tcPr>
            <w:tcW w:w="987" w:type="dxa"/>
            <w:tcBorders>
              <w:left w:val="single" w:sz="8" w:space="0" w:color="auto"/>
              <w:bottom w:val="single" w:sz="8" w:space="0" w:color="auto"/>
            </w:tcBorders>
            <w:shd w:val="clear" w:color="auto" w:fill="E2EFD9"/>
            <w:vAlign w:val="center"/>
          </w:tcPr>
          <w:p w14:paraId="48F091F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14:paraId="501D859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14:paraId="179A6379"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14:paraId="18E6D1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14:paraId="69F587B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14:paraId="0B647C0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14:paraId="28F6FEBF"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14:paraId="2697B5F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14:paraId="252B75C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14:paraId="0F5238F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14:paraId="60606E97" w14:textId="77777777" w:rsidR="00912138" w:rsidRPr="00A37F85" w:rsidRDefault="00912138" w:rsidP="00940815">
            <w:pPr>
              <w:pStyle w:val="Default"/>
              <w:tabs>
                <w:tab w:val="center" w:pos="4678"/>
              </w:tabs>
              <w:rPr>
                <w:rFonts w:ascii="Comic Sans MS" w:hAnsi="Comic Sans MS"/>
                <w:sz w:val="16"/>
                <w:szCs w:val="16"/>
                <w:lang w:val="nl-BE"/>
              </w:rPr>
            </w:pPr>
          </w:p>
        </w:tc>
      </w:tr>
    </w:tbl>
    <w:p w14:paraId="485EB567" w14:textId="77777777"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14:paraId="59ABD0DC" w14:textId="4F0BF1A5" w:rsidR="00912138" w:rsidRDefault="00912138" w:rsidP="00912138">
      <w:pPr>
        <w:pStyle w:val="Heading1"/>
      </w:pPr>
      <w:r>
        <w:lastRenderedPageBreak/>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14:paraId="4689CE3E" w14:textId="77777777"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14:paraId="01E0E0F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14:paraId="2B240315"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14:paraId="1F9706D0"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14:paraId="7FED1D4B"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901094" w14:paraId="5DFB271B" w14:textId="77777777"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14:paraId="2FB9EE1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14:paraId="0AEF28AC" w14:textId="307C8F1C" w:rsidR="00912138" w:rsidRPr="00C0582F" w:rsidRDefault="00283B7A" w:rsidP="00940815">
            <w:pPr>
              <w:pStyle w:val="Default"/>
              <w:tabs>
                <w:tab w:val="center" w:pos="4678"/>
              </w:tabs>
              <w:jc w:val="center"/>
              <w:rPr>
                <w:rFonts w:ascii="Comic Sans MS" w:hAnsi="Comic Sans MS"/>
                <w:lang w:val="nl-BE"/>
              </w:rPr>
            </w:pPr>
            <w:r>
              <w:rPr>
                <w:rFonts w:ascii="Comic Sans MS" w:hAnsi="Comic Sans MS"/>
                <w:lang w:val="nl-BE"/>
              </w:rPr>
              <w:t>Kol</w:t>
            </w:r>
          </w:p>
        </w:tc>
        <w:tc>
          <w:tcPr>
            <w:tcW w:w="3810" w:type="dxa"/>
            <w:tcBorders>
              <w:top w:val="single" w:sz="8" w:space="0" w:color="auto"/>
            </w:tcBorders>
            <w:shd w:val="clear" w:color="auto" w:fill="E2EFD9"/>
            <w:vAlign w:val="center"/>
          </w:tcPr>
          <w:p w14:paraId="13F7F2D4" w14:textId="647A4190" w:rsidR="00912138" w:rsidRPr="00C0582F" w:rsidRDefault="00283B7A" w:rsidP="00940815">
            <w:pPr>
              <w:pStyle w:val="Default"/>
              <w:tabs>
                <w:tab w:val="center" w:pos="4678"/>
              </w:tabs>
              <w:jc w:val="center"/>
              <w:rPr>
                <w:rFonts w:ascii="Comic Sans MS" w:hAnsi="Comic Sans MS"/>
                <w:lang w:val="nl-BE"/>
              </w:rPr>
            </w:pPr>
            <w:r>
              <w:rPr>
                <w:rFonts w:ascii="Comic Sans MS" w:hAnsi="Comic Sans MS"/>
                <w:lang w:val="nl-BE"/>
              </w:rPr>
              <w:t>MASEURE Christ</w:t>
            </w:r>
          </w:p>
        </w:tc>
        <w:tc>
          <w:tcPr>
            <w:tcW w:w="4820" w:type="dxa"/>
            <w:tcBorders>
              <w:top w:val="single" w:sz="8" w:space="0" w:color="auto"/>
              <w:right w:val="single" w:sz="8" w:space="0" w:color="auto"/>
            </w:tcBorders>
            <w:shd w:val="clear" w:color="auto" w:fill="E2EFD9"/>
            <w:vAlign w:val="center"/>
          </w:tcPr>
          <w:p w14:paraId="2A2B662A" w14:textId="1EDBD554" w:rsidR="00912138" w:rsidRPr="00901094" w:rsidRDefault="00901094" w:rsidP="00940815">
            <w:pPr>
              <w:pStyle w:val="Default"/>
              <w:tabs>
                <w:tab w:val="center" w:pos="4678"/>
              </w:tabs>
              <w:jc w:val="center"/>
              <w:rPr>
                <w:rFonts w:ascii="Comic Sans MS" w:hAnsi="Comic Sans MS"/>
                <w:lang w:val="fr-BE"/>
              </w:rPr>
            </w:pPr>
            <w:r w:rsidRPr="00901094">
              <w:rPr>
                <w:rFonts w:ascii="Comic Sans MS" w:hAnsi="Comic Sans MS"/>
                <w:lang w:val="fr-BE"/>
              </w:rPr>
              <w:t>Christ.Maseure@mil.be&gt;</w:t>
            </w:r>
          </w:p>
        </w:tc>
      </w:tr>
      <w:tr w:rsidR="00912138" w:rsidRPr="00C0582F" w14:paraId="2C84CE1F" w14:textId="77777777" w:rsidTr="00912138">
        <w:trPr>
          <w:trHeight w:val="510"/>
        </w:trPr>
        <w:tc>
          <w:tcPr>
            <w:tcW w:w="4644" w:type="dxa"/>
            <w:tcBorders>
              <w:left w:val="single" w:sz="8" w:space="0" w:color="auto"/>
              <w:right w:val="single" w:sz="8" w:space="0" w:color="auto"/>
            </w:tcBorders>
            <w:shd w:val="clear" w:color="auto" w:fill="D9D9D9"/>
            <w:vAlign w:val="center"/>
          </w:tcPr>
          <w:p w14:paraId="07182C7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14:paraId="456DF1FF"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5E9A2A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F117A12"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FEC5A1C" w14:textId="77777777" w:rsidTr="00912138">
        <w:trPr>
          <w:trHeight w:val="510"/>
        </w:trPr>
        <w:tc>
          <w:tcPr>
            <w:tcW w:w="4644" w:type="dxa"/>
            <w:tcBorders>
              <w:left w:val="single" w:sz="8" w:space="0" w:color="auto"/>
              <w:right w:val="single" w:sz="8" w:space="0" w:color="auto"/>
            </w:tcBorders>
            <w:shd w:val="clear" w:color="auto" w:fill="D9D9D9"/>
            <w:vAlign w:val="center"/>
          </w:tcPr>
          <w:p w14:paraId="7DE43CF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14:paraId="380401C3" w14:textId="4C0CBCF5" w:rsidR="00912138" w:rsidRPr="00C0582F" w:rsidRDefault="00C93FE4" w:rsidP="00940815">
            <w:pPr>
              <w:pStyle w:val="Default"/>
              <w:tabs>
                <w:tab w:val="center" w:pos="4678"/>
              </w:tabs>
              <w:jc w:val="center"/>
              <w:rPr>
                <w:rFonts w:ascii="Comic Sans MS" w:hAnsi="Comic Sans MS"/>
                <w:lang w:val="nl-BE"/>
              </w:rPr>
            </w:pPr>
            <w:proofErr w:type="spellStart"/>
            <w:r>
              <w:rPr>
                <w:rFonts w:ascii="Comic Sans MS" w:hAnsi="Comic Sans MS"/>
                <w:lang w:val="nl-BE"/>
              </w:rPr>
              <w:t>Cdt</w:t>
            </w:r>
            <w:proofErr w:type="spellEnd"/>
          </w:p>
        </w:tc>
        <w:tc>
          <w:tcPr>
            <w:tcW w:w="3810" w:type="dxa"/>
            <w:shd w:val="clear" w:color="auto" w:fill="E2EFD9"/>
            <w:vAlign w:val="center"/>
          </w:tcPr>
          <w:p w14:paraId="0CC45F7F" w14:textId="5667FA08" w:rsidR="00912138" w:rsidRPr="00C0582F" w:rsidRDefault="00C93FE4" w:rsidP="00940815">
            <w:pPr>
              <w:pStyle w:val="Default"/>
              <w:tabs>
                <w:tab w:val="center" w:pos="4678"/>
              </w:tabs>
              <w:jc w:val="center"/>
              <w:rPr>
                <w:rFonts w:ascii="Comic Sans MS" w:hAnsi="Comic Sans MS"/>
                <w:lang w:val="nl-BE"/>
              </w:rPr>
            </w:pPr>
            <w:r>
              <w:rPr>
                <w:rFonts w:ascii="Comic Sans MS" w:hAnsi="Comic Sans MS"/>
                <w:lang w:val="nl-BE"/>
              </w:rPr>
              <w:t>Foblets Els</w:t>
            </w:r>
          </w:p>
        </w:tc>
        <w:tc>
          <w:tcPr>
            <w:tcW w:w="4820" w:type="dxa"/>
            <w:tcBorders>
              <w:right w:val="single" w:sz="8" w:space="0" w:color="auto"/>
            </w:tcBorders>
            <w:shd w:val="clear" w:color="auto" w:fill="E2EFD9"/>
            <w:vAlign w:val="center"/>
          </w:tcPr>
          <w:p w14:paraId="649053D1" w14:textId="3B94A92D" w:rsidR="00912138" w:rsidRPr="00C0582F" w:rsidRDefault="00C93FE4" w:rsidP="00940815">
            <w:pPr>
              <w:pStyle w:val="Default"/>
              <w:tabs>
                <w:tab w:val="center" w:pos="4678"/>
              </w:tabs>
              <w:jc w:val="center"/>
              <w:rPr>
                <w:rFonts w:ascii="Comic Sans MS" w:hAnsi="Comic Sans MS"/>
                <w:lang w:val="nl-BE"/>
              </w:rPr>
            </w:pPr>
            <w:r>
              <w:rPr>
                <w:rFonts w:ascii="Comic Sans MS" w:hAnsi="Comic Sans MS"/>
                <w:lang w:val="nl-BE"/>
              </w:rPr>
              <w:t>Els.foblets@mil.be</w:t>
            </w:r>
          </w:p>
        </w:tc>
      </w:tr>
      <w:tr w:rsidR="00912138" w:rsidRPr="00C0582F" w14:paraId="52908B54" w14:textId="77777777" w:rsidTr="00912138">
        <w:trPr>
          <w:trHeight w:val="510"/>
        </w:trPr>
        <w:tc>
          <w:tcPr>
            <w:tcW w:w="4644" w:type="dxa"/>
            <w:tcBorders>
              <w:left w:val="single" w:sz="8" w:space="0" w:color="auto"/>
              <w:right w:val="single" w:sz="8" w:space="0" w:color="auto"/>
            </w:tcBorders>
            <w:shd w:val="clear" w:color="auto" w:fill="D9D9D9"/>
            <w:vAlign w:val="center"/>
          </w:tcPr>
          <w:p w14:paraId="7949AE3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14:paraId="1AACC60D" w14:textId="42D582C2" w:rsidR="00912138" w:rsidRPr="00C0582F" w:rsidRDefault="00C93FE4" w:rsidP="00940815">
            <w:pPr>
              <w:pStyle w:val="Default"/>
              <w:tabs>
                <w:tab w:val="center" w:pos="4678"/>
              </w:tabs>
              <w:jc w:val="center"/>
              <w:rPr>
                <w:rFonts w:ascii="Comic Sans MS" w:hAnsi="Comic Sans MS"/>
                <w:lang w:val="nl-BE"/>
              </w:rPr>
            </w:pPr>
            <w:r>
              <w:rPr>
                <w:rFonts w:ascii="Comic Sans MS" w:hAnsi="Comic Sans MS"/>
                <w:lang w:val="nl-BE"/>
              </w:rPr>
              <w:t>Adjt</w:t>
            </w:r>
          </w:p>
        </w:tc>
        <w:tc>
          <w:tcPr>
            <w:tcW w:w="3810" w:type="dxa"/>
            <w:shd w:val="clear" w:color="auto" w:fill="E2EFD9"/>
            <w:vAlign w:val="center"/>
          </w:tcPr>
          <w:p w14:paraId="7136AD5F" w14:textId="73AB98E1" w:rsidR="00912138" w:rsidRPr="00C0582F" w:rsidRDefault="00C93FE4" w:rsidP="00940815">
            <w:pPr>
              <w:pStyle w:val="Default"/>
              <w:tabs>
                <w:tab w:val="center" w:pos="4678"/>
              </w:tabs>
              <w:jc w:val="center"/>
              <w:rPr>
                <w:rFonts w:ascii="Comic Sans MS" w:hAnsi="Comic Sans MS"/>
                <w:lang w:val="nl-BE"/>
              </w:rPr>
            </w:pPr>
            <w:r>
              <w:rPr>
                <w:rFonts w:ascii="Comic Sans MS" w:hAnsi="Comic Sans MS"/>
                <w:lang w:val="nl-BE"/>
              </w:rPr>
              <w:t>Trappeniers Tom</w:t>
            </w:r>
          </w:p>
        </w:tc>
        <w:tc>
          <w:tcPr>
            <w:tcW w:w="4820" w:type="dxa"/>
            <w:tcBorders>
              <w:right w:val="single" w:sz="8" w:space="0" w:color="auto"/>
            </w:tcBorders>
            <w:shd w:val="clear" w:color="auto" w:fill="E2EFD9"/>
            <w:vAlign w:val="center"/>
          </w:tcPr>
          <w:p w14:paraId="59A60EBF" w14:textId="6F24DCB4" w:rsidR="00912138" w:rsidRPr="00C0582F" w:rsidRDefault="00C93FE4" w:rsidP="00940815">
            <w:pPr>
              <w:pStyle w:val="Default"/>
              <w:tabs>
                <w:tab w:val="center" w:pos="4678"/>
              </w:tabs>
              <w:jc w:val="center"/>
              <w:rPr>
                <w:rFonts w:ascii="Comic Sans MS" w:hAnsi="Comic Sans MS"/>
                <w:lang w:val="nl-BE"/>
              </w:rPr>
            </w:pPr>
            <w:r>
              <w:rPr>
                <w:rFonts w:ascii="Comic Sans MS" w:hAnsi="Comic Sans MS"/>
                <w:lang w:val="nl-BE"/>
              </w:rPr>
              <w:t>Tom.trappeniers@mil.be</w:t>
            </w:r>
          </w:p>
        </w:tc>
      </w:tr>
      <w:tr w:rsidR="00912138" w:rsidRPr="00C0582F" w14:paraId="55058EA4" w14:textId="77777777" w:rsidTr="00A17A09">
        <w:trPr>
          <w:trHeight w:val="510"/>
        </w:trPr>
        <w:tc>
          <w:tcPr>
            <w:tcW w:w="4644" w:type="dxa"/>
            <w:tcBorders>
              <w:left w:val="single" w:sz="8" w:space="0" w:color="auto"/>
              <w:right w:val="single" w:sz="8" w:space="0" w:color="auto"/>
            </w:tcBorders>
            <w:shd w:val="clear" w:color="auto" w:fill="D9D9D9"/>
            <w:vAlign w:val="center"/>
          </w:tcPr>
          <w:p w14:paraId="0E3DFC7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14:paraId="7B0B5118"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7C330D30"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4D8DD3DC"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444A4636" w14:textId="77777777" w:rsidTr="00A17A09">
        <w:trPr>
          <w:trHeight w:val="510"/>
        </w:trPr>
        <w:tc>
          <w:tcPr>
            <w:tcW w:w="4644" w:type="dxa"/>
            <w:tcBorders>
              <w:left w:val="single" w:sz="8" w:space="0" w:color="auto"/>
              <w:right w:val="single" w:sz="8" w:space="0" w:color="auto"/>
            </w:tcBorders>
            <w:shd w:val="clear" w:color="auto" w:fill="D9D9D9"/>
            <w:vAlign w:val="center"/>
          </w:tcPr>
          <w:p w14:paraId="513DFCBF"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14:paraId="52161D0D"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5656A9E"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EB802A6"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CDC719C" w14:textId="77777777" w:rsidTr="00A17A09">
        <w:trPr>
          <w:trHeight w:val="510"/>
        </w:trPr>
        <w:tc>
          <w:tcPr>
            <w:tcW w:w="4644" w:type="dxa"/>
            <w:tcBorders>
              <w:left w:val="single" w:sz="8" w:space="0" w:color="auto"/>
              <w:right w:val="single" w:sz="8" w:space="0" w:color="auto"/>
            </w:tcBorders>
            <w:shd w:val="clear" w:color="auto" w:fill="D9D9D9"/>
            <w:vAlign w:val="center"/>
          </w:tcPr>
          <w:p w14:paraId="7074706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14:paraId="3E087FF3"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67215C0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5D44EB7"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4B65624" w14:textId="77777777" w:rsidTr="00A17A09">
        <w:trPr>
          <w:trHeight w:val="1115"/>
        </w:trPr>
        <w:tc>
          <w:tcPr>
            <w:tcW w:w="4644" w:type="dxa"/>
            <w:tcBorders>
              <w:left w:val="single" w:sz="8" w:space="0" w:color="auto"/>
              <w:right w:val="single" w:sz="8" w:space="0" w:color="auto"/>
            </w:tcBorders>
            <w:shd w:val="clear" w:color="auto" w:fill="D9D9D9"/>
            <w:vAlign w:val="center"/>
          </w:tcPr>
          <w:p w14:paraId="6FFF512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brtandbestrijdingsmateriaal</w:t>
            </w:r>
          </w:p>
        </w:tc>
        <w:tc>
          <w:tcPr>
            <w:tcW w:w="2427" w:type="dxa"/>
            <w:tcBorders>
              <w:left w:val="single" w:sz="8" w:space="0" w:color="auto"/>
            </w:tcBorders>
            <w:shd w:val="clear" w:color="auto" w:fill="E2EFD9"/>
            <w:vAlign w:val="center"/>
          </w:tcPr>
          <w:p w14:paraId="30DA0D94"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847C5B3"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4784330"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2CECBDE5" w14:textId="77777777" w:rsidTr="00A17A09">
        <w:trPr>
          <w:trHeight w:val="1102"/>
        </w:trPr>
        <w:tc>
          <w:tcPr>
            <w:tcW w:w="4644" w:type="dxa"/>
            <w:tcBorders>
              <w:left w:val="single" w:sz="8" w:space="0" w:color="auto"/>
              <w:right w:val="single" w:sz="8" w:space="0" w:color="auto"/>
            </w:tcBorders>
            <w:shd w:val="clear" w:color="auto" w:fill="D9D9D9"/>
            <w:vAlign w:val="center"/>
          </w:tcPr>
          <w:p w14:paraId="6213646A"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14:paraId="1D001F56"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8BEDE24"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D5CD1E3"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764ABF7" w14:textId="77777777" w:rsidTr="00A17A09">
        <w:trPr>
          <w:trHeight w:val="510"/>
        </w:trPr>
        <w:tc>
          <w:tcPr>
            <w:tcW w:w="4644" w:type="dxa"/>
            <w:tcBorders>
              <w:left w:val="single" w:sz="8" w:space="0" w:color="auto"/>
              <w:right w:val="single" w:sz="8" w:space="0" w:color="auto"/>
            </w:tcBorders>
            <w:shd w:val="clear" w:color="auto" w:fill="D9D9D9"/>
            <w:vAlign w:val="center"/>
          </w:tcPr>
          <w:p w14:paraId="113DB829" w14:textId="6B5F0AAD" w:rsidR="00912138" w:rsidRPr="00C0582F" w:rsidRDefault="00A17A09" w:rsidP="00940815">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14:paraId="07CEB8B1"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0900FD5"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1BC1454"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1E267BBB" w14:textId="77777777" w:rsidTr="00A17A09">
        <w:trPr>
          <w:trHeight w:val="510"/>
        </w:trPr>
        <w:tc>
          <w:tcPr>
            <w:tcW w:w="4644" w:type="dxa"/>
            <w:tcBorders>
              <w:left w:val="single" w:sz="8" w:space="0" w:color="auto"/>
              <w:right w:val="single" w:sz="8" w:space="0" w:color="auto"/>
            </w:tcBorders>
            <w:shd w:val="clear" w:color="auto" w:fill="D9D9D9"/>
            <w:vAlign w:val="center"/>
          </w:tcPr>
          <w:p w14:paraId="2C25E737" w14:textId="77777777"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14:paraId="45240392"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11A9C2AC"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89DF0AA" w14:textId="77777777" w:rsidR="00912138" w:rsidRPr="00C0582F" w:rsidRDefault="00912138" w:rsidP="00940815">
            <w:pPr>
              <w:pStyle w:val="Default"/>
              <w:tabs>
                <w:tab w:val="center" w:pos="4678"/>
              </w:tabs>
              <w:jc w:val="center"/>
              <w:rPr>
                <w:rFonts w:ascii="Comic Sans MS" w:hAnsi="Comic Sans MS"/>
                <w:lang w:val="nl-BE"/>
              </w:rPr>
            </w:pPr>
          </w:p>
        </w:tc>
      </w:tr>
      <w:tr w:rsidR="00A17A09" w:rsidRPr="00C0582F" w14:paraId="6D74AFB5" w14:textId="77777777"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14:paraId="121AF63A" w14:textId="77777777" w:rsidR="00A17A09" w:rsidRPr="00C0582F" w:rsidRDefault="00A17A09" w:rsidP="00940815">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14:paraId="2F64DCEC" w14:textId="77777777" w:rsidR="00A17A09" w:rsidRPr="00C0582F" w:rsidRDefault="00A17A09" w:rsidP="00940815">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14:paraId="4B7C1902" w14:textId="77777777" w:rsidR="00A17A09" w:rsidRPr="00C0582F" w:rsidRDefault="00A17A09" w:rsidP="00940815">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14:paraId="72D8424E" w14:textId="77777777" w:rsidR="00A17A09" w:rsidRPr="00C0582F" w:rsidRDefault="00A17A09" w:rsidP="00940815">
            <w:pPr>
              <w:pStyle w:val="Default"/>
              <w:tabs>
                <w:tab w:val="center" w:pos="4678"/>
              </w:tabs>
              <w:jc w:val="center"/>
              <w:rPr>
                <w:rFonts w:ascii="Comic Sans MS" w:hAnsi="Comic Sans MS"/>
                <w:lang w:val="nl-BE"/>
              </w:rPr>
            </w:pPr>
          </w:p>
        </w:tc>
      </w:tr>
    </w:tbl>
    <w:p w14:paraId="0279CAF4" w14:textId="19362F3D" w:rsidR="00A60356" w:rsidRDefault="00BF6398"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r w:rsidRPr="00812561">
        <w:rPr>
          <w:color w:val="auto"/>
          <w:sz w:val="20"/>
        </w:rPr>
        <w:br w:type="page"/>
      </w:r>
      <w:bookmarkStart w:id="4" w:name="_Toc121647100"/>
      <w:bookmarkStart w:id="5" w:name="_Toc163014333"/>
    </w:p>
    <w:p w14:paraId="52BF5EA9" w14:textId="7ADF555E" w:rsidR="00BF6398" w:rsidRDefault="00BF6398" w:rsidP="00455E4F">
      <w:pPr>
        <w:pStyle w:val="Heading9"/>
        <w:ind w:left="284"/>
        <w:rPr>
          <w:color w:val="auto"/>
        </w:rPr>
      </w:pPr>
      <w:r>
        <w:rPr>
          <w:color w:val="auto"/>
        </w:rPr>
        <w:lastRenderedPageBreak/>
        <w:t xml:space="preserve">Bijlage </w:t>
      </w:r>
      <w:bookmarkEnd w:id="4"/>
      <w:r w:rsidR="00455E4F">
        <w:rPr>
          <w:color w:val="auto"/>
        </w:rPr>
        <w:t>A</w:t>
      </w:r>
      <w:r w:rsidR="002E16B7">
        <w:rPr>
          <w:color w:val="auto"/>
        </w:rPr>
        <w:t>: Verspreidingslijst</w:t>
      </w:r>
      <w:bookmarkEnd w:id="5"/>
    </w:p>
    <w:p w14:paraId="129F60CC" w14:textId="77777777" w:rsidR="00BF6398" w:rsidRDefault="00BF6398">
      <w:pPr>
        <w:pStyle w:val="para1"/>
        <w:jc w:val="center"/>
      </w:pPr>
      <w:r>
        <w:t>Verspreidingslijst driemaandelijks verslag</w:t>
      </w:r>
    </w:p>
    <w:p w14:paraId="07513F11"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14:paraId="1B11619F" w14:textId="77777777">
        <w:trPr>
          <w:jc w:val="center"/>
        </w:trPr>
        <w:tc>
          <w:tcPr>
            <w:tcW w:w="2394" w:type="dxa"/>
          </w:tcPr>
          <w:p w14:paraId="52ED1131" w14:textId="44EF1C4A"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1768B" w14:textId="77777777"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14:paraId="19F1768B" w14:textId="77777777"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CE4C7" w14:textId="77777777"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14:paraId="1E5CE4C7" w14:textId="77777777"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BB97078"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41CAC78" w14:textId="77777777" w:rsidR="00BF6398" w:rsidRDefault="00BF6398">
            <w:pPr>
              <w:jc w:val="center"/>
              <w:rPr>
                <w:rFonts w:ascii="Comic Sans MS" w:hAnsi="Comic Sans MS"/>
                <w:sz w:val="20"/>
              </w:rPr>
            </w:pPr>
            <w:r>
              <w:rPr>
                <w:rFonts w:ascii="Comic Sans MS" w:hAnsi="Comic Sans MS"/>
                <w:sz w:val="20"/>
              </w:rPr>
              <w:t>Srt BOC</w:t>
            </w:r>
          </w:p>
        </w:tc>
      </w:tr>
      <w:tr w:rsidR="00BF6398" w14:paraId="40495C01" w14:textId="77777777">
        <w:trPr>
          <w:trHeight w:val="962"/>
          <w:jc w:val="center"/>
        </w:trPr>
        <w:tc>
          <w:tcPr>
            <w:tcW w:w="2394" w:type="dxa"/>
            <w:tcBorders>
              <w:bottom w:val="single" w:sz="6" w:space="0" w:color="auto"/>
            </w:tcBorders>
            <w:vAlign w:val="center"/>
          </w:tcPr>
          <w:p w14:paraId="04DAC511" w14:textId="77777777" w:rsidR="00BF6398" w:rsidRDefault="00BF6398">
            <w:pPr>
              <w:spacing w:before="120"/>
              <w:rPr>
                <w:rFonts w:ascii="Comic Sans MS" w:hAnsi="Comic Sans MS"/>
                <w:sz w:val="20"/>
              </w:rPr>
            </w:pPr>
            <w:r>
              <w:rPr>
                <w:rFonts w:ascii="Comic Sans MS" w:hAnsi="Comic Sans MS"/>
                <w:sz w:val="20"/>
              </w:rPr>
              <w:t>Cel AMT</w:t>
            </w:r>
          </w:p>
          <w:p w14:paraId="57C6C869"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0033692"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16512B06"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42EC508F" w14:textId="77777777" w:rsidR="00BF6398" w:rsidRDefault="00BF6398">
            <w:pPr>
              <w:spacing w:before="120"/>
              <w:jc w:val="center"/>
              <w:rPr>
                <w:rFonts w:ascii="Comic Sans MS" w:hAnsi="Comic Sans MS"/>
                <w:sz w:val="20"/>
              </w:rPr>
            </w:pPr>
            <w:r>
              <w:rPr>
                <w:rFonts w:ascii="Comic Sans MS" w:hAnsi="Comic Sans MS"/>
                <w:sz w:val="20"/>
              </w:rPr>
              <w:t>/</w:t>
            </w:r>
          </w:p>
          <w:p w14:paraId="7EDB5B45"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435625A9" w14:textId="77777777">
        <w:trPr>
          <w:trHeight w:val="1556"/>
          <w:jc w:val="center"/>
        </w:trPr>
        <w:tc>
          <w:tcPr>
            <w:tcW w:w="2394" w:type="dxa"/>
            <w:tcBorders>
              <w:top w:val="single" w:sz="6" w:space="0" w:color="auto"/>
            </w:tcBorders>
          </w:tcPr>
          <w:p w14:paraId="595B689B" w14:textId="77777777" w:rsidR="00BF6398" w:rsidRDefault="00BF6398">
            <w:pPr>
              <w:spacing w:before="120"/>
              <w:rPr>
                <w:rFonts w:ascii="Comic Sans MS" w:hAnsi="Comic Sans MS"/>
                <w:sz w:val="20"/>
              </w:rPr>
            </w:pPr>
            <w:r>
              <w:rPr>
                <w:rFonts w:ascii="Comic Sans MS" w:hAnsi="Comic Sans MS"/>
                <w:sz w:val="20"/>
              </w:rPr>
              <w:t>Voorzitter BOC</w:t>
            </w:r>
          </w:p>
          <w:p w14:paraId="22C8DEC6" w14:textId="77777777" w:rsidR="00BF6398" w:rsidRDefault="00BF6398">
            <w:pPr>
              <w:spacing w:before="120"/>
              <w:rPr>
                <w:rFonts w:ascii="Comic Sans MS" w:hAnsi="Comic Sans MS"/>
                <w:sz w:val="20"/>
              </w:rPr>
            </w:pPr>
            <w:r>
              <w:rPr>
                <w:rFonts w:ascii="Comic Sans MS" w:hAnsi="Comic Sans MS"/>
                <w:sz w:val="20"/>
              </w:rPr>
              <w:t>Eenheid</w:t>
            </w:r>
          </w:p>
          <w:p w14:paraId="0F170AF4"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020BEEE3"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1ED82F71"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66A0C5A3"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40CAE8EA"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59350FEA" w14:textId="77777777">
        <w:tblPrEx>
          <w:tblLook w:val="0000" w:firstRow="0" w:lastRow="0" w:firstColumn="0" w:lastColumn="0" w:noHBand="0" w:noVBand="0"/>
        </w:tblPrEx>
        <w:trPr>
          <w:trHeight w:val="686"/>
          <w:jc w:val="center"/>
        </w:trPr>
        <w:tc>
          <w:tcPr>
            <w:tcW w:w="2394" w:type="dxa"/>
            <w:vAlign w:val="center"/>
          </w:tcPr>
          <w:p w14:paraId="5AEF9744" w14:textId="77777777" w:rsidR="00BF6398" w:rsidRDefault="00BF6398">
            <w:pPr>
              <w:pStyle w:val="para1"/>
              <w:ind w:left="0"/>
            </w:pPr>
            <w:r>
              <w:t>Archief</w:t>
            </w:r>
          </w:p>
        </w:tc>
        <w:tc>
          <w:tcPr>
            <w:tcW w:w="2776" w:type="dxa"/>
            <w:vAlign w:val="center"/>
          </w:tcPr>
          <w:p w14:paraId="348AE17F"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4EF99E27" w14:textId="77777777" w:rsidR="00BF6398" w:rsidRDefault="00BF6398">
            <w:pPr>
              <w:jc w:val="center"/>
            </w:pPr>
          </w:p>
        </w:tc>
      </w:tr>
    </w:tbl>
    <w:p w14:paraId="63B0645D" w14:textId="77777777" w:rsidR="00BF6398" w:rsidRDefault="00BF6398">
      <w:pPr>
        <w:pStyle w:val="para1"/>
      </w:pPr>
    </w:p>
    <w:p w14:paraId="01073442" w14:textId="14DF2EA8" w:rsidR="00F207F8" w:rsidRDefault="00F207F8" w:rsidP="00F207F8">
      <w:pPr>
        <w:pStyle w:val="Heading9"/>
        <w:rPr>
          <w:color w:val="auto"/>
        </w:rPr>
      </w:pPr>
      <w:r>
        <w:br w:type="page"/>
      </w:r>
      <w:r>
        <w:rPr>
          <w:color w:val="auto"/>
        </w:rPr>
        <w:lastRenderedPageBreak/>
        <w:t xml:space="preserve">Bijlage </w:t>
      </w:r>
      <w:r w:rsidR="00455E4F">
        <w:rPr>
          <w:color w:val="auto"/>
        </w:rPr>
        <w:t>B</w:t>
      </w:r>
      <w:r>
        <w:rPr>
          <w:color w:val="auto"/>
        </w:rPr>
        <w:t>: Forfaitaire ongeschiktheid</w:t>
      </w:r>
    </w:p>
    <w:p w14:paraId="0C6C6DBE"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36BADA7B" w14:textId="77777777" w:rsidR="00F207F8" w:rsidRDefault="00F207F8" w:rsidP="00F207F8">
      <w:pPr>
        <w:pStyle w:val="Default"/>
        <w:tabs>
          <w:tab w:val="center" w:pos="4678"/>
        </w:tabs>
        <w:rPr>
          <w:rFonts w:ascii="Comic Sans MS" w:hAnsi="Comic Sans MS"/>
          <w:i/>
          <w:lang w:val="nl-BE"/>
        </w:rPr>
      </w:pPr>
    </w:p>
    <w:p w14:paraId="395C7876"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2B862BDF"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54DDE28"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27507DB3"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57A85CF2" w14:textId="77777777" w:rsidTr="00022D72">
        <w:tc>
          <w:tcPr>
            <w:tcW w:w="3652" w:type="dxa"/>
            <w:shd w:val="clear" w:color="auto" w:fill="auto"/>
            <w:vAlign w:val="center"/>
          </w:tcPr>
          <w:p w14:paraId="55F2F55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64BB2F72"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7C1819A1"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439C20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74481B72" w14:textId="77777777" w:rsidTr="00022D72">
        <w:tc>
          <w:tcPr>
            <w:tcW w:w="3652" w:type="dxa"/>
            <w:shd w:val="clear" w:color="auto" w:fill="auto"/>
            <w:vAlign w:val="center"/>
          </w:tcPr>
          <w:p w14:paraId="71028DDF"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0A099BA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2DA5F27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5253CF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19126B65" w14:textId="77777777" w:rsidTr="00022D72">
        <w:tc>
          <w:tcPr>
            <w:tcW w:w="3652" w:type="dxa"/>
            <w:shd w:val="clear" w:color="auto" w:fill="auto"/>
            <w:vAlign w:val="center"/>
          </w:tcPr>
          <w:p w14:paraId="0D51E8B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1A5A6C1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19F232A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B8E319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07A2535A" w14:textId="77777777" w:rsidTr="00022D72">
        <w:tc>
          <w:tcPr>
            <w:tcW w:w="3652" w:type="dxa"/>
            <w:shd w:val="clear" w:color="auto" w:fill="auto"/>
            <w:vAlign w:val="center"/>
          </w:tcPr>
          <w:p w14:paraId="72AEB1D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32EA89F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6ABC579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5679544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7FB5F17D" w14:textId="77777777" w:rsidTr="00022D72">
        <w:tc>
          <w:tcPr>
            <w:tcW w:w="3652" w:type="dxa"/>
            <w:shd w:val="clear" w:color="auto" w:fill="auto"/>
            <w:vAlign w:val="center"/>
          </w:tcPr>
          <w:p w14:paraId="7964625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1B1D5164"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4EC81C34"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6DEEDD8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2B2054CA" w14:textId="77777777" w:rsidTr="00022D72">
        <w:tc>
          <w:tcPr>
            <w:tcW w:w="3652" w:type="dxa"/>
            <w:shd w:val="clear" w:color="auto" w:fill="auto"/>
            <w:vAlign w:val="center"/>
          </w:tcPr>
          <w:p w14:paraId="01FE3A1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1106D9E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4EE11A3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2CB8083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31926266" w14:textId="77777777" w:rsidTr="00022D72">
        <w:tc>
          <w:tcPr>
            <w:tcW w:w="3652" w:type="dxa"/>
            <w:shd w:val="clear" w:color="auto" w:fill="auto"/>
            <w:vAlign w:val="center"/>
          </w:tcPr>
          <w:p w14:paraId="12619A4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456982C5"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7BCA90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251BAB9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5D2215D7" w14:textId="77777777" w:rsidTr="00022D72">
        <w:tc>
          <w:tcPr>
            <w:tcW w:w="3652" w:type="dxa"/>
            <w:shd w:val="clear" w:color="auto" w:fill="auto"/>
            <w:vAlign w:val="center"/>
          </w:tcPr>
          <w:p w14:paraId="57D5B2C7"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3C38605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59D4166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86D88B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33DE8818" w14:textId="77777777" w:rsidTr="00022D72">
        <w:tc>
          <w:tcPr>
            <w:tcW w:w="3652" w:type="dxa"/>
            <w:shd w:val="clear" w:color="auto" w:fill="auto"/>
            <w:vAlign w:val="center"/>
          </w:tcPr>
          <w:p w14:paraId="7FACB8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203435C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0DFF26B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107D597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013DDCB6" w14:textId="77777777" w:rsidTr="00022D72">
        <w:tc>
          <w:tcPr>
            <w:tcW w:w="3652" w:type="dxa"/>
            <w:shd w:val="clear" w:color="auto" w:fill="auto"/>
            <w:vAlign w:val="center"/>
          </w:tcPr>
          <w:p w14:paraId="7B17D45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5C39DC5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32C7654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26861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2BCF9F63" w14:textId="77777777" w:rsidTr="00022D72">
        <w:tc>
          <w:tcPr>
            <w:tcW w:w="3652" w:type="dxa"/>
            <w:shd w:val="clear" w:color="auto" w:fill="auto"/>
            <w:vAlign w:val="center"/>
          </w:tcPr>
          <w:p w14:paraId="3D48E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31ED1AC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702879E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5BD8EB8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5722658A" w14:textId="77777777" w:rsidR="00F207F8" w:rsidRDefault="00F207F8" w:rsidP="00F207F8">
      <w:pPr>
        <w:pStyle w:val="Default"/>
        <w:tabs>
          <w:tab w:val="center" w:pos="4678"/>
        </w:tabs>
        <w:rPr>
          <w:rFonts w:ascii="Comic Sans MS" w:hAnsi="Comic Sans MS"/>
          <w:lang w:val="nl-BE"/>
        </w:rPr>
      </w:pPr>
    </w:p>
    <w:p w14:paraId="5D9E5166" w14:textId="77777777" w:rsidR="007D31F7" w:rsidRDefault="007D31F7" w:rsidP="00F207F8">
      <w:pPr>
        <w:pStyle w:val="Default"/>
        <w:tabs>
          <w:tab w:val="center" w:pos="4678"/>
        </w:tabs>
        <w:rPr>
          <w:rFonts w:ascii="Comic Sans MS" w:hAnsi="Comic Sans MS"/>
          <w:lang w:val="nl-BE"/>
        </w:rPr>
      </w:pPr>
    </w:p>
    <w:p w14:paraId="1DA58FF9" w14:textId="126D7E3A" w:rsidR="00D0336A" w:rsidRDefault="00D0336A" w:rsidP="00D0336A">
      <w:pPr>
        <w:pStyle w:val="Heading9"/>
        <w:rPr>
          <w:color w:val="auto"/>
        </w:rPr>
      </w:pPr>
      <w:r>
        <w:br w:type="page"/>
      </w:r>
      <w:r>
        <w:rPr>
          <w:color w:val="auto"/>
        </w:rPr>
        <w:lastRenderedPageBreak/>
        <w:t xml:space="preserve">Bijlage </w:t>
      </w:r>
      <w:r w:rsidR="00455E4F">
        <w:rPr>
          <w:color w:val="auto"/>
        </w:rPr>
        <w:t>C</w:t>
      </w:r>
      <w:r>
        <w:rPr>
          <w:color w:val="auto"/>
        </w:rPr>
        <w:t>: Hoofdbedrijvigheid van de eenheid.</w:t>
      </w:r>
    </w:p>
    <w:p w14:paraId="7390F5BB" w14:textId="77777777" w:rsidR="00D0336A" w:rsidRDefault="00D0336A" w:rsidP="00D0336A">
      <w:pPr>
        <w:pStyle w:val="Default"/>
        <w:tabs>
          <w:tab w:val="center" w:pos="4678"/>
        </w:tabs>
        <w:rPr>
          <w:rFonts w:ascii="Comic Sans MS" w:hAnsi="Comic Sans MS"/>
          <w:lang w:val="nl-BE"/>
        </w:rPr>
      </w:pPr>
    </w:p>
    <w:p w14:paraId="1B30029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1BDF436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5F2A82C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CE76EB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558E862B"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57BE01D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2F59E70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2701DC47"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0D6C619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11E9AB5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4C5FD4C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13725612"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245CB57A"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13AAC0FF"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18BAA88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4BE08EEC"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00D7D6F2"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735DA1E8"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6A1930A0"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636B4C5B"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65D1DE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5D51988F"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1E569E23"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BFD65AD" w14:textId="77777777" w:rsidR="00E06869" w:rsidRDefault="00E06869" w:rsidP="00E06869">
      <w:pPr>
        <w:numPr>
          <w:ilvl w:val="0"/>
          <w:numId w:val="15"/>
        </w:numPr>
        <w:jc w:val="both"/>
        <w:rPr>
          <w:color w:val="000000"/>
        </w:rPr>
      </w:pPr>
      <w:r w:rsidRPr="00B879A8">
        <w:rPr>
          <w:rFonts w:ascii="Comic Sans MS" w:hAnsi="Comic Sans MS"/>
          <w:color w:val="000000"/>
          <w:sz w:val="20"/>
        </w:rPr>
        <w:t>Andere</w:t>
      </w:r>
    </w:p>
    <w:p w14:paraId="43328A32" w14:textId="77777777" w:rsidR="00E06869" w:rsidRDefault="00E06869" w:rsidP="00D0336A">
      <w:pPr>
        <w:pStyle w:val="Default"/>
        <w:tabs>
          <w:tab w:val="center" w:pos="4678"/>
        </w:tabs>
        <w:rPr>
          <w:rFonts w:ascii="Comic Sans MS" w:hAnsi="Comic Sans MS"/>
          <w:lang w:val="nl-BE"/>
        </w:rPr>
      </w:pPr>
    </w:p>
    <w:p w14:paraId="5727B5DE" w14:textId="77777777"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6306C" w14:textId="77777777" w:rsidR="00C0582F" w:rsidRDefault="00C0582F">
      <w:r>
        <w:separator/>
      </w:r>
    </w:p>
  </w:endnote>
  <w:endnote w:type="continuationSeparator" w:id="0">
    <w:p w14:paraId="34EFCD28" w14:textId="77777777" w:rsidR="00C0582F" w:rsidRDefault="00C05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2EB4" w14:textId="77777777"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14:paraId="26BCF8F4" w14:textId="77777777"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56292" w14:textId="77777777" w:rsidR="00C0582F" w:rsidRDefault="00C0582F">
      <w:r>
        <w:separator/>
      </w:r>
    </w:p>
  </w:footnote>
  <w:footnote w:type="continuationSeparator" w:id="0">
    <w:p w14:paraId="0DC4FE44" w14:textId="77777777" w:rsidR="00C0582F" w:rsidRDefault="00C058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D62"/>
    <w:rsid w:val="00022D72"/>
    <w:rsid w:val="00022E03"/>
    <w:rsid w:val="00026425"/>
    <w:rsid w:val="00030682"/>
    <w:rsid w:val="0004119C"/>
    <w:rsid w:val="0006102F"/>
    <w:rsid w:val="000630E3"/>
    <w:rsid w:val="000648ED"/>
    <w:rsid w:val="00073850"/>
    <w:rsid w:val="00075814"/>
    <w:rsid w:val="00077791"/>
    <w:rsid w:val="00080049"/>
    <w:rsid w:val="00081F91"/>
    <w:rsid w:val="00092107"/>
    <w:rsid w:val="00092AFF"/>
    <w:rsid w:val="00093B87"/>
    <w:rsid w:val="00093E30"/>
    <w:rsid w:val="00097893"/>
    <w:rsid w:val="000A0B3C"/>
    <w:rsid w:val="000A24C7"/>
    <w:rsid w:val="000B6E41"/>
    <w:rsid w:val="000B72A3"/>
    <w:rsid w:val="000C0F0C"/>
    <w:rsid w:val="000C192F"/>
    <w:rsid w:val="000C1FAA"/>
    <w:rsid w:val="000C4186"/>
    <w:rsid w:val="000C620E"/>
    <w:rsid w:val="000C7C10"/>
    <w:rsid w:val="000D4BFD"/>
    <w:rsid w:val="000D4FC3"/>
    <w:rsid w:val="000E5024"/>
    <w:rsid w:val="000E68C3"/>
    <w:rsid w:val="000F224A"/>
    <w:rsid w:val="00120459"/>
    <w:rsid w:val="00121E7A"/>
    <w:rsid w:val="00124948"/>
    <w:rsid w:val="001256EA"/>
    <w:rsid w:val="001444E4"/>
    <w:rsid w:val="0014715E"/>
    <w:rsid w:val="00151150"/>
    <w:rsid w:val="00151A74"/>
    <w:rsid w:val="0015524B"/>
    <w:rsid w:val="00155932"/>
    <w:rsid w:val="00176DB2"/>
    <w:rsid w:val="001814F3"/>
    <w:rsid w:val="0019055C"/>
    <w:rsid w:val="00193406"/>
    <w:rsid w:val="001A3377"/>
    <w:rsid w:val="001B11AA"/>
    <w:rsid w:val="001B1ED5"/>
    <w:rsid w:val="001C18DD"/>
    <w:rsid w:val="001C207B"/>
    <w:rsid w:val="001C3C86"/>
    <w:rsid w:val="001C477E"/>
    <w:rsid w:val="001C6AA1"/>
    <w:rsid w:val="001C6C9B"/>
    <w:rsid w:val="001D5A1B"/>
    <w:rsid w:val="001D5E28"/>
    <w:rsid w:val="001E1B29"/>
    <w:rsid w:val="001E261E"/>
    <w:rsid w:val="00207C02"/>
    <w:rsid w:val="00212083"/>
    <w:rsid w:val="00213677"/>
    <w:rsid w:val="00213AC1"/>
    <w:rsid w:val="00215281"/>
    <w:rsid w:val="00216D23"/>
    <w:rsid w:val="00217448"/>
    <w:rsid w:val="002204C9"/>
    <w:rsid w:val="0022258B"/>
    <w:rsid w:val="00222BB2"/>
    <w:rsid w:val="00230D10"/>
    <w:rsid w:val="00232631"/>
    <w:rsid w:val="002367DF"/>
    <w:rsid w:val="002428A2"/>
    <w:rsid w:val="00261162"/>
    <w:rsid w:val="00264AA2"/>
    <w:rsid w:val="00266FC7"/>
    <w:rsid w:val="00267A68"/>
    <w:rsid w:val="002734E9"/>
    <w:rsid w:val="00277217"/>
    <w:rsid w:val="00282B7F"/>
    <w:rsid w:val="00283B7A"/>
    <w:rsid w:val="00286927"/>
    <w:rsid w:val="00292A91"/>
    <w:rsid w:val="00293A54"/>
    <w:rsid w:val="00294157"/>
    <w:rsid w:val="002952FB"/>
    <w:rsid w:val="002A1FD0"/>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076F7"/>
    <w:rsid w:val="00325681"/>
    <w:rsid w:val="003328CF"/>
    <w:rsid w:val="00336024"/>
    <w:rsid w:val="003468CA"/>
    <w:rsid w:val="0035059C"/>
    <w:rsid w:val="003613FC"/>
    <w:rsid w:val="00365090"/>
    <w:rsid w:val="003675DC"/>
    <w:rsid w:val="00372629"/>
    <w:rsid w:val="00376BC0"/>
    <w:rsid w:val="00385EAC"/>
    <w:rsid w:val="003976AE"/>
    <w:rsid w:val="003A0957"/>
    <w:rsid w:val="003A16EE"/>
    <w:rsid w:val="003A6A94"/>
    <w:rsid w:val="003B133C"/>
    <w:rsid w:val="003B66B3"/>
    <w:rsid w:val="003C21C9"/>
    <w:rsid w:val="003D7F44"/>
    <w:rsid w:val="003E01C7"/>
    <w:rsid w:val="003E2B23"/>
    <w:rsid w:val="004032C4"/>
    <w:rsid w:val="004113F3"/>
    <w:rsid w:val="00420C6C"/>
    <w:rsid w:val="00433694"/>
    <w:rsid w:val="004378BF"/>
    <w:rsid w:val="00441A47"/>
    <w:rsid w:val="00442FA4"/>
    <w:rsid w:val="00453B0F"/>
    <w:rsid w:val="00455E4F"/>
    <w:rsid w:val="00456C4B"/>
    <w:rsid w:val="00457E12"/>
    <w:rsid w:val="00461493"/>
    <w:rsid w:val="00462081"/>
    <w:rsid w:val="004626D6"/>
    <w:rsid w:val="00471341"/>
    <w:rsid w:val="00474C6C"/>
    <w:rsid w:val="004755E8"/>
    <w:rsid w:val="004757C5"/>
    <w:rsid w:val="00486FEE"/>
    <w:rsid w:val="00490A9F"/>
    <w:rsid w:val="00492164"/>
    <w:rsid w:val="00492F58"/>
    <w:rsid w:val="0049607B"/>
    <w:rsid w:val="004A143D"/>
    <w:rsid w:val="004B0798"/>
    <w:rsid w:val="004B1395"/>
    <w:rsid w:val="004B29DD"/>
    <w:rsid w:val="004C75A5"/>
    <w:rsid w:val="004D04CF"/>
    <w:rsid w:val="004E17EE"/>
    <w:rsid w:val="004F5237"/>
    <w:rsid w:val="00501F7C"/>
    <w:rsid w:val="00516095"/>
    <w:rsid w:val="005203CE"/>
    <w:rsid w:val="00521941"/>
    <w:rsid w:val="00532A41"/>
    <w:rsid w:val="00535DC3"/>
    <w:rsid w:val="0053753D"/>
    <w:rsid w:val="00544BDD"/>
    <w:rsid w:val="005540E5"/>
    <w:rsid w:val="0055557A"/>
    <w:rsid w:val="00566945"/>
    <w:rsid w:val="00567917"/>
    <w:rsid w:val="005679DA"/>
    <w:rsid w:val="005700C1"/>
    <w:rsid w:val="0057311D"/>
    <w:rsid w:val="00574BC3"/>
    <w:rsid w:val="005759CC"/>
    <w:rsid w:val="005833C4"/>
    <w:rsid w:val="005835B9"/>
    <w:rsid w:val="005904F6"/>
    <w:rsid w:val="00591AC1"/>
    <w:rsid w:val="00594C74"/>
    <w:rsid w:val="0059592B"/>
    <w:rsid w:val="005A0126"/>
    <w:rsid w:val="005A0175"/>
    <w:rsid w:val="005A3518"/>
    <w:rsid w:val="005A3D7C"/>
    <w:rsid w:val="005B18E8"/>
    <w:rsid w:val="005B26BA"/>
    <w:rsid w:val="005B3A98"/>
    <w:rsid w:val="005B49E4"/>
    <w:rsid w:val="005B49F8"/>
    <w:rsid w:val="005C15BD"/>
    <w:rsid w:val="005C3AF7"/>
    <w:rsid w:val="005D1718"/>
    <w:rsid w:val="005D1BB4"/>
    <w:rsid w:val="005D577F"/>
    <w:rsid w:val="005D7AB3"/>
    <w:rsid w:val="005F0BA8"/>
    <w:rsid w:val="005F0DDE"/>
    <w:rsid w:val="005F137E"/>
    <w:rsid w:val="005F6207"/>
    <w:rsid w:val="00623FCF"/>
    <w:rsid w:val="006264C4"/>
    <w:rsid w:val="00626A5F"/>
    <w:rsid w:val="00631729"/>
    <w:rsid w:val="00633057"/>
    <w:rsid w:val="00633154"/>
    <w:rsid w:val="006349C2"/>
    <w:rsid w:val="00634C86"/>
    <w:rsid w:val="00644D10"/>
    <w:rsid w:val="006450CE"/>
    <w:rsid w:val="00647DC9"/>
    <w:rsid w:val="006607C6"/>
    <w:rsid w:val="006609A7"/>
    <w:rsid w:val="00681CD3"/>
    <w:rsid w:val="006863E8"/>
    <w:rsid w:val="00693100"/>
    <w:rsid w:val="00693C5F"/>
    <w:rsid w:val="00695470"/>
    <w:rsid w:val="006A658C"/>
    <w:rsid w:val="006B7BD5"/>
    <w:rsid w:val="006C07E4"/>
    <w:rsid w:val="006C08F9"/>
    <w:rsid w:val="006C25E6"/>
    <w:rsid w:val="006D1EF0"/>
    <w:rsid w:val="006D7F93"/>
    <w:rsid w:val="006E1CA3"/>
    <w:rsid w:val="006E22CE"/>
    <w:rsid w:val="006E3EC0"/>
    <w:rsid w:val="006E4A5D"/>
    <w:rsid w:val="006E5E46"/>
    <w:rsid w:val="006F187E"/>
    <w:rsid w:val="006F5445"/>
    <w:rsid w:val="006F7B96"/>
    <w:rsid w:val="00700615"/>
    <w:rsid w:val="0070161C"/>
    <w:rsid w:val="007029F8"/>
    <w:rsid w:val="00705514"/>
    <w:rsid w:val="0070662C"/>
    <w:rsid w:val="00711E70"/>
    <w:rsid w:val="0071337F"/>
    <w:rsid w:val="00723A73"/>
    <w:rsid w:val="00727131"/>
    <w:rsid w:val="00734982"/>
    <w:rsid w:val="00736546"/>
    <w:rsid w:val="00741BF5"/>
    <w:rsid w:val="00747A29"/>
    <w:rsid w:val="0075248A"/>
    <w:rsid w:val="00752B9B"/>
    <w:rsid w:val="0076604A"/>
    <w:rsid w:val="00766F44"/>
    <w:rsid w:val="00767F05"/>
    <w:rsid w:val="00771307"/>
    <w:rsid w:val="00775AF0"/>
    <w:rsid w:val="00780A15"/>
    <w:rsid w:val="0078189A"/>
    <w:rsid w:val="007A37BF"/>
    <w:rsid w:val="007A4D76"/>
    <w:rsid w:val="007B0255"/>
    <w:rsid w:val="007B244C"/>
    <w:rsid w:val="007C38AF"/>
    <w:rsid w:val="007C6B7F"/>
    <w:rsid w:val="007D1BEA"/>
    <w:rsid w:val="007D31F7"/>
    <w:rsid w:val="007D7262"/>
    <w:rsid w:val="007D7BE3"/>
    <w:rsid w:val="007E2F4A"/>
    <w:rsid w:val="007E3A9B"/>
    <w:rsid w:val="007F6B61"/>
    <w:rsid w:val="00801682"/>
    <w:rsid w:val="0080607F"/>
    <w:rsid w:val="00807399"/>
    <w:rsid w:val="00812561"/>
    <w:rsid w:val="00812E16"/>
    <w:rsid w:val="00826A1C"/>
    <w:rsid w:val="00830432"/>
    <w:rsid w:val="00845FD6"/>
    <w:rsid w:val="00851BBF"/>
    <w:rsid w:val="00851CA5"/>
    <w:rsid w:val="00863BC6"/>
    <w:rsid w:val="00864A81"/>
    <w:rsid w:val="00870CD9"/>
    <w:rsid w:val="00875782"/>
    <w:rsid w:val="008936CB"/>
    <w:rsid w:val="008A6268"/>
    <w:rsid w:val="008A73C0"/>
    <w:rsid w:val="008B1981"/>
    <w:rsid w:val="008B5892"/>
    <w:rsid w:val="008B5AF7"/>
    <w:rsid w:val="008B7CD3"/>
    <w:rsid w:val="008C1E89"/>
    <w:rsid w:val="008D2036"/>
    <w:rsid w:val="008D7EE6"/>
    <w:rsid w:val="008E5A84"/>
    <w:rsid w:val="008F2813"/>
    <w:rsid w:val="008F459F"/>
    <w:rsid w:val="008F6AE5"/>
    <w:rsid w:val="00900FEB"/>
    <w:rsid w:val="00901094"/>
    <w:rsid w:val="00912138"/>
    <w:rsid w:val="0091782F"/>
    <w:rsid w:val="00917D07"/>
    <w:rsid w:val="00925DE1"/>
    <w:rsid w:val="0092693E"/>
    <w:rsid w:val="0092782A"/>
    <w:rsid w:val="00931796"/>
    <w:rsid w:val="009352DC"/>
    <w:rsid w:val="00937E1F"/>
    <w:rsid w:val="00940D7A"/>
    <w:rsid w:val="00941804"/>
    <w:rsid w:val="0095068F"/>
    <w:rsid w:val="00966188"/>
    <w:rsid w:val="00974F66"/>
    <w:rsid w:val="00980671"/>
    <w:rsid w:val="0098396D"/>
    <w:rsid w:val="0098506E"/>
    <w:rsid w:val="00987A3A"/>
    <w:rsid w:val="0099194C"/>
    <w:rsid w:val="0099351D"/>
    <w:rsid w:val="009A048B"/>
    <w:rsid w:val="009A4C5C"/>
    <w:rsid w:val="009A79F6"/>
    <w:rsid w:val="009B7351"/>
    <w:rsid w:val="009C251A"/>
    <w:rsid w:val="009C332A"/>
    <w:rsid w:val="009C3508"/>
    <w:rsid w:val="009C44CB"/>
    <w:rsid w:val="009C7B0C"/>
    <w:rsid w:val="009E35DB"/>
    <w:rsid w:val="009F495E"/>
    <w:rsid w:val="00A05814"/>
    <w:rsid w:val="00A07B77"/>
    <w:rsid w:val="00A102F6"/>
    <w:rsid w:val="00A10CE5"/>
    <w:rsid w:val="00A11841"/>
    <w:rsid w:val="00A16C05"/>
    <w:rsid w:val="00A16D2D"/>
    <w:rsid w:val="00A17A09"/>
    <w:rsid w:val="00A20AEE"/>
    <w:rsid w:val="00A210E0"/>
    <w:rsid w:val="00A25943"/>
    <w:rsid w:val="00A35E0A"/>
    <w:rsid w:val="00A3616F"/>
    <w:rsid w:val="00A37F85"/>
    <w:rsid w:val="00A511DF"/>
    <w:rsid w:val="00A53425"/>
    <w:rsid w:val="00A60356"/>
    <w:rsid w:val="00A64AC7"/>
    <w:rsid w:val="00A670EB"/>
    <w:rsid w:val="00A7162A"/>
    <w:rsid w:val="00A75875"/>
    <w:rsid w:val="00A873BE"/>
    <w:rsid w:val="00A912A3"/>
    <w:rsid w:val="00AB18FC"/>
    <w:rsid w:val="00AB40EF"/>
    <w:rsid w:val="00AB66F5"/>
    <w:rsid w:val="00AC0C73"/>
    <w:rsid w:val="00AD7626"/>
    <w:rsid w:val="00AF0B13"/>
    <w:rsid w:val="00AF745A"/>
    <w:rsid w:val="00B27CCC"/>
    <w:rsid w:val="00B309C0"/>
    <w:rsid w:val="00B32066"/>
    <w:rsid w:val="00B32CAC"/>
    <w:rsid w:val="00B40252"/>
    <w:rsid w:val="00B40A2D"/>
    <w:rsid w:val="00B43909"/>
    <w:rsid w:val="00B5446F"/>
    <w:rsid w:val="00B61F23"/>
    <w:rsid w:val="00B628E5"/>
    <w:rsid w:val="00B65BBE"/>
    <w:rsid w:val="00B72B5C"/>
    <w:rsid w:val="00B75213"/>
    <w:rsid w:val="00B757E7"/>
    <w:rsid w:val="00B764AB"/>
    <w:rsid w:val="00B823F1"/>
    <w:rsid w:val="00B85843"/>
    <w:rsid w:val="00B94E7C"/>
    <w:rsid w:val="00B971C6"/>
    <w:rsid w:val="00BA0258"/>
    <w:rsid w:val="00BA2C16"/>
    <w:rsid w:val="00BA2EF8"/>
    <w:rsid w:val="00BA3C0A"/>
    <w:rsid w:val="00BA4C7F"/>
    <w:rsid w:val="00BA5A3B"/>
    <w:rsid w:val="00BB2F2E"/>
    <w:rsid w:val="00BB5735"/>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223EB"/>
    <w:rsid w:val="00C27498"/>
    <w:rsid w:val="00C3364D"/>
    <w:rsid w:val="00C33DC5"/>
    <w:rsid w:val="00C40576"/>
    <w:rsid w:val="00C447C6"/>
    <w:rsid w:val="00C45319"/>
    <w:rsid w:val="00C45C35"/>
    <w:rsid w:val="00C50CE1"/>
    <w:rsid w:val="00C52149"/>
    <w:rsid w:val="00C524D3"/>
    <w:rsid w:val="00C539D2"/>
    <w:rsid w:val="00C61A3F"/>
    <w:rsid w:val="00C63BA3"/>
    <w:rsid w:val="00C63C8F"/>
    <w:rsid w:val="00C649E3"/>
    <w:rsid w:val="00C92168"/>
    <w:rsid w:val="00C9295E"/>
    <w:rsid w:val="00C93FE4"/>
    <w:rsid w:val="00C9452B"/>
    <w:rsid w:val="00CA0C25"/>
    <w:rsid w:val="00CA670E"/>
    <w:rsid w:val="00CA7B35"/>
    <w:rsid w:val="00CC2218"/>
    <w:rsid w:val="00CC4FAE"/>
    <w:rsid w:val="00CC6619"/>
    <w:rsid w:val="00CE0757"/>
    <w:rsid w:val="00CE0EAC"/>
    <w:rsid w:val="00CE515D"/>
    <w:rsid w:val="00CF0728"/>
    <w:rsid w:val="00CF6B57"/>
    <w:rsid w:val="00D00766"/>
    <w:rsid w:val="00D0336A"/>
    <w:rsid w:val="00D12B71"/>
    <w:rsid w:val="00D21F18"/>
    <w:rsid w:val="00D3196D"/>
    <w:rsid w:val="00D34C62"/>
    <w:rsid w:val="00D400BC"/>
    <w:rsid w:val="00D42900"/>
    <w:rsid w:val="00D438D2"/>
    <w:rsid w:val="00D456E1"/>
    <w:rsid w:val="00D5103E"/>
    <w:rsid w:val="00D53868"/>
    <w:rsid w:val="00D5410F"/>
    <w:rsid w:val="00D54BA9"/>
    <w:rsid w:val="00D631E5"/>
    <w:rsid w:val="00D90B02"/>
    <w:rsid w:val="00DA68C6"/>
    <w:rsid w:val="00DB1D9C"/>
    <w:rsid w:val="00DB1DE7"/>
    <w:rsid w:val="00DC1984"/>
    <w:rsid w:val="00DC492A"/>
    <w:rsid w:val="00DC6EC6"/>
    <w:rsid w:val="00DD382C"/>
    <w:rsid w:val="00DE4E5E"/>
    <w:rsid w:val="00DF273D"/>
    <w:rsid w:val="00DF6411"/>
    <w:rsid w:val="00E03718"/>
    <w:rsid w:val="00E06869"/>
    <w:rsid w:val="00E10012"/>
    <w:rsid w:val="00E207DF"/>
    <w:rsid w:val="00E26A64"/>
    <w:rsid w:val="00E31104"/>
    <w:rsid w:val="00E36D77"/>
    <w:rsid w:val="00E46F84"/>
    <w:rsid w:val="00E54521"/>
    <w:rsid w:val="00E559F1"/>
    <w:rsid w:val="00E56143"/>
    <w:rsid w:val="00E56697"/>
    <w:rsid w:val="00E8163B"/>
    <w:rsid w:val="00E81AE6"/>
    <w:rsid w:val="00E81D50"/>
    <w:rsid w:val="00E85154"/>
    <w:rsid w:val="00E85975"/>
    <w:rsid w:val="00E96DD3"/>
    <w:rsid w:val="00EB40FA"/>
    <w:rsid w:val="00EB5041"/>
    <w:rsid w:val="00EB6839"/>
    <w:rsid w:val="00EB7FAB"/>
    <w:rsid w:val="00EC15EE"/>
    <w:rsid w:val="00EC6870"/>
    <w:rsid w:val="00ED4CA7"/>
    <w:rsid w:val="00ED65B7"/>
    <w:rsid w:val="00EE6B9A"/>
    <w:rsid w:val="00F00910"/>
    <w:rsid w:val="00F0103E"/>
    <w:rsid w:val="00F026B1"/>
    <w:rsid w:val="00F073EA"/>
    <w:rsid w:val="00F207F8"/>
    <w:rsid w:val="00F2156A"/>
    <w:rsid w:val="00F21B7B"/>
    <w:rsid w:val="00F23A8D"/>
    <w:rsid w:val="00F25CF6"/>
    <w:rsid w:val="00F4309E"/>
    <w:rsid w:val="00F452D5"/>
    <w:rsid w:val="00F46B06"/>
    <w:rsid w:val="00F53E18"/>
    <w:rsid w:val="00F605F1"/>
    <w:rsid w:val="00F6095B"/>
    <w:rsid w:val="00F620EC"/>
    <w:rsid w:val="00F637BB"/>
    <w:rsid w:val="00F73FBB"/>
    <w:rsid w:val="00F769B0"/>
    <w:rsid w:val="00F808EA"/>
    <w:rsid w:val="00F84926"/>
    <w:rsid w:val="00F927EE"/>
    <w:rsid w:val="00F97236"/>
    <w:rsid w:val="00F97E92"/>
    <w:rsid w:val="00FC2B8D"/>
    <w:rsid w:val="00FC2BC3"/>
    <w:rsid w:val="00FD000A"/>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2.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62AEAA-A532-4E49-B5B9-51ACB6ECA22D}">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52261be2-bfcd-4f91-a1cf-c50889a21321"/>
    <ds:schemaRef ds:uri="http://www.w3.org/XML/1998/namespace"/>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0</TotalTime>
  <Pages>16</Pages>
  <Words>2117</Words>
  <Characters>14089</Characters>
  <Application>Microsoft Office Word</Application>
  <DocSecurity>4</DocSecurity>
  <Lines>117</Lines>
  <Paragraphs>32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16174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vanpoucke.d</dc:creator>
  <cp:keywords/>
  <dc:description>X-XXX-999-9999</dc:description>
  <cp:lastModifiedBy>Choubane Housene</cp:lastModifiedBy>
  <cp:revision>2</cp:revision>
  <cp:lastPrinted>2025-10-02T11:51:00Z</cp:lastPrinted>
  <dcterms:created xsi:type="dcterms:W3CDTF">2025-11-28T13:00:00Z</dcterms:created>
  <dcterms:modified xsi:type="dcterms:W3CDTF">2025-11-28T13:00:00Z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