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B709AE">
        <w:rPr>
          <w:rFonts w:ascii="Arial" w:hAnsi="Arial" w:cs="Arial"/>
          <w:strike/>
          <w:lang w:val="nl-BE"/>
        </w:rPr>
        <w:t>Driemaandelijks</w:t>
      </w:r>
      <w:r w:rsidR="00C973BA" w:rsidRPr="009E0459">
        <w:rPr>
          <w:rFonts w:ascii="Arial" w:hAnsi="Arial" w:cs="Arial"/>
          <w:lang w:val="nl-BE"/>
        </w:rPr>
        <w:t xml:space="preserve"> 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2847DEBB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B709AE">
              <w:rPr>
                <w:rFonts w:ascii="Arial" w:hAnsi="Arial" w:cs="Arial"/>
                <w:lang w:val="nl-BE"/>
              </w:rPr>
              <w:t>13-03-2018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6838786F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B709AE">
              <w:rPr>
                <w:rFonts w:ascii="Arial" w:hAnsi="Arial" w:cs="Arial"/>
                <w:lang w:val="nl-BE" w:eastAsia="fr-FR"/>
              </w:rPr>
              <w:t>01-03-2017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5971259F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B709AE">
              <w:rPr>
                <w:rFonts w:ascii="Arial" w:hAnsi="Arial" w:cs="Arial"/>
                <w:lang w:val="nl-BE" w:eastAsia="fr-FR"/>
              </w:rPr>
              <w:t>13-06-2018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Vorklift</w:t>
            </w:r>
            <w:proofErr w:type="spellEnd"/>
            <w:r w:rsidR="00265BFF">
              <w:rPr>
                <w:rFonts w:ascii="Arial" w:hAnsi="Arial" w:cs="Arial"/>
                <w:lang w:val="nl-BE"/>
              </w:rPr>
              <w:t xml:space="preserve">  frontaal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electrisch</w:t>
            </w:r>
            <w:proofErr w:type="spell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19AD4FF3" w:rsidR="008A225E" w:rsidRPr="009E0459" w:rsidRDefault="008A225E" w:rsidP="00D41C11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</w:t>
            </w:r>
            <w:r w:rsidR="00D41C11">
              <w:rPr>
                <w:rFonts w:ascii="Arial" w:hAnsi="Arial" w:cs="Arial"/>
                <w:lang w:val="nl-BE"/>
              </w:rPr>
              <w:t>98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Jungheinrich</w:t>
            </w:r>
            <w:proofErr w:type="spell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46ECC460" w:rsidR="008A225E" w:rsidRPr="009E0459" w:rsidRDefault="008A225E" w:rsidP="00B709AE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</w:t>
            </w:r>
            <w:r w:rsidR="00B709AE">
              <w:rPr>
                <w:rFonts w:ascii="Arial" w:hAnsi="Arial" w:cs="Arial"/>
                <w:lang w:val="nl-BE"/>
              </w:rPr>
              <w:t>1223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AEF0E83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B84D4A">
              <w:rPr>
                <w:rFonts w:ascii="Arial" w:hAnsi="Arial" w:cs="Arial"/>
                <w:lang w:val="nl-BE"/>
              </w:rPr>
              <w:t>89923947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4C38543A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04366FAB" w:rsidR="00265BFF" w:rsidRPr="009E0459" w:rsidRDefault="00B709A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2A827575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3766AFF7" w:rsidR="00265BFF" w:rsidRPr="009E0459" w:rsidRDefault="00B709A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6F568F50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4286B0E0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9795D16" w:rsidR="00265BFF" w:rsidRPr="009E0459" w:rsidRDefault="00B709A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3FF50456" w:rsidR="00F8356B" w:rsidRPr="009E0459" w:rsidRDefault="00B709A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35B42E16" w:rsidR="00F8356B" w:rsidRPr="009E0459" w:rsidRDefault="00B709A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55360BBC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  <w:r w:rsidR="00B709AE">
              <w:rPr>
                <w:rFonts w:ascii="Arial" w:hAnsi="Arial" w:cs="Arial"/>
                <w:lang w:val="nl-BE"/>
              </w:rPr>
              <w:t>2T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5C58C979" w:rsidR="00F8356B" w:rsidRPr="009F6C9E" w:rsidRDefault="00B709A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156D10E7" w:rsidR="002952F0" w:rsidRPr="00DB1730" w:rsidRDefault="00B709AE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142E2D16" w:rsidR="0072620D" w:rsidRPr="009E0459" w:rsidRDefault="00B709AE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B709AE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B709AE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2pt;height:86.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B709AE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4pt;height:83.95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B709AE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B709AE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5ACA91CA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B709AE">
      <w:rPr>
        <w:rFonts w:ascii="Arial" w:hAnsi="Arial" w:cs="Arial"/>
        <w:sz w:val="22"/>
        <w:szCs w:val="22"/>
        <w:lang w:val="fr-BE"/>
      </w:rPr>
      <w:t>20180313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</w:t>
    </w:r>
    <w:r w:rsidR="00D41C11">
      <w:rPr>
        <w:rFonts w:ascii="Arial" w:hAnsi="Arial" w:cs="Arial"/>
        <w:sz w:val="22"/>
        <w:szCs w:val="22"/>
        <w:lang w:val="fr-BE"/>
      </w:rPr>
      <w:t>98</w:t>
    </w:r>
    <w:r w:rsidR="0071593A" w:rsidRPr="0071593A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0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93A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01C9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709AE"/>
    <w:rsid w:val="00B813EE"/>
    <w:rsid w:val="00B84D4A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1C11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3E8gRvymBKeWcDF7D2Fl1acV4HI=</DigestValue>
    </Reference>
    <Reference URI="#idOfficeObject" Type="http://www.w3.org/2000/09/xmldsig#Object">
      <DigestMethod Algorithm="http://www.w3.org/2000/09/xmldsig#sha1"/>
      <DigestValue>qG/6r2vwbwJvv2bz4M1P0wUG+Ao=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8W0YsuxpLii2M4Tb9KqFQ2vOqtc=</DigestValue>
    </Reference>
    <Reference URI="#idValidSigLnImg" Type="http://www.w3.org/2000/09/xmldsig#Object">
      <DigestMethod Algorithm="http://www.w3.org/2000/09/xmldsig#sha1"/>
      <DigestValue>dBYujFrrtGtsz7mUpV0rpPebXmU=</DigestValue>
    </Reference>
    <Reference URI="#idInvalidSigLnImg" Type="http://www.w3.org/2000/09/xmldsig#Object">
      <DigestMethod Algorithm="http://www.w3.org/2000/09/xmldsig#sha1"/>
      <DigestValue>5trxOpiasnMAU7Jrdba1ac6Pvsw=</DigestValue>
    </Reference>
  </SignedInfo>
  <SignatureValue>QVOBqVA4wobN3edkhs/7xgkgRGD6zo/7SWkvLLUJQNyC9hltgtLae3qaVuCjevpY4JWTvnrE/JVE
FdYLmNWu950/fAjRKKUOPFNzTMFRW4YYnMHsnRIDQpvntZHzbOFl+ghPSIgs/lSLb61sQ7PfR/AD
Kzg0bWnAHIlauBFcthYzmPiqyqyE13BhqpCz3ovohuVuDe+OsXwcHcRGzn1odYRh7nS9h/dea53T
S0qpBzCYyI22Y0oF1Nb0R6kBOeiRdfAcAT6p0dcUErzX/T9zxGKUvOZbNUFF8AQ3MSg8OuPczUNO
fwhQYeA9fhmK5AoHVKWYPO5biDrSS9rG1xdkMw==</SignatureValue>
  <KeyInfo>
    <X509Data>
      <X509Certificate>MIIG6jCCBNKgAwIBAgIQEAAAAAAAMNS0N9ImumaNsDANBgkqhkiG9w0BAQsFADBkMQswCQYDVQQG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QnRi/+MHJTJddJFohuBPXSp6yxU=</DigestValue>
      </Reference>
      <Reference URI="/word/settings.xml?ContentType=application/vnd.openxmlformats-officedocument.wordprocessingml.settings+xml">
        <DigestMethod Algorithm="http://www.w3.org/2000/09/xmldsig#sha1"/>
        <DigestValue>LeWX68ykZ98iI3T8WtDYWO6W7vo=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xJmL6EY8b5Q8wcTFyEBchSBAsak=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WfKzQjEtczX1KUXa5rul1URa9Po=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waw4c17Eg/q6+oPsS5j/Ss/o4lI=</DigestValue>
      </Reference>
      <Reference URI="/word/header1.xml?ContentType=application/vnd.openxmlformats-officedocument.wordprocessingml.header+xml">
        <DigestMethod Algorithm="http://www.w3.org/2000/09/xmldsig#sha1"/>
        <DigestValue>92bUh5aYxYTiBFcjtkxXbTXOUHc=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2018-03-14T07:02:54Z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zEAAAlAcAACBFTUYAAAEABEkAAAwAAAABAAAAAAAAAAAAAAAAAAAAVgUAAAADAADiAQAADwEAAAAAAAAAAAAAAAAAAGZaBwBVIgQ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2018-03-14T07:02:54Z</xd:SigningTime>
          <xd:SigningCertificate>
            <xd:Cert>
              <xd:CertDigest>
                <DigestMethod Algorithm="http://www.w3.org/2000/09/xmldsig#sha1"/>
                <DigestValue>+AK2nKEmXHnhqddY5iVDYgWJ/hU=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8wosSYDqTMynbkCLDmx/hcekcegIHMEUyRjlENBgPMjAxODAzMTQwNzAzMD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Hxe2H4590Z73SriR3QeZWjjeL0A=</DigestValue>
                </xd:CertDigest>
                <xd:IssuerSerial>
                  <X509IssuerName>CN=Belgium Root CA4, C=BE</X509IssuerName>
                  <X509SerialNumber>39493789418325303554496623956063731593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2018-03-14T07:02:59Z</xd:ProducedAt>
                </xd:OCSPIdentifier>
                <xd:DigestAlgAndValue>
                  <DigestMethod Algorithm="http://www.w3.org/2000/09/xmldsig#sha1"/>
                  <DigestValue>JWL9MOOSZbgduySId0tNdG48ZHg=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5FkgaJV6sc7nnR1xEYT6dy1D/vE=</DigestValue>
                </xd:DigestAlgAndValue>
                <xd:CRLIdentifier>
                  <xd:Issuer>CN=Belgium Root CA4,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</xd:OCSPValues>
            <xd:CRLValues>
              <xd:EncapsulatedCRLValue>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RguI87um+CIXwcfdDH3HIAtqhcPwIHNDY0RjlENBgPMjAxODAzMTQwNzAzMD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</xd:EncapsulatedTimeStamp>
          </xd:SigAndRefsTimeStamp>
        </xd:UnsignedSignatureProperties>
      </xd:UnsignedProperties>
    </xd:QualifyingProperties>
  </Object>
  <Object Id="idValidSigLnImg">AQAAAGwAAAAAAAAAAAAAAP8AAAB/AAAAAAAAAAAAAABKIwAApREAACBFTUYAAAEAeFMAALY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LWSUxjgARSovZChuU2QBAAAAvM5OZAAdWmRAJu8EKG5TZAEAAAC8zk5k1M5OZAB1NAIAdTQC3MY4AMubLWTwPlNkAQAAALzOTmToxjgAgAF1dg1ccHbfW3B26MY4AGQBAAAAAAAAAAAAAAllfHYJZXx2uCooAAAIAAAAAgAAAAAAABDHOACcbHx2AAAAAAAAAABAyDgABgAAADTIOAAGAAAAAAAAAAAAAAA0yDgASMc4AJrse3YAAAAAAAIAAAAAOAAGAAAANMg4AAYAAABMEn12AAAAAAAAAAA0yDgABgAAAOBjkgB0xzgARjB7dgAAAAAAAgAANMg4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AAAAAAAAAAAAAAAAAAAAAAAAAAAAAAAAAAAAAAAAAAAAAAAAAAAAAAAAAAAAAAAAAAAAAjAAQAAADwFhwAgBYcALwyKAC4qzgAR4IlZPAWHAAAHyMAOWIlZAAAAACAFhwAvDIoAEA9gQA5YiVkAAAAAIAVHADgY5IAADhBA9yrOAC2WiVkaOhvAPwBAAAYrDgArVklZPwBAAAAAAAACWV8dgllfHb8AQAAAAgAAAACAAAAAAAAMKw4AJxsfHYAAAAAAAAAAGKtOAAHAAAAVK04AAcAAAAAAAAAAAAAAFStOABorDgAmux7dgAAAAAAAgAAAAA4AAcAAABUrTgABwAAAEwSfXYAAAAAAAAAAFStOAAHAAAA4GOSAJSsOABGMHt2AAAAAAACAABUrT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PyoOABlZiZkAOEoABcAAAQBAAAAAAQAAHipOACDZiZk3Uz8+oaqOAAABAAAAQIAAAAAAADQqDgAbPw4AGz8OAAsqTgAgAF1dg1ccHbfW3B2LKk4AGQBAAAAAAAAAAAAAAllfHYJZXx2WCkoAAAIAAAAAgAAAAAAAFSpOACcbHx2AAAAAAAAAACGqjgABwAAAHiqOAAHAAAAAAAAAAAAAAB4qjgAjKk4AJrse3YAAAAAAAIAAAAAOAAHAAAAeKo4AAcAAABMEn12AAAAAAAAAAB4qjgABwAAAOBjkgC4qTgARjB7dgAAAAAAAgAAeKo4AAcAAABkdgAIAAAAACUAAAAMAAAAAwAAABgAAAAMAAAAAAAAAhIAAAAMAAAAAQAAAB4AAAAYAAAACQAAAGAAAAD3AAAAbQAAACUAAAAMAAAAAw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KIwAApREAACBFTUYAAAEA3FgAAMk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jAAQAAADwFhwAgBYcALwyKAC4qzgAR4IlZPAWHAAAHyMAOWIlZAAAAACAFhwAvDIoAEA9gQA5YiVkAAAAAIAVHADgY5IAADhBA9yrOAC2WiVkaOhvAPwBAAAYrDgArVklZPwBAAAAAAAACWV8dgllfHb8AQAAAAgAAAACAAAAAAAAMKw4AJxsfHYAAAAAAAAAAGKtOAAHAAAAVK04AAcAAAAAAAAAAAAAAFStOABorDgAmux7dgAAAAAAAgAAAAA4AAcAAABUrTgABwAAAEwSfXYAAAAAAAAAAFStOAAHAAAA4GOSAJSsOABGMHt2AAAAAAACAABUrT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1klMY4AEUqL2QoblNkAQAAALzOTmQAHVpkQCbvBChuU2QBAAAAvM5OZNTOTmQAdTQCAHU0AtzGOADLmy1k8D5TZAEAAAC8zk5k6MY4AIABdXYNXHB231twdujGOABkAQAAAAAAAAAAAAAJZXx2CWV8drgqKAAACAAAAAIAAAAAAAAQxzgAnGx8dgAAAAAAAAAAQMg4AAYAAAA0yDgABgAAAAAAAAAAAAAANMg4AEjHOACa7Ht2AAAAAAACAAAAADgABgAAADTIOAAGAAAATBJ9dgAAAAAAAAAANMg4AAYAAADgY5IAdMc4AEYwe3YAAAAAAAIAADTIO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AAAAAAAAAAAAAAAAAAAAAAAAAAAAAAAAAAAAAAAAAAAAAAAAAAAAAAAAAAAAAAAAAAAAAAAAAAAAAAAAAAAAAAAAAAAAAAAAAANhhagsAAAAAkxAhUSIAigEAAAAAAAAAAAAAAAAAAAAAAAAAAAAAAAAAAAAAAAAAAAAAAAAAAAAAAAAAAAAAAAAAAAAAAAAAAAAAAAAAAAAAAAAAAAAAAAAAAAAAAAAAAAAAAAAAAAAAAAAAAIABdXYAAAAA+F71BoABdXafEBMAKBEKpuBvOABGgXB2+F71BgAAAACAAXV24G84AGWBcHaAAXV2aREBYwAArAwIcDgAo4BwdgEAAADwbzgAEAAAAAMBAAAAAKwMaREBYwAArAwAAAAAAQAAADRwOABTOOh2OHA4AFY5cXZ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Ip9qNGM/ubdJBeImPTHSvld3b1Q=</DigestValue>
    </Reference>
    <Reference URI="#idOfficeObject" Type="http://www.w3.org/2000/09/xmldsig#Object">
      <DigestMethod Algorithm="http://www.w3.org/2000/09/xmldsig#sha1"/>
      <DigestValue>oiQWvRwR2wBn7+lRdqCT1SYF90s=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++Mf+JLbxq1Lj2UN//MsCbMxKXI=</DigestValue>
    </Reference>
    <Reference URI="#idValidSigLnImg" Type="http://www.w3.org/2000/09/xmldsig#Object">
      <DigestMethod Algorithm="http://www.w3.org/2000/09/xmldsig#sha1"/>
      <DigestValue>XkbJWnEn1yHWGiphhJLwIyp8Nhw=</DigestValue>
    </Reference>
    <Reference URI="#idInvalidSigLnImg" Type="http://www.w3.org/2000/09/xmldsig#Object">
      <DigestMethod Algorithm="http://www.w3.org/2000/09/xmldsig#sha1"/>
      <DigestValue>Z1y4Q+9J/fXdY2ZWmKvXVBDFlm4=</DigestValue>
    </Reference>
  </SignedInfo>
  <SignatureValue>IX2PFhHvx9YMD/D/RzUIm8z86XMXvLF3rlMwqgWHxoaeggFUD2T7uDntkc3FEF1EaYJZzMrS2fTE
dExLGJz1yj1UbNS9CN6q26tlhR4GHtnlvWD83ZVXxeLau5kuS2oVSmvYFYUyoR0MAIBGWTGUq5kQ
Q2oFXXdOMxLVdTUs7gYwnK/wBiNdcF7hLY2QiSPytC8YFSZJiIaPxOhtjTM75Miw/PdK6cEer6Yl
1d78UMsWZ+ZNoh3iGvaiBn4Qs8SpscucekTWkDVSOQJE4rqy+5ZXz0VmMMrze68EeBsiNxWGJMDN
+bUijWltlSe+YJMbuUsc2STwBMeklV8ZAB7fCA==</SignatureValue>
  <KeyInfo>
    <X509Data>
      <X509Certificate>MIIHAzCCBOugAwIBAgIQEAAAAAAALnuqXavGBbliRDANBgkqhkiG9w0BAQsFADBkMQswCQYDVQQG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QnRi/+MHJTJddJFohuBPXSp6yxU=</DigestValue>
      </Reference>
      <Reference URI="/word/settings.xml?ContentType=application/vnd.openxmlformats-officedocument.wordprocessingml.settings+xml">
        <DigestMethod Algorithm="http://www.w3.org/2000/09/xmldsig#sha1"/>
        <DigestValue>LeWX68ykZ98iI3T8WtDYWO6W7vo=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xJmL6EY8b5Q8wcTFyEBchSBAsak=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WfKzQjEtczX1KUXa5rul1URa9Po=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waw4c17Eg/q6+oPsS5j/Ss/o4lI=</DigestValue>
      </Reference>
      <Reference URI="/word/header1.xml?ContentType=application/vnd.openxmlformats-officedocument.wordprocessingml.header+xml">
        <DigestMethod Algorithm="http://www.w3.org/2000/09/xmldsig#sha1"/>
        <DigestValue>92bUh5aYxYTiBFcjtkxXbTXOUHc=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2018-03-29T13:03:25Z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zEAAA7AUAACBFTUYAAAEAxP0AAA8AAAABAAAAAAAAAAAAAAAAAAAAVgUAAAADAADiAQAADwEAAAAAAAAAAAAAAAAAAGZaBwBVIgQ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2018-03-29T13:03:25Z</xd:SigningTime>
          <xd:SigningCertificate>
            <xd:Cert>
              <xd:CertDigest>
                <DigestMethod Algorithm="http://www.w3.org/2000/09/xmldsig#sha1"/>
                <DigestValue>5VciGY7Ov74EvJ/448q1NPiEUIw=</DigestValue>
              </xd:CertDigest>
              <xd:IssuerSerial>
                <X509IssuerName>SERIALNUMBER=201730, CN=Citizen CA, O=Certipost N.V./S.A., L=Brussels, C=BE</X509IssuerName>
                <X509SerialNumber>21267647932558873476544803060709941828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bHqxjstpUQAUsmQResXqF0YxURwIHNUVFNDBGNBgPMjAxODAzMjkxMzAzMz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m3ivM4PemM7PSXTVExif0d2S1Ak=</DigestValue>
                </xd:CertDigest>
                <xd:IssuerSerial>
                  <X509IssuerName>CN=Belgium Root CA4, C=BE</X509IssuerName>
                  <X509SerialNumber>145952915571603063058542933711140726312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2018-03-29T13:03:01Z</xd:ProducedAt>
                </xd:OCSPIdentifier>
                <xd:DigestAlgAndValue>
                  <DigestMethod Algorithm="http://www.w3.org/2000/09/xmldsig#sha1"/>
                  <DigestValue>ZsQ89lH5Wc9bmO/X/gvoERdyySk=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POq3a7nHyOLktR8zNFpDrzyGskc=</DigestValue>
                </xd:DigestAlgAndValue>
                <xd:CRLIdentifier>
                  <xd:Issuer>CN=Belgium Root CA4,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</xd:OCSPValues>
            <xd:CRLValues>
              <xd:EncapsulatedCRLValue>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XAnRYFBbUtpaOgeNQwcXznKZwagIHNTVENDBGNBgPMjAxODAzMjkxMzAzMz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</xd:EncapsulatedTimeStamp>
          </xd:SigAndRefsTimeStamp>
        </xd:UnsignedSignatureProperties>
      </xd:UnsignedProperties>
    </xd:QualifyingProperties>
  </Object>
  <Object Id="idValidSigLnImg">AQAAAGwAAAAAAAAAAAAAAAMBAAB/AAAAAAAAAAAAAADXIwAApREAACBFTUYAAAEAQNoAAMYAAAAFAAAAAAAAAAAAAAAAAAAAVgUAAAADAADiAQAADwEAAAAAAAAAAAAAAAAAAGZaBwBVI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/AAAAAAAAAAAAAAAE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////AAAAAAAlAAAADAAAAAEAAABMAAAAZAAAAAAAAAAAAAAAAwEAAH8AAAAAAAAAAAAAAAQBAACAAAAAIQDwAAAAAAAAAAAAAACAPwAAAAAAAAAAAACAPwAAAAAAAAAAAAAAAAAAAAAAAAAAAAAAAAAAAAAAAAAAJQAAAAwAAAAAAACAKAAAAAwAAAABAAAAJwAAABgAAAABAAAAAAAAAP///wAAAAAAJQAAAAwAAAABAAAATAAAAGQAAAAAAAAAAAAAAAM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JjnHo8APslp2PQQsZjAQAAALwewmPUqr5jAOBrBdBCxmMBAAAAvB7CY9QewmOgtWsFoLVrBeR6PABsOKJjmBPGYwEAAAC8HsJj8Ho8AIAB93YNXPJ231vydvB6PABkAQAAAAAAAAAAAAAJZWF2CWVhdrh3QAAACAAAAAIAAAAAAAAYezwAnGxhdgAAAAAAAAAASHw8AAYAAAA8fDwABgAAAAAAAAAAAAAAPHw8AFB7PACa7GB2AAAAAAACAAAAADwABgAAADx8PAAGAAAATBJidgAAAAAAAAAAPHw8AAYAAABgZPQBfHs8AEYwYHYAAAAAAAIAADx8PAAGAAAAZHYACAAAAAAlAAAADAAAAAMAAAAYAAAADAAAAAAAAAISAAAADAAAAAEAAAAWAAAADAAAAAgAAABUAAAAVAAAAAoAAAAnAAAAHgAAAEoAAAABAAAAWyQNQlUl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E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</Object>
  <Object Id="idInvalidSigLnImg">AQAAAGwAAAAAAAAAAAAAAAMBAAB/AAAAAAAAAAAAAADXIwAApREAACBFTUYAAAEA6N0AAMwAAAAFAAAAAAAAAAAAAAAAAAAAVgUAAAADAADiAQAADwEAAAAAAAAAAAAAAAAAAGZaBwBVI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/AAAAAAAAAAAAAAAE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////AAAAAAAlAAAADAAAAAEAAABMAAAAZAAAAAAAAAAAAAAAAwEAAH8AAAAAAAAAAAAAAAQBAACAAAAAIQDwAAAAAAAAAAAAAACAPwAAAAAAAAAAAACAPwAAAAAAAAAAAAAAAAAAAAAAAAAAAAAAAAAAAAAAAAAAJQAAAAwAAAAAAACAKAAAAAwAAAABAAAAJwAAABgAAAABAAAAAAAAAP///wAAAAAAJQAAAAwAAAABAAAATAAAAGQAAAAAAAAAAAAAAAM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nKU8AMZtnmMAYUAAFwAABAEAAAAABAAAGKY8AORtnmN2bQhHJqc8AAAEAAABAgAAAAAAAHClPAAM+TwADPk8AMylPACAAfd2DVzydt9b8nbMpTwAZAEAAAAAAAAAAAAACWVhdgllYXZYdkAAAAgAAAACAAAAAAAA9KU8AJxsYXYAAAAAAAAAACanPAAHAAAAGKc8AAcAAAAAAAAAAAAAABinPAAspjwAmuxgdgAAAAAAAgAAAAA8AAcAAAAYpzwABwAAAEwSYnYAAAAAAAAAABinPAAHAAAAYGT0AVimPABGMGB2AAAAAAACAAAYpzw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JjnHo8APslp2PQQsZjAQAAALwewmPUqr5jAOBrBdBCxmMBAAAAvB7CY9QewmOgtWsFoLVrBeR6PABsOKJjmBPGYwEAAAC8HsJj8Ho8AIAB93YNXPJ231vydvB6PABkAQAAAAAAAAAAAAAJZWF2CWVhdrh3QAAACAAAAAIAAAAAAAAYezwAnGxhdgAAAAAAAAAASHw8AAYAAAA8fDwABgAAAAAAAAAAAAAAPHw8AFB7PACa7GB2AAAAAAACAAAAADwABgAAADx8PAAGAAAATBJidgAAAAAAAAAAPHw8AAYAAABgZPQBfHs8AEYwYHYAAAAAAAIAADx8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E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www.w3.org/XML/1998/namespace"/>
    <ds:schemaRef ds:uri="http://purl.org/dc/elements/1.1/"/>
    <ds:schemaRef ds:uri="http://schemas.microsoft.com/sharepoint/v4"/>
    <ds:schemaRef ds:uri="http://purl.org/dc/dcmitype/"/>
    <ds:schemaRef ds:uri="http://schemas.microsoft.com/office/2006/documentManagement/types"/>
    <ds:schemaRef ds:uri="http://schemas.microsoft.com/sharepoint/v3/fields"/>
    <ds:schemaRef ds:uri="341ef2d6-d38c-4729-b0bd-8f06d6b35472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3</TotalTime>
  <Pages>1</Pages>
  <Words>270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5</cp:revision>
  <cp:lastPrinted>2017-01-02T10:03:00Z</cp:lastPrinted>
  <dcterms:created xsi:type="dcterms:W3CDTF">2017-02-21T10:13:00Z</dcterms:created>
  <dcterms:modified xsi:type="dcterms:W3CDTF">2018-03-14T07:02:00Z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