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word/webSettings.xml" ContentType="application/vnd.openxmlformats-officedocument.wordprocessingml.webSetting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5.xml" ContentType="application/vnd.openxmlformats-officedocument.customXmlProperties+xml"/>
  <Override PartName="/word/stylesWithEffects.xml" ContentType="application/vnd.ms-word.stylesWithEffect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customXml/itemProps6.xml" ContentType="application/vnd.openxmlformats-officedocument.customXmlPropertie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043C0C">
        <w:rPr>
          <w:rFonts w:ascii="Arial" w:hAnsi="Arial" w:cs="Arial"/>
          <w:strike/>
          <w:lang w:val="nl-BE"/>
        </w:rPr>
        <w:t>Driemaandelijks</w:t>
      </w:r>
      <w:r w:rsidR="00C973BA" w:rsidRPr="009E0459">
        <w:rPr>
          <w:rFonts w:ascii="Arial" w:hAnsi="Arial" w:cs="Arial"/>
          <w:lang w:val="nl-BE"/>
        </w:rPr>
        <w:t xml:space="preserve"> / 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333BD4" w:rsidRPr="009E0459" w:rsidRDefault="00C802A4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proofErr w:type="spellStart"/>
            <w:r w:rsidR="000B32C1">
              <w:rPr>
                <w:rFonts w:ascii="Arial" w:hAnsi="Arial" w:cs="Arial"/>
                <w:lang w:val="nl-BE"/>
              </w:rPr>
              <w:t>DisC</w:t>
            </w:r>
            <w:proofErr w:type="spellEnd"/>
            <w:r w:rsidR="000B32C1">
              <w:rPr>
                <w:rFonts w:ascii="Arial" w:hAnsi="Arial" w:cs="Arial"/>
                <w:lang w:val="nl-BE"/>
              </w:rPr>
              <w:t xml:space="preserve"> </w:t>
            </w:r>
            <w:proofErr w:type="spellStart"/>
            <w:r w:rsidR="000B32C1">
              <w:rPr>
                <w:rFonts w:ascii="Arial" w:hAnsi="Arial" w:cs="Arial"/>
                <w:lang w:val="nl-BE"/>
              </w:rPr>
              <w:t>Ws</w:t>
            </w:r>
            <w:proofErr w:type="spellEnd"/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07414C83" w:rsidR="00333BD4" w:rsidRPr="009E0459" w:rsidRDefault="002B0D6A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43C0C">
              <w:rPr>
                <w:rFonts w:ascii="Arial" w:hAnsi="Arial" w:cs="Arial"/>
                <w:lang w:val="nl-BE"/>
              </w:rPr>
              <w:t>13-03-2018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303142" w:rsidRPr="009E0459" w:rsidRDefault="0030314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B32C1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6F20E0BB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043C0C">
              <w:rPr>
                <w:rFonts w:ascii="Arial" w:hAnsi="Arial" w:cs="Arial"/>
                <w:lang w:val="nl-BE" w:eastAsia="fr-FR"/>
              </w:rPr>
              <w:t>01-03-2017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303142" w:rsidRPr="009E0459" w:rsidRDefault="0030314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B32C1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5B5A470A" w:rsidR="00303142" w:rsidRPr="009E0459" w:rsidRDefault="00303142" w:rsidP="00F901D7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043C0C">
              <w:rPr>
                <w:rFonts w:ascii="Arial" w:hAnsi="Arial" w:cs="Arial"/>
                <w:lang w:val="nl-BE" w:eastAsia="fr-FR"/>
              </w:rPr>
              <w:t>13-06-2018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4309C9EF" w:rsidR="008A225E" w:rsidRPr="00D50ED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proofErr w:type="spellStart"/>
            <w:r w:rsidRPr="00D50ED9">
              <w:rPr>
                <w:rFonts w:ascii="Arial" w:hAnsi="Arial" w:cs="Arial"/>
                <w:lang w:val="en-US"/>
              </w:rPr>
              <w:t>Benaming</w:t>
            </w:r>
            <w:proofErr w:type="spellEnd"/>
            <w:r w:rsidRPr="00D50ED9">
              <w:rPr>
                <w:rFonts w:ascii="Arial" w:hAnsi="Arial" w:cs="Arial"/>
                <w:lang w:val="en-US"/>
              </w:rPr>
              <w:t xml:space="preserve">: </w:t>
            </w:r>
            <w:proofErr w:type="spellStart"/>
            <w:r w:rsidR="00265BFF">
              <w:rPr>
                <w:rFonts w:ascii="Arial" w:hAnsi="Arial" w:cs="Arial"/>
                <w:lang w:val="nl-BE"/>
              </w:rPr>
              <w:t>Vorklift</w:t>
            </w:r>
            <w:proofErr w:type="spellEnd"/>
            <w:r w:rsidR="00265BFF">
              <w:rPr>
                <w:rFonts w:ascii="Arial" w:hAnsi="Arial" w:cs="Arial"/>
                <w:lang w:val="nl-BE"/>
              </w:rPr>
              <w:t xml:space="preserve">  frontaal </w:t>
            </w:r>
            <w:proofErr w:type="spellStart"/>
            <w:r w:rsidR="00265BFF">
              <w:rPr>
                <w:rFonts w:ascii="Arial" w:hAnsi="Arial" w:cs="Arial"/>
                <w:lang w:val="nl-BE"/>
              </w:rPr>
              <w:t>electrisch</w:t>
            </w:r>
            <w:proofErr w:type="spellEnd"/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6EB46DF7" w:rsidR="008A225E" w:rsidRPr="009E0459" w:rsidRDefault="008A225E" w:rsidP="00265BFF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265BFF">
              <w:rPr>
                <w:rFonts w:ascii="Arial" w:hAnsi="Arial" w:cs="Arial"/>
                <w:lang w:val="nl-BE"/>
              </w:rPr>
              <w:t>489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6AFD3434" w:rsidR="008A225E" w:rsidRPr="009E0459" w:rsidRDefault="008A225E" w:rsidP="00D50ED9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proofErr w:type="spellStart"/>
            <w:r w:rsidR="00265BFF">
              <w:rPr>
                <w:rFonts w:ascii="Arial" w:hAnsi="Arial" w:cs="Arial"/>
                <w:lang w:val="nl-BE"/>
              </w:rPr>
              <w:t>Jungheinrich</w:t>
            </w:r>
            <w:proofErr w:type="spellEnd"/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593AD28B" w:rsidR="008A225E" w:rsidRPr="009E0459" w:rsidRDefault="008A225E" w:rsidP="00265BFF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265BFF">
              <w:rPr>
                <w:rFonts w:ascii="Arial" w:hAnsi="Arial" w:cs="Arial"/>
                <w:lang w:val="nl-BE"/>
              </w:rPr>
              <w:t>2002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4242D0DD" w:rsidR="008A225E" w:rsidRPr="009E0459" w:rsidRDefault="008A225E" w:rsidP="00265BFF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265BFF">
              <w:rPr>
                <w:rFonts w:ascii="Arial" w:hAnsi="Arial" w:cs="Arial"/>
                <w:lang w:val="nl-BE"/>
              </w:rPr>
              <w:t>EFG-V20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6C2DECBA" w:rsidR="008A225E" w:rsidRPr="009E0459" w:rsidRDefault="008A225E" w:rsidP="00043C0C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 </w:t>
            </w:r>
            <w:r w:rsidR="00043C0C">
              <w:rPr>
                <w:rFonts w:ascii="Arial" w:hAnsi="Arial" w:cs="Arial"/>
                <w:lang w:val="nl-BE"/>
              </w:rPr>
              <w:t>6589</w:t>
            </w:r>
            <w:r w:rsidRPr="009E0459">
              <w:rPr>
                <w:rFonts w:ascii="Arial" w:hAnsi="Arial" w:cs="Arial"/>
                <w:lang w:val="nl-BE"/>
              </w:rPr>
              <w:t xml:space="preserve">  </w:t>
            </w:r>
            <w:proofErr w:type="spellStart"/>
            <w:proofErr w:type="gramStart"/>
            <w:r w:rsidR="007C4238">
              <w:rPr>
                <w:rFonts w:ascii="Arial" w:hAnsi="Arial" w:cs="Arial"/>
                <w:lang w:val="nl-BE"/>
              </w:rPr>
              <w:t>Hr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 xml:space="preserve">   </w:t>
            </w:r>
            <w:proofErr w:type="gramEnd"/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62546010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265BFF">
              <w:rPr>
                <w:rFonts w:ascii="Arial" w:hAnsi="Arial" w:cs="Arial"/>
                <w:lang w:val="nl-BE"/>
              </w:rPr>
              <w:t>89923938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843"/>
        <w:gridCol w:w="992"/>
        <w:gridCol w:w="1843"/>
        <w:gridCol w:w="992"/>
      </w:tblGrid>
      <w:tr w:rsidR="008A225E" w:rsidRPr="009E0459" w14:paraId="39339395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proofErr w:type="spellStart"/>
            <w:r w:rsidRPr="009E0459">
              <w:rPr>
                <w:rFonts w:ascii="Arial" w:hAnsi="Arial" w:cs="Arial"/>
                <w:lang w:val="nl-BE"/>
              </w:rPr>
              <w:t>Asseta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/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Ea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265BFF" w:rsidRPr="009E0459" w14:paraId="792BDDAA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12D10E1E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Hijs juk VANAS 2002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4C38543A" w:rsidR="00265BFF" w:rsidRPr="009E0459" w:rsidRDefault="00265BFF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07/003/V28498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414C34D5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6FE9FC61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H16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38DF8E23" w:rsidR="00265BFF" w:rsidRPr="009E0459" w:rsidRDefault="00043C0C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265BFF" w:rsidRPr="009E0459" w14:paraId="4017E887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665EB453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Tweesprong van kettingen </w:t>
            </w:r>
            <w:proofErr w:type="spellStart"/>
            <w:r>
              <w:rPr>
                <w:rFonts w:ascii="Arial" w:hAnsi="Arial" w:cs="Arial"/>
                <w:lang w:val="nl-BE"/>
              </w:rPr>
              <w:t>Crosby</w:t>
            </w:r>
            <w:proofErr w:type="spellEnd"/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2A827575" w:rsidR="00265BFF" w:rsidRPr="009E0459" w:rsidRDefault="00265BFF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07/603/V28498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709E99BF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4E66387C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H23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735CA436" w:rsidR="00265BFF" w:rsidRPr="009E0459" w:rsidRDefault="00043C0C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265BFF" w:rsidRPr="009E0459" w14:paraId="52BFF794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5B43E787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Tweesprong van kettingen </w:t>
            </w:r>
            <w:proofErr w:type="spellStart"/>
            <w:r>
              <w:rPr>
                <w:rFonts w:ascii="Arial" w:hAnsi="Arial" w:cs="Arial"/>
                <w:lang w:val="nl-BE"/>
              </w:rPr>
              <w:t>Crosby</w:t>
            </w:r>
            <w:proofErr w:type="spellEnd"/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6F568F50" w:rsidR="00265BFF" w:rsidRPr="009E0459" w:rsidRDefault="00265BFF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07/803/V28498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2A7EE6D5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4.5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4286B0E0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H30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4414A11B" w:rsidR="00265BFF" w:rsidRPr="009E0459" w:rsidRDefault="00043C0C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66755B74" w:rsidR="00F8356B" w:rsidRPr="009E0459" w:rsidRDefault="00043C0C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3F425864" w:rsidR="00F8356B" w:rsidRPr="009E0459" w:rsidRDefault="00043C0C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6F45D9B4" w:rsidR="00F8356B" w:rsidRPr="009F6C9E" w:rsidRDefault="00043C0C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65BDC560" w:rsidR="002952F0" w:rsidRPr="00DB1730" w:rsidRDefault="00043C0C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NIHIL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AB4BF2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45675570" w:rsidR="002952F0" w:rsidRPr="009E0459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284574EB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194354B2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Pr="00A02E1E">
        <w:rPr>
          <w:rFonts w:ascii="Arial" w:hAnsi="Arial" w:cs="Arial"/>
          <w:b/>
          <w:u w:val="none"/>
          <w:lang w:val="nl-BE"/>
        </w:rPr>
        <w:t>: ABC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3C49DECC" w:rsidR="0072620D" w:rsidRPr="009E0459" w:rsidRDefault="00043C0C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043C0C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mag verder gebruikt worden. Er moet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evenwel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kan niet veilig meer gebruikt worden ten gevolge van de vermelde C-opmerkingen. Het hefwerktuig mag slechts opnieuw in dienst gesteld worden nadat een aanvullende controle na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herstelling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043C0C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2pt;height:86.15pt">
            <v:imagedata r:id="rId14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043C0C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4pt;height:83.95pt">
            <v:imagedata r:id="rId15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</w:t>
      </w:r>
      <w:proofErr w:type="gramStart"/>
      <w:r w:rsidRPr="002348CF">
        <w:rPr>
          <w:rFonts w:ascii="Arial" w:hAnsi="Arial"/>
          <w:sz w:val="16"/>
          <w:szCs w:val="16"/>
          <w:lang w:val="nl-BE" w:eastAsia="en-US"/>
        </w:rPr>
        <w:t>Mei</w:t>
      </w:r>
      <w:proofErr w:type="gramEnd"/>
      <w:r w:rsidRPr="002348CF">
        <w:rPr>
          <w:rFonts w:ascii="Arial" w:hAnsi="Arial"/>
          <w:sz w:val="16"/>
          <w:szCs w:val="16"/>
          <w:lang w:val="nl-BE" w:eastAsia="en-US"/>
        </w:rPr>
        <w:t xml:space="preserve">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6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7"/>
      <w:footerReference w:type="default" r:id="rId18"/>
      <w:headerReference w:type="first" r:id="rId19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4" w14:textId="45AA23CC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proofErr w:type="spellStart"/>
    <w:r w:rsidR="001D0379" w:rsidRPr="00A02E1E">
      <w:rPr>
        <w:rFonts w:ascii="Arial" w:hAnsi="Arial" w:cs="Arial"/>
        <w:sz w:val="20"/>
        <w:lang w:val="en-US"/>
      </w:rPr>
      <w:t>Blz</w:t>
    </w:r>
    <w:proofErr w:type="spellEnd"/>
    <w:r w:rsidR="001D0379" w:rsidRPr="00A02E1E">
      <w:rPr>
        <w:rFonts w:ascii="Arial" w:hAnsi="Arial" w:cs="Arial"/>
        <w:sz w:val="20"/>
        <w:lang w:val="en-US"/>
      </w:rPr>
      <w:t xml:space="preserve">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043C0C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043C0C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3" w14:textId="7274D5F7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</w:t>
    </w:r>
    <w:proofErr w:type="spellStart"/>
    <w:r w:rsidRPr="00F901D7">
      <w:rPr>
        <w:rFonts w:ascii="Arial" w:hAnsi="Arial" w:cs="Arial"/>
        <w:sz w:val="22"/>
        <w:szCs w:val="22"/>
        <w:lang w:val="fr-BE"/>
      </w:rPr>
      <w:t>Mgt</w:t>
    </w:r>
    <w:proofErr w:type="spellEnd"/>
    <w:r w:rsidRPr="00F901D7">
      <w:rPr>
        <w:rFonts w:ascii="Arial" w:hAnsi="Arial" w:cs="Arial"/>
        <w:sz w:val="22"/>
        <w:szCs w:val="22"/>
        <w:lang w:val="fr-BE"/>
      </w:rPr>
      <w:t>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043C0C">
      <w:rPr>
        <w:rFonts w:ascii="Arial" w:hAnsi="Arial" w:cs="Arial"/>
        <w:sz w:val="22"/>
        <w:szCs w:val="22"/>
        <w:lang w:val="fr-BE"/>
      </w:rPr>
      <w:t>20180313</w:t>
    </w:r>
    <w:r w:rsidR="003E76ED" w:rsidRPr="00F901D7">
      <w:rPr>
        <w:rFonts w:ascii="Arial" w:hAnsi="Arial" w:cs="Arial"/>
        <w:sz w:val="22"/>
        <w:szCs w:val="22"/>
        <w:lang w:val="fr-BE"/>
      </w:rPr>
      <w:t>_BU_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265BFF">
      <w:rPr>
        <w:rFonts w:ascii="Arial" w:hAnsi="Arial" w:cs="Arial"/>
        <w:sz w:val="22"/>
        <w:szCs w:val="22"/>
        <w:lang w:val="fr-BE"/>
      </w:rPr>
      <w:t>V28489</w:t>
    </w:r>
    <w:r w:rsidR="008B0136" w:rsidRPr="008B0136">
      <w:rPr>
        <w:rFonts w:ascii="Arial" w:hAnsi="Arial" w:cs="Arial"/>
        <w:sz w:val="22"/>
        <w:szCs w:val="22"/>
        <w:lang w:val="fr-BE"/>
      </w:rPr>
      <w:t>Jungheinrich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 xml:space="preserve">Bureau </w:t>
    </w:r>
    <w:proofErr w:type="spellStart"/>
    <w:r w:rsidR="003772E6" w:rsidRPr="00F901D7">
      <w:rPr>
        <w:rFonts w:ascii="Arial" w:hAnsi="Arial" w:cs="Arial"/>
        <w:sz w:val="22"/>
        <w:szCs w:val="22"/>
        <w:lang w:val="fr-BE"/>
      </w:rPr>
      <w:t>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proofErr w:type="spellEnd"/>
    <w:r w:rsidRPr="00F901D7">
      <w:rPr>
        <w:rFonts w:ascii="Arial" w:hAnsi="Arial" w:cs="Arial"/>
        <w:sz w:val="22"/>
        <w:szCs w:val="22"/>
        <w:lang w:val="fr-BE"/>
      </w:rPr>
      <w:tab/>
    </w:r>
    <w:proofErr w:type="spellStart"/>
    <w:r w:rsidR="001D0379">
      <w:rPr>
        <w:rFonts w:ascii="Arial" w:hAnsi="Arial" w:cs="Arial"/>
        <w:sz w:val="22"/>
        <w:szCs w:val="22"/>
        <w:lang w:val="fr-BE"/>
      </w:rPr>
      <w:t>Archieflijn</w:t>
    </w:r>
    <w:proofErr w:type="spellEnd"/>
    <w:r w:rsidR="001D0379">
      <w:rPr>
        <w:rFonts w:ascii="Arial" w:hAnsi="Arial" w:cs="Arial"/>
        <w:sz w:val="22"/>
        <w:szCs w:val="22"/>
        <w:lang w:val="fr-BE"/>
      </w:rPr>
      <w:t xml:space="preserve"> 671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</w:t>
    </w:r>
    <w:proofErr w:type="spellStart"/>
    <w:r>
      <w:rPr>
        <w:rFonts w:ascii="Arial" w:hAnsi="Arial" w:cs="Arial"/>
      </w:rPr>
      <w:t>Mgt</w:t>
    </w:r>
    <w:proofErr w:type="spellEnd"/>
    <w:r>
      <w:rPr>
        <w:rFonts w:ascii="Arial" w:hAnsi="Arial" w:cs="Arial"/>
      </w:rPr>
      <w:t>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 xml:space="preserve">Bureau </w:t>
    </w:r>
    <w:proofErr w:type="spellStart"/>
    <w:r w:rsidRPr="009E0459">
      <w:rPr>
        <w:rFonts w:ascii="Arial" w:hAnsi="Arial" w:cs="Arial"/>
      </w:rPr>
      <w:t>Contrôles</w:t>
    </w:r>
    <w:proofErr w:type="spellEnd"/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70"/>
  <w:proofState w:spelling="clean" w:grammar="clean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43C0C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65BFF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A7F83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4507E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0136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142"/>
    <w:rsid w:val="00D22ADE"/>
    <w:rsid w:val="00D3286D"/>
    <w:rsid w:val="00D40C7B"/>
    <w:rsid w:val="00D40D9E"/>
    <w:rsid w:val="00D44F20"/>
    <w:rsid w:val="00D50ED9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ecimalSymbol w:val=","/>
  <w:listSeparator w:val=";"/>
  <w14:docId w14:val="3933932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endnotes" Target="endnotes.xm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numbering" Target="numbering.xml"/><Relationship Id="rId12" Type="http://schemas.openxmlformats.org/officeDocument/2006/relationships/footnotes" Target="footnotes.xm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http://units.mil.intra/sites/DGMR/MGT/R/CTL/FormFeedback/Forms/template.xsn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webSettings" Target="webSettings.xml"/><Relationship Id="rId5" Type="http://schemas.openxmlformats.org/officeDocument/2006/relationships/customXml" Target="../customXml/item5.xml"/><Relationship Id="rId15" Type="http://schemas.openxmlformats.org/officeDocument/2006/relationships/image" Target="media/image2.emf"/><Relationship Id="rId10" Type="http://schemas.openxmlformats.org/officeDocument/2006/relationships/settings" Target="setting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microsoft.com/office/2007/relationships/stylesWithEffects" Target="stylesWithEffects.xml"/><Relationship Id="rId14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6eszycpw94WmkaAU69BOFbhQTk0=</DigestValue>
    </Reference>
    <Reference URI="#idOfficeObject" Type="http://www.w3.org/2000/09/xmldsig#Object">
      <DigestMethod Algorithm="http://www.w3.org/2000/09/xmldsig#sha1"/>
      <DigestValue>qG/6r2vwbwJvv2bz4M1P0wUG+Ao=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EMy4SrwaJo5ThtztYz8wk7fIrGg=</DigestValue>
    </Reference>
    <Reference URI="#idValidSigLnImg" Type="http://www.w3.org/2000/09/xmldsig#Object">
      <DigestMethod Algorithm="http://www.w3.org/2000/09/xmldsig#sha1"/>
      <DigestValue>bqNDvEw20Y128yQelqQefAggSh4=</DigestValue>
    </Reference>
    <Reference URI="#idInvalidSigLnImg" Type="http://www.w3.org/2000/09/xmldsig#Object">
      <DigestMethod Algorithm="http://www.w3.org/2000/09/xmldsig#sha1"/>
      <DigestValue>XHmmQoNyFGg14VL7jNO9WHKWBa8=</DigestValue>
    </Reference>
  </SignedInfo>
  <SignatureValue>vIdxpax1DnAk22IaWQHzA/1VyD7MVR9tDbhPvj6tM2ie0XGFAXWVqNa58nA1Lq0KZh26OB173Prg
Vl8aI8pME1RqcqhsBXP5XcVJbAXWY7yJ+QduHQTSSaLMA6+rbkrHrXQlXWnQwZLQDafijAdtot4h
za5fEuQ0PPmmUSJ0rchgdNvcy8TSH6KRpcqIj2b8CQw3ChFlGacplYGuz+CYDkG6r8VBu8cCR3p+
xIFe8zYlzwtCOGde+viJetUaz5/V0hC9f1Akul/qrxM/1N4997vzNFup2xGnamv3PVp9XmsZWkRx
UurUKr0a2RseyYjiCLjnpuggpQX+CL3w+VOoIA==</SignatureValue>
  <KeyInfo>
    <X509Data>
      <X509Certificate>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</X509Certificate>
    </X509Data>
  </KeyInfo>
  <Object xmlns:mdssi="http://schemas.openxmlformats.org/package/2006/digital-signature" Id="idPackageObject">
    <Manifest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media/image2.emf?ContentType=image/x-emf">
        <DigestMethod Algorithm="http://www.w3.org/2000/09/xmldsig#sha1"/>
        <DigestValue>a9Ma1TsJpN8g72iTqylAV95kuNo=</DigestValue>
      </Reference>
      <Reference URI="/word/media/image1.emf?ContentType=image/x-emf">
        <DigestMethod Algorithm="http://www.w3.org/2000/09/xmldsig#sha1"/>
        <DigestValue>OaECKT78edyUk1TQ+ozyUESDk/4=</DigestValue>
      </Reference>
      <Reference URI="/word/settings.xml?ContentType=application/vnd.openxmlformats-officedocument.wordprocessingml.settings+xml">
        <DigestMethod Algorithm="http://www.w3.org/2000/09/xmldsig#sha1"/>
        <DigestValue>qhyhVFc4KgVn+wuXdPSgQQtgZ3k=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document.xml?ContentType=application/vnd.openxmlformats-officedocument.wordprocessingml.document.main+xml">
        <DigestMethod Algorithm="http://www.w3.org/2000/09/xmldsig#sha1"/>
        <DigestValue>yN4n3+OUlM/1G1i/iyUuHXIvkhU=</DigestValue>
      </Reference>
      <Reference URI="/word/header2.xml?ContentType=application/vnd.openxmlformats-officedocument.wordprocessingml.header+xml">
        <DigestMethod Algorithm="http://www.w3.org/2000/09/xmldsig#sha1"/>
        <DigestValue>j22khTXvY8U9NfUpEZz2Y6cGFMs=</DigestValue>
      </Reference>
      <Reference URI="/word/header1.xml?ContentType=application/vnd.openxmlformats-officedocument.wordprocessingml.header+xml">
        <DigestMethod Algorithm="http://www.w3.org/2000/09/xmldsig#sha1"/>
        <DigestValue>DuboTg3GxvNEQAVUNQ9gV14WnCk=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footer1.xml?ContentType=application/vnd.openxmlformats-officedocument.wordprocessingml.footer+xml">
        <DigestMethod Algorithm="http://www.w3.org/2000/09/xmldsig#sha1"/>
        <DigestValue>7UpjY7QsgjY37w0QnvMgwbYq1oU=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11"/>
            <mdssi:RelationshipReference SourceId="rId15"/>
            <mdssi:RelationshipReference SourceId="rId10"/>
            <mdssi:RelationshipReference SourceId="rId19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HkPnB4kCRv7w4LR+I5hppIejaB4=</DigestValue>
      </Reference>
    </Manifest>
    <SignatureProperties>
      <SignatureProperty Id="idSignatureTime" Target="#idPackageSignature">
        <mdssi:SignatureTime>
          <mdssi:Format>YYYY-MM-DDThh:mm:ssTZD</mdssi:Format>
          <mdssi:Value>2018-03-14T07:00:28Z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HoAAAA2AAAAAAAAAAAAAADzEAAAlAcAACBFTUYAAAEABEkAAAwAAAABAAAAAAAAAAAAAAAAAAAAVgUAAAADAADiAQAADwEAAAAAAAAAAAAAAAAAAGZaBwBVIgQARgAAACwAAAAgAAAARU1GKwFAAQAcAAAAEAAAAAIQwNsBAAAAYAAAAGAAAABGAAAAaA0AAFwNAABFTUYrIkAEAAwAAAAAAAAAHkAJAAwAAAAAAAAAJEABAAwAAAAAAAAAMEACABAAAAAEAAAAAACAPyFABwAMAAAAAAAAAAhAAAW0DAAAqAwAAAIQwNsBAAAAAAAAAAAAAAAAAAAAAAAAAAEAAAD/2P/gABBKRklGAAEBAQDIAMgAAP/bAEMACgcHCQcGCgkICQsLCgwPGRAPDg4PHhYXEhkkICYlIyAjIigtOTAoKjYrIiMyRDI2Oz1AQEAmMEZLRT5KOT9APf/AAAsIAHMBAA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SEhEi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UwAAABkAAAAAAAAAAAAAAB6AAAANgAAAAAAAAAAAAAAewAAADc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2018-03-14T07:00:28Z</xd:SigningTime>
          <xd:SigningCertificate>
            <xd:Cert>
              <xd:CertDigest>
                <DigestMethod Algorithm="http://www.w3.org/2000/09/xmldsig#sha1"/>
                <DigestValue>+AK2nKEmXHnhqddY5iVDYgWJ/hU=</DigestValue>
              </xd:CertDigest>
              <xd:IssuerSerial>
                <X509IssuerName>SERIALNUMBER=201726, CN=Citizen CA, O=Certipost N.V./S.A., L=Brussels, C=BE</X509IssuerName>
                <X509SerialNumber>21267647932558884563747913448204701104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Q/q2EsLp0URGEyIenXJQ12EoOdlQIHRjI0RjlENBgPMjAxODAzMTQwNzAwNDN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Hxe2H4590Z73SriR3QeZWjjeL0A=</DigestValue>
                </xd:CertDigest>
                <xd:IssuerSerial>
                  <X509IssuerName>CN=Belgium Root CA4, C=BE</X509IssuerName>
                  <X509SerialNumber>39493789418325303554496623956063731593</X509SerialNumber>
                </xd:IssuerSerial>
              </xd:Cert>
              <xd:Cert>
                <xd:CertDigest>
                  <DigestMethod Algorithm="http://www.w3.org/2000/09/xmldsig#sha1"/>
                  <DigestValue>a5f4mVZZKpsgEBl1J7DcTKWsm+A=</DigestValue>
                </xd:CertDigest>
                <xd:IssuerSerial>
                  <X509IssuerName>CN=Belgium Root CA4, C=BE</X509IssuerName>
                  <X509SerialNumber>5706940941790920504</X509SerialNumber>
                </xd:IssuerSerial>
              </xd:Cert>
            </xd:CertRefs>
          </xd:CompleteCertificateRefs>
          <xd:CertificateValues>
            <xd:EncapsulatedX509Certificate>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2018-03-14T07:00:36Z</xd:ProducedAt>
                </xd:OCSPIdentifier>
                <xd:DigestAlgAndValue>
                  <DigestMethod Algorithm="http://www.w3.org/2000/09/xmldsig#sha1"/>
                  <DigestValue>cBZuKXGx/FUbGf3RdUPPPvnAoaI=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5FkgaJV6sc7nnR1xEYT6dy1D/vE=</DigestValue>
                </xd:DigestAlgAndValue>
                <xd:CRLIdentifier>
                  <xd:Issuer>CN=Belgium Root CA4, C=BE</xd:Issuer>
                  <xd:IssueTime>2018-01-01T11:00:00Z</xd:IssueTime>
                </xd:CRLIdentifier>
              </xd:CRLRef>
            </xd:CRLRefs>
          </xd:CompleteRevocationRefs>
          <xd:RevocationValues>
            <xd:OCSPValues>
              <xd:EncapsulatedOCSPValue>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</xd:EncapsulatedOCSPValue>
            </xd:OCSPValues>
            <xd:CRLValues>
              <xd:EncapsulatedCRLValue>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S0Fit/5K3jEX+BZHA6UTRsWb84RgIHREEyRjlENBgPMjAxODAzMTQwNzAwNDN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</xd:EncapsulatedTimeStamp>
          </xd:SigAndRefsTimeStamp>
        </xd:UnsignedSignatureProperties>
      </xd:UnsignedProperties>
    </xd:QualifyingProperties>
  </Object>
  <Object Id="idValidSigLnImg">AQAAAGwAAAAAAAAAAAAAAP8AAAB/AAAAAAAAAAAAAABKIwAApREAACBFTUYAAAEAeFMAALY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ISESI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</Object>
  <Object Id="idInvalidSigLnImg">AQAAAGwAAAAAAAAAAAAAAP8AAAB/AAAAAAAAAAAAAABKIwAApREAACBFTUYAAAEA3FgAAMk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AgAAQAAADwFhkAgBYZALwyKAAwqToAR4IlZPAWGQAAHyAAOWIlZAAAAACAFhkAvDIoAEA9bgA5YiVkAAAAAIAVGQDgY3AAADhLBFSpOgC2WiVkaOhzAPwBAACQqToArVklZPwBAAAAAAAACWV8dgllfHb8AQAAAAgAAAACAAAAAAAAqKk6AJxsfHYAAAAAAAAAANqqOgAHAAAAzKo6AAcAAAAAAAAAAAAAAMyqOgDgqToAmux7dgAAAAAAAgAAAAA6AAcAAADMqjoABwAAAEwSfXYAAAAAAAAAAMyqOgAHAAAA4GNwAAyqOgBGMHt2AAAAAAACAADMqj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C1kxMM6AEUqL2QoblNkAQAAALzOTmQAHVpkoMXdBShuU2QBAAAAvM5OZNTOTmQg2J0EINidBAzEOgDLmy1k8D5TZAEAAAC8zk5kGMQ6AIABdXYNXHB231twdhjEOgBkAQAAAAAAAAAAAAAJZXx2CWV8dmAqKAAACAAAAAIAAAAAAABAxDoAnGx8dgAAAAAAAAAAcMU6AAYAAABkxToABgAAAAAAAAAAAAAAZMU6AHjEOgCa7Ht2AAAAAAACAAAAADoABgAAAGTFOgAGAAAATBJ9dgAAAAAAAAAAZMU6AAYAAADgY3AApMQ6AEYwe3YAAAAAAAIAAGTFO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hIRIh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0AAAACgAAAGAAAABmAAAAbAAAAAEAAABbJA1CVSUNQgoAAABgAAAAEQAAAEwAAAAAAAAAAAAAAAAAAAD//////////3AAAABBAGcAZQBuAHQALQBvAG4AZABlAHIAegBvAGUAawBlAHIAAA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BAAAAGAAAAAwAAAAAAAACEgAAAAwAAAABAAAAFgAAAAwAAAAAAAAAVAAAACwBAAAKAAAAcAAAAMQAAAB8AAAAAQAAAFskDUJVJQ1CCgAAAHAAAAAlAAAATAAAAAQAAAAJAAAAcAAAAMYAAAB9AAAAmAAAAFMAaQBnAG4AZQBkACAAYgB5ADoAIABNAGEAcgBjACAARwByAGEAbgBkAGoAZQBhAG4AIAAoAFMAaQBnAG4AYQB0AHUAcgBlACkAAAAGAAAAAgAAAAYAAAAGAAAABgAAAAYAAAADAAAABgAAAAYAAAAEAAAAAwAAAAgAAAAGAAAABAAAAAUAAAADAAAABwAAAAQAAAAGAAAABgAAAAYAAAADAAAABgAAAAYAAAAGAAAAAwAAAAQAAAAGAAAAAgAAAAYAAAAGAAAABgAAAAQAAAAGAAAABAAAAAYAAAAE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k3NOSCuTO5OkzyAkLVitKxMa+HI=</DigestValue>
    </Reference>
    <Reference URI="#idOfficeObject" Type="http://www.w3.org/2000/09/xmldsig#Object">
      <DigestMethod Algorithm="http://www.w3.org/2000/09/xmldsig#sha1"/>
      <DigestValue>oiQWvRwR2wBn7+lRdqCT1SYF90s=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oQDOQYbyPYCrKss/+51/fazX55I=</DigestValue>
    </Reference>
    <Reference URI="#idValidSigLnImg" Type="http://www.w3.org/2000/09/xmldsig#Object">
      <DigestMethod Algorithm="http://www.w3.org/2000/09/xmldsig#sha1"/>
      <DigestValue>fvULYV2Zl8Rz6SErZrDb3AosX7A=</DigestValue>
    </Reference>
    <Reference URI="#idInvalidSigLnImg" Type="http://www.w3.org/2000/09/xmldsig#Object">
      <DigestMethod Algorithm="http://www.w3.org/2000/09/xmldsig#sha1"/>
      <DigestValue>CQQUIO23iG7a2HQBpqoqcNDgd5A=</DigestValue>
    </Reference>
  </SignedInfo>
  <SignatureValue>OtZslD3W40vjMWNxWOGUfRZ6vhtxOuG5J/5TkOkwoKI3gzUB/mUzghZYnlVg390i/YfsDSCC58ok
U8AM196d55JKSHARrTrKHWU48WBGPAuOc8NB+tgMSAnfROsmfmJd+r0zHuHH/FThcQ2HcyUrzbSy
O0mpycsOvanEIV4PgHugMcyOkL6M7pzkNSGvnL6e8FbxAgGrVLgS+6v7t/P0i3Tu8/VOCatEewmX
4U2/YbEILlbMvZjvc5rbuDhdMC1YtsAxsZBiyCUsrWFw9Ai76uo2iAoehWAIJE7UHqjVfn1Hclhq
4DXalgjGEfHmtJQPvN5SDGoF9MMVjalc9PE1fg==</SignatureValue>
  <KeyInfo>
    <X509Data>
      <X509Certificate>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</X509Certificate>
    </X509Data>
  </KeyInfo>
  <Object xmlns:mdssi="http://schemas.openxmlformats.org/package/2006/digital-signature" Id="idPackageObject">
    <Manifest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media/image2.emf?ContentType=image/x-emf">
        <DigestMethod Algorithm="http://www.w3.org/2000/09/xmldsig#sha1"/>
        <DigestValue>a9Ma1TsJpN8g72iTqylAV95kuNo=</DigestValue>
      </Reference>
      <Reference URI="/word/media/image1.emf?ContentType=image/x-emf">
        <DigestMethod Algorithm="http://www.w3.org/2000/09/xmldsig#sha1"/>
        <DigestValue>OaECKT78edyUk1TQ+ozyUESDk/4=</DigestValue>
      </Reference>
      <Reference URI="/word/settings.xml?ContentType=application/vnd.openxmlformats-officedocument.wordprocessingml.settings+xml">
        <DigestMethod Algorithm="http://www.w3.org/2000/09/xmldsig#sha1"/>
        <DigestValue>qhyhVFc4KgVn+wuXdPSgQQtgZ3k=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document.xml?ContentType=application/vnd.openxmlformats-officedocument.wordprocessingml.document.main+xml">
        <DigestMethod Algorithm="http://www.w3.org/2000/09/xmldsig#sha1"/>
        <DigestValue>yN4n3+OUlM/1G1i/iyUuHXIvkhU=</DigestValue>
      </Reference>
      <Reference URI="/word/header2.xml?ContentType=application/vnd.openxmlformats-officedocument.wordprocessingml.header+xml">
        <DigestMethod Algorithm="http://www.w3.org/2000/09/xmldsig#sha1"/>
        <DigestValue>j22khTXvY8U9NfUpEZz2Y6cGFMs=</DigestValue>
      </Reference>
      <Reference URI="/word/header1.xml?ContentType=application/vnd.openxmlformats-officedocument.wordprocessingml.header+xml">
        <DigestMethod Algorithm="http://www.w3.org/2000/09/xmldsig#sha1"/>
        <DigestValue>DuboTg3GxvNEQAVUNQ9gV14WnCk=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footer1.xml?ContentType=application/vnd.openxmlformats-officedocument.wordprocessingml.footer+xml">
        <DigestMethod Algorithm="http://www.w3.org/2000/09/xmldsig#sha1"/>
        <DigestValue>7UpjY7QsgjY37w0QnvMgwbYq1oU=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11"/>
            <mdssi:RelationshipReference SourceId="rId15"/>
            <mdssi:RelationshipReference SourceId="rId10"/>
            <mdssi:RelationshipReference SourceId="rId19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HkPnB4kCRv7w4LR+I5hppIejaB4=</DigestValue>
      </Reference>
    </Manifest>
    <SignatureProperties>
      <SignatureProperty Id="idSignatureTime" Target="#idPackageSignature">
        <mdssi:SignatureTime>
          <mdssi:Format>YYYY-MM-DDThh:mm:ssTZD</mdssi:Format>
          <mdssi:Value>2018-03-29T13:03:11Z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qqqqqqqqqqqqqqqqqqqqqqqqqqqqqqqqqqqqqqqqqqpRAAAAeLQAAAAAAAAAAAAAegAAACoAAAAAAAAAAAAAAAAAAAAAAAAAAAEAAFoAAABQAAAAKAAAAHgAAAAAtAAAAAAAAMYAiAB7AAAAKwAAACgAAAAAAQAAW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x5LvT7d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71CXSrbFfsd+xk9Jj1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28eV70+PCYcHvsZ/B38GRwevkKf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jHku+Plwm/Bn8GRsa2xkcGvwZfTL9S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fX/5KnTI9IvwZ/BX8HfsZ/BncFR0enS4eT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fl9fW/5K3UJdKh0e2xH9FfwV/Bn8FfwV/BUcGn0y3UI9V99z/3//f/9//3//f/9//3//f/9//3//f/9//3//f/9//3//f/9//3//f/9//3//f/9//3//f/9//3//f/9//3//f/9//3//f/9//3//f/9//3//f/9//3//f/9//3//f/9//3//f/9//3//f/9//3//f/9//3+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b59nHk8eS702fS48Ih0a/BEcGvwV/Bn8FT0a/BUdGvwVPSKeOv5KXl/fc/9//3//f/9//3//f/9//3//f/9//3//f/9//3//f/9//3//f/9//3//f/9//3//f/9//3//f/9//3//f/9//3//f/9//3//f/9//3//f/9//3//f/9//3//f/9//3//f/9//3//f/9//3//f/9//3//f/9//3//f/9//3v5KZgd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8bLrkduh0dU/9//3//f/9//3/ZIfol/3//f/9//3//f/9//3//f/9//3//f/9//3//f/9//3//f/9//3//f/9//3//f/9//3//f/9//3//f/9//3//f/9//3//f/9//3//f/9//3//f/9//3//f/9//3//f/9/Gi6YGfo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Ua6HdohfDr/e/9//3//f/9//3/fd7ohXDL/f/9//3//f/9//3//f/9//3//f/9//3//f/9//3//f/9//3//f/9//3//f/9//3//f/9//3//f/9//3//f/9//3//f/9//3//f/9//3//f/9//3//f/9//3//f/9//3+cQrkd2hke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T+yHZHRsqXWf/f/9//3//f/9//3//f35n2yGcPv9//3//f/9//3//f/9//3//f/9//3//f/9//3//f/9//3//f/9//3//f/9//3//f/9//3//f/9//3//f/9//3//f/9//3//f/9//3//f/9//3//f/9//3//f/9//3//f/9/+iHaHdoZXS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su+yXaIf5S/3//f/9//3//f/9//3//f/9/PlvaHR5T/3//f/9//3//f/9//3//f/9//3//f/9//3//f/9//3//f/9//3//f/9//3//f/9//3//f/9//3//f/9//3//f/9//3//f/9//3//f/9//3//f/9//3//f/9//3//f/9//3//e1wu2hnbHRweH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cPtsd2x18Pt93/3//f/9//3//f/9//3//f/9//3+8RtohPl//f/9//3//f/9//3//f/9//3//f/9//3//f/9//3//f/9//3//f/9//3//f/9//3//f/9//3//f/9//3//f/9//3//f/9//3//f/9//3//f/9//3//f/9//3//f/9//3//f/9//3/9Ttsd2hn7GRwiP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UL7IdohXDKeb/9//3//f/9//3//f/9//3//f/9//3//f3w62iG/c/9//3//f/9//3//f/9//3//f/9//3//f/9//3//f/9//3//f/9//3//f/9//3//f/9//3//f/9//3//f/9//3//f/9//3//f/9//3//f/9//3//f/9//3//f/9//3//f/9//3//f/9/33edNvsV/B3bGRsi/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O2h3bIRwmXl//f/9//3//f/9//3//f/9//3//f/9//3//f/9/Gi7bId97/3//f/9//3//f/9//3//f/9//3//f/9//3//f/9//3//f/9//3//f/9//3//f/9//3//f/9//3//f/9//3//f/9//3//f/9//3//f/9//3//f/9//3//f/9//3//f/9//3//f/9//3//f/9/nmdcLtsZ2h37Gfs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U/wh+iH7JR1X/3//f/9//3//f/9//3//f/9//3//f/9//3//f/9//3/bIfsp/3//f/9//3//f/9//3//f/9//3//f/9//3//f/9//3//f/9//3//f/9//3//f/9//3//f/9//3//f/9//3//f/9//3//f/9//3//f/9//3//f/9//3//f/9//3//f/9//3//f/9//3//f/9//3//f/9/vm+dOvwV+xnaGRwi/kr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McJvwh+x39Tv97/3//f/9//3//f/9//3//f/9//3//f/9//3//f/9//3+/b7odfDb/f/9//3//f/9//3//f/9//3//f/9//3//f/9//3//f/9//3//f/9//3//f/9//3//f/9//3//f/9//3//f/9//3//f/9//3//f/9//3//f/9//3//f/9//3//f/9//3//f/9//3//f/9//3//f/9//3//f/9/33O9OvwZ+xn7GdsVXTJ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TLbHRwivUL/e/9//3//f/9//3//f/9//3//f/9//3//f/9//3//f/9//3//f15j2x28Rv9//3//f/9//3//f/9//3//f/9//3//f/9//3//f/9//3//f/9//3//f/9//3//f/9//3//f/9//3//f/9//3//f/9//3//f/9//3//f/9//3//f/9//3//f/9//3//f/9//3//f/9//3//f/9//3//f/9//3//f/9//3seTxse/BXbGdsZ2x3dRp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C+yHbHX06vm//f/9//3//f/9//3//f/9//3//f/9//3//f/9//3//f/9//3//f/9/HVPaHT5b/3//f/9//3//f/9//3//f/9//3//f/9//3//f/9//3//f/9//3//f/9//3//f/9//3//f/9//3//f/9//3//f/9//3//f/9//3//f/9//3//f/9//3//f/9//3//f/9//3//f/9//3//f/9//3//f/9//3//f/9//3//f/9//39eX5462xn7GdoZ2xk8Jj5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/wh+iE8Kn5r/3//f/9//3//f/9//3//f/9//3//f/9//3//f/9//3//f/9//3//f/9//398Ovsdn2v/f/9//3//f/9//3//f/9//3//f/9//3//f/9//3//f/9//3//f/9//3//f/9//3//f/9//3//f/9//3//f/9//3//f/9//3//f/9//3//f/9//3//f/9//3//f/9//3//f/9//3//f/9//3//f/9//3//f/9//3//f/9//3//f/9//3//ez5TPSb7FfsZ+xX8GXwyPl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8Ntoh+iH9Tv9//3//f/9//3//f/9//3//f/9//3//f/9//3//f/9//3//f/9//3//f/9//3//fzsuuR3/e/9//3//f/9//3//f55vOy65Hfolu0b/f/9//3//f/9//3//f/9//3//f/9//3//f/9//3//f/9//3//f/9//3//f/9//3//f/9//3//f/9//3//f/9//3//f/9//3//f/9//3//f/9//3//f/9//3//f/9/3nv/f/9//3//f/9//3//f/9//3//f79v3T4cHtsV+xnbFfsZnTZe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7JdohfDbfd/9//3//f/9//3//f/9//3//f/9//3//f/9//3//f/9//3//f/9//3//f/9//3//f/9/2iH6Kf9//3//f/9//3//f/9/Gya5HbkdmB25IfslfmP/f/9//3//f/9//3//f/9//3//f/9//3//f/9//3//f/9//3//f/9//3//f/9//3//f/9//3//f/9//3//f/9//3//f/9//3//f/9//3//f/9//3//f/9//3//f/9//3//f/9//3//f/9//3//f/9//3//f/9/nmfeQjwi2xn8HfsZ/Bl9Nj5T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EbaIdohPVv/f/9//3//f/9//3//f/9//3//f/9//3//f/9//3//f/9//3//f/9//3//f/9//3//f/9/v3PaHVs6/3//f/9//3//f/9/v2/aGbodHVfcSrkduSG6GT1f/3//f/9//3//f/9//3//f/9//3//f/9//3//f/9//3//f/9//3//f/9//3//f/9//3//f/9//3//f/9//3//f/9//3//f/9//3//f/9//3//f/9//3//f/9//3//f/9//3//f/9//3//f/9//3//f/9//3//f/9//3+fa90+PB77FfsZ2xXbGTwm/k6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Dr6JTsu33f/f/9//3//f/9//3//f/9//3//f/9//3//f/9//3//f/9//3//f/9//3//f/9//3//f/9//39fY9oh3Ur/f/9//3//f/9//3+fb7oduhn/f/9/33c7MrkduR3fd/9//3//f/9/33f/f/9//3//f/9//3//f/9//3//f/9//3//f/9//3//f/9//3//f/9//3//f/9//3//f/9//3//f/9//3//f/9//3//f/9//3//f/9//3//f/9//3//f/9//3//f/9//3//f/9//3//f/9//3//f/9//3//f79r/ko9JtsV+xnbGfwZHCbdQl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zb6JXw+/3//f/9//3//f/9//3//f/9//3//f/9//3//f/9//3//f/9//3//f/9//3//f/9//3//f/9//3//f/1S2h0eW/9//3//f/9//3//f/9/uR25GV1f/3//f/9/uR2YGfkt33f/f15fuSGYGbgZ3Er/f/9//3//f/9//3//f/9//3//f/9//3//f/9//3//f/9//3//f/9//3//f/9//3//f/9//3//f/9//3//f/9//3//f/9//3//f/9//3//f/9//3//f/9//3//f/9//3//f/9//3//f/9//3//f/9//3//f/9/33ceU302/BX8GdsV/Bn8GX0uHVO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77Jb1C/3//f/9//3//f/9//3//f/9//3//f/9//3//f/9//3//f/9//3//f/9//3//f/9//3//f/9//3//f/9/nEbaHb9v/3//f/9//3//f/9//3+8QrkdGyr/f/9//U65HXcVmBm4GR1TmBmYGXcVmB2YGZtC/3//f15fm0aea/9//3//f/9//3//f/9//3//f/9//3//f/9//3//f/9//3//f/9//3//f/9//3//f/9//3//f/9//3//f/9//3//f/9//3//f/9//3//f/9//3//f/9//3//f/9//3//f/9//3//f/9//3//f/9//3//f35j3kI8Ih0a+xn8HdsVHCKdNh5P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l/aIVs2/3//f/9//3//f/9//3//f/9//3//f/9//3//f/9//3//f/9//3//f/9//3//f/9//3//f/9//3//f/9//387Lroh33v/f/9//3//f/9//3//f95zuh25HVsy/38aLlYVdhV3FbkdmBV3Fdkhfms6MpgdmBU6OhoydxmXHXtC/3//f/9//3//f/9//3//f/9//3//f/9//3//f/9//3//f/9//3//f/9//3//f/9//3//f/9//3//f/9//3//f/9//3//f/9//3//f/9//3//f/9//3//f/9//3//f/9//3//f/9//3//f/9//3//f/9//3//f/9/vnNfV502/Bn7FfsZ+xn8GfsdnTYdT59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Khsy/3//f/9//3//f/9//3//f/9//3//f/9//3//f/9//3//f/9//3//f/9//3//f/9//3//f/9//3//f/9//3//f/sp2iH/f/9//3//f/9//3//f/9//38+W7oduRn5IZgZdxV2FTo2Wzq4HXcZm0L/f/9/GjKYGXcZmBmXHbghe0L/f/9//3//f/9//3//f/9//3//f/9//3//f/9//3//f/9//3//f/9//3//f/9//3//f/9//3//f/9//3//f/9//3//f/9//3//f/9//3//f/9//3//f/9//3//f/9//3//f/9//3//f/9//3//f/9//3//f/9//3//f/9//3//f79vPlO9Ohwi/B37HRwa/Bn8GXwuHkt/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W7ohfmv/f/9//3//f/9//3//f/9//3//f/9//3//f/9//3//f/9//3//f/9//3//f/9//3//f/9//3//f/9//3//f/9/uR37Kf9//3//f/9//3//f/9//3//f/9/HVO6GZgZmBlWFXcZXWv/f/kluB1bOv9//3//e9glmB2YHXtC3FL/f/9//3//f/9//3//f/9//3//f/9//3//f/9//3//f/9//3//f/9//3//f/9//3//f/9//3//f/9//3//f/9//3//f/9//3//f/9//3//f/9//3//f/9//3//f/9//3//f/9//3//f/9//3//f/9//3//f/9//3//f/9//3//f/9//3//f/9//3+/b19X3T5cJvsV+x37GdsZ2hk8JnwyHk9+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5bvEJdLtsZ+xn7Gfwd+xEcHlwq3T4+V59r/3v/f/9//3//f/9//3//f/9//3//f/9//3//f/9//3//f/9//3//f/9//3//f/9//3//f/9//3//f/9//3//f5xGuRn8Tv9/XC7aGZgdmB0cV/9//3//f/9//3//f/9//3//f/9//3//f/9//3//f/9//3//f75zmRn7Jf9//3//f51nuhlcLv9/2h26GZ9r/3//f/9/HCIbHv9//3//f/9//3//f/9//3//f/9//3//f/9//3//fx1XuRl3FZcZdhV3Fd53/3//f/97mB2XGfkp/3/fexoydxWYGfxW33e5GbkZvEqYGXcVv3f/f/9//3//f/9//3//f3s+mB2ZHZtCWza5GZkZmhnbGVw2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Zx5PnTo8ItsZ/B37HRwe/BkdGjwivToeS39jv3P/f/9//3//f/9//3//f/9//3//f/9//3//f/9//3//f/9//3//f/9//3//f/9//3//f/9//VK5GbxG/39eW7kZmBl3GV5j/3//f/9//3//f/9//3//f/9//3//f/9//3//f/9//3//f/9//387KtodXmP/f/9//3/7HdoZ/3+8PtodWzb/f/9//39cLvwd/3//f/9//3//f/9//3//f/9//3//f/9//3//f/9//3+ZHbkdOjKYHbxG/3//f/9//3+/c/xW/3v/f/9/33taOhoy/3//f91OuRm4GXcVdxVdY/9//3//f/9//3//f/1OuRm5GV5j/3//f/9/33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x5XnTo8KvwZHBr7GRwa/Bn9FfwZXSa9Oh5PfmPfd/9//3//f/9//3//f/9//3//f/9//3//f/9//3//f/9//3//f/9//389X7kdOzb/f/9/GiqXGZgZvnf/f/9//3//f/9//3//f/9//3//f/9//3//f/9//3//f/9//3//fz1b2h36Jf9//3//f3wy2hm+c993uhm6GT1b/3//f5022hn/f/9//3//f/9//3//f/9//3//f/9//3//f/9//3//f35rHV//f/9//3//f/9//3//f/9//3//f/9//3//f/9//3//f/9//3+6HZcVdxV3Ef1O/3//f/9//3//f35jmBm5H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15f/UaeNhwm/R38GfwZ+xkdGvwZHR5cJr46/kp/X75v/3//f/9//3//f/9//3//f/9//3//f/9//3//f79zmBmZHf9//3+/c1s6PWP/f/9//3//f/9//3//f/9//3//f/9//3//f/9//3//f/9//3//f/9//38bJtodvEL/f/9/3Uq5GT5f/3/9SrkZuh2ea/9/WzL7Hf9//3//f/9//3//f/9//3//f/9//3//f/9//3//f/9//3//f/9//3//f/9//3//f/9//3//f/9//3//f/9//3//f/9//3//f1s2uBl3FbkZXDL/f/9//3//f/9/+iG5HTs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vPlvdRn0yHCLcFR0aHBocGh0eHRb8FTwefS7ePh5Pn2e/c/9//3//f/9//3//f/9/vnOZGZgZ/3v/f/9//3//f/9//3//f/9//3//f/9//3//f/9//3//f/9//3//f/9//3//f/9//3//f79zuR26GbxC/38dV7kZ/Vb/f/9/+im5Gbod3Uq5HTsu/3//f/9//3//f/9//3//f/9//3//f/9//3//f/9//3//f/9//3//f/9//3//f/9//3//f/9//3//f/9//3//f/9//3//f/9//U6XGZkZuRm5Gf9//3//f/9/ezq5Gdo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teW/1CnjocIvwd2xkcHhwaHB79FR0a/BU9Jn0y3kI+U39nv3P/f5s+vEb/f/9//3//f/9//3//f/9//3//f/9//3//f/9//3//f/9//3//f/9//3//f/9//3//f/9//38+V9oZuh06Lnw6uRk+X/9//3/fd/shmBmYHZgZXl//f/9//3//f/9//3//f/9//3//f/9//3//f/9//3//f/9//3//f/9//3//f/9//3//f/9//3//f/9//3//f/9//3//f/9//38dV5cVmBn7IboZv3P/f/9/PVu5GbgZ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11fHlO9Qn02HCLcHfsZHB77GRwe/BH9FfwVPCJdKr42/kZfV35j33P/f/9//3//f/9//3//f/9//3//f/9//3//f/9//3//f/9//3//f/9//3//f/9//Uq5GbkdlxmZHb93/3//f/9/3necQvspHVv/f/9//3//f/9//3//f/9//3//f/9//3//f/9//3//f/9//3//f/9//3//f/9//3//f/9//3//f/9//3//f/9//3//f/9//3//f11jdxF4FZ022hkdU/9//3/aHZgZv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N+Yz5T3UKdLj0iHRr9FRwW/BX8GfwZHRr8FR0aPCJ9Lr4+Hk9eX79z/3//f/9//3//f/9//3//f/9//3//f/9//3//f/9//3//f15fGyY7Kn5n/3//f/9//3//f/9//3//f/9//3//f/9//3//f/9//3//f/9//3//f/9//3//f/9//3//f/9//3//f/9//3//f/9//3//f/9//3//f/9//3//f/9//3//f/9/XmOXFZgZXlu5Gd1C/3/9TrkZ+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n2deW/5GnTpcKjwi/BUdHvsZHBocGv0Z/BX8FRseXS69Oh5LPlu/b993/3//f/9//3//f/9//3//f/9//3//f/9//3//f/9//3//f/9//3//f/9//3//f/9//3//f/9//3//f/9//3//f/9//3//f/9//3//f/9//3//f/9//3//f/9//3//f/9//3//f/9//3//f/9//3//f/9//38+X3cV2SG/c7oVWzL/f7kZuhk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2MeV/1GnTZdKvwd/Bn8GfsdHBocHvwV/BUcGl0qvTb+Rj5Xn2ffc/9//3//f/9//3//f/9//3//f/9//3//f/9//3//f/9//3//f/9//3//f/9//3//f/9//3//f/9//3//f/9//3//f/9//3//f/9//3//f/9//3//f/9//3//f/9//3//f/9//3//fz5bmBkaLv9/uRn7If1O2RkbK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rPlf+Rpw2XSr8HfwZ+xUcGvsZ+xnbGfwV/BldJn0u3UI+V59r33f/f/9//3//f/9//3//f/9//3//f/9//3//f/9//3//f/9//3//f/9//3//f/9//3//f/9//3//f/9//3//f/9//3//f/9//3//f/9//3//f/9//3//f/9//VJ3GVo2/3+6HbkZ+h26GV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fbz5XHUu9Pl0qHB4cGh0aHBr7GfwZ+xX8GfsZXSq9Ov5KPle/b/97/3//f/9//3//f/9//3//f/9//3//f/9//3//f/9//3//f/9//3//f/9//3//f/9//3//f/9//3//f/9//3//f/9//3//f/9//3+9SpcZWjb/fxsm2h26GRs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n289W/5KnTpdKvsZ/Bn7FfwZ2xn8GdsV/BUcHn0yvT4eU35j33f/f/9//3//f/9//3//f/9//3//f/9//3//f/9//3//f/9//3//f/9//3//f/9//3//f/9//3//f/9//3//f5tCdxV7Pv9/WzKYFbkZ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59nHk/eRlwuHB78FfwZHBocGvsV/Bn8FfwZXSZ9Mt1CPleeZ/97/3//f/9//3//f/9//3//f/9//3//f/9//3//f/9//3//f/9//3//f/9//3//f/9/nEK5HbxK/398NpkZuR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mc+W91GfTIcHvwV+xUcGvwZ/Bn8FfwV/REcHlwq3kLdRj5Xfmffd/9//3//f/9//3//f/9//3//f/9//3//f/9//3//f/9//398OpgZ3E7+f3s6dxV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11fHk+9On0q/B38FfsZHBr8GfwV2xX8FdwVHBpdJr42/kZfW55n/3//f/9//3//f/9//3//f/9//3//f1s2uR0dV/9/2SW5GT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nmcdU/5GfDIdIvsV+xn7GRwa/BkcGvwV/BX8ETwePCJ9Lr1CPldeY79v33v/f/9/OzJ4GT1b/3vaGZgV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39nHk/dQnwyHSL8FfwV/BUdGvwZ/Bn8FfwZ/BX8FfsZXSq5HXcZnEIdT5kVmRm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9+Yx5T3kZ9Nlwq+xXcFdsZ2hnaFZgZVhHZFboVdxF3EfodPCadNt5CPlNe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2teXz5TmB13FdoduRl2EXcV2hn7Gfsd+x3bGRwW2hX7GRwefTK9Ph5Pf2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KXcVXmfdRpgVmBXdStxGvT47Lvsd2xXbHdkZ+xn6FfsZ2hnbGdsZ+iE6Ltx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oumBleZ/5KmBm6GV5f/3//f/9//3//f79zf2c9V91GfTbaIbgd2yG5GZgdmBm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i6YGX5nHVO5GbkZPlv/f/9//3//f/9//3//f/9//3//f/97nEIbJrkdmBn5J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JbkZfmNeX5gVuh0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gdeBVdY59ruRmYG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xWYGT1f/3+5Gbgd/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YHZgZv3P/f9khlxn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33f/f/9/Wza4HX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rgde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buB2b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UTlBQBwEAAEwAAABkAAAAAAAAAAAAAAB6AAAAKgAAAAAAAAAAAAAAewAAACs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2018-03-29T13:03:11Z</xd:SigningTime>
          <xd:SigningCertificate>
            <xd:Cert>
              <xd:CertDigest>
                <DigestMethod Algorithm="http://www.w3.org/2000/09/xmldsig#sha1"/>
                <DigestValue>5VciGY7Ov74EvJ/448q1NPiEUIw=</DigestValue>
              </xd:CertDigest>
              <xd:IssuerSerial>
                <X509IssuerName>SERIALNUMBER=201730, CN=Citizen CA, O=Certipost N.V./S.A., L=Brussels, C=BE</X509IssuerName>
                <X509SerialNumber>21267647932558873476544803060709941828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Qj8ty/pC2/+2dab1T55FoCRc3xPQIHRUJFNDBGNBgPMjAxODAzMjkxMzAzMTd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m3ivM4PemM7PSXTVExif0d2S1Ak=</DigestValue>
                </xd:CertDigest>
                <xd:IssuerSerial>
                  <X509IssuerName>CN=Belgium Root CA4, C=BE</X509IssuerName>
                  <X509SerialNumber>145952915571603063058542933711140726312</X509SerialNumber>
                </xd:IssuerSerial>
              </xd:Cert>
              <xd:Cert>
                <xd:CertDigest>
                  <DigestMethod Algorithm="http://www.w3.org/2000/09/xmldsig#sha1"/>
                  <DigestValue>a5f4mVZZKpsgEBl1J7DcTKWsm+A=</DigestValue>
                </xd:CertDigest>
                <xd:IssuerSerial>
                  <X509IssuerName>CN=Belgium Root CA4, C=BE</X509IssuerName>
                  <X509SerialNumber>5706940941790920504</X509SerialNumber>
                </xd:IssuerSerial>
              </xd:Cert>
            </xd:CertRefs>
          </xd:CompleteCertificateRefs>
          <xd:CertificateValues>
            <xd:EncapsulatedX509Certificate>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2018-03-29T13:03:01Z</xd:ProducedAt>
                </xd:OCSPIdentifier>
                <xd:DigestAlgAndValue>
                  <DigestMethod Algorithm="http://www.w3.org/2000/09/xmldsig#sha1"/>
                  <DigestValue>ZsQ89lH5Wc9bmO/X/gvoERdyySk=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POq3a7nHyOLktR8zNFpDrzyGskc=</DigestValue>
                </xd:DigestAlgAndValue>
                <xd:CRLIdentifier>
                  <xd:Issuer>CN=Belgium Root CA4, C=BE</xd:Issuer>
                  <xd:IssueTime>2018-01-01T11:00:00Z</xd:IssueTime>
                </xd:CRLIdentifier>
              </xd:CRLRef>
            </xd:CRLRefs>
          </xd:CompleteRevocationRefs>
          <xd:RevocationValues>
            <xd:OCSPValues>
              <xd:EncapsulatedOCSPValue>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</xd:EncapsulatedOCSPValue>
            </xd:OCSPValues>
            <xd:CRLValues>
              <xd:EncapsulatedCRLValue>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RtVLqnqhxwHhcuCdvKDAA64FVZHgIHRTJENDBGNBgPMjAxODAzMjkxMzAzMTh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</xd:EncapsulatedTimeStamp>
          </xd:SigAndRefsTimeStamp>
        </xd:UnsignedSignatureProperties>
      </xd:UnsignedProperties>
    </xd:QualifyingProperties>
  </Object>
  <Object Id="idValidSigLnImg">AQAAAGwAAAAAAAAAAAAAAAMBAAB/AAAAAAAAAAAAAADXIwAApREAACBFTUYAAAEAQNoAAMYAAAAFAAAAAAAAAAAAAAAAAAAAVgUAAAADAADiAQAADwEAAAAAAAAAAAAAAAAAAGZaBwBVIgQACgAAABAAAAAAAAAAAAAAAEsAAAAQAAAAAAAAAAUAAAAeAAAAGAAAAAAAAAAAAAAABAEAAIAAAAAnAAAAGAAAAAEAAAAAAAAAAAAAAAAAAAAlAAAADAAAAAEAAABMAAAAZAAAAAAAAAAAAAAAAwEAAH8AAAAAAAAAAAAAAAQ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E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</Object>
  <Object Id="idInvalidSigLnImg">AQAAAGwAAAAAAAAAAAAAAAMBAAB/AAAAAAAAAAAAAADXIwAApREAACBFTUYAAAEA6N0AAMwAAAAFAAAAAAAAAAAAAAAAAAAAVgUAAAADAADiAQAADwEAAAAAAAAAAAAAAAAAAGZaBwBVIgQACgAAABAAAAAAAAAAAAAAAEsAAAAQAAAAAAAAAAUAAAAeAAAAGAAAAAAAAAAAAAAABAEAAIAAAAAnAAAAGAAAAAEAAAAAAAAAAAAAAAAAAAAlAAAADAAAAAEAAABMAAAAZAAAAAAAAAAAAAAAAwEAAH8AAAAAAAAAAAAAAAQ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KJjnHo8APslp2PQQsZjAQAAALwewmPUqr5jAOBrBdBCxmMBAAAAvB7CY9QewmOgtWsFoLVrBeR6PABsOKJjmBPGYwEAAAC8HsJj8Ho8AIAB93YNXPJ231vydvB6PABkAQAAAAAAAAAAAAAJZWF2CWVhdrh3QAAACAAAAAIAAAAAAAAYezwAnGxhdgAAAAAAAAAASHw8AAYAAAA8fDwABgAAAAAAAAAAAAAAPHw8AFB7PACa7GB2AAAAAAACAAAAADwABgAAADx8PAAGAAAATBJidgAAAAAAAAAAPHw8AAYAAABgZPQBfHs8AEYwYHYAAAAAAAIAADx8P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E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2D3C4B0C-1AD3-4954-B42A-D85D343A4625}">
  <ds:schemaRefs>
    <ds:schemaRef ds:uri="http://schemas.microsoft.com/office/2006/metadata/properties"/>
    <ds:schemaRef ds:uri="http://www.w3.org/XML/1998/namespace"/>
    <ds:schemaRef ds:uri="http://schemas.microsoft.com/sharepoint/v4"/>
    <ds:schemaRef ds:uri="http://purl.org/dc/dcmitype/"/>
    <ds:schemaRef ds:uri="http://purl.org/dc/terms/"/>
    <ds:schemaRef ds:uri="http://purl.org/dc/elements/1.1/"/>
    <ds:schemaRef ds:uri="http://schemas.microsoft.com/sharepoint/v3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http://schemas.microsoft.com/sharepoint/v3/fields"/>
    <ds:schemaRef ds:uri="341ef2d6-d38c-4729-b0bd-8f06d6b35472"/>
  </ds:schemaRefs>
</ds:datastoreItem>
</file>

<file path=customXml/itemProps3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customXml/itemProps6.xml><?xml version="1.0" encoding="utf-8"?>
<ds:datastoreItem xmlns:ds="http://schemas.openxmlformats.org/officeDocument/2006/customXml" ds:itemID="{EBF83850-3FF6-4E1E-A877-735E6F270F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TOESTDOS.DOT</Template>
  <TotalTime>5</TotalTime>
  <Pages>1</Pages>
  <Words>269</Words>
  <Characters>1661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1927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Grandjean Marc</cp:lastModifiedBy>
  <cp:revision>5</cp:revision>
  <cp:lastPrinted>2017-01-02T10:03:00Z</cp:lastPrinted>
  <dcterms:created xsi:type="dcterms:W3CDTF">2017-02-21T10:10:00Z</dcterms:created>
  <dcterms:modified xsi:type="dcterms:W3CDTF">2018-03-14T07:00:00Z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