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3A35D6">
        <w:rPr>
          <w:rFonts w:ascii="Arial" w:hAnsi="Arial" w:cs="Arial"/>
          <w:strike/>
          <w:lang w:val="nl-BE"/>
        </w:rPr>
        <w:t>Driemaandelijks</w:t>
      </w:r>
      <w:r w:rsidR="00C973BA" w:rsidRPr="009E0459">
        <w:rPr>
          <w:rFonts w:ascii="Arial" w:hAnsi="Arial" w:cs="Arial"/>
          <w:lang w:val="nl-BE"/>
        </w:rPr>
        <w:t xml:space="preserve"> /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DisC</w:t>
            </w:r>
            <w:proofErr w:type="spellEnd"/>
            <w:r w:rsidR="000B32C1"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Ws</w:t>
            </w:r>
            <w:proofErr w:type="spellEnd"/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0D2A49E8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3A35D6">
              <w:rPr>
                <w:rFonts w:ascii="Arial" w:hAnsi="Arial" w:cs="Arial"/>
                <w:lang w:val="nl-BE"/>
              </w:rPr>
              <w:t>13-03-2018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2A61F1D2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3A35D6">
              <w:rPr>
                <w:rFonts w:ascii="Arial" w:hAnsi="Arial" w:cs="Arial"/>
                <w:lang w:val="nl-BE" w:eastAsia="fr-FR"/>
              </w:rPr>
              <w:t>01-03-2017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0A86C309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3A35D6">
              <w:rPr>
                <w:rFonts w:ascii="Arial" w:hAnsi="Arial" w:cs="Arial"/>
                <w:lang w:val="nl-BE" w:eastAsia="fr-FR"/>
              </w:rPr>
              <w:t>13-06-2018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314EA2F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proofErr w:type="spellStart"/>
            <w:r w:rsidRPr="00D50ED9">
              <w:rPr>
                <w:rFonts w:ascii="Arial" w:hAnsi="Arial" w:cs="Arial"/>
                <w:lang w:val="en-US"/>
              </w:rPr>
              <w:t>Benaming</w:t>
            </w:r>
            <w:proofErr w:type="spellEnd"/>
            <w:r w:rsidRPr="00D50ED9">
              <w:rPr>
                <w:rFonts w:ascii="Arial" w:hAnsi="Arial" w:cs="Arial"/>
                <w:lang w:val="en-US"/>
              </w:rPr>
              <w:t xml:space="preserve">: </w:t>
            </w:r>
            <w:r w:rsidR="00D50ED9" w:rsidRPr="009C0CAD">
              <w:rPr>
                <w:rFonts w:ascii="Arial" w:hAnsi="Arial" w:cs="Arial"/>
                <w:lang w:val="en-US"/>
              </w:rPr>
              <w:t>FORKLIFT FRONTAL THERMIC 2T ALL ROAD</w:t>
            </w:r>
            <w:r w:rsidR="00983B55">
              <w:t xml:space="preserve"> </w:t>
            </w:r>
            <w:r w:rsidR="00983B55" w:rsidRPr="00983B55">
              <w:rPr>
                <w:rFonts w:ascii="Arial" w:hAnsi="Arial" w:cs="Arial"/>
                <w:lang w:val="en-US"/>
              </w:rPr>
              <w:t>REACHTRUCK 2T –OMG 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502871C2" w:rsidR="008A225E" w:rsidRPr="009E0459" w:rsidRDefault="008A225E" w:rsidP="006F7C7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6F7C7D">
              <w:rPr>
                <w:rFonts w:ascii="Arial" w:hAnsi="Arial" w:cs="Arial"/>
                <w:lang w:val="nl-BE"/>
              </w:rPr>
              <w:t>306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26C0E098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D50ED9">
              <w:rPr>
                <w:rFonts w:ascii="Arial" w:hAnsi="Arial" w:cs="Arial"/>
                <w:lang w:val="nl-BE"/>
              </w:rPr>
              <w:t>Caterpillar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6291D59E" w:rsidR="008A225E" w:rsidRPr="009E0459" w:rsidRDefault="008A225E" w:rsidP="00983B5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983B55">
              <w:rPr>
                <w:rFonts w:ascii="Arial" w:hAnsi="Arial" w:cs="Arial"/>
                <w:lang w:val="nl-BE"/>
              </w:rPr>
              <w:t>2005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30AD6639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D50ED9">
              <w:rPr>
                <w:rFonts w:ascii="Arial" w:hAnsi="Arial" w:cs="Arial"/>
                <w:lang w:val="nl-BE"/>
              </w:rPr>
              <w:t>V40D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41EEFDC9" w:rsidR="008A225E" w:rsidRPr="009E0459" w:rsidRDefault="008A225E" w:rsidP="003A35D6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</w:t>
            </w:r>
            <w:r w:rsidR="003A35D6">
              <w:rPr>
                <w:rFonts w:ascii="Arial" w:hAnsi="Arial" w:cs="Arial"/>
                <w:lang w:val="nl-BE"/>
              </w:rPr>
              <w:t>5185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  <w:proofErr w:type="spellStart"/>
            <w:proofErr w:type="gramStart"/>
            <w:r w:rsidR="007C4238">
              <w:rPr>
                <w:rFonts w:ascii="Arial" w:hAnsi="Arial" w:cs="Arial"/>
                <w:lang w:val="nl-BE"/>
              </w:rPr>
              <w:t>Hr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 xml:space="preserve">   </w:t>
            </w:r>
            <w:proofErr w:type="gram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59E462EF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D50ED9">
              <w:rPr>
                <w:rFonts w:ascii="Arial" w:hAnsi="Arial" w:cs="Arial"/>
                <w:lang w:val="nl-BE"/>
              </w:rPr>
              <w:t>9RB05785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11"/>
        <w:gridCol w:w="1701"/>
        <w:gridCol w:w="992"/>
        <w:gridCol w:w="1843"/>
        <w:gridCol w:w="992"/>
      </w:tblGrid>
      <w:tr w:rsidR="008A225E" w:rsidRPr="009E0459" w14:paraId="3933939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D50ED9" w:rsidRPr="009E0459" w14:paraId="792BDDAA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0E3D512B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07/006/V28306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2D8DF710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0C10160E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H19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088AE35C" w:rsidR="00D50ED9" w:rsidRPr="009E0459" w:rsidRDefault="003A35D6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C</w:t>
            </w:r>
          </w:p>
        </w:tc>
      </w:tr>
      <w:tr w:rsidR="00D50ED9" w:rsidRPr="009E0459" w14:paraId="4017E887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5A38C751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07/606/v28306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64437E59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65B7E7C9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53410402" w:rsidR="00D50ED9" w:rsidRPr="009E0459" w:rsidRDefault="003A35D6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C</w:t>
            </w:r>
          </w:p>
        </w:tc>
      </w:tr>
      <w:tr w:rsidR="00D50ED9" w:rsidRPr="009E0459" w14:paraId="52BFF794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57161A41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07/806/V28306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05FA2541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4,5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6873E8D5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H33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0043946D" w:rsidR="00D50ED9" w:rsidRPr="009E0459" w:rsidRDefault="003A35D6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C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3BA1C8F4" w:rsidR="00F8356B" w:rsidRPr="009E0459" w:rsidRDefault="003A35D6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48A70AB0" w:rsidR="00F8356B" w:rsidRPr="009E0459" w:rsidRDefault="003A35D6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1FF8C0FE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  <w:r w:rsidR="003A35D6">
              <w:rPr>
                <w:rFonts w:ascii="Arial" w:hAnsi="Arial" w:cs="Arial"/>
                <w:lang w:val="nl-BE"/>
              </w:rPr>
              <w:t>2300 kg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4B51E631" w:rsidR="00F8356B" w:rsidRPr="009F6C9E" w:rsidRDefault="003A35D6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251085ED" w:rsidR="002952F0" w:rsidRPr="00DB1730" w:rsidRDefault="003A35D6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Aanslagmateriaal niet aangeboden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05EE8AAD" w:rsidR="002952F0" w:rsidRPr="00DB1730" w:rsidRDefault="003A35D6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3A35D6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2B4ABD74" w:rsidR="0072620D" w:rsidRPr="009E0459" w:rsidRDefault="003A35D6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3A35D6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2pt;height:86.15pt">
            <v:imagedata r:id="rId13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3A35D6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4pt;height:83.95pt">
            <v:imagedata r:id="rId14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5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6"/>
      <w:footerReference w:type="default" r:id="rId17"/>
      <w:headerReference w:type="first" r:id="rId18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3A35D6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3A35D6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38EA3CC6" w:rsidR="001800BC" w:rsidRPr="006F7C7D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en-US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</w:r>
    <w:r w:rsidRPr="006F7C7D">
      <w:rPr>
        <w:rFonts w:ascii="Arial" w:hAnsi="Arial" w:cs="Arial"/>
        <w:sz w:val="22"/>
        <w:szCs w:val="22"/>
        <w:lang w:val="en-US"/>
      </w:rPr>
      <w:t>MR-</w:t>
    </w:r>
    <w:proofErr w:type="spellStart"/>
    <w:r w:rsidRPr="006F7C7D">
      <w:rPr>
        <w:rFonts w:ascii="Arial" w:hAnsi="Arial" w:cs="Arial"/>
        <w:sz w:val="22"/>
        <w:szCs w:val="22"/>
        <w:lang w:val="en-US"/>
      </w:rPr>
      <w:t>Mgt</w:t>
    </w:r>
    <w:proofErr w:type="spellEnd"/>
    <w:r w:rsidRPr="006F7C7D">
      <w:rPr>
        <w:rFonts w:ascii="Arial" w:hAnsi="Arial" w:cs="Arial"/>
        <w:sz w:val="22"/>
        <w:szCs w:val="22"/>
        <w:lang w:val="en-US"/>
      </w:rPr>
      <w:t>/R</w:t>
    </w:r>
    <w:r w:rsidRPr="006F7C7D">
      <w:rPr>
        <w:rFonts w:ascii="Arial" w:hAnsi="Arial" w:cs="Arial"/>
        <w:sz w:val="22"/>
        <w:szCs w:val="22"/>
        <w:lang w:val="en-US"/>
      </w:rPr>
      <w:tab/>
    </w:r>
    <w:r w:rsidR="003E76ED" w:rsidRPr="006F7C7D">
      <w:rPr>
        <w:rFonts w:ascii="Arial" w:hAnsi="Arial" w:cs="Arial"/>
        <w:sz w:val="22"/>
        <w:szCs w:val="22"/>
        <w:lang w:val="en-US"/>
      </w:rPr>
      <w:t>Nr</w:t>
    </w:r>
    <w:r w:rsidR="002B0D6A" w:rsidRPr="006F7C7D">
      <w:rPr>
        <w:rFonts w:ascii="Arial" w:hAnsi="Arial" w:cs="Arial"/>
        <w:sz w:val="22"/>
        <w:szCs w:val="22"/>
        <w:lang w:val="en-US"/>
      </w:rPr>
      <w:t xml:space="preserve">: </w:t>
    </w:r>
    <w:r w:rsidR="003A35D6" w:rsidRPr="003A35D6">
      <w:rPr>
        <w:rFonts w:ascii="Arial" w:hAnsi="Arial" w:cs="Arial"/>
        <w:sz w:val="22"/>
        <w:szCs w:val="22"/>
        <w:lang w:val="en-US"/>
      </w:rPr>
      <w:t>20180313</w:t>
    </w:r>
    <w:r w:rsidR="003E76ED" w:rsidRPr="006F7C7D">
      <w:rPr>
        <w:rFonts w:ascii="Arial" w:hAnsi="Arial" w:cs="Arial"/>
        <w:sz w:val="22"/>
        <w:szCs w:val="22"/>
        <w:lang w:val="en-US"/>
      </w:rPr>
      <w:t>_BU_</w:t>
    </w:r>
    <w:r w:rsidR="000B32C1" w:rsidRPr="006F7C7D">
      <w:rPr>
        <w:rFonts w:ascii="Arial" w:hAnsi="Arial" w:cs="Arial"/>
        <w:sz w:val="22"/>
        <w:szCs w:val="22"/>
        <w:lang w:val="en-US"/>
      </w:rPr>
      <w:t>DR</w:t>
    </w:r>
    <w:r w:rsidR="00A02895" w:rsidRPr="006F7C7D">
      <w:rPr>
        <w:rFonts w:ascii="Arial" w:hAnsi="Arial" w:cs="Arial"/>
        <w:sz w:val="22"/>
        <w:szCs w:val="22"/>
        <w:lang w:val="en-US"/>
      </w:rPr>
      <w:t>-</w:t>
    </w:r>
    <w:r w:rsidR="00983B55" w:rsidRPr="006F7C7D">
      <w:rPr>
        <w:rFonts w:ascii="Arial" w:hAnsi="Arial" w:cs="Arial"/>
        <w:sz w:val="22"/>
        <w:szCs w:val="22"/>
        <w:lang w:val="en-US"/>
      </w:rPr>
      <w:t>V28</w:t>
    </w:r>
    <w:r w:rsidR="006F7C7D" w:rsidRPr="006F7C7D">
      <w:rPr>
        <w:rFonts w:ascii="Arial" w:hAnsi="Arial" w:cs="Arial"/>
        <w:sz w:val="22"/>
        <w:szCs w:val="22"/>
        <w:lang w:val="en-US"/>
      </w:rPr>
      <w:t>306Caterpillar</w:t>
    </w:r>
    <w:r w:rsidR="003772E6" w:rsidRPr="006F7C7D">
      <w:rPr>
        <w:rFonts w:ascii="Arial" w:hAnsi="Arial" w:cs="Arial"/>
        <w:sz w:val="22"/>
        <w:szCs w:val="22"/>
        <w:lang w:val="en-US"/>
      </w:rPr>
      <w:br/>
      <w:t xml:space="preserve"> </w:t>
    </w:r>
    <w:r w:rsidR="003772E6" w:rsidRPr="006F7C7D">
      <w:rPr>
        <w:rFonts w:ascii="Arial" w:hAnsi="Arial" w:cs="Arial"/>
        <w:sz w:val="22"/>
        <w:szCs w:val="22"/>
        <w:lang w:val="en-US"/>
      </w:rPr>
      <w:tab/>
      <w:t xml:space="preserve">Bureau </w:t>
    </w:r>
    <w:proofErr w:type="spellStart"/>
    <w:r w:rsidR="003772E6" w:rsidRPr="006F7C7D">
      <w:rPr>
        <w:rFonts w:ascii="Arial" w:hAnsi="Arial" w:cs="Arial"/>
        <w:sz w:val="22"/>
        <w:szCs w:val="22"/>
        <w:lang w:val="en-US"/>
      </w:rPr>
      <w:t>Contr</w:t>
    </w:r>
    <w:r w:rsidR="005062B8" w:rsidRPr="006F7C7D">
      <w:rPr>
        <w:rFonts w:ascii="Arial" w:hAnsi="Arial" w:cs="Arial"/>
        <w:sz w:val="22"/>
        <w:szCs w:val="22"/>
        <w:lang w:val="en-US"/>
      </w:rPr>
      <w:t>o</w:t>
    </w:r>
    <w:r w:rsidR="003772E6" w:rsidRPr="006F7C7D">
      <w:rPr>
        <w:rFonts w:ascii="Arial" w:hAnsi="Arial" w:cs="Arial"/>
        <w:sz w:val="22"/>
        <w:szCs w:val="22"/>
        <w:lang w:val="en-US"/>
      </w:rPr>
      <w:t>les</w:t>
    </w:r>
    <w:proofErr w:type="spellEnd"/>
    <w:r w:rsidRPr="006F7C7D">
      <w:rPr>
        <w:rFonts w:ascii="Arial" w:hAnsi="Arial" w:cs="Arial"/>
        <w:sz w:val="22"/>
        <w:szCs w:val="22"/>
        <w:lang w:val="en-US"/>
      </w:rPr>
      <w:tab/>
    </w:r>
    <w:proofErr w:type="spellStart"/>
    <w:r w:rsidR="001D0379" w:rsidRPr="006F7C7D">
      <w:rPr>
        <w:rFonts w:ascii="Arial" w:hAnsi="Arial" w:cs="Arial"/>
        <w:sz w:val="22"/>
        <w:szCs w:val="22"/>
        <w:lang w:val="en-US"/>
      </w:rPr>
      <w:t>Archieflijn</w:t>
    </w:r>
    <w:proofErr w:type="spellEnd"/>
    <w:r w:rsidR="001D0379" w:rsidRPr="006F7C7D">
      <w:rPr>
        <w:rFonts w:ascii="Arial" w:hAnsi="Arial" w:cs="Arial"/>
        <w:sz w:val="22"/>
        <w:szCs w:val="22"/>
        <w:lang w:val="en-US"/>
      </w:rPr>
      <w:t xml:space="preserve"> 671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0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A35D6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6F7C7D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3B5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units.mil.intra/sites/DGMR/MGT/R/CTL/FormFeedback/Forms/template.xsn" TargetMode="Externa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8subAAdpaDuCaWwZg+tUmzkIQus=</DigestValue>
    </Reference>
    <Reference URI="#idOfficeObject" Type="http://www.w3.org/2000/09/xmldsig#Object">
      <DigestMethod Algorithm="http://www.w3.org/2000/09/xmldsig#sha1"/>
      <DigestValue>qG/6r2vwbwJvv2bz4M1P0wUG+Ao=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IlgmuhHbu7gmMHGt7zd1/KS+eU8=</DigestValue>
    </Reference>
    <Reference URI="#idValidSigLnImg" Type="http://www.w3.org/2000/09/xmldsig#Object">
      <DigestMethod Algorithm="http://www.w3.org/2000/09/xmldsig#sha1"/>
      <DigestValue>8vY2K0CYCGNkfDfmjrffALQuxRs=</DigestValue>
    </Reference>
    <Reference URI="#idInvalidSigLnImg" Type="http://www.w3.org/2000/09/xmldsig#Object">
      <DigestMethod Algorithm="http://www.w3.org/2000/09/xmldsig#sha1"/>
      <DigestValue>Pu5sl0EFIuMXrrLwfcDe5Axz+2s=</DigestValue>
    </Reference>
  </SignedInfo>
  <SignatureValue>TEwfZbhz8h23VoP0jSml/DMAAIjkV7BBANlHYZ5AhWpyVjQnSO4xIlb01ehPEZzhXbImoJuN0SES
mqdgYgD5d286jmTHX0Ef084/FOEG5H+tjDh81E34EK0IuvUr7WmVf/+1/Ws0/yzIZpXl9SU8Iy82
4VfScr6Ey2J0Hc17X1ERUwtsSG1p8U4ADxlhdcycn7r/clrEHT+0K21/ZnjfnY6uUAvNfvRcFpDe
9R8/AW5xIIoav6uU9heyNt/z1daQKDhZmQRTcJQxU69mciJsek5tilpC54yeRt99ZM/WYNSUJ35G
PS0j7gQgIK7XtVzY9jfo1MLZt89roEbl3VH9KA==</SignatureValue>
  <KeyInfo>
    <X509Data>
      <X509Certificate>MIIG6jCCBNKgAwIBAgIQEAAAAAAAMNS0N9ImumaNsDANBgkqhkiG9w0BAQsFADBkMQswCQYDVQQG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747OlM7egYb2mwo51GiEgO9hF7Q=</DigestValue>
      </Reference>
      <Reference URI="/word/settings.xml?ContentType=application/vnd.openxmlformats-officedocument.wordprocessingml.settings+xml">
        <DigestMethod Algorithm="http://www.w3.org/2000/09/xmldsig#sha1"/>
        <DigestValue>NV4jpnplb8T/7Upj0IIE+iOa0rc=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vRMCKHFo/VpvKqV5TaHVZY1YJIg=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1aGTjndmMeFVCZLROjXpXjbYgAA=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/DfunP9qV0HNVYRB0ycNoI0jizQ=</DigestValue>
      </Reference>
      <Reference URI="/word/header1.xml?ContentType=application/vnd.openxmlformats-officedocument.wordprocessingml.header+xml">
        <DigestMethod Algorithm="http://www.w3.org/2000/09/xmldsig#sha1"/>
        <DigestValue>lm5EKPKhz1trK3g9wZYs3a9UEjs=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2018-03-13T14:38:28Z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DzEAAAlAcAACBFTUYAAAEABEkAAAwAAAABAAAAAAAAAAAAAAAAAAAAVgUAAAADAADiAQAADwEAAAAAAAAAAAAAAAAAAGZaBwBVIgQARgAAACwAAAAgAAAARU1GKwFAAQAcAAAAEAAAAAIQwNsBAAAAYAAAAGAAAABGAAAAaA0AAFwNAABFTUYrIkAEAAwAAAAAAAAAHkAJAAwAAAAAAAAAJEABAAwAAAAAAAAAMEACABAAAAAEAAAAAACAPyFABwAMAAAAAAAAAAhAAAW0DAAAqAwAAAIQwNsBAAAAAAAAAAAAAAAAAAAAAAAAAAEAAAD/2P/gABBKRklGAAEBAQDIAMgAAP/bAEMACgcHCQcGCgkICQsLCgwPGRAPDg4PHhYXEhkkICYlIyAjIigtOTAoKjYrIiMyRDI2Oz1AQEAmMEZLRT5KOT9APf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SEhEi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2018-03-13T14:38:28Z</xd:SigningTime>
          <xd:SigningCertificate>
            <xd:Cert>
              <xd:CertDigest>
                <DigestMethod Algorithm="http://www.w3.org/2000/09/xmldsig#sha1"/>
                <DigestValue>+AK2nKEmXHnhqddY5iVDYgWJ/hU=</DigestValue>
              </xd:CertDigest>
              <xd:IssuerSerial>
                <X509IssuerName>SERIALNUMBER=201726, CN=Citizen CA, O=Certipost N.V./S.A., L=Brussels, C=BE</X509IssuerName>
                <X509SerialNumber>21267647932558884563747913448204701104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QMcIvlnIo40jObzJMxvWOSLQu6yAIHMUQ1NTlENBgPMjAxODAzMTMxNDM5MzJ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Hxe2H4590Z73SriR3QeZWjjeL0A=</DigestValue>
                </xd:CertDigest>
                <xd:IssuerSerial>
                  <X509IssuerName>CN=Belgium Root CA4, C=BE</X509IssuerName>
                  <X509SerialNumber>39493789418325303554496623956063731593</X509SerialNumber>
                </xd:IssuerSerial>
              </xd:Cert>
              <xd:Cert>
                <xd:CertDigest>
                  <DigestMethod Algorithm="http://www.w3.org/2000/09/xmldsig#sha1"/>
                  <DigestValue>a5f4mVZZKpsgEBl1J7DcTKWsm+A=</DigestValue>
                </xd:CertDigest>
                <xd:IssuerSerial>
                  <X509IssuerName>CN=Belgium Root CA4, C=BE</X509IssuerName>
                  <X509SerialNumber>5706940941790920504</X509SerialNumber>
                </xd:IssuerSerial>
              </xd:Cert>
            </xd:CertRefs>
          </xd:CompleteCertificateRefs>
          <xd:CertificateValues>
            <xd:EncapsulatedX509Certificate>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2018-03-13T14:39:24Z</xd:ProducedAt>
                </xd:OCSPIdentifier>
                <xd:DigestAlgAndValue>
                  <DigestMethod Algorithm="http://www.w3.org/2000/09/xmldsig#sha1"/>
                  <DigestValue>EszM3xJpRWt4bBpM0UeFSAFNKNc=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5FkgaJV6sc7nnR1xEYT6dy1D/vE=</DigestValue>
                </xd:DigestAlgAndValue>
                <xd:CRLIdentifier>
                  <xd:Issuer>CN=Belgium Root CA4, C=BE</xd:Issuer>
                  <xd:IssueTime>2018-01-01T11:00:00Z</xd:IssueTime>
                </xd:CRLIdentifier>
              </xd:CRLRef>
            </xd:CRLRefs>
          </xd:CompleteRevocationRefs>
          <xd:RevocationValues>
            <xd:OCSPValues>
              <xd:EncapsulatedOCSPValue>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</xd:EncapsulatedOCSPValue>
            </xd:OCSPValues>
            <xd:CRLValues>
              <xd:EncapsulatedCRLValue>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Tcgpxi0cREhvOeIAML57aSXv9aYgIHRTY3NTlENBgPMjAxODAzMTMxNDM5MzR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</xd:EncapsulatedTimeStamp>
          </xd:SigAndRefsTimeStamp>
        </xd:UnsignedSignatureProperties>
      </xd:UnsignedProperties>
    </xd:QualifyingProperties>
  </Object>
  <Object Id="idValidSigLnImg">AQAAAGwAAAAAAAAAAAAAAP8AAAB/AAAAAAAAAAAAAABKIwAApREAACBFTUYAAAEAeFMAALY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ISESI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CcAAAAYAAAAAwAAAAAAAAD///8AAAAAACUAAAAMAAAAAwAAAEwAAABkAAAACQAAAGAAAAD2AAAAbAAAAAkAAABg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AynJABlZilsAOE4ABcAAAQBAAAAAAQAAIinJACDZilsu4CXs5aoJAAABAAAAQIAAAAAAADgpiQAfPokAHz6JAA8pyQAgAF1dg1ccHbfW3B2PKckAGQBAAAAAAAAAAAAAAllfHYJZXx2WCk4AAAIAAAAAgAAAAAAAGSnJACcbHx2AAAAAAAAAACWqCQABwAAAIioJAAHAAAAAAAAAAAAAACIqCQAnKckAJrse3YAAAAAAAIAAAAAJAAHAAAAiKgkAAcAAABMEn12AAAAAAAAAACIqCQABwAAAOBjAALIpyQARjB7dgAAAAAAAgAAiKgkAAcAAABkdgAIAAAAACUAAAAMAAAAAwAAABgAAAAMAAAAAAAAAhIAAAAMAAAAAQAAAB4AAAAYAAAACQAAAGAAAAD3AAAAbQAAACUAAAAMAAAAAwAAAFQAAAC0AAAACgAAAGAAAABmAAAAbAAAAAEAAABbJA1CVSU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DAAAAGAAAAAwAAAAAAAACEgAAAAwAAAABAAAAFgAAAAwAAAAAAAAAVAAAACwBAAAKAAAAcAAAAMQAAAB8AAAAAQAAAFskDUJVJQ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  <Object Id="idInvalidSigLnImg">AQAAAGwAAAAAAAAAAAAAAP8AAAB/AAAAAAAAAAAAAABKIwAApREAACBFTUYAAAEA3FgAAMk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0AAQAAADwFi0AgBYtALwyOADIqSQAR4IobPAWLQAAHzQAOWIobAAAAACAFi0AvDI4AEA9/gE5YihsAAAAAIAVLQDgYwACADhNBOypJAC2WihsaOhfAPwBAAAoqiQArVkobPwBAAAAAAAACWV8dgllfHb8AQAAAAgAAAACAAAAAAAAQKokAJxsfHYAAAAAAAAAAHKrJAAHAAAAZKskAAcAAAAAAAAAAAAAAGSrJAB4qiQAmux7dgAAAAAAAgAAAAAkAAcAAABkqyQABwAAAEwSfXYAAAAAAAAAAGSrJAAHAAAA4GMAAqSqJABGMHt2AAAAAAACAABkq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DBspMQkAEUqMmwoblZsAQAAALzOUWwAHV1s4OuRBChuVmwBAAAAvM5RbNTOUWxgJM8CYCTPAuzEJADLmzBs8D5WbAEAAAC8zlFs+MQkAIABdXYNXHB231twdvjEJABkAQAAAAAAAAAAAAAJZXx2CWV8dmAqOAAACAAAAAIAAAAAAAAgxSQAnGx8dgAAAAAAAAAAUMYkAAYAAABExiQABgAAAAAAAAAAAAAARMYkAFjFJACa7Ht2AAAAAAACAAAAACQABgAAAETGJAAGAAAATBJ9dgAAAAAAAAAARMYkAAYAAADgYwAChMUkAEYwe3YAAAAAAAIAAETG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hIRIh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0AAAACgAAAGAAAABmAAAAbAAAAAEAAABbJA1CVSU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BAAAAGAAAAAwAAAAAAAACEgAAAAwAAAABAAAAFgAAAAwAAAAAAAAAVAAAACwBAAAKAAAAcAAAAMQAAAB8AAAAAQAAAFskDUJVJQ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bB6g7NrjX1tcMpgyLIOjdlXg1eQ=</DigestValue>
    </Reference>
    <Reference URI="#idOfficeObject" Type="http://www.w3.org/2000/09/xmldsig#Object">
      <DigestMethod Algorithm="http://www.w3.org/2000/09/xmldsig#sha1"/>
      <DigestValue>oiQWvRwR2wBn7+lRdqCT1SYF90s=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Lb+m+DujY48C6BEDVY0bkrsgjU8=</DigestValue>
    </Reference>
    <Reference URI="#idValidSigLnImg" Type="http://www.w3.org/2000/09/xmldsig#Object">
      <DigestMethod Algorithm="http://www.w3.org/2000/09/xmldsig#sha1"/>
      <DigestValue>TUg8cq0L+Ig7x3AOEnrBfw0fG3s=</DigestValue>
    </Reference>
    <Reference URI="#idInvalidSigLnImg" Type="http://www.w3.org/2000/09/xmldsig#Object">
      <DigestMethod Algorithm="http://www.w3.org/2000/09/xmldsig#sha1"/>
      <DigestValue>KaOryxtB/s+guEXe8DGVWIvoe38=</DigestValue>
    </Reference>
  </SignedInfo>
  <SignatureValue>Q5QWf9dopNAl1zKkklq/is/ojL6D9FvlzsCM4boN7PyrqrzNjoJIkhDWZVVSULmg9josX/rH0pIG
azQkc5rUdgxJpxWsgLN3nW3pjMMcUF+ZGyPT6hjFvkjPOwL0JV+CC34l1ktIOy95lWl+mG3YZRZC
I76c9ekA4LhZKqclArGdamNRioZc3VSCcek50lIuV1fPGA9YS/JRfjSz5UBRRcmBMMn17gjsWye5
ri2TCd0YWC8QtVXcKz2/AHNC0ops9OxesbVlx6VOQRxnL12h9tBlMH8FMQpLWqZRqMFS8NH64AlX
3AmCT+H3fwgc3lFlNnemzftWigqho23H3r2KYw==</SignatureValue>
  <KeyInfo>
    <X509Data>
      <X509Certificate>MIIHAzCCBOugAwIBAgIQEAAAAAAALnuqXavGBbliRDANBgkqhkiG9w0BAQsFADBkMQswCQYDVQQG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747OlM7egYb2mwo51GiEgO9hF7Q=</DigestValue>
      </Reference>
      <Reference URI="/word/settings.xml?ContentType=application/vnd.openxmlformats-officedocument.wordprocessingml.settings+xml">
        <DigestMethod Algorithm="http://www.w3.org/2000/09/xmldsig#sha1"/>
        <DigestValue>NV4jpnplb8T/7Upj0IIE+iOa0rc=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vRMCKHFo/VpvKqV5TaHVZY1YJIg=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1aGTjndmMeFVCZLROjXpXjbYgAA=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/DfunP9qV0HNVYRB0ycNoI0jizQ=</DigestValue>
      </Reference>
      <Reference URI="/word/header1.xml?ContentType=application/vnd.openxmlformats-officedocument.wordprocessingml.header+xml">
        <DigestMethod Algorithm="http://www.w3.org/2000/09/xmldsig#sha1"/>
        <DigestValue>lm5EKPKhz1trK3g9wZYs3a9UEjs=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2018-03-29T13:02:18Z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zEAAA7AUAACBFTUYAAAEAxP0AAA8AAAABAAAAAAAAAAAAAAAAAAAAVgUAAAADAADiAQAADwEAAAAAAAAAAAAAAAAAAGZaBwBVIgQ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2018-03-29T13:02:18Z</xd:SigningTime>
          <xd:SigningCertificate>
            <xd:Cert>
              <xd:CertDigest>
                <DigestMethod Algorithm="http://www.w3.org/2000/09/xmldsig#sha1"/>
                <DigestValue>5VciGY7Ov74EvJ/448q1NPiEUIw=</DigestValue>
              </xd:CertDigest>
              <xd:IssuerSerial>
                <X509IssuerName>SERIALNUMBER=201730, CN=Citizen CA, O=Certipost N.V./S.A., L=Brussels, C=BE</X509IssuerName>
                <X509SerialNumber>21267647932558873476544803060709941828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SmdUUOc1mtRVbwu+qmGYW9JJmkEwIHOURDNDBGNBgPMjAxODAzMjkxMzAyMjV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m3ivM4PemM7PSXTVExif0d2S1Ak=</DigestValue>
                </xd:CertDigest>
                <xd:IssuerSerial>
                  <X509IssuerName>CN=Belgium Root CA4, C=BE</X509IssuerName>
                  <X509SerialNumber>145952915571603063058542933711140726312</X509SerialNumber>
                </xd:IssuerSerial>
              </xd:Cert>
              <xd:Cert>
                <xd:CertDigest>
                  <DigestMethod Algorithm="http://www.w3.org/2000/09/xmldsig#sha1"/>
                  <DigestValue>a5f4mVZZKpsgEBl1J7DcTKWsm+A=</DigestValue>
                </xd:CertDigest>
                <xd:IssuerSerial>
                  <X509IssuerName>CN=Belgium Root CA4, C=BE</X509IssuerName>
                  <X509SerialNumber>5706940941790920504</X509SerialNumber>
                </xd:IssuerSerial>
              </xd:Cert>
            </xd:CertRefs>
          </xd:CompleteCertificateRefs>
          <xd:CertificateValues>
            <xd:EncapsulatedX509Certificate>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2018-03-29T13:01:52Z</xd:ProducedAt>
                </xd:OCSPIdentifier>
                <xd:DigestAlgAndValue>
                  <DigestMethod Algorithm="http://www.w3.org/2000/09/xmldsig#sha1"/>
                  <DigestValue>t+FNaeKD85lDRJn8bHq3bfXafBg=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POq3a7nHyOLktR8zNFpDrzyGskc=</DigestValue>
                </xd:DigestAlgAndValue>
                <xd:CRLIdentifier>
                  <xd:Issuer>CN=Belgium Root CA4, C=BE</xd:Issuer>
                  <xd:IssueTime>2018-01-01T11:00:00Z</xd:IssueTime>
                </xd:CRLIdentifier>
              </xd:CRLRef>
            </xd:CRLRefs>
          </xd:CompleteRevocationRefs>
          <xd:RevocationValues>
            <xd:OCSPValues>
              <xd:EncapsulatedOCSPValue>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</xd:EncapsulatedOCSPValue>
            </xd:OCSPValues>
            <xd:CRLValues>
              <xd:EncapsulatedCRLValue>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TxS2scnhYVCbEt/SBcZlY56TlEbAIHQTZFNDBGNBgPMjAxODAzMjkxMzAyMjV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</xd:EncapsulatedTimeStamp>
          </xd:SigAndRefsTimeStamp>
        </xd:UnsignedSignatureProperties>
      </xd:UnsignedProperties>
    </xd:QualifyingProperties>
  </Object>
  <Object Id="idValidSigLnImg">AQAAAGwAAAAAAAAAAAAAAAMBAAB/AAAAAAAAAAAAAADXIwAApREAACBFTUYAAAEAQNoAAMYAAAAFAAAAAAAAAAAAAAAAAAAAVgUAAAADAADiAQAADwEAAAAAAAAAAAAAAAAAAGZaBwBVIgQACgAAABAAAAAAAAAAAAAAAEsAAAAQAAAAAAAAAAUAAAAeAAAAGAAAAAAAAAAAAAAABAEAAIAAAAAnAAAAGAAAAAEAAAAAAAAAAAAAAAAAAAAlAAAADAAAAAEAAABMAAAAZAAAAAAAAAAAAAAAAwEAAH8AAAAAAAAAAAAAAAQ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E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</Object>
  <Object Id="idInvalidSigLnImg">AQAAAGwAAAAAAAAAAAAAAAMBAAB/AAAAAAAAAAAAAADXIwAApREAACBFTUYAAAEA6N0AAMwAAAAFAAAAAAAAAAAAAAAAAAAAVgUAAAADAADiAQAADwEAAAAAAAAAAAAAAAAAAGZaBwBVIgQACgAAABAAAAAAAAAAAAAAAEsAAAAQAAAAAAAAAAUAAAAeAAAAGAAAAAAAAAAAAAAABAEAAIAAAAAnAAAAGAAAAAEAAAAAAAAAAAAAAAAAAAAlAAAADAAAAAEAAABMAAAAZAAAAAAAAAAAAAAAAwEAAH8AAAAAAAAAAAAAAAQ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JjnHo8APslp2PQQsZjAQAAALwewmPUqr5jAOBrBdBCxmMBAAAAvB7CY9QewmOgtWsFoLVrBeR6PABsOKJjmBPGYwEAAAC8HsJj8Ho8AIAB93YNXPJ231vydvB6PABkAQAAAAAAAAAAAAAJZWF2CWVhdrh3QAAACAAAAAIAAAAAAAAYezwAnGxhdgAAAAAAAAAASHw8AAYAAAA8fDwABgAAAAAAAAAAAAAAPHw8AFB7PACa7GB2AAAAAAACAAAAADwABgAAADx8PAAGAAAATBJidgAAAAAAAAAAPHw8AAYAAABgZPQBfHs8AEYwYHYAAAAAAAIAADx8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E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schemas.microsoft.com/office/2006/metadata/properties"/>
    <ds:schemaRef ds:uri="341ef2d6-d38c-4729-b0bd-8f06d6b35472"/>
    <ds:schemaRef ds:uri="http://www.w3.org/XML/1998/namespace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purl.org/dc/elements/1.1/"/>
    <ds:schemaRef ds:uri="http://schemas.microsoft.com/sharepoint/v3"/>
    <ds:schemaRef ds:uri="http://schemas.microsoft.com/office/2006/documentManagement/types"/>
    <ds:schemaRef ds:uri="http://schemas.microsoft.com/sharepoint/v4"/>
    <ds:schemaRef ds:uri="http://schemas.microsoft.com/sharepoint/v3/field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4</TotalTime>
  <Pages>1</Pages>
  <Words>282</Words>
  <Characters>1715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Grandjean Marc</cp:lastModifiedBy>
  <cp:revision>5</cp:revision>
  <cp:lastPrinted>2017-01-02T10:03:00Z</cp:lastPrinted>
  <dcterms:created xsi:type="dcterms:W3CDTF">2017-02-21T10:06:00Z</dcterms:created>
  <dcterms:modified xsi:type="dcterms:W3CDTF">2018-03-13T14:38:00Z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