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B66656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EE515B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09CBB18A" w:rsidR="00EE515B" w:rsidRPr="009E0459" w:rsidRDefault="00EE515B" w:rsidP="00366A5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EE515B" w:rsidRPr="009E0459" w:rsidRDefault="00EE515B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F57E78B" w:rsidR="00EE515B" w:rsidRPr="009E0459" w:rsidRDefault="00EE515B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EE515B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C342920" w:rsidR="00EE515B" w:rsidRPr="009E0459" w:rsidRDefault="00EE515B" w:rsidP="00366A5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EE515B" w:rsidRPr="009E0459" w:rsidRDefault="00EE515B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B94C525" w:rsidR="00EE515B" w:rsidRPr="009E0459" w:rsidRDefault="00EE515B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EE515B" w:rsidRPr="00B64A76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562A36E" w:rsidR="00EE515B" w:rsidRPr="009E0459" w:rsidRDefault="00EE515B" w:rsidP="00366A5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EE515B" w:rsidRPr="009E0459" w:rsidRDefault="00EE515B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3112E44" w:rsidR="00EE515B" w:rsidRPr="009E0459" w:rsidRDefault="00EE515B" w:rsidP="00B02794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Volgende controle NLT: </w:t>
            </w:r>
            <w:r w:rsidR="00B64A76">
              <w:rPr>
                <w:rFonts w:ascii="Arial" w:hAnsi="Arial" w:cs="Arial"/>
                <w:lang w:val="nl-BE" w:eastAsia="fr-FR"/>
              </w:rPr>
              <w:t xml:space="preserve">Na </w:t>
            </w:r>
            <w:proofErr w:type="gramStart"/>
            <w:r w:rsidR="00B64A76">
              <w:rPr>
                <w:rFonts w:ascii="Arial" w:hAnsi="Arial" w:cs="Arial"/>
                <w:lang w:val="nl-BE" w:eastAsia="fr-FR"/>
              </w:rPr>
              <w:t>herstelling</w:t>
            </w:r>
            <w:proofErr w:type="gramEnd"/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3F8C5902" w:rsidR="008A225E" w:rsidRPr="009E0459" w:rsidRDefault="008A225E" w:rsidP="009C369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EF3DF1" w:rsidRPr="00876F44">
              <w:rPr>
                <w:rFonts w:ascii="Arial" w:hAnsi="Arial" w:cs="Arial"/>
                <w:lang w:val="nl-NL"/>
              </w:rPr>
              <w:t>Laadkraan op vrachtwagen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2A4899FD" w:rsidR="008A225E" w:rsidRPr="009E0459" w:rsidRDefault="008A225E" w:rsidP="00366A5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5744C5">
              <w:rPr>
                <w:rFonts w:ascii="Arial" w:hAnsi="Arial" w:cs="Arial"/>
                <w:lang w:val="nl-BE"/>
              </w:rPr>
              <w:t>V</w:t>
            </w:r>
            <w:r w:rsidR="00EF3DF1">
              <w:rPr>
                <w:rFonts w:ascii="Arial" w:hAnsi="Arial" w:cs="Arial"/>
                <w:lang w:val="nl-BE"/>
              </w:rPr>
              <w:t>600</w:t>
            </w:r>
            <w:r w:rsidR="00366A57">
              <w:rPr>
                <w:rFonts w:ascii="Arial" w:hAnsi="Arial" w:cs="Arial"/>
                <w:lang w:val="nl-BE"/>
              </w:rPr>
              <w:t>35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097B4539" w:rsidR="008A225E" w:rsidRPr="009E0459" w:rsidRDefault="008A225E" w:rsidP="009C369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EF3DF1" w:rsidRPr="00876F44">
              <w:rPr>
                <w:rFonts w:ascii="Arial" w:hAnsi="Arial" w:cs="Arial"/>
                <w:lang w:val="nl-NL"/>
              </w:rPr>
              <w:t xml:space="preserve">Volvo </w:t>
            </w:r>
            <w:r w:rsidR="00366A57">
              <w:rPr>
                <w:rFonts w:ascii="Arial" w:hAnsi="Arial" w:cs="Arial"/>
                <w:lang w:val="nl-NL"/>
              </w:rPr>
              <w:t xml:space="preserve">N10 </w:t>
            </w:r>
            <w:r w:rsidR="00EF3DF1" w:rsidRPr="00876F44">
              <w:rPr>
                <w:rFonts w:ascii="Arial" w:hAnsi="Arial" w:cs="Arial"/>
                <w:lang w:val="nl-NL"/>
              </w:rPr>
              <w:t>met kraan FASSI F75.21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77E096A9" w:rsidR="008A225E" w:rsidRPr="009E0459" w:rsidRDefault="008A225E" w:rsidP="00366A5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2241">
              <w:rPr>
                <w:rFonts w:ascii="Arial" w:hAnsi="Arial" w:cs="Arial"/>
                <w:lang w:val="nl-BE"/>
              </w:rPr>
              <w:t>19</w:t>
            </w:r>
            <w:r w:rsidR="00EF3DF1">
              <w:rPr>
                <w:rFonts w:ascii="Arial" w:hAnsi="Arial" w:cs="Arial"/>
                <w:lang w:val="nl-BE"/>
              </w:rPr>
              <w:t>8</w:t>
            </w:r>
            <w:r w:rsidR="00366A57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6EBC873E" w:rsidR="008A225E" w:rsidRPr="009E0459" w:rsidRDefault="008A225E" w:rsidP="00EF3DF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EF3DF1">
              <w:rPr>
                <w:rFonts w:ascii="Arial" w:hAnsi="Arial" w:cs="Arial"/>
                <w:lang w:val="nl-BE"/>
              </w:rPr>
              <w:t>6x6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254857C6" w:rsidR="008A225E" w:rsidRPr="009E0459" w:rsidRDefault="008A225E" w:rsidP="00EF3DF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9C3695">
              <w:rPr>
                <w:rFonts w:ascii="Arial" w:hAnsi="Arial" w:cs="Arial"/>
                <w:lang w:val="nl-BE"/>
              </w:rPr>
              <w:t>3,</w:t>
            </w:r>
            <w:r w:rsidR="00EF3DF1">
              <w:rPr>
                <w:rFonts w:ascii="Arial" w:hAnsi="Arial" w:cs="Arial"/>
                <w:lang w:val="nl-BE"/>
              </w:rPr>
              <w:t>8</w:t>
            </w:r>
            <w:r w:rsidR="000A0315">
              <w:rPr>
                <w:rFonts w:ascii="Arial" w:hAnsi="Arial" w:cs="Arial"/>
                <w:lang w:val="nl-BE"/>
              </w:rPr>
              <w:t>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9E3B6FE" w:rsidR="008A225E" w:rsidRPr="009E0459" w:rsidRDefault="008A225E" w:rsidP="00B0279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proofErr w:type="gramStart"/>
            <w:r w:rsidRPr="009E0459">
              <w:rPr>
                <w:rFonts w:ascii="Arial" w:hAnsi="Arial" w:cs="Arial"/>
                <w:lang w:val="nl-BE"/>
              </w:rPr>
              <w:t xml:space="preserve">Index:     </w:t>
            </w:r>
            <w:proofErr w:type="gramEnd"/>
            <w:r w:rsidR="00B02794">
              <w:rPr>
                <w:rFonts w:ascii="Arial" w:hAnsi="Arial" w:cs="Arial"/>
                <w:lang w:val="nl-BE"/>
              </w:rPr>
              <w:t>61913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815626">
              <w:rPr>
                <w:rFonts w:ascii="Arial" w:hAnsi="Arial" w:cs="Arial"/>
                <w:lang w:val="nl-BE"/>
              </w:rPr>
              <w:t>Km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C86FF1" w:rsidR="008A225E" w:rsidRPr="009E0459" w:rsidRDefault="008A225E" w:rsidP="00EF3DF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66A57">
              <w:rPr>
                <w:rFonts w:ascii="Arial" w:hAnsi="Arial" w:cs="Arial"/>
                <w:lang w:val="nl-BE"/>
              </w:rPr>
              <w:t>YY2NOA2E1JB701355-5360</w:t>
            </w:r>
          </w:p>
        </w:tc>
      </w:tr>
    </w:tbl>
    <w:p w14:paraId="382D6C53" w14:textId="3D58AEA8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EF3DF1" w:rsidRPr="009E0459" w14:paraId="792BDDAA" w14:textId="77777777" w:rsidTr="003014CA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4217E2EF" w:rsidR="00EF3DF1" w:rsidRPr="009C3695" w:rsidRDefault="00EF3DF1" w:rsidP="00F901D7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nl-BE"/>
              </w:rPr>
              <w:t>Palettendrager 1987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256BF4C" w:rsidR="00EF3DF1" w:rsidRPr="009E0459" w:rsidRDefault="00EF3DF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EA01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C3DB5F9" w:rsidR="00EF3DF1" w:rsidRPr="009E0459" w:rsidRDefault="00EF3DF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1200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E1039E2" w:rsidR="00EF3DF1" w:rsidRPr="009E0459" w:rsidRDefault="00366A57" w:rsidP="005744C5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F7521-5383 6115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FEFEF75" w:rsidR="00EF3DF1" w:rsidRPr="009E0459" w:rsidRDefault="00B0279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9C3695" w:rsidRPr="009E0459" w14:paraId="4017E887" w14:textId="77777777" w:rsidTr="003014CA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32CF533B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CCD80B4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5851041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54F56734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0B147534" w:rsidR="00F8356B" w:rsidRPr="001B6AEA" w:rsidRDefault="001B6AEA" w:rsidP="00EF3DF1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352241">
              <w:rPr>
                <w:rFonts w:ascii="Arial" w:hAnsi="Arial" w:cs="Arial"/>
                <w:lang w:val="nl-BE"/>
              </w:rPr>
              <w:t xml:space="preserve"> </w:t>
            </w:r>
            <w:r w:rsidR="00EF3DF1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32C25CC2" w:rsidR="00F8356B" w:rsidRPr="009E0459" w:rsidRDefault="00B0279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656D3EB0" w:rsidR="00F8356B" w:rsidRPr="009E0459" w:rsidRDefault="00B0279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2B0AD954" w:rsidR="00F8356B" w:rsidRPr="009F6C9E" w:rsidRDefault="00B0279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0A0315" w:rsidRPr="005744C5" w14:paraId="11B0B0E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5A403ADD" w:rsidR="000A0315" w:rsidRPr="00DB1730" w:rsidRDefault="00B02794" w:rsidP="00F441ED">
            <w:pPr>
              <w:rPr>
                <w:rFonts w:ascii="Arial" w:hAnsi="Arial" w:cs="Arial"/>
                <w:lang w:val="nl-BE" w:eastAsia="fr-FR"/>
              </w:rPr>
            </w:pPr>
            <w:proofErr w:type="gramStart"/>
            <w:r>
              <w:rPr>
                <w:rFonts w:ascii="Arial" w:hAnsi="Arial" w:cs="Arial"/>
                <w:lang w:val="nl-BE" w:eastAsia="fr-FR"/>
              </w:rPr>
              <w:t>1.9 :</w:t>
            </w:r>
            <w:proofErr w:type="gramEnd"/>
            <w:r>
              <w:rPr>
                <w:rFonts w:ascii="Arial" w:hAnsi="Arial" w:cs="Arial"/>
                <w:lang w:val="nl-BE" w:eastAsia="fr-FR"/>
              </w:rPr>
              <w:t xml:space="preserve"> Hoofdhefcilinder lekt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0A0315" w:rsidRPr="00DB1730" w:rsidRDefault="000A031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6D1F17D5" w:rsidR="000A0315" w:rsidRPr="00DB1730" w:rsidRDefault="00B0279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9C3695" w:rsidRPr="00DD0457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1B4F8A1F" w:rsidR="009C3695" w:rsidRPr="009E0459" w:rsidRDefault="009C3695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DD0457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5572884C" w:rsidR="00807B6C" w:rsidRPr="00DB1730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807B6C" w:rsidRPr="00DB1730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807B6C" w:rsidRPr="00DB1730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DD0457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25E3BEED" w:rsidR="00807B6C" w:rsidRPr="009E0459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DD0457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D20527B" w:rsidR="00807B6C" w:rsidRPr="009E0459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DD0457" w14:paraId="4D34EF12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53325" w14:textId="77777777" w:rsidR="00807B6C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7C206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20C5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B64A76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5CE247A1" w:rsidR="0072620D" w:rsidRPr="009E0459" w:rsidRDefault="00B02794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64A76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64A76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39339445" w14:textId="02C466A6" w:rsidR="009E0459" w:rsidRDefault="00403E90" w:rsidP="00807B6C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54AEBDC0" w14:textId="77777777" w:rsidR="00F901D7" w:rsidRPr="009E0459" w:rsidRDefault="00F901D7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64A7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64A7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75B8831C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66656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366A57">
      <w:rPr>
        <w:rFonts w:ascii="Arial" w:hAnsi="Arial" w:cs="Arial"/>
        <w:sz w:val="22"/>
        <w:szCs w:val="22"/>
        <w:lang w:val="fr-BE"/>
      </w:rPr>
      <w:t>DR-V60035</w:t>
    </w:r>
    <w:r w:rsidR="00881C59" w:rsidRPr="00881C59">
      <w:rPr>
        <w:rFonts w:ascii="Arial" w:hAnsi="Arial" w:cs="Arial"/>
        <w:sz w:val="22"/>
        <w:szCs w:val="22"/>
        <w:lang w:val="fr-BE"/>
      </w:rPr>
      <w:t>Fassi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0315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2241"/>
    <w:rsid w:val="00362A82"/>
    <w:rsid w:val="00366329"/>
    <w:rsid w:val="00366A57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4C5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200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C0C"/>
    <w:rsid w:val="00777F76"/>
    <w:rsid w:val="0078001E"/>
    <w:rsid w:val="00780F2E"/>
    <w:rsid w:val="007965A4"/>
    <w:rsid w:val="00796CBF"/>
    <w:rsid w:val="007B107B"/>
    <w:rsid w:val="007F31C3"/>
    <w:rsid w:val="00807B6C"/>
    <w:rsid w:val="00815626"/>
    <w:rsid w:val="008179C4"/>
    <w:rsid w:val="00831187"/>
    <w:rsid w:val="0083206B"/>
    <w:rsid w:val="0085708B"/>
    <w:rsid w:val="00871AAB"/>
    <w:rsid w:val="008771BF"/>
    <w:rsid w:val="00881C59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C3695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09CE"/>
    <w:rsid w:val="00A7776B"/>
    <w:rsid w:val="00A8599C"/>
    <w:rsid w:val="00A9413D"/>
    <w:rsid w:val="00AB310F"/>
    <w:rsid w:val="00AB629C"/>
    <w:rsid w:val="00AC3D99"/>
    <w:rsid w:val="00AD1AAC"/>
    <w:rsid w:val="00AE5862"/>
    <w:rsid w:val="00B02794"/>
    <w:rsid w:val="00B0649E"/>
    <w:rsid w:val="00B155BE"/>
    <w:rsid w:val="00B23372"/>
    <w:rsid w:val="00B334A8"/>
    <w:rsid w:val="00B540CE"/>
    <w:rsid w:val="00B62732"/>
    <w:rsid w:val="00B64910"/>
    <w:rsid w:val="00B64A76"/>
    <w:rsid w:val="00B66656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349CE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0457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77528"/>
    <w:rsid w:val="00EC25BA"/>
    <w:rsid w:val="00EC26B9"/>
    <w:rsid w:val="00ED03C8"/>
    <w:rsid w:val="00EE1C2E"/>
    <w:rsid w:val="00EE475E"/>
    <w:rsid w:val="00EE515B"/>
    <w:rsid w:val="00EE68B8"/>
    <w:rsid w:val="00EF3DF1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RWB93BKlyAM5c14YAqSmIpypckk=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1hCcpt/ktfldwBzPEmeIEgBqvbc=</DigestValue>
    </Reference>
    <Reference URI="#idValidSigLnImg" Type="http://www.w3.org/2000/09/xmldsig#Object">
      <DigestMethod Algorithm="http://www.w3.org/2000/09/xmldsig#sha1"/>
      <DigestValue>SpSFwrCG7470l8XV/cx+S9Jvlx0=</DigestValue>
    </Reference>
    <Reference URI="#idInvalidSigLnImg" Type="http://www.w3.org/2000/09/xmldsig#Object">
      <DigestMethod Algorithm="http://www.w3.org/2000/09/xmldsig#sha1"/>
      <DigestValue>PHbRdIduDLalrb5QYdqeEfd38wk=</DigestValue>
    </Reference>
  </SignedInfo>
  <SignatureValue>DKtfzCQnIBejSVJoueSDqMf5++z2iJuBqvsHauz++QUaKggLsx7yLELb+Jmg5ghHol/kjJUKdQTz
TfaIf3rNjH9d1M4upRh0ZYhRoI+0Pm96jONowiPXMIBKdJOAKpI5LiZGTuUaX5xsTHJUnrQDiA1A
DoDQODfSu5oUAoSc7/I=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a9V9LEBy+ZZjVC4M+q2h0excgNI=</DigestValue>
      </Reference>
      <Reference URI="/word/settings.xml?ContentType=application/vnd.openxmlformats-officedocument.wordprocessingml.settings+xml">
        <DigestMethod Algorithm="http://www.w3.org/2000/09/xmldsig#sha1"/>
        <DigestValue>c/g5IYJubMGxAx+Wb/ssNmEEyXA=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Oj+lXuGGpa796AP1jufTzqxAXV8=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82O/2EMH811DKiFq+pa4tvwiBwI=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WEZCcQhxz0G+B0Ei4gyd38RZnvQ=</DigestValue>
      </Reference>
      <Reference URI="/word/header1.xml?ContentType=application/vnd.openxmlformats-officedocument.wordprocessingml.header+xml">
        <DigestMethod Algorithm="http://www.w3.org/2000/09/xmldsig#sha1"/>
        <DigestValue>pweVA9T4VpDAejQyZIomWpL8pgs=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2017-09-04T12:58:07Z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2017-09-04T12:58:07Z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6sjYhrL9CRRG7HCGeN81Qd1oCHwIHRTNENDUwNBgPMjAxNzA5MDQxMjU4Mj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2017-09-04T12:58:12Z</xd:ProducedAt>
                </xd:OCSPIdentifier>
                <xd:DigestAlgAndValue>
                  <DigestMethod Algorithm="http://www.w3.org/2000/09/xmldsig#sha1"/>
                  <DigestValue>9nIIg8prKfFxgGcciw4aWZopoLs=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CIjveORbziCxXO1cgh6SI2ZQAiAIHNjBFNDUwNBgPMjAxNzA5MDQxMjU4Mj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fIfjYAHM5yZwDMlmcBAAAAfDuSZzSknWdgDh4FAMyWZwEAAAB8O5JnlDuSZ4DsDQWA7A0FEH82ABKgcWfInJZnAQAAAHw7kmccfzYAgAHRdQ1czHXfW8x1HH82AGQBAAAAAAAAAAAAAARlyXUEZcl1uCpOAAAIAAAAAgAAAAAAAER/NgCXbMl1AAAAAAAAAAB0gDYABgAAAGiANgAGAAAAAAAAAAAAAABogDYAfH82AJrsyHUAAAAAAAIAAAAANgAGAAAAaIA2AAYAAABMEsp1AAAAAAAAAABogDYABgAAAOBjAQKofzYAQDDIdQAAAAAAAgAAaIA2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6AAQAAADwFiQAgBYkALwyTgCErDYApoNpZ/AWJAAAHzoAT2JpZwAAAACAFiQAvDJOAEA98AFPYmlnAAAAAIAVJADgYwECADp6BKisNgANXGln+OZAAPwBAADkrDYA51ppZ/wBAAAAAAAABGXJdQRlyXX8AQAAAAgAAAACAAAAAAAA/Kw2AJdsyXUAAAAAAAAAAC6uNgAHAAAAIK42AAcAAAAAAAAAAAAAACCuNgA0rTYAmuzIdQAAAAAAAgAAAAA2AAcAAAAgrjYABwAAAEwSynUAAAAAAAAAACCuNgAHAAAA4GMBAmCtNgBAMMh1AAAAAAACAAAgrj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AAAAAAAAAAAAAAAAAAAAAA+AKBl9gyo3NgMHHA2APIOIcoiAIoBKBLKdRgqxnUgAAcAgEn2DAEAAAAM5OR3urTiPwAAAAAcAz4AAAA+AAAAAAAAAAAABgCbAJcAdADEcDYAYcjHdbcAAAD8Ppl2BwACAJcAdAAYAAAAAAAAAAAAAACAAdF1AAAAALBy0AeAAdF1nxATAKAQCkCscDYARoHMdbBy0AcAAAAAgAHRdaxwNgBlgcx1gAHRdegOAQwAAAoM1HA2AKOAzHUBAAAAvHA2ABAAAAADAQAA4AQKDOgOAQzgBAoMAAAAAAEAAAAAcTYAUziOdgRxN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MipNgDnTWpnAOFOABcAAAQBAAAAAAQAAESqNgAFTmpnsCpMhlKrNgAABAAAAQIAAAAAAACcqTYAOP02ADj9NgD4qTYAgAHRdQ1czHXfW8x1+Kk2AGQBAAAAAAAAAAAAAARlyXUEZcl1WClOAAAIAAAAAgAAAAAAACCqNgCXbMl1AAAAAAAAAABSqzYABwAAAESrNgAHAAAAAAAAAAAAAABEqzYAWKo2AJrsyHUAAAAAAAIAAAAANgAHAAAARKs2AAcAAABMEsp1AAAAAAAAAABEqzYABwAAAOBjAQKEqjYAQDDIdQAAAAAAAgAARKs2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yKk2AOdNamcA4U4AFwAABAEAAAAABAAARKo2AAVOamewKkyGUqs2AAAEAAABAgAAAAAAAJypNgA4/TYAOP02APipNgCAAdF1DVzMdd9bzHX4qTYAZAEAAAAAAAAAAAAABGXJdQRlyXVYKU4AAAgAAAACAAAAAAAAIKo2AJdsyXUAAAAAAAAAAFKrNgAHAAAARKs2AAcAAAAAAAAAAAAAAESrNgBYqjYAmuzIdQAAAAAAAgAAAAA2AAcAAABEqzYABwAAAEwSynUAAAAAAAAAAESrNgAHAAAA4GMBAoSqNgBAMMh1AAAAAAACAABEqzY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6AAQAAADwFiQAgBYkALwyTgCErDYApoNpZ/AWJAAAHzoAT2JpZwAAAACAFiQAvDJOAEA98AFPYmlnAAAAAIAVJADgYwECADp6BKisNgANXGln+OZAAPwBAADkrDYA51ppZ/wBAAAAAAAABGXJdQRlyXX8AQAAAAgAAAACAAAAAAAA/Kw2AJdsyXUAAAAAAAAAAC6uNgAHAAAAIK42AAcAAAAAAAAAAAAAACCuNgA0rTYAmuzIdQAAAAAAAgAAAAA2AAcAAAAgrjYABwAAAEwSynUAAAAAAAAAACCuNgAHAAAA4GMBAmCtNgBAMMh1AAAAAAACAAAgrj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Kjc2AwAAAAAWBEhhyIAigEAAAAAAAAAAAAAAAAAAAAAAAAAAAAAAAAAAAAAAAAAAAAAAAAAAAAAAAAAAAAAAAAAAAAAAAAAAAAAAAAAAAAAAAAAAAAAAAAAAAAAAAAAAAAAAAAAAAAAAAAAAIAB0XUAAAAAsHLQB4AB0XWfEBMAoBAKQKxwNgBGgcx1sHLQBwAAAACAAdF1rHA2AGWBzHWAAdF1EREBUAAACgzUcDYAo4DMdQEAAAC8cDYAEAAAAAMBAADgBAoMEREBUOAECgwAAAAAAQAAAABxNgBTOI52BHE2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4gDAlxQquES1+EGyI3BBxuAMMF8=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nydwNY6BvfNO94kyVJtzgrfXjXM=</DigestValue>
    </Reference>
    <Reference URI="#idValidSigLnImg" Type="http://www.w3.org/2000/09/xmldsig#Object">
      <DigestMethod Algorithm="http://www.w3.org/2000/09/xmldsig#sha1"/>
      <DigestValue>TCuWf5tkOEtPxMiGxBCp4taGY4c=</DigestValue>
    </Reference>
    <Reference URI="#idInvalidSigLnImg" Type="http://www.w3.org/2000/09/xmldsig#Object">
      <DigestMethod Algorithm="http://www.w3.org/2000/09/xmldsig#sha1"/>
      <DigestValue>R1ztXia0AisNYlM3pzrVk2Dh338=</DigestValue>
    </Reference>
  </SignedInfo>
  <SignatureValue>ILfxp5d7LoGeDvf6hjfzfwColqKSlsss/puALsNXcR3tXY/uOMLaFLJcjrVdvf+TiIrphhRxj6uU
CuKeNFOIv4CUR+03KwQs8wd1K0hYhpK39htOWRVnruZXr1W076pOCUuOa5hgLxM6L8xeANymuEMJ
y8gppbr2CsdjSMyw99c=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a9V9LEBy+ZZjVC4M+q2h0excgNI=</DigestValue>
      </Reference>
      <Reference URI="/word/settings.xml?ContentType=application/vnd.openxmlformats-officedocument.wordprocessingml.settings+xml">
        <DigestMethod Algorithm="http://www.w3.org/2000/09/xmldsig#sha1"/>
        <DigestValue>c/g5IYJubMGxAx+Wb/ssNmEEyXA=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Oj+lXuGGpa796AP1jufTzqxAXV8=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82O/2EMH811DKiFq+pa4tvwiBwI=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WEZCcQhxz0G+B0Ei4gyd38RZnvQ=</DigestValue>
      </Reference>
      <Reference URI="/word/header1.xml?ContentType=application/vnd.openxmlformats-officedocument.wordprocessingml.header+xml">
        <DigestMethod Algorithm="http://www.w3.org/2000/09/xmldsig#sha1"/>
        <DigestValue>pweVA9T4VpDAejQyZIomWpL8pgs=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2017-09-19T08:57:07Z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2017-09-19T08:57:07Z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kc3s+QCgfStmk/OGLV8e3LEh7yAIHNDRDOTIxNBgPMjAxNzA5MTkwODU3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2017-09-19T08:56:28Z</xd:ProducedAt>
                </xd:OCSPIdentifier>
                <xd:DigestAlgAndValue>
                  <DigestMethod Algorithm="http://www.w3.org/2000/09/xmldsig#sha1"/>
                  <DigestValue>wFBKwU4GL+cL64s5PHFIQ8JoUPo=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vC588cD+mYq/Uxpdo8U2lTdz6kQIHM0JBOTIxNBgPMjAxNzA5MTkwODU3MT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gBJQyCwSAAAAAECd5xYBAAAAoKPnFjBE2haj4LJ3GQshjSIAigEAAAAAoKPnFghtPgCCT751AABzAAAAAACZUL51PkLieLCl5xZ4cD4AQAAAAKij5xaE3ksSsKXnFtRsPgCNgFN0VHM+AHBywHU+ohwN/v///5lQvnWud1N0AAAAAAYAAACAARd2AAAAAEDcgQCAARd2nxATACkNCmVYbT4ARoESdkDcgQAAAAAAgAEXdlhtPgBlgRJ2gAEXdgAAAUZgC1sUgG0+AKOAEnYBAAAAaG0+ABAAAAADAQAAYAtbFP4PAUZgC1sU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DBE2hYAAAAAYw4hzCIAigEAAAAAAAAAAAAAAAAAAAAAAAAAAAAAAAAAAAAAAAAAAAAAAAAAAAAAAAAAAAAAAAAAAAAAAAAAAAAAAAAAAAAAAAAAAAAAAAAAAAAAAAAAAAAAAAAAAAAAAAAAAIABF3YAAAAACN+BAIABF3afEBMATg4K5lRtPgBGgRJ2CN+BAAAAAACAARd2VG0+AGWBEnaAARd2wQ8BxAAAWxR8bT4Ao4ASdgEAAABkbT4AEAAAAAMBAABgC1sUwQ8BxGALWxQ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341ef2d6-d38c-4729-b0bd-8f06d6b35472"/>
    <ds:schemaRef ds:uri="http://schemas.microsoft.com/sharepoint/v3"/>
    <ds:schemaRef ds:uri="http://purl.org/dc/terms/"/>
    <ds:schemaRef ds:uri="http://purl.org/dc/elements/1.1/"/>
    <ds:schemaRef ds:uri="http://schemas.microsoft.com/office/infopath/2007/PartnerControls"/>
    <ds:schemaRef ds:uri="http://schemas.microsoft.com/sharepoint/v4"/>
    <ds:schemaRef ds:uri="http://schemas.microsoft.com/sharepoint/v3/field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8</TotalTime>
  <Pages>1</Pages>
  <Words>263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11</cp:revision>
  <cp:lastPrinted>2017-01-02T10:03:00Z</cp:lastPrinted>
  <dcterms:created xsi:type="dcterms:W3CDTF">2017-01-26T13:34:00Z</dcterms:created>
  <dcterms:modified xsi:type="dcterms:W3CDTF">2017-09-04T12:58:00Z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