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5C7CA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0747A2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0747A2" w:rsidRPr="009E0459" w:rsidRDefault="000747A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0747A2" w:rsidRPr="009E0459" w:rsidRDefault="000747A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101D618" w:rsidR="000747A2" w:rsidRPr="009E0459" w:rsidRDefault="000747A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0747A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0747A2" w:rsidRPr="009E0459" w:rsidRDefault="000747A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0747A2" w:rsidRPr="009E0459" w:rsidRDefault="000747A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EDE81FC" w:rsidR="000747A2" w:rsidRPr="009E0459" w:rsidRDefault="000747A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0747A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0747A2" w:rsidRPr="009E0459" w:rsidRDefault="000747A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0747A2" w:rsidRPr="009E0459" w:rsidRDefault="000747A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221699B" w:rsidR="000747A2" w:rsidRPr="009E0459" w:rsidRDefault="000747A2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5C6B328" w:rsidR="008A225E" w:rsidRPr="009E0459" w:rsidRDefault="008A225E" w:rsidP="00D52E1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</w:t>
            </w:r>
            <w:r w:rsidR="00D52E19">
              <w:rPr>
                <w:rFonts w:ascii="Arial" w:hAnsi="Arial" w:cs="Arial"/>
                <w:lang w:val="nl-BE"/>
              </w:rPr>
              <w:t>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D13AB5F" w:rsidR="008A225E" w:rsidRPr="009E0459" w:rsidRDefault="008A225E" w:rsidP="00A0205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</w:t>
            </w:r>
            <w:r w:rsidR="00A02058">
              <w:rPr>
                <w:rFonts w:ascii="Arial" w:hAnsi="Arial" w:cs="Arial"/>
                <w:lang w:val="nl-BE"/>
              </w:rPr>
              <w:t>712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C769E6D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2E1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78D3583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51F7B073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76AD1824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D0DBD5A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6A23FB1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3E1D5DC0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DEF0AE0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3596273C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2.8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60A204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9723D99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1AB3C53B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E4F343D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9A21107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92F72" w:rsidR="00D52E19" w:rsidRPr="009E045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EB1D751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6FCC6F9F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Hijs juk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710DB4EE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6376F8E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0EB5264A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79E3C3B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1246409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F46D462" w14:textId="568AAB9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B4E7906" w14:textId="20E691DC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07/607/V28749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C8595F5" w14:textId="48766702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BD6D818" w14:textId="015A9983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CEB28" w14:textId="4C797C5F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52E19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0BBFEBA5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Viersprong van korte kabels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5CBFBD22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H40/V28749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42C79C6D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500kg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7EC8E64C" w:rsidR="00D52E19" w:rsidRDefault="00D52E1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H40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6BA539A7" w:rsidR="00D52E19" w:rsidRPr="009E0459" w:rsidRDefault="00A0205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CA1A026" w:rsidR="00F8356B" w:rsidRPr="009E0459" w:rsidRDefault="00A0205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F899B9D" w:rsidR="00F8356B" w:rsidRPr="009E0459" w:rsidRDefault="00A0205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D238649" w:rsidR="00F8356B" w:rsidRPr="009F6C9E" w:rsidRDefault="00A0205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752A7281" w:rsidR="002952F0" w:rsidRPr="00DB1730" w:rsidRDefault="00A0205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56E39DD2" w:rsidR="0072620D" w:rsidRPr="009E0459" w:rsidRDefault="00A02058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A02058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A02058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A02058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0205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0205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42E4204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C7CA0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</w:t>
    </w:r>
    <w:r w:rsidR="00D52E19">
      <w:rPr>
        <w:rFonts w:ascii="Arial" w:hAnsi="Arial" w:cs="Arial"/>
        <w:sz w:val="22"/>
        <w:szCs w:val="22"/>
        <w:lang w:val="fr-BE"/>
      </w:rPr>
      <w:t>9</w:t>
    </w:r>
    <w:r w:rsidR="008C2D36" w:rsidRPr="008C2D36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747A2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C7CA0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D3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058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MbN35s88eXh+OyEsFrc82G+NQnc=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HMxChpF0zml0V+dQ8WfS1p6DKEE=</DigestValue>
    </Reference>
    <Reference URI="#idValidSigLnImg" Type="http://www.w3.org/2000/09/xmldsig#Object">
      <DigestMethod Algorithm="http://www.w3.org/2000/09/xmldsig#sha1"/>
      <DigestValue>PwM8LkYMoG/wPBe4S4OCH5KVzB0=</DigestValue>
    </Reference>
    <Reference URI="#idInvalidSigLnImg" Type="http://www.w3.org/2000/09/xmldsig#Object">
      <DigestMethod Algorithm="http://www.w3.org/2000/09/xmldsig#sha1"/>
      <DigestValue>Gd81xB63SrqJdS7p65DqcW5+Jzg=</DigestValue>
    </Reference>
  </SignedInfo>
  <SignatureValue>X7ghLjaZ8ILNhQY2dgyoipgqmQwgwJUdZkkkoEXe/S7JPCAeTZJHjaRHKhgtyBq/MEqZcTBJ6gO0
FCO2zXpJgjcHHz4V0Tiq767MH2nN/QbF8ljUkoZV4vboiaULGbT0pvd43R3Zn9VAHsydEiS+P/2W
JUY5cfySLpqWCooKg5A=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llxSbiyAR49GJx3CdYEBrqXyN04=</DigestValue>
      </Reference>
      <Reference URI="/word/settings.xml?ContentType=application/vnd.openxmlformats-officedocument.wordprocessingml.settings+xml">
        <DigestMethod Algorithm="http://www.w3.org/2000/09/xmldsig#sha1"/>
        <DigestValue>qcPPhrG6JPnL5d4XtTUxndryNS8=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iJmyq5jYKpEjtDN/QntrJf9EhI4=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m3eLEBd0o2TM5icVKuEuqZBAt7k=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cqDJ0MRhJGdDq6UlDZBaukI/UH8=</DigestValue>
      </Reference>
      <Reference URI="/word/header1.xml?ContentType=application/vnd.openxmlformats-officedocument.wordprocessingml.header+xml">
        <DigestMethod Algorithm="http://www.w3.org/2000/09/xmldsig#sha1"/>
        <DigestValue>n/cCGwfLQG9yyfVPiAYi4MZ9I5Y=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2017-09-04T13:04:28Z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2017-09-04T13:04:28Z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dTsUnegmPUcW45/3L6hPS7f9eQgIHNjAwNTUwNBgPMjAxNzA5MDQxMzA0N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2017-09-04T13:04:33Z</xd:ProducedAt>
                </xd:OCSPIdentifier>
                <xd:DigestAlgAndValue>
                  <DigestMethod Algorithm="http://www.w3.org/2000/09/xmldsig#sha1"/>
                  <DigestValue>kKbvbqTOr8SwisiHBURKHKOwmh4=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acAB5lvpCIq0Vnfqw31wEmBlgvwIHNzAwNTUwNBgPMjAxNzA5MDQxMzA0N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925HA+AAQAAABIX8UMTG8+AGxZa3ZQk+UMAG8+AEUQIeMiAIoBSF/FDORwPgAMdT4AAQADAGRkOQIAAAAAgFFrdgEAAAAAAAAAAAAAADBvPgAAAD4AAAAAAEhfxQwAAAAAEAAAAAEAAABIX8UMAAAAAAAAAAAAAAAADwAAAAAAAACAAdF1AAAAADhsRwiAAdF1nxATAJgPCtuMbz4ARoHMdThsRwgAAAAAgAHRdYxvPgBlgcx1gAHRdYYPAVgAAGcPtG8+AKOAzHUBAAAAnG8+ABAAAAADAQAAAABnD4YPAVgAAGcPAAAAAAEAAADgbz4AUziOduRvP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ioPgDnTWpnAOEuABcAAAQBAAAAAAQAACSpPgAFTmpnYo7EqjKqPgAABAAAAQIAAAAAAAB8qD4AGPw+ABj8PgDYqD4AgAHRdQ1czHXfW8x12Kg+AGQBAAAAAAAAAAAAAARlyXUEZcl1WCkuAAAIAAAAAgAAAAAAAACpPgCXbMl1AAAAAAAAAAAyqj4ABwAAACSqPgAHAAAAAAAAAAAAAAAkqj4AOKk+AJrsyHUAAAAAAAIAAAAAPgAHAAAAJKo+AAcAAABMEsp1AAAAAAAAAAAkqj4ABwAAAOBj4wFkqT4AQDDIdQAAAAAAAgAAJKo+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qKg+AOdNamcA4S4AFwAABAEAAAAABAAAJKk+AAVOamdijsSqMqo+AAAEAAABAgAAAAAAAHyoPgAY/D4AGPw+ANioPgCAAdF1DVzMdd9bzHXYqD4AZAEAAAAAAAAAAAAABGXJdQRlyXVYKS4AAAgAAAACAAAAAAAAAKk+AJdsyXUAAAAAAAAAADKqPgAHAAAAJKo+AAcAAAAAAAAAAAAAACSqPgA4qT4AmuzIdQAAAAAAAgAAAAA+AAcAAAAkqj4ABwAAAEwSynUAAAAAAAAAACSqPgAHAAAA4GPjAWSpPgBAMMh1AAAAAAACAAAkqj4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qAAQAAADwFiQAgBYkALwyLgCsqz4ApoNpZ/AWJAAAHyoAT2JpZwAAAACAFiQAvDIuAEA94QFPYmlnAAAAAIAVJADgY+MBADqpBNCrPgANXGln+OZEAPwBAAAMrD4A51ppZ/wBAAAAAAAABGXJdQRlyXX8AQAAAAgAAAACAAAAAAAAJKw+AJdsyXUAAAAAAAAAAFatPgAHAAAASK0+AAcAAAAAAAAAAAAAAEitPgBcrD4AmuzIdQAAAAAAAgAAAAA+AAcAAABIrT4ABwAAAEwSynUAAAAAAAAAAEitPgAHAAAA4GPjAYisPgBAMMh1AAAAAAACAABIr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FCT5QwAAAAA+g4hPiIAigEAAAAAAAAAAAAAAAAAAAAAAAAAAAAAAAAAAAAAAAAAAAAAAAAAAAAAAAAAAAAAAAAAAAAAAAAAAAAAAAAAAAAAAAAAAAAAAAAAAAAAAAAAAAAAAAAAAAAAAAAAAIAB0XUAAAAAOGxHCIAB0XWfEBMAmA8K24xvPgBGgcx1OGxHCAAAAACAAdF1jG8+AGWBzHWAAdF1Vw4BDAAAZw+0bz4Ao4DMdQEAAACcbz4AEAAAAAMBAAAAAGcPVw4BDAAAZw8AAAAAAQAAAOBvPgBTOI525G8+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/LASy8jg7leGuFuNeeOUmngZfZ0=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Xb+CxwC69074pOm6gq4woD9jGGM=</DigestValue>
    </Reference>
    <Reference URI="#idValidSigLnImg" Type="http://www.w3.org/2000/09/xmldsig#Object">
      <DigestMethod Algorithm="http://www.w3.org/2000/09/xmldsig#sha1"/>
      <DigestValue>0IWL3gHKPiqTNA7PGSTssuES33A=</DigestValue>
    </Reference>
    <Reference URI="#idInvalidSigLnImg" Type="http://www.w3.org/2000/09/xmldsig#Object">
      <DigestMethod Algorithm="http://www.w3.org/2000/09/xmldsig#sha1"/>
      <DigestValue>/dft73pIjX2T+TgUytoTz5yj7nY=</DigestValue>
    </Reference>
  </SignedInfo>
  <SignatureValue>ddSE4RecurBN9NgFwOkbfPVChJ410kiqG9OuE6IgCVnib3qbbGUZcH9kbanKBxtc8dfNeeFJ+wnh
9WU5acWtL7JXchqNDPcd0nQBv5qTE6scSdEAWJr17lphgQ1HQkBuqYoSIh/MX0WJBmPU5nplOzqo
FarruRhsH7wlT04rnhI=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llxSbiyAR49GJx3CdYEBrqXyN04=</DigestValue>
      </Reference>
      <Reference URI="/word/settings.xml?ContentType=application/vnd.openxmlformats-officedocument.wordprocessingml.settings+xml">
        <DigestMethod Algorithm="http://www.w3.org/2000/09/xmldsig#sha1"/>
        <DigestValue>qcPPhrG6JPnL5d4XtTUxndryNS8=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iJmyq5jYKpEjtDN/QntrJf9EhI4=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m3eLEBd0o2TM5icVKuEuqZBAt7k=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cqDJ0MRhJGdDq6UlDZBaukI/UH8=</DigestValue>
      </Reference>
      <Reference URI="/word/header1.xml?ContentType=application/vnd.openxmlformats-officedocument.wordprocessingml.header+xml">
        <DigestMethod Algorithm="http://www.w3.org/2000/09/xmldsig#sha1"/>
        <DigestValue>n/cCGwfLQG9yyfVPiAYi4MZ9I5Y=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2017-09-19T08:56:25Z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2017-09-19T08:56:25Z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RPmWG9qul6CNHvoDEcyDY7aVgWAIHMTlBOTIxNBgPMjAxNzA5MTkwODU2Mj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2017-09-19T08:56:28Z</xd:ProducedAt>
                </xd:OCSPIdentifier>
                <xd:DigestAlgAndValue>
                  <DigestMethod Algorithm="http://www.w3.org/2000/09/xmldsig#sha1"/>
                  <DigestValue>wFBKwU4GL+cL64s5PHFIQ8JoUPo=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yLnuejVWT4u9HDENLeLQIAAdcZQIHQzJBOTIxNBgPMjAxNzA5MTkwODU2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NiTtxZgiLkW/g0hrSIAigEbAH86cgYAACgSwXUYKr11IAAHANCetxYBAAAADOSyd+VoPEAAAAAAHANzAAAAcwAAAAAAAAAAAAgA/wLGAwAAdG0+AGHIvnW3AAAA/D7GdQkAzQHGAwAAAAAAAAYAAACAARd2AAAAAEDcgQCAARd2nxATACkNCmVYbT4ARoESdkDcgQAAAAAAgAEXdlhtPgBlgRJ2gAEXdgAAAatAA2gUgG0+AKOAEnYBAAAAaG0+ABAAAAADAQAAQANoFCsPAatAA2gU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NiTtxYAAAAATg8hbyIAigEAAAAAAAAAAAAAAAAAAAAAAAAAAAAAAAAAAAAAAAAAAAAAAAAAAAAAAAAAAAAAAAAAAAAAAAAAAAAAAAAAAAAAAAAAAAAAAAAAAAAAAAAAAAAAAAAAAAAAAAAAAIABF3YAAAAACN+BAIABF3afEBMATg4K5lRtPgBGgRJ2CN+BAAAAAACAARd2VG0+AGWBEnaAARd23AwBYwAAaBR8bT4Ao4ASdgEAAABkbT4AEAAAAAMBAABAA2gU3AwBY0ADaBQ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sharepoint/v4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dcmitype/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</TotalTime>
  <Pages>1</Pages>
  <Words>302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2017-02-21T10:24:00Z</dcterms:created>
  <dcterms:modified xsi:type="dcterms:W3CDTF">2017-09-04T13:04:00Z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