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CF0AF5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7A70D2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7A70D2" w:rsidRPr="009E0459" w:rsidRDefault="007A70D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Eenheid: </w:t>
            </w:r>
            <w:proofErr w:type="spellStart"/>
            <w:r>
              <w:rPr>
                <w:rFonts w:ascii="Arial" w:hAnsi="Arial" w:cs="Arial"/>
                <w:lang w:val="nl-BE"/>
              </w:rPr>
              <w:t>DisC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7A70D2" w:rsidRPr="009E0459" w:rsidRDefault="007A70D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3432049C" w:rsidR="007A70D2" w:rsidRPr="009E0459" w:rsidRDefault="007A70D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controle: 04 Sep 2017</w:t>
            </w:r>
          </w:p>
        </w:tc>
      </w:tr>
      <w:tr w:rsidR="007A70D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7A70D2" w:rsidRPr="009E0459" w:rsidRDefault="007A70D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7A70D2" w:rsidRPr="009E0459" w:rsidRDefault="007A70D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391F2BCB" w:rsidR="007A70D2" w:rsidRPr="009E0459" w:rsidRDefault="007A70D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controle: 01 Mar 2017</w:t>
            </w:r>
          </w:p>
        </w:tc>
      </w:tr>
      <w:tr w:rsidR="007A70D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7A70D2" w:rsidRPr="009E0459" w:rsidRDefault="007A70D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>
              <w:rPr>
                <w:rFonts w:ascii="Arial" w:hAnsi="Arial" w:cs="Arial"/>
                <w:lang w:val="nl-BE"/>
              </w:rPr>
              <w:t xml:space="preserve"> 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7A70D2" w:rsidRPr="009E0459" w:rsidRDefault="007A70D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556E35E4" w:rsidR="007A70D2" w:rsidRPr="009E0459" w:rsidRDefault="007A70D2" w:rsidP="00F901D7">
            <w:pPr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 w:eastAsia="fr-FR"/>
              </w:rPr>
              <w:t>Volgende controle NLT: 04 Dec 2017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4EFB948" w:rsidR="008A225E" w:rsidRPr="00D50ED9" w:rsidRDefault="008A225E" w:rsidP="0035673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proofErr w:type="spellStart"/>
            <w:r w:rsidRPr="00D50ED9">
              <w:rPr>
                <w:rFonts w:ascii="Arial" w:hAnsi="Arial" w:cs="Arial"/>
                <w:lang w:val="en-US"/>
              </w:rPr>
              <w:t>Benaming</w:t>
            </w:r>
            <w:proofErr w:type="spellEnd"/>
            <w:r w:rsidRPr="00D50ED9">
              <w:rPr>
                <w:rFonts w:ascii="Arial" w:hAnsi="Arial" w:cs="Arial"/>
                <w:lang w:val="en-US"/>
              </w:rPr>
              <w:t xml:space="preserve">: </w:t>
            </w:r>
            <w:r w:rsidR="00983B55" w:rsidRPr="00983B55">
              <w:rPr>
                <w:rFonts w:ascii="Arial" w:hAnsi="Arial" w:cs="Arial"/>
                <w:lang w:val="en-US"/>
              </w:rPr>
              <w:t>REACHTRUCK 2T –OMG 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0F3580B8" w:rsidR="008A225E" w:rsidRPr="009E0459" w:rsidRDefault="008A225E" w:rsidP="00983B55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983B55">
              <w:rPr>
                <w:rFonts w:ascii="Arial" w:hAnsi="Arial" w:cs="Arial"/>
                <w:lang w:val="nl-BE"/>
              </w:rPr>
              <w:t>748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729E3BCC" w:rsidR="008A225E" w:rsidRPr="009E0459" w:rsidRDefault="008A225E" w:rsidP="0035673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356732">
              <w:rPr>
                <w:rFonts w:ascii="Arial" w:hAnsi="Arial" w:cs="Arial"/>
                <w:lang w:val="nl-BE"/>
              </w:rPr>
              <w:t>OMG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6291D59E" w:rsidR="008A225E" w:rsidRPr="009E0459" w:rsidRDefault="008A225E" w:rsidP="00983B5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983B55">
              <w:rPr>
                <w:rFonts w:ascii="Arial" w:hAnsi="Arial" w:cs="Arial"/>
                <w:lang w:val="nl-BE"/>
              </w:rPr>
              <w:t>2005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5A3F4E01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356732">
              <w:rPr>
                <w:rFonts w:ascii="Arial" w:hAnsi="Arial" w:cs="Arial"/>
                <w:lang w:val="nl-BE"/>
              </w:rPr>
              <w:t>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2BD06635" w:rsidR="008A225E" w:rsidRPr="009E0459" w:rsidRDefault="008A225E" w:rsidP="00CB7CF4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</w:t>
            </w:r>
            <w:r w:rsidR="00CB7CF4">
              <w:rPr>
                <w:rFonts w:ascii="Arial" w:hAnsi="Arial" w:cs="Arial"/>
                <w:lang w:val="nl-BE"/>
              </w:rPr>
              <w:t>644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5B4D06A7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356732">
              <w:rPr>
                <w:rFonts w:ascii="Arial" w:hAnsi="Arial" w:cs="Arial"/>
                <w:lang w:val="nl-BE"/>
              </w:rPr>
              <w:t>20250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1701"/>
        <w:gridCol w:w="992"/>
        <w:gridCol w:w="1843"/>
        <w:gridCol w:w="992"/>
      </w:tblGrid>
      <w:tr w:rsidR="008A225E" w:rsidRPr="009E0459" w14:paraId="3933939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356732" w:rsidRPr="009E0459" w14:paraId="792BDDAA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5254DBF9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1D3E5166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07/605/V28748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01D5FEF0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22C8D063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74EDD4AB" w:rsidR="00356732" w:rsidRPr="009E0459" w:rsidRDefault="00CB7CF4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356732" w:rsidRPr="009E0459" w14:paraId="4017E88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4BA11A65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53BDB50A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07/805/V28748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6E1EB796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65E9D039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H32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6304A705" w:rsidR="00356732" w:rsidRPr="009E0459" w:rsidRDefault="00CB7CF4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356732" w:rsidRPr="009E0459" w14:paraId="52BFF794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72A9C79B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hijskettingen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2DAE007A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07/V28748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661DE6CF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4.25t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5A0C0B86" w:rsidR="00356732" w:rsidRPr="009E0459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4488513E" w:rsidR="00356732" w:rsidRPr="009E0459" w:rsidRDefault="00CB7CF4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356732" w:rsidRPr="009E0459" w14:paraId="5CC2AF5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ACBD258" w14:textId="1B22FDB5" w:rsidR="00356732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>
              <w:rPr>
                <w:rFonts w:ascii="Arial" w:hAnsi="Arial" w:cs="Arial"/>
                <w:lang w:val="nl-BE"/>
              </w:rPr>
              <w:t>Hijsjuk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nl-BE"/>
              </w:rPr>
              <w:t>Vanas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SWL 2T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0851638C" w14:textId="286BBD0E" w:rsidR="00356732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07/005/V28748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3564A2B7" w14:textId="484093AF" w:rsidR="00356732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70C30A70" w14:textId="706E72FE" w:rsidR="00356732" w:rsidRDefault="0035673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74613A" w14:textId="3CA19CFA" w:rsidR="00356732" w:rsidRPr="009E0459" w:rsidRDefault="00CB7CF4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1F0FFA6A" w:rsidR="00F8356B" w:rsidRPr="009E0459" w:rsidRDefault="00CB7CF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430674F2" w:rsidR="00F8356B" w:rsidRPr="009E0459" w:rsidRDefault="00CB7CF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69C149D8" w:rsidR="00F8356B" w:rsidRPr="009F6C9E" w:rsidRDefault="00CB7CF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373ACCD2" w:rsidR="002952F0" w:rsidRPr="00DB1730" w:rsidRDefault="00CB7CF4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NIHIL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65D05699" w:rsidR="0072620D" w:rsidRPr="009E0459" w:rsidRDefault="00CB7CF4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CB7CF4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CB7CF4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CB7CF4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3pt;height:83.9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6"/>
      <w:footerReference w:type="default" r:id="rId17"/>
      <w:headerReference w:type="first" r:id="rId18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CB7CF4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CB7CF4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20DDFE5E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CF0AF5">
      <w:rPr>
        <w:rFonts w:ascii="Arial" w:hAnsi="Arial" w:cs="Arial"/>
        <w:sz w:val="22"/>
        <w:szCs w:val="22"/>
        <w:lang w:val="fr-BE"/>
      </w:rPr>
      <w:t>20170904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983B55">
      <w:rPr>
        <w:rFonts w:ascii="Arial" w:hAnsi="Arial" w:cs="Arial"/>
        <w:sz w:val="22"/>
        <w:szCs w:val="22"/>
        <w:lang w:val="fr-BE"/>
      </w:rPr>
      <w:t>V28748</w:t>
    </w:r>
    <w:r w:rsidR="002D4AC9" w:rsidRPr="002D4AC9">
      <w:rPr>
        <w:rFonts w:ascii="Arial" w:hAnsi="Arial" w:cs="Arial"/>
        <w:sz w:val="22"/>
        <w:szCs w:val="22"/>
        <w:lang w:val="fr-BE"/>
      </w:rPr>
      <w:t>OMG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D4AC9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56732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A70D2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3B5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B7CF4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CF0AF5"/>
    <w:rsid w:val="00D02334"/>
    <w:rsid w:val="00D050C6"/>
    <w:rsid w:val="00D12566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+aLEI0DR/2Zi6f9KuMAKvMMl65k=</DigestValue>
    </Reference>
    <Reference URI="#idOfficeObject" Type="http://www.w3.org/2000/09/xmldsig#Object">
      <DigestMethod Algorithm="http://www.w3.org/2000/09/xmldsig#sha1"/>
      <DigestValue>ZdQDm/xyY5Y7oRu+1DRwpIePhGY=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XeblMApUWTC/Y342RZ7Z6Hn+4Ko=</DigestValue>
    </Reference>
    <Reference URI="#idValidSigLnImg" Type="http://www.w3.org/2000/09/xmldsig#Object">
      <DigestMethod Algorithm="http://www.w3.org/2000/09/xmldsig#sha1"/>
      <DigestValue>yqgJPzXT15gWIoCiahC4NaCvUsM=</DigestValue>
    </Reference>
    <Reference URI="#idInvalidSigLnImg" Type="http://www.w3.org/2000/09/xmldsig#Object">
      <DigestMethod Algorithm="http://www.w3.org/2000/09/xmldsig#sha1"/>
      <DigestValue>fNXxep0qZCakFw/2QaA7U2P4Ego=</DigestValue>
    </Reference>
  </SignedInfo>
  <SignatureValue>a2BjfSlSmTMDOtY3MGWu2D6eWJZGEogDS0lwLrpuPL3s98JoFawBCwrioUaKWwZnwusBKHPtU0Z1
RIwwwHRSY1E7hgdudd1zzAa32j2YITyeku1Te3WC0upKe14eLvRAphluDctJIxMvTIlm4EFO+uj/
xomxOJD9NZWb4l5cUO0=</SignatureValue>
  <KeyInfo>
    <X509Data>
      <X509Certificate>MIID+TCCAuGgAwIBAgIQEAAAAAAAMC9/uQ2Ad0twKzANBgkqhkiG9w0BAQUFADAzMQswCQYDVQQG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==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xRmJ16RpNllaEnfW4cxEWLhT45M=</DigestValue>
      </Reference>
      <Reference URI="/word/settings.xml?ContentType=application/vnd.openxmlformats-officedocument.wordprocessingml.settings+xml">
        <DigestMethod Algorithm="http://www.w3.org/2000/09/xmldsig#sha1"/>
        <DigestValue>oCxUclAsIVgjR7KBFYbyVBsqy8I=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VrEH7AOShgJwuarVBIwfRYjyHZ0=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naD7h5S1/xQj4fU3K/xqonZce9g=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Op29DU0NuYx69sKhoeziI19BaAc=</DigestValue>
      </Reference>
      <Reference URI="/word/header1.xml?ContentType=application/vnd.openxmlformats-officedocument.wordprocessingml.header+xml">
        <DigestMethod Algorithm="http://www.w3.org/2000/09/xmldsig#sha1"/>
        <DigestValue>770QhWqpPFyWavpJUnElKJIRRxw=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2017-09-04T13:08:26Z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wEAAAkwcAACBFTUYAAAEABEkAAAwAAAABAAAAAAAAAAAAAAAAAAAAgAcAADgEAAClAgAAfQEAAAAAAAAAAAAAAAAAANVVCgBI0AU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2017-09-04T13:08:26Z</xd:SigningTime>
          <xd:SigningCertificate>
            <xd:Cert>
              <xd:CertDigest>
                <DigestMethod Algorithm="http://www.w3.org/2000/09/xmldsig#sha1"/>
                <DigestValue>3oGqEEfkwkqrM6fubG03ioNI9eU=</DigestValue>
              </xd:CertDigest>
              <xd:IssuerSerial>
                <X509IssuerName>SERIALNUMBER=201209, CN=Citizen CA, C=BE</X509IssuerName>
                <X509SerialNumber>21267647932558881516252464330721423403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sHgCY/t+KrRv3DkDJqQKcjUcjrAIHRDgwNTUwNBgPMjAxNzA5MDQxMzA4Mzh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ijf2FexMLOCikbgIXOY1F8sgCa4=</DigestValue>
                </xd:CertDigest>
                <xd:IssuerSerial>
                  <X509IssuerName>CN=Belgium Root CA2, C=BE</X509IssuerName>
                  <X509SerialNumber>6028580609789401942531883548861871626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2017-09-04T13:08:32Z</xd:ProducedAt>
                </xd:OCSPIdentifier>
                <xd:DigestAlgAndValue>
                  <DigestMethod Algorithm="http://www.w3.org/2000/09/xmldsig#sha1"/>
                  <DigestValue>/ZJNYmr79eVV3kfJKR5xu9+e6fk=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RpU4b6MPdhGWgaWZaCnlptoXjNOAIHMzZGNDUwNBgPMjAxNzA5MDQxMzA4Mzh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</xd:EncapsulatedTimeStamp>
          </xd:SigAndRefsTimeStamp>
        </xd:UnsignedSignatureProperties>
      </xd:UnsignedProperties>
    </xd:QualifyingProperties>
  </Object>
  <Object Id="idValidSigLnImg">AQAAAGwAAAAAAAAAAAAAAP8AAAB/AAAAAAAAAAAAAABDIwAApBEAACBFTUYAAAEAeFMAALY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MilOgDnTWpnAOE+ABcAAAQBAAAAAAQAAESmOgAFTmpnnA70h1KnOgAABAAAAQIAAAAAAACcpToAOPk6ADj5OgD4pToAgAHRdQ1czHXfW8x1+KU6AGQBAAAAAAAAAAAAAARlyXUEZcl1WCk+AAAIAAAAAgAAAAAAACCmOgCXbMl1AAAAAAAAAABSpzoABwAAAESnOgAHAAAAAAAAAAAAAABEpzoAWKY6AJrsyHUAAAAAAAIAAAAAOgAHAAAARKc6AAcAAABMEsp1AAAAAAAAAABEpzoABwAAAOBj4wGEpjoAQDDIdQAAAAAAAgAARKc6AAcAAABkdgAIAAAAACUAAAAMAAAAAwAAABgAAAAMAAAAAAAAAhIAAAAMAAAAAQAAAB4AAAAYAAAACQAAAGAAAAD3AAAAbQAAACUAAAAMAAAAAw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DIwAApBEAACBFTUYAAAEA3FgAAMk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BpZ8ioOgBGgGln2YBpZwAAJwCAFiQAgBYkAAEAAAABAAAAAAAAAAAAAACwLiQAAOARBdioOgCbAAAAQJFMAAAAQwDgn0wAQG5pZ3RuaWdMAvSHAAAAADkBAADcqToAmwAAAAAAQwBAkUwABGXJdQRlyXUGNOV3AAgAAAACAAAAAAAARKk6AJdsyXUAAAAAAAAAAHaqOgAHAAAAaKo6AAcAAAAAAAAAAAAAAGiqOgB8qToAmuzIdQAAAAAAAgAAAAA6AAcAAABoqjoABwAAAEwSynUAAAAAAAAAAGiqOgAHAAAA4GPjAaipOgBAMMh1AAAAAAACAABoqj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AAAAAAAAAAAAAAAAAAAAAAAAAAAAAAAAAAAAAAAAAAAAAAAAAAAAAAAAAAAAAAAAAAAAAAAAAAAAAAAAAAAAAAAAAAAAAAAAAAGg/0wsAAAAAWA8hUiIAigEAAAAAAAAAAAAAAAAAAAAAAAAAAAAAAAAAAAAAAAAAAAAAAAAAAAAAAAAAAAAAAAAAAAAAAAAAAAAAAAAAAAAAAAAAAAAAAAAAAAAAAAAAAAAAAAAAAAAAAAAAAIAB0XUAAAAACJRMCIAB0XWfEBMAtRAKz6xsOgBGgcx1CJRMCAAAAACAAdF1rGw6AGWBzHWAAdF17w8BhAAAZQnUbDoAo4DMdQEAAAC8bDoAEAAAAAMBAAAAAGUJ7w8BhAAAZQkAAAAAAQAAAABtOgBTOI52BG06AFY5zXV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efXAwRJuYrmJH+xBOnImgKBh5l4=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ASvlsRDqDAKykc796r9GYZZ1HNM=</DigestValue>
    </Reference>
    <Reference URI="#idValidSigLnImg" Type="http://www.w3.org/2000/09/xmldsig#Object">
      <DigestMethod Algorithm="http://www.w3.org/2000/09/xmldsig#sha1"/>
      <DigestValue>SyqM+L0jtKh7TgXWnqYTaCNR3PM=</DigestValue>
    </Reference>
    <Reference URI="#idInvalidSigLnImg" Type="http://www.w3.org/2000/09/xmldsig#Object">
      <DigestMethod Algorithm="http://www.w3.org/2000/09/xmldsig#sha1"/>
      <DigestValue>UaTXz6P/+mLda1Y5RGEjGexL8X4=</DigestValue>
    </Reference>
  </SignedInfo>
  <SignatureValue>KSnSgtvOFov2rhn8mAzS7JMJlUbdjUieYZa655BofrL6hVreMWDdKkVyaLNphVUokHgj24ldAzfZ
WKcI7i5KjW+eqOege1dhLgHCYSw57AF7tToL+ULd/uS8OT+BYDrJxP7li4WRzSbgGx9wc0OUoo1T
Zg3hKWYdesA9hmMiO6o=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xRmJ16RpNllaEnfW4cxEWLhT45M=</DigestValue>
      </Reference>
      <Reference URI="/word/settings.xml?ContentType=application/vnd.openxmlformats-officedocument.wordprocessingml.settings+xml">
        <DigestMethod Algorithm="http://www.w3.org/2000/09/xmldsig#sha1"/>
        <DigestValue>oCxUclAsIVgjR7KBFYbyVBsqy8I=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VrEH7AOShgJwuarVBIwfRYjyHZ0=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naD7h5S1/xQj4fU3K/xqonZce9g=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Op29DU0NuYx69sKhoeziI19BaAc=</DigestValue>
      </Reference>
      <Reference URI="/word/header1.xml?ContentType=application/vnd.openxmlformats-officedocument.wordprocessingml.header+xml">
        <DigestMethod Algorithm="http://www.w3.org/2000/09/xmldsig#sha1"/>
        <DigestValue>770QhWqpPFyWavpJUnElKJIRRxw=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2017-09-19T08:56:13Z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2017-09-19T08:56:13Z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Te3LnCEvPMtjlSqp6qwLiyz0f5BQIHMjJBOTIxNBgPMjAxNzA5MTkwODU2MT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2017-09-19T08:55:24Z</xd:ProducedAt>
                </xd:OCSPIdentifier>
                <xd:DigestAlgAndValue>
                  <DigestMethod Algorithm="http://www.w3.org/2000/09/xmldsig#sha1"/>
                  <DigestValue>AJEVt4jvNDgwoh5SAMvCg8CmYuk=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RKsyaQ/q7QvAWrfJZ7RU3SxhKKBQIHNjhBOTIxNBgPMjAxNzA5MTkwODU2MT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PgCAAAAAAAAAAMhNfxIBAAAA2E1/EtjTLRKj4LJ3Nw4hMCIAigEAAAAA2E1/EghtPgCCT751AABzAAAAAACZUL51PkLieOhPfxJ4cD4AQAAAAOBNfxIMpuEL6E9/EtRsPgCNgFN0VHM+AHBywHU+ohwN/v///5lQvnWud1N0AAAAAAYAAACAARd2AAAAAEDcgQCAARd2nxATACkNCmVYbT4ARoESdkDcgQAAAAAAgAEXdlhtPgBlgRJ2gAEXdgAAAQPACYcVgG0+AKOAEnYBAAAAaG0+ABAAAAADAQAAwAmHFSMPAQPACYcVAAAAAAEAAACsbT4A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cKY+AOdNf2MA4U4AFwAABAEAAAAABAAA7KY+AAVOf2NRMet4+qc+AAAEAAABAgAAAAAAAESmPgDg+T4A4Pk+AKCmPgCAARd2DVwSdt9bEnagpj4AZAEAAAAAAAAAAAAABGXAdQRlwHVYKU4AAAgAAAACAAAAAAAAyKY+AJdswHUAAAAAAAAAAPqnPgAHAAAA7Kc+AAcAAAAAAAAAAAAAAOynPgAApz4Amuy/dQAAAAAAAgAAAAA+AAcAAADspz4ABwAAAEwSwXUAAAAAAAAAAOynPgAHAAAA8GPxASynPgBAML91AAAAAAACAADspz4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NjTLRIAAAAAGBAhniIAigEAAAAAAAAAAAAAAAAAAAAAAAAAAAAAAAAAAAAAAAAAAAAAAAAAAAAAAAAAAAAAAAAAAAAAAAAAAAAAAAAAAAAAAAAAAAAAAAAAAAAAAAAAAAAAAAAAAAAAAAAAAIABF3YAAAAACN+BAIABF3afEBMATg4K5lRtPgBGgRJ2CN+BAAAAAACAARd2VG0+AGWBEnaAARd2gAcBIwAAhxV8bT4Ao4ASdgEAAABkbT4AEAAAAAMBAADACYcVgAcBI8AJhxUAAAAAAQAAAKhtPgBTOG93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infopath/2007/PartnerControls"/>
    <ds:schemaRef ds:uri="http://schemas.microsoft.com/office/2006/documentManagement/types"/>
    <ds:schemaRef ds:uri="http://schemas.microsoft.com/sharepoint/v4"/>
    <ds:schemaRef ds:uri="http://schemas.microsoft.com/office/2006/metadata/properties"/>
    <ds:schemaRef ds:uri="http://schemas.openxmlformats.org/package/2006/metadata/core-properties"/>
    <ds:schemaRef ds:uri="http://purl.org/dc/dcmitype/"/>
    <ds:schemaRef ds:uri="http://purl.org/dc/elements/1.1/"/>
    <ds:schemaRef ds:uri="341ef2d6-d38c-4729-b0bd-8f06d6b35472"/>
    <ds:schemaRef ds:uri="http://purl.org/dc/terms/"/>
    <ds:schemaRef ds:uri="http://schemas.microsoft.com/sharepoint/v3/fields"/>
    <ds:schemaRef ds:uri="http://schemas.microsoft.com/sharepoint/v3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3</TotalTime>
  <Pages>1</Pages>
  <Words>280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6</cp:revision>
  <cp:lastPrinted>2017-01-02T10:03:00Z</cp:lastPrinted>
  <dcterms:created xsi:type="dcterms:W3CDTF">2017-02-21T10:22:00Z</dcterms:created>
  <dcterms:modified xsi:type="dcterms:W3CDTF">2017-09-04T13:08:00Z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