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11081B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8F0D03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8F0D03" w:rsidRPr="009E0459" w:rsidRDefault="008F0D03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Eenheid: </w:t>
            </w:r>
            <w:proofErr w:type="spellStart"/>
            <w:r>
              <w:rPr>
                <w:rFonts w:ascii="Arial" w:hAnsi="Arial" w:cs="Arial"/>
                <w:lang w:val="nl-BE"/>
              </w:rPr>
              <w:t>DisC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8F0D03" w:rsidRPr="009E0459" w:rsidRDefault="008F0D03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7D4480D6" w:rsidR="008F0D03" w:rsidRPr="009E0459" w:rsidRDefault="008F0D03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controle: 04 Sep 2017</w:t>
            </w:r>
          </w:p>
        </w:tc>
      </w:tr>
      <w:tr w:rsidR="008F0D03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8F0D03" w:rsidRPr="009E0459" w:rsidRDefault="008F0D03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8F0D03" w:rsidRPr="009E0459" w:rsidRDefault="008F0D03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18CC14AD" w:rsidR="008F0D03" w:rsidRPr="009E0459" w:rsidRDefault="008F0D03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controle: 01 Mar 2017</w:t>
            </w:r>
          </w:p>
        </w:tc>
      </w:tr>
      <w:tr w:rsidR="008F0D03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8F0D03" w:rsidRPr="009E0459" w:rsidRDefault="008F0D03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>
              <w:rPr>
                <w:rFonts w:ascii="Arial" w:hAnsi="Arial" w:cs="Arial"/>
                <w:lang w:val="nl-BE"/>
              </w:rPr>
              <w:t xml:space="preserve"> 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8F0D03" w:rsidRPr="009E0459" w:rsidRDefault="008F0D03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46BB0977" w:rsidR="008F0D03" w:rsidRPr="009E0459" w:rsidRDefault="008F0D03" w:rsidP="00F901D7">
            <w:pPr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 w:eastAsia="fr-FR"/>
              </w:rPr>
              <w:t>Volgende controle NLT: 04 Dec 2017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Vorklift</w:t>
            </w:r>
            <w:proofErr w:type="spellEnd"/>
            <w:r w:rsidR="00265BFF">
              <w:rPr>
                <w:rFonts w:ascii="Arial" w:hAnsi="Arial" w:cs="Arial"/>
                <w:lang w:val="nl-BE"/>
              </w:rPr>
              <w:t xml:space="preserve">  frontaal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electrisch</w:t>
            </w:r>
            <w:proofErr w:type="spell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19AD4FF3" w:rsidR="008A225E" w:rsidRPr="009E0459" w:rsidRDefault="008A225E" w:rsidP="00D41C11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</w:t>
            </w:r>
            <w:r w:rsidR="00D41C11">
              <w:rPr>
                <w:rFonts w:ascii="Arial" w:hAnsi="Arial" w:cs="Arial"/>
                <w:lang w:val="nl-BE"/>
              </w:rPr>
              <w:t>98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Jungheinrich</w:t>
            </w:r>
            <w:proofErr w:type="spell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22E3F559" w:rsidR="008A225E" w:rsidRPr="009E0459" w:rsidRDefault="008A225E" w:rsidP="009B0F1C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</w:t>
            </w:r>
            <w:r w:rsidR="009B0F1C">
              <w:rPr>
                <w:rFonts w:ascii="Arial" w:hAnsi="Arial" w:cs="Arial"/>
                <w:lang w:val="nl-BE"/>
              </w:rPr>
              <w:t>1471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AEF0E83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B84D4A">
              <w:rPr>
                <w:rFonts w:ascii="Arial" w:hAnsi="Arial" w:cs="Arial"/>
                <w:lang w:val="nl-BE"/>
              </w:rPr>
              <w:t>89923947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4C38543A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1E481380" w:rsidR="00265BFF" w:rsidRPr="009E0459" w:rsidRDefault="009B0F1C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2A827575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4E20E9DE" w:rsidR="00265BFF" w:rsidRPr="009E0459" w:rsidRDefault="009B0F1C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6F568F50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4286B0E0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5FB8D7B7" w:rsidR="00265BFF" w:rsidRPr="009E0459" w:rsidRDefault="009B0F1C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5138812A" w:rsidR="00F8356B" w:rsidRPr="009E0459" w:rsidRDefault="009B0F1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7FC0017E" w:rsidR="00F8356B" w:rsidRPr="009E0459" w:rsidRDefault="009B0F1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04064BCB" w:rsidR="00F8356B" w:rsidRPr="009F6C9E" w:rsidRDefault="009B0F1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00965888" w:rsidR="002952F0" w:rsidRPr="00DB1730" w:rsidRDefault="009B0F1C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22CF0C36" w:rsidR="0072620D" w:rsidRPr="009E0459" w:rsidRDefault="009B0F1C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B0F1C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9B0F1C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.5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9B0F1C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3pt;height:83.9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9B0F1C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9B0F1C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6ECABFBD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11081B">
      <w:rPr>
        <w:rFonts w:ascii="Arial" w:hAnsi="Arial" w:cs="Arial"/>
        <w:sz w:val="22"/>
        <w:szCs w:val="22"/>
        <w:lang w:val="fr-BE"/>
      </w:rPr>
      <w:t>20170904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</w:t>
    </w:r>
    <w:r w:rsidR="00D41C11">
      <w:rPr>
        <w:rFonts w:ascii="Arial" w:hAnsi="Arial" w:cs="Arial"/>
        <w:sz w:val="22"/>
        <w:szCs w:val="22"/>
        <w:lang w:val="fr-BE"/>
      </w:rPr>
      <w:t>98</w:t>
    </w:r>
    <w:r w:rsidR="0071593A" w:rsidRPr="0071593A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1081B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93A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0D03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B0F1C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01C9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4D4A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1C11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3bcW5PNoKbQ3bb5RQ9yFxVW+ms8=</DigestValue>
    </Reference>
    <Reference URI="#idOfficeObject" Type="http://www.w3.org/2000/09/xmldsig#Object">
      <DigestMethod Algorithm="http://www.w3.org/2000/09/xmldsig#sha1"/>
      <DigestValue>ZdQDm/xyY5Y7oRu+1DRwpIePhGY=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ws7hPzZ4paikfmFxnIKVs5BR/jU=</DigestValue>
    </Reference>
    <Reference URI="#idValidSigLnImg" Type="http://www.w3.org/2000/09/xmldsig#Object">
      <DigestMethod Algorithm="http://www.w3.org/2000/09/xmldsig#sha1"/>
      <DigestValue>ueybl8Uuwh6/qwlSc0TlnvjM4xQ=</DigestValue>
    </Reference>
    <Reference URI="#idInvalidSigLnImg" Type="http://www.w3.org/2000/09/xmldsig#Object">
      <DigestMethod Algorithm="http://www.w3.org/2000/09/xmldsig#sha1"/>
      <DigestValue>H2eZwOjIlBsUiZkuwF/uVdptIKc=</DigestValue>
    </Reference>
  </SignedInfo>
  <SignatureValue>NEB9XZwNiQcH1QKF8I21qzipYj5iniT5kz03AgrMmiWeL/XARdzYljYX6vq26aLErDq0KlXyFySX
woJ45tsPkQGTRVsrPR2rXvDFA5lQ5zzY6i2YcMTtVptDTtgNQtNVvV4YUa/91hYAa+sO+K6qQJ/G
daI9vaEUMn17XvxFhw4=</SignatureValue>
  <KeyInfo>
    <X509Data>
      <X509Certificate>MIID+TCCAuGgAwIBAgIQEAAAAAAAMC9/uQ2Ad0twKzANBgkqhkiG9w0BAQUFADAzMQswCQYDVQQG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==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AmoJaAndrAjLXEyrW6hEVhsNM9c=</DigestValue>
      </Reference>
      <Reference URI="/word/settings.xml?ContentType=application/vnd.openxmlformats-officedocument.wordprocessingml.settings+xml">
        <DigestMethod Algorithm="http://www.w3.org/2000/09/xmldsig#sha1"/>
        <DigestValue>HnJ3hyRwu5hHIu/tjZvzEUNqmJ8=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rnB/IBd3H+4lF2N7MD5N4xcaxlg=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uDIXtvc4mngcWQ2VyRS9vko+t1s=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k1hEAI6U/hfOfV3KRjY3EdxUn6c=</DigestValue>
      </Reference>
      <Reference URI="/word/header1.xml?ContentType=application/vnd.openxmlformats-officedocument.wordprocessingml.header+xml">
        <DigestMethod Algorithm="http://www.w3.org/2000/09/xmldsig#sha1"/>
        <DigestValue>WzjTr2Y+hvv2jJoToDU2A31hUL0=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2017-09-04T13:10:59Z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wEAAAkwcAACBFTUYAAAEABEkAAAwAAAABAAAAAAAAAAAAAAAAAAAAgAcAADgEAAClAgAAfQEAAAAAAAAAAAAAAAAAANVVCgBI0AU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2017-09-04T13:10:59Z</xd:SigningTime>
          <xd:SigningCertificate>
            <xd:Cert>
              <xd:CertDigest>
                <DigestMethod Algorithm="http://www.w3.org/2000/09/xmldsig#sha1"/>
                <DigestValue>3oGqEEfkwkqrM6fubG03ioNI9eU=</DigestValue>
              </xd:CertDigest>
              <xd:IssuerSerial>
                <X509IssuerName>SERIALNUMBER=201209, CN=Citizen CA, C=BE</X509IssuerName>
                <X509SerialNumber>21267647932558881516252464330721423403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JaETS571u9DaOUUj6p5ErS31WjQIHMENGNDUwNBgPMjAxNzA5MDQxMzExMTF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ijf2FexMLOCikbgIXOY1F8sgCa4=</DigestValue>
                </xd:CertDigest>
                <xd:IssuerSerial>
                  <X509IssuerName>CN=Belgium Root CA2, C=BE</X509IssuerName>
                  <X509SerialNumber>6028580609789401942531883548861871626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2017-09-04T13:11:04Z</xd:ProducedAt>
                </xd:OCSPIdentifier>
                <xd:DigestAlgAndValue>
                  <DigestMethod Algorithm="http://www.w3.org/2000/09/xmldsig#sha1"/>
                  <DigestValue>rmQQBcaCw9PXa9bVnb47gfSu1HI=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utRGhR6VkHr3pR55BmHKrwZkSkAIHOUUwNTUwNBgPMjAxNzA5MDQxMzExMTF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</xd:EncapsulatedTimeStamp>
          </xd:SigAndRefsTimeStamp>
        </xd:UnsignedSignatureProperties>
      </xd:UnsignedProperties>
    </xd:QualifyingProperties>
  </Object>
  <Object Id="idValidSigLnImg">AQAAAGwAAAAAAAAAAAAAAP8AAAB/AAAAAAAAAAAAAABDIwAApBEAACBFTUYAAAEAeFMAALY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CikQwDnTWpnAOFNABcAAAQBAAAAAAQAAKSkQwAFTmpnDd2Vc7KlQwAABAAAAQIAAAAAAAD8o0MAmPdDAJj3QwBYpEMAgAHRdQ1czHXfW8x1WKRDAGQBAAAAAAAAAAAAAARlyXUEZcl1WClNAAAIAAAAAgAAAAAAAICkQwCXbMl1AAAAAAAAAACypUMABwAAAKSlQwAHAAAAAAAAAAAAAACkpUMAuKRDAJrsyHUAAAAAAAIAAAAAQwAHAAAApKVDAAcAAABMEsp1AAAAAAAAAACkpUMABwAAAOBj7gHkpEMAQDDIdQAAAAAAAgAApKVDAAcAAABkdgAIAAAAACUAAAAMAAAAAwAAABgAAAAMAAAAAAAAAhIAAAAMAAAAAQAAAB4AAAAYAAAACQAAAGAAAAD3AAAAbQAAACUAAAAMAAAAAw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DIwAApBEAACBFTUYAAAEA3FgAAMk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BJAAQAAADwFjMAgBYzALwyTQAsp0MApoNpZ/AWMwAAH0kAT2JpZwAAAACAFjMAvDJNAEA9agBPYmlnAAAAAIAVMwDgY+4BADqQBFCnQwANXGlnGOcSAPwBAACMp0MA51ppZ/wBAAAAAAAABGXJdQRlyXX8AQAAAAgAAAACAAAAAAAApKdDAJdsyXUAAAAAAAAAANaoQwAHAAAAyKhDAAcAAAAAAAAAAAAAAMioQwDcp0MAmuzIdQAAAAAAAgAAAABDAAcAAADIqEMABwAAAEwSynUAAAAAAAAAAMioQwAHAAAA4GPuAQioQwBAMMh1AAAAAAACAADIqE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AAAAAAAAAAAAAAAAAAAAAAAAAAAAAAAAAAAAAAAAAAAAAAAAAAAAAAAAAAAAAAAAAAAAAAAAAAAAAAAAAAAAAAAAAAAAAAAAAADC9ygsAAAAAhxEhfyIAigEAAAAAAAAAAAAAAAAAAAAAAAAAAAAAAAAAAAAAAAAAAAAAAAAAAAAAAAAAAAAAAAAAAAAAAAAAAAAAAAAAAAAAAAAAAAAAAAAAAAAAAAAAAAAAAAAAAAAAAAAAAIAB0XUAAAAA8D5oAoAB0XWfEBMApBAK1QxrQwBGgcx18D5oAgAAAACAAdF1DGtDAGWBzHWAAdF1sw8BXgAAPQk0a0MAo4DMdQEAAAAca0MAEAAAAAMBAACABj0Jsw8BXoAGPQkAAAAAAQAAAGBrQwBTOI52ZGtDAFY5zXV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YFlqPJxVLj11puyaQdmsLjDBcpo=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YxDhBC0YIuZHnvE7nALiXkpQDDs=</DigestValue>
    </Reference>
    <Reference URI="#idValidSigLnImg" Type="http://www.w3.org/2000/09/xmldsig#Object">
      <DigestMethod Algorithm="http://www.w3.org/2000/09/xmldsig#sha1"/>
      <DigestValue>6pFcGbOYDstxNk5rb36RMhgawN8=</DigestValue>
    </Reference>
    <Reference URI="#idInvalidSigLnImg" Type="http://www.w3.org/2000/09/xmldsig#Object">
      <DigestMethod Algorithm="http://www.w3.org/2000/09/xmldsig#sha1"/>
      <DigestValue>3Zj3TcxOvOa864BJO2zjmL9jTSs=</DigestValue>
    </Reference>
  </SignedInfo>
  <SignatureValue>fkSB56c16UjYIB/tFYuFzLZf1yeXW6hjLISRF2VYaBwKnsSz9/7jG5hAYMuzKgZ+WHqhWU7jXCLh
ENg/ojTJ/H2mv13DDAktl8EkHdw40OBdcTnkd2G6SiJWO7m3CX+DPf4kcCSoqaliJg2wP2JY8Tfz
5NOsSIucNO9tboQqw2o=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AmoJaAndrAjLXEyrW6hEVhsNM9c=</DigestValue>
      </Reference>
      <Reference URI="/word/settings.xml?ContentType=application/vnd.openxmlformats-officedocument.wordprocessingml.settings+xml">
        <DigestMethod Algorithm="http://www.w3.org/2000/09/xmldsig#sha1"/>
        <DigestValue>HnJ3hyRwu5hHIu/tjZvzEUNqmJ8=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rnB/IBd3H+4lF2N7MD5N4xcaxlg=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uDIXtvc4mngcWQ2VyRS9vko+t1s=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k1hEAI6U/hfOfV3KRjY3EdxUn6c=</DigestValue>
      </Reference>
      <Reference URI="/word/header1.xml?ContentType=application/vnd.openxmlformats-officedocument.wordprocessingml.header+xml">
        <DigestMethod Algorithm="http://www.w3.org/2000/09/xmldsig#sha1"/>
        <DigestValue>WzjTr2Y+hvv2jJoToDU2A31hUL0=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2017-09-19T08:56:04Z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2017-09-19T08:56:04Z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LQMq39B8V75XgN+ol81v6GTUs+wIHMjhBOTIxNBgPMjAxNzA5MTkwODU2MDh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2017-09-19T08:55:24Z</xd:ProducedAt>
                </xd:OCSPIdentifier>
                <xd:DigestAlgAndValue>
                  <DigestMethod Algorithm="http://www.w3.org/2000/09/xmldsig#sha1"/>
                  <DigestValue>AJEVt4jvNDgwoh5SAMvCg8CmYuk=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VG6Xt2BsgWmit3OKhDE0omord5AIHRDFBOTIxNBgPMjAxNzA5MTkwODU2MDl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3AtQyCwSAAAAAKA7bBIBAAAAsDtsEhipXxKj4LJ3nw0hiyIAigEAAAAAsDtsEghtPgCCT751AABzAAAAAACZUL51PkLieMA9bBJ4cD4AQAAAALg7bBIEcnESwD1sEtRsPgCNgFN0VHM+AHBywHU+ohwN/v///5lQvnWud1N0AAAAAAYAAACAARd2AAAAAEDcgQCAARd2nxATACkNCmVYbT4ARoESdkDcgQAAAAAAgAEXdlhtPgBlgRJ2gAEXdgAAAZbACTMCgG0+AKOAEnYBAAAAaG0+ABAAAAADAQAAwAkzAhQOAZbACTMCAAAAAAEAAACsbT4A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YQA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cKY+AOdNf2MA4U4AFwAABAEAAAAABAAA7KY+AAVOf2NRMet4+qc+AAAEAAABAgAAAAAAAESmPgDg+T4A4Pk+AKCmPgCAARd2DVwSdt9bEnagpj4AZAEAAAAAAAAAAAAABGXAdQRlwHVYKU4AAAgAAAACAAAAAAAAyKY+AJdswHUAAAAAAAAAAPqnPgAHAAAA7Kc+AAcAAAAAAAAAAAAAAOynPgAApz4Amuy/dQAAAAAAAgAAAAA+AAcAAADspz4ABwAAAEwSwXUAAAAAAAAAAOynPgAHAAAA8GPxASynPgBAML91AAAAAAACAADspz4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BipXxIAAAAAbA8hhSIAigEAAAAAAAAAAAAAAAAAAAAAAAAAAAAAAAAAAAAAAAAAAAAAAAAAAAAAAAAAAAAAAAAAAAAAAAAAAAAAAAAAAAAAAAAAAAAAAAAAAAAAAAAAAAAAAAAAAAAAAAAAAIABF3YAAAAACN+BAIABF3afEBMATg4K5lRtPgBGgRJ2CN+BAAAAAACAARd2VG0+AGWBEnaAARd2FA4BlgAAMwJ8bT4Ao4ASdgEAAABkbT4AEAAAAAMBAADACTMCFA4BlsAJMwIAAAAAAQAAAKhtPgBTOG93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PAA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www.w3.org/XML/1998/namespace"/>
    <ds:schemaRef ds:uri="http://purl.org/dc/elements/1.1/"/>
    <ds:schemaRef ds:uri="http://schemas.microsoft.com/sharepoint/v4"/>
    <ds:schemaRef ds:uri="http://purl.org/dc/dcmitype/"/>
    <ds:schemaRef ds:uri="http://schemas.microsoft.com/office/2006/documentManagement/types"/>
    <ds:schemaRef ds:uri="http://schemas.microsoft.com/sharepoint/v3/fields"/>
    <ds:schemaRef ds:uri="341ef2d6-d38c-4729-b0bd-8f06d6b35472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2</TotalTime>
  <Pages>1</Pages>
  <Words>275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7</cp:revision>
  <cp:lastPrinted>2017-01-02T10:03:00Z</cp:lastPrinted>
  <dcterms:created xsi:type="dcterms:W3CDTF">2017-02-21T10:13:00Z</dcterms:created>
  <dcterms:modified xsi:type="dcterms:W3CDTF">2017-09-04T13:10:00Z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