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437F8D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DisC</w:t>
            </w:r>
            <w:proofErr w:type="spellEnd"/>
            <w:r w:rsidR="000B32C1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49919AFF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437F8D">
              <w:rPr>
                <w:rFonts w:ascii="Arial" w:hAnsi="Arial" w:cs="Arial"/>
                <w:lang w:val="nl-BE"/>
              </w:rPr>
              <w:t>04/12/2017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35377712" w:rsidR="00303142" w:rsidRPr="009E0459" w:rsidRDefault="00303142" w:rsidP="00437F8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437F8D">
              <w:rPr>
                <w:rFonts w:ascii="Arial" w:hAnsi="Arial" w:cs="Arial"/>
                <w:lang w:val="nl-BE" w:eastAsia="fr-FR"/>
              </w:rPr>
              <w:t>01/03/2017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2BDFB386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437F8D">
              <w:rPr>
                <w:rFonts w:ascii="Arial" w:hAnsi="Arial" w:cs="Arial"/>
                <w:lang w:val="nl-BE" w:eastAsia="fr-FR"/>
              </w:rPr>
              <w:t>04/03/2018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3782C6EB" w:rsidR="008A225E" w:rsidRPr="009E045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Benaming: </w:t>
            </w:r>
            <w:proofErr w:type="spellStart"/>
            <w:r w:rsidR="00485588">
              <w:rPr>
                <w:rFonts w:ascii="Arial" w:hAnsi="Arial" w:cs="Arial"/>
                <w:lang w:val="nl-BE"/>
              </w:rPr>
              <w:t>Vorklift</w:t>
            </w:r>
            <w:proofErr w:type="spellEnd"/>
            <w:r w:rsidR="00485588">
              <w:rPr>
                <w:rFonts w:ascii="Arial" w:hAnsi="Arial" w:cs="Arial"/>
                <w:lang w:val="nl-BE"/>
              </w:rPr>
              <w:t xml:space="preserve"> </w:t>
            </w:r>
            <w:r w:rsidR="002E4924">
              <w:rPr>
                <w:rFonts w:ascii="Arial" w:hAnsi="Arial" w:cs="Arial"/>
                <w:lang w:val="nl-BE"/>
              </w:rPr>
              <w:t>met hijstoestel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5ADAB6A1" w:rsidR="008A225E" w:rsidRPr="009E0459" w:rsidRDefault="008A225E" w:rsidP="002E4924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2E4924">
              <w:rPr>
                <w:rFonts w:ascii="Arial" w:hAnsi="Arial" w:cs="Arial"/>
                <w:lang w:val="nl-BE"/>
              </w:rPr>
              <w:t>204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27A83A06" w:rsidR="008A225E" w:rsidRPr="009E0459" w:rsidRDefault="008A225E" w:rsidP="002E4924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2E4924">
              <w:rPr>
                <w:rFonts w:ascii="Arial" w:hAnsi="Arial" w:cs="Arial"/>
                <w:lang w:val="nl-BE"/>
              </w:rPr>
              <w:t>Climax BN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5779E6B3" w:rsidR="008A225E" w:rsidRPr="009E0459" w:rsidRDefault="008A225E" w:rsidP="002E4924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19</w:t>
            </w:r>
            <w:r w:rsidR="002E4924">
              <w:rPr>
                <w:rFonts w:ascii="Arial" w:hAnsi="Arial" w:cs="Arial"/>
                <w:lang w:val="nl-BE"/>
              </w:rPr>
              <w:t>89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12C1FA88" w:rsidR="008A225E" w:rsidRPr="009E0459" w:rsidRDefault="008A225E" w:rsidP="002E4924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proofErr w:type="spellStart"/>
            <w:r w:rsidR="002E4924">
              <w:rPr>
                <w:rFonts w:ascii="Arial" w:hAnsi="Arial" w:cs="Arial"/>
                <w:lang w:val="nl-BE"/>
              </w:rPr>
              <w:t>All</w:t>
            </w:r>
            <w:proofErr w:type="spellEnd"/>
            <w:r w:rsidR="002E4924">
              <w:rPr>
                <w:rFonts w:ascii="Arial" w:hAnsi="Arial" w:cs="Arial"/>
                <w:lang w:val="nl-BE"/>
              </w:rPr>
              <w:t xml:space="preserve"> Terra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01D4C466" w:rsidR="008A225E" w:rsidRPr="009E0459" w:rsidRDefault="008A225E" w:rsidP="00941A2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</w:t>
            </w:r>
            <w:r w:rsidR="00941A29">
              <w:rPr>
                <w:rFonts w:ascii="Arial" w:hAnsi="Arial" w:cs="Arial"/>
                <w:lang w:val="nl-BE"/>
              </w:rPr>
              <w:t>4202</w:t>
            </w:r>
            <w:r w:rsidRPr="009E0459">
              <w:rPr>
                <w:rFonts w:ascii="Arial" w:hAnsi="Arial" w:cs="Arial"/>
                <w:lang w:val="nl-BE"/>
              </w:rPr>
              <w:t xml:space="preserve"> 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53BCCCC6" w:rsidR="008A225E" w:rsidRPr="009E0459" w:rsidRDefault="008A225E" w:rsidP="002E4924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E4924">
              <w:rPr>
                <w:rFonts w:ascii="Arial" w:hAnsi="Arial" w:cs="Arial"/>
                <w:lang w:val="nl-BE"/>
              </w:rPr>
              <w:t>304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559"/>
        <w:gridCol w:w="992"/>
        <w:gridCol w:w="1843"/>
        <w:gridCol w:w="992"/>
      </w:tblGrid>
      <w:tr w:rsidR="008A225E" w:rsidRPr="009E0459" w14:paraId="39339395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2E4924" w:rsidRPr="009E0459" w14:paraId="792BDDAA" w14:textId="77777777" w:rsidTr="00FB63B6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2DA2D2F8" w:rsidR="002E4924" w:rsidRPr="009E0459" w:rsidRDefault="002E4924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Kraanarm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5A844A7C" w:rsidR="002E4924" w:rsidRPr="009E0459" w:rsidRDefault="002E4924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14E9298F" w:rsidR="002E4924" w:rsidRPr="009E0459" w:rsidRDefault="002E4924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0.9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2E2C64D9" w:rsidR="002E4924" w:rsidRPr="009E0459" w:rsidRDefault="002E4924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172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3FF6E82F" w:rsidR="002E4924" w:rsidRPr="009E0459" w:rsidRDefault="00437F8D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E4924" w:rsidRPr="009E0459" w14:paraId="4017E887" w14:textId="77777777" w:rsidTr="00FB63B6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136FCC53" w:rsidR="002E4924" w:rsidRPr="009E0459" w:rsidRDefault="002E4924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77777777" w:rsidR="002E4924" w:rsidRPr="009E0459" w:rsidRDefault="002E4924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57D14C7A" w:rsidR="002E4924" w:rsidRPr="009E0459" w:rsidRDefault="002E4924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480DE32F" w:rsidR="002E4924" w:rsidRPr="009E0459" w:rsidRDefault="002E4924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77777777" w:rsidR="002E4924" w:rsidRPr="009E0459" w:rsidRDefault="002E4924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8A225E" w:rsidRPr="009E0459" w14:paraId="52BFF794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3CD01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C57C9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008B3E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EA9F77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535F2B2E" w:rsidR="00F8356B" w:rsidRPr="009E0459" w:rsidRDefault="00437F8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0508638C" w:rsidR="00F8356B" w:rsidRPr="009E0459" w:rsidRDefault="00437F8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2DDFB18D" w:rsidR="00F8356B" w:rsidRPr="009F6C9E" w:rsidRDefault="00437F8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E4924" w:rsidRPr="00437F8D" w14:paraId="11B0B0E3" w14:textId="77777777" w:rsidTr="001E31E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3F8B8" w14:textId="154F3005" w:rsidR="002E4924" w:rsidRPr="00DB1730" w:rsidRDefault="002E4924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1.6: Uitlaat niet beschermd tegen aanraking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5C2FB754" w:rsidR="002E4924" w:rsidRPr="00DB1730" w:rsidRDefault="00437F8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E4924" w:rsidRPr="00DB1730" w:rsidRDefault="002E492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E4924" w:rsidRPr="00AB4BF2" w14:paraId="5B240B5D" w14:textId="77777777" w:rsidTr="001E31E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EB9B3" w14:textId="53801695" w:rsidR="002E4924" w:rsidRPr="009E0459" w:rsidRDefault="00E02248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2.2: geen achteruitrijsignaal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2D99050E" w:rsidR="002E4924" w:rsidRPr="009E0459" w:rsidRDefault="00437F8D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E4924" w:rsidRPr="009E0459" w:rsidRDefault="002E492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E4924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73EF44FE" w:rsidR="002E4924" w:rsidRPr="00DB1730" w:rsidRDefault="002E4924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2E4924" w:rsidRPr="00DB1730" w:rsidRDefault="002E492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2E4924" w:rsidRPr="00DB1730" w:rsidRDefault="002E492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437F8D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6263C75F" w:rsidR="0072620D" w:rsidRPr="009E0459" w:rsidRDefault="00437F8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941A29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941A29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6.8pt;height:83.9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63E4F0" w14:textId="77777777" w:rsidR="00BB65D8" w:rsidRDefault="00BB65D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941A29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941A29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D05E54" w14:textId="77777777" w:rsidR="00BB65D8" w:rsidRDefault="00BB65D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D4E6BD" w14:textId="77777777" w:rsidR="00BB65D8" w:rsidRDefault="00BB65D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2743367F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446F9F">
      <w:rPr>
        <w:rFonts w:ascii="Arial" w:hAnsi="Arial" w:cs="Arial"/>
        <w:sz w:val="22"/>
        <w:szCs w:val="22"/>
        <w:lang w:val="fr-BE"/>
      </w:rPr>
      <w:t>20171204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2E4924">
      <w:rPr>
        <w:rFonts w:ascii="Arial" w:hAnsi="Arial" w:cs="Arial"/>
        <w:sz w:val="22"/>
        <w:szCs w:val="22"/>
        <w:lang w:val="fr-BE"/>
      </w:rPr>
      <w:t>V28204</w:t>
    </w:r>
    <w:r w:rsidR="00BB65D8" w:rsidRPr="00BB65D8">
      <w:rPr>
        <w:rFonts w:ascii="Arial" w:hAnsi="Arial" w:cs="Arial"/>
        <w:sz w:val="22"/>
        <w:szCs w:val="22"/>
        <w:lang w:val="fr-BE"/>
      </w:rPr>
      <w:t>Climax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4924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37F8D"/>
    <w:rsid w:val="004425DA"/>
    <w:rsid w:val="00446F9F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1A29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B65D8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02248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23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85Fj+u99MLniobWQ+zjJQdQT+Kc=</DigestValue>
    </Reference>
    <Reference URI="#idOfficeObject" Type="http://www.w3.org/2000/09/xmldsig#Object">
      <DigestMethod Algorithm="http://www.w3.org/2000/09/xmldsig#sha1"/>
      <DigestValue>qG/6r2vwbwJvv2bz4M1P0wUG+Ao=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m5PMbATO6hwiUnQPvmwr3uVcxtg=</DigestValue>
    </Reference>
    <Reference URI="#idValidSigLnImg" Type="http://www.w3.org/2000/09/xmldsig#Object">
      <DigestMethod Algorithm="http://www.w3.org/2000/09/xmldsig#sha1"/>
      <DigestValue>GfuLtVzMTsAfBHkjB79fUmuW+j8=</DigestValue>
    </Reference>
    <Reference URI="#idInvalidSigLnImg" Type="http://www.w3.org/2000/09/xmldsig#Object">
      <DigestMethod Algorithm="http://www.w3.org/2000/09/xmldsig#sha1"/>
      <DigestValue>9147FUE1ZUXAmkF6RrwUtMsv9/w=</DigestValue>
    </Reference>
  </SignedInfo>
  <SignatureValue>M38h2BPP9bRWaHw2ndZ0TsBMyYvUmO4E9T0hSqbFCpuLD9dC7vt41qgU1Sq0qNwGSR1ZjVTMJ717
tR91ve07erwc/8rRJDzGRSyWx/Ne/qeigCGNwNpg3C20xWkt+XZPax5HOiwox7zvbv88601yqn5/
+YrGnlPzLRdgXMV3TWjQmbB26ykmOfBmJlzWg6pdK2I6keO9bX8oPJb42BtX99RKim5yAHqUfafB
na1jA0BJi+zcNb5/nNICAk7IJSe8s+7kiO11JpXU7ACrkJ0xlvyMIZUQk7YjS6AUbvdgahWf7vPT
DuS2r3Jf1KwvK4Iv6VIEMdNYkuig1rEInKVjog==</SignatureValue>
  <KeyInfo>
    <X509Data>
      <X509Certificate>MIIG6jCCBNKgAwIBAgIQEAAAAAAAMNS0N9ImumaNsDANBgkqhkiG9w0BAQsFADBkMQswCQYDVQQG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hfteDKkVRBXCkZKmkkl3X9YpTGQ=</DigestValue>
      </Reference>
      <Reference URI="/word/media/image2.emf?ContentType=image/x-emf">
        <DigestMethod Algorithm="http://www.w3.org/2000/09/xmldsig#sha1"/>
        <DigestValue>ujhsItYksiOlQgwUFuuUmB1L2jY=</DigestValue>
      </Reference>
      <Reference URI="/word/settings.xml?ContentType=application/vnd.openxmlformats-officedocument.wordprocessingml.settings+xml">
        <DigestMethod Algorithm="http://www.w3.org/2000/09/xmldsig#sha1"/>
        <DigestValue>YdynaAop8ycLP6m+LyGoB1otpcU=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ZvEZ/dLMdeYtG2SrubqlhjDsW6g=</DigestValue>
      </Reference>
      <Reference URI="/word/footer3.xml?ContentType=application/vnd.openxmlformats-officedocument.wordprocessingml.footer+xml">
        <DigestMethod Algorithm="http://www.w3.org/2000/09/xmldsig#sha1"/>
        <DigestValue>P47NAz51PP3LrlWSrcMGL2BVe/w=</DigestValue>
      </Reference>
      <Reference URI="/word/document.xml?ContentType=application/vnd.openxmlformats-officedocument.wordprocessingml.document.main+xml">
        <DigestMethod Algorithm="http://www.w3.org/2000/09/xmldsig#sha1"/>
        <DigestValue>jtdXBaiqOjIcJN32p18Txzwq2Jc=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vSuxli7b6eKjHHWVmxjqLui7Rfc=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VwRHQzmNOycG9m29eYgjbYO34GA=</DigestValue>
      </Reference>
      <Reference URI="/word/footer1.xml?ContentType=application/vnd.openxmlformats-officedocument.wordprocessingml.footer+xml">
        <DigestMethod Algorithm="http://www.w3.org/2000/09/xmldsig#sha1"/>
        <DigestValue>a7tm7/N+wfBExZHEQDb7ReodL4k=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2017-12-04T13:44:23Z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zEAAAlAcAACBFTUYAAAEABEkAAAwAAAABAAAAAAAAAAAAAAAAAAAAVgUAAAADAADiAQAADwEAAAAAAAAAAAAAAAAAAGZaBwBVIgQ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2017-12-04T13:44:23Z</xd:SigningTime>
          <xd:SigningCertificate>
            <xd:Cert>
              <xd:CertDigest>
                <DigestMethod Algorithm="http://www.w3.org/2000/09/xmldsig#sha1"/>
                <DigestValue>+AK2nKEmXHnhqddY5iVDYgWJ/hU=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T9SX7oegVsAPmmMNmrYrsmLKVOPQIHMkM0RkE1NBgPMjAxNzEyMDQxMzQ0MzZ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Hxe2H4590Z73SriR3QeZWjjeL0A=</DigestValue>
                </xd:CertDigest>
                <xd:IssuerSerial>
                  <X509IssuerName>CN=Belgium Root CA4, C=BE</X509IssuerName>
                  <X509SerialNumber>39493789418325303554496623956063731593</X509SerialNumber>
                </xd:IssuerSerial>
              </xd:Cert>
              <xd:Cert>
                <xd:CertDigest>
                  <DigestMethod Algorithm="http://www.w3.org/2000/09/xmldsig#sha1"/>
                  <DigestValue>a5f4mVZZKpsgEBl1J7DcTKWsm+A=</DigestValue>
                </xd:CertDigest>
                <xd:IssuerSerial>
                  <X509IssuerName>CN=Belgium Root CA4, C=BE</X509IssuerName>
                  <X509SerialNumber>5706940941790920504</X509SerialNumber>
                </xd:IssuerSerial>
              </xd:Cert>
            </xd:CertRefs>
          </xd:CompleteCertificateRef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2017-12-04T13:44:29Z</xd:ProducedAt>
                </xd:OCSPIdentifier>
                <xd:DigestAlgAndValue>
                  <DigestMethod Algorithm="http://www.w3.org/2000/09/xmldsig#sha1"/>
                  <DigestValue>/DJCP8OjMFesq+464Thp/2KTGls=</DigestValue>
                </xd:DigestAlgAndValue>
              </xd:OCSPRef>
              <xd:OCSPRef>
                <xd:OCSPIdentifier>
                  <xd:ResponderID>
                    <xd:ByName>C=BE, CN=Belgium OCSP Responder</xd:ByName>
                  </xd:ResponderID>
                  <xd:ProducedAt>2017-12-04T13:44:29Z</xd:ProducedAt>
                </xd:OCSPIdentifier>
                <xd:DigestAlgAndValue>
                  <DigestMethod Algorithm="http://www.w3.org/2000/09/xmldsig#sha1"/>
                  <DigestValue>WRjqismYTS6vTGkMBaDGi0/GDmI=</DigestValue>
                </xd:DigestAlgAndValue>
              </xd:OCSPRef>
            </xd:OCSPRefs>
          </xd:CompleteRevocationRefs>
          <xd:RevocationValues>
            <xd:OCSPValues>
              <xd:EncapsulatedOCSPValue>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</xd:EncapsulatedOCSPValue>
              <xd:EncapsulatedOCSPValue>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</xd:EncapsulatedOCSPValue>
            </xd:OCSP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hSPNizDtzdwg9nWODW/NmNVVP3QIHM0M0RkE1NBgPMjAxNzEyMDQxMzQ0MzZ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</xd:EncapsulatedTimeStamp>
          </xd:SigAndRefsTimeStamp>
        </xd:UnsignedSignatureProperties>
      </xd:UnsignedProperties>
    </xd:QualifyingProperties>
  </Object>
  <Object Id="idValidSigLnImg">AQAAAGwAAAAAAAAAAAAAAP8AAAB/AAAAAAAAAAAAAABKIwAApREAACBFTUYAAAEAeFMAALY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JSlHgDDiwxlAOE+ABcAAAQBAAAAAAQAABCmHgDhiwxl+h0Ruh6nHgAABAAAAQIAAAAAAABopR4ABPkeAAT5HgDEpR4AgAEvdw1cKnffWyp3xKUeAGQBAAAAAAAAAAAAAARltXUEZbV1WCk+AAAIAAAAAgAAAAAAAOylHgCXbLV1AAAAAAAAAAAepx4ABwAAABCnHgAHAAAAAAAAAAAAAAAQpx4AJKYeAJrstHUAAAAAAAIAAAAAHgAHAAAAEKceAAcAAABMErZ1AAAAAAAAAAAQpx4ABwAAAPBj9gFQph4AQDC0dQAAAAAAAgAAEKceAAcAAABkdgAIAAAAACUAAAAMAAAAAwAAABgAAAAMAAAAAAAAAhIAAAAMAAAAAQAAAB4AAAAYAAAACQAAAGAAAAD3AAAAbQAAACUAAAAMAAAAAw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KIwAApREAACBFTUYAAAEA3FgAAMk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LZZSoHgDSiQtlZYoLZQAALQCAFigAgBYoAAEAAAABAAAAAAAAAAAAAACwLigAAMBdBKSoHgCbAAAAoNxOAAAARQDg704AJHsLZVh7C2WKEBG6AAAAAM0BAACoqR4AmwAAAAAARQCg3E4ABGW1dQRltXUGNOt3AAgAAAACAAAAAAAAEKkeAJdstXUAAAAAAAAAAEKqHgAHAAAANKoeAAcAAAAAAAAAAAAAADSqHgBIqR4Amuy0dQAAAAAAAgAAAAAeAAcAAAA0qh4ABwAAAEwStnUAAAAAAAAAADSqHgAHAAAA8GP2AXSpHgBAMLR1AAAAAAACAAA0qh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BlLMMeAKzFFWXw/TllAQAAAJRlNWV07zVlAKoBAvD9OWUBAAAAlGU1ZaxlNWWgyqIGoMqiBnTDHgDHcRBluM45ZQEAAACUZTVlgMMeAIABL3cNXCp331sqd4DDHgBkAQAAAAAAAAAAAAAEZbV1BGW1dWAqPgAACAAAAAIAAAAAAACowx4Al2y1dQAAAAAAAAAA2MQeAAYAAADMxB4ABgAAAAAAAAAAAAAAzMQeAODDHgCa7LR1AAAAAAACAAAAAB4ABgAAAMzEHgAGAAAATBK2dQAAAAAAAAAAzMQeAAYAAADwY/YBDMQeAEAwtHUAAAAAAAIAAMzEH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AAAAAAAAAAAAAAAAAAAAAAAAAAAAAAAAAAAAAAAAAAAAAAAAAAAAAAAAAAAAAAAAAAAAAAAAAAAAAAAAAAAAAAAAAAAAAAAAAAJgc/goAAAAAKQkhWSIAigEAAAAAAAAAAAAAAAAAAAAAAAAAAAAAAAAAAAAAAAAAAAAAAAAAAAAAAAAAAAAAAAAAAAAAAAAAAAAAAAAAAAAAAAAAAAAAAAAAAAAAAAAAAAAAAAAAAAAAAAAAAIABL3cAAAAAQDJYAoABL3efEBMAThkKzXhsHgBGgSp3QDJYAgAAAACAAS93eGweAGWBKneAAS93gRUB/gAAEQ+gbB4Ao4AqdwEAAACIbB4AEAAAAAMBAACABhEPgRUB/oAGEQ8AAAAAAQAAAMxsHgBTOKB10GweAFY5K3d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0vFB41ulMroliw1G6tq2qE1NjXE=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kYm2Uo36+potAFTsP8sy/45Ecf0=</DigestValue>
    </Reference>
    <Reference URI="#idValidSigLnImg" Type="http://www.w3.org/2000/09/xmldsig#Object">
      <DigestMethod Algorithm="http://www.w3.org/2000/09/xmldsig#sha1"/>
      <DigestValue>qBdl6iklSSPfEEmccttdluA9ofI=</DigestValue>
    </Reference>
    <Reference URI="#idInvalidSigLnImg" Type="http://www.w3.org/2000/09/xmldsig#Object">
      <DigestMethod Algorithm="http://www.w3.org/2000/09/xmldsig#sha1"/>
      <DigestValue>zNvgOcQ6uDAKy+JFwwzRyW9hVKU=</DigestValue>
    </Reference>
  </SignedInfo>
  <SignatureValue>W7DI5qokXhVpf23xFPpdJB3zNmsjRXnsClDWBe8m+0JUzGefRt2QpygvVyLKIzAd8A8C+4mfgySL
r575q3I9TVD1fVupN5zR1frQvtV7Ed/ysPQgj6CrvyZuFgYajT1hFvPrX7xZ4SNoFEmHEe9hc8oi
AGu1li/a5h11wVBXyfU=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hfteDKkVRBXCkZKmkkl3X9YpTGQ=</DigestValue>
      </Reference>
      <Reference URI="/word/media/image2.emf?ContentType=image/x-emf">
        <DigestMethod Algorithm="http://www.w3.org/2000/09/xmldsig#sha1"/>
        <DigestValue>ujhsItYksiOlQgwUFuuUmB1L2jY=</DigestValue>
      </Reference>
      <Reference URI="/word/settings.xml?ContentType=application/vnd.openxmlformats-officedocument.wordprocessingml.settings+xml">
        <DigestMethod Algorithm="http://www.w3.org/2000/09/xmldsig#sha1"/>
        <DigestValue>YdynaAop8ycLP6m+LyGoB1otpcU=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ZvEZ/dLMdeYtG2SrubqlhjDsW6g=</DigestValue>
      </Reference>
      <Reference URI="/word/footer3.xml?ContentType=application/vnd.openxmlformats-officedocument.wordprocessingml.footer+xml">
        <DigestMethod Algorithm="http://www.w3.org/2000/09/xmldsig#sha1"/>
        <DigestValue>P47NAz51PP3LrlWSrcMGL2BVe/w=</DigestValue>
      </Reference>
      <Reference URI="/word/document.xml?ContentType=application/vnd.openxmlformats-officedocument.wordprocessingml.document.main+xml">
        <DigestMethod Algorithm="http://www.w3.org/2000/09/xmldsig#sha1"/>
        <DigestValue>jtdXBaiqOjIcJN32p18Txzwq2Jc=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vSuxli7b6eKjHHWVmxjqLui7Rfc=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VwRHQzmNOycG9m29eYgjbYO34GA=</DigestValue>
      </Reference>
      <Reference URI="/word/footer1.xml?ContentType=application/vnd.openxmlformats-officedocument.wordprocessingml.footer+xml">
        <DigestMethod Algorithm="http://www.w3.org/2000/09/xmldsig#sha1"/>
        <DigestValue>a7tm7/N+wfBExZHEQDb7ReodL4k=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2017-12-11T11:39:44Z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2017-12-11T11:39:44Z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vg+Ya77VXCMos/2jUYp0U+0FMhQIHNDEyNzE2NBgPMjAxNzEyMTExMTM5NDh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2017-12-11T11:38:54Z</xd:ProducedAt>
                </xd:OCSPIdentifier>
                <xd:DigestAlgAndValue>
                  <DigestMethod Algorithm="http://www.w3.org/2000/09/xmldsig#sha1"/>
                  <DigestValue>LuOHOcVC7Ma6PyR0XyKj9nSV6aw=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YKVRTZPz80InLxM58Avp+lH4unQIHNTEyNzE2NBgPMjAxNzEyMTExMTM5NDl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SACYUeQS6PJICwAAAABgOvkSAQAAAIjVUguQcT8AlQ4hpiIAigHQQvkSAAAAAMBA+RLYcT8Agk9edQAAgAAAAAAAmVBedS6iHRvQQvkSSHU/AEAAAADIQPkS1O/SB9BC+RKkcT8AjYCLcyR4PwBwcmB1/l5Cbv7///+ZUF51AAAAAAYAAACAAYh2AAAAAFiNugeAAYh2nxATAF0OCs8kcj8ARoGDdliNugcAAAAAgAGIdiRyPwBlgYN2gAGIdgAAAY3ACZQMTHI/AKOAg3YBAAAANHI/ABAAAAADAQAAwAmUDOUOAY3ACZQMAAAAAAEAAAB4cj8A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PKs/AMOLhmQA4SUAFwAABAEAAAAABAAAuKs/AOGLhmTLKBwbxqw/AAAEAAABAgAAAAAAABCrPwCs/j8ArP4/AGyrPwCAAYh2DVyDdt9bg3Zsqz8AZAEAAAAAAAAAAAAABGVgdQRlYHVYKSUAAAgAAAACAAAAAAAAlKs/AJdsYHUAAAAAAAAAAMasPwAHAAAAuKw/AAcAAAAAAAAAAAAAALisPwDMqz8AmuxfdQAAAAAAAgAAAAA/AAcAAAC4rD8ABwAAAEwSYXUAAAAAAAAAALisPwAHAAAA8GP8AfirPwBAMF91AAAAAAACAAC4rD8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IjVUgsAAAAAuQoh/SIAigEAAAAAAAAAAAAAAAAAAAAAAAAAAAAAAAAAAAAAAAAAAAAAAAAAAAAAAAAAAAAAAAAAAAAAAAAAAAAAAAAAAAAAAAAAAAAAAAAAAAAAAAAAAAAAAAAAAAAAAAAAAIABiHYAAAAAyIe6B4ABiHafEBMAmQ4KpCByPwBGgYN2yIe6BwAAAACAAYh2IHI/AGWBg3aAAYh2Fg0BmwAAlAxIcj8Ao4CDdgEAAAAwcj8AEAAAAAMBAADACZQMFg0Bm8AJlAwAAAAAAQAAAHRyPwBTOGJ2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341ef2d6-d38c-4729-b0bd-8f06d6b35472"/>
    <ds:schemaRef ds:uri="http://schemas.microsoft.com/office/2006/documentManagement/types"/>
    <ds:schemaRef ds:uri="http://purl.org/dc/terms/"/>
    <ds:schemaRef ds:uri="http://schemas.microsoft.com/sharepoint/v3/field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schemas.microsoft.com/sharepoint/v4"/>
    <ds:schemaRef ds:uri="http://schemas.microsoft.com/sharepoint/v3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16</TotalTime>
  <Pages>1</Pages>
  <Words>259</Words>
  <Characters>1599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14</cp:revision>
  <cp:lastPrinted>2017-01-02T10:03:00Z</cp:lastPrinted>
  <dcterms:created xsi:type="dcterms:W3CDTF">2017-01-25T13:17:00Z</dcterms:created>
  <dcterms:modified xsi:type="dcterms:W3CDTF">2017-12-04T13:44:00Z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