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CC3D66" w:rsidRDefault="00540F45" w:rsidP="006900B2">
      <w:pPr>
        <w:tabs>
          <w:tab w:val="left" w:pos="5103"/>
        </w:tabs>
        <w:rPr>
          <w:rFonts w:ascii="Arial" w:hAnsi="Arial" w:cs="Arial"/>
          <w:strike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CC3D66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45D5B0B5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CC3D66">
              <w:rPr>
                <w:rFonts w:ascii="Arial" w:hAnsi="Arial" w:cs="Arial"/>
                <w:lang w:val="nl-BE"/>
              </w:rPr>
              <w:t>04-12-2017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1E8EED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C3D66">
              <w:rPr>
                <w:rFonts w:ascii="Arial" w:hAnsi="Arial" w:cs="Arial"/>
                <w:lang w:val="nl-BE" w:eastAsia="fr-FR"/>
              </w:rPr>
              <w:t>01-03-2017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01F74D6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C3D66">
              <w:rPr>
                <w:rFonts w:ascii="Arial" w:hAnsi="Arial" w:cs="Arial"/>
                <w:lang w:val="nl-BE" w:eastAsia="fr-FR"/>
              </w:rPr>
              <w:t>04-03-2018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AD6E3EC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proofErr w:type="spellStart"/>
            <w:r w:rsidR="00485588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485588"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C577197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353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1B8CF338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AB4BF2">
              <w:rPr>
                <w:rFonts w:ascii="Arial" w:hAnsi="Arial" w:cs="Arial"/>
                <w:lang w:val="nl-BE"/>
              </w:rPr>
              <w:t>Fiat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2E0ED242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94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1120922A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AB4BF2">
              <w:rPr>
                <w:rFonts w:ascii="Arial" w:hAnsi="Arial" w:cs="Arial"/>
                <w:lang w:val="nl-BE"/>
              </w:rPr>
              <w:t>E20N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1BF12144" w:rsidR="008A225E" w:rsidRPr="009E0459" w:rsidRDefault="008A225E" w:rsidP="00B4104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B41045">
              <w:rPr>
                <w:rFonts w:ascii="Arial" w:hAnsi="Arial" w:cs="Arial"/>
                <w:lang w:val="nl-BE"/>
              </w:rPr>
              <w:t>387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686840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AB4BF2">
              <w:rPr>
                <w:rFonts w:ascii="Arial" w:hAnsi="Arial" w:cs="Arial"/>
                <w:lang w:val="nl-BE"/>
              </w:rPr>
              <w:t>130947449-1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AB4BF2" w:rsidRPr="009E0459" w14:paraId="4017E887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9FE39EB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Personenkooi Blauw WK 1000 CE </w:t>
            </w:r>
            <w:proofErr w:type="spellStart"/>
            <w:r>
              <w:rPr>
                <w:rFonts w:ascii="Arial" w:hAnsi="Arial" w:cs="Arial"/>
                <w:lang w:val="nl-BE"/>
              </w:rPr>
              <w:t>Bwj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7777777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5900CEE7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150 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F0E484A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61D22190" w:rsidR="00AB4BF2" w:rsidRPr="009E0459" w:rsidRDefault="00CC3D6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C05F78" w:rsidRPr="009E0459" w14:paraId="40DA224D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9F68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A2BC22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18353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BDBEFD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4EB77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46CE222D" w:rsidR="00F8356B" w:rsidRPr="009E0459" w:rsidRDefault="00CC3D66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0C95DEA3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6C8AB7C7" w:rsidR="00F8356B" w:rsidRPr="009E0459" w:rsidRDefault="00B4104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39324CFE" w:rsidR="00F8356B" w:rsidRPr="009F6C9E" w:rsidRDefault="00CC3D66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2170BBD0" w:rsidR="002952F0" w:rsidRPr="00DB1730" w:rsidRDefault="00B41045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 claxon defect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CE1F06D" w:rsidR="002952F0" w:rsidRPr="00DB1730" w:rsidRDefault="00B4104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2D18BF3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B41045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3BF2909E" w:rsidR="0072620D" w:rsidRPr="009E0459" w:rsidRDefault="00B41045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B41045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B41045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25E36A" w14:textId="77777777" w:rsidR="00F32CE4" w:rsidRDefault="00F32CE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4104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4104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7C4310" w14:textId="77777777" w:rsidR="00F32CE4" w:rsidRDefault="00F32CE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BE979B" w14:textId="77777777" w:rsidR="00F32CE4" w:rsidRDefault="00F32CE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7392CD66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1F7270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AB4BF2">
      <w:rPr>
        <w:rFonts w:ascii="Arial" w:hAnsi="Arial" w:cs="Arial"/>
        <w:sz w:val="22"/>
        <w:szCs w:val="22"/>
        <w:lang w:val="fr-BE"/>
      </w:rPr>
      <w:t>V28353</w:t>
    </w:r>
    <w:r w:rsidR="00F32CE4" w:rsidRPr="00F32CE4">
      <w:rPr>
        <w:rFonts w:ascii="Arial" w:hAnsi="Arial" w:cs="Arial"/>
        <w:sz w:val="22"/>
        <w:szCs w:val="22"/>
        <w:lang w:val="fr-BE"/>
      </w:rPr>
      <w:t>Fiat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1F7270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41045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05F78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3D66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2CE4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mcFjbL/u7Fjl4besUBq+IUrSSzY=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vaWliEtxEDEZnvs/DyLTRizRZuw=</DigestValue>
    </Reference>
    <Reference URI="#idValidSigLnImg" Type="http://www.w3.org/2000/09/xmldsig#Object">
      <DigestMethod Algorithm="http://www.w3.org/2000/09/xmldsig#sha1"/>
      <DigestValue>wUI2oGq4o5uLyQ+FBa1+qBDluFk=</DigestValue>
    </Reference>
    <Reference URI="#idInvalidSigLnImg" Type="http://www.w3.org/2000/09/xmldsig#Object">
      <DigestMethod Algorithm="http://www.w3.org/2000/09/xmldsig#sha1"/>
      <DigestValue>ztjZhYTIVHKiH1KamVX3ptoE1xo=</DigestValue>
    </Reference>
  </SignedInfo>
  <SignatureValue>r0TLKBVbcywtnvpZP/UDZsVnfiB16pzCNtRjlef5Q8O2KUn1g9Z0zHaxjwxPe5zk6bow1a2B07Qz
OfrkE7KUUJGbaRO459TTYz8pkOQ0fbtEHyO080axk/0tldFmonwQYHnvSHotiGzZBhYWgAMB0Apv
NQqpzPC0cra+Mp1TSllRiYOUfhet7BDMr9I/OuKr+Fc0P1ysrPIwkS++r5XKUuHdYczGJ3mgqMjO
Qrm9xJ1aSigCrO1z2zvcmfINI3MkZ+6hquTxDSam2+sI5v+T45RYqG7698bvnJHqPYXuYI9Cm5MS
SaMwZJZzQunLc9Dt+48hgY102VmelKAkeWygtQ==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et1HsDesTJwkGtLX04ZPHUpvWYs=</DigestValue>
      </Reference>
      <Reference URI="/word/media/image2.emf?ContentType=image/x-emf">
        <DigestMethod Algorithm="http://www.w3.org/2000/09/xmldsig#sha1"/>
        <DigestValue>UySjLZRBPg2MrZO7Ym8/HBEBSQs=</DigestValue>
      </Reference>
      <Reference URI="/word/settings.xml?ContentType=application/vnd.openxmlformats-officedocument.wordprocessingml.settings+xml">
        <DigestMethod Algorithm="http://www.w3.org/2000/09/xmldsig#sha1"/>
        <DigestValue>Bnj2Yk1zoa4PNrY5BtDqLTYLrHE=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fY6JaNN/kqMUv5ITqpxluOxa51E=</DigestValue>
      </Reference>
      <Reference URI="/word/footer3.xml?ContentType=application/vnd.openxmlformats-officedocument.wordprocessingml.footer+xml">
        <DigestMethod Algorithm="http://www.w3.org/2000/09/xmldsig#sha1"/>
        <DigestValue>rBmfJDpvEvBlOAD6CrXY4hhN1Bo=</DigestValue>
      </Reference>
      <Reference URI="/word/document.xml?ContentType=application/vnd.openxmlformats-officedocument.wordprocessingml.document.main+xml">
        <DigestMethod Algorithm="http://www.w3.org/2000/09/xmldsig#sha1"/>
        <DigestValue>1YhcWnJ2Ygmo+h0wXIQOcJH8Tj0=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LHvmTV++GvfDk1LzAFkCmleLAp0=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K1q56GG7QWOkMvwbXvCBrqERaZQ=</DigestValue>
      </Reference>
      <Reference URI="/word/footer1.xml?ContentType=application/vnd.openxmlformats-officedocument.wordprocessingml.footer+xml">
        <DigestMethod Algorithm="http://www.w3.org/2000/09/xmldsig#sha1"/>
        <DigestValue>NNCnAVbABfTwA2eoPNUoIGKcyR0=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2017-12-04T14:07:31Z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2017-12-04T14:07:31Z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obL/mthoapXEVZm7nHdGyPoAoTgIHQUNFRkE1NBgPMjAxNzEyMDQxNDA3N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2017-12-04T14:07:39Z</xd:ProducedAt>
                </xd:OCSPIdentifier>
                <xd:DigestAlgAndValue>
                  <DigestMethod Algorithm="http://www.w3.org/2000/09/xmldsig#sha1"/>
                  <DigestValue>4M/Ew5CJq73iB/S8nbMI0Jaqlb0=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2017-12-04T14:07:38Z</xd:ProducedAt>
                </xd:OCSPIdentifier>
                <xd:DigestAlgAndValue>
                  <DigestMethod Algorithm="http://www.w3.org/2000/09/xmldsig#sha1"/>
                  <DigestValue>rLD98f6+UFA1Wa9IKHpScL4fP4Y=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99WtCfrsCkesew6xqXLK+NsREPAIHMDZERkE1NBgPMjAxNzEyMDQxNDA3N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Gd3tG0pAAQAAAAASjoLHGwpAGxZjnV4bWIL0GspAFQTIV4iAIoBAEo6C7RtKQDccSkAAQADAGTVYgsAAAAAgFGOdQEAAAAAAAAAAAAAAABsKQAAACkAAAAAAABKOgsAAAAAEAAAAAEAAAAASjoLAAAAAAAAAAAAAAAADwAAAAAAAACAAS93AAAAAFieNgeAAS93nxATAC0VCgdcbCkARoEqd1ieNgcAAAAAgAEvd1xsKQBlgSp3gAEvd5kOAcoAAE8IhGwpAKOAKncBAAAAbGwpABAAAAADAQAAgAZPCJkOAcqABk8IAAAAAAEAAACwbCkAUzigdbRsKQ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HilKQDDi7JiAOFPABcAAAQBAAAAAAQAAPSlKQDhi7JiYVJEzgKnKQAABAAAAQIAAAAAAABMpSkA6PgpAOj4KQCopSkAgAEvdw1cKnffWyp3qKUpAGQBAAAAAAAAAAAAAARltXUEZbV1WClPAAAIAAAAAgAAAAAAANClKQCXbLV1AAAAAAAAAAACpykABwAAAPSmKQAHAAAAAAAAAAAAAAD0pikACKYpAJrstHUAAAAAAAIAAAAAKQAHAAAA9KYpAAcAAABMErZ1AAAAAAAAAAD0pikABwAAAPBj9gE0pikAQDC0dQAAAAAAAgAA9KYp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eKUpAMOLsmIA4U8AFwAABAEAAAAABAAA9KUpAOGLsmJhUkTOAqcpAAAEAAABAgAAAAAAAEylKQDo+CkA6PgpAKilKQCAAS93DVwqd99bKneopSkAZAEAAAAAAAAAAAAABGW1dQRltXVYKU8AAAgAAAACAAAAAAAA0KUpAJdstXUAAAAAAAAAAAKnKQAHAAAA9KYpAAcAAAAAAAAAAAAAAPSmKQAIpikAmuy0dQAAAAAAAgAAAAApAAcAAAD0pikABwAAAEwStnUAAAAAAAAAAPSmKQAHAAAA8GP2ATSmKQBAMLR1AAAAAAACAAD0pikABwAAAGR2AAgAAAAAJQAAAAwAAAABAAAAGAAAAAwAAAD/AAACEgAAAAwAAAABAAAAHgAAABgAAAAiAAAABAAAAHQAAAARAAAAJQAAAAwAAAABAAAAVAAAALQAAAAjAAAABAAAAHIAAAAQAAAAAQAAAFskDUJVJQ1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LAAQAAADwFhkAgBYZALwyTwB8qCkAZJGxYvAWGQAAH0sA4mWxYgAAAACAFhkAvDJPAEA98AHiZbFiAAAAAIAVGQDwY/YBADpgBKCoKQBWXbFiKOcsAPwBAADcqCkAOVyxYvwBAAAAAAAABGW1dQRltXX8AQAAAAgAAAACAAAAAAAA9KgpAJdstXUAAAAAAAAAACaqKQAHAAAAGKopAAcAAAAAAAAAAAAAABiqKQAsqSkAmuy0dQAAAAAAAgAAAAApAAcAAAAYqikABwAAAEwStnUAAAAAAAAAABiqKQAHAAAA8GP2AVipKQBAMLR1AAAAAAACAAAYqi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ZiEMMpAKzFu2Lw/d9iAQAAAJRl22J079tiAKWvAvD932IBAAAAlGXbYqxl22IgaBMCIGgTAljDKQDHcbZiuM7fYgEAAACUZdtiZMMpAIABL3cNXCp331sqd2TDKQBkAQAAAAAAAAAAAAAEZbV1BGW1dbgqTwAACAAAAAIAAAAAAACMwykAl2y1dQAAAAAAAAAAvMQpAAYAAACwxCkABgAAAAAAAAAAAAAAsMQpAMTDKQCa7LR1AAAAAAACAAAAACkABgAAALDEKQAGAAAATBK2dQAAAAAAAAAAsMQpAAYAAADwY/YB8MMpAEAwtHUAAAAAAAIAALDEK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HhtYgsAAAAAfQAhcCIAigEAAAAAAAAAAAAAAAAAAAAAAAAAAAAAAAAAAAAAAAAAAAAAAAAAAAAAAAAAAAAAAAAAAAAAAAAAAAAAAAAAAAAAAAAAAAAAAAAAAAAAAAAAAAAAAAAAAAAAAAAAAIABL3cAAAAAWJ42B4ABL3efEBMALRUKB1xsKQBGgSp3WJ42BwAAAACAAS93XGwpAGWBKneAAS936Q0BfwAATwiEbCkAo4AqdwEAAABsbCkAEAAAAAMBAACABk8I6Q0Bf4AGTwgAAAAAAQAAALBsKQBTOKB1tGwp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ERE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ERE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BeQiYP37cUo8I19J9uDOlPPqEic=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fyjb/RUIuuydaG5hQdbNBdYKIZU=</DigestValue>
    </Reference>
    <Reference URI="#idValidSigLnImg" Type="http://www.w3.org/2000/09/xmldsig#Object">
      <DigestMethod Algorithm="http://www.w3.org/2000/09/xmldsig#sha1"/>
      <DigestValue>4deXcTysXirAmoDn81M9vBe5R7M=</DigestValue>
    </Reference>
    <Reference URI="#idInvalidSigLnImg" Type="http://www.w3.org/2000/09/xmldsig#Object">
      <DigestMethod Algorithm="http://www.w3.org/2000/09/xmldsig#sha1"/>
      <DigestValue>v6cfCkbl9OVz1hnmVdAzBpc1UGk=</DigestValue>
    </Reference>
  </SignedInfo>
  <SignatureValue>dtvr8CX1pw+4y0tnbWSqjT+Q1LTc8XqRYi15XJL0yUSrPpwWlV2G14QM+wdKzo1C/lIyP9KUQxvW
0jNBtfPVYM6DCtxzrF0phMNS4qm1KypLBDaC/hLEv4YW6ETFbJISKTXNXmCARgkPWEh3v7ivNFpg
Plm0R0ge1roba37T8SA=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et1HsDesTJwkGtLX04ZPHUpvWYs=</DigestValue>
      </Reference>
      <Reference URI="/word/media/image2.emf?ContentType=image/x-emf">
        <DigestMethod Algorithm="http://www.w3.org/2000/09/xmldsig#sha1"/>
        <DigestValue>UySjLZRBPg2MrZO7Ym8/HBEBSQs=</DigestValue>
      </Reference>
      <Reference URI="/word/settings.xml?ContentType=application/vnd.openxmlformats-officedocument.wordprocessingml.settings+xml">
        <DigestMethod Algorithm="http://www.w3.org/2000/09/xmldsig#sha1"/>
        <DigestValue>Bnj2Yk1zoa4PNrY5BtDqLTYLrHE=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fY6JaNN/kqMUv5ITqpxluOxa51E=</DigestValue>
      </Reference>
      <Reference URI="/word/footer3.xml?ContentType=application/vnd.openxmlformats-officedocument.wordprocessingml.footer+xml">
        <DigestMethod Algorithm="http://www.w3.org/2000/09/xmldsig#sha1"/>
        <DigestValue>rBmfJDpvEvBlOAD6CrXY4hhN1Bo=</DigestValue>
      </Reference>
      <Reference URI="/word/document.xml?ContentType=application/vnd.openxmlformats-officedocument.wordprocessingml.document.main+xml">
        <DigestMethod Algorithm="http://www.w3.org/2000/09/xmldsig#sha1"/>
        <DigestValue>1YhcWnJ2Ygmo+h0wXIQOcJH8Tj0=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LHvmTV++GvfDk1LzAFkCmleLAp0=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K1q56GG7QWOkMvwbXvCBrqERaZQ=</DigestValue>
      </Reference>
      <Reference URI="/word/footer1.xml?ContentType=application/vnd.openxmlformats-officedocument.wordprocessingml.footer+xml">
        <DigestMethod Algorithm="http://www.w3.org/2000/09/xmldsig#sha1"/>
        <DigestValue>NNCnAVbABfTwA2eoPNUoIGKcyR0=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2017-12-11T11:40:37Z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2017-12-11T11:40:37Z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VZygBhKmBogyy0UYxatpX6BT5NgIHM0YzNzE2NBgPMjAxNzEyMTExMTQwND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2017-12-11T11:40:02Z</xd:ProducedAt>
                </xd:OCSPIdentifier>
                <xd:DigestAlgAndValue>
                  <DigestMethod Algorithm="http://www.w3.org/2000/09/xmldsig#sha1"/>
                  <DigestValue>SjpHtqY7PlpLVPuxq4B09aVNHAk=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lov2H1TcHL2CjYDotpINNP188YAIHMjMyNzE2NBgPMjAxNzEyMTExMTQwND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CQcT8AgAAAAAAAAAD4SRYTAQAAACDXHROQcT8A7gohPiIAigEYTBYTAAAAAAhKFhPYcT8Agk9edQAAgAAAAAAAmVBedS6iHRsYTBYTSHU/AEAAAAAQShYT1O/SBxhMFhOkcT8AjYCLcyR4PwBwcmB1/l5Cbv7///+ZUF51AAAAAAYAAACAAYh2AAAAAFiNugeAAYh2nxATAF0OCs8kcj8ARoGDdliNugcAAAAAgAGIdiRyPwBlgYN2gAGIdgAAAckADR0RTHI/AKOAg3YBAAAANHI/ABAAAAADAQAAAA0dERQOAckADR0R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AAA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CDXHRMAAAAAEg4hliIAigEAAAAAAAAAAAAAAAAAAAAAAAAAAAAAAAAAAAAAAAAAAAAAAAAAAAAAAAAAAAAAAAAAAAAAAAAAAAAAAAAAAAAAAAAAAAAAAAAAAAAAAAAAAAAAAAAAAAAAAAAAAIABiHYAAAAAyIe6B4ABiHafEBMAmQ4KpCByPwBGgYN2yIe6BwAAAACAAYh2IHI/AGWBg3aAAYh2Sg0B5gAAHRFIcj8Ao4CDdgEAAAAwcj8AEAAAAAMBAAAADR0RSg0B5gANHRE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AAA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sharepoint/v3/fields"/>
    <ds:schemaRef ds:uri="341ef2d6-d38c-4729-b0bd-8f06d6b35472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sharepoint/v4"/>
    <ds:schemaRef ds:uri="http://schemas.microsoft.com/sharepoint/v3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12</TotalTime>
  <Pages>1</Pages>
  <Words>253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2017-02-21T09:50:00Z</dcterms:created>
  <dcterms:modified xsi:type="dcterms:W3CDTF">2017-12-04T14:07:00Z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