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docProps/core.xml" ContentType="application/vnd.openxmlformats-package.core-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customXml/itemProps1.xml" ContentType="application/vnd.openxmlformats-officedocument.customXmlProperties+xml"/>
  <Override PartName="/docProps/custom.xml" ContentType="application/vnd.openxmlformats-officedocument.custom-properties+xml"/>
  <Override PartName="/word/webSettings.xml" ContentType="application/vnd.openxmlformats-officedocument.wordprocessingml.webSetting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fontTable.xml" ContentType="application/vnd.openxmlformats-officedocument.wordprocessingml.fontTable+xml"/>
  <Override PartName="/_xmlsignatures/sig1.xml" ContentType="application/vnd.openxmlformats-package.digital-signature-xmlsignature+xml"/>
  <Override PartName="/_xmlsignatures/sig2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openxmlformats.org/package/2006/relationships/digital-signature/origin" Target="_xmlsignatures/origin.sigs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3933936C" w14:textId="6F137FD9" w:rsidR="004B3A6C" w:rsidRPr="006E7F90" w:rsidRDefault="002E1AE0" w:rsidP="00F901D7">
      <w:pPr>
        <w:tabs>
          <w:tab w:val="center" w:pos="4513"/>
        </w:tabs>
        <w:spacing w:before="240"/>
        <w:jc w:val="center"/>
        <w:rPr>
          <w:rFonts w:ascii="Arial" w:hAnsi="Arial" w:cs="Arial"/>
          <w:spacing w:val="-6"/>
          <w:sz w:val="32"/>
          <w:szCs w:val="32"/>
          <w:u w:val="single"/>
          <w:lang w:val="nl-BE"/>
        </w:rPr>
      </w:pPr>
      <w:r w:rsidRPr="006E7F90">
        <w:rPr>
          <w:rFonts w:ascii="Arial" w:hAnsi="Arial" w:cs="Arial"/>
          <w:spacing w:val="-6"/>
          <w:sz w:val="32"/>
          <w:szCs w:val="32"/>
          <w:u w:val="single"/>
          <w:lang w:val="nl-BE"/>
        </w:rPr>
        <w:t>Verslag van reglemen</w:t>
      </w:r>
      <w:r w:rsidR="008A225E" w:rsidRPr="006E7F90">
        <w:rPr>
          <w:rFonts w:ascii="Arial" w:hAnsi="Arial" w:cs="Arial"/>
          <w:spacing w:val="-6"/>
          <w:sz w:val="32"/>
          <w:szCs w:val="32"/>
          <w:u w:val="single"/>
          <w:lang w:val="nl-BE"/>
        </w:rPr>
        <w:t>taire controle van hefwerktuig</w:t>
      </w:r>
    </w:p>
    <w:p w14:paraId="3933936D" w14:textId="77777777" w:rsidR="00AD1AAC" w:rsidRPr="009E0459" w:rsidRDefault="00AD1AAC" w:rsidP="00AD1AAC">
      <w:pPr>
        <w:tabs>
          <w:tab w:val="center" w:pos="2268"/>
          <w:tab w:val="center" w:pos="5103"/>
          <w:tab w:val="center" w:pos="7088"/>
        </w:tabs>
        <w:ind w:left="567"/>
        <w:rPr>
          <w:rFonts w:ascii="Arial" w:hAnsi="Arial" w:cs="Arial"/>
          <w:lang w:val="nl-BE"/>
        </w:rPr>
      </w:pPr>
    </w:p>
    <w:p w14:paraId="3933936E" w14:textId="77777777" w:rsidR="00540F45" w:rsidRPr="009E0459" w:rsidRDefault="00540F45" w:rsidP="006900B2">
      <w:pPr>
        <w:tabs>
          <w:tab w:val="left" w:pos="5103"/>
        </w:tabs>
        <w:rPr>
          <w:rFonts w:ascii="Arial" w:hAnsi="Arial" w:cs="Arial"/>
          <w:lang w:val="nl-BE"/>
        </w:rPr>
      </w:pPr>
      <w:r w:rsidRPr="009E0459">
        <w:rPr>
          <w:rFonts w:ascii="Arial" w:hAnsi="Arial" w:cs="Arial"/>
          <w:u w:val="single"/>
          <w:lang w:val="nl-BE"/>
        </w:rPr>
        <w:t>Type controle:</w:t>
      </w:r>
      <w:r w:rsidRPr="009E0459">
        <w:rPr>
          <w:rFonts w:ascii="Arial" w:hAnsi="Arial" w:cs="Arial"/>
          <w:lang w:val="nl-BE"/>
        </w:rPr>
        <w:t xml:space="preserve"> </w:t>
      </w:r>
      <w:r w:rsidR="00C973BA" w:rsidRPr="009E0459">
        <w:rPr>
          <w:rFonts w:ascii="Arial" w:hAnsi="Arial" w:cs="Arial"/>
          <w:lang w:val="nl-BE"/>
        </w:rPr>
        <w:t xml:space="preserve">Driemaandelijks / </w:t>
      </w:r>
      <w:r w:rsidR="00C973BA" w:rsidRPr="00182A01">
        <w:rPr>
          <w:rFonts w:ascii="Arial" w:hAnsi="Arial" w:cs="Arial"/>
          <w:strike/>
          <w:lang w:val="nl-BE"/>
        </w:rPr>
        <w:t>Jaarlijks</w:t>
      </w:r>
    </w:p>
    <w:p w14:paraId="3933936F" w14:textId="42AF80CE" w:rsidR="00540F45" w:rsidRPr="009E0459" w:rsidRDefault="00540F45" w:rsidP="00BB0334">
      <w:pPr>
        <w:tabs>
          <w:tab w:val="left" w:pos="1701"/>
          <w:tab w:val="left" w:pos="7217"/>
        </w:tabs>
        <w:rPr>
          <w:rFonts w:ascii="Arial" w:hAnsi="Arial" w:cs="Arial"/>
          <w:lang w:val="nl-BE"/>
        </w:rPr>
      </w:pPr>
      <w:r w:rsidRPr="009E0459">
        <w:rPr>
          <w:rFonts w:ascii="Arial" w:hAnsi="Arial" w:cs="Arial"/>
          <w:lang w:val="nl-BE"/>
        </w:rPr>
        <w:t>Ref</w:t>
      </w:r>
      <w:r w:rsidR="00BB0334" w:rsidRPr="009E0459">
        <w:rPr>
          <w:rFonts w:ascii="Arial" w:hAnsi="Arial" w:cs="Arial"/>
          <w:lang w:val="nl-BE"/>
        </w:rPr>
        <w:t xml:space="preserve">: </w:t>
      </w:r>
      <w:r w:rsidR="001F6E47">
        <w:rPr>
          <w:rFonts w:ascii="Arial" w:hAnsi="Arial" w:cs="Arial"/>
          <w:lang w:val="nl-BE"/>
        </w:rPr>
        <w:t>ARAB –</w:t>
      </w:r>
      <w:r w:rsidR="00350134">
        <w:rPr>
          <w:rFonts w:ascii="Arial" w:hAnsi="Arial" w:cs="Arial"/>
          <w:lang w:val="nl-BE"/>
        </w:rPr>
        <w:t xml:space="preserve"> Art 281</w:t>
      </w:r>
    </w:p>
    <w:p w14:paraId="39339370" w14:textId="77777777" w:rsidR="00540F45" w:rsidRPr="009E0459" w:rsidRDefault="00540F45" w:rsidP="00540F45">
      <w:pPr>
        <w:rPr>
          <w:rFonts w:ascii="Arial" w:hAnsi="Arial" w:cs="Arial"/>
          <w:sz w:val="16"/>
          <w:lang w:val="nl-BE"/>
        </w:rPr>
      </w:pP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103"/>
        <w:gridCol w:w="567"/>
        <w:gridCol w:w="3969"/>
      </w:tblGrid>
      <w:tr w:rsidR="00333BD4" w:rsidRPr="009E0459" w14:paraId="39339374" w14:textId="77777777" w:rsidTr="004703D3">
        <w:trPr>
          <w:trHeight w:hRule="exact"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39339371" w14:textId="3EF12A68" w:rsidR="00333BD4" w:rsidRPr="009E0459" w:rsidRDefault="00C802A4" w:rsidP="000B32C1">
            <w:pPr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>Eenheid</w:t>
            </w:r>
            <w:r w:rsidR="00333BD4" w:rsidRPr="009E0459">
              <w:rPr>
                <w:rFonts w:ascii="Arial" w:hAnsi="Arial" w:cs="Arial"/>
                <w:lang w:val="nl-BE"/>
              </w:rPr>
              <w:t xml:space="preserve">: </w:t>
            </w:r>
            <w:proofErr w:type="spellStart"/>
            <w:r w:rsidR="000B32C1">
              <w:rPr>
                <w:rFonts w:ascii="Arial" w:hAnsi="Arial" w:cs="Arial"/>
                <w:lang w:val="nl-BE"/>
              </w:rPr>
              <w:t>DisC</w:t>
            </w:r>
            <w:proofErr w:type="spellEnd"/>
            <w:r w:rsidR="000B32C1">
              <w:rPr>
                <w:rFonts w:ascii="Arial" w:hAnsi="Arial" w:cs="Arial"/>
                <w:lang w:val="nl-BE"/>
              </w:rPr>
              <w:t xml:space="preserve"> </w:t>
            </w:r>
            <w:proofErr w:type="spellStart"/>
            <w:r w:rsidR="000B32C1">
              <w:rPr>
                <w:rFonts w:ascii="Arial" w:hAnsi="Arial" w:cs="Arial"/>
                <w:lang w:val="nl-BE"/>
              </w:rPr>
              <w:t>Ws</w:t>
            </w:r>
            <w:proofErr w:type="spellEnd"/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39339372" w14:textId="77777777" w:rsidR="00333BD4" w:rsidRPr="009E0459" w:rsidRDefault="00333BD4" w:rsidP="00F901D7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73" w14:textId="7A185364" w:rsidR="00333BD4" w:rsidRPr="009E0459" w:rsidRDefault="002B0D6A" w:rsidP="00F901D7">
            <w:pPr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/>
              </w:rPr>
              <w:t>Datum controle</w:t>
            </w:r>
            <w:r w:rsidR="00FA33A9">
              <w:rPr>
                <w:rFonts w:ascii="Arial" w:hAnsi="Arial" w:cs="Arial"/>
                <w:lang w:val="nl-BE"/>
              </w:rPr>
              <w:t>:</w:t>
            </w:r>
            <w:r w:rsidR="00182A01">
              <w:rPr>
                <w:rFonts w:ascii="Arial" w:hAnsi="Arial" w:cs="Arial"/>
                <w:lang w:val="nl-BE"/>
              </w:rPr>
              <w:t>04/12/2017</w:t>
            </w:r>
            <w:r w:rsidR="004703D3">
              <w:rPr>
                <w:rFonts w:ascii="Arial" w:hAnsi="Arial" w:cs="Arial"/>
                <w:lang w:val="nl-BE"/>
              </w:rPr>
              <w:t xml:space="preserve"> </w:t>
            </w:r>
          </w:p>
        </w:tc>
      </w:tr>
      <w:tr w:rsidR="00303142" w:rsidRPr="009E0459" w14:paraId="39339378" w14:textId="77777777" w:rsidTr="004703D3">
        <w:trPr>
          <w:trHeight w:hRule="exact"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75" w14:textId="77359620" w:rsidR="00303142" w:rsidRPr="009E0459" w:rsidRDefault="00303142" w:rsidP="000B32C1">
            <w:pPr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Plaats van uitvoering: </w:t>
            </w:r>
            <w:r w:rsidR="000B32C1">
              <w:rPr>
                <w:rFonts w:ascii="Arial" w:hAnsi="Arial" w:cs="Arial"/>
                <w:lang w:val="nl-BE"/>
              </w:rPr>
              <w:t>Berlaar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14:paraId="39339376" w14:textId="77777777" w:rsidR="00303142" w:rsidRPr="009E0459" w:rsidRDefault="00303142" w:rsidP="00F901D7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77" w14:textId="124428C7" w:rsidR="00303142" w:rsidRPr="009E0459" w:rsidRDefault="00303142" w:rsidP="00F901D7">
            <w:pPr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 w:eastAsia="fr-FR"/>
              </w:rPr>
              <w:t>Laatste jaarlijks controle</w:t>
            </w:r>
            <w:r w:rsidRPr="009E0459">
              <w:rPr>
                <w:rFonts w:ascii="Arial" w:hAnsi="Arial" w:cs="Arial"/>
                <w:lang w:val="nl-BE" w:eastAsia="fr-FR"/>
              </w:rPr>
              <w:t>:</w:t>
            </w:r>
            <w:r>
              <w:rPr>
                <w:rFonts w:ascii="Arial" w:hAnsi="Arial" w:cs="Arial"/>
                <w:lang w:val="nl-BE" w:eastAsia="fr-FR"/>
              </w:rPr>
              <w:t xml:space="preserve"> </w:t>
            </w:r>
            <w:r w:rsidR="00182A01">
              <w:rPr>
                <w:rFonts w:ascii="Arial" w:hAnsi="Arial" w:cs="Arial"/>
                <w:lang w:val="nl-BE" w:eastAsia="fr-FR"/>
              </w:rPr>
              <w:t>01/03/2017</w:t>
            </w:r>
          </w:p>
        </w:tc>
      </w:tr>
      <w:tr w:rsidR="00303142" w:rsidRPr="009E0459" w14:paraId="3933937C" w14:textId="77777777" w:rsidTr="004703D3">
        <w:trPr>
          <w:trHeight w:hRule="exact"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79" w14:textId="257F73D2" w:rsidR="00303142" w:rsidRPr="009E0459" w:rsidRDefault="00303142" w:rsidP="000B32C1">
            <w:pPr>
              <w:rPr>
                <w:rFonts w:ascii="Arial" w:hAnsi="Arial" w:cs="Arial"/>
                <w:lang w:val="nl-BE"/>
              </w:rPr>
            </w:pPr>
            <w:r w:rsidRPr="009E0459">
              <w:rPr>
                <w:rFonts w:ascii="Arial" w:hAnsi="Arial" w:cs="Arial"/>
                <w:lang w:val="nl-BE"/>
              </w:rPr>
              <w:t>Pers aanwezig:</w:t>
            </w:r>
            <w:r w:rsidR="004703D3">
              <w:rPr>
                <w:rFonts w:ascii="Arial" w:hAnsi="Arial" w:cs="Arial"/>
                <w:lang w:val="nl-BE"/>
              </w:rPr>
              <w:t xml:space="preserve"> </w:t>
            </w:r>
            <w:r w:rsidR="000B32C1">
              <w:rPr>
                <w:rFonts w:ascii="Arial" w:hAnsi="Arial" w:cs="Arial"/>
                <w:lang w:val="nl-BE"/>
              </w:rPr>
              <w:t>Mr Marc Selis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14:paraId="3933937A" w14:textId="77777777" w:rsidR="00303142" w:rsidRPr="009E0459" w:rsidRDefault="00303142" w:rsidP="00F901D7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7B" w14:textId="5BDD2119" w:rsidR="00303142" w:rsidRPr="009E0459" w:rsidRDefault="00303142" w:rsidP="00F901D7">
            <w:pPr>
              <w:rPr>
                <w:rFonts w:ascii="Arial" w:hAnsi="Arial" w:cs="Arial"/>
                <w:lang w:val="nl-BE"/>
              </w:rPr>
            </w:pPr>
            <w:r w:rsidRPr="009E0459">
              <w:rPr>
                <w:rFonts w:ascii="Arial" w:hAnsi="Arial" w:cs="Arial"/>
                <w:lang w:val="nl-BE" w:eastAsia="fr-FR"/>
              </w:rPr>
              <w:t>Volgende controle NLT:</w:t>
            </w:r>
            <w:r>
              <w:rPr>
                <w:rFonts w:ascii="Arial" w:hAnsi="Arial" w:cs="Arial"/>
                <w:lang w:val="nl-BE" w:eastAsia="fr-FR"/>
              </w:rPr>
              <w:t xml:space="preserve"> </w:t>
            </w:r>
            <w:r w:rsidR="00182A01">
              <w:rPr>
                <w:rFonts w:ascii="Arial" w:hAnsi="Arial" w:cs="Arial"/>
                <w:lang w:val="nl-BE" w:eastAsia="fr-FR"/>
              </w:rPr>
              <w:t>04/03/2018</w:t>
            </w:r>
          </w:p>
        </w:tc>
      </w:tr>
    </w:tbl>
    <w:p w14:paraId="3933937E" w14:textId="77777777" w:rsidR="00540F45" w:rsidRPr="009E0459" w:rsidRDefault="00540F45" w:rsidP="00025A65">
      <w:pPr>
        <w:pStyle w:val="Heading1"/>
        <w:spacing w:before="120" w:after="120"/>
        <w:rPr>
          <w:rFonts w:ascii="Arial" w:hAnsi="Arial" w:cs="Arial"/>
          <w:b/>
          <w:lang w:val="nl-BE"/>
        </w:rPr>
      </w:pPr>
      <w:r w:rsidRPr="009E0459">
        <w:rPr>
          <w:rFonts w:ascii="Arial" w:hAnsi="Arial" w:cs="Arial"/>
          <w:b/>
          <w:lang w:val="nl-BE"/>
        </w:rPr>
        <w:t xml:space="preserve">Beschrijving van het </w:t>
      </w:r>
      <w:r w:rsidR="00333BD4" w:rsidRPr="009E0459">
        <w:rPr>
          <w:rFonts w:ascii="Arial" w:hAnsi="Arial" w:cs="Arial"/>
          <w:b/>
          <w:lang w:val="nl-BE"/>
        </w:rPr>
        <w:t>m</w:t>
      </w:r>
      <w:r w:rsidRPr="009E0459">
        <w:rPr>
          <w:rFonts w:ascii="Arial" w:hAnsi="Arial" w:cs="Arial"/>
          <w:b/>
          <w:lang w:val="nl-BE"/>
        </w:rPr>
        <w:t>at</w:t>
      </w:r>
      <w:r w:rsidR="00333BD4" w:rsidRPr="009E0459">
        <w:rPr>
          <w:rFonts w:ascii="Arial" w:hAnsi="Arial" w:cs="Arial"/>
          <w:b/>
          <w:lang w:val="nl-BE"/>
        </w:rPr>
        <w:t>erieel</w:t>
      </w:r>
      <w:r w:rsidRPr="009E0459">
        <w:rPr>
          <w:rFonts w:ascii="Arial" w:hAnsi="Arial" w:cs="Arial"/>
          <w:b/>
          <w:lang w:val="nl-BE"/>
        </w:rPr>
        <w:t>.</w:t>
      </w: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103"/>
        <w:gridCol w:w="4536"/>
      </w:tblGrid>
      <w:tr w:rsidR="008A225E" w:rsidRPr="009E0459" w14:paraId="39339382" w14:textId="77777777" w:rsidTr="00FA46A0">
        <w:trPr>
          <w:trHeight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0" w14:textId="4309C9EF" w:rsidR="008A225E" w:rsidRPr="00D50ED9" w:rsidRDefault="008A225E" w:rsidP="00AB4BF2">
            <w:pPr>
              <w:tabs>
                <w:tab w:val="left" w:pos="1668"/>
              </w:tabs>
              <w:rPr>
                <w:rFonts w:ascii="Arial" w:hAnsi="Arial" w:cs="Arial"/>
                <w:lang w:val="en-US" w:eastAsia="fr-FR"/>
              </w:rPr>
            </w:pPr>
            <w:proofErr w:type="spellStart"/>
            <w:r w:rsidRPr="00D50ED9">
              <w:rPr>
                <w:rFonts w:ascii="Arial" w:hAnsi="Arial" w:cs="Arial"/>
                <w:lang w:val="en-US"/>
              </w:rPr>
              <w:t>Benaming</w:t>
            </w:r>
            <w:proofErr w:type="spellEnd"/>
            <w:r w:rsidRPr="00D50ED9">
              <w:rPr>
                <w:rFonts w:ascii="Arial" w:hAnsi="Arial" w:cs="Arial"/>
                <w:lang w:val="en-US"/>
              </w:rPr>
              <w:t xml:space="preserve">: </w:t>
            </w:r>
            <w:proofErr w:type="spellStart"/>
            <w:r w:rsidR="00265BFF">
              <w:rPr>
                <w:rFonts w:ascii="Arial" w:hAnsi="Arial" w:cs="Arial"/>
                <w:lang w:val="nl-BE"/>
              </w:rPr>
              <w:t>Vorklift</w:t>
            </w:r>
            <w:proofErr w:type="spellEnd"/>
            <w:r w:rsidR="00265BFF">
              <w:rPr>
                <w:rFonts w:ascii="Arial" w:hAnsi="Arial" w:cs="Arial"/>
                <w:lang w:val="nl-BE"/>
              </w:rPr>
              <w:t xml:space="preserve">  frontaal </w:t>
            </w:r>
            <w:proofErr w:type="spellStart"/>
            <w:r w:rsidR="00265BFF">
              <w:rPr>
                <w:rFonts w:ascii="Arial" w:hAnsi="Arial" w:cs="Arial"/>
                <w:lang w:val="nl-BE"/>
              </w:rPr>
              <w:t>electrisch</w:t>
            </w:r>
            <w:proofErr w:type="spellEnd"/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1" w14:textId="19AD4FF3" w:rsidR="008A225E" w:rsidRPr="009E0459" w:rsidRDefault="008A225E" w:rsidP="00D41C11">
            <w:pPr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/>
              </w:rPr>
              <w:t>Identificatie</w:t>
            </w:r>
            <w:r w:rsidRPr="006D72C5">
              <w:rPr>
                <w:rFonts w:ascii="Arial" w:hAnsi="Arial" w:cs="Arial"/>
                <w:lang w:val="nl-BE"/>
              </w:rPr>
              <w:t xml:space="preserve">: </w:t>
            </w:r>
            <w:r w:rsidR="00A02895">
              <w:rPr>
                <w:rFonts w:ascii="Arial" w:hAnsi="Arial" w:cs="Arial"/>
                <w:lang w:val="nl-BE"/>
              </w:rPr>
              <w:t>V28</w:t>
            </w:r>
            <w:r w:rsidR="00265BFF">
              <w:rPr>
                <w:rFonts w:ascii="Arial" w:hAnsi="Arial" w:cs="Arial"/>
                <w:lang w:val="nl-BE"/>
              </w:rPr>
              <w:t>4</w:t>
            </w:r>
            <w:r w:rsidR="00D41C11">
              <w:rPr>
                <w:rFonts w:ascii="Arial" w:hAnsi="Arial" w:cs="Arial"/>
                <w:lang w:val="nl-BE"/>
              </w:rPr>
              <w:t>98</w:t>
            </w:r>
          </w:p>
        </w:tc>
      </w:tr>
      <w:tr w:rsidR="008A225E" w:rsidRPr="009E0459" w14:paraId="39339385" w14:textId="77777777" w:rsidTr="00FA46A0">
        <w:trPr>
          <w:trHeight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3" w14:textId="6AFD3434" w:rsidR="008A225E" w:rsidRPr="009E0459" w:rsidRDefault="008A225E" w:rsidP="00D50ED9">
            <w:pPr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Merk: </w:t>
            </w:r>
            <w:proofErr w:type="spellStart"/>
            <w:r w:rsidR="00265BFF">
              <w:rPr>
                <w:rFonts w:ascii="Arial" w:hAnsi="Arial" w:cs="Arial"/>
                <w:lang w:val="nl-BE"/>
              </w:rPr>
              <w:t>Jungheinrich</w:t>
            </w:r>
            <w:proofErr w:type="spellEnd"/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4" w14:textId="593AD28B" w:rsidR="008A225E" w:rsidRPr="009E0459" w:rsidRDefault="008A225E" w:rsidP="00265BFF">
            <w:pPr>
              <w:tabs>
                <w:tab w:val="left" w:pos="1668"/>
              </w:tabs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>Bouwjaar:</w:t>
            </w:r>
            <w:r w:rsidR="002B0D6A">
              <w:rPr>
                <w:rFonts w:ascii="Arial" w:hAnsi="Arial" w:cs="Arial"/>
                <w:lang w:val="nl-BE"/>
              </w:rPr>
              <w:t xml:space="preserve"> </w:t>
            </w:r>
            <w:r w:rsidR="00265BFF">
              <w:rPr>
                <w:rFonts w:ascii="Arial" w:hAnsi="Arial" w:cs="Arial"/>
                <w:lang w:val="nl-BE"/>
              </w:rPr>
              <w:t>2002</w:t>
            </w:r>
          </w:p>
        </w:tc>
      </w:tr>
      <w:tr w:rsidR="008A225E" w:rsidRPr="009E0459" w14:paraId="39339388" w14:textId="77777777" w:rsidTr="00FA46A0">
        <w:trPr>
          <w:trHeight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6" w14:textId="4242D0DD" w:rsidR="008A225E" w:rsidRPr="009E0459" w:rsidRDefault="008A225E" w:rsidP="00265BFF">
            <w:pPr>
              <w:tabs>
                <w:tab w:val="left" w:pos="1668"/>
              </w:tabs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Type: </w:t>
            </w:r>
            <w:r w:rsidR="00265BFF">
              <w:rPr>
                <w:rFonts w:ascii="Arial" w:hAnsi="Arial" w:cs="Arial"/>
                <w:lang w:val="nl-BE"/>
              </w:rPr>
              <w:t>EFG-V20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7" w14:textId="3F22C346" w:rsidR="008A225E" w:rsidRPr="009E0459" w:rsidRDefault="008A225E" w:rsidP="00485588">
            <w:pPr>
              <w:tabs>
                <w:tab w:val="left" w:pos="1668"/>
              </w:tabs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Maximale werklast (MWL): </w:t>
            </w:r>
            <w:r w:rsidR="00485588">
              <w:rPr>
                <w:rFonts w:ascii="Arial" w:hAnsi="Arial" w:cs="Arial"/>
                <w:lang w:val="nl-BE"/>
              </w:rPr>
              <w:t>2 t</w:t>
            </w:r>
          </w:p>
        </w:tc>
      </w:tr>
      <w:tr w:rsidR="008A225E" w:rsidRPr="009E0459" w14:paraId="3933938B" w14:textId="77777777" w:rsidTr="00FA46A0">
        <w:trPr>
          <w:trHeight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9" w14:textId="7D998BF6" w:rsidR="008A225E" w:rsidRPr="009E0459" w:rsidRDefault="008A225E" w:rsidP="00116137">
            <w:pPr>
              <w:tabs>
                <w:tab w:val="left" w:pos="1668"/>
              </w:tabs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Index:  </w:t>
            </w:r>
            <w:r w:rsidR="00116137">
              <w:rPr>
                <w:rFonts w:ascii="Arial" w:hAnsi="Arial" w:cs="Arial"/>
                <w:lang w:val="nl-BE"/>
              </w:rPr>
              <w:t>1178</w:t>
            </w:r>
            <w:r w:rsidRPr="009E0459">
              <w:rPr>
                <w:rFonts w:ascii="Arial" w:hAnsi="Arial" w:cs="Arial"/>
                <w:lang w:val="nl-BE"/>
              </w:rPr>
              <w:t xml:space="preserve">  </w:t>
            </w:r>
            <w:proofErr w:type="spellStart"/>
            <w:proofErr w:type="gramStart"/>
            <w:r w:rsidR="007C4238">
              <w:rPr>
                <w:rFonts w:ascii="Arial" w:hAnsi="Arial" w:cs="Arial"/>
                <w:lang w:val="nl-BE"/>
              </w:rPr>
              <w:t>Hr</w:t>
            </w:r>
            <w:proofErr w:type="spellEnd"/>
            <w:r w:rsidRPr="009E0459">
              <w:rPr>
                <w:rFonts w:ascii="Arial" w:hAnsi="Arial" w:cs="Arial"/>
                <w:lang w:val="nl-BE"/>
              </w:rPr>
              <w:t xml:space="preserve">   </w:t>
            </w:r>
            <w:proofErr w:type="gramEnd"/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A" w14:textId="6AEF0E83" w:rsidR="008A225E" w:rsidRPr="009E0459" w:rsidRDefault="008A225E" w:rsidP="00AB4BF2">
            <w:pPr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Serie </w:t>
            </w:r>
            <w:proofErr w:type="spellStart"/>
            <w:r w:rsidRPr="009E0459">
              <w:rPr>
                <w:rFonts w:ascii="Arial" w:hAnsi="Arial" w:cs="Arial"/>
                <w:lang w:val="nl-BE"/>
              </w:rPr>
              <w:t>Nr</w:t>
            </w:r>
            <w:proofErr w:type="spellEnd"/>
            <w:r w:rsidRPr="009E0459">
              <w:rPr>
                <w:rFonts w:ascii="Arial" w:hAnsi="Arial" w:cs="Arial"/>
                <w:lang w:val="nl-BE"/>
              </w:rPr>
              <w:t>:</w:t>
            </w:r>
            <w:r w:rsidR="002B0D6A">
              <w:rPr>
                <w:rFonts w:ascii="Arial" w:hAnsi="Arial" w:cs="Arial"/>
                <w:lang w:val="nl-BE"/>
              </w:rPr>
              <w:t xml:space="preserve"> </w:t>
            </w:r>
            <w:r w:rsidR="00B84D4A">
              <w:rPr>
                <w:rFonts w:ascii="Arial" w:hAnsi="Arial" w:cs="Arial"/>
                <w:lang w:val="nl-BE"/>
              </w:rPr>
              <w:t>89923947</w:t>
            </w:r>
          </w:p>
        </w:tc>
      </w:tr>
    </w:tbl>
    <w:p w14:paraId="382D6C53" w14:textId="5D8766AC" w:rsidR="00F123AD" w:rsidRPr="00F123AD" w:rsidRDefault="00F123AD" w:rsidP="00F123AD">
      <w:pPr>
        <w:spacing w:before="120" w:after="120"/>
        <w:rPr>
          <w:lang w:val="nl-BE"/>
        </w:rPr>
      </w:pPr>
      <w:r w:rsidRPr="00F441ED">
        <w:rPr>
          <w:rFonts w:ascii="Arial" w:hAnsi="Arial" w:cs="Arial"/>
          <w:b/>
          <w:u w:val="single"/>
          <w:lang w:val="nl-BE"/>
        </w:rPr>
        <w:t>Toebehoren</w:t>
      </w:r>
      <w:r w:rsidRPr="009E0459">
        <w:rPr>
          <w:rFonts w:ascii="Arial" w:hAnsi="Arial" w:cs="Arial"/>
          <w:lang w:val="nl-BE"/>
        </w:rPr>
        <w:t xml:space="preserve"> </w:t>
      </w: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969"/>
        <w:gridCol w:w="1843"/>
        <w:gridCol w:w="992"/>
        <w:gridCol w:w="1843"/>
        <w:gridCol w:w="992"/>
      </w:tblGrid>
      <w:tr w:rsidR="008A225E" w:rsidRPr="009E0459" w14:paraId="39339395" w14:textId="77777777" w:rsidTr="00D22142">
        <w:trPr>
          <w:trHeight w:val="255"/>
        </w:trPr>
        <w:tc>
          <w:tcPr>
            <w:tcW w:w="396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9339390" w14:textId="68AA6077" w:rsidR="008A225E" w:rsidRPr="009E0459" w:rsidRDefault="008A225E" w:rsidP="001F6E47">
            <w:pPr>
              <w:jc w:val="center"/>
              <w:rPr>
                <w:rFonts w:ascii="Arial" w:hAnsi="Arial" w:cs="Arial"/>
                <w:lang w:val="nl-BE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Benaming / merk / type / </w:t>
            </w:r>
            <w:r>
              <w:rPr>
                <w:rFonts w:ascii="Arial" w:hAnsi="Arial" w:cs="Arial"/>
                <w:lang w:val="nl-BE"/>
              </w:rPr>
              <w:t xml:space="preserve">NSN / </w:t>
            </w:r>
            <w:r w:rsidRPr="009E0459">
              <w:rPr>
                <w:rFonts w:ascii="Arial" w:hAnsi="Arial" w:cs="Arial"/>
                <w:lang w:val="nl-BE"/>
              </w:rPr>
              <w:t>bouwjaar</w:t>
            </w: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9339391" w14:textId="77777777" w:rsidR="008A225E" w:rsidRPr="009E0459" w:rsidRDefault="008A225E" w:rsidP="001F6E47">
            <w:pPr>
              <w:jc w:val="center"/>
              <w:rPr>
                <w:rFonts w:ascii="Arial" w:hAnsi="Arial" w:cs="Arial"/>
                <w:lang w:val="nl-BE"/>
              </w:rPr>
            </w:pPr>
            <w:proofErr w:type="spellStart"/>
            <w:r w:rsidRPr="009E0459">
              <w:rPr>
                <w:rFonts w:ascii="Arial" w:hAnsi="Arial" w:cs="Arial"/>
                <w:lang w:val="nl-BE"/>
              </w:rPr>
              <w:t>Asseta</w:t>
            </w:r>
            <w:proofErr w:type="spellEnd"/>
            <w:r w:rsidRPr="009E0459">
              <w:rPr>
                <w:rFonts w:ascii="Arial" w:hAnsi="Arial" w:cs="Arial"/>
                <w:lang w:val="nl-BE"/>
              </w:rPr>
              <w:t>/</w:t>
            </w:r>
            <w:proofErr w:type="spellStart"/>
            <w:r w:rsidRPr="009E0459">
              <w:rPr>
                <w:rFonts w:ascii="Arial" w:hAnsi="Arial" w:cs="Arial"/>
                <w:lang w:val="nl-BE"/>
              </w:rPr>
              <w:t>Ea</w:t>
            </w:r>
            <w:proofErr w:type="spellEnd"/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9339392" w14:textId="77777777" w:rsidR="008A225E" w:rsidRPr="009E0459" w:rsidRDefault="008A225E" w:rsidP="001F6E47">
            <w:pPr>
              <w:jc w:val="center"/>
              <w:rPr>
                <w:rFonts w:ascii="Arial" w:hAnsi="Arial" w:cs="Arial"/>
                <w:lang w:val="nl-BE"/>
              </w:rPr>
            </w:pPr>
            <w:r w:rsidRPr="009E0459">
              <w:rPr>
                <w:rFonts w:ascii="Arial" w:hAnsi="Arial" w:cs="Arial"/>
                <w:lang w:val="nl-BE"/>
              </w:rPr>
              <w:t>MWL</w:t>
            </w: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9339393" w14:textId="77777777" w:rsidR="008A225E" w:rsidRPr="009E0459" w:rsidRDefault="008A225E" w:rsidP="001F6E47">
            <w:pPr>
              <w:jc w:val="center"/>
              <w:rPr>
                <w:rFonts w:ascii="Arial" w:hAnsi="Arial" w:cs="Arial"/>
                <w:lang w:val="nl-BE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Serie </w:t>
            </w:r>
            <w:proofErr w:type="spellStart"/>
            <w:r w:rsidRPr="009E0459">
              <w:rPr>
                <w:rFonts w:ascii="Arial" w:hAnsi="Arial" w:cs="Arial"/>
                <w:lang w:val="nl-BE"/>
              </w:rPr>
              <w:t>Nr</w:t>
            </w:r>
            <w:proofErr w:type="spellEnd"/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9339394" w14:textId="5C7E29C6" w:rsidR="008A225E" w:rsidRPr="009E0459" w:rsidRDefault="001A1461" w:rsidP="001A1461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sz w:val="14"/>
                <w:szCs w:val="14"/>
                <w:lang w:val="nl-BE"/>
              </w:rPr>
              <w:t>C</w:t>
            </w:r>
            <w:r w:rsidR="008A225E" w:rsidRPr="009E0459">
              <w:rPr>
                <w:rFonts w:ascii="Arial" w:hAnsi="Arial" w:cs="Arial"/>
                <w:sz w:val="14"/>
                <w:szCs w:val="14"/>
                <w:lang w:val="nl-BE"/>
              </w:rPr>
              <w:t>onclusie</w:t>
            </w:r>
          </w:p>
        </w:tc>
      </w:tr>
      <w:tr w:rsidR="00265BFF" w:rsidRPr="009E0459" w14:paraId="792BDDAA" w14:textId="77777777" w:rsidTr="00D22142">
        <w:trPr>
          <w:trHeight w:val="255"/>
        </w:trPr>
        <w:tc>
          <w:tcPr>
            <w:tcW w:w="3969" w:type="dxa"/>
            <w:tcBorders>
              <w:left w:val="single" w:sz="4" w:space="0" w:color="auto"/>
              <w:right w:val="single" w:sz="4" w:space="0" w:color="auto"/>
            </w:tcBorders>
          </w:tcPr>
          <w:p w14:paraId="01B2FE78" w14:textId="12D10E1E" w:rsidR="00265BFF" w:rsidRPr="009E0459" w:rsidRDefault="00265BFF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Hijs juk VANAS 2002</w:t>
            </w: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</w:tcPr>
          <w:p w14:paraId="4AD8EA81" w14:textId="4C38543A" w:rsidR="00265BFF" w:rsidRPr="009E0459" w:rsidRDefault="00265BFF" w:rsidP="00D22142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07/003/V28498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</w:tcPr>
          <w:p w14:paraId="7EA93772" w14:textId="414C34D5" w:rsidR="00265BFF" w:rsidRPr="009E0459" w:rsidRDefault="00265BFF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2 t</w:t>
            </w: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</w:tcPr>
          <w:p w14:paraId="3CC1066D" w14:textId="6FE9FC61" w:rsidR="00265BFF" w:rsidRPr="009E0459" w:rsidRDefault="00265BFF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H16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42060BC" w14:textId="4D4BAEDF" w:rsidR="00265BFF" w:rsidRPr="009E0459" w:rsidRDefault="00182A01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A</w:t>
            </w:r>
          </w:p>
        </w:tc>
      </w:tr>
      <w:tr w:rsidR="00265BFF" w:rsidRPr="009E0459" w14:paraId="4017E887" w14:textId="77777777" w:rsidTr="00D22142">
        <w:trPr>
          <w:trHeight w:val="255"/>
        </w:trPr>
        <w:tc>
          <w:tcPr>
            <w:tcW w:w="3969" w:type="dxa"/>
            <w:tcBorders>
              <w:left w:val="single" w:sz="4" w:space="0" w:color="auto"/>
              <w:right w:val="single" w:sz="4" w:space="0" w:color="auto"/>
            </w:tcBorders>
          </w:tcPr>
          <w:p w14:paraId="4607BD30" w14:textId="665EB453" w:rsidR="00265BFF" w:rsidRPr="009E0459" w:rsidRDefault="00265BFF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 xml:space="preserve">Tweesprong van kettingen </w:t>
            </w:r>
            <w:proofErr w:type="spellStart"/>
            <w:r>
              <w:rPr>
                <w:rFonts w:ascii="Arial" w:hAnsi="Arial" w:cs="Arial"/>
                <w:lang w:val="nl-BE"/>
              </w:rPr>
              <w:t>Crosby</w:t>
            </w:r>
            <w:proofErr w:type="spellEnd"/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</w:tcPr>
          <w:p w14:paraId="31F1A97D" w14:textId="2A827575" w:rsidR="00265BFF" w:rsidRPr="009E0459" w:rsidRDefault="00265BFF" w:rsidP="00D22142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07/603/V28498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</w:tcPr>
          <w:p w14:paraId="1EFFEC17" w14:textId="709E99BF" w:rsidR="00265BFF" w:rsidRPr="009E0459" w:rsidRDefault="00265BFF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4.2 t</w:t>
            </w: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</w:tcPr>
          <w:p w14:paraId="5B10F35D" w14:textId="4E66387C" w:rsidR="00265BFF" w:rsidRPr="009E0459" w:rsidRDefault="00265BFF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H23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4551BCA" w14:textId="6B808557" w:rsidR="00265BFF" w:rsidRPr="009E0459" w:rsidRDefault="00182A01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A</w:t>
            </w:r>
          </w:p>
        </w:tc>
      </w:tr>
      <w:tr w:rsidR="00265BFF" w:rsidRPr="009E0459" w14:paraId="52BFF794" w14:textId="77777777" w:rsidTr="00D22142">
        <w:trPr>
          <w:trHeight w:val="255"/>
        </w:trPr>
        <w:tc>
          <w:tcPr>
            <w:tcW w:w="3969" w:type="dxa"/>
            <w:tcBorders>
              <w:left w:val="single" w:sz="4" w:space="0" w:color="auto"/>
              <w:right w:val="single" w:sz="4" w:space="0" w:color="auto"/>
            </w:tcBorders>
          </w:tcPr>
          <w:p w14:paraId="22E3CD01" w14:textId="5B43E787" w:rsidR="00265BFF" w:rsidRPr="009E0459" w:rsidRDefault="00265BFF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 xml:space="preserve">Tweesprong van kettingen </w:t>
            </w:r>
            <w:proofErr w:type="spellStart"/>
            <w:r>
              <w:rPr>
                <w:rFonts w:ascii="Arial" w:hAnsi="Arial" w:cs="Arial"/>
                <w:lang w:val="nl-BE"/>
              </w:rPr>
              <w:t>Crosby</w:t>
            </w:r>
            <w:proofErr w:type="spellEnd"/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</w:tcPr>
          <w:p w14:paraId="183C57C9" w14:textId="6F568F50" w:rsidR="00265BFF" w:rsidRPr="009E0459" w:rsidRDefault="00265BFF" w:rsidP="00D22142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07/803/V28498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</w:tcPr>
          <w:p w14:paraId="5E008B3E" w14:textId="2A7EE6D5" w:rsidR="00265BFF" w:rsidRPr="009E0459" w:rsidRDefault="00265BFF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4.5 t</w:t>
            </w: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</w:tcPr>
          <w:p w14:paraId="55EA9F77" w14:textId="4286B0E0" w:rsidR="00265BFF" w:rsidRPr="009E0459" w:rsidRDefault="00265BFF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H30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4F47F2F" w14:textId="3C883CC3" w:rsidR="00265BFF" w:rsidRPr="009E0459" w:rsidRDefault="00182A01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A</w:t>
            </w:r>
          </w:p>
        </w:tc>
      </w:tr>
    </w:tbl>
    <w:p w14:paraId="2130CDCE" w14:textId="6468DE18" w:rsidR="00A02E1E" w:rsidRPr="009E0459" w:rsidRDefault="00A02E1E" w:rsidP="00025A65">
      <w:pPr>
        <w:pStyle w:val="Heading1"/>
        <w:spacing w:before="120" w:after="120"/>
        <w:rPr>
          <w:rFonts w:ascii="Arial" w:hAnsi="Arial" w:cs="Arial"/>
          <w:b/>
          <w:lang w:val="nl-BE"/>
        </w:rPr>
      </w:pPr>
      <w:r>
        <w:rPr>
          <w:rFonts w:ascii="Arial" w:hAnsi="Arial" w:cs="Arial"/>
          <w:b/>
          <w:lang w:val="nl-BE"/>
        </w:rPr>
        <w:t>Inhoud van de controle</w:t>
      </w:r>
      <w:r w:rsidRPr="009E0459">
        <w:rPr>
          <w:rFonts w:ascii="Arial" w:hAnsi="Arial" w:cs="Arial"/>
          <w:b/>
          <w:lang w:val="nl-BE"/>
        </w:rPr>
        <w:t>.</w:t>
      </w: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7655"/>
        <w:gridCol w:w="709"/>
        <w:gridCol w:w="425"/>
        <w:gridCol w:w="425"/>
        <w:gridCol w:w="425"/>
      </w:tblGrid>
      <w:tr w:rsidR="00F8356B" w:rsidRPr="009E0459" w14:paraId="393393C5" w14:textId="77777777" w:rsidTr="00F123AD">
        <w:trPr>
          <w:trHeight w:val="255"/>
        </w:trPr>
        <w:tc>
          <w:tcPr>
            <w:tcW w:w="7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0" w14:textId="78D06F35" w:rsidR="00F8356B" w:rsidRPr="001B6AEA" w:rsidRDefault="001B6AEA" w:rsidP="004F6CAA">
            <w:pPr>
              <w:rPr>
                <w:rFonts w:ascii="Arial" w:hAnsi="Arial" w:cs="Arial"/>
                <w:lang w:val="nl-BE"/>
              </w:rPr>
            </w:pPr>
            <w:r w:rsidRPr="001B6AEA">
              <w:rPr>
                <w:rFonts w:ascii="Arial" w:hAnsi="Arial" w:cs="Arial"/>
                <w:lang w:val="nl-BE"/>
              </w:rPr>
              <w:t>V</w:t>
            </w:r>
            <w:r>
              <w:rPr>
                <w:rFonts w:ascii="Arial" w:hAnsi="Arial" w:cs="Arial"/>
                <w:lang w:val="nl-BE"/>
              </w:rPr>
              <w:t>olgens BURCTL-CHECKLIST-</w:t>
            </w:r>
            <w:r w:rsidR="00A02895">
              <w:rPr>
                <w:rFonts w:ascii="Arial" w:hAnsi="Arial" w:cs="Arial"/>
                <w:lang w:val="nl-BE"/>
              </w:rPr>
              <w:t xml:space="preserve"> </w:t>
            </w:r>
            <w:r w:rsidR="00485588">
              <w:rPr>
                <w:rFonts w:ascii="Arial" w:hAnsi="Arial" w:cs="Arial"/>
                <w:lang w:val="nl-BE"/>
              </w:rPr>
              <w:t>FKLFT-571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1" w14:textId="77777777" w:rsidR="00F8356B" w:rsidRPr="004C0257" w:rsidRDefault="00F8356B" w:rsidP="00F901D7">
            <w:pPr>
              <w:jc w:val="center"/>
              <w:rPr>
                <w:rFonts w:ascii="Arial" w:hAnsi="Arial" w:cs="Arial"/>
                <w:lang w:val="nl-BE"/>
              </w:rPr>
            </w:pPr>
            <w:r w:rsidRPr="004C0257">
              <w:rPr>
                <w:rFonts w:ascii="Arial" w:hAnsi="Arial" w:cs="Arial"/>
                <w:lang w:val="nl-BE"/>
              </w:rPr>
              <w:t>NVT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2" w14:textId="77777777" w:rsidR="00F8356B" w:rsidRPr="004C0257" w:rsidRDefault="00F8356B" w:rsidP="00F901D7">
            <w:pPr>
              <w:jc w:val="center"/>
              <w:rPr>
                <w:rFonts w:ascii="Arial" w:hAnsi="Arial" w:cs="Arial"/>
                <w:lang w:val="nl-BE"/>
              </w:rPr>
            </w:pPr>
            <w:r w:rsidRPr="004C0257">
              <w:rPr>
                <w:rFonts w:ascii="Arial" w:hAnsi="Arial" w:cs="Arial"/>
                <w:lang w:val="nl-BE"/>
              </w:rPr>
              <w:t>A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3" w14:textId="77777777" w:rsidR="00F8356B" w:rsidRPr="004C0257" w:rsidRDefault="00F8356B" w:rsidP="00F901D7">
            <w:pPr>
              <w:jc w:val="center"/>
              <w:rPr>
                <w:rFonts w:ascii="Arial" w:hAnsi="Arial" w:cs="Arial"/>
                <w:lang w:val="nl-BE"/>
              </w:rPr>
            </w:pPr>
            <w:r w:rsidRPr="004C0257">
              <w:rPr>
                <w:rFonts w:ascii="Arial" w:hAnsi="Arial" w:cs="Arial"/>
                <w:lang w:val="nl-BE"/>
              </w:rPr>
              <w:t>B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4" w14:textId="77777777" w:rsidR="00F8356B" w:rsidRPr="004C0257" w:rsidRDefault="00F8356B" w:rsidP="00F901D7">
            <w:pPr>
              <w:jc w:val="center"/>
              <w:rPr>
                <w:rFonts w:ascii="Arial" w:hAnsi="Arial" w:cs="Arial"/>
                <w:lang w:val="nl-BE"/>
              </w:rPr>
            </w:pPr>
            <w:r w:rsidRPr="004C0257">
              <w:rPr>
                <w:rFonts w:ascii="Arial" w:hAnsi="Arial" w:cs="Arial"/>
                <w:lang w:val="nl-BE"/>
              </w:rPr>
              <w:t>C</w:t>
            </w:r>
          </w:p>
        </w:tc>
      </w:tr>
      <w:tr w:rsidR="00F8356B" w:rsidRPr="009E0459" w14:paraId="393393CB" w14:textId="77777777" w:rsidTr="00F123AD">
        <w:trPr>
          <w:trHeight w:val="255"/>
        </w:trPr>
        <w:tc>
          <w:tcPr>
            <w:tcW w:w="7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C6" w14:textId="77777777" w:rsidR="00F8356B" w:rsidRPr="00A02E1E" w:rsidRDefault="00F8356B" w:rsidP="00F901D7">
            <w:pPr>
              <w:numPr>
                <w:ilvl w:val="0"/>
                <w:numId w:val="6"/>
              </w:numPr>
              <w:ind w:left="601" w:hanging="284"/>
              <w:rPr>
                <w:rFonts w:ascii="Arial" w:hAnsi="Arial" w:cs="Arial"/>
                <w:lang w:val="nl-BE" w:eastAsia="fr-FR"/>
              </w:rPr>
            </w:pPr>
            <w:r w:rsidRPr="00A02E1E">
              <w:rPr>
                <w:rFonts w:ascii="Arial" w:hAnsi="Arial" w:cs="Arial"/>
                <w:lang w:val="nl-BE"/>
              </w:rPr>
              <w:t>VISUELE CONTROLE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7" w14:textId="77777777" w:rsidR="00F8356B" w:rsidRPr="009E0459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8" w14:textId="4A68EC1D" w:rsidR="00F8356B" w:rsidRPr="009E0459" w:rsidRDefault="00182A01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 w:eastAsia="fr-FR"/>
              </w:rPr>
              <w:t>X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9" w14:textId="77777777" w:rsidR="00F8356B" w:rsidRPr="009E0459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A" w14:textId="77777777" w:rsidR="00F8356B" w:rsidRPr="009E0459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F8356B" w:rsidRPr="009E0459" w14:paraId="393393D1" w14:textId="77777777" w:rsidTr="00F123AD">
        <w:trPr>
          <w:trHeight w:val="255"/>
        </w:trPr>
        <w:tc>
          <w:tcPr>
            <w:tcW w:w="7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CC" w14:textId="77777777" w:rsidR="00F8356B" w:rsidRPr="00A02E1E" w:rsidRDefault="00F8356B" w:rsidP="00F901D7">
            <w:pPr>
              <w:numPr>
                <w:ilvl w:val="0"/>
                <w:numId w:val="6"/>
              </w:numPr>
              <w:ind w:left="601" w:hanging="284"/>
              <w:rPr>
                <w:rFonts w:ascii="Arial" w:hAnsi="Arial" w:cs="Arial"/>
                <w:lang w:val="nl-BE" w:eastAsia="fr-FR"/>
              </w:rPr>
            </w:pPr>
            <w:r w:rsidRPr="00A02E1E">
              <w:rPr>
                <w:rFonts w:ascii="Arial" w:hAnsi="Arial" w:cs="Arial"/>
                <w:lang w:val="nl-BE"/>
              </w:rPr>
              <w:t xml:space="preserve">WERKINGSPROEF 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D" w14:textId="77777777" w:rsidR="00F8356B" w:rsidRPr="009E0459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E" w14:textId="45C29E56" w:rsidR="00F8356B" w:rsidRPr="009E0459" w:rsidRDefault="00182A01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 w:eastAsia="fr-FR"/>
              </w:rPr>
              <w:t>X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F" w14:textId="77777777" w:rsidR="00F8356B" w:rsidRPr="009E0459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D0" w14:textId="77777777" w:rsidR="00F8356B" w:rsidRPr="009E0459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F8356B" w:rsidRPr="009E0459" w14:paraId="393393D7" w14:textId="77777777" w:rsidTr="00F123AD">
        <w:trPr>
          <w:trHeight w:val="255"/>
        </w:trPr>
        <w:tc>
          <w:tcPr>
            <w:tcW w:w="7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D2" w14:textId="21536E7D" w:rsidR="00F8356B" w:rsidRPr="00A02E1E" w:rsidRDefault="00F8356B" w:rsidP="00F901D7">
            <w:pPr>
              <w:numPr>
                <w:ilvl w:val="0"/>
                <w:numId w:val="6"/>
              </w:numPr>
              <w:ind w:left="601" w:hanging="284"/>
              <w:rPr>
                <w:rFonts w:ascii="Arial" w:hAnsi="Arial" w:cs="Arial"/>
                <w:lang w:val="nl-BE" w:eastAsia="fr-FR"/>
              </w:rPr>
            </w:pPr>
            <w:r w:rsidRPr="00A02E1E">
              <w:rPr>
                <w:rFonts w:ascii="Arial" w:hAnsi="Arial" w:cs="Arial"/>
                <w:lang w:val="nl-BE"/>
              </w:rPr>
              <w:t>LASTPROEF</w:t>
            </w:r>
            <w:r w:rsidR="00A02E1E">
              <w:rPr>
                <w:rFonts w:ascii="Arial" w:hAnsi="Arial" w:cs="Arial"/>
                <w:lang w:val="nl-BE"/>
              </w:rPr>
              <w:t xml:space="preserve"> met 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D3" w14:textId="564123AE" w:rsidR="00F8356B" w:rsidRPr="009F6C9E" w:rsidRDefault="00182A01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 w:eastAsia="fr-FR"/>
              </w:rPr>
              <w:t>x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D4" w14:textId="77777777" w:rsidR="00F8356B" w:rsidRPr="009F6C9E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D5" w14:textId="77777777" w:rsidR="00F8356B" w:rsidRPr="009F6C9E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D6" w14:textId="77777777" w:rsidR="00F8356B" w:rsidRPr="009F6C9E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</w:tbl>
    <w:p w14:paraId="7D1B8FB8" w14:textId="466BD5BD" w:rsidR="00A02E1E" w:rsidRPr="009E0459" w:rsidRDefault="00A02E1E" w:rsidP="00025A65">
      <w:pPr>
        <w:pStyle w:val="Heading1"/>
        <w:spacing w:before="120"/>
        <w:rPr>
          <w:rFonts w:ascii="Arial" w:hAnsi="Arial" w:cs="Arial"/>
          <w:b/>
          <w:lang w:val="nl-BE"/>
        </w:rPr>
      </w:pPr>
      <w:r>
        <w:rPr>
          <w:rFonts w:ascii="Arial" w:hAnsi="Arial" w:cs="Arial"/>
          <w:b/>
          <w:lang w:val="nl-BE"/>
        </w:rPr>
        <w:t>Opmerkingen</w:t>
      </w:r>
      <w:r w:rsidRPr="009E0459">
        <w:rPr>
          <w:rFonts w:ascii="Arial" w:hAnsi="Arial" w:cs="Arial"/>
          <w:b/>
          <w:lang w:val="nl-BE"/>
        </w:rPr>
        <w:t>.</w:t>
      </w: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8789"/>
        <w:gridCol w:w="425"/>
        <w:gridCol w:w="425"/>
      </w:tblGrid>
      <w:tr w:rsidR="007965A4" w:rsidRPr="00915718" w14:paraId="2042E582" w14:textId="77777777" w:rsidTr="00357A47">
        <w:trPr>
          <w:trHeight w:val="255"/>
        </w:trPr>
        <w:tc>
          <w:tcPr>
            <w:tcW w:w="87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B6ED440" w14:textId="77777777" w:rsidR="007965A4" w:rsidRPr="009B384F" w:rsidRDefault="007965A4" w:rsidP="00357A47">
            <w:pPr>
              <w:rPr>
                <w:rFonts w:ascii="Arial" w:hAnsi="Arial" w:cs="Arial"/>
                <w:lang w:val="fr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D16C79" w14:textId="77777777" w:rsidR="007965A4" w:rsidRPr="00915718" w:rsidRDefault="007965A4" w:rsidP="00357A47">
            <w:pPr>
              <w:jc w:val="center"/>
              <w:rPr>
                <w:rFonts w:ascii="Arial" w:hAnsi="Arial" w:cs="Arial"/>
                <w:lang w:val="fr-BE" w:eastAsia="fr-FR"/>
              </w:rPr>
            </w:pPr>
            <w:r w:rsidRPr="00915718">
              <w:rPr>
                <w:rFonts w:ascii="Arial" w:hAnsi="Arial" w:cs="Arial"/>
                <w:lang w:val="fr-BE" w:eastAsia="fr-FR"/>
              </w:rPr>
              <w:t>B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3B33E6" w14:textId="77777777" w:rsidR="007965A4" w:rsidRPr="00915718" w:rsidRDefault="007965A4" w:rsidP="00357A47">
            <w:pPr>
              <w:jc w:val="center"/>
              <w:rPr>
                <w:rFonts w:ascii="Arial" w:hAnsi="Arial" w:cs="Arial"/>
                <w:lang w:val="fr-BE" w:eastAsia="fr-FR"/>
              </w:rPr>
            </w:pPr>
            <w:r w:rsidRPr="00915718">
              <w:rPr>
                <w:rFonts w:ascii="Arial" w:hAnsi="Arial" w:cs="Arial"/>
                <w:lang w:val="fr-BE" w:eastAsia="fr-FR"/>
              </w:rPr>
              <w:t>C</w:t>
            </w:r>
          </w:p>
        </w:tc>
      </w:tr>
      <w:tr w:rsidR="002952F0" w:rsidRPr="00AB4BF2" w14:paraId="11B0B0E3" w14:textId="77777777" w:rsidTr="00291C1F">
        <w:trPr>
          <w:trHeight w:val="255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13F8B8" w14:textId="1C02AD45" w:rsidR="002952F0" w:rsidRPr="00DB1730" w:rsidRDefault="00182A01" w:rsidP="00F441ED">
            <w:pPr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 w:eastAsia="fr-FR"/>
              </w:rPr>
              <w:t>nihil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396152" w14:textId="77777777" w:rsidR="002952F0" w:rsidRPr="00DB1730" w:rsidRDefault="002952F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573C4A" w14:textId="77777777" w:rsidR="002952F0" w:rsidRPr="00DB1730" w:rsidRDefault="002952F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2952F0" w:rsidRPr="00AB4BF2" w14:paraId="5B240B5D" w14:textId="77777777" w:rsidTr="00291C1F">
        <w:trPr>
          <w:trHeight w:val="255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7EB9B3" w14:textId="45675570" w:rsidR="002952F0" w:rsidRPr="009E0459" w:rsidRDefault="002952F0" w:rsidP="00F441ED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A6DB93" w14:textId="77777777" w:rsidR="002952F0" w:rsidRPr="009E0459" w:rsidRDefault="002952F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425E2F" w14:textId="77777777" w:rsidR="002952F0" w:rsidRPr="009E0459" w:rsidRDefault="002952F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403E90" w:rsidRPr="000B32C1" w14:paraId="39339407" w14:textId="77777777" w:rsidTr="00F123AD">
        <w:trPr>
          <w:trHeight w:val="255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04" w14:textId="284574EB" w:rsidR="00403E90" w:rsidRPr="00DB1730" w:rsidRDefault="00403E90" w:rsidP="00F441ED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05" w14:textId="77777777" w:rsidR="00403E90" w:rsidRPr="00DB1730" w:rsidRDefault="00403E9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06" w14:textId="77777777" w:rsidR="00403E90" w:rsidRPr="00DB1730" w:rsidRDefault="00403E9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403E90" w:rsidRPr="000B32C1" w14:paraId="3074DD43" w14:textId="77777777" w:rsidTr="00F123AD">
        <w:trPr>
          <w:trHeight w:val="255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AB3667" w14:textId="7A7CF9BF" w:rsidR="00403E90" w:rsidRPr="009E0459" w:rsidRDefault="00403E90" w:rsidP="00F441ED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52D041" w14:textId="77777777" w:rsidR="00403E90" w:rsidRPr="009E0459" w:rsidRDefault="00403E9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0C285B" w14:textId="77777777" w:rsidR="00403E90" w:rsidRPr="009E0459" w:rsidRDefault="00403E9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403E90" w:rsidRPr="000B32C1" w14:paraId="1DA839F4" w14:textId="77777777" w:rsidTr="00F123AD">
        <w:trPr>
          <w:trHeight w:val="255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38CE46" w14:textId="2786011C" w:rsidR="00403E90" w:rsidRPr="009E0459" w:rsidRDefault="00403E90" w:rsidP="00F441ED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4E246D" w14:textId="77777777" w:rsidR="00403E90" w:rsidRPr="009E0459" w:rsidRDefault="00403E9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D850FF" w14:textId="77777777" w:rsidR="00403E90" w:rsidRPr="009E0459" w:rsidRDefault="00403E9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</w:tbl>
    <w:p w14:paraId="68F268E0" w14:textId="194354B2" w:rsidR="00A02E1E" w:rsidRPr="009E0459" w:rsidRDefault="00A02E1E" w:rsidP="00025A65">
      <w:pPr>
        <w:pStyle w:val="Heading1"/>
        <w:spacing w:before="120" w:after="120"/>
        <w:rPr>
          <w:rFonts w:ascii="Arial" w:hAnsi="Arial" w:cs="Arial"/>
          <w:b/>
          <w:lang w:val="nl-BE"/>
        </w:rPr>
      </w:pPr>
      <w:r w:rsidRPr="009E0459">
        <w:rPr>
          <w:rFonts w:ascii="Arial" w:hAnsi="Arial" w:cs="Arial"/>
          <w:b/>
          <w:lang w:val="nl-BE"/>
        </w:rPr>
        <w:t>B</w:t>
      </w:r>
      <w:r>
        <w:rPr>
          <w:rFonts w:ascii="Arial" w:hAnsi="Arial" w:cs="Arial"/>
          <w:b/>
          <w:lang w:val="nl-BE"/>
        </w:rPr>
        <w:t>ESLUIT</w:t>
      </w:r>
      <w:r w:rsidRPr="00A02E1E">
        <w:rPr>
          <w:rFonts w:ascii="Arial" w:hAnsi="Arial" w:cs="Arial"/>
          <w:b/>
          <w:u w:val="none"/>
          <w:lang w:val="nl-BE"/>
        </w:rPr>
        <w:t>: ABC</w:t>
      </w: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9214"/>
        <w:gridCol w:w="425"/>
      </w:tblGrid>
      <w:tr w:rsidR="0072620D" w:rsidRPr="00025A65" w14:paraId="3933943A" w14:textId="77777777" w:rsidTr="00403E90">
        <w:trPr>
          <w:trHeight w:val="255"/>
        </w:trPr>
        <w:tc>
          <w:tcPr>
            <w:tcW w:w="92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38" w14:textId="77777777" w:rsidR="0072620D" w:rsidRPr="009E0459" w:rsidRDefault="0072620D" w:rsidP="001F6E47">
            <w:pPr>
              <w:ind w:left="318" w:hanging="284"/>
              <w:rPr>
                <w:rFonts w:ascii="Arial" w:hAnsi="Arial" w:cs="Arial"/>
                <w:sz w:val="18"/>
                <w:szCs w:val="18"/>
                <w:lang w:val="nl-BE" w:eastAsia="fr-FR"/>
              </w:rPr>
            </w:pPr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>A</w:t>
            </w:r>
            <w:proofErr w:type="gramStart"/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>:</w:t>
            </w:r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ab/>
              <w:t>Bij</w:t>
            </w:r>
            <w:proofErr w:type="gramEnd"/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 xml:space="preserve"> het onderzoek van het hefwerktuig werd niets abnormaal vastgesteld. Het mag verder gebruikt worden.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39" w14:textId="2DBDE87D" w:rsidR="0072620D" w:rsidRPr="009E0459" w:rsidRDefault="00182A01" w:rsidP="0083206B">
            <w:pPr>
              <w:jc w:val="center"/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 w:eastAsia="fr-FR"/>
              </w:rPr>
              <w:t>x</w:t>
            </w:r>
          </w:p>
        </w:tc>
      </w:tr>
      <w:tr w:rsidR="0072620D" w:rsidRPr="00116137" w14:paraId="3933943D" w14:textId="77777777" w:rsidTr="00403E90">
        <w:trPr>
          <w:trHeight w:val="454"/>
        </w:trPr>
        <w:tc>
          <w:tcPr>
            <w:tcW w:w="92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3B" w14:textId="77777777" w:rsidR="0072620D" w:rsidRPr="009E0459" w:rsidRDefault="0072620D" w:rsidP="001F6E47">
            <w:pPr>
              <w:ind w:left="318" w:hanging="284"/>
              <w:rPr>
                <w:rFonts w:ascii="Arial" w:hAnsi="Arial" w:cs="Arial"/>
                <w:sz w:val="18"/>
                <w:szCs w:val="18"/>
                <w:lang w:val="nl-BE" w:eastAsia="fr-FR"/>
              </w:rPr>
            </w:pPr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>B</w:t>
            </w:r>
            <w:proofErr w:type="gramStart"/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>:</w:t>
            </w:r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ab/>
              <w:t>Het</w:t>
            </w:r>
            <w:proofErr w:type="gramEnd"/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 xml:space="preserve"> hefwerktuig mag verder gebruikt worden. Er moet </w:t>
            </w:r>
            <w:proofErr w:type="gramStart"/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>evenwel</w:t>
            </w:r>
            <w:proofErr w:type="gramEnd"/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 xml:space="preserve"> binnen de kortst mogelijke tijd verholpen worden aan de vermelde opmerkingen.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3C" w14:textId="77777777" w:rsidR="0072620D" w:rsidRPr="009E0459" w:rsidRDefault="0072620D" w:rsidP="0083206B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72620D" w:rsidRPr="009E0459" w14:paraId="39339440" w14:textId="77777777" w:rsidTr="00403E90">
        <w:trPr>
          <w:trHeight w:val="680"/>
        </w:trPr>
        <w:tc>
          <w:tcPr>
            <w:tcW w:w="92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3E" w14:textId="77777777" w:rsidR="0072620D" w:rsidRPr="009E0459" w:rsidRDefault="0072620D" w:rsidP="001F6E47">
            <w:pPr>
              <w:ind w:left="318" w:hanging="284"/>
              <w:rPr>
                <w:rFonts w:ascii="Arial" w:hAnsi="Arial" w:cs="Arial"/>
                <w:sz w:val="18"/>
                <w:szCs w:val="18"/>
                <w:lang w:val="nl-BE" w:eastAsia="fr-FR"/>
              </w:rPr>
            </w:pPr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>C</w:t>
            </w:r>
            <w:proofErr w:type="gramStart"/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>:</w:t>
            </w:r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ab/>
              <w:t>Het</w:t>
            </w:r>
            <w:proofErr w:type="gramEnd"/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 xml:space="preserve"> hefwerktuig kan niet veilig meer gebruikt worden ten gevolge van de vermelde C-opmerkingen. Het hefwerktuig mag slechts opnieuw in dienst gesteld worden nadat een aanvullende controle na </w:t>
            </w:r>
            <w:proofErr w:type="gramStart"/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>herstelling</w:t>
            </w:r>
            <w:proofErr w:type="gramEnd"/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 xml:space="preserve"> is uitgevoerd. Een dringende verwittiging werd overgemaakt aan: 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3F" w14:textId="77777777" w:rsidR="0072620D" w:rsidRPr="009E0459" w:rsidRDefault="0072620D" w:rsidP="0083206B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</w:tbl>
    <w:p w14:paraId="39339441" w14:textId="77777777" w:rsidR="00540F45" w:rsidRPr="00403E90" w:rsidRDefault="00540F45" w:rsidP="00540F45">
      <w:pPr>
        <w:rPr>
          <w:rFonts w:ascii="Arial" w:hAnsi="Arial" w:cs="Arial"/>
          <w:sz w:val="16"/>
          <w:szCs w:val="16"/>
          <w:lang w:val="nl-BE" w:eastAsia="fr-FR"/>
        </w:rPr>
      </w:pPr>
    </w:p>
    <w:p w14:paraId="7E1A035A" w14:textId="667034B4" w:rsidR="00F901D7" w:rsidRDefault="008C2F95" w:rsidP="00A02895">
      <w:pPr>
        <w:tabs>
          <w:tab w:val="center" w:pos="2552"/>
          <w:tab w:val="center" w:pos="6946"/>
        </w:tabs>
        <w:rPr>
          <w:rFonts w:ascii="Arial" w:hAnsi="Arial" w:cs="Arial"/>
          <w:lang w:val="nl-BE" w:eastAsia="fr-FR"/>
        </w:rPr>
      </w:pPr>
      <w:r w:rsidRPr="009E0459">
        <w:rPr>
          <w:rFonts w:ascii="Arial" w:hAnsi="Arial" w:cs="Arial"/>
          <w:lang w:val="nl-BE" w:eastAsia="fr-FR"/>
        </w:rPr>
        <w:tab/>
      </w:r>
      <w:bookmarkStart w:id="0" w:name="_GoBack"/>
      <w:r w:rsidR="00116137">
        <w:rPr>
          <w:rFonts w:ascii="Arial" w:hAnsi="Arial" w:cs="Arial"/>
          <w:lang w:val="nl-BE" w:eastAsia="fr-FR"/>
        </w:rPr>
        <w:pict w14:anchorId="568C2A7B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alt="Microsoft Office Signature Line..." style="width:169.4pt;height:86.5pt">
            <v:imagedata r:id="rId13" o:title=""/>
            <o:lock v:ext="edit" ungrouping="t" rotation="t" cropping="t" verticies="t" text="t" grouping="t"/>
            <o:signatureline v:ext="edit" id="{46611BFB-E30A-4107-BC00-A220DE124568}" provid="{00000000-0000-0000-0000-000000000000}" o:suggestedsigner2="Agent-onderzoeker" showsigndate="f" issignatureline="t"/>
          </v:shape>
        </w:pict>
      </w:r>
      <w:bookmarkEnd w:id="0"/>
      <w:r w:rsidRPr="009E0459">
        <w:rPr>
          <w:rFonts w:ascii="Arial" w:hAnsi="Arial" w:cs="Arial"/>
          <w:lang w:val="nl-BE" w:eastAsia="fr-FR"/>
        </w:rPr>
        <w:tab/>
      </w:r>
      <w:r w:rsidR="00116137">
        <w:rPr>
          <w:rFonts w:ascii="Arial" w:hAnsi="Arial" w:cs="Arial"/>
          <w:lang w:val="nl-BE" w:eastAsia="fr-FR"/>
        </w:rPr>
        <w:pict w14:anchorId="63DB5936">
          <v:shape id="_x0000_i1026" type="#_x0000_t75" alt="Microsoft Office Signature Line..." style="width:167.85pt;height:83.4pt">
            <v:imagedata r:id="rId14" o:title=""/>
            <o:lock v:ext="edit" ungrouping="t" rotation="t" cropping="t" verticies="t" text="t" grouping="t"/>
            <o:signatureline v:ext="edit" id="{FC353A44-50D1-4C1C-9541-B2EB84E17F90}" provid="{00000000-0000-0000-0000-000000000000}" o:suggestedsigner2="Technisch verantwoordelijke" allowcomments="t" issignatureline="t"/>
          </v:shape>
        </w:pict>
      </w:r>
    </w:p>
    <w:p w14:paraId="52ED677B" w14:textId="0D22324D" w:rsidR="00C62DA6" w:rsidRPr="002348CF" w:rsidRDefault="00C62DA6" w:rsidP="00BE0D30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tabs>
          <w:tab w:val="center" w:pos="4513"/>
        </w:tabs>
        <w:ind w:right="-2"/>
        <w:jc w:val="center"/>
        <w:rPr>
          <w:rFonts w:ascii="Arial" w:hAnsi="Arial"/>
          <w:sz w:val="16"/>
          <w:szCs w:val="16"/>
          <w:lang w:val="nl-BE" w:eastAsia="en-US"/>
        </w:rPr>
      </w:pPr>
      <w:r w:rsidRPr="002348CF">
        <w:rPr>
          <w:rFonts w:ascii="Arial" w:hAnsi="Arial"/>
          <w:sz w:val="16"/>
          <w:szCs w:val="16"/>
          <w:lang w:val="nl-BE" w:eastAsia="en-US"/>
        </w:rPr>
        <w:t xml:space="preserve">Krachtens artikel 14 van </w:t>
      </w:r>
      <w:r>
        <w:rPr>
          <w:rFonts w:ascii="Arial" w:hAnsi="Arial"/>
          <w:sz w:val="16"/>
          <w:szCs w:val="16"/>
          <w:lang w:val="nl-BE" w:eastAsia="en-US"/>
        </w:rPr>
        <w:t>het KB</w:t>
      </w:r>
      <w:r w:rsidRPr="002348CF">
        <w:rPr>
          <w:rFonts w:ascii="Arial" w:hAnsi="Arial"/>
          <w:sz w:val="16"/>
          <w:szCs w:val="16"/>
          <w:lang w:val="nl-BE" w:eastAsia="en-US"/>
        </w:rPr>
        <w:t xml:space="preserve"> van 03 </w:t>
      </w:r>
      <w:proofErr w:type="gramStart"/>
      <w:r w:rsidRPr="002348CF">
        <w:rPr>
          <w:rFonts w:ascii="Arial" w:hAnsi="Arial"/>
          <w:sz w:val="16"/>
          <w:szCs w:val="16"/>
          <w:lang w:val="nl-BE" w:eastAsia="en-US"/>
        </w:rPr>
        <w:t>Mei</w:t>
      </w:r>
      <w:proofErr w:type="gramEnd"/>
      <w:r w:rsidRPr="002348CF">
        <w:rPr>
          <w:rFonts w:ascii="Arial" w:hAnsi="Arial"/>
          <w:sz w:val="16"/>
          <w:szCs w:val="16"/>
          <w:lang w:val="nl-BE" w:eastAsia="en-US"/>
        </w:rPr>
        <w:t xml:space="preserve"> 99 betreffende de opdrachten en de werking van de comités voor preventie en</w:t>
      </w:r>
      <w:r w:rsidR="00BE0D30">
        <w:rPr>
          <w:rFonts w:ascii="Arial" w:hAnsi="Arial"/>
          <w:sz w:val="16"/>
          <w:szCs w:val="16"/>
          <w:lang w:val="nl-BE" w:eastAsia="en-US"/>
        </w:rPr>
        <w:t xml:space="preserve"> </w:t>
      </w:r>
      <w:r w:rsidRPr="002348CF">
        <w:rPr>
          <w:rFonts w:ascii="Arial" w:hAnsi="Arial"/>
          <w:sz w:val="16"/>
          <w:szCs w:val="16"/>
          <w:lang w:val="nl-BE" w:eastAsia="en-US"/>
        </w:rPr>
        <w:t>bescherming</w:t>
      </w:r>
      <w:r w:rsidR="00BE0D30">
        <w:rPr>
          <w:rFonts w:ascii="Arial" w:hAnsi="Arial"/>
          <w:sz w:val="16"/>
          <w:szCs w:val="16"/>
          <w:lang w:val="nl-BE" w:eastAsia="en-US"/>
        </w:rPr>
        <w:br/>
      </w:r>
      <w:r w:rsidRPr="002348CF">
        <w:rPr>
          <w:rFonts w:ascii="Arial" w:hAnsi="Arial"/>
          <w:sz w:val="16"/>
          <w:szCs w:val="16"/>
          <w:lang w:val="nl-BE" w:eastAsia="en-US"/>
        </w:rPr>
        <w:t>op het werk moet u dit verslag ter kennis brengen van het basis overleg comité tijdens de eerstvolgende vergadering.</w:t>
      </w:r>
    </w:p>
    <w:p w14:paraId="54AEBDC0" w14:textId="7FC92086" w:rsidR="00F901D7" w:rsidRPr="009E0459" w:rsidRDefault="00403E90" w:rsidP="00A02895">
      <w:pPr>
        <w:tabs>
          <w:tab w:val="center" w:pos="2410"/>
          <w:tab w:val="center" w:pos="6804"/>
        </w:tabs>
        <w:jc w:val="center"/>
        <w:rPr>
          <w:rFonts w:ascii="Arial" w:hAnsi="Arial" w:cs="Arial"/>
          <w:lang w:val="nl-BE"/>
        </w:rPr>
      </w:pPr>
      <w:r w:rsidRPr="00C62DA6">
        <w:rPr>
          <w:rFonts w:ascii="Arial" w:hAnsi="Arial" w:cs="Arial"/>
          <w:sz w:val="18"/>
          <w:szCs w:val="18"/>
          <w:lang w:val="nl-BE" w:eastAsia="fr-FR"/>
        </w:rPr>
        <w:t xml:space="preserve">Indien u </w:t>
      </w:r>
      <w:r w:rsidR="00F1200C">
        <w:rPr>
          <w:rFonts w:ascii="Arial" w:hAnsi="Arial" w:cs="Arial"/>
          <w:sz w:val="18"/>
          <w:szCs w:val="18"/>
          <w:lang w:val="nl-BE" w:eastAsia="fr-FR"/>
        </w:rPr>
        <w:t xml:space="preserve">vragen of </w:t>
      </w:r>
      <w:r w:rsidRPr="00C62DA6">
        <w:rPr>
          <w:rFonts w:ascii="Arial" w:hAnsi="Arial" w:cs="Arial"/>
          <w:sz w:val="18"/>
          <w:szCs w:val="18"/>
          <w:lang w:val="nl-BE" w:eastAsia="fr-FR"/>
        </w:rPr>
        <w:t xml:space="preserve">opmerkingen heb over dit verslag kunt u deze overmaken via ons </w:t>
      </w:r>
      <w:hyperlink r:id="rId15" w:history="1">
        <w:r w:rsidRPr="00C62DA6">
          <w:rPr>
            <w:rStyle w:val="Hyperlink"/>
            <w:rFonts w:ascii="Arial" w:hAnsi="Arial" w:cs="Arial"/>
            <w:sz w:val="18"/>
            <w:szCs w:val="18"/>
            <w:lang w:val="nl-BE" w:eastAsia="fr-FR"/>
          </w:rPr>
          <w:t>feedbackformulier</w:t>
        </w:r>
      </w:hyperlink>
      <w:r w:rsidRPr="00C62DA6">
        <w:rPr>
          <w:rFonts w:ascii="Arial" w:hAnsi="Arial" w:cs="Arial"/>
          <w:sz w:val="18"/>
          <w:szCs w:val="18"/>
          <w:lang w:val="nl-BE" w:eastAsia="fr-FR"/>
        </w:rPr>
        <w:t>.</w:t>
      </w:r>
    </w:p>
    <w:sectPr w:rsidR="00F901D7" w:rsidRPr="009E0459" w:rsidSect="00D74915">
      <w:headerReference w:type="even" r:id="rId16"/>
      <w:headerReference w:type="default" r:id="rId17"/>
      <w:footerReference w:type="even" r:id="rId18"/>
      <w:footerReference w:type="default" r:id="rId19"/>
      <w:headerReference w:type="first" r:id="rId20"/>
      <w:footerReference w:type="first" r:id="rId21"/>
      <w:pgSz w:w="11906" w:h="16838" w:code="9"/>
      <w:pgMar w:top="1134" w:right="1134" w:bottom="1134" w:left="1134" w:header="851" w:footer="851" w:gutter="0"/>
      <w:pgNumType w:start="1"/>
      <w:cols w:space="708"/>
      <w:noEndnote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41C66C47" w14:textId="77777777" w:rsidR="000C3C44" w:rsidRDefault="000C3C44">
      <w:r>
        <w:separator/>
      </w:r>
    </w:p>
  </w:endnote>
  <w:endnote w:type="continuationSeparator" w:id="0">
    <w:p w14:paraId="259FCF14" w14:textId="77777777" w:rsidR="000C3C44" w:rsidRDefault="000C3C4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1082760" w14:textId="77777777" w:rsidR="0071593A" w:rsidRDefault="0071593A">
    <w:pPr>
      <w:pStyle w:val="Footer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93396F4" w14:textId="45AA23CC" w:rsidR="002E1AE0" w:rsidRPr="000A192D" w:rsidRDefault="002E1AE0" w:rsidP="00D74915">
    <w:pPr>
      <w:pStyle w:val="Footer"/>
      <w:pBdr>
        <w:top w:val="single" w:sz="4" w:space="1" w:color="auto"/>
      </w:pBdr>
      <w:tabs>
        <w:tab w:val="clear" w:pos="8640"/>
        <w:tab w:val="right" w:pos="9639"/>
      </w:tabs>
      <w:rPr>
        <w:rFonts w:ascii="Arial" w:hAnsi="Arial" w:cs="Arial"/>
        <w:sz w:val="20"/>
      </w:rPr>
    </w:pPr>
    <w:r>
      <w:rPr>
        <w:rFonts w:ascii="Arial" w:hAnsi="Arial" w:cs="Arial"/>
        <w:sz w:val="20"/>
      </w:rPr>
      <w:t>BURCTL-RAPAPPLEV-PER</w:t>
    </w:r>
    <w:r w:rsidRPr="009E0459">
      <w:rPr>
        <w:rFonts w:ascii="Arial" w:hAnsi="Arial" w:cs="Arial"/>
        <w:sz w:val="20"/>
      </w:rPr>
      <w:t>-</w:t>
    </w:r>
    <w:r w:rsidR="003F5187" w:rsidRPr="009E0459">
      <w:rPr>
        <w:rFonts w:ascii="Arial" w:hAnsi="Arial" w:cs="Arial"/>
        <w:sz w:val="20"/>
      </w:rPr>
      <w:t>62</w:t>
    </w:r>
    <w:r w:rsidRPr="009E0459">
      <w:rPr>
        <w:rFonts w:ascii="Arial" w:hAnsi="Arial" w:cs="Arial"/>
        <w:sz w:val="20"/>
      </w:rPr>
      <w:t xml:space="preserve">2 – </w:t>
    </w:r>
    <w:r w:rsidR="003F5187" w:rsidRPr="009E0459">
      <w:rPr>
        <w:rFonts w:ascii="Arial" w:hAnsi="Arial" w:cs="Arial"/>
        <w:sz w:val="20"/>
      </w:rPr>
      <w:t>Ed 00</w:t>
    </w:r>
    <w:r w:rsidR="00D75825">
      <w:rPr>
        <w:rFonts w:ascii="Arial" w:hAnsi="Arial" w:cs="Arial"/>
        <w:sz w:val="20"/>
      </w:rPr>
      <w:t>2</w:t>
    </w:r>
    <w:r w:rsidR="003F5187" w:rsidRPr="009E0459">
      <w:rPr>
        <w:rFonts w:ascii="Arial" w:hAnsi="Arial" w:cs="Arial"/>
        <w:sz w:val="20"/>
      </w:rPr>
      <w:t xml:space="preserve"> / Rev 00</w:t>
    </w:r>
    <w:r w:rsidR="00D75825">
      <w:rPr>
        <w:rFonts w:ascii="Arial" w:hAnsi="Arial" w:cs="Arial"/>
        <w:sz w:val="20"/>
      </w:rPr>
      <w:t>0</w:t>
    </w:r>
    <w:r w:rsidR="003F5187" w:rsidRPr="009E0459">
      <w:rPr>
        <w:rFonts w:ascii="Arial" w:hAnsi="Arial" w:cs="Arial"/>
        <w:sz w:val="20"/>
      </w:rPr>
      <w:t xml:space="preserve"> – </w:t>
    </w:r>
    <w:r w:rsidR="00B86BF1">
      <w:rPr>
        <w:rFonts w:ascii="Arial" w:hAnsi="Arial" w:cs="Arial"/>
        <w:sz w:val="20"/>
      </w:rPr>
      <w:t xml:space="preserve">09 </w:t>
    </w:r>
    <w:r w:rsidR="00CB3E0F">
      <w:rPr>
        <w:rFonts w:ascii="Arial" w:hAnsi="Arial" w:cs="Arial"/>
        <w:sz w:val="20"/>
      </w:rPr>
      <w:t>Jan</w:t>
    </w:r>
    <w:r w:rsidR="00B86BF1">
      <w:rPr>
        <w:rFonts w:ascii="Arial" w:hAnsi="Arial" w:cs="Arial"/>
        <w:sz w:val="20"/>
      </w:rPr>
      <w:t xml:space="preserve"> 17</w:t>
    </w:r>
    <w:r w:rsidR="001D0379">
      <w:rPr>
        <w:rFonts w:ascii="Arial" w:hAnsi="Arial" w:cs="Arial"/>
        <w:sz w:val="20"/>
      </w:rPr>
      <w:tab/>
    </w:r>
    <w:proofErr w:type="spellStart"/>
    <w:r w:rsidR="001D0379" w:rsidRPr="00A02E1E">
      <w:rPr>
        <w:rFonts w:ascii="Arial" w:hAnsi="Arial" w:cs="Arial"/>
        <w:sz w:val="20"/>
        <w:lang w:val="en-US"/>
      </w:rPr>
      <w:t>Blz</w:t>
    </w:r>
    <w:proofErr w:type="spellEnd"/>
    <w:r w:rsidR="001D0379" w:rsidRPr="00A02E1E">
      <w:rPr>
        <w:rFonts w:ascii="Arial" w:hAnsi="Arial" w:cs="Arial"/>
        <w:sz w:val="20"/>
        <w:lang w:val="en-US"/>
      </w:rPr>
      <w:t xml:space="preserve"> </w:t>
    </w:r>
    <w:r w:rsidR="001D0379" w:rsidRPr="000A192D">
      <w:rPr>
        <w:rFonts w:ascii="Arial" w:hAnsi="Arial" w:cs="Arial"/>
        <w:sz w:val="20"/>
        <w:lang w:val="nl-BE"/>
      </w:rPr>
      <w:fldChar w:fldCharType="begin"/>
    </w:r>
    <w:r w:rsidR="001D0379" w:rsidRPr="00A02E1E">
      <w:rPr>
        <w:rFonts w:ascii="Arial" w:hAnsi="Arial" w:cs="Arial"/>
        <w:sz w:val="20"/>
        <w:lang w:val="en-US"/>
      </w:rPr>
      <w:instrText xml:space="preserve"> PAGE  \* Arabic  \* MERGEFORMAT </w:instrText>
    </w:r>
    <w:r w:rsidR="001D0379" w:rsidRPr="000A192D">
      <w:rPr>
        <w:rFonts w:ascii="Arial" w:hAnsi="Arial" w:cs="Arial"/>
        <w:sz w:val="20"/>
        <w:lang w:val="nl-BE"/>
      </w:rPr>
      <w:fldChar w:fldCharType="separate"/>
    </w:r>
    <w:r w:rsidR="00116137">
      <w:rPr>
        <w:rFonts w:ascii="Arial" w:hAnsi="Arial" w:cs="Arial"/>
        <w:noProof/>
        <w:sz w:val="20"/>
        <w:lang w:val="en-US"/>
      </w:rPr>
      <w:t>1</w:t>
    </w:r>
    <w:r w:rsidR="001D0379" w:rsidRPr="000A192D">
      <w:rPr>
        <w:rFonts w:ascii="Arial" w:hAnsi="Arial" w:cs="Arial"/>
        <w:sz w:val="20"/>
        <w:lang w:val="nl-BE"/>
      </w:rPr>
      <w:fldChar w:fldCharType="end"/>
    </w:r>
    <w:r w:rsidR="001D0379" w:rsidRPr="00A02E1E">
      <w:rPr>
        <w:rFonts w:ascii="Arial" w:hAnsi="Arial" w:cs="Arial"/>
        <w:sz w:val="20"/>
        <w:lang w:val="en-US"/>
      </w:rPr>
      <w:t xml:space="preserve"> / </w:t>
    </w:r>
    <w:r w:rsidR="001D0379" w:rsidRPr="000A192D">
      <w:rPr>
        <w:rFonts w:ascii="Arial" w:hAnsi="Arial" w:cs="Arial"/>
        <w:sz w:val="20"/>
        <w:lang w:val="nl-BE"/>
      </w:rPr>
      <w:fldChar w:fldCharType="begin"/>
    </w:r>
    <w:r w:rsidR="001D0379" w:rsidRPr="00A02E1E">
      <w:rPr>
        <w:rFonts w:ascii="Arial" w:hAnsi="Arial" w:cs="Arial"/>
        <w:sz w:val="20"/>
        <w:lang w:val="en-US"/>
      </w:rPr>
      <w:instrText xml:space="preserve"> NUMPAGES  \* Arabic  \* MERGEFORMAT </w:instrText>
    </w:r>
    <w:r w:rsidR="001D0379" w:rsidRPr="000A192D">
      <w:rPr>
        <w:rFonts w:ascii="Arial" w:hAnsi="Arial" w:cs="Arial"/>
        <w:sz w:val="20"/>
        <w:lang w:val="nl-BE"/>
      </w:rPr>
      <w:fldChar w:fldCharType="separate"/>
    </w:r>
    <w:r w:rsidR="00116137">
      <w:rPr>
        <w:rFonts w:ascii="Arial" w:hAnsi="Arial" w:cs="Arial"/>
        <w:noProof/>
        <w:sz w:val="20"/>
        <w:lang w:val="en-US"/>
      </w:rPr>
      <w:t>1</w:t>
    </w:r>
    <w:r w:rsidR="001D0379" w:rsidRPr="000A192D">
      <w:rPr>
        <w:rFonts w:ascii="Arial" w:hAnsi="Arial" w:cs="Arial"/>
        <w:sz w:val="20"/>
        <w:lang w:val="nl-BE"/>
      </w:rPr>
      <w:fldChar w:fldCharType="end"/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B54D298" w14:textId="77777777" w:rsidR="0071593A" w:rsidRDefault="0071593A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41C71C43" w14:textId="77777777" w:rsidR="000C3C44" w:rsidRDefault="000C3C44">
      <w:r>
        <w:separator/>
      </w:r>
    </w:p>
  </w:footnote>
  <w:footnote w:type="continuationSeparator" w:id="0">
    <w:p w14:paraId="605790BA" w14:textId="77777777" w:rsidR="000C3C44" w:rsidRDefault="000C3C4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EB5565F" w14:textId="77777777" w:rsidR="0071593A" w:rsidRDefault="0071593A">
    <w:pPr>
      <w:pStyle w:val="Header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93396F3" w14:textId="76AED645" w:rsidR="001800BC" w:rsidRPr="00F901D7" w:rsidRDefault="001800BC" w:rsidP="00D74915">
    <w:pPr>
      <w:pStyle w:val="Header"/>
      <w:pBdr>
        <w:bottom w:val="single" w:sz="4" w:space="1" w:color="auto"/>
      </w:pBdr>
      <w:tabs>
        <w:tab w:val="clear" w:pos="4320"/>
        <w:tab w:val="clear" w:pos="8640"/>
        <w:tab w:val="center" w:pos="993"/>
        <w:tab w:val="right" w:pos="9639"/>
      </w:tabs>
      <w:rPr>
        <w:rFonts w:ascii="Arial" w:hAnsi="Arial" w:cs="Arial"/>
        <w:sz w:val="22"/>
        <w:szCs w:val="22"/>
        <w:lang w:val="fr-BE"/>
      </w:rPr>
    </w:pPr>
    <w:r w:rsidRPr="00F901D7">
      <w:rPr>
        <w:rFonts w:ascii="Arial" w:hAnsi="Arial" w:cs="Arial"/>
        <w:sz w:val="22"/>
        <w:szCs w:val="22"/>
        <w:lang w:val="fr-BE"/>
      </w:rPr>
      <w:t xml:space="preserve"> </w:t>
    </w:r>
    <w:r w:rsidRPr="00F901D7">
      <w:rPr>
        <w:rFonts w:ascii="Arial" w:hAnsi="Arial" w:cs="Arial"/>
        <w:sz w:val="22"/>
        <w:szCs w:val="22"/>
        <w:lang w:val="fr-BE"/>
      </w:rPr>
      <w:tab/>
      <w:t>MR-</w:t>
    </w:r>
    <w:proofErr w:type="spellStart"/>
    <w:r w:rsidRPr="00F901D7">
      <w:rPr>
        <w:rFonts w:ascii="Arial" w:hAnsi="Arial" w:cs="Arial"/>
        <w:sz w:val="22"/>
        <w:szCs w:val="22"/>
        <w:lang w:val="fr-BE"/>
      </w:rPr>
      <w:t>Mgt</w:t>
    </w:r>
    <w:proofErr w:type="spellEnd"/>
    <w:r w:rsidRPr="00F901D7">
      <w:rPr>
        <w:rFonts w:ascii="Arial" w:hAnsi="Arial" w:cs="Arial"/>
        <w:sz w:val="22"/>
        <w:szCs w:val="22"/>
        <w:lang w:val="fr-BE"/>
      </w:rPr>
      <w:t>/R</w:t>
    </w:r>
    <w:r w:rsidRPr="00F901D7">
      <w:rPr>
        <w:rFonts w:ascii="Arial" w:hAnsi="Arial" w:cs="Arial"/>
        <w:sz w:val="22"/>
        <w:szCs w:val="22"/>
        <w:lang w:val="fr-BE"/>
      </w:rPr>
      <w:tab/>
    </w:r>
    <w:r w:rsidR="003E76ED" w:rsidRPr="00F901D7">
      <w:rPr>
        <w:rFonts w:ascii="Arial" w:hAnsi="Arial" w:cs="Arial"/>
        <w:sz w:val="22"/>
        <w:szCs w:val="22"/>
        <w:lang w:val="fr-BE"/>
      </w:rPr>
      <w:t>Nr</w:t>
    </w:r>
    <w:r w:rsidR="002B0D6A" w:rsidRPr="00F901D7">
      <w:rPr>
        <w:rFonts w:ascii="Arial" w:hAnsi="Arial" w:cs="Arial"/>
        <w:sz w:val="22"/>
        <w:szCs w:val="22"/>
        <w:lang w:val="fr-BE"/>
      </w:rPr>
      <w:t xml:space="preserve">: </w:t>
    </w:r>
    <w:r w:rsidR="00DA67BF">
      <w:rPr>
        <w:rFonts w:ascii="Arial" w:hAnsi="Arial" w:cs="Arial"/>
        <w:sz w:val="22"/>
        <w:szCs w:val="22"/>
        <w:lang w:val="fr-BE"/>
      </w:rPr>
      <w:t>20171204</w:t>
    </w:r>
    <w:r w:rsidR="003E76ED" w:rsidRPr="00F901D7">
      <w:rPr>
        <w:rFonts w:ascii="Arial" w:hAnsi="Arial" w:cs="Arial"/>
        <w:sz w:val="22"/>
        <w:szCs w:val="22"/>
        <w:lang w:val="fr-BE"/>
      </w:rPr>
      <w:t>_BU_</w:t>
    </w:r>
    <w:r w:rsidR="000B32C1">
      <w:rPr>
        <w:rFonts w:ascii="Arial" w:hAnsi="Arial" w:cs="Arial"/>
        <w:sz w:val="22"/>
        <w:szCs w:val="22"/>
        <w:lang w:val="fr-BE"/>
      </w:rPr>
      <w:t>DR</w:t>
    </w:r>
    <w:r w:rsidR="00A02895">
      <w:rPr>
        <w:rFonts w:ascii="Arial" w:hAnsi="Arial" w:cs="Arial"/>
        <w:sz w:val="22"/>
        <w:szCs w:val="22"/>
        <w:lang w:val="fr-BE"/>
      </w:rPr>
      <w:t>-</w:t>
    </w:r>
    <w:r w:rsidR="00265BFF">
      <w:rPr>
        <w:rFonts w:ascii="Arial" w:hAnsi="Arial" w:cs="Arial"/>
        <w:sz w:val="22"/>
        <w:szCs w:val="22"/>
        <w:lang w:val="fr-BE"/>
      </w:rPr>
      <w:t>V284</w:t>
    </w:r>
    <w:r w:rsidR="00D41C11">
      <w:rPr>
        <w:rFonts w:ascii="Arial" w:hAnsi="Arial" w:cs="Arial"/>
        <w:sz w:val="22"/>
        <w:szCs w:val="22"/>
        <w:lang w:val="fr-BE"/>
      </w:rPr>
      <w:t>98</w:t>
    </w:r>
    <w:r w:rsidR="0071593A" w:rsidRPr="0071593A">
      <w:rPr>
        <w:rFonts w:ascii="Arial" w:hAnsi="Arial" w:cs="Arial"/>
        <w:sz w:val="22"/>
        <w:szCs w:val="22"/>
        <w:lang w:val="fr-BE"/>
      </w:rPr>
      <w:t>Jungheinrich</w:t>
    </w:r>
    <w:r w:rsidR="003772E6" w:rsidRPr="00F901D7">
      <w:rPr>
        <w:rFonts w:ascii="Arial" w:hAnsi="Arial" w:cs="Arial"/>
        <w:sz w:val="22"/>
        <w:szCs w:val="22"/>
        <w:lang w:val="fr-BE"/>
      </w:rPr>
      <w:br/>
      <w:t xml:space="preserve"> </w:t>
    </w:r>
    <w:r w:rsidR="003772E6" w:rsidRPr="00F901D7">
      <w:rPr>
        <w:rFonts w:ascii="Arial" w:hAnsi="Arial" w:cs="Arial"/>
        <w:sz w:val="22"/>
        <w:szCs w:val="22"/>
        <w:lang w:val="fr-BE"/>
      </w:rPr>
      <w:tab/>
      <w:t xml:space="preserve">Bureau </w:t>
    </w:r>
    <w:proofErr w:type="spellStart"/>
    <w:r w:rsidR="003772E6" w:rsidRPr="00F901D7">
      <w:rPr>
        <w:rFonts w:ascii="Arial" w:hAnsi="Arial" w:cs="Arial"/>
        <w:sz w:val="22"/>
        <w:szCs w:val="22"/>
        <w:lang w:val="fr-BE"/>
      </w:rPr>
      <w:t>Contr</w:t>
    </w:r>
    <w:r w:rsidR="005062B8" w:rsidRPr="00F901D7">
      <w:rPr>
        <w:rFonts w:ascii="Arial" w:hAnsi="Arial" w:cs="Arial"/>
        <w:sz w:val="22"/>
        <w:szCs w:val="22"/>
        <w:lang w:val="fr-BE"/>
      </w:rPr>
      <w:t>o</w:t>
    </w:r>
    <w:r w:rsidR="003772E6" w:rsidRPr="00F901D7">
      <w:rPr>
        <w:rFonts w:ascii="Arial" w:hAnsi="Arial" w:cs="Arial"/>
        <w:sz w:val="22"/>
        <w:szCs w:val="22"/>
        <w:lang w:val="fr-BE"/>
      </w:rPr>
      <w:t>les</w:t>
    </w:r>
    <w:proofErr w:type="spellEnd"/>
    <w:r w:rsidRPr="00F901D7">
      <w:rPr>
        <w:rFonts w:ascii="Arial" w:hAnsi="Arial" w:cs="Arial"/>
        <w:sz w:val="22"/>
        <w:szCs w:val="22"/>
        <w:lang w:val="fr-BE"/>
      </w:rPr>
      <w:tab/>
    </w:r>
    <w:proofErr w:type="spellStart"/>
    <w:r w:rsidR="001D0379">
      <w:rPr>
        <w:rFonts w:ascii="Arial" w:hAnsi="Arial" w:cs="Arial"/>
        <w:sz w:val="22"/>
        <w:szCs w:val="22"/>
        <w:lang w:val="fr-BE"/>
      </w:rPr>
      <w:t>Archieflijn</w:t>
    </w:r>
    <w:proofErr w:type="spellEnd"/>
    <w:r w:rsidR="001D0379">
      <w:rPr>
        <w:rFonts w:ascii="Arial" w:hAnsi="Arial" w:cs="Arial"/>
        <w:sz w:val="22"/>
        <w:szCs w:val="22"/>
        <w:lang w:val="fr-BE"/>
      </w:rPr>
      <w:t xml:space="preserve"> 671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93396F5" w14:textId="3321C9CB" w:rsidR="001800BC" w:rsidRPr="00CE375B" w:rsidRDefault="001800BC" w:rsidP="0085708B">
    <w:pPr>
      <w:pStyle w:val="Header"/>
      <w:pBdr>
        <w:bottom w:val="single" w:sz="4" w:space="1" w:color="auto"/>
      </w:pBdr>
      <w:tabs>
        <w:tab w:val="clear" w:pos="4320"/>
        <w:tab w:val="clear" w:pos="8640"/>
        <w:tab w:val="center" w:pos="1134"/>
        <w:tab w:val="right" w:pos="9356"/>
      </w:tabs>
      <w:rPr>
        <w:rFonts w:ascii="Arial" w:hAnsi="Arial" w:cs="Arial"/>
      </w:rPr>
    </w:pPr>
    <w:r>
      <w:rPr>
        <w:rFonts w:ascii="Arial" w:hAnsi="Arial" w:cs="Arial"/>
      </w:rPr>
      <w:tab/>
      <w:t>MR-</w:t>
    </w:r>
    <w:proofErr w:type="spellStart"/>
    <w:r>
      <w:rPr>
        <w:rFonts w:ascii="Arial" w:hAnsi="Arial" w:cs="Arial"/>
      </w:rPr>
      <w:t>Mgt</w:t>
    </w:r>
    <w:proofErr w:type="spellEnd"/>
    <w:r>
      <w:rPr>
        <w:rFonts w:ascii="Arial" w:hAnsi="Arial" w:cs="Arial"/>
      </w:rPr>
      <w:t>/R</w:t>
    </w:r>
    <w:r w:rsidRPr="00CC769D">
      <w:rPr>
        <w:rFonts w:ascii="Arial" w:hAnsi="Arial" w:cs="Arial"/>
      </w:rPr>
      <w:tab/>
    </w:r>
    <w:r w:rsidRPr="009E0459">
      <w:rPr>
        <w:rFonts w:ascii="Arial" w:hAnsi="Arial" w:cs="Arial"/>
      </w:rPr>
      <w:t>BURCTL-</w:t>
    </w:r>
    <w:r w:rsidR="002E1AE0" w:rsidRPr="009E0459">
      <w:rPr>
        <w:rFonts w:ascii="Arial" w:hAnsi="Arial" w:cs="Arial"/>
      </w:rPr>
      <w:t>RAPAPPLEV</w:t>
    </w:r>
    <w:r w:rsidRPr="009E0459">
      <w:rPr>
        <w:rFonts w:ascii="Arial" w:hAnsi="Arial" w:cs="Arial"/>
      </w:rPr>
      <w:t>-</w:t>
    </w:r>
    <w:r w:rsidR="002E1AE0" w:rsidRPr="009E0459">
      <w:rPr>
        <w:rFonts w:ascii="Arial" w:hAnsi="Arial" w:cs="Arial"/>
      </w:rPr>
      <w:t>PER-</w:t>
    </w:r>
    <w:r w:rsidR="003F5187" w:rsidRPr="009E0459">
      <w:rPr>
        <w:rFonts w:ascii="Arial" w:hAnsi="Arial" w:cs="Arial"/>
      </w:rPr>
      <w:t>62</w:t>
    </w:r>
    <w:r w:rsidR="002E1AE0" w:rsidRPr="009E0459">
      <w:rPr>
        <w:rFonts w:ascii="Arial" w:hAnsi="Arial" w:cs="Arial"/>
      </w:rPr>
      <w:t>2</w:t>
    </w:r>
    <w:r w:rsidRPr="009E0459">
      <w:rPr>
        <w:rFonts w:ascii="Arial" w:hAnsi="Arial" w:cs="Arial"/>
      </w:rPr>
      <w:br/>
      <w:t xml:space="preserve"> </w:t>
    </w:r>
    <w:r w:rsidRPr="009E0459">
      <w:rPr>
        <w:rFonts w:ascii="Arial" w:hAnsi="Arial" w:cs="Arial"/>
      </w:rPr>
      <w:tab/>
      <w:t xml:space="preserve">Bureau </w:t>
    </w:r>
    <w:proofErr w:type="spellStart"/>
    <w:r w:rsidRPr="009E0459">
      <w:rPr>
        <w:rFonts w:ascii="Arial" w:hAnsi="Arial" w:cs="Arial"/>
      </w:rPr>
      <w:t>Contrôles</w:t>
    </w:r>
    <w:proofErr w:type="spellEnd"/>
    <w:r w:rsidRPr="009E0459">
      <w:rPr>
        <w:rFonts w:ascii="Arial" w:hAnsi="Arial" w:cs="Arial"/>
      </w:rPr>
      <w:tab/>
    </w:r>
    <w:r w:rsidR="003F5187" w:rsidRPr="009E0459">
      <w:rPr>
        <w:rFonts w:ascii="Arial" w:hAnsi="Arial" w:cs="Arial"/>
      </w:rPr>
      <w:t>Ed 001 / Rev 00</w:t>
    </w:r>
    <w:r w:rsidR="008A225E">
      <w:rPr>
        <w:rFonts w:ascii="Arial" w:hAnsi="Arial" w:cs="Arial"/>
      </w:rPr>
      <w:t>2</w:t>
    </w:r>
    <w:r w:rsidR="003F5187" w:rsidRPr="009E0459">
      <w:rPr>
        <w:rFonts w:ascii="Arial" w:hAnsi="Arial" w:cs="Arial"/>
      </w:rPr>
      <w:t xml:space="preserve"> – </w:t>
    </w:r>
    <w:r w:rsidR="008A225E">
      <w:rPr>
        <w:rFonts w:ascii="Arial" w:hAnsi="Arial" w:cs="Arial"/>
      </w:rPr>
      <w:t>2</w:t>
    </w:r>
    <w:r w:rsidR="001F6E47">
      <w:rPr>
        <w:rFonts w:ascii="Arial" w:hAnsi="Arial" w:cs="Arial"/>
      </w:rPr>
      <w:t>0 Mar</w:t>
    </w:r>
    <w:r w:rsidR="003F5187" w:rsidRPr="009E0459">
      <w:rPr>
        <w:rFonts w:ascii="Arial" w:hAnsi="Arial" w:cs="Arial"/>
      </w:rPr>
      <w:t xml:space="preserve"> 14</w:t>
    </w:r>
    <w:r w:rsidRPr="009E0459">
      <w:rPr>
        <w:rFonts w:ascii="Arial" w:hAnsi="Arial" w:cs="Arial"/>
      </w:rPr>
      <w:br/>
    </w:r>
    <w:r w:rsidRPr="009E0459">
      <w:rPr>
        <w:rFonts w:ascii="Arial" w:hAnsi="Arial" w:cs="Arial"/>
      </w:rPr>
      <w:tab/>
    </w:r>
    <w:r w:rsidRPr="009E0459">
      <w:rPr>
        <w:rFonts w:ascii="Arial" w:hAnsi="Arial" w:cs="Arial"/>
      </w:rPr>
      <w:tab/>
      <w:t xml:space="preserve">Page </w:t>
    </w:r>
    <w:r w:rsidRPr="009E0459">
      <w:rPr>
        <w:rFonts w:ascii="Arial" w:hAnsi="Arial" w:cs="Arial"/>
      </w:rPr>
      <w:fldChar w:fldCharType="begin"/>
    </w:r>
    <w:r w:rsidRPr="009E0459">
      <w:rPr>
        <w:rFonts w:ascii="Arial" w:hAnsi="Arial" w:cs="Arial"/>
      </w:rPr>
      <w:instrText xml:space="preserve"> PAGE  \* Arabic  \* MERGEFORMAT </w:instrText>
    </w:r>
    <w:r w:rsidRPr="009E0459">
      <w:rPr>
        <w:rFonts w:ascii="Arial" w:hAnsi="Arial" w:cs="Arial"/>
      </w:rPr>
      <w:fldChar w:fldCharType="separate"/>
    </w:r>
    <w:r w:rsidR="00D02334">
      <w:rPr>
        <w:rFonts w:ascii="Arial" w:hAnsi="Arial" w:cs="Arial"/>
        <w:noProof/>
      </w:rPr>
      <w:t>1</w:t>
    </w:r>
    <w:r w:rsidRPr="009E0459">
      <w:rPr>
        <w:rFonts w:ascii="Arial" w:hAnsi="Arial" w:cs="Arial"/>
      </w:rPr>
      <w:fldChar w:fldCharType="end"/>
    </w:r>
    <w:r w:rsidRPr="009E0459">
      <w:rPr>
        <w:rFonts w:ascii="Arial" w:hAnsi="Arial" w:cs="Arial"/>
      </w:rPr>
      <w:t xml:space="preserve"> / </w:t>
    </w:r>
    <w:r w:rsidRPr="009E0459">
      <w:rPr>
        <w:rFonts w:ascii="Arial" w:hAnsi="Arial" w:cs="Arial"/>
      </w:rPr>
      <w:fldChar w:fldCharType="begin"/>
    </w:r>
    <w:r w:rsidRPr="009E0459">
      <w:rPr>
        <w:rFonts w:ascii="Arial" w:hAnsi="Arial" w:cs="Arial"/>
      </w:rPr>
      <w:instrText xml:space="preserve"> NUMPAGES  \* Arabic  \* MERGEFORMAT </w:instrText>
    </w:r>
    <w:r w:rsidRPr="009E0459">
      <w:rPr>
        <w:rFonts w:ascii="Arial" w:hAnsi="Arial" w:cs="Arial"/>
      </w:rPr>
      <w:fldChar w:fldCharType="separate"/>
    </w:r>
    <w:r w:rsidR="00A7776B">
      <w:rPr>
        <w:rFonts w:ascii="Arial" w:hAnsi="Arial" w:cs="Arial"/>
        <w:noProof/>
      </w:rPr>
      <w:t>2</w:t>
    </w:r>
    <w:r w:rsidRPr="009E0459">
      <w:rPr>
        <w:rFonts w:ascii="Arial" w:hAnsi="Arial" w:cs="Arial"/>
      </w:rPr>
      <w:fldChar w:fldCharType="end"/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1A5BC6"/>
    <w:multiLevelType w:val="multilevel"/>
    <w:tmpl w:val="33D6047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hAnsi="Arial" w:hint="default"/>
        <w:b w:val="0"/>
        <w:i w:val="0"/>
        <w:sz w:val="24"/>
      </w:rPr>
    </w:lvl>
    <w:lvl w:ilvl="1">
      <w:start w:val="1"/>
      <w:numFmt w:val="lowerLetter"/>
      <w:pStyle w:val="Style2"/>
      <w:lvlText w:val="%2."/>
      <w:lvlJc w:val="left"/>
      <w:pPr>
        <w:tabs>
          <w:tab w:val="num" w:pos="927"/>
        </w:tabs>
        <w:ind w:left="924" w:hanging="357"/>
      </w:pPr>
    </w:lvl>
    <w:lvl w:ilvl="2">
      <w:start w:val="1"/>
      <w:numFmt w:val="decimal"/>
      <w:pStyle w:val="Style3"/>
      <w:lvlText w:val="(%3)"/>
      <w:lvlJc w:val="left"/>
      <w:pPr>
        <w:tabs>
          <w:tab w:val="num" w:pos="1418"/>
        </w:tabs>
        <w:ind w:left="1418" w:hanging="494"/>
      </w:pPr>
    </w:lvl>
    <w:lvl w:ilvl="3">
      <w:start w:val="1"/>
      <w:numFmt w:val="lowerLetter"/>
      <w:pStyle w:val="Style4"/>
      <w:lvlText w:val="(%4)"/>
      <w:lvlJc w:val="left"/>
      <w:pPr>
        <w:tabs>
          <w:tab w:val="num" w:pos="1985"/>
        </w:tabs>
        <w:ind w:left="1985" w:hanging="567"/>
      </w:pPr>
      <w:rPr>
        <w:rFonts w:hint="default"/>
      </w:rPr>
    </w:lvl>
    <w:lvl w:ilvl="4">
      <w:start w:val="1"/>
      <w:numFmt w:val="lowerRoman"/>
      <w:pStyle w:val="Style5"/>
      <w:lvlText w:val="(%5)"/>
      <w:lvlJc w:val="left"/>
      <w:pPr>
        <w:tabs>
          <w:tab w:val="num" w:pos="2693"/>
        </w:tabs>
        <w:ind w:left="2693" w:hanging="708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">
    <w:nsid w:val="215F78FB"/>
    <w:multiLevelType w:val="hybridMultilevel"/>
    <w:tmpl w:val="DAD26CB6"/>
    <w:lvl w:ilvl="0" w:tplc="08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811289F"/>
    <w:multiLevelType w:val="hybridMultilevel"/>
    <w:tmpl w:val="2F540930"/>
    <w:lvl w:ilvl="0" w:tplc="02BAD746">
      <w:start w:val="4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4F8C06DD"/>
    <w:multiLevelType w:val="hybridMultilevel"/>
    <w:tmpl w:val="8E280E94"/>
    <w:lvl w:ilvl="0" w:tplc="9A960DA6">
      <w:start w:val="1"/>
      <w:numFmt w:val="decimal"/>
      <w:lvlText w:val="%1."/>
      <w:lvlJc w:val="left"/>
      <w:pPr>
        <w:ind w:left="786" w:hanging="360"/>
      </w:pPr>
      <w:rPr>
        <w:rFonts w:hint="default"/>
        <w:b/>
      </w:rPr>
    </w:lvl>
    <w:lvl w:ilvl="1" w:tplc="080C0019" w:tentative="1">
      <w:start w:val="1"/>
      <w:numFmt w:val="lowerLetter"/>
      <w:lvlText w:val="%2."/>
      <w:lvlJc w:val="left"/>
      <w:pPr>
        <w:ind w:left="1506" w:hanging="360"/>
      </w:pPr>
    </w:lvl>
    <w:lvl w:ilvl="2" w:tplc="080C001B" w:tentative="1">
      <w:start w:val="1"/>
      <w:numFmt w:val="lowerRoman"/>
      <w:lvlText w:val="%3."/>
      <w:lvlJc w:val="right"/>
      <w:pPr>
        <w:ind w:left="2226" w:hanging="180"/>
      </w:pPr>
    </w:lvl>
    <w:lvl w:ilvl="3" w:tplc="080C000F" w:tentative="1">
      <w:start w:val="1"/>
      <w:numFmt w:val="decimal"/>
      <w:lvlText w:val="%4."/>
      <w:lvlJc w:val="left"/>
      <w:pPr>
        <w:ind w:left="2946" w:hanging="360"/>
      </w:pPr>
    </w:lvl>
    <w:lvl w:ilvl="4" w:tplc="080C0019" w:tentative="1">
      <w:start w:val="1"/>
      <w:numFmt w:val="lowerLetter"/>
      <w:lvlText w:val="%5."/>
      <w:lvlJc w:val="left"/>
      <w:pPr>
        <w:ind w:left="3666" w:hanging="360"/>
      </w:pPr>
    </w:lvl>
    <w:lvl w:ilvl="5" w:tplc="080C001B" w:tentative="1">
      <w:start w:val="1"/>
      <w:numFmt w:val="lowerRoman"/>
      <w:lvlText w:val="%6."/>
      <w:lvlJc w:val="right"/>
      <w:pPr>
        <w:ind w:left="4386" w:hanging="180"/>
      </w:pPr>
    </w:lvl>
    <w:lvl w:ilvl="6" w:tplc="080C000F" w:tentative="1">
      <w:start w:val="1"/>
      <w:numFmt w:val="decimal"/>
      <w:lvlText w:val="%7."/>
      <w:lvlJc w:val="left"/>
      <w:pPr>
        <w:ind w:left="5106" w:hanging="360"/>
      </w:pPr>
    </w:lvl>
    <w:lvl w:ilvl="7" w:tplc="080C0019" w:tentative="1">
      <w:start w:val="1"/>
      <w:numFmt w:val="lowerLetter"/>
      <w:lvlText w:val="%8."/>
      <w:lvlJc w:val="left"/>
      <w:pPr>
        <w:ind w:left="5826" w:hanging="360"/>
      </w:pPr>
    </w:lvl>
    <w:lvl w:ilvl="8" w:tplc="080C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4">
    <w:nsid w:val="656D42DC"/>
    <w:multiLevelType w:val="hybridMultilevel"/>
    <w:tmpl w:val="AD6A32B2"/>
    <w:lvl w:ilvl="0" w:tplc="CC767090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75F80227"/>
    <w:multiLevelType w:val="hybridMultilevel"/>
    <w:tmpl w:val="DAD26CB6"/>
    <w:lvl w:ilvl="0" w:tplc="08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78D0060B"/>
    <w:multiLevelType w:val="multilevel"/>
    <w:tmpl w:val="1C2E6FBC"/>
    <w:lvl w:ilvl="0">
      <w:numFmt w:val="decimal"/>
      <w:pStyle w:val="Style1"/>
      <w:lvlText w:val="%1."/>
      <w:lvlJc w:val="left"/>
      <w:pPr>
        <w:tabs>
          <w:tab w:val="num" w:pos="567"/>
        </w:tabs>
        <w:ind w:left="567" w:hanging="567"/>
      </w:pPr>
    </w:lvl>
    <w:lvl w:ilvl="1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</w:lvl>
    <w:lvl w:ilvl="2">
      <w:start w:val="1"/>
      <w:numFmt w:val="none"/>
      <w:lvlText w:val="(1)"/>
      <w:lvlJc w:val="left"/>
      <w:pPr>
        <w:tabs>
          <w:tab w:val="num" w:pos="1080"/>
        </w:tabs>
        <w:ind w:left="1080" w:hanging="360"/>
      </w:pPr>
    </w:lvl>
    <w:lvl w:ilvl="3">
      <w:start w:val="1"/>
      <w:numFmt w:val="none"/>
      <w:lvlText w:val="(a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Roman"/>
      <w:lvlText w:val="(%5)"/>
      <w:lvlJc w:val="left"/>
      <w:pPr>
        <w:tabs>
          <w:tab w:val="num" w:pos="216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7">
    <w:nsid w:val="79A4606C"/>
    <w:multiLevelType w:val="hybridMultilevel"/>
    <w:tmpl w:val="070CAC78"/>
    <w:lvl w:ilvl="0" w:tplc="236E967E"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800" w:hanging="360"/>
      </w:pPr>
    </w:lvl>
    <w:lvl w:ilvl="2" w:tplc="080C001B" w:tentative="1">
      <w:start w:val="1"/>
      <w:numFmt w:val="lowerRoman"/>
      <w:lvlText w:val="%3."/>
      <w:lvlJc w:val="right"/>
      <w:pPr>
        <w:ind w:left="2520" w:hanging="180"/>
      </w:pPr>
    </w:lvl>
    <w:lvl w:ilvl="3" w:tplc="080C000F" w:tentative="1">
      <w:start w:val="1"/>
      <w:numFmt w:val="decimal"/>
      <w:lvlText w:val="%4."/>
      <w:lvlJc w:val="left"/>
      <w:pPr>
        <w:ind w:left="3240" w:hanging="360"/>
      </w:pPr>
    </w:lvl>
    <w:lvl w:ilvl="4" w:tplc="080C0019" w:tentative="1">
      <w:start w:val="1"/>
      <w:numFmt w:val="lowerLetter"/>
      <w:lvlText w:val="%5."/>
      <w:lvlJc w:val="left"/>
      <w:pPr>
        <w:ind w:left="3960" w:hanging="360"/>
      </w:pPr>
    </w:lvl>
    <w:lvl w:ilvl="5" w:tplc="080C001B" w:tentative="1">
      <w:start w:val="1"/>
      <w:numFmt w:val="lowerRoman"/>
      <w:lvlText w:val="%6."/>
      <w:lvlJc w:val="right"/>
      <w:pPr>
        <w:ind w:left="4680" w:hanging="180"/>
      </w:pPr>
    </w:lvl>
    <w:lvl w:ilvl="6" w:tplc="080C000F" w:tentative="1">
      <w:start w:val="1"/>
      <w:numFmt w:val="decimal"/>
      <w:lvlText w:val="%7."/>
      <w:lvlJc w:val="left"/>
      <w:pPr>
        <w:ind w:left="5400" w:hanging="360"/>
      </w:pPr>
    </w:lvl>
    <w:lvl w:ilvl="7" w:tplc="080C0019" w:tentative="1">
      <w:start w:val="1"/>
      <w:numFmt w:val="lowerLetter"/>
      <w:lvlText w:val="%8."/>
      <w:lvlJc w:val="left"/>
      <w:pPr>
        <w:ind w:left="6120" w:hanging="360"/>
      </w:pPr>
    </w:lvl>
    <w:lvl w:ilvl="8" w:tplc="080C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7F675872"/>
    <w:multiLevelType w:val="singleLevel"/>
    <w:tmpl w:val="04090015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>
    <w:abstractNumId w:val="6"/>
  </w:num>
  <w:num w:numId="2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0"/>
  </w:num>
  <w:num w:numId="5">
    <w:abstractNumId w:val="8"/>
  </w:num>
  <w:num w:numId="6">
    <w:abstractNumId w:val="3"/>
  </w:num>
  <w:num w:numId="7">
    <w:abstractNumId w:val="7"/>
  </w:num>
  <w:num w:numId="8">
    <w:abstractNumId w:val="2"/>
  </w:num>
  <w:num w:numId="9">
    <w:abstractNumId w:val="4"/>
  </w:num>
  <w:num w:numId="10">
    <w:abstractNumId w:val="1"/>
  </w:num>
  <w:num w:numId="11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45"/>
  <w:proofState w:spelling="clean" w:grammar="clean"/>
  <w:attachedTemplate r:id="rId1"/>
  <w:defaultTabStop w:val="720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3276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1FE7"/>
    <w:rsid w:val="00016388"/>
    <w:rsid w:val="00025A65"/>
    <w:rsid w:val="00036614"/>
    <w:rsid w:val="00053235"/>
    <w:rsid w:val="00092290"/>
    <w:rsid w:val="0009233B"/>
    <w:rsid w:val="00093F09"/>
    <w:rsid w:val="000968F2"/>
    <w:rsid w:val="000A192D"/>
    <w:rsid w:val="000A5B20"/>
    <w:rsid w:val="000B2C55"/>
    <w:rsid w:val="000B32C1"/>
    <w:rsid w:val="000B68A0"/>
    <w:rsid w:val="000C186F"/>
    <w:rsid w:val="000C3C44"/>
    <w:rsid w:val="000E3C45"/>
    <w:rsid w:val="00105381"/>
    <w:rsid w:val="00116137"/>
    <w:rsid w:val="001242CA"/>
    <w:rsid w:val="00137736"/>
    <w:rsid w:val="0014202D"/>
    <w:rsid w:val="001427A0"/>
    <w:rsid w:val="001433ED"/>
    <w:rsid w:val="00145E45"/>
    <w:rsid w:val="00147222"/>
    <w:rsid w:val="001800BC"/>
    <w:rsid w:val="00182A01"/>
    <w:rsid w:val="00185446"/>
    <w:rsid w:val="00187AC7"/>
    <w:rsid w:val="00187FC2"/>
    <w:rsid w:val="00190D47"/>
    <w:rsid w:val="001A1461"/>
    <w:rsid w:val="001B3E8A"/>
    <w:rsid w:val="001B6AEA"/>
    <w:rsid w:val="001C4FAF"/>
    <w:rsid w:val="001D0379"/>
    <w:rsid w:val="001D40B6"/>
    <w:rsid w:val="001E41EE"/>
    <w:rsid w:val="001E45AC"/>
    <w:rsid w:val="001E673F"/>
    <w:rsid w:val="001E7849"/>
    <w:rsid w:val="001F6DF4"/>
    <w:rsid w:val="001F6E47"/>
    <w:rsid w:val="00201607"/>
    <w:rsid w:val="00227019"/>
    <w:rsid w:val="002348CF"/>
    <w:rsid w:val="00253EF2"/>
    <w:rsid w:val="002613CD"/>
    <w:rsid w:val="00265BFF"/>
    <w:rsid w:val="002759FB"/>
    <w:rsid w:val="002808E3"/>
    <w:rsid w:val="00280A72"/>
    <w:rsid w:val="0029123C"/>
    <w:rsid w:val="00292604"/>
    <w:rsid w:val="002952F0"/>
    <w:rsid w:val="002A509A"/>
    <w:rsid w:val="002B0D6A"/>
    <w:rsid w:val="002C4A7A"/>
    <w:rsid w:val="002C7824"/>
    <w:rsid w:val="002E1AE0"/>
    <w:rsid w:val="002E3E41"/>
    <w:rsid w:val="002E68AC"/>
    <w:rsid w:val="00303142"/>
    <w:rsid w:val="00322879"/>
    <w:rsid w:val="00327487"/>
    <w:rsid w:val="00333BD4"/>
    <w:rsid w:val="00337DE8"/>
    <w:rsid w:val="00350134"/>
    <w:rsid w:val="00350A2C"/>
    <w:rsid w:val="00362A82"/>
    <w:rsid w:val="00366329"/>
    <w:rsid w:val="003772E6"/>
    <w:rsid w:val="00385F4C"/>
    <w:rsid w:val="00390399"/>
    <w:rsid w:val="00391B15"/>
    <w:rsid w:val="003B1F01"/>
    <w:rsid w:val="003B7AA9"/>
    <w:rsid w:val="003C3C72"/>
    <w:rsid w:val="003D1FCE"/>
    <w:rsid w:val="003D5212"/>
    <w:rsid w:val="003E76ED"/>
    <w:rsid w:val="003F5187"/>
    <w:rsid w:val="003F7099"/>
    <w:rsid w:val="00401FEC"/>
    <w:rsid w:val="00403E90"/>
    <w:rsid w:val="00405B2E"/>
    <w:rsid w:val="00416240"/>
    <w:rsid w:val="00433744"/>
    <w:rsid w:val="004425DA"/>
    <w:rsid w:val="004662ED"/>
    <w:rsid w:val="004668CF"/>
    <w:rsid w:val="004703D3"/>
    <w:rsid w:val="0047663D"/>
    <w:rsid w:val="00485588"/>
    <w:rsid w:val="004977A5"/>
    <w:rsid w:val="004A7E90"/>
    <w:rsid w:val="004A7F83"/>
    <w:rsid w:val="004B2223"/>
    <w:rsid w:val="004B3A6C"/>
    <w:rsid w:val="004C0257"/>
    <w:rsid w:val="004E1BC0"/>
    <w:rsid w:val="004E30EA"/>
    <w:rsid w:val="004E67D6"/>
    <w:rsid w:val="004F6CAA"/>
    <w:rsid w:val="004F7ED4"/>
    <w:rsid w:val="005062B8"/>
    <w:rsid w:val="005134B8"/>
    <w:rsid w:val="00536DCA"/>
    <w:rsid w:val="00537581"/>
    <w:rsid w:val="00540F45"/>
    <w:rsid w:val="005442E4"/>
    <w:rsid w:val="005516E0"/>
    <w:rsid w:val="005749E1"/>
    <w:rsid w:val="00585F50"/>
    <w:rsid w:val="005A6B68"/>
    <w:rsid w:val="005B2858"/>
    <w:rsid w:val="005D4886"/>
    <w:rsid w:val="005F025E"/>
    <w:rsid w:val="006144E0"/>
    <w:rsid w:val="00615141"/>
    <w:rsid w:val="0061696F"/>
    <w:rsid w:val="006215BD"/>
    <w:rsid w:val="0062418A"/>
    <w:rsid w:val="006357EA"/>
    <w:rsid w:val="0064507E"/>
    <w:rsid w:val="00670922"/>
    <w:rsid w:val="006714E8"/>
    <w:rsid w:val="00671764"/>
    <w:rsid w:val="006825D0"/>
    <w:rsid w:val="006825D3"/>
    <w:rsid w:val="00683614"/>
    <w:rsid w:val="00685D16"/>
    <w:rsid w:val="006900B2"/>
    <w:rsid w:val="00696E22"/>
    <w:rsid w:val="006A1BFA"/>
    <w:rsid w:val="006A390D"/>
    <w:rsid w:val="006B6C58"/>
    <w:rsid w:val="006C6A2B"/>
    <w:rsid w:val="006D72C5"/>
    <w:rsid w:val="006E5290"/>
    <w:rsid w:val="006E7F90"/>
    <w:rsid w:val="0070182F"/>
    <w:rsid w:val="00703EFF"/>
    <w:rsid w:val="0070514B"/>
    <w:rsid w:val="00710EF4"/>
    <w:rsid w:val="0071593A"/>
    <w:rsid w:val="00715FF3"/>
    <w:rsid w:val="00724715"/>
    <w:rsid w:val="00725BB6"/>
    <w:rsid w:val="0072620D"/>
    <w:rsid w:val="00744EC8"/>
    <w:rsid w:val="00763143"/>
    <w:rsid w:val="00771CA5"/>
    <w:rsid w:val="00777F76"/>
    <w:rsid w:val="0078001E"/>
    <w:rsid w:val="00780F2E"/>
    <w:rsid w:val="007965A4"/>
    <w:rsid w:val="00796CBF"/>
    <w:rsid w:val="007B107B"/>
    <w:rsid w:val="007C4238"/>
    <w:rsid w:val="007F31C3"/>
    <w:rsid w:val="008179C4"/>
    <w:rsid w:val="00831187"/>
    <w:rsid w:val="0083206B"/>
    <w:rsid w:val="0085708B"/>
    <w:rsid w:val="00871AAB"/>
    <w:rsid w:val="008771BF"/>
    <w:rsid w:val="008868A2"/>
    <w:rsid w:val="00891766"/>
    <w:rsid w:val="008A225E"/>
    <w:rsid w:val="008A3791"/>
    <w:rsid w:val="008B7376"/>
    <w:rsid w:val="008C2F95"/>
    <w:rsid w:val="008D3B7A"/>
    <w:rsid w:val="008D4955"/>
    <w:rsid w:val="008D7256"/>
    <w:rsid w:val="008E2C26"/>
    <w:rsid w:val="008E4FB1"/>
    <w:rsid w:val="008E51F0"/>
    <w:rsid w:val="008E71B6"/>
    <w:rsid w:val="008F48B5"/>
    <w:rsid w:val="00902B21"/>
    <w:rsid w:val="00944B7B"/>
    <w:rsid w:val="00950041"/>
    <w:rsid w:val="00962035"/>
    <w:rsid w:val="0097172C"/>
    <w:rsid w:val="00974FA5"/>
    <w:rsid w:val="009877D0"/>
    <w:rsid w:val="00990EAA"/>
    <w:rsid w:val="009950AC"/>
    <w:rsid w:val="009A2B77"/>
    <w:rsid w:val="009D3A75"/>
    <w:rsid w:val="009E0459"/>
    <w:rsid w:val="009E5CF6"/>
    <w:rsid w:val="009F2F14"/>
    <w:rsid w:val="009F6C9E"/>
    <w:rsid w:val="00A02895"/>
    <w:rsid w:val="00A02E1E"/>
    <w:rsid w:val="00A03420"/>
    <w:rsid w:val="00A04E85"/>
    <w:rsid w:val="00A06C5B"/>
    <w:rsid w:val="00A110F2"/>
    <w:rsid w:val="00A27A26"/>
    <w:rsid w:val="00A362C2"/>
    <w:rsid w:val="00A40A26"/>
    <w:rsid w:val="00A4490D"/>
    <w:rsid w:val="00A51DB1"/>
    <w:rsid w:val="00A57E16"/>
    <w:rsid w:val="00A63443"/>
    <w:rsid w:val="00A67497"/>
    <w:rsid w:val="00A7776B"/>
    <w:rsid w:val="00A8599C"/>
    <w:rsid w:val="00A9413D"/>
    <w:rsid w:val="00AB01C9"/>
    <w:rsid w:val="00AB310F"/>
    <w:rsid w:val="00AB4BF2"/>
    <w:rsid w:val="00AB629C"/>
    <w:rsid w:val="00AC3D99"/>
    <w:rsid w:val="00AD1AAC"/>
    <w:rsid w:val="00AE5862"/>
    <w:rsid w:val="00B0649E"/>
    <w:rsid w:val="00B155BE"/>
    <w:rsid w:val="00B23372"/>
    <w:rsid w:val="00B334A8"/>
    <w:rsid w:val="00B540CE"/>
    <w:rsid w:val="00B62732"/>
    <w:rsid w:val="00B64910"/>
    <w:rsid w:val="00B7034A"/>
    <w:rsid w:val="00B813EE"/>
    <w:rsid w:val="00B84D4A"/>
    <w:rsid w:val="00B86BF1"/>
    <w:rsid w:val="00B91EF1"/>
    <w:rsid w:val="00BA1DDC"/>
    <w:rsid w:val="00BB0334"/>
    <w:rsid w:val="00BB1557"/>
    <w:rsid w:val="00BB2AA2"/>
    <w:rsid w:val="00BC1E16"/>
    <w:rsid w:val="00BC68EE"/>
    <w:rsid w:val="00BC6A10"/>
    <w:rsid w:val="00BD7E93"/>
    <w:rsid w:val="00BE0D30"/>
    <w:rsid w:val="00C05F0B"/>
    <w:rsid w:val="00C14F95"/>
    <w:rsid w:val="00C15B32"/>
    <w:rsid w:val="00C26FBB"/>
    <w:rsid w:val="00C520FE"/>
    <w:rsid w:val="00C54963"/>
    <w:rsid w:val="00C57E07"/>
    <w:rsid w:val="00C62DA6"/>
    <w:rsid w:val="00C802A4"/>
    <w:rsid w:val="00C80C1E"/>
    <w:rsid w:val="00C85CC8"/>
    <w:rsid w:val="00C90784"/>
    <w:rsid w:val="00C973BA"/>
    <w:rsid w:val="00CA48E6"/>
    <w:rsid w:val="00CB3E0F"/>
    <w:rsid w:val="00CB6158"/>
    <w:rsid w:val="00CC23F2"/>
    <w:rsid w:val="00CC4AED"/>
    <w:rsid w:val="00CC641B"/>
    <w:rsid w:val="00CC769D"/>
    <w:rsid w:val="00CD0083"/>
    <w:rsid w:val="00CD3B04"/>
    <w:rsid w:val="00CE1FE7"/>
    <w:rsid w:val="00CE375B"/>
    <w:rsid w:val="00CF0039"/>
    <w:rsid w:val="00D02334"/>
    <w:rsid w:val="00D050C6"/>
    <w:rsid w:val="00D12566"/>
    <w:rsid w:val="00D22142"/>
    <w:rsid w:val="00D22ADE"/>
    <w:rsid w:val="00D3286D"/>
    <w:rsid w:val="00D40C7B"/>
    <w:rsid w:val="00D40D9E"/>
    <w:rsid w:val="00D41C11"/>
    <w:rsid w:val="00D44F20"/>
    <w:rsid w:val="00D50ED9"/>
    <w:rsid w:val="00D71B2B"/>
    <w:rsid w:val="00D73DF1"/>
    <w:rsid w:val="00D74915"/>
    <w:rsid w:val="00D75825"/>
    <w:rsid w:val="00DA1B2E"/>
    <w:rsid w:val="00DA67BF"/>
    <w:rsid w:val="00DA6836"/>
    <w:rsid w:val="00DA6EB8"/>
    <w:rsid w:val="00DB1730"/>
    <w:rsid w:val="00DB28EF"/>
    <w:rsid w:val="00DC152D"/>
    <w:rsid w:val="00DC7DBD"/>
    <w:rsid w:val="00DD27F8"/>
    <w:rsid w:val="00DF64B2"/>
    <w:rsid w:val="00E011A2"/>
    <w:rsid w:val="00E10CE4"/>
    <w:rsid w:val="00E1276E"/>
    <w:rsid w:val="00E316EE"/>
    <w:rsid w:val="00E3715E"/>
    <w:rsid w:val="00E45802"/>
    <w:rsid w:val="00E736A0"/>
    <w:rsid w:val="00E75968"/>
    <w:rsid w:val="00EC25BA"/>
    <w:rsid w:val="00EC26B9"/>
    <w:rsid w:val="00ED03C8"/>
    <w:rsid w:val="00EE1C2E"/>
    <w:rsid w:val="00EE475E"/>
    <w:rsid w:val="00EF5288"/>
    <w:rsid w:val="00F1200C"/>
    <w:rsid w:val="00F123AD"/>
    <w:rsid w:val="00F174CC"/>
    <w:rsid w:val="00F3544F"/>
    <w:rsid w:val="00F441ED"/>
    <w:rsid w:val="00F622A3"/>
    <w:rsid w:val="00F760B3"/>
    <w:rsid w:val="00F8356B"/>
    <w:rsid w:val="00F8360F"/>
    <w:rsid w:val="00F901D7"/>
    <w:rsid w:val="00F9482B"/>
    <w:rsid w:val="00FA33A9"/>
    <w:rsid w:val="00FA46A0"/>
    <w:rsid w:val="00FB0CBD"/>
    <w:rsid w:val="00FB3425"/>
    <w:rsid w:val="00FC06A0"/>
    <w:rsid w:val="00FE19D6"/>
    <w:rsid w:val="00FF0C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2769"/>
    <o:shapelayout v:ext="edit">
      <o:idmap v:ext="edit" data="1"/>
    </o:shapelayout>
  </w:shapeDefaults>
  <w:decimalSymbol w:val=","/>
  <w:listSeparator w:val=";"/>
  <w14:docId w14:val="39339328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fr-BE" w:eastAsia="fr-BE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header" w:uiPriority="0"/>
    <w:lsdException w:name="footer" w:uiPriority="0"/>
    <w:lsdException w:name="caption" w:uiPriority="35" w:qFormat="1"/>
    <w:lsdException w:name="footnote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C4AED"/>
    <w:rPr>
      <w:lang w:val="en-GB" w:eastAsia="nl-BE"/>
    </w:rPr>
  </w:style>
  <w:style w:type="paragraph" w:styleId="Heading1">
    <w:name w:val="heading 1"/>
    <w:basedOn w:val="Normal"/>
    <w:next w:val="Normal"/>
    <w:link w:val="Heading1Char"/>
    <w:qFormat/>
    <w:rsid w:val="00540F45"/>
    <w:pPr>
      <w:keepNext/>
      <w:jc w:val="center"/>
      <w:outlineLvl w:val="0"/>
    </w:pPr>
    <w:rPr>
      <w:u w:val="single"/>
      <w:lang w:val="fr-BE" w:eastAsia="fr-FR"/>
    </w:rPr>
  </w:style>
  <w:style w:type="paragraph" w:styleId="Heading3">
    <w:name w:val="heading 3"/>
    <w:basedOn w:val="Normal"/>
    <w:next w:val="Normal"/>
    <w:link w:val="Heading3Char"/>
    <w:unhideWhenUsed/>
    <w:qFormat/>
    <w:rsid w:val="00540F45"/>
    <w:pPr>
      <w:keepNext/>
      <w:tabs>
        <w:tab w:val="left" w:pos="1668"/>
      </w:tabs>
      <w:jc w:val="both"/>
      <w:outlineLvl w:val="2"/>
    </w:pPr>
    <w:rPr>
      <w:b/>
      <w:lang w:val="fr-BE" w:eastAsia="fr-FR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ageNumber">
    <w:name w:val="page number"/>
    <w:basedOn w:val="DefaultParagraphFont"/>
    <w:semiHidden/>
  </w:style>
  <w:style w:type="paragraph" w:styleId="Header">
    <w:name w:val="header"/>
    <w:basedOn w:val="Normal"/>
    <w:link w:val="HeaderChar"/>
    <w:semiHidden/>
    <w:pPr>
      <w:tabs>
        <w:tab w:val="center" w:pos="4320"/>
        <w:tab w:val="right" w:pos="8640"/>
      </w:tabs>
    </w:pPr>
    <w:rPr>
      <w:rFonts w:ascii="Courier" w:hAnsi="Courier"/>
      <w:sz w:val="24"/>
    </w:rPr>
  </w:style>
  <w:style w:type="paragraph" w:styleId="Footer">
    <w:name w:val="footer"/>
    <w:basedOn w:val="Normal"/>
    <w:link w:val="FooterChar"/>
    <w:pPr>
      <w:tabs>
        <w:tab w:val="center" w:pos="4320"/>
        <w:tab w:val="right" w:pos="8640"/>
      </w:tabs>
    </w:pPr>
    <w:rPr>
      <w:rFonts w:ascii="Courier" w:hAnsi="Courier"/>
      <w:sz w:val="24"/>
    </w:rPr>
  </w:style>
  <w:style w:type="character" w:customStyle="1" w:styleId="HeaderChar">
    <w:name w:val="Header Char"/>
    <w:link w:val="Header"/>
    <w:semiHidden/>
    <w:rsid w:val="0078001E"/>
    <w:rPr>
      <w:rFonts w:ascii="Courier" w:hAnsi="Courier"/>
      <w:sz w:val="24"/>
      <w:lang w:val="en-GB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B540CE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B540CE"/>
    <w:rPr>
      <w:rFonts w:ascii="Tahoma" w:hAnsi="Tahoma" w:cs="Tahoma"/>
      <w:sz w:val="16"/>
      <w:szCs w:val="16"/>
      <w:lang w:val="en-GB"/>
    </w:rPr>
  </w:style>
  <w:style w:type="paragraph" w:styleId="FootnoteText">
    <w:name w:val="footnote text"/>
    <w:basedOn w:val="Normal"/>
    <w:link w:val="FootnoteTextChar"/>
    <w:semiHidden/>
    <w:rsid w:val="006A390D"/>
    <w:rPr>
      <w:rFonts w:ascii="Arial" w:hAnsi="Arial"/>
      <w:lang w:val="en-US" w:eastAsia="fr-BE"/>
    </w:rPr>
  </w:style>
  <w:style w:type="character" w:customStyle="1" w:styleId="FootnoteTextChar">
    <w:name w:val="Footnote Text Char"/>
    <w:link w:val="FootnoteText"/>
    <w:semiHidden/>
    <w:rsid w:val="006A390D"/>
    <w:rPr>
      <w:rFonts w:ascii="Arial" w:hAnsi="Arial"/>
      <w:lang w:val="en-US"/>
    </w:rPr>
  </w:style>
  <w:style w:type="paragraph" w:customStyle="1" w:styleId="Style1">
    <w:name w:val="Style1"/>
    <w:basedOn w:val="Normal"/>
    <w:rsid w:val="006A390D"/>
    <w:pPr>
      <w:numPr>
        <w:numId w:val="1"/>
      </w:numPr>
      <w:jc w:val="both"/>
    </w:pPr>
    <w:rPr>
      <w:rFonts w:ascii="Arial" w:hAnsi="Arial"/>
      <w:sz w:val="24"/>
      <w:lang w:val="en-US" w:eastAsia="fr-BE"/>
    </w:rPr>
  </w:style>
  <w:style w:type="paragraph" w:customStyle="1" w:styleId="Style2">
    <w:name w:val="Style2"/>
    <w:basedOn w:val="Style1"/>
    <w:rsid w:val="006A390D"/>
    <w:pPr>
      <w:numPr>
        <w:ilvl w:val="1"/>
        <w:numId w:val="3"/>
      </w:numPr>
    </w:pPr>
  </w:style>
  <w:style w:type="paragraph" w:customStyle="1" w:styleId="Style3">
    <w:name w:val="Style3"/>
    <w:basedOn w:val="Style2"/>
    <w:rsid w:val="006A390D"/>
    <w:pPr>
      <w:numPr>
        <w:ilvl w:val="2"/>
      </w:numPr>
    </w:pPr>
  </w:style>
  <w:style w:type="paragraph" w:customStyle="1" w:styleId="Style4">
    <w:name w:val="Style4"/>
    <w:basedOn w:val="Style3"/>
    <w:rsid w:val="006A390D"/>
    <w:pPr>
      <w:numPr>
        <w:ilvl w:val="3"/>
      </w:numPr>
    </w:pPr>
  </w:style>
  <w:style w:type="paragraph" w:customStyle="1" w:styleId="Style5">
    <w:name w:val="Style5"/>
    <w:basedOn w:val="Style4"/>
    <w:rsid w:val="006A390D"/>
    <w:pPr>
      <w:numPr>
        <w:ilvl w:val="4"/>
      </w:numPr>
    </w:pPr>
  </w:style>
  <w:style w:type="paragraph" w:customStyle="1" w:styleId="Style10">
    <w:name w:val="Style1'"/>
    <w:basedOn w:val="Style1"/>
    <w:rsid w:val="006A390D"/>
    <w:pPr>
      <w:numPr>
        <w:numId w:val="0"/>
      </w:numPr>
      <w:ind w:left="567"/>
    </w:pPr>
  </w:style>
  <w:style w:type="paragraph" w:customStyle="1" w:styleId="Style20">
    <w:name w:val="Style2'"/>
    <w:basedOn w:val="Style2"/>
    <w:rsid w:val="006A390D"/>
    <w:pPr>
      <w:numPr>
        <w:ilvl w:val="0"/>
        <w:numId w:val="0"/>
      </w:numPr>
      <w:ind w:left="924"/>
    </w:pPr>
  </w:style>
  <w:style w:type="character" w:styleId="FootnoteReference">
    <w:name w:val="footnote reference"/>
    <w:semiHidden/>
    <w:rsid w:val="006A390D"/>
    <w:rPr>
      <w:vertAlign w:val="superscript"/>
    </w:rPr>
  </w:style>
  <w:style w:type="table" w:styleId="TableGrid">
    <w:name w:val="Table Grid"/>
    <w:basedOn w:val="TableNormal"/>
    <w:uiPriority w:val="59"/>
    <w:rsid w:val="00BC68E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FooterChar">
    <w:name w:val="Footer Char"/>
    <w:link w:val="Footer"/>
    <w:rsid w:val="006215BD"/>
    <w:rPr>
      <w:rFonts w:ascii="Courier" w:hAnsi="Courier"/>
      <w:sz w:val="24"/>
      <w:lang w:val="en-GB" w:eastAsia="nl-BE"/>
    </w:rPr>
  </w:style>
  <w:style w:type="character" w:customStyle="1" w:styleId="Heading1Char">
    <w:name w:val="Heading 1 Char"/>
    <w:link w:val="Heading1"/>
    <w:rsid w:val="00540F45"/>
    <w:rPr>
      <w:u w:val="single"/>
      <w:lang w:eastAsia="fr-FR"/>
    </w:rPr>
  </w:style>
  <w:style w:type="character" w:customStyle="1" w:styleId="Heading3Char">
    <w:name w:val="Heading 3 Char"/>
    <w:link w:val="Heading3"/>
    <w:rsid w:val="00540F45"/>
    <w:rPr>
      <w:b/>
      <w:lang w:eastAsia="fr-FR"/>
    </w:rPr>
  </w:style>
  <w:style w:type="paragraph" w:customStyle="1" w:styleId="T-T6">
    <w:name w:val="T-  T6"/>
    <w:basedOn w:val="Normal"/>
    <w:rsid w:val="00540F45"/>
    <w:pPr>
      <w:spacing w:before="120"/>
    </w:pPr>
    <w:rPr>
      <w:rFonts w:ascii="Arial" w:hAnsi="Arial"/>
      <w:lang w:val="fr-BE" w:eastAsia="en-US"/>
    </w:rPr>
  </w:style>
  <w:style w:type="character" w:styleId="Hyperlink">
    <w:name w:val="Hyperlink"/>
    <w:basedOn w:val="DefaultParagraphFont"/>
    <w:uiPriority w:val="99"/>
    <w:unhideWhenUsed/>
    <w:rsid w:val="009F6C9E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fr-BE" w:eastAsia="fr-BE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header" w:uiPriority="0"/>
    <w:lsdException w:name="footer" w:uiPriority="0"/>
    <w:lsdException w:name="caption" w:uiPriority="35" w:qFormat="1"/>
    <w:lsdException w:name="footnote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C4AED"/>
    <w:rPr>
      <w:lang w:val="en-GB" w:eastAsia="nl-BE"/>
    </w:rPr>
  </w:style>
  <w:style w:type="paragraph" w:styleId="Heading1">
    <w:name w:val="heading 1"/>
    <w:basedOn w:val="Normal"/>
    <w:next w:val="Normal"/>
    <w:link w:val="Heading1Char"/>
    <w:qFormat/>
    <w:rsid w:val="00540F45"/>
    <w:pPr>
      <w:keepNext/>
      <w:jc w:val="center"/>
      <w:outlineLvl w:val="0"/>
    </w:pPr>
    <w:rPr>
      <w:u w:val="single"/>
      <w:lang w:val="fr-BE" w:eastAsia="fr-FR"/>
    </w:rPr>
  </w:style>
  <w:style w:type="paragraph" w:styleId="Heading3">
    <w:name w:val="heading 3"/>
    <w:basedOn w:val="Normal"/>
    <w:next w:val="Normal"/>
    <w:link w:val="Heading3Char"/>
    <w:unhideWhenUsed/>
    <w:qFormat/>
    <w:rsid w:val="00540F45"/>
    <w:pPr>
      <w:keepNext/>
      <w:tabs>
        <w:tab w:val="left" w:pos="1668"/>
      </w:tabs>
      <w:jc w:val="both"/>
      <w:outlineLvl w:val="2"/>
    </w:pPr>
    <w:rPr>
      <w:b/>
      <w:lang w:val="fr-BE" w:eastAsia="fr-FR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ageNumber">
    <w:name w:val="page number"/>
    <w:basedOn w:val="DefaultParagraphFont"/>
    <w:semiHidden/>
  </w:style>
  <w:style w:type="paragraph" w:styleId="Header">
    <w:name w:val="header"/>
    <w:basedOn w:val="Normal"/>
    <w:link w:val="HeaderChar"/>
    <w:semiHidden/>
    <w:pPr>
      <w:tabs>
        <w:tab w:val="center" w:pos="4320"/>
        <w:tab w:val="right" w:pos="8640"/>
      </w:tabs>
    </w:pPr>
    <w:rPr>
      <w:rFonts w:ascii="Courier" w:hAnsi="Courier"/>
      <w:sz w:val="24"/>
    </w:rPr>
  </w:style>
  <w:style w:type="paragraph" w:styleId="Footer">
    <w:name w:val="footer"/>
    <w:basedOn w:val="Normal"/>
    <w:link w:val="FooterChar"/>
    <w:pPr>
      <w:tabs>
        <w:tab w:val="center" w:pos="4320"/>
        <w:tab w:val="right" w:pos="8640"/>
      </w:tabs>
    </w:pPr>
    <w:rPr>
      <w:rFonts w:ascii="Courier" w:hAnsi="Courier"/>
      <w:sz w:val="24"/>
    </w:rPr>
  </w:style>
  <w:style w:type="character" w:customStyle="1" w:styleId="HeaderChar">
    <w:name w:val="Header Char"/>
    <w:link w:val="Header"/>
    <w:semiHidden/>
    <w:rsid w:val="0078001E"/>
    <w:rPr>
      <w:rFonts w:ascii="Courier" w:hAnsi="Courier"/>
      <w:sz w:val="24"/>
      <w:lang w:val="en-GB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B540CE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B540CE"/>
    <w:rPr>
      <w:rFonts w:ascii="Tahoma" w:hAnsi="Tahoma" w:cs="Tahoma"/>
      <w:sz w:val="16"/>
      <w:szCs w:val="16"/>
      <w:lang w:val="en-GB"/>
    </w:rPr>
  </w:style>
  <w:style w:type="paragraph" w:styleId="FootnoteText">
    <w:name w:val="footnote text"/>
    <w:basedOn w:val="Normal"/>
    <w:link w:val="FootnoteTextChar"/>
    <w:semiHidden/>
    <w:rsid w:val="006A390D"/>
    <w:rPr>
      <w:rFonts w:ascii="Arial" w:hAnsi="Arial"/>
      <w:lang w:val="en-US" w:eastAsia="fr-BE"/>
    </w:rPr>
  </w:style>
  <w:style w:type="character" w:customStyle="1" w:styleId="FootnoteTextChar">
    <w:name w:val="Footnote Text Char"/>
    <w:link w:val="FootnoteText"/>
    <w:semiHidden/>
    <w:rsid w:val="006A390D"/>
    <w:rPr>
      <w:rFonts w:ascii="Arial" w:hAnsi="Arial"/>
      <w:lang w:val="en-US"/>
    </w:rPr>
  </w:style>
  <w:style w:type="paragraph" w:customStyle="1" w:styleId="Style1">
    <w:name w:val="Style1"/>
    <w:basedOn w:val="Normal"/>
    <w:rsid w:val="006A390D"/>
    <w:pPr>
      <w:numPr>
        <w:numId w:val="1"/>
      </w:numPr>
      <w:jc w:val="both"/>
    </w:pPr>
    <w:rPr>
      <w:rFonts w:ascii="Arial" w:hAnsi="Arial"/>
      <w:sz w:val="24"/>
      <w:lang w:val="en-US" w:eastAsia="fr-BE"/>
    </w:rPr>
  </w:style>
  <w:style w:type="paragraph" w:customStyle="1" w:styleId="Style2">
    <w:name w:val="Style2"/>
    <w:basedOn w:val="Style1"/>
    <w:rsid w:val="006A390D"/>
    <w:pPr>
      <w:numPr>
        <w:ilvl w:val="1"/>
        <w:numId w:val="3"/>
      </w:numPr>
    </w:pPr>
  </w:style>
  <w:style w:type="paragraph" w:customStyle="1" w:styleId="Style3">
    <w:name w:val="Style3"/>
    <w:basedOn w:val="Style2"/>
    <w:rsid w:val="006A390D"/>
    <w:pPr>
      <w:numPr>
        <w:ilvl w:val="2"/>
      </w:numPr>
    </w:pPr>
  </w:style>
  <w:style w:type="paragraph" w:customStyle="1" w:styleId="Style4">
    <w:name w:val="Style4"/>
    <w:basedOn w:val="Style3"/>
    <w:rsid w:val="006A390D"/>
    <w:pPr>
      <w:numPr>
        <w:ilvl w:val="3"/>
      </w:numPr>
    </w:pPr>
  </w:style>
  <w:style w:type="paragraph" w:customStyle="1" w:styleId="Style5">
    <w:name w:val="Style5"/>
    <w:basedOn w:val="Style4"/>
    <w:rsid w:val="006A390D"/>
    <w:pPr>
      <w:numPr>
        <w:ilvl w:val="4"/>
      </w:numPr>
    </w:pPr>
  </w:style>
  <w:style w:type="paragraph" w:customStyle="1" w:styleId="Style10">
    <w:name w:val="Style1'"/>
    <w:basedOn w:val="Style1"/>
    <w:rsid w:val="006A390D"/>
    <w:pPr>
      <w:numPr>
        <w:numId w:val="0"/>
      </w:numPr>
      <w:ind w:left="567"/>
    </w:pPr>
  </w:style>
  <w:style w:type="paragraph" w:customStyle="1" w:styleId="Style20">
    <w:name w:val="Style2'"/>
    <w:basedOn w:val="Style2"/>
    <w:rsid w:val="006A390D"/>
    <w:pPr>
      <w:numPr>
        <w:ilvl w:val="0"/>
        <w:numId w:val="0"/>
      </w:numPr>
      <w:ind w:left="924"/>
    </w:pPr>
  </w:style>
  <w:style w:type="character" w:styleId="FootnoteReference">
    <w:name w:val="footnote reference"/>
    <w:semiHidden/>
    <w:rsid w:val="006A390D"/>
    <w:rPr>
      <w:vertAlign w:val="superscript"/>
    </w:rPr>
  </w:style>
  <w:style w:type="table" w:styleId="TableGrid">
    <w:name w:val="Table Grid"/>
    <w:basedOn w:val="TableNormal"/>
    <w:uiPriority w:val="59"/>
    <w:rsid w:val="00BC68E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FooterChar">
    <w:name w:val="Footer Char"/>
    <w:link w:val="Footer"/>
    <w:rsid w:val="006215BD"/>
    <w:rPr>
      <w:rFonts w:ascii="Courier" w:hAnsi="Courier"/>
      <w:sz w:val="24"/>
      <w:lang w:val="en-GB" w:eastAsia="nl-BE"/>
    </w:rPr>
  </w:style>
  <w:style w:type="character" w:customStyle="1" w:styleId="Heading1Char">
    <w:name w:val="Heading 1 Char"/>
    <w:link w:val="Heading1"/>
    <w:rsid w:val="00540F45"/>
    <w:rPr>
      <w:u w:val="single"/>
      <w:lang w:eastAsia="fr-FR"/>
    </w:rPr>
  </w:style>
  <w:style w:type="character" w:customStyle="1" w:styleId="Heading3Char">
    <w:name w:val="Heading 3 Char"/>
    <w:link w:val="Heading3"/>
    <w:rsid w:val="00540F45"/>
    <w:rPr>
      <w:b/>
      <w:lang w:eastAsia="fr-FR"/>
    </w:rPr>
  </w:style>
  <w:style w:type="paragraph" w:customStyle="1" w:styleId="T-T6">
    <w:name w:val="T-  T6"/>
    <w:basedOn w:val="Normal"/>
    <w:rsid w:val="00540F45"/>
    <w:pPr>
      <w:spacing w:before="120"/>
    </w:pPr>
    <w:rPr>
      <w:rFonts w:ascii="Arial" w:hAnsi="Arial"/>
      <w:lang w:val="fr-BE" w:eastAsia="en-US"/>
    </w:rPr>
  </w:style>
  <w:style w:type="character" w:styleId="Hyperlink">
    <w:name w:val="Hyperlink"/>
    <w:basedOn w:val="DefaultParagraphFont"/>
    <w:uiPriority w:val="99"/>
    <w:unhideWhenUsed/>
    <w:rsid w:val="009F6C9E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06419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520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13" Type="http://schemas.openxmlformats.org/officeDocument/2006/relationships/image" Target="media/image1.emf"/><Relationship Id="rId18" Type="http://schemas.openxmlformats.org/officeDocument/2006/relationships/footer" Target="footer1.xml"/><Relationship Id="rId3" Type="http://schemas.openxmlformats.org/officeDocument/2006/relationships/customXml" Target="../customXml/item3.xml"/><Relationship Id="rId21" Type="http://schemas.openxmlformats.org/officeDocument/2006/relationships/footer" Target="footer3.xml"/><Relationship Id="rId7" Type="http://schemas.openxmlformats.org/officeDocument/2006/relationships/styles" Target="styles.xml"/><Relationship Id="rId12" Type="http://schemas.openxmlformats.org/officeDocument/2006/relationships/endnotes" Target="endnotes.xml"/><Relationship Id="rId17" Type="http://schemas.openxmlformats.org/officeDocument/2006/relationships/header" Target="header2.xml"/><Relationship Id="rId2" Type="http://schemas.openxmlformats.org/officeDocument/2006/relationships/customXml" Target="../customXml/item2.xml"/><Relationship Id="rId16" Type="http://schemas.openxmlformats.org/officeDocument/2006/relationships/header" Target="header1.xml"/><Relationship Id="rId20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footnotes" Target="footnotes.xml"/><Relationship Id="rId5" Type="http://schemas.openxmlformats.org/officeDocument/2006/relationships/customXml" Target="../customXml/item5.xml"/><Relationship Id="rId15" Type="http://schemas.openxmlformats.org/officeDocument/2006/relationships/hyperlink" Target="http://units.mil.intra/sites/DGMR/MGT/R/CTL/FormFeedback/Forms/template.xsn" TargetMode="External"/><Relationship Id="rId23" Type="http://schemas.openxmlformats.org/officeDocument/2006/relationships/theme" Target="theme/theme1.xml"/><Relationship Id="rId10" Type="http://schemas.openxmlformats.org/officeDocument/2006/relationships/webSettings" Target="webSettings.xml"/><Relationship Id="rId19" Type="http://schemas.openxmlformats.org/officeDocument/2006/relationships/footer" Target="footer2.xml"/><Relationship Id="rId4" Type="http://schemas.openxmlformats.org/officeDocument/2006/relationships/customXml" Target="../customXml/item4.xml"/><Relationship Id="rId9" Type="http://schemas.openxmlformats.org/officeDocument/2006/relationships/settings" Target="settings.xml"/><Relationship Id="rId14" Type="http://schemas.openxmlformats.org/officeDocument/2006/relationships/image" Target="media/image2.emf"/><Relationship Id="rId22" Type="http://schemas.openxmlformats.org/officeDocument/2006/relationships/fontTable" Target="fontTable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MSOFFICE\WINWORD\TEMPLATE\TOESTDOS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2" Type="http://schemas.openxmlformats.org/package/2006/relationships/digital-signature/signature" Target="sig2.xml"/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NgkS5dHfFZZarER+DapMKidpbmw=</DigestValue>
    </Reference>
    <Reference URI="#idOfficeObject" Type="http://www.w3.org/2000/09/xmldsig#Object">
      <DigestMethod Algorithm="http://www.w3.org/2000/09/xmldsig#sha1"/>
      <DigestValue>qG/6r2vwbwJvv2bz4M1P0wUG+Ao=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HKKo+gfphmCtvsG2OIKQqO+ifxc=</DigestValue>
    </Reference>
    <Reference URI="#idValidSigLnImg" Type="http://www.w3.org/2000/09/xmldsig#Object">
      <DigestMethod Algorithm="http://www.w3.org/2000/09/xmldsig#sha1"/>
      <DigestValue>h78bDbaaHeuv09ylujY/9s6pzoA=</DigestValue>
    </Reference>
    <Reference URI="#idInvalidSigLnImg" Type="http://www.w3.org/2000/09/xmldsig#Object">
      <DigestMethod Algorithm="http://www.w3.org/2000/09/xmldsig#sha1"/>
      <DigestValue>jZbQkTxwxlyx81zWxqwGE+olKv0=</DigestValue>
    </Reference>
  </SignedInfo>
  <SignatureValue>aWNruhgklNkqGm32g1cP20AgJ39OcsFBwia5HMlAz7T/yBDMmof1vWyZ15FjJzs+wUkB2R2UpIxp
bh42BLgAw5YA1c2Ax91cdApdnZn4RzVL48bxP5+1rv8Eu/tMTqm3PvdRXKRr2C0BWntr+8uygpvD
kY1T8usDUQhYsNwYH79L4TlwlJdkqDV+hqdqfsQ8neuPYSwCUVKNoAphCeIDW0QFgNer8mHa/bRv
ZBmsPJXZaB6c7qe8JdJq6gnoi5YoYi8DxvdI1BpnWD4ONMDfBIVMihHV4Haa1wQ8jPDoGzodPq6p
XiQW0i7HnViwNQ8rim0I8FJlBGU6MQVSN35gWA==</SignatureValue>
  <KeyInfo>
    <X509Data>
      <X509Certificate>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</X509Certificate>
    </X509Data>
  </KeyInfo>
  <Object xmlns:mdssi="http://schemas.openxmlformats.org/package/2006/digital-signature" Id="idPackageObject">
    <Manifest>
      <Reference URI="/word/stylesWithEffects.xml?ContentType=application/vnd.ms-word.stylesWithEffects+xml">
        <DigestMethod Algorithm="http://www.w3.org/2000/09/xmldsig#sha1"/>
        <DigestValue>yzt40BUtAjUfwQVdHhP3NJp+Rv0=</DigestValue>
      </Reference>
      <Reference URI="/word/theme/theme1.xml?ContentType=application/vnd.openxmlformats-officedocument.theme+xml">
        <DigestMethod Algorithm="http://www.w3.org/2000/09/xmldsig#sha1"/>
        <DigestValue>A7mMCM/bIq8J08Isx4WI1dNx25c=</DigestValue>
      </Reference>
      <Reference URI="/word/media/image1.emf?ContentType=image/x-emf">
        <DigestMethod Algorithm="http://www.w3.org/2000/09/xmldsig#sha1"/>
        <DigestValue>bYhp+6PojREg0jcn2widjJ7+8Jk=</DigestValue>
      </Reference>
      <Reference URI="/word/media/image2.emf?ContentType=image/x-emf">
        <DigestMethod Algorithm="http://www.w3.org/2000/09/xmldsig#sha1"/>
        <DigestValue>UuSJacpq4P6bAZ+LfEu7CcTqgkk=</DigestValue>
      </Reference>
      <Reference URI="/word/settings.xml?ContentType=application/vnd.openxmlformats-officedocument.wordprocessingml.settings+xml">
        <DigestMethod Algorithm="http://www.w3.org/2000/09/xmldsig#sha1"/>
        <DigestValue>EVAj8zrfOfUW35XAjkb16XBFbic=</DigestValue>
      </Reference>
      <Reference URI="/word/webSettings.xml?ContentType=application/vnd.openxmlformats-officedocument.wordprocessingml.webSettings+xml">
        <DigestMethod Algorithm="http://www.w3.org/2000/09/xmldsig#sha1"/>
        <DigestValue>FbPU/DCVx0JEFUnOfI+6uKbDm5k=</DigestValue>
      </Reference>
      <Reference URI="/word/numbering.xml?ContentType=application/vnd.openxmlformats-officedocument.wordprocessingml.numbering+xml">
        <DigestMethod Algorithm="http://www.w3.org/2000/09/xmldsig#sha1"/>
        <DigestValue>Na2G2eiX8chMN/8SpkZRAkGFugI=</DigestValue>
      </Reference>
      <Reference URI="/word/styles.xml?ContentType=application/vnd.openxmlformats-officedocument.wordprocessingml.styles+xml">
        <DigestMethod Algorithm="http://www.w3.org/2000/09/xmldsig#sha1"/>
        <DigestValue>Fd7jgKMS3PJVpOhifA1R6TVa9fk=</DigestValue>
      </Reference>
      <Reference URI="/word/fontTable.xml?ContentType=application/vnd.openxmlformats-officedocument.wordprocessingml.fontTable+xml">
        <DigestMethod Algorithm="http://www.w3.org/2000/09/xmldsig#sha1"/>
        <DigestValue>3N3wCrpy5He/oOp6lGqS8vhWYxQ=</DigestValue>
      </Reference>
      <Reference URI="/word/header1.xml?ContentType=application/vnd.openxmlformats-officedocument.wordprocessingml.header+xml">
        <DigestMethod Algorithm="http://www.w3.org/2000/09/xmldsig#sha1"/>
        <DigestValue>+D2X1lBbPg68BwRCJ+dAW4DJNfQ=</DigestValue>
      </Reference>
      <Reference URI="/word/footer3.xml?ContentType=application/vnd.openxmlformats-officedocument.wordprocessingml.footer+xml">
        <DigestMethod Algorithm="http://www.w3.org/2000/09/xmldsig#sha1"/>
        <DigestValue>T8U7XXigWtTneXv7oOfbHrspX3U=</DigestValue>
      </Reference>
      <Reference URI="/word/document.xml?ContentType=application/vnd.openxmlformats-officedocument.wordprocessingml.document.main+xml">
        <DigestMethod Algorithm="http://www.w3.org/2000/09/xmldsig#sha1"/>
        <DigestValue>Cw8M9w+eJOsKzvg2Q34bnRuPoAs=</DigestValue>
      </Reference>
      <Reference URI="/word/endnotes.xml?ContentType=application/vnd.openxmlformats-officedocument.wordprocessingml.endnotes+xml">
        <DigestMethod Algorithm="http://www.w3.org/2000/09/xmldsig#sha1"/>
        <DigestValue>NVla04gR8JeMBtcuhEZux7fPNf8=</DigestValue>
      </Reference>
      <Reference URI="/word/header2.xml?ContentType=application/vnd.openxmlformats-officedocument.wordprocessingml.header+xml">
        <DigestMethod Algorithm="http://www.w3.org/2000/09/xmldsig#sha1"/>
        <DigestValue>7ZoCI4LTGp8pVtlAfTpaYB05sQg=</DigestValue>
      </Reference>
      <Reference URI="/word/footnotes.xml?ContentType=application/vnd.openxmlformats-officedocument.wordprocessingml.footnotes+xml">
        <DigestMethod Algorithm="http://www.w3.org/2000/09/xmldsig#sha1"/>
        <DigestValue>lhyILNExuI8D50/hMKyg0QM4g/c=</DigestValue>
      </Reference>
      <Reference URI="/word/footer2.xml?ContentType=application/vnd.openxmlformats-officedocument.wordprocessingml.footer+xml">
        <DigestMethod Algorithm="http://www.w3.org/2000/09/xmldsig#sha1"/>
        <DigestValue>EOY31qGX+CBnEKHzAxqssNtFsMo=</DigestValue>
      </Reference>
      <Reference URI="/word/footer1.xml?ContentType=application/vnd.openxmlformats-officedocument.wordprocessingml.footer+xml">
        <DigestMethod Algorithm="http://www.w3.org/2000/09/xmldsig#sha1"/>
        <DigestValue>81AMNCUvDZpafqM/0HzPDorlOhw=</DigestValue>
      </Reference>
      <Reference URI="/word/header3.xml?ContentType=application/vnd.openxmlformats-officedocument.wordprocessingml.header+xml">
        <DigestMethod Algorithm="http://www.w3.org/2000/09/xmldsig#sha1"/>
        <DigestValue>j22khTXvY8U9NfUpEZz2Y6cGFMs=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settings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2bbokjiC9L2PFnfiR35s2zizifo=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18"/>
            <mdssi:RelationshipReference SourceId="rId21"/>
            <mdssi:RelationshipReference SourceId="rId7"/>
            <mdssi:RelationshipReference SourceId="rId12"/>
            <mdssi:RelationshipReference SourceId="rId17"/>
            <mdssi:RelationshipReference SourceId="rId16"/>
            <mdssi:RelationshipReference SourceId="rId20"/>
            <mdssi:RelationshipReference SourceId="rId6"/>
            <mdssi:RelationshipReference SourceId="rId11"/>
            <mdssi:RelationshipReference SourceId="rId15"/>
            <mdssi:RelationshipReference SourceId="rId23"/>
            <mdssi:RelationshipReference SourceId="rId10"/>
            <mdssi:RelationshipReference SourceId="rId19"/>
            <mdssi:RelationshipReference SourceId="rId9"/>
            <mdssi:RelationshipReference SourceId="rId14"/>
            <mdssi:RelationshipReference SourceId="rId22"/>
          </Transform>
          <Transform Algorithm="http://www.w3.org/TR/2001/REC-xml-c14n-20010315"/>
        </Transforms>
        <DigestMethod Algorithm="http://www.w3.org/2000/09/xmldsig#sha1"/>
        <DigestValue>5h6jCQqd3IxOmOxrq9ONSzKrGew=</DigestValue>
      </Reference>
    </Manifest>
    <SignatureProperties>
      <SignatureProperty Id="idSignatureTime" Target="#idPackageSignature">
        <mdssi:SignatureTime>
          <mdssi:Format>YYYY-MM-DDThh:mm:ssTZD</mdssi:Format>
          <mdssi:Value>2017-12-04T14:05:00Z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{46611BFB-E30A-4107-BC00-A220DE124568}</SetupID>
          <SignatureText/>
          <SignatureImage>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SEhEi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UwAAABkAAAAAAAAAAAAAAB6AAAANgAAAAAAAAAAAAAAewAAADcAAAApAKoAAAAAAAAAAAAAAIA/AAAAAAAAAAAAAIA/AAAAAAAAAAAAAAAAAAAAAAAAAAAAAAAAAAAAAAAAAAAiAAAADAAAAP////9GAAAAHAAAABAAAABFTUYrAkAAAAwAAAAAAAAADgAAABQAAAAAAAAAEAAAABQAAAA=</SignatureImage>
          <SignatureComments/>
          <WindowsVersion>6.1</WindowsVersion>
          <OfficeVersion>14.0</OfficeVersion>
          <ApplicationVersion>14.0</ApplicationVersion>
          <Monitors>2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2017-12-04T14:05:00Z</xd:SigningTime>
          <xd:SigningCertificate>
            <xd:Cert>
              <xd:CertDigest>
                <DigestMethod Algorithm="http://www.w3.org/2000/09/xmldsig#sha1"/>
                <DigestValue>+AK2nKEmXHnhqddY5iVDYgWJ/hU=</DigestValue>
              </xd:CertDigest>
              <xd:IssuerSerial>
                <X509IssuerName>SERIALNUMBER=201726, CN=Citizen CA, O=Certipost N.V./S.A., L=Brussels, C=BE</X509IssuerName>
                <X509SerialNumber>21267647932558884563747913448204701104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SignatureTimeStamp>
            <CanonicalizationMethod Algorithm="http://www.w3.org/TR/2001/REC-xml-c14n-20010315"/>
            <xd:EncapsulatedTimeStamp>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</xd:EncapsulatedTimeStamp>
          </xd:SignatureTimeStamp>
          <xd:CompleteCertificateRefs>
            <xd:CertRefs>
              <xd:Cert>
                <xd:CertDigest>
                  <DigestMethod Algorithm="http://www.w3.org/2000/09/xmldsig#sha1"/>
                  <DigestValue>Hxe2H4590Z73SriR3QeZWjjeL0A=</DigestValue>
                </xd:CertDigest>
                <xd:IssuerSerial>
                  <X509IssuerName>CN=Belgium Root CA4, C=BE</X509IssuerName>
                  <X509SerialNumber>39493789418325303554496623956063731593</X509SerialNumber>
                </xd:IssuerSerial>
              </xd:Cert>
              <xd:Cert>
                <xd:CertDigest>
                  <DigestMethod Algorithm="http://www.w3.org/2000/09/xmldsig#sha1"/>
                  <DigestValue>a5f4mVZZKpsgEBl1J7DcTKWsm+A=</DigestValue>
                </xd:CertDigest>
                <xd:IssuerSerial>
                  <X509IssuerName>CN=Belgium Root CA4, C=BE</X509IssuerName>
                  <X509SerialNumber>5706940941790920504</X509SerialNumber>
                </xd:IssuerSerial>
              </xd:Cert>
            </xd:CertRefs>
          </xd:CompleteCertificateRefs>
          <xd:CertificateValues>
            <xd:EncapsulatedX509Certificate>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</xd:EncapsulatedX509Certificate>
            <xd:EncapsulatedX509Certificate>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</xd:EncapsulatedX509Certificate>
          </xd:CertificateValues>
          <xd:CompleteRevocationRefs>
            <xd:OCSPRefs>
              <xd:OCSPRef>
                <xd:OCSPIdentifier>
                  <xd:ResponderID>
                    <xd:ByName>C=BE, CN=Belgium OCSP Responder</xd:ByName>
                  </xd:ResponderID>
                  <xd:ProducedAt>2017-12-04T14:05:05Z</xd:ProducedAt>
                </xd:OCSPIdentifier>
                <xd:DigestAlgAndValue>
                  <DigestMethod Algorithm="http://www.w3.org/2000/09/xmldsig#sha1"/>
                  <DigestValue>cMQUno/1JLFhGEYEtaHR6E8dnC8=</DigestValue>
                </xd:DigestAlgAndValue>
              </xd:OCSPRef>
              <xd:OCSPRef>
                <xd:OCSPIdentifier>
                  <xd:ResponderID>
                    <xd:ByName>C=BE, CN=Belgium OCSP Responder</xd:ByName>
                  </xd:ResponderID>
                  <xd:ProducedAt>2017-12-04T14:05:05Z</xd:ProducedAt>
                </xd:OCSPIdentifier>
                <xd:DigestAlgAndValue>
                  <DigestMethod Algorithm="http://www.w3.org/2000/09/xmldsig#sha1"/>
                  <DigestValue>sb4du2m6B9CCAbhpuQwIgvBoNRE=</DigestValue>
                </xd:DigestAlgAndValue>
              </xd:OCSPRef>
            </xd:OCSPRefs>
          </xd:CompleteRevocationRefs>
          <xd:RevocationValues>
            <xd:OCSPValues>
              <xd:EncapsulatedOCSPValue>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</xd:EncapsulatedOCSPValue>
              <xd:EncapsulatedOCSPValue>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</xd:EncapsulatedOCSPValue>
            </xd:OCSPValues>
          </xd:RevocationValues>
          <xd:SigAndRefsTimeStamp>
            <CanonicalizationMethod Algorithm="http://www.w3.org/TR/2001/REC-xml-c14n-20010315"/>
            <xd:EncapsulatedTimeStamp>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</xd:EncapsulatedTimeStamp>
          </xd:SigAndRefsTimeStamp>
        </xd:UnsignedSignatureProperties>
      </xd:UnsignedProperties>
    </xd:QualifyingProperties>
  </Object>
  <Object Id="idValidSigLnImg">AQAAAGwAAAAAAAAAAAAAAP8AAAB/AAAAAAAAAAAAAABKIwAApREAACBFTUYAAAEAeFMAALY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</Object>
  <Object Id="idInvalidSigLnImg">AQAAAGwAAAAAAAAAAAAAAP8AAAB/AAAAAAAAAAAAAABKIwAApREAACBFTUYAAAEA3FgAAMk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</Object>
</Signature>
</file>

<file path=_xmlsignatures/sig2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T4W0vaypRHLIP00z/MpzdHm6cW0=</DigestValue>
    </Reference>
    <Reference URI="#idOfficeObject" Type="http://www.w3.org/2000/09/xmldsig#Object">
      <DigestMethod Algorithm="http://www.w3.org/2000/09/xmldsig#sha1"/>
      <DigestValue>sFsNCXZqy6aCOc0D9h6/9jBEq6Y=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Q2DSusCJyAP5t4Upo+qFwqMdAM0=</DigestValue>
    </Reference>
    <Reference URI="#idValidSigLnImg" Type="http://www.w3.org/2000/09/xmldsig#Object">
      <DigestMethod Algorithm="http://www.w3.org/2000/09/xmldsig#sha1"/>
      <DigestValue>CpqyXVwQkikY8PvXgkVjwQPVXKw=</DigestValue>
    </Reference>
    <Reference URI="#idInvalidSigLnImg" Type="http://www.w3.org/2000/09/xmldsig#Object">
      <DigestMethod Algorithm="http://www.w3.org/2000/09/xmldsig#sha1"/>
      <DigestValue>mPcKegJmFvmcxPeX6/qXu13F9GI=</DigestValue>
    </Reference>
  </SignedInfo>
  <SignatureValue>iM+W71v+2bCxOKdjHr0ixccT7jjhRqJ2N1Ge2fpr9VB3d+uPWyZCo7jDhMwHG9pgy4XqOS3W6uI4
42n0KZ4nf7UWjZ0TuXouixO3fCrBC2tB16K6plDmPt8fW3FrOTInN5R3oH2cikK3m+PF7A98hvwN
1FQBLfW9K7PpDVDudOA=</SignatureValue>
  <KeyInfo>
    <X509Data>
      <X509Certificate>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</X509Certificate>
    </X509Data>
  </KeyInfo>
  <Object xmlns:mdssi="http://schemas.openxmlformats.org/package/2006/digital-signature" Id="idPackageObject">
    <Manifest>
      <Reference URI="/word/stylesWithEffects.xml?ContentType=application/vnd.ms-word.stylesWithEffects+xml">
        <DigestMethod Algorithm="http://www.w3.org/2000/09/xmldsig#sha1"/>
        <DigestValue>yzt40BUtAjUfwQVdHhP3NJp+Rv0=</DigestValue>
      </Reference>
      <Reference URI="/word/theme/theme1.xml?ContentType=application/vnd.openxmlformats-officedocument.theme+xml">
        <DigestMethod Algorithm="http://www.w3.org/2000/09/xmldsig#sha1"/>
        <DigestValue>A7mMCM/bIq8J08Isx4WI1dNx25c=</DigestValue>
      </Reference>
      <Reference URI="/word/media/image1.emf?ContentType=image/x-emf">
        <DigestMethod Algorithm="http://www.w3.org/2000/09/xmldsig#sha1"/>
        <DigestValue>bYhp+6PojREg0jcn2widjJ7+8Jk=</DigestValue>
      </Reference>
      <Reference URI="/word/media/image2.emf?ContentType=image/x-emf">
        <DigestMethod Algorithm="http://www.w3.org/2000/09/xmldsig#sha1"/>
        <DigestValue>UuSJacpq4P6bAZ+LfEu7CcTqgkk=</DigestValue>
      </Reference>
      <Reference URI="/word/settings.xml?ContentType=application/vnd.openxmlformats-officedocument.wordprocessingml.settings+xml">
        <DigestMethod Algorithm="http://www.w3.org/2000/09/xmldsig#sha1"/>
        <DigestValue>EVAj8zrfOfUW35XAjkb16XBFbic=</DigestValue>
      </Reference>
      <Reference URI="/word/webSettings.xml?ContentType=application/vnd.openxmlformats-officedocument.wordprocessingml.webSettings+xml">
        <DigestMethod Algorithm="http://www.w3.org/2000/09/xmldsig#sha1"/>
        <DigestValue>FbPU/DCVx0JEFUnOfI+6uKbDm5k=</DigestValue>
      </Reference>
      <Reference URI="/word/numbering.xml?ContentType=application/vnd.openxmlformats-officedocument.wordprocessingml.numbering+xml">
        <DigestMethod Algorithm="http://www.w3.org/2000/09/xmldsig#sha1"/>
        <DigestValue>Na2G2eiX8chMN/8SpkZRAkGFugI=</DigestValue>
      </Reference>
      <Reference URI="/word/styles.xml?ContentType=application/vnd.openxmlformats-officedocument.wordprocessingml.styles+xml">
        <DigestMethod Algorithm="http://www.w3.org/2000/09/xmldsig#sha1"/>
        <DigestValue>Fd7jgKMS3PJVpOhifA1R6TVa9fk=</DigestValue>
      </Reference>
      <Reference URI="/word/fontTable.xml?ContentType=application/vnd.openxmlformats-officedocument.wordprocessingml.fontTable+xml">
        <DigestMethod Algorithm="http://www.w3.org/2000/09/xmldsig#sha1"/>
        <DigestValue>3N3wCrpy5He/oOp6lGqS8vhWYxQ=</DigestValue>
      </Reference>
      <Reference URI="/word/header1.xml?ContentType=application/vnd.openxmlformats-officedocument.wordprocessingml.header+xml">
        <DigestMethod Algorithm="http://www.w3.org/2000/09/xmldsig#sha1"/>
        <DigestValue>+D2X1lBbPg68BwRCJ+dAW4DJNfQ=</DigestValue>
      </Reference>
      <Reference URI="/word/footer3.xml?ContentType=application/vnd.openxmlformats-officedocument.wordprocessingml.footer+xml">
        <DigestMethod Algorithm="http://www.w3.org/2000/09/xmldsig#sha1"/>
        <DigestValue>T8U7XXigWtTneXv7oOfbHrspX3U=</DigestValue>
      </Reference>
      <Reference URI="/word/document.xml?ContentType=application/vnd.openxmlformats-officedocument.wordprocessingml.document.main+xml">
        <DigestMethod Algorithm="http://www.w3.org/2000/09/xmldsig#sha1"/>
        <DigestValue>Cw8M9w+eJOsKzvg2Q34bnRuPoAs=</DigestValue>
      </Reference>
      <Reference URI="/word/endnotes.xml?ContentType=application/vnd.openxmlformats-officedocument.wordprocessingml.endnotes+xml">
        <DigestMethod Algorithm="http://www.w3.org/2000/09/xmldsig#sha1"/>
        <DigestValue>NVla04gR8JeMBtcuhEZux7fPNf8=</DigestValue>
      </Reference>
      <Reference URI="/word/header2.xml?ContentType=application/vnd.openxmlformats-officedocument.wordprocessingml.header+xml">
        <DigestMethod Algorithm="http://www.w3.org/2000/09/xmldsig#sha1"/>
        <DigestValue>7ZoCI4LTGp8pVtlAfTpaYB05sQg=</DigestValue>
      </Reference>
      <Reference URI="/word/footnotes.xml?ContentType=application/vnd.openxmlformats-officedocument.wordprocessingml.footnotes+xml">
        <DigestMethod Algorithm="http://www.w3.org/2000/09/xmldsig#sha1"/>
        <DigestValue>lhyILNExuI8D50/hMKyg0QM4g/c=</DigestValue>
      </Reference>
      <Reference URI="/word/footer2.xml?ContentType=application/vnd.openxmlformats-officedocument.wordprocessingml.footer+xml">
        <DigestMethod Algorithm="http://www.w3.org/2000/09/xmldsig#sha1"/>
        <DigestValue>EOY31qGX+CBnEKHzAxqssNtFsMo=</DigestValue>
      </Reference>
      <Reference URI="/word/footer1.xml?ContentType=application/vnd.openxmlformats-officedocument.wordprocessingml.footer+xml">
        <DigestMethod Algorithm="http://www.w3.org/2000/09/xmldsig#sha1"/>
        <DigestValue>81AMNCUvDZpafqM/0HzPDorlOhw=</DigestValue>
      </Reference>
      <Reference URI="/word/header3.xml?ContentType=application/vnd.openxmlformats-officedocument.wordprocessingml.header+xml">
        <DigestMethod Algorithm="http://www.w3.org/2000/09/xmldsig#sha1"/>
        <DigestValue>j22khTXvY8U9NfUpEZz2Y6cGFMs=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settings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2bbokjiC9L2PFnfiR35s2zizifo=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18"/>
            <mdssi:RelationshipReference SourceId="rId21"/>
            <mdssi:RelationshipReference SourceId="rId7"/>
            <mdssi:RelationshipReference SourceId="rId12"/>
            <mdssi:RelationshipReference SourceId="rId17"/>
            <mdssi:RelationshipReference SourceId="rId16"/>
            <mdssi:RelationshipReference SourceId="rId20"/>
            <mdssi:RelationshipReference SourceId="rId6"/>
            <mdssi:RelationshipReference SourceId="rId11"/>
            <mdssi:RelationshipReference SourceId="rId15"/>
            <mdssi:RelationshipReference SourceId="rId23"/>
            <mdssi:RelationshipReference SourceId="rId10"/>
            <mdssi:RelationshipReference SourceId="rId19"/>
            <mdssi:RelationshipReference SourceId="rId9"/>
            <mdssi:RelationshipReference SourceId="rId14"/>
            <mdssi:RelationshipReference SourceId="rId22"/>
          </Transform>
          <Transform Algorithm="http://www.w3.org/TR/2001/REC-xml-c14n-20010315"/>
        </Transforms>
        <DigestMethod Algorithm="http://www.w3.org/2000/09/xmldsig#sha1"/>
        <DigestValue>5h6jCQqd3IxOmOxrq9ONSzKrGew=</DigestValue>
      </Reference>
    </Manifest>
    <SignatureProperties>
      <SignatureProperty Id="idSignatureTime" Target="#idPackageSignature">
        <mdssi:SignatureTime>
          <mdssi:Format>YYYY-MM-DDThh:mm:ssTZD</mdssi:Format>
          <mdssi:Value>2017-12-11T11:41:02Z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{FC353A44-50D1-4C1C-9541-B2EB84E17F90}</SetupID>
          <SignatureText/>
          <SignatureImage>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qqqqqqqqqqqqqqqqqqqqqqqqqqqqqqqqqqqqqqqqqqpRAAAAeLQAAAAAAAAAAAAAegAAACoAAAAAAAAAAAAAAAAAAAAAAAAAAAEAAFoAAABQAAAAKAAAAHgAAAAAtAAAAAAAAMYAiAB7AAAAKwAAACgAAAAAAQAAWgAAAAEAEAAAAAAAAAAAAAAAAAAAAAAAAAAAAAAA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eWx5LvT7d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eW71CXSrbFfsd+xk9Jj1b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28eV70+PCYcHvsZ/B38GRwevkKfZ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35jHku+Plwm/Bn8GRsa2xkcGvwZfTL9Sp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29fX/5KnTI9IvwZ/BX8HfsZ/BncFR0enS4eT35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zfl9fW/5K3UJdKh0e2xH9FfwV/Bn8FfwV/BUcGn0y3UI9V99z/3//f/9//3//f/9//3//f/9//3//f/9//3//f/9//3//f/9//3//f/9//3//f/9//3//f/9//3//f/9//3//f/9//3//f/9//3//f/9//3//f/9//3//f/9//3//f/9//3//f/9//3//f/9//3//f/9//3+e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/b59nHk8eS702fS48Ih0a/BEcGvwV/Bn8FT0a/BUdGvwVPSKeOv5KXl/fc/9//3//f/9//3//f/9//3//f/9//3//f/9//3//f/9//3//f/9//3//f/9//3//f/9//3//f/9//3//f/9//3//f/9//3//f/9//3//f/9//3//f/9//3//f/9//3//f/9//3//f/9//3//f/9//3//f/9//3//f/9//3v5KZgdfm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m8bLrkduh0dU/9//3//f/9//3/ZIfol/3//f/9//3//f/9//3//f/9//3//f/9//3//f/9//3//f/9//3//f/9//3//f/9//3//f/9//3//f/9//3//f/9//3//f/9//3//f/9//3//f/9//3//f/9//3//f/9/Gi6YGfol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973Ua6HdohfDr/e/9//3//f/9//3/fd7ohXDL/f/9//3//f/9//3//f/9//3//f/9//3//f/9//3//f/9//3//f/9//3//f/9//3//f/9//3//f/9//3//f/9//3//f/9//3//f/9//3//f/9//3//f/9//3//f/9//3+cQrkd2hkeU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1T+yHZHRsqXWf/f/9//3//f/9//3//f35n2yGcPv9//3//f/9//3//f/9//3//f/9//3//f/9//3//f/9//3//f/9//3//f/9//3//f/9//3//f/9//3//f/9//3//f/9//3//f/9//3//f/9//3//f/9//3//f/9//3//f/9/+iHaHdoZXS7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fazsu+yXaIf5S/3//f/9//3//f/9//3//f/9/PlvaHR5T/3//f/9//3//f/9//3//f/9//3//f/9//3//f/9//3//f/9//3//f/9//3//f/9//3//f/9//3//f/9//3//f/9//3//f/9//3//f/9//3//f/9//3//f/9//3//f/9//3//e1wu2hnbHRweHV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OcPtsd2x18Pt93/3//f/9//3//f/9//3//f/9//3+8RtohPl//f/9//3//f/9//3//f/9//3//f/9//3//f/9//3//f/9//3//f/9//3//f/9//3//f/9//3//f/9//3//f/9//3//f/9//3//f/9//3//f/9//3//f/9//3//f/9//3//f/9//3/9Ttsd2hn7GRwiPl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vUL7IdohXDKeb/9//3//f/9//3//f/9//3//f/9//3//f3w62iG/c/9//3//f/9//3//f/9//3//f/9//3//f/9//3//f/9//3//f/9//3//f/9//3//f/9//3//f/9//3//f/9//3//f/9//3//f/9//3//f/9//3//f/9//3//f/9//3//f/9//3//f/9/33edNvsV/B3bGRsi/k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1O2h3bIRwmXl//f/9//3//f/9//3//f/9//3//f/9//3//f/9/Gi7bId97/3//f/9//3//f/9//3//f/9//3//f/9//3//f/9//3//f/9//3//f/9//3//f/9//3//f/9//3//f/9//3//f/9//3//f/9//3//f/9//3//f/9//3//f/9//3//f/9//3//f/9//3//f/9/nmdcLtsZ2h37GfsdHV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dU/wh+iH7JR1X/3//f/9//3//f/9//3//f/9//3//f/9//3//f/9//3/bIfsp/3//f/9//3//f/9//3//f/9//3//f/9//3//f/9//3//f/9//3//f/9//3//f/9//3//f/9//3//f/9//3//f/9//3//f/9//3//f/9//3//f/9//3//f/9//3//f/9//3//f/9//3//f/9//3//f/9/vm+dOvwV+xnaGRwi/kr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mMcJvwh+x39Tv97/3//f/9//3//f/9//3//f/9//3//f/9//3//f/9//3+/b7odfDb/f/9//3//f/9//3//f/9//3//f/9//3//f/9//3//f/9//3//f/9//3//f/9//3//f/9//3//f/9//3//f/9//3//f/9//3//f/9//3//f/9//3//f/9//3//f/9//3//f/9//3//f/9//3//f/9//3//f/9/33O9OvwZ+xn7GdsVXTJd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zfTLbHRwivUL/e/9//3//f/9//3//f/9//3//f/9//3//f/9//3//f/9//3//f15j2x28Rv9//3//f/9//3//f/9//3//f/9//3//f/9//3//f/9//3//f/9//3//f/9//3//f/9//3//f/9//3//f/9//3//f/9//3//f/9//3//f/9//3//f/9//3//f/9//3//f/9//3//f/9//3//f/9//3//f/9//3//f/9//3seTxse/BXbGdsZ2x3dRp5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xC+yHbHX06vm//f/9//3//f/9//3//f/9//3//f/9//3//f/9//3//f/9//3//f/9/HVPaHT5b/3//f/9//3//f/9//3//f/9//3//f/9//3//f/9//3//f/9//3//f/9//3//f/9//3//f/9//3//f/9//3//f/9//3//f/9//3//f/9//3//f/9//3//f/9//3//f/9//3//f/9//3//f/9//3//f/9//3//f/9//3//f/9//39eX5462xn7GdoZ2xk8Jj5X33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eW/wh+iE8Kn5r/3//f/9//3//f/9//3//f/9//3//f/9//3//f/9//3//f/9//3//f/9//398Ovsdn2v/f/9//3//f/9//3//f/9//3//f/9//3//f/9//3//f/9//3//f/9//3//f/9//3//f/9//3//f/9//3//f/9//3//f/9//3//f/9//3//f/9//3//f/9//3//f/9//3//f/9//3//f/9//3//f/9//3//f/9//3//f/9//3//f/9//3//ez5TPSb7FfsZ+xX8GXwyPl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d8Ntoh+iH9Tv9//3//f/9//3//f/9//3//f/9//3//f/9//3//f/9//3//f/9//3//f/9//3//fzsuuR3/e/9//3//f/9//3//f55vOy65Hfolu0b/f/9//3//f/9//3//f/9//3//f/9//3//f/9//3//f/9//3//f/9//3//f/9//3//f/9//3//f/9//3//f/9//3//f/9//3//f/9//3//f/9//3//f/9//3//f/9/3nv/f/9//3//f/9//3//f/9//3//f79v3T4cHtsV+xnbFfsZnTZeW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Vv7JdohfDbfd/9//3//f/9//3//f/9//3//f/9//3//f/9//3//f/9//3//f/9//3//f/9//3//f/9/2iH6Kf9//3//f/9//3//f/9/Gya5HbkdmB25IfslfmP/f/9//3//f/9//3//f/9//3//f/9//3//f/9//3//f/9//3//f/9//3//f/9//3//f/9//3//f/9//3//f/9//3//f/9//3//f/9//3//f/9//3//f/9//3//f/9//3//f/9//3//f/9//3//f/9//3//f/9/nmfeQjwi2xn8HfsZ/Bl9Nj5T33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EbaIdohPVv/f/9//3//f/9//3//f/9//3//f/9//3//f/9//3//f/9//3//f/9//3//f/9//3//f/9/v3PaHVs6/3//f/9//3//f/9/v2/aGbodHVfcSrkduSG6GT1f/3//f/9//3//f/9//3//f/9//3//f/9//3//f/9//3//f/9//3//f/9//3//f/9//3//f/9//3//f/9//3//f/9//3//f/9//3//f/9//3//f/9//3//f/9//3//f/9//3//f/9//3//f/9//3//f/9//3//f/9//3+fa90+PB77FfsZ2xXbGTwm/k6e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Dr6JTsu33f/f/9//3//f/9//3//f/9//3//f/9//3//f/9//3//f/9//3//f/9//3//f/9//3//f/9//39fY9oh3Ur/f/9//3//f/9//3+fb7oduhn/f/9/33c7MrkduR3fd/9//3//f/9/33f/f/9//3//f/9//3//f/9//3//f/9//3//f/9//3//f/9//3//f/9//3//f/9//3//f/9//3//f/9//3//f/9//3//f/9//3//f/9//3//f/9//3//f/9//3//f/9//3//f/9//3//f/9//3//f/9//3//f79r/ko9JtsV+xnbGfwZHCbdQl5j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Wzb6JXw+/3//f/9//3//f/9//3//f/9//3//f/9//3//f/9//3//f/9//3//f/9//3//f/9//3//f/9//3//f/1S2h0eW/9//3//f/9//3//f/9/uR25GV1f/3//f/9/uR2YGfkt33f/f15fuSGYGbgZ3Er/f/9//3//f/9//3//f/9//3//f/9//3//f/9//3//f/9//3//f/9//3//f/9//3//f/9//3//f/9//3//f/9//3//f/9//3//f/9//3//f/9//3//f/9//3//f/9//3//f/9//3//f/9//3//f/9//3//f/9/33ceU302/BX8GdsV/Bn8GX0uHVOf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D77Jb1C/3//f/9//3//f/9//3//f/9//3//f/9//3//f/9//3//f/9//3//f/9//3//f/9//3//f/9//3//f/9/nEbaHb9v/3//f/9//3//f/9//3+8QrkdGyr/f/9//U65HXcVmBm4GR1TmBmYGXcVmB2YGZtC/3//f15fm0aea/9//3//f/9//3//f/9//3//f/9//3//f/9//3//f/9//3//f/9//3//f/9//3//f/9//3//f/9//3//f/9//3//f/9//3//f/9//3//f/9//3//f/9//3//f/9//3//f/9//3//f/9//3//f/9//3//f35j3kI8Ih0a+xn8HdsVHCKdNh5Pn2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l/aIVs2/3//f/9//3//f/9//3//f/9//3//f/9//3//f/9//3//f/9//3//f/9//3//f/9//3//f/9//3//f/9//387Lroh33v/f/9//3//f/9//3//f95zuh25HVsy/38aLlYVdhV3FbkdmBV3Fdkhfms6MpgdmBU6OhoydxmXHXtC/3//f/9//3//f/9//3//f/9//3//f/9//3//f/9//3//f/9//3//f/9//3//f/9//3//f/9//3//f/9//3//f/9//3//f/9//3//f/9//3//f/9//3//f/9//3//f/9//3//f/9//3//f/9//3//f/9//3//f/9/vnNfV502/Bn7FfsZ+xn8GfsdnTYdT59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bKhsy/3//f/9//3//f/9//3//f/9//3//f/9//3//f/9//3//f/9//3//f/9//3//f/9//3//f/9//3//f/9//3//f/sp2iH/f/9//3//f/9//3//f/9//38+W7oduRn5IZgZdxV2FTo2Wzq4HXcZm0L/f/9/GjKYGXcZmBmXHbghe0L/f/9//3//f/9//3//f/9//3//f/9//3//f/9//3//f/9//3//f/9//3//f/9//3//f/9//3//f/9//3//f/9//3//f/9//3//f/9//3//f/9//3//f/9//3//f/9//3//f/9//3//f/9//3//f/9//3//f/9//3//f/9//3//f79vPlO9Ohwi/B37HRwa/Bn8GXwuHkt/X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W7ohfmv/f/9//3//f/9//3//f/9//3//f/9//3//f/9//3//f/9//3//f/9//3//f/9//3//f/9//3//f/9//3//f/9/uR37Kf9//3//f/9//3//f/9//3//f/9/HVO6GZgZmBlWFXcZXWv/f/kluB1bOv9//3//e9glmB2YHXtC3FL/f/9//3//f/9//3//f/9//3//f/9//3//f/9//3//f/9//3//f/9//3//f/9//3//f/9//3//f/9//3//f/9//3//f/9//3//f/9//3//f/9//3//f/9//3//f/9//3//f/9//3//f/9//3//f/9//3//f/9//3//f/9//3//f/9//3//f/9//3+/b19X3T5cJvsV+x37GdsZ2hk8JnwyHk9+Z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z5bvEJdLtsZ+xn7Gfwd+xEcHlwq3T4+V59r/3v/f/9//3//f/9//3//f/9//3//f/9//3//f/9//3//f/9//3//f/9//3//f/9//3//f/9//3//f/9//3//f5xGuRn8Tv9/XC7aGZgdmB0cV/9//3//f/9//3//f/9//3//f/9//3//f/9//3//f/9//3//f75zmRn7Jf9//3//f51nuhlcLv9/2h26GZ9r/3//f/9/HCIbHv9//3//f/9//3//f/9//3//f/9//3//f/9//3//fx1XuRl3FZcZdhV3Fd53/3//f/97mB2XGfkp/3/fexoydxWYGfxW33e5GbkZvEqYGXcVv3f/f/9//3//f/9//3//f3s+mB2ZHZtCWza5GZkZmhnbGVw2n2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eZx5PnTo8ItsZ/B37HRwe/BkdGjwivToeS39jv3P/f/9//3//f/9//3//f/9//3//f/9//3//f/9//3//f/9//3//f/9//3//f/9//3//f/9//VK5GbxG/39eW7kZmBl3GV5j/3//f/9//3//f/9//3//f/9//3//f/9//3//f/9//3//f/9//387KtodXmP/f/9//3/7HdoZ/3+8PtodWzb/f/9//39cLvwd/3//f/9//3//f/9//3//f/9//3//f/9//3//f/9//3+ZHbkdOjKYHbxG/3//f/9//3+/c/xW/3v/f/9/33taOhoy/3//f91OuRm4GXcVdxVdY/9//3//f/9//3//f/1OuRm5GV5j/3//f/9/33f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+Zx5XnTo8KvwZHBr7GRwa/Bn9FfwZXSa9Oh5PfmPfd/9//3//f/9//3//f/9//3//f/9//3//f/9//3//f/9//3//f/9//389X7kdOzb/f/9/GiqXGZgZvnf/f/9//3//f/9//3//f/9//3//f/9//3//f/9//3//f/9//3//fz1b2h36Jf9//3//f3wy2hm+c993uhm6GT1b/3//f5022hn/f/9//3//f/9//3//f/9//3//f/9//3//f/9//3//f35rHV//f/9//3//f/9//3//f/9//3//f/9//3//f/9//3//f/9//3+6HZcVdxV3Ef1O/3//f/9//3//f35jmBm5HdxO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fa15f/UaeNhwm/R38GfwZ+xkdGvwZHR5cJr46/kp/X75v/3//f/9//3//f/9//3//f/9//3//f/9//3//f79zmBmZHf9//3+/c1s6PWP/f/9//3//f/9//3//f/9//3//f/9//3//f/9//3//f/9//3//f/9//38bJtodvEL/f/9/3Uq5GT5f/3/9SrkZuh2ea/9/WzL7Hf9//3//f/9//3//f/9//3//f/9//3//f/9//3//f/9//3//f/9//3//f/9//3//f/9//3//f/9//3//f/9//3//f/9//3//f1s2uBl3FbkZXDL/f/9//3//f/9/+iG5HTs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59vPlvdRn0yHCLcFR0aHBocGh0eHRb8FTwefS7ePh5Pn2e/c/9//3//f/9//3//f/9/vnOZGZgZ/3v/f/9//3//f/9//3//f/9//3//f/9//3//f/9//3//f/9//3//f/9//3//f/9//3//f79zuR26GbxC/38dV7kZ/Vb/f/9/+im5Gbod3Uq5HTsu/3//f/9//3//f/9//3//f/9//3//f/9//3//f/9//3//f/9//3//f/9//3//f/9//3//f/9//3//f/9//3//f/9//3//f/9//U6XGZkZuRm5Gf9//3//f/9/ezq5Gdod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2teW/1CnjocIvwd2xkcHhwaHB79FR0a/BU9Jn0y3kI+U39nv3P/f5s+vEb/f/9//3//f/9//3//f/9//3//f/9//3//f/9//3//f/9//3//f/9//3//f/9//3//f/9//38+V9oZuh06Lnw6uRk+X/9//3/fd/shmBmYHZgZXl//f/9//3//f/9//3//f/9//3//f/9//3//f/9//3//f/9//3//f/9//3//f/9//3//f/9//3//f/9//3//f/9//3//f/9//38dV5cVmBn7IboZv3P/f/9/PVu5GbgZnm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c11fHlO9Qn02HCLcHfsZHB77GRwe/BH9FfwVPCJdKr42/kZfV35j33P/f/9//3//f/9//3//f/9//3//f/9//3//f/9//3//f/9//3//f/9//3//f/9//Uq5GbkdlxmZHb93/3//f/9/3necQvspHVv/f/9//3//f/9//3//f/9//3//f/9//3//f/9//3//f/9//3//f/9//3//f/9//3//f/9//3//f/9//3//f/9//3//f/9//3//f11jdxF4FZ022hkdU/9//3/aHZgZvEb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N+Yz5T3UKdLj0iHRr9FRwW/BX8GfwZHRr8FR0aPCJ9Lr4+Hk9eX79z/3//f/9//3//f/9//3//f/9//3//f/9//3//f/9//3//f15fGyY7Kn5n/3//f/9//3//f/9//3//f/9//3//f/9//3//f/9//3//f/9//3//f/9//3//f/9//3//f/9//3//f/9//3//f/9//3//f/9//3//f/9//3//f/9//3//f/9/XmOXFZgZXlu5Gd1C/3/9TrkZ+iH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93n2deW/5GnTpcKjwi/BUdHvsZHBocGv0Z/BX8FRseXS69Oh5LPlu/b993/3//f/9//3//f/9//3//f/9//3//f/9//3//f/9//3//f/9//3//f/9//3//f/9//3//f/9//3//f/9//3//f/9//3//f/9//3//f/9//3//f/9//3//f/9//3//f/9//3//f/9//3//f/9//3//f/9//38+X3cV2SG/c7oVWzL/f7kZuhk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zf2MeV/1GnTZdKvwd/Bn8GfsdHBocHvwV/BUcGl0qvTb+Rj5Xn2ffc/9//3//f/9//3//f/9//3//f/9//3//f/9//3//f/9//3//f/9//3//f/9//3//f/9//3//f/9//3//f/9//3//f/9//3//f/9//3//f/9//3//f/9//3//f/9//3//f/9//3//fz5bmBkaLv9/uRn7If1O2RkbK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59rPlf+Rpw2XSr8HfwZ+xUcGvsZ+xnbGfwV/BldJn0u3UI+V59r33f/f/9//3//f/9//3//f/9//3//f/9//3//f/9//3//f/9//3//f/9//3//f/9//3//f/9//3//f/9//3//f/9//3//f/9//3//f/9//3//f/9//3//f/9//VJ3GVo2/3+6HbkZ+h26GV5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efbz5XHUu9Pl0qHB4cGh0aHBr7GfwZ+xX8GfsZXSq9Ov5KPle/b/97/3//f/9//3//f/9//3//f/9//3//f/9//3//f/9//3//f/9//3//f/9//3//f/9//3//f/9//3//f/9//3//f/9//3//f/9//3+9SpcZWjb/fxsm2h26GRsm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n289W/5KnTpdKvsZ/Bn7FfwZ2xn8GdsV/BUcHn0yvT4eU35j33f/f/9//3//f/9//3//f/9//3//f/9//3//f/9//3//f/9//3//f/9//3//f/9//3//f/9//3//f/9//3//f5tCdxV7Pv9/WzKYFbkZHV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c59nHk/eRlwuHB78FfwZHBocGvsV/Bn8FfwZXSZ9Mt1CPleeZ/97/3//f/9//3//f/9//3//f/9//3//f/9//3//f/9//3//f/9//3//f/9//3//f/9/nEK5HbxK/398NpkZuRn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nmc+W91GfTIcHvwV+xUcGvwZ/Bn8FfwV/REcHlwq3kLdRj5Xfmffd/9//3//f/9//3//f/9//3//f/9//3//f/9//3//f/9//398OpgZ3E7+f3s6dxV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11fHk+9On0q/B38FfsZHBr8GfwV2xX8FdwVHBpdJr42/kZfW55n/3//f/9//3//f/9//3//f/9//3//f1s2uR0dV/9/2SW5GT1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znmcdU/5GfDIdIvsV+xn7GRwa/BkcGvwV/BX8ETwePCJ9Lr1CPldeY79v33v/f/9/OzJ4GT1b/3vaGZgVnm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b39nHk/dQnwyHSL8FfwV/BUdGvwZ/Bn8FfwZ/BX8FfsZXSq5HXcZnEIdT5kVmRmf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m9+Yx5T3kZ9Nlwq+xXcFdsZ2hnaFZgZVhHZFboVdxF3EfodPCadNt5CPlNeX79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v2teXz5TmB13FdoduRl2EXcV2hn7Gfsd+x3bGRwW2hX7GRwefTK9Ph5Pf2f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6KXcVXmfdRpgVmBXdStxGvT47Lvsd2xXbHdkZ+xn6FfsZ2hnbGdsZ+iE6Ltx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oumBleZ/5KmBm6GV5f/3//f/9//3//f79zf2c9V91GfTbaIbgd2yG5GZgdmBmf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Gi6YGX5nHVO5GbkZPlv/f/9//3//f/9//3//f/9//3//f/97nEIbJrkdmBn5Jf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5JbkZfmNeX5gVuh0dU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gdeBVdY59ruRmYGdxO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dxWYGT1f/3+5Gbgd/U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OYHZgZv3P/f9khlxnc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55r33f/f/9/Wza4HXs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cTrgde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1buB2b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GAAAAFAAAAAgAAABUTlBQBwEAAEwAAABkAAAAAAAAAAAAAAB6AAAAKgAAAAAAAAAAAAAAewAAACsAAAApAKoAAAAAAAAAAAAAAIA/AAAAAAAAAAAAAIA/AAAAAAAAAAAAAAAAAAAAAAAAAAAAAAAAAAAAAAAAAAAiAAAADAAAAP////9GAAAAHAAAABAAAABFTUYrAkAAAAwAAAAAAAAADgAAABQAAAAAAAAAEAAAABQAAAA=</SignatureImage>
          <SignatureComments/>
          <WindowsVersion>6.1</WindowsVersion>
          <OfficeVersion>14.0</OfficeVersion>
          <ApplicationVersion>14.0</ApplicationVersion>
          <Monitors>1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2017-12-11T11:41:02Z</xd:SigningTime>
          <xd:SigningCertificate>
            <xd:Cert>
              <xd:CertDigest>
                <DigestMethod Algorithm="http://www.w3.org/2000/09/xmldsig#sha1"/>
                <DigestValue>7R/yzspTzYz7+3IQMYUTUZjyBMQ=</DigestValue>
              </xd:CertDigest>
              <xd:IssuerSerial>
                <X509IssuerName>SERIALNUMBER=201301, CN=Citizen CA, C=BE</X509IssuerName>
                <X509SerialNumber>21267647932559032790605570343999201810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SignatureTimeStamp>
            <CanonicalizationMethod Algorithm="http://www.w3.org/TR/2001/REC-xml-c14n-20010315"/>
            <xd:EncapsulatedTimeStamp>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</xd:EncapsulatedTimeStamp>
          </xd:SignatureTimeStamp>
          <xd:CompleteCertificateRefs>
            <xd:CertRefs>
              <xd:Cert>
                <xd:CertDigest>
                  <DigestMethod Algorithm="http://www.w3.org/2000/09/xmldsig#sha1"/>
                  <DigestValue>k6AzaXbrK8qriK2Y3K95UcmCZSE=</DigestValue>
                </xd:CertDigest>
                <xd:IssuerSerial>
                  <X509IssuerName>CN=Belgium Root CA2, C=BE</X509IssuerName>
                  <X509SerialNumber>73250982992526132279498648521072061587</X509SerialNumber>
                </xd:IssuerSerial>
              </xd:Cert>
              <xd:Cert>
                <xd:CertDigest>
                  <DigestMethod Algorithm="http://www.w3.org/2000/09/xmldsig#sha1"/>
                  <DigestValue>UcygcQr3cz00rNwZRQmfQ1x/xZ8=</DigestValue>
                </xd:CertDigest>
                <xd:IssuerSerial>
                  <X509IssuerName>CN=Belgium Root CA2, C=BE</X509IssuerName>
                  <X509SerialNumber>3098404661496965511</X509SerialNumber>
                </xd:IssuerSerial>
              </xd:Cert>
            </xd:CertRefs>
          </xd:CompleteCertificateRefs>
          <xd:CertificateValues>
            <xd:EncapsulatedX509Certificate>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</xd:EncapsulatedX509Certificate>
            <xd:EncapsulatedX509Certificate>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</xd:EncapsulatedX509Certificate>
          </xd:CertificateValues>
          <xd:CompleteRevocationRefs>
            <xd:OCSPRefs>
              <xd:OCSPRef>
                <xd:OCSPIdentifier>
                  <xd:ResponderID>
                    <xd:ByName>C=BE, CN=Belgium OCSP Responder</xd:ByName>
                  </xd:ResponderID>
                  <xd:ProducedAt>2017-12-11T11:41:05Z</xd:ProducedAt>
                </xd:OCSPIdentifier>
                <xd:DigestAlgAndValue>
                  <DigestMethod Algorithm="http://www.w3.org/2000/09/xmldsig#sha1"/>
                  <DigestValue>YK2E9IeKspUES2Ll61BaIIez17o=</DigestValue>
                </xd:DigestAlgAndValue>
              </xd:OCSPRef>
            </xd:OCSPRefs>
            <xd:CRLRefs>
              <xd:CRLRef>
                <xd:DigestAlgAndValue>
                  <DigestMethod Algorithm="http://www.w3.org/2000/09/xmldsig#sha1"/>
                  <DigestValue>UlwwXp/tjoeeqONfJEQe9UtiTDU=</DigestValue>
                </xd:DigestAlgAndValue>
                <xd:CRLIdentifier>
                  <xd:Issuer>CN=Belgium Root CA2, C=BE</xd:Issuer>
                  <xd:IssueTime>2017-07-01T11:00:00Z</xd:IssueTime>
                </xd:CRLIdentifier>
              </xd:CRLRef>
            </xd:CRLRefs>
          </xd:CompleteRevocationRefs>
          <xd:RevocationValues>
            <xd:OCSPValues>
              <xd:EncapsulatedOCSPValue>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</xd:EncapsulatedOCSPValue>
            </xd:OCSPValues>
            <xd:CRLValues>
              <xd:EncapsulatedCRLValue>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</xd:EncapsulatedCRLValue>
            </xd:CRLValues>
          </xd:RevocationValues>
          <xd:SigAndRefsTimeStamp>
            <CanonicalizationMethod Algorithm="http://www.w3.org/TR/2001/REC-xml-c14n-20010315"/>
            <xd:EncapsulatedTimeStamp>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</xd:EncapsulatedTimeStamp>
          </xd:SigAndRefsTimeStamp>
        </xd:UnsignedSignatureProperties>
      </xd:UnsignedProperties>
    </xd:QualifyingProperties>
  </Object>
  <Object Id="idValidSigLnImg">AQAAAGwAAAAAAAAAAAAAABsBAAB/AAAAAAAAAAAAAAAeJwAApBEAACBFTUYAAAEAXNoAAMYAAAAFAAAAAAAAAAAAAAAAAAAAgAcAADgEAAClAgAAfQEAAAAAAAAAAAAAAAAAANVVCgBI0AUACgAAABAAAAAAAAAAAAAAAEsAAAAQAAAAAAAAAAUAAAAeAAAAGAAAAAAAAAAAAAAAHAEAAIAAAAAnAAAAGAAAAAEAAAAAAAAAAAAAAAAAAAAlAAAADAAAAAEAAABMAAAAZAAAAAAAAAAAAAAAGwEAAH8AAAAAAAAAAAAAABw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c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qqqqqqqqqqqqqqqqqqqqqqqqqqqqqqqqqqqqqqqqqqqUQAAAHiyAAApAAAAGQAAAKwAAABFAAAAAAAAAAAAAAAAAAAAAAAAAP8AAABZAAAAUAAAACgAAAB4AAAAALIAAAAAAADGAIgAegAAACoAAAAoAAAA/wAAAFkAAAABABAAAAAAAAAAAAAAAAAAAAAAAAAAAAAAAA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15f/kq+PtxG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15b3UJdKvwZ+x38HTwmXl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faz5XvT5cJvsZ+xn7GRwa/BneQn5j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fl8+T506XSr8GRwa+xn7HfsZHB5cLh5Pn2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fb15b/k59Mj0i/BX8FfsZHBr7FfwVHBqdLv1Knmv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329/Y15XHkvdQn4uHB78Ff0VHRr8GR0a/BX9GfwZfTLdQl5bv3P/f/9//3//f/9//3//f/9//3//f/9//3//f/9//38AAP9//3//f/9//3//f/9//3//f/9//3//f/9//3//f/9//3//f/9//3//f/9//3//f/9//3//f/9//3//f/9//3//f/9//3//f/9//3//f/9//3//f31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79vn2c+U/5Gvjp8Kjwi/BX9FfwV/Bn7FRwWHBYcFvwV/BU8Ir4+/UpfY75z/3//f/9//3//f/9//3//f/9//3//f/9//3//f/9//3//f/9//3//fwAA/3//f/9//3//f/9//3//f/9//3//f/9//3//f/9//3//f/9//3//f/9//3//f/9//3//f/9//3//f/9//3//f/9//3//f/9//3//f/9//3//f9kpuSF9Z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+ebzsyuR3aIf1S/3//f/9//3//f9kd+yn/f/9//3//f/9//3//f/9//3//f/9//3//f/9//3//f/9//3//f/9//3//f/9//3//f/9//3//f/9//3//f/9//3//f/9//3//f/9//3//f/9//3//f/9//3//f/9//38aKrkd+SX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u8QtoduR18Ot93/3//f/9//3//f9932iFbMv9//3//f/9//3//f/9//3//f/9//3//f/9//3//f/9//3//f/9//3//f/9//3//f/9//3//f/9//3//f/9//3//f/9//3//f/9//3//f/9//3//f/9//3//f/9//3//f5xCuBnaGf1O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PVP6HdohGyp+a/9//3//f/9//3//f/9/n2vaHbxC/3//f/9//3//f/9//3//f/9//3//f/9//3//f/9//3//f/9//3//f/9//3//f/9//3//f/9//3//f/9//3//f/9//3//f/9//3//f/9//3//f/9//3//f/9//3//f/9/33saItoZ+x1cL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35nPC7aIfsh/U7/f/9//3//f/9//3//f/9//38dW9oh/VL/f/9//3//f/9//3//f/9//3//f/9//3//f/9//3//f/9//3//f/9//3//f/9//3//f/9//3//f/9//3//f/9//3//f/9//3//f/9//3//f/9//3//f/9//3//f/9//3//f993XC65Gdsd+xkdU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fc5w+2yHaHZ1C33f/f/9//3//f/9//3//f/9//3//f91K2SFfY/9//3//f/9//3//f/9//3//f/9//3//f/9//3//f/9//3//f/9//3//f/9//3//f/9//3//f/9//3//f/9//3//f/9//3//f/9//3//f/9//3//f/9//3//f/9//3//f/9//3//f/1S2x37HdsZHSY9U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33u+Qtod+yE7Lp9v/3//f/9//3//f/9//3//f/9//3//f/9/ezbbIZ5z/3//f/9//3//f/9//3//f/9//3//f/9//3//f/9//3//f/9//3//f/9//3//f/9//3//f/9//3//f/9//3//f/9//3//f/9//3//f/9//3//f/9//3//f/9//3//f/9//3//f/9//3/fd3wy/BXbGfsZGyIeU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3Ur7IdshHCpeX/9//3//f/9//3//f/9//3//f/9//3//f/9//387Ltoh/3//f/9//3//f/9//3//f/9//3//f/9//3//f/9//3//f/9//3//f/9//3//f/9//3//f/9//3//f/9//3//f/9//3//f/9//3//f/9//3//f/9//3//f/9//3//f/9//3//f/9//3//f/9//3+eZ30y2xn7HdsVHCIdU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x1T+yH6IdolHVf/f/9//3//f/9//3//f/9//3//f/9//3//f/9//3//f9shGyr/f/9//3//f/9//3//f/9//3//f/9//3//f/9//3//f/9//3//f/9//3//f/9//3//f/9//3//f/9//3//f/9//3//f/9//3//f/9//3//f/9//3//f/9//3//f/9//3//f/9//3//f/9//3//f/9//3+/b5w2/BnaFdoZ+x3+St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39eYzwq+x0cIv1O/3//f/9//3//f/9//3//f/9//3//f/9//3//f/9//3//f79v2iF8Nv9//3//f/9//3//f/9//3//f/9//3//f/9//3//f/9//3//f/9//3//f/9//3//f/9//3//f/9//3//f/9//3//f/9//3//f/9//3//f/9//3//f/9//3//f/9//3//f/9//3//f/9//3//f/9//3//f/9//3/fc94++xkcHvsZ/BlcMl5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v3NcMtsd+x3dQt93/3//f/9//3//f/9//3//f/9//3//f/9//3//f/9//3//f/9/f2O6HbxG/3//f/9//3//f/9//3//f/9//3//f/9//3//f/9//3//f/9//3//f/9//3//f/9//3//f/9//3//f/9//3//f/9//3//f/9//3//f/9//3//f/9//3//f/9//3//f/9//3//f/9//3//f/9//3//f/9//3//f/9//3//f/1KOx77Ffsd2hn8Hb1Cvm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973UbbIfshXDbfc/9//3//f/9//3//f/9//3//f/9//3//f/9//3//f/9//3//f/9//38dU9ohPlv/f/9//3//f/9//3//f/9//3//f/9//3//f/9//3//f/9//3//f/9//3//f/9//3//f/9//3//f/9//3//f/9//3//f/9//3//f/9//3//f/9//3//f/9//3//f/9//3//f/9//3//f/9//3//f/9//3//f/9//3//f/9//3//f39jnjr7HdsZ+xnbGV0qHlP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z1b/CHZIT0ufmf/f/9//3//f/9//3//f/9//3//f/9//3//f/9//3//f/9//3//f/9//3//f3w62hmfb/9//3//f/9//3//f/9//3//f/9//3//f/9//3//f/9//3//f/9//3//f/9//3//f/9//3//f/9//3//f/9//3//f/9//3//f/9//3//f/9//3//f/9//3//f/9//3//f/9//3//f/9//3//f/9//3//f/9//3//f/9//3//f/9//3//f993PlM8IvwV+xn7GdwVfTIdV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e3s2+yX6IR5T/3//f/9//3//f/9//3//f/9//3//f/9//3//f/9//3//f/9//3//f/9//3//f/9/Gy7aIf97/3//f/9//3//f/9/v3M7Ltod2SHcSv9//3//f/9//3//f/9//3//f/9//3//f/9//3//f/9//3//f/9//3//f/9//3//f/9//3//f/9//3//f/9//3//f/9//3//f/9//3//f/9//3//f/9//3//f/9//3//f/9//3//f/9//3//f/9//3//f/9/v2/+Qhwe/BnbFfwZ+xmdNj5b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39dW9sh+iFcMt93/3//f/9//3//f/9//3//f/9//3//f/9//3//f/9//3//f/9//3//f/9//3//f/9//3/aIfkl/3//f/9//3//f/9//3/6JbkdmB24HZgd+yVeX/9//3//f/9//3//f/9//3//f/9//3//f/9//3//f/9//3//f/9//3//f/9//3//f/9//3//f/9//3//f/9//3//f/9//3//f/9//3//f/9//3//f/9//3//f/9//3//f/9//3//f/9//3//f/9//3//f/9//39+Z95CGx7bGdsZ/BnbFX02HU/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dRtod+yU9W/9//3//f/9//3//f/9//3//f/9//3//f/9//3//f/9//3//f/9//3//f/9//3//f/9//3/fd9odfDr/f/9//3//f/9//3+/b9oZuR0+W9xKuh25HdsdPV//f/9//3//f/9//3//f/9//3//f/9//3//f/9//3//f/9//3//f/9//3//f/9//3//f/9//3//f/9//3//f/9//3//f/9//3//f/9//3//f/9//3//f/9//3//f/9//3//f/9//3//f/9//3//f/9//3//f/9//3//f55n/j4cHvwZ2xn8GdsVPCbdSr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398OtkhOzK+c/9//3//f/9//3//f/9//3//f/9//3//f/9//3//f/9//3//f/9//3//f/9//3//f/9//3//fz5f2iG8Sv9//3//f/9//3//f79vmRm6Hf9//3/ed1w2mB26Hb5z/3//f/9//3/fe/9//3//f/9//3//f/9//3//f/9//3//f/9//3//f/9//3//f/9//3//f/9//3//f/9//3//f/9//3//f/9//3//f/9//3//f/9//3//f/9//3//f/9//3//f/9//3//f/9//3//f/9//3//f/9//3//f/9/nmf+Sjwm+xnbFdsZ2xkcJrxCfm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39cNtohnUL/f/9//3//f/9//3//f/9//3//f/9//3//f/9//3//f/9//3//f/9//3//f/9//3//f/9//3//f/9/HVPZHT5f/3//f/9//3//f/9//3/aIbkZXmP/f/9//3+5IZgZGjLed/9/PV/ZJZgZuR3cSv9//3//f/9//3//f/9//3//f/9//3//f/9//3//f/9//3//f/9//3//f/9//3//f/9//3//f/9//3//f/9//3//f/9//3//f/9//3//f/9//3//f/9//3//f/9//3//f/9//3//f/9//3//f/9//3//f/9//3/fcz9XfTb8GfsV/Bn8GRwefC4+V59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+dQtohvUb/f/9//3//f/9//3//f/9//3//f/9//3//f/9//3//f/9//3//f/9//3//f/9//3//f/9//3//f/9//397Qtohnmv/f/9//3//f/9//3//f5w+uR36Jf9//3/9TpgZdxl3FbkZ/FKYHXcZdxV3GZgdej7/f/9/Xl96Qp5r/3//f/9//3//f/9//3//f/9//3//f/9//3//f/9//3//f/9//3//f/9//3//f/9//3//f/9//3//f/9//3//f/9//3//f/9//3//f/9//3//f/9//3//f/9//3//f/9//3//f/9//3//f/9//3//f/9/fmO9Pj0m/BX7GdsZ2xn7HZ02Hk+/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39+Y9ohfDr/f/9//3//f/9//3//f/9//3//f/9//3//f/9//3//f/9//3//f/9//3//f/9//3//f/9//3//f/9//3//f1wyuSH/f/9//3//f/9//3//f/9/33O6HdodWzL/fxoqdxl2FXcVuRmZGXcV2SV+a1s2mB2YGTo2OjZ3GZghez7/f/9//3//f/9//3//f/9//3//f/9//3//f/9//3//f/9//3//f/9//3//f/9//3//f/9//3//f/9//3//f/9//3//f/9//3//f/9//3//f/9//3//f/9//3//f/9//3//f/9//3//f/9//3//f/9//3//f/9//3/fc19Xvjb7GRwa+xn7GfwZHCKdNh5Tn2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olPDL+e/9//3//f/9//3//f/9//3//f/9//3//f/9//3//f/9//3//f/9//3//f/9//3//f/9//3//f/9//3//f/9/2iXaIf9//3//f/9//3//f/9//3//f15fuRm5HdkdmB1WFXcVGTJ7OpcZdxl6Pv9//386MncZmBl3GZcdmB2bQv9//3//f/9//3//f/9//3//f/9//3//f/9//3//f/9//3//f/9//3//f/9//3//f/9//3//f/9//3//f/9//3//f/9//3//f/9//3//f/9//3//f/9//3//f/9//3//f/9//3//f/9//3//f/9//3//f/9//3//f/9//3//f/9/nms/U506HCL7GfsdGxb8GdsZfTL9Rn9j33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z1b2yF+a/9//3//f/9//3//f/9//3//f/9//3//f/9//3//f/9//3//f/9//3//f/9//3//f/9//3//f/9//3//f/9//3+6Ifsp/3//f/9//3//f/9//3//f/9//38eU7oZuR2YGXcVdxV+b/9/+SmYHXw+/3//f997+SmYGbkhez79Vv97/3//f/9//3//f/9//3//f/9//3//f/9//3//f/9//3//f/9//3//f/9//3//f/9//3//f/9//3//f/9//3//f/9//3//f/9//3//f/9//3//f/9//3//f/9//3//f/9//3//f/9//3//f/9//3//f/9//3//f/9//3//f/9//3//f/9//3//f99zPlfeQlwmHBrbGRwe2xnbGRwinTYeT59r/3v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59n/k6dOhse2x3bGfwd+xn8GRwaPSadNh5PfmPfc/9//3//f/9//3//f/9//3//f/9//3//f/9//3//f/9//3//f/9//3//f/9//3//f/9//3/9Trkdu0b/fz1b2Rl3GZgZPV//f/9//3//f/9//3//f/9//3//f/9//3//f/9//3//f/9//3//fxsq2x09X/9//3//f9oZ2h3/f71CuRl8Nv9//3//f3wu2xn/f/9//3//f/9//3//f/9//3//f/9//3//f/9//3//f7kdmBk6NncZvEb/f/9//3//f55v/Fbfe/9//3//ezk2GjL/f/9/3Eq6GZgVdxV2EV1j/3//f/9//3//f/9/3E65GZkZXmP/f/9//3/fe75z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e59r/la9PjwmHR78GRweHBr9HfwVHR5cJt0+Hk9/Z993/3//f/9//3//f/9//3//f/9//3//f/9//3//f/9//3//f/9//3//f15fuRlbNv9//38aKpgdmBnfe/9//3//f/9//3//f/9//3//f/9//3//f/9//3//f/9//3//f/9/Xl/aHfol/3//f/9/fTa6Gb9333faGbkVXl//f/9/fDb7Hf9//3//f/9//3//f/9//3//f/9//3//f/9//3//f/9/fms9X/9//3//f/9//3//f/9//3//f/9//3//f/9//3//f/9//3//f7odmBl2EZgV/E7/f/9//3//f/9/fWOZGZgd/FL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79vPlv+Sn02HCb8Gf0Z+xX8GfwZ/Rn8GV0qnTYeS15bv2//e/9//3//f/9//3//f/9//3//f/9//3//f/9/nm+YGZgZ/3//f79zOzY9Y/9//3//f/9//3//f/9//3//f/9//3//f/9//3//f/9//3//f/9//3//fxsm2Rm8Qv9//3+8SroZPVv/f9xKuRm5GZ5r/39cMtoZ/3//f/9//3//f/9//3//f/9//3//f/9//3//f/9//3//f/9//3//f/9//3//f/9//3//f/9//3//f/9//3//f/9//3//f/9/WzaXGZgVmBVcMv9//3//f/9//3v6IZgdOzb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n28+W91CnjYcIvwZHBo9HhwaPSL9FRwaPB6eMt0+P1N/Z99z/3//f/9//3//f/9//3+/c5kZmR3fe/9//3//f/9//3//f/9//3//f/9//3//f/9//3//f/9//3//f/9//3//f/9//3//f/9/vnPaIboZ3Ub/fz5buRkdV/9//3/6Kbkduhn+TrkZXDL/f/9//3//f/9//3//f/9//3//f/9//3//f/9//3//f/9//3//f/9//3//f/9//3//f/9//3//f/9//3//f/9//3//f/9//3/9TrgdmBnaHbkZ/3//f/9//3+cPrgZ2iH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u/bz1X/kadOhwi3Bn7GfsZHBr8GR0W/BUcGjwifTLdPj9XfmO/c/97mz6bQv9//3//f/9//3//f/9//3//f/9//3//f/9//3//f/9//3//f/9//3//f/9//3//f/9//3//fx1T2hm5GTsyWza5GT1b/3//f993+iG4HZcZmRk9W/9//3//f/9//3//f/9//3//f/9//3//f/9//3//f/9//3//f/9//3//f/9//3//f/9//3//f/9//3//f/9//3//f/9//3//fx5XdhWYGdoduhmfb/9//389W5gVuRl+Z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79zfmMeU91CfTY9Jtwd/B37GRwaHB4dFvwVHRo8Hn0qvTYfSz9Xn2ffb/9//3//f/9//3//f/9//3//f/9//3//f/9//3//f/9//3//f/9//3//f/9//3/dStoduR24GZkZ33v/f/9//3//e5xCGy4dW/9//3//f/9//3//f/9//3//f/9//3//f/9//3//f/9//3//f/9//3//f/9//3//f/9//3//f/9//3//f/9//3//f/9//3//f/9/XWOXFXcVnjrZGT5X/3//f9kduR28Qv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+/b39jHU/dQn0uPSL8FR0a/BEcGtsZ/Bn8Ff0Z/BU8Ilwqvj7+Sn5jvm//f/9//3//f/9//3//f/9//3//f/9//3//f/9//3//f/9/PVsbJhomfmf/f/9//3//f/9//3//f/9//3//f/9//3//f/9//3//f/9//3//f/9//3//f/9//3//f/9//3//f/9//3//f/9//3//f/9//3//f/9//3//f/9//3//f/9//39eZ3cVuB0+W7kZvEL/f9xKuRnaHf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33e/a15XHkucOn0uPCL9GRwaHBocGh0a/BUdGvwVHCJdLr4+HktfX75v/3v/f/9//3//f/9//3//f/9//3//f/9//3//f/9//3//f/9//3//f/9//3//f/9//3//f/9//3//f/9//3//f/9//3//f/9//3//f/9//3//f/9//3//f/9//3//f/9//3//f/9//3//f/9//3//f/9//3//fz1bmBnZIb9zuRV8Nv9/2h25GT5b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v3NeYz5X3UKeNj0mHB7cGfwd2xkdHvwZ/Bn7ERweXSa9Nt1CP1d+Z99z/3//f/9//3//f/9//3//f/9//3//f/9//3//f/9//3//f/9//3//f/9//3//f/9//3//f/9//3//f/9//3//f/9//3//f/9//3//f/9//3//f/9//3//f/9//3//f/9//3//f/9/Plt3GRou/3+5Gdoh/U65GTsu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97n2tfV/5GvTpdKhwe/BkcGvsZHB77Gfwd/BX9GTwmnTLdQj9bnmv/e/9//3//f/9//3//f/9//3//f/9//3//f/9//3//f/9//3//f/9//3//f/9//3//f/9//3//f/9//3//f/9//3//f/9//3//f/9//3//f/9//3//f/9//3/9UpgZOjb/f7kd2h36HdsdXl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35rXlv9Rr0+PCocIvsVHRr8FfwZ/Bn7FfsV/Bk8Jr063UY+W59r/3v/f/9//3//f/9//3//f/9//3//f/9//3//f/9//3//f/9//3//f/9//3//f/9//3//f/9//3//f/9//3//f/9//3//f/9//3//f71KdhVaOv9/Oya5GboZ+iH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fa15f/UadPl0q/B37FRwa/Bn8HfwV/Bn8FTwefDLeQh5Tn2Pfd/9//3//f/9//3//f/9//3//f/9//3//f/9//3//f/9//3//f/9//3//f/9//3//f/9//3//f/9//3//f/9/m0KYGXs+/387LrkZuRk+V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fmMeU71CXC78GfwV2xUcGvwV+xXbFfwV+xVdJnwu3UYeU55n33f/f/9//3//f/9//3//f/9//3//f/9//3//f/9//3//f/9//3//f/9//3//f/9//3+cQpgZvEr/f3w6mBW5Hf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faz5X3kZ9Mh0e/BX8GfwZHR77GRwa3BUeFhwafS7eQv5KPld/a993/3//f/9//3//f/9//3//f/9//3//f/9//3//f/9//3//f3w6mBncTv9/ezqYGXs6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vXl/9Sr06XSodItwV+xn8FfwZ2xX8GdsV/BUcGl0qnTL+Sj5Xnmf/e/9//3//f/9//3//f/9//3//f/9/fDqYGR1b/3/5JZgZXV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d+Zz5X/kadNh0iHBrbGfwZHBYcHvwZHRr8ER0WHB5dJn0u3kY+V39nv2//e/9//387MpkdPVv/f7oZmRmea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vXmMeT70+fTIcHvwZ+xEcGvwV/BnbFRwW2xX8FdsV/Bk8JrkdVhW8QvxKmRV4Fb9v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35jPlfeRp46PCocGtwV/BnaFfsZlxl2FbkV2hl2EZcV+h1dKp02/kY+U39jv3P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ea19fHlO4HVYR+h2YFXYVVhHaHdsV+x3aGfsZ+xHbFdsVHB58Lr0+/U5/Z953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opmBldZ/1KlxW5Gd1K/UqdPlwy+h37GdsZ+h37GRsa+xn7HdsZ+xnaHVsy3Er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Gy6YFX5n/UaZGZkVXl//f/9//3//f/9/33deYz5X3UKdNroduR3aHbkdmBmYGX5r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KrkZfmc+V7kZ2h09W/9//3//f/9//3//f/9//3//f/9//3+cPjwquRm4Hdkh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klmBl+Y11bmRmZGT5T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mB2YGV1jv2+ZGbkd3E7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OXGXcVPV//e7kZmBn9Tv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5gduR2/c/9/2SGYHbxK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m++c/9//397OpgZez7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xOuSF7Pv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HVuXGZtG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15j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</Object>
  <Object Id="idInvalidSigLnImg">AQAAAGwAAAAAAAAAAAAAABsBAAB/AAAAAAAAAAAAAAAeJwAApBEAACBFTUYAAAEABN4AAMwAAAAFAAAAAAAAAAAAAAAAAAAAgAcAADgEAAClAgAAfQEAAAAAAAAAAAAAAAAAANVVCgBI0AUACgAAABAAAAAAAAAAAAAAAEsAAAAQAAAAAAAAAAUAAAAeAAAAGAAAAAAAAAAAAAAAHAEAAIAAAAAnAAAAGAAAAAEAAAAAAAAAAAAAAAAAAAAlAAAADAAAAAEAAABMAAAAZAAAAAAAAAAAAAAAGwEAAH8AAAAAAAAAAAAAABw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IpkPIA/AKzFj2Tw/bNkAQAAAJRlr2R0769kQDtZBPD9s2QBAAAAlGWvZKxlr2QAr1gEAK9YBISAPwDHcYpkuM6zZAEAAACUZa9kkIA/AIABiHYNXIN231uDdpCAPwBkAQAAAAAAAAAAAAAEZWB1BGVgdbgqJQAACAAAAAIAAAAAAAC4gD8Al2xgdQAAAAAAAAAA6IE/AAYAAADcgT8ABgAAAAAAAAAAAAAA3IE/APCAPwCa7F91AAAAAAACAAAAAD8ABgAAANyBPwAGAAAATBJhdQAAAAAAAAAA3IE/AAYAAADwY/wBHIE/AEAwX3UAAAAAAAIAANyBPwAGAAAAZHYACAAAAAAlAAAADAAAAAMAAAAYAAAADAAAAAAAAAISAAAADAAAAAEAAAAWAAAADAAAAAgAAABUAAAAVAAAAAoAAAAnAAAAHgAAAEoAAAABAAAAqwoNQnIc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c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qqqqqqqqqqqqqqqqqqqqqqqqqqqqqqqqqqqqqqqqqqqUQAAAHiyAAApAAAAGQAAAKwAAABFAAAAAAAAAAAAAAAAAAAAAAAAAP8AAABZAAAAUAAAACgAAAB4AAAAALIAAAAAAADGAIgAegAAACoAAAAoAAAA/wAAAFkAAAABABAAAAAAAAAAAAAAAAAAAAAAAAAAAAAAAA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15f/kq+PtxG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15b3UJdKvwZ+x38HTwmXl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faz5XvT5cJvsZ+xn7GRwa/BneQn5j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fl8+T506XSr8GRwa+xn7HfsZHB5cLh5Pn2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fb15b/k59Mj0i/BX8FfsZHBr7FfwVHBqdLv1Knmv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329/Y15XHkvdQn4uHB78Ff0VHRr8GR0a/BX9GfwZfTLdQl5bv3P/f/9//3//f/9//3//f/9//3//f/9//3//f/9//38AAP9//3//f/9//3//f/9//3//f/9//3//f/9//3//f/9//3//f/9//3//f/9//3//f/9//3//f/9//3//f/9//3//f/9//3//f/9//3//f/9//3//f31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79vn2c+U/5Gvjp8Kjwi/BX9FfwV/Bn7FRwWHBYcFvwV/BU8Ir4+/UpfY75z/3//f/9//3//f/9//3//f/9//3//f/9//3//f/9//3//f/9//3//fwAA/3//f/9//3//f/9//3//f/9//3//f/9//3//f/9//3//f/9//3//f/9//3//f/9//3//f/9//3//f/9//3//f/9//3//f/9//3//f/9//3//f9kpuSF9Z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+ebzsyuR3aIf1S/3//f/9//3//f9kd+yn/f/9//3//f/9//3//f/9//3//f/9//3//f/9//3//f/9//3//f/9//3//f/9//3//f/9//3//f/9//3//f/9//3//f/9//3//f/9//3//f/9//3//f/9//3//f/9//38aKrkd+SX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u8QtoduR18Ot93/3//f/9//3//f9932iFbMv9//3//f/9//3//f/9//3//f/9//3//f/9//3//f/9//3//f/9//3//f/9//3//f/9//3//f/9//3//f/9//3//f/9//3//f/9//3//f/9//3//f/9//3//f/9//3//f5xCuBnaGf1O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PVP6HdohGyp+a/9//3//f/9//3//f/9/n2vaHbxC/3//f/9//3//f/9//3//f/9//3//f/9//3//f/9//3//f/9//3//f/9//3//f/9//3//f/9//3//f/9//3//f/9//3//f/9//3//f/9//3//f/9//3//f/9//3//f/9/33saItoZ+x1cL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35nPC7aIfsh/U7/f/9//3//f/9//3//f/9//38dW9oh/VL/f/9//3//f/9//3//f/9//3//f/9//3//f/9//3//f/9//3//f/9//3//f/9//3//f/9//3//f/9//3//f/9//3//f/9//3//f/9//3//f/9//3//f/9//3//f/9//3//f993XC65Gdsd+xkdU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fc5w+2yHaHZ1C33f/f/9//3//f/9//3//f/9//3//f91K2SFfY/9//3//f/9//3//f/9//3//f/9//3//f/9//3//f/9//3//f/9//3//f/9//3//f/9//3//f/9//3//f/9//3//f/9//3//f/9//3//f/9//3//f/9//3//f/9//3//f/9//3//f/1S2x37HdsZHSY9U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33u+Qtod+yE7Lp9v/3//f/9//3//f/9//3//f/9//3//f/9/ezbbIZ5z/3//f/9//3//f/9//3//f/9//3//f/9//3//f/9//3//f/9//3//f/9//3//f/9//3//f/9//3//f/9//3//f/9//3//f/9//3//f/9//3//f/9//3//f/9//3//f/9//3//f/9//3/fd3wy/BXbGfsZGyIeU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3Ur7IdshHCpeX/9//3//f/9//3//f/9//3//f/9//3//f/9//387Ltoh/3//f/9//3//f/9//3//f/9//3//f/9//3//f/9//3//f/9//3//f/9//3//f/9//3//f/9//3//f/9//3//f/9//3//f/9//3//f/9//3//f/9//3//f/9//3//f/9//3//f/9//3//f/9//3+eZ30y2xn7HdsVHCIdU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x1T+yH6IdolHVf/f/9//3//f/9//3//f/9//3//f/9//3//f/9//3//f9shGyr/f/9//3//f/9//3//f/9//3//f/9//3//f/9//3//f/9//3//f/9//3//f/9//3//f/9//3//f/9//3//f/9//3//f/9//3//f/9//3//f/9//3//f/9//3//f/9//3//f/9//3//f/9//3//f/9//3+/b5w2/BnaFdoZ+x3+St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39eYzwq+x0cIv1O/3//f/9//3//f/9//3//f/9//3//f/9//3//f/9//3//f79v2iF8Nv9//3//f/9//3//f/9//3//f/9//3//f/9//3//f/9//3//f/9//3//f/9//3//f/9//3//f/9//3//f/9//3//f/9//3//f/9//3//f/9//3//f/9//3//f/9//3//f/9//3//f/9//3//f/9//3//f/9//3/fc94++xkcHvsZ/BlcMl5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v3NcMtsd+x3dQt93/3//f/9//3//f/9//3//f/9//3//f/9//3//f/9//3//f/9/f2O6HbxG/3//f/9//3//f/9//3//f/9//3//f/9//3//f/9//3//f/9//3//f/9//3//f/9//3//f/9//3//f/9//3//f/9//3//f/9//3//f/9//3//f/9//3//f/9//3//f/9//3//f/9//3//f/9//3//f/9//3//f/9//3//f/1KOx77Ffsd2hn8Hb1Cvm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973UbbIfshXDbfc/9//3//f/9//3//f/9//3//f/9//3//f/9//3//f/9//3//f/9//38dU9ohPlv/f/9//3//f/9//3//f/9//3//f/9//3//f/9//3//f/9//3//f/9//3//f/9//3//f/9//3//f/9//3//f/9//3//f/9//3//f/9//3//f/9//3//f/9//3//f/9//3//f/9//3//f/9//3//f/9//3//f/9//3//f/9//3//f39jnjr7HdsZ+xnbGV0qHlP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z1b/CHZIT0ufmf/f/9//3//f/9//3//f/9//3//f/9//3//f/9//3//f/9//3//f/9//3//f3w62hmfb/9//3//f/9//3//f/9//3//f/9//3//f/9//3//f/9//3//f/9//3//f/9//3//f/9//3//f/9//3//f/9//3//f/9//3//f/9//3//f/9//3//f/9//3//f/9//3//f/9//3//f/9//3//f/9//3//f/9//3//f/9//3//f/9//3//f993PlM8IvwV+xn7GdwVfTIdV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e3s2+yX6IR5T/3//f/9//3//f/9//3//f/9//3//f/9//3//f/9//3//f/9//3//f/9//3//f/9/Gy7aIf97/3//f/9//3//f/9/v3M7Ltod2SHcSv9//3//f/9//3//f/9//3//f/9//3//f/9//3//f/9//3//f/9//3//f/9//3//f/9//3//f/9//3//f/9//3//f/9//3//f/9//3//f/9//3//f/9//3//f/9//3//f/9//3//f/9//3//f/9//3//f/9/v2/+Qhwe/BnbFfwZ+xmdNj5b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39dW9sh+iFcMt93/3//f/9//3//f/9//3//f/9//3//f/9//3//f/9//3//f/9//3//f/9//3//f/9//3/aIfkl/3//f/9//3//f/9//3/6JbkdmB24HZgd+yVeX/9//3//f/9//3//f/9//3//f/9//3//f/9//3//f/9//3//f/9//3//f/9//3//f/9//3//f/9//3//f/9//3//f/9//3//f/9//3//f/9//3//f/9//3//f/9//3//f/9//3//f/9//3//f/9//3//f/9//39+Z95CGx7bGdsZ/BnbFX02HU/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dRtod+yU9W/9//3//f/9//3//f/9//3//f/9//3//f/9//3//f/9//3//f/9//3//f/9//3//f/9//3/fd9odfDr/f/9//3//f/9//3+/b9oZuR0+W9xKuh25HdsdPV//f/9//3//f/9//3//f/9//3//f/9//3//f/9//3//f/9//3//f/9//3//f/9//3//f/9//3//f/9//3//f/9//3//f/9//3//f/9//3//f/9//3//f/9//3//f/9//3//f/9//3//f/9//3//f/9//3//f/9//3//f55n/j4cHvwZ2xn8GdsVPCbdSr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398OtkhOzK+c/9//3//f/9//3//f/9//3//f/9//3//f/9//3//f/9//3//f/9//3//f/9//3//f/9//3//fz5f2iG8Sv9//3//f/9//3//f79vmRm6Hf9//3/ed1w2mB26Hb5z/3//f/9//3/fe/9//3//f/9//3//f/9//3//f/9//3//f/9//3//f/9//3//f/9//3//f/9//3//f/9//3//f/9//3//f/9//3//f/9//3//f/9//3//f/9//3//f/9//3//f/9//3//f/9//3//f/9//3//f/9//3//f/9/nmf+Sjwm+xnbFdsZ2xkcJrxCfm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39cNtohnUL/f/9//3//f/9//3//f/9//3//f/9//3//f/9//3//f/9//3//f/9//3//f/9//3//f/9//3//f/9/HVPZHT5f/3//f/9//3//f/9//3/aIbkZXmP/f/9//3+5IZgZGjLed/9/PV/ZJZgZuR3cSv9//3//f/9//3//f/9//3//f/9//3//f/9//3//f/9//3//f/9//3//f/9//3//f/9//3//f/9//3//f/9//3//f/9//3//f/9//3//f/9//3//f/9//3//f/9//3//f/9//3//f/9//3//f/9//3//f/9//3/fcz9XfTb8GfsV/Bn8GRwefC4+V59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+dQtohvUb/f/9//3//f/9//3//f/9//3//f/9//3//f/9//3//f/9//3//f/9//3//f/9//3//f/9//3//f/9//397Qtohnmv/f/9//3//f/9//3//f5w+uR36Jf9//3/9TpgZdxl3FbkZ/FKYHXcZdxV3GZgdej7/f/9/Xl96Qp5r/3//f/9//3//f/9//3//f/9//3//f/9//3//f/9//3//f/9//3//f/9//3//f/9//3//f/9//3//f/9//3//f/9//3//f/9//3//f/9//3//f/9//3//f/9//3//f/9//3//f/9//3//f/9//3//f/9/fmO9Pj0m/BX7GdsZ2xn7HZ02Hk+/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39+Y9ohfDr/f/9//3//f/9//3//f/9//3//f/9//3//f/9//3//f/9//3//f/9//3//f/9//3//f/9//3//f/9//3//f1wyuSH/f/9//3//f/9//3//f/9/33O6HdodWzL/fxoqdxl2FXcVuRmZGXcV2SV+a1s2mB2YGTo2OjZ3GZghez7/f/9//3//f/9//3//f/9//3//f/9//3//f/9//3//f/9//3//f/9//3//f/9//3//f/9//3//f/9//3//f/9//3//f/9//3//f/9//3//f/9//3//f/9//3//f/9//3//f/9//3//f/9//3//f/9//3//f/9//3/fc19Xvjb7GRwa+xn7GfwZHCKdNh5Tn2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olPDL+e/9//3//f/9//3//f/9//3//f/9//3//f/9//3//f/9//3//f/9//3//f/9//3//f/9//3//f/9//3//f/9/2iXaIf9//3//f/9//3//f/9//3//f15fuRm5HdkdmB1WFXcVGTJ7OpcZdxl6Pv9//386MncZmBl3GZcdmB2bQv9//3//f/9//3//f/9//3//f/9//3//f/9//3//f/9//3//f/9//3//f/9//3//f/9//3//f/9//3//f/9//3//f/9//3//f/9//3//f/9//3//f/9//3//f/9//3//f/9//3//f/9//3//f/9//3//f/9//3//f/9//3//f/9/nms/U506HCL7GfsdGxb8GdsZfTL9Rn9j33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z1b2yF+a/9//3//f/9//3//f/9//3//f/9//3//f/9//3//f/9//3//f/9//3//f/9//3//f/9//3//f/9//3//f/9//3+6Ifsp/3//f/9//3//f/9//3//f/9//38eU7oZuR2YGXcVdxV+b/9/+SmYHXw+/3//f997+SmYGbkhez79Vv97/3//f/9//3//f/9//3//f/9//3//f/9//3//f/9//3//f/9//3//f/9//3//f/9//3//f/9//3//f/9//3//f/9//3//f/9//3//f/9//3//f/9//3//f/9//3//f/9//3//f/9//3//f/9//3//f/9//3//f/9//3//f/9//3//f/9//3//f99zPlfeQlwmHBrbGRwe2xnbGRwinTYeT59r/3v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59n/k6dOhse2x3bGfwd+xn8GRwaPSadNh5PfmPfc/9//3//f/9//3//f/9//3//f/9//3//f/9//3//f/9//3//f/9//3//f/9//3//f/9//3/9Trkdu0b/fz1b2Rl3GZgZPV//f/9//3//f/9//3//f/9//3//f/9//3//f/9//3//f/9//3//fxsq2x09X/9//3//f9oZ2h3/f71CuRl8Nv9//3//f3wu2xn/f/9//3//f/9//3//f/9//3//f/9//3//f/9//3//f7kdmBk6NncZvEb/f/9//3//f55v/Fbfe/9//3//ezk2GjL/f/9/3Eq6GZgVdxV2EV1j/3//f/9//3//f/9/3E65GZkZXmP/f/9//3/fe75z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e59r/la9PjwmHR78GRweHBr9HfwVHR5cJt0+Hk9/Z993/3//f/9//3//f/9//3//f/9//3//f/9//3//f/9//3//f/9//3//f15fuRlbNv9//38aKpgdmBnfe/9//3//f/9//3//f/9//3//f/9//3//f/9//3//f/9//3//f/9/Xl/aHfol/3//f/9/fTa6Gb9333faGbkVXl//f/9/fDb7Hf9//3//f/9//3//f/9//3//f/9//3//f/9//3//f/9/fms9X/9//3//f/9//3//f/9//3//f/9//3//f/9//3//f/9//3//f7odmBl2EZgV/E7/f/9//3//f/9/fWOZGZgd/FL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79vPlv+Sn02HCb8Gf0Z+xX8GfwZ/Rn8GV0qnTYeS15bv2//e/9//3//f/9//3//f/9//3//f/9//3//f/9/nm+YGZgZ/3//f79zOzY9Y/9//3//f/9//3//f/9//3//f/9//3//f/9//3//f/9//3//f/9//3//fxsm2Rm8Qv9//3+8SroZPVv/f9xKuRm5GZ5r/39cMtoZ/3//f/9//3//f/9//3//f/9//3//f/9//3//f/9//3//f/9//3//f/9//3//f/9//3//f/9//3//f/9//3//f/9//3//f/9/WzaXGZgVmBVcMv9//3//f/9//3v6IZgdOzb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n28+W91CnjYcIvwZHBo9HhwaPSL9FRwaPB6eMt0+P1N/Z99z/3//f/9//3//f/9//3+/c5kZmR3fe/9//3//f/9//3//f/9//3//f/9//3//f/9//3//f/9//3//f/9//3//f/9//3//f/9/vnPaIboZ3Ub/fz5buRkdV/9//3/6Kbkduhn+TrkZXDL/f/9//3//f/9//3//f/9//3//f/9//3//f/9//3//f/9//3//f/9//3//f/9//3//f/9//3//f/9//3//f/9//3//f/9//3/9TrgdmBnaHbkZ/3//f/9//3+cPrgZ2iH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u/bz1X/kadOhwi3Bn7GfsZHBr8GR0W/BUcGjwifTLdPj9XfmO/c/97mz6bQv9//3//f/9//3//f/9//3//f/9//3//f/9//3//f/9//3//f/9//3//f/9//3//f/9//3//fx1T2hm5GTsyWza5GT1b/3//f993+iG4HZcZmRk9W/9//3//f/9//3//f/9//3//f/9//3//f/9//3//f/9//3//f/9//3//f/9//3//f/9//3//f/9//3//f/9//3//f/9//3//fx5XdhWYGdoduhmfb/9//389W5gVuRl+Z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79zfmMeU91CfTY9Jtwd/B37GRwaHB4dFvwVHRo8Hn0qvTYfSz9Xn2ffb/9//3//f/9//3//f/9//3//f/9//3//f/9//3//f/9//3//f/9//3//f/9//3/dStoduR24GZkZ33v/f/9//3//e5xCGy4dW/9//3//f/9//3//f/9//3//f/9//3//f/9//3//f/9//3//f/9//3//f/9//3//f/9//3//f/9//3//f/9//3//f/9//3//f/9/XWOXFXcVnjrZGT5X/3//f9kduR28Qv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+/b39jHU/dQn0uPSL8FR0a/BEcGtsZ/Bn8Ff0Z/BU8Ilwqvj7+Sn5jvm//f/9//3//f/9//3//f/9//3//f/9//3//f/9//3//f/9/PVsbJhomfmf/f/9//3//f/9//3//f/9//3//f/9//3//f/9//3//f/9//3//f/9//3//f/9//3//f/9//3//f/9//3//f/9//3//f/9//3//f/9//3//f/9//3//f/9//39eZ3cVuB0+W7kZvEL/f9xKuRnaHf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33e/a15XHkucOn0uPCL9GRwaHBocGh0a/BUdGvwVHCJdLr4+HktfX75v/3v/f/9//3//f/9//3//f/9//3//f/9//3//f/9//3//f/9//3//f/9//3//f/9//3//f/9//3//f/9//3//f/9//3//f/9//3//f/9//3//f/9//3//f/9//3//f/9//3//f/9//3//f/9//3//f/9//3//fz1bmBnZIb9zuRV8Nv9/2h25GT5b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v3NeYz5X3UKeNj0mHB7cGfwd2xkdHvwZ/Bn7ERweXSa9Nt1CP1d+Z99z/3//f/9//3//f/9//3//f/9//3//f/9//3//f/9//3//f/9//3//f/9//3//f/9//3//f/9//3//f/9//3//f/9//3//f/9//3//f/9//3//f/9//3//f/9//3//f/9//3//f/9/Plt3GRou/3+5Gdoh/U65GTsu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97n2tfV/5GvTpdKhwe/BkcGvsZHB77Gfwd/BX9GTwmnTLdQj9bnmv/e/9//3//f/9//3//f/9//3//f/9//3//f/9//3//f/9//3//f/9//3//f/9//3//f/9//3//f/9//3//f/9//3//f/9//3//f/9//3//f/9//3//f/9//3/9UpgZOjb/f7kd2h36HdsdXl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35rXlv9Rr0+PCocIvsVHRr8FfwZ/Bn7FfsV/Bk8Jr063UY+W59r/3v/f/9//3//f/9//3//f/9//3//f/9//3//f/9//3//f/9//3//f/9//3//f/9//3//f/9//3//f/9//3//f/9//3//f/9//3//f71KdhVaOv9/Oya5GboZ+iH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fa15f/UadPl0q/B37FRwa/Bn8HfwV/Bn8FTwefDLeQh5Tn2Pfd/9//3//f/9//3//f/9//3//f/9//3//f/9//3//f/9//3//f/9//3//f/9//3//f/9//3//f/9//3//f/9/m0KYGXs+/387LrkZuRk+V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fmMeU71CXC78GfwV2xUcGvwV+xXbFfwV+xVdJnwu3UYeU55n33f/f/9//3//f/9//3//f/9//3//f/9//3//f/9//3//f/9//3//f/9//3//f/9//3+cQpgZvEr/f3w6mBW5Hf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faz5X3kZ9Mh0e/BX8GfwZHR77GRwa3BUeFhwafS7eQv5KPld/a993/3//f/9//3//f/9//3//f/9//3//f/9//3//f/9//3//f3w6mBncTv9/ezqYGXs6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vXl/9Sr06XSodItwV+xn8FfwZ2xX8GdsV/BUcGl0qnTL+Sj5Xnmf/e/9//3//f/9//3//f/9//3//f/9/fDqYGR1b/3/5JZgZXV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d+Zz5X/kadNh0iHBrbGfwZHBYcHvwZHRr8ER0WHB5dJn0u3kY+V39nv2//e/9//387MpkdPVv/f7oZmRmea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vXmMeT70+fTIcHvwZ+xEcGvwV/BnbFRwW2xX8FdsV/Bk8JrkdVhW8QvxKmRV4Fb9v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35jPlfeRp46PCocGtwV/BnaFfsZlxl2FbkV2hl2EZcV+h1dKp02/kY+U39jv3P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ea19fHlO4HVYR+h2YFXYVVhHaHdsV+x3aGfsZ+xHbFdsVHB58Lr0+/U5/Z953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opmBldZ/1KlxW5Gd1K/UqdPlwy+h37GdsZ+h37GRsa+xn7HdsZ+xnaHVsy3Er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Gy6YFX5n/UaZGZkVXl//f/9//3//f/9/33deYz5X3UKdNroduR3aHbkdmBmYGX5r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KrkZfmc+V7kZ2h09W/9//3//f/9//3//f/9//3//f/9//3+cPjwquRm4Hdkh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klmBl+Y11bmRmZGT5T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mB2YGV1jv2+ZGbkd3E7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OXGXcVPV//e7kZmBn9Tv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5gduR2/c/9/2SGYHbxK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m++c/9//397OpgZez7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xOuSF7Pv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HVuXGZtG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15j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customXsn xmlns="http://schemas.microsoft.com/office/2006/metadata/customXsn">
  <xsnLocation/>
  <cached>True</cached>
  <openByDefault>True</openByDefault>
  <xsnScope/>
</customXsn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itleF xmlns="341ef2d6-d38c-4729-b0bd-8f06d6b35472">Verslag hefwerktuig - periodiek</TitleF>
    <Expiry_x0020_Date xmlns="341ef2d6-d38c-4729-b0bd-8f06d6b35472" xsi:nil="true"/>
    <_Status xmlns="http://schemas.microsoft.com/sharepoint/v3/fields">Not Started</_Status>
    <IconOverlay xmlns="http://schemas.microsoft.com/sharepoint/v4" xsi:nil="true"/>
    <PublishingExpirationDate xmlns="http://schemas.microsoft.com/sharepoint/v3" xsi:nil="true"/>
    <TaxKeywordTaxHTField xmlns="341ef2d6-d38c-4729-b0bd-8f06d6b35472">
      <Terms xmlns="http://schemas.microsoft.com/office/infopath/2007/PartnerControls"/>
    </TaxKeywordTaxHTField>
    <Owner xmlns="341ef2d6-d38c-4729-b0bd-8f06d6b35472">134</Owner>
    <PublishingStartDate xmlns="http://schemas.microsoft.com/sharepoint/v3" xsi:nil="true"/>
    <Lang xmlns="341ef2d6-d38c-4729-b0bd-8f06d6b35472">1</Lang>
    <Folder xmlns="341ef2d6-d38c-4729-b0bd-8f06d6b35472">Model e-PV</Folder>
    <TaxCatchAll xmlns="341ef2d6-d38c-4729-b0bd-8f06d6b35472"/>
    <_dlc_DocId xmlns="341ef2d6-d38c-4729-b0bd-8f06d6b35472">6XAYHYSFKZVE-185-210</_dlc_DocId>
    <_dlc_DocIdUrl xmlns="341ef2d6-d38c-4729-b0bd-8f06d6b35472">
      <Url>http://units.mil.intra/sites/DGMR/MGT/R/CTL/_layouts/DocIdRedir.aspx?ID=6XAYHYSFKZVE-185-210</Url>
      <Description>6XAYHYSFKZVE-185-210</Description>
    </_dlc_DocIdUrl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73C1061B20638743A3CB74C28554CDBD" ma:contentTypeVersion="50" ma:contentTypeDescription="Create a new document." ma:contentTypeScope="" ma:versionID="c1d427e70da75613d0f2ea6ef87a78b1">
  <xsd:schema xmlns:xsd="http://www.w3.org/2001/XMLSchema" xmlns:xs="http://www.w3.org/2001/XMLSchema" xmlns:p="http://schemas.microsoft.com/office/2006/metadata/properties" xmlns:ns1="http://schemas.microsoft.com/sharepoint/v3" xmlns:ns2="341ef2d6-d38c-4729-b0bd-8f06d6b35472" xmlns:ns3="http://schemas.microsoft.com/sharepoint/v3/fields" xmlns:ns4="http://schemas.microsoft.com/sharepoint/v4" targetNamespace="http://schemas.microsoft.com/office/2006/metadata/properties" ma:root="true" ma:fieldsID="517c7be56ba443713bd95f379dd605b2" ns1:_="" ns2:_="" ns3:_="" ns4:_="">
    <xsd:import namespace="http://schemas.microsoft.com/sharepoint/v3"/>
    <xsd:import namespace="341ef2d6-d38c-4729-b0bd-8f06d6b35472"/>
    <xsd:import namespace="http://schemas.microsoft.com/sharepoint/v3/fields"/>
    <xsd:import namespace="http://schemas.microsoft.com/sharepoint/v4"/>
    <xsd:element name="properties">
      <xsd:complexType>
        <xsd:sequence>
          <xsd:element name="documentManagement">
            <xsd:complexType>
              <xsd:all>
                <xsd:element ref="ns2:TitleF" minOccurs="0"/>
                <xsd:element ref="ns2:Lang" minOccurs="0"/>
                <xsd:element ref="ns3:_Status" minOccurs="0"/>
                <xsd:element ref="ns2:Expiry_x0020_Date" minOccurs="0"/>
                <xsd:element ref="ns2:Owner"/>
                <xsd:element ref="ns2:Folder" minOccurs="0"/>
                <xsd:element ref="ns1:PublishingStartDate" minOccurs="0"/>
                <xsd:element ref="ns1:PublishingExpirationDate" minOccurs="0"/>
                <xsd:element ref="ns2:TaxKeywordTaxHTField" minOccurs="0"/>
                <xsd:element ref="ns2:TaxCatchAll" minOccurs="0"/>
                <xsd:element ref="ns2:TaxCatchAllLabel" minOccurs="0"/>
                <xsd:element ref="ns4:IconOverlay" minOccurs="0"/>
                <xsd:element ref="ns2:_dlc_DocId" minOccurs="0"/>
                <xsd:element ref="ns2:_dlc_DocIdUrl" minOccurs="0"/>
                <xsd:element ref="ns2:_dlc_DocIdPersistI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14" nillable="true" ma:displayName="Scheduling Start Date" ma:internalName="PublishingStartDate">
      <xsd:simpleType>
        <xsd:restriction base="dms:Unknown"/>
      </xsd:simpleType>
    </xsd:element>
    <xsd:element name="PublishingExpirationDate" ma:index="15" nillable="true" ma:displayName="Scheduling End Date" ma:internalName="PublishingExpirationDat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41ef2d6-d38c-4729-b0bd-8f06d6b35472" elementFormDefault="qualified">
    <xsd:import namespace="http://schemas.microsoft.com/office/2006/documentManagement/types"/>
    <xsd:import namespace="http://schemas.microsoft.com/office/infopath/2007/PartnerControls"/>
    <xsd:element name="TitleF" ma:index="2" nillable="true" ma:displayName="TitleF" ma:internalName="TitleF" ma:readOnly="false">
      <xsd:simpleType>
        <xsd:restriction base="dms:Text">
          <xsd:maxLength value="255"/>
        </xsd:restriction>
      </xsd:simpleType>
    </xsd:element>
    <xsd:element name="Lang" ma:index="3" nillable="true" ma:displayName="Lang" ma:list="{63351c3a-a977-4545-879c-b94148de11c2}" ma:internalName="Lang" ma:readOnly="false" ma:showField="Title" ma:web="341ef2d6-d38c-4729-b0bd-8f06d6b35472">
      <xsd:simpleType>
        <xsd:restriction base="dms:Lookup"/>
      </xsd:simpleType>
    </xsd:element>
    <xsd:element name="Expiry_x0020_Date" ma:index="5" nillable="true" ma:displayName="Expiry Date" ma:format="DateOnly" ma:internalName="Expiry_x0020_Date">
      <xsd:simpleType>
        <xsd:restriction base="dms:DateTime"/>
      </xsd:simpleType>
    </xsd:element>
    <xsd:element name="Owner" ma:index="6" ma:displayName="Functional Owner" ma:description="Service who owns the document." ma:list="{1c5c601e-511e-4d39-b677-302a37937858}" ma:internalName="Owner" ma:showField="Title" ma:web="341ef2d6-d38c-4729-b0bd-8f06d6b35472">
      <xsd:simpleType>
        <xsd:restriction base="dms:Lookup"/>
      </xsd:simpleType>
    </xsd:element>
    <xsd:element name="Folder" ma:index="13" nillable="true" ma:displayName="Folder" ma:internalName="Folder" ma:readOnly="false">
      <xsd:simpleType>
        <xsd:restriction base="dms:Text">
          <xsd:maxLength value="255"/>
        </xsd:restriction>
      </xsd:simpleType>
    </xsd:element>
    <xsd:element name="TaxKeywordTaxHTField" ma:index="16" nillable="true" ma:taxonomy="true" ma:internalName="TaxKeywordTaxHTField" ma:taxonomyFieldName="TaxKeyword" ma:displayName="Enterprise Keywords" ma:fieldId="{23f27201-bee3-471e-b2e7-b64fd8b7ca38}" ma:taxonomyMulti="true" ma:sspId="378c3500-659f-482f-8281-8cb6a08fed53" ma:termSetId="00000000-0000-0000-0000-000000000000" ma:anchorId="00000000-0000-0000-0000-000000000000" ma:open="true" ma:isKeyword="true">
      <xsd:complexType>
        <xsd:sequence>
          <xsd:element ref="pc:Terms" minOccurs="0" maxOccurs="1"/>
        </xsd:sequence>
      </xsd:complexType>
    </xsd:element>
    <xsd:element name="TaxCatchAll" ma:index="17" nillable="true" ma:displayName="Taxonomy Catch All Column" ma:hidden="true" ma:list="{04cd9242-7729-4d70-a6b3-a3f28ffc0c0a}" ma:internalName="TaxCatchAll" ma:showField="CatchAllData" ma:web="341ef2d6-d38c-4729-b0bd-8f06d6b3547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18" nillable="true" ma:displayName="Taxonomy Catch All Column1" ma:hidden="true" ma:list="{04cd9242-7729-4d70-a6b3-a3f28ffc0c0a}" ma:internalName="TaxCatchAllLabel" ma:readOnly="true" ma:showField="CatchAllDataLabel" ma:web="341ef2d6-d38c-4729-b0bd-8f06d6b3547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_dlc_DocId" ma:index="21" nillable="true" ma:displayName="Document ID Value" ma:description="The value of the document ID assigned to this item." ma:internalName="_dlc_DocId" ma:readOnly="true">
      <xsd:simpleType>
        <xsd:restriction base="dms:Text"/>
      </xsd:simpleType>
    </xsd:element>
    <xsd:element name="_dlc_DocIdUrl" ma:index="22" nillable="true" ma:displayName="Document ID" ma:description="Permanent link to this doc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23" nillable="true" ma:displayName="Persist ID" ma:description="Keep ID on add." ma:hidden="true" ma:internalName="_dlc_DocIdPersistId" ma:readOnly="true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/fields" elementFormDefault="qualified">
    <xsd:import namespace="http://schemas.microsoft.com/office/2006/documentManagement/types"/>
    <xsd:import namespace="http://schemas.microsoft.com/office/infopath/2007/PartnerControls"/>
    <xsd:element name="_Status" ma:index="4" nillable="true" ma:displayName="Status" ma:default="Not Started" ma:format="Dropdown" ma:internalName="_Status">
      <xsd:simpleType>
        <xsd:union memberTypes="dms:Text">
          <xsd:simpleType>
            <xsd:restriction base="dms:Choice">
              <xsd:enumeration value="Not Started"/>
              <xsd:enumeration value="Draft"/>
              <xsd:enumeration value="Reviewed"/>
              <xsd:enumeration value="Scheduled"/>
              <xsd:enumeration value="Published"/>
              <xsd:enumeration value="Final"/>
              <xsd:enumeration value="Expired"/>
            </xsd:restriction>
          </xsd:simpleType>
        </xsd:un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4" elementFormDefault="qualified">
    <xsd:import namespace="http://schemas.microsoft.com/office/2006/documentManagement/types"/>
    <xsd:import namespace="http://schemas.microsoft.com/office/infopath/2007/PartnerControls"/>
    <xsd:element name="IconOverlay" ma:index="20" nillable="true" ma:displayName="IconOverlay" ma:hidden="true" ma:internalName="IconOverlay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7" ma:displayName="Content Type"/>
        <xsd:element ref="dc:title" minOccurs="0" maxOccurs="1" ma:index="1" ma:displayName="TitleN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 ma:displayName="Status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5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Assembly>Microsoft.Office.DocumentManagement, Version=14.0.0.0, Culture=neutral, PublicKeyToken=71e9bce111e9429c</Assembly>
    <Class>Microsoft.Office.DocumentManagement.Internal.DocIdHandler</Class>
    <Data/>
    <Filter/>
  </Receiver>
</spe:Receivers>
</file>

<file path=customXml/itemProps1.xml><?xml version="1.0" encoding="utf-8"?>
<ds:datastoreItem xmlns:ds="http://schemas.openxmlformats.org/officeDocument/2006/customXml" ds:itemID="{64FC15C6-F308-4896-B6E9-075902AFF32D}">
  <ds:schemaRefs>
    <ds:schemaRef ds:uri="http://schemas.microsoft.com/office/2006/metadata/customXsn"/>
  </ds:schemaRefs>
</ds:datastoreItem>
</file>

<file path=customXml/itemProps2.xml><?xml version="1.0" encoding="utf-8"?>
<ds:datastoreItem xmlns:ds="http://schemas.openxmlformats.org/officeDocument/2006/customXml" ds:itemID="{2D3C4B0C-1AD3-4954-B42A-D85D343A4625}">
  <ds:schemaRefs>
    <ds:schemaRef ds:uri="http://schemas.microsoft.com/office/infopath/2007/PartnerControls"/>
    <ds:schemaRef ds:uri="http://schemas.microsoft.com/office/2006/metadata/properties"/>
    <ds:schemaRef ds:uri="http://schemas.openxmlformats.org/package/2006/metadata/core-properties"/>
    <ds:schemaRef ds:uri="http://purl.org/dc/terms/"/>
    <ds:schemaRef ds:uri="http://www.w3.org/XML/1998/namespace"/>
    <ds:schemaRef ds:uri="http://purl.org/dc/elements/1.1/"/>
    <ds:schemaRef ds:uri="http://schemas.microsoft.com/sharepoint/v4"/>
    <ds:schemaRef ds:uri="http://purl.org/dc/dcmitype/"/>
    <ds:schemaRef ds:uri="http://schemas.microsoft.com/office/2006/documentManagement/types"/>
    <ds:schemaRef ds:uri="http://schemas.microsoft.com/sharepoint/v3/fields"/>
    <ds:schemaRef ds:uri="341ef2d6-d38c-4729-b0bd-8f06d6b35472"/>
    <ds:schemaRef ds:uri="http://schemas.microsoft.com/sharepoint/v3"/>
  </ds:schemaRefs>
</ds:datastoreItem>
</file>

<file path=customXml/itemProps3.xml><?xml version="1.0" encoding="utf-8"?>
<ds:datastoreItem xmlns:ds="http://schemas.openxmlformats.org/officeDocument/2006/customXml" ds:itemID="{38F69AF9-419C-478C-9F1C-F553470C9EA6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CF1A72A0-C540-482D-B096-227E30BC916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341ef2d6-d38c-4729-b0bd-8f06d6b35472"/>
    <ds:schemaRef ds:uri="http://schemas.microsoft.com/sharepoint/v3/fields"/>
    <ds:schemaRef ds:uri="http://schemas.microsoft.com/sharepoint/v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5.xml><?xml version="1.0" encoding="utf-8"?>
<ds:datastoreItem xmlns:ds="http://schemas.openxmlformats.org/officeDocument/2006/customXml" ds:itemID="{6B4B8C60-6DFC-4E5C-A4DD-B96479764D44}">
  <ds:schemaRefs>
    <ds:schemaRef ds:uri="http://schemas.microsoft.com/sharepoint/even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TOESTDOS.DOT</Template>
  <TotalTime>5</TotalTime>
  <Pages>1</Pages>
  <Words>268</Words>
  <Characters>1660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Verslag hefwerktuig - periodiek</vt:lpstr>
    </vt:vector>
  </TitlesOfParts>
  <Company>DTT</Company>
  <LinksUpToDate>false</LinksUpToDate>
  <CharactersWithSpaces>1925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Verslag hefwerktuig - periodiek</dc:title>
  <dc:creator>Jean-Michel.VanHelleputte@mil.be</dc:creator>
  <cp:lastModifiedBy>Grandjean Marc</cp:lastModifiedBy>
  <cp:revision>7</cp:revision>
  <cp:lastPrinted>2017-01-02T10:03:00Z</cp:lastPrinted>
  <dcterms:created xsi:type="dcterms:W3CDTF">2017-02-21T10:13:00Z</dcterms:created>
  <dcterms:modified xsi:type="dcterms:W3CDTF">2017-12-04T14:04:00Z</dcterms:modified>
  <cp:contentStatus>Final</cp:contentStatus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0x01010073C1061B20638743A3CB74C28554CDBD</vt:lpwstr>
  </property>
  <property fmtid="{D5CDD505-2E9C-101B-9397-08002B2CF9AE}" pid="3" name="TaxKeyword">
    <vt:lpwstr/>
  </property>
  <property fmtid="{D5CDD505-2E9C-101B-9397-08002B2CF9AE}" pid="4" name="_dlc_DocIdItemGuid">
    <vt:lpwstr>34ce0bd1-008e-4741-9a6d-1b4ebd015e16</vt:lpwstr>
  </property>
</Properties>
</file>