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A95CBE" w:rsidRDefault="00540F45" w:rsidP="006900B2">
      <w:pPr>
        <w:tabs>
          <w:tab w:val="left" w:pos="5103"/>
        </w:tabs>
        <w:rPr>
          <w:rFonts w:ascii="Arial" w:hAnsi="Arial" w:cs="Arial"/>
          <w:strike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A95CBE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0B32C1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7209B36B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A95CBE">
              <w:rPr>
                <w:rFonts w:ascii="Arial" w:hAnsi="Arial" w:cs="Arial"/>
                <w:lang w:val="nl-BE"/>
              </w:rPr>
              <w:t>04/12/2017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7934FE9D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A95CBE">
              <w:rPr>
                <w:rFonts w:ascii="Arial" w:hAnsi="Arial" w:cs="Arial"/>
                <w:lang w:val="nl-BE" w:eastAsia="fr-FR"/>
              </w:rPr>
              <w:t>01/03/2017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0118B8DC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A95CBE">
              <w:rPr>
                <w:rFonts w:ascii="Arial" w:hAnsi="Arial" w:cs="Arial"/>
                <w:lang w:val="nl-BE" w:eastAsia="fr-FR"/>
              </w:rPr>
              <w:t>04/03/2018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4EFB948" w:rsidR="008A225E" w:rsidRPr="00D50ED9" w:rsidRDefault="008A225E" w:rsidP="0035673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0F3580B8" w:rsidR="008A225E" w:rsidRPr="009E0459" w:rsidRDefault="008A225E" w:rsidP="00983B55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983B55">
              <w:rPr>
                <w:rFonts w:ascii="Arial" w:hAnsi="Arial" w:cs="Arial"/>
                <w:lang w:val="nl-BE"/>
              </w:rPr>
              <w:t>748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729E3BCC" w:rsidR="008A225E" w:rsidRPr="009E0459" w:rsidRDefault="008A225E" w:rsidP="0035673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6732">
              <w:rPr>
                <w:rFonts w:ascii="Arial" w:hAnsi="Arial" w:cs="Arial"/>
                <w:lang w:val="nl-BE"/>
              </w:rPr>
              <w:t>OMG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5A3F4E01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6732">
              <w:rPr>
                <w:rFonts w:ascii="Arial" w:hAnsi="Arial" w:cs="Arial"/>
                <w:lang w:val="nl-BE"/>
              </w:rPr>
              <w:t>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464713F6" w:rsidR="008A225E" w:rsidRPr="009E0459" w:rsidRDefault="008A225E" w:rsidP="006B0514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</w:t>
            </w:r>
            <w:r w:rsidR="006B0514">
              <w:rPr>
                <w:rFonts w:ascii="Arial" w:hAnsi="Arial" w:cs="Arial"/>
                <w:lang w:val="nl-BE"/>
              </w:rPr>
              <w:t>658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5B4D06A7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356732">
              <w:rPr>
                <w:rFonts w:ascii="Arial" w:hAnsi="Arial" w:cs="Arial"/>
                <w:lang w:val="nl-BE"/>
              </w:rPr>
              <w:t>20250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356732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5254DBF9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1D3E5166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07/605/V28748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01D5FEF0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22C8D063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2C789216" w:rsidR="00356732" w:rsidRPr="009E0459" w:rsidRDefault="00A95CB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4BA11A65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53BDB50A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07/805/V28748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6E1EB796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65E9D039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28891862" w:rsidR="00356732" w:rsidRPr="009E0459" w:rsidRDefault="00A95CB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72A9C79B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2DAE007A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07/V28748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661DE6CF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5A0C0B86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2E792408" w:rsidR="00356732" w:rsidRPr="009E0459" w:rsidRDefault="00A95CB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5CC2AF5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ACBD258" w14:textId="1B22FDB5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>
              <w:rPr>
                <w:rFonts w:ascii="Arial" w:hAnsi="Arial" w:cs="Arial"/>
                <w:lang w:val="nl-BE"/>
              </w:rPr>
              <w:t>Hijsjuk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nl-BE"/>
              </w:rPr>
              <w:t>Vanas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SWL 2T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0851638C" w14:textId="286BBD0E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07/005/V28748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564A2B7" w14:textId="484093AF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70C30A70" w14:textId="706E72FE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4613A" w14:textId="2FD5924B" w:rsidR="00356732" w:rsidRPr="009E0459" w:rsidRDefault="006B051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674DD355" w:rsidR="00F8356B" w:rsidRPr="009E0459" w:rsidRDefault="00A95CB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562D17F6" w:rsidR="00F8356B" w:rsidRPr="009E0459" w:rsidRDefault="00A95CB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1AFD0D6A" w:rsidR="00F8356B" w:rsidRPr="009F6C9E" w:rsidRDefault="00A95CB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2F5A1D7D" w:rsidR="002952F0" w:rsidRPr="00DB1730" w:rsidRDefault="006B0514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8F85533" w:rsidR="0072620D" w:rsidRPr="009E0459" w:rsidRDefault="00A95CBE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6B0514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6B0514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6B0514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85pt;height:83.4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292CB2" w14:textId="77777777" w:rsidR="002D4AC9" w:rsidRDefault="002D4AC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6B0514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6B0514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ABA904" w14:textId="77777777" w:rsidR="002D4AC9" w:rsidRDefault="002D4AC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0DE259" w14:textId="77777777" w:rsidR="002D4AC9" w:rsidRDefault="002D4AC9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55A81978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B3318B">
      <w:rPr>
        <w:rFonts w:ascii="Arial" w:hAnsi="Arial" w:cs="Arial"/>
        <w:sz w:val="22"/>
        <w:szCs w:val="22"/>
        <w:lang w:val="fr-BE"/>
      </w:rPr>
      <w:t>20171204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983B55">
      <w:rPr>
        <w:rFonts w:ascii="Arial" w:hAnsi="Arial" w:cs="Arial"/>
        <w:sz w:val="22"/>
        <w:szCs w:val="22"/>
        <w:lang w:val="fr-BE"/>
      </w:rPr>
      <w:t>V28748</w:t>
    </w:r>
    <w:r w:rsidR="002D4AC9" w:rsidRPr="002D4AC9">
      <w:rPr>
        <w:rFonts w:ascii="Arial" w:hAnsi="Arial" w:cs="Arial"/>
        <w:sz w:val="22"/>
        <w:szCs w:val="22"/>
        <w:lang w:val="fr-BE"/>
      </w:rPr>
      <w:t>OMG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D4AC9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6732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0514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95CBE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18B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23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Ux8BinIA6AjNy5XBT54ybcl40mU=</DigestValue>
    </Reference>
    <Reference URI="#idOfficeObject" Type="http://www.w3.org/2000/09/xmldsig#Object">
      <DigestMethod Algorithm="http://www.w3.org/2000/09/xmldsig#sha1"/>
      <DigestValue>qG/6r2vwbwJvv2bz4M1P0wUG+Ao=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scXe/a2vqQqOVKNiffzA3VNJJug=</DigestValue>
    </Reference>
    <Reference URI="#idValidSigLnImg" Type="http://www.w3.org/2000/09/xmldsig#Object">
      <DigestMethod Algorithm="http://www.w3.org/2000/09/xmldsig#sha1"/>
      <DigestValue>RcAJQOY8Dyo64ZKZDJDxZZgGUs4=</DigestValue>
    </Reference>
    <Reference URI="#idInvalidSigLnImg" Type="http://www.w3.org/2000/09/xmldsig#Object">
      <DigestMethod Algorithm="http://www.w3.org/2000/09/xmldsig#sha1"/>
      <DigestValue>+k8jdB37N2YYuaCyBzrLg6/fueI=</DigestValue>
    </Reference>
  </SignedInfo>
  <SignatureValue>XVgVLBzwJGcq8BULn4NJLX7lkV49hLOKLszcfA20zyINuQ/RvUYZaiHO5UptbAIjUAPNsdC4gAed
BdHzjJ8hoIZI5Aw/q5110Jkm2dlEUnLyY68ZzDKhIiWJmBDXMpDytRAkbenjq/yd6ML4wOFK8zEV
GqEqooycX/5yi32sUb2QyihjMnVPXqeiYqjBPcyzslHOw2ul87n3XM116SmWvDwP0DcZ/AbNjRyz
kYrk1Kk/UCuLHwX/DNrVd/vu1cJF7YcQ/dxIqQS5GXoM7SvoWjg5w/HpT4dSnT5NxQYCQmWJdOYn
WbuVKZ0613/xwI0N/yJb8arFYHJKDPDYJx7gPg==</SignatureValue>
  <KeyInfo>
    <X509Data>
      <X509Certificate>MIIG6jCCBNKgAwIBAgIQEAAAAAAAMNS0N9ImumaNsDANBgkqhkiG9w0BAQsFADBkMQswCQYDVQQG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zT6+idIchz2cF/7g92K6L0kCH94=</DigestValue>
      </Reference>
      <Reference URI="/word/media/image2.emf?ContentType=image/x-emf">
        <DigestMethod Algorithm="http://www.w3.org/2000/09/xmldsig#sha1"/>
        <DigestValue>l2owIXMOcX5a5UDXe8OyHxrWuMk=</DigestValue>
      </Reference>
      <Reference URI="/word/settings.xml?ContentType=application/vnd.openxmlformats-officedocument.wordprocessingml.settings+xml">
        <DigestMethod Algorithm="http://www.w3.org/2000/09/xmldsig#sha1"/>
        <DigestValue>8qXACe5M53jcOL4QdVD1hZGF7EY=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JxzrpmWoOtm5TA0ZyP+MuasBRnU=</DigestValue>
      </Reference>
      <Reference URI="/word/footer3.xml?ContentType=application/vnd.openxmlformats-officedocument.wordprocessingml.footer+xml">
        <DigestMethod Algorithm="http://www.w3.org/2000/09/xmldsig#sha1"/>
        <DigestValue>Id7R6xUUmrcfzBLm9xA79P8RPBY=</DigestValue>
      </Reference>
      <Reference URI="/word/document.xml?ContentType=application/vnd.openxmlformats-officedocument.wordprocessingml.document.main+xml">
        <DigestMethod Algorithm="http://www.w3.org/2000/09/xmldsig#sha1"/>
        <DigestValue>H1JnEG2MNCUChaxFAPdMHNaCbIc=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rMT4BrGrL/2BUklYxboutwj++tk=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OViI6+J9ZgiNZENzHZgU/xzHFrY=</DigestValue>
      </Reference>
      <Reference URI="/word/footer1.xml?ContentType=application/vnd.openxmlformats-officedocument.wordprocessingml.footer+xml">
        <DigestMethod Algorithm="http://www.w3.org/2000/09/xmldsig#sha1"/>
        <DigestValue>pTVWTj97qAa8lmmDq9Qo90mx0dI=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2017-12-04T13:58:28Z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zEAAAlAcAACBFTUYAAAEABEkAAAwAAAABAAAAAAAAAAAAAAAAAAAAVgUAAAADAADiAQAADwEAAAAAAAAAAAAAAAAAAGZaBwBVIgQ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2017-12-04T13:58:28Z</xd:SigningTime>
          <xd:SigningCertificate>
            <xd:Cert>
              <xd:CertDigest>
                <DigestMethod Algorithm="http://www.w3.org/2000/09/xmldsig#sha1"/>
                <DigestValue>+AK2nKEmXHnhqddY5iVDYgWJ/hU=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YUc8SbJlZSsQskEppOduunjK6owIHNENCRkE1NBgPMjAxNzEyMDQxMzU4ND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Hxe2H4590Z73SriR3QeZWjjeL0A=</DigestValue>
                </xd:CertDigest>
                <xd:IssuerSerial>
                  <X509IssuerName>CN=Belgium Root CA4, C=BE</X509IssuerName>
                  <X509SerialNumber>39493789418325303554496623956063731593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2017-12-04T13:58:34Z</xd:ProducedAt>
                </xd:OCSPIdentifier>
                <xd:DigestAlgAndValue>
                  <DigestMethod Algorithm="http://www.w3.org/2000/09/xmldsig#sha1"/>
                  <DigestValue>LACiYK0LqV2aoz85l93J22OeS4A=</DigestValue>
                </xd:DigestAlgAndValue>
              </xd:OCSPRef>
              <xd:OCSPRef>
                <xd:OCSPIdentifier>
                  <xd:ResponderID>
                    <xd:ByName>C=BE, CN=Belgium OCSP Responder</xd:ByName>
                  </xd:ResponderID>
                  <xd:ProducedAt>2017-12-04T13:58:34Z</xd:ProducedAt>
                </xd:OCSPIdentifier>
                <xd:DigestAlgAndValue>
                  <DigestMethod Algorithm="http://www.w3.org/2000/09/xmldsig#sha1"/>
                  <DigestValue>VEXRj4Mj5FN8L4QcSTziDhZhIuE=</DigestValue>
                </xd:DigestAlgAndValue>
              </xd:OCSPRef>
            </xd:OCSPRefs>
          </xd:CompleteRevocationRefs>
          <xd:RevocationValues>
            <xd:OCSPValues>
              <xd:EncapsulatedOCSPValue>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  <xd:EncapsulatedOCSPValue>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</xd:EncapsulatedOCSPValue>
            </xd:OCSP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8ne56QfWvB+i64NQHQ8D75ApCzAIHNUNCRkE1NBgPMjAxNzEyMDQxMzU4NDF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</xd:EncapsulatedTimeStamp>
          </xd:SigAndRefsTimeStamp>
        </xd:UnsignedSignatureProperties>
      </xd:UnsignedProperties>
    </xd:QualifyingProperties>
  </Object>
  <Object Id="idValidSigLnImg">AQAAAGwAAAAAAAAAAAAAAP8AAAB/AAAAAAAAAAAAAABKIwAApREAACBFTUYAAAEAeFMAALY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zWIExDgArMXSYvD99mIBAAAAlGXyYnTv8mKgxbsF8P32YgEAAACUZfJirGXyYsAoNwbAKDcGTMQ4AMdxzWK4zvZiAQAAAJRl8mJYxDgAgAEvdw1cKnffWyp3WMQ4AGQBAAAAAAAAAAAAAARltXUEZbV1YComAAAIAAAAAgAAAAAAAIDEOACXbLV1AAAAAAAAAACwxTgABgAAAKTFOAAGAAAAAAAAAAAAAACkxTgAuMQ4AJrstHUAAAAAAAIAAAAAOAAGAAAApMU4AAYAAABMErZ1AAAAAAAAAACkxTgABgAAAPBjegDkxDgAQDC0dQAAAAAAAgAApMU4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AAAAAAAAAAAAAAAAAAAAAAAAAAAAAAAAAAAAAAAAAAAAAAAAAAAAAAAAAAAAAAAAAAAAAiAAQAAADwFhgAgBYYALwyJgAoqTgAZJHIYvAWGAAAHyIA4mXIYgAAAACAFhgAvDImAEA9VwDiZchiAAAAAIAVGADwY3oAADozBEypOABWXchiKOeBAPwBAACIqTgAOVzIYvwBAAAAAAAABGW1dQRltXX8AQAAAAgAAAACAAAAAAAAoKk4AJdstXUAAAAAAAAAANKqOAAHAAAAxKo4AAcAAAAAAAAAAAAAAMSqOADYqTgAmuy0dQAAAAAAAgAAAAA4AAcAAADEqjgABwAAAEwStnUAAAAAAAAAAMSqOAAHAAAA8GN6AASqOABAMLR1AAAAAAACAADEqj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GymOADDi8liAOEmABcAAAQBAAAAAAQAAOimOADhi8liq0rULfanOAAABAAAAQIAAAAAAABApjgA3Pk4ANz5OACcpjgAgAEvdw1cKnffWyp3nKY4AGQBAAAAAAAAAAAAAARltXUEZbV1WCkmAAAIAAAAAgAAAAAAAMSmOACXbLV1AAAAAAAAAAD2pzgABwAAAOinOAAHAAAAAAAAAAAAAADopzgA/KY4AJrstHUAAAAAAAIAAAAAOAAHAAAA6Kc4AAcAAABMErZ1AAAAAAAAAADopzgABwAAAPBjegAopzgAQDC0dQAAAAAAAgAA6Kc4AAcAAABkdgAIAAAAACUAAAAMAAAAAwAAABgAAAAMAAAAAAAAAhIAAAAMAAAAAQAAAB4AAAAYAAAACQAAAGAAAAD3AAAAbQAAACUAAAAMAAAAAw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KIwAApREAACBFTUYAAAEA3FgAAMk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iAAQAAADwFhgAgBYYALwyJgAoqTgAZJHIYvAWGAAAHyIA4mXIYgAAAACAFhgAvDImAEA9VwDiZchiAAAAAIAVGADwY3oAADozBEypOABWXchiKOeBAPwBAACIqTgAOVzIYvwBAAAAAAAABGW1dQRltXX8AQAAAAgAAAACAAAAAAAAoKk4AJdstXUAAAAAAAAAANKqOAAHAAAAxKo4AAcAAAAAAAAAAAAAAMSqOADYqTgAmuy0dQAAAAAAAgAAAAA4AAcAAADEqjgABwAAAEwStnUAAAAAAAAAAMSqOAAHAAAA8GN6AASqOABAMLR1AAAAAAACAADEqj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1iBMQ4AKzF0mLw/fZiAQAAAJRl8mJ07/JioMW7BfD99mIBAAAAlGXyYqxl8mLAKDcGwCg3BkzEOADHcc1iuM72YgEAAACUZfJiWMQ4AIABL3cNXCp331sqd1jEOABkAQAAAAAAAAAAAAAEZbV1BGW1dWAqJgAACAAAAAIAAAAAAACAxDgAl2y1dQAAAAAAAAAAsMU4AAYAAACkxTgABgAAAAAAAAAAAAAApMU4ALjEOACa7LR1AAAAAAACAAAAADgABgAAAKTFOAAGAAAATBK2dQAAAAAAAAAApMU4AAYAAADwY3oA5MQ4AEAwtHUAAAAAAAIAAKTFO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AAAAAAAAAAAAAAAAAAAAAAAAAAAAAAAAAAAAAAAAAAAAAAAAAAAAAAAAAAAAAAAAAAAAAAAAAAAAAAAAAAAAAAAAAAAAAAAAAAEiXYAsAAAAAZwAhxiIAigEAAAAAAAAAAAAAAAAAAAAAAAAAAAAAAAAAAAAAAAAAAAAAAAAAAAAAAAAAAAAAAAAAAAAAAAAAAAAAAAAAAAAAAAAAAAAAAAAAAAAAAAAAAAAAAAAAAAAAAAAAAIABL3cAAAAA6Ea4BoABL3efEBMAPw0KIVBtOABGgSp36Ea4BgAAAACAAS93UG04AGWBKneAAS93BwwBiQAAVQl4bTgAo4AqdwEAAABgbTgAEAAAAAMBAACABlUJBwwBiYAGVQkAAAAAAQAAAKRtOABTOKB1qG04AFY5K3d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n+1DJ8nWpd6oUHEkOj/l2aTaL/U=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/OiG5kXFbW5GHuoXmuuUfBeLmA8=</DigestValue>
    </Reference>
    <Reference URI="#idValidSigLnImg" Type="http://www.w3.org/2000/09/xmldsig#Object">
      <DigestMethod Algorithm="http://www.w3.org/2000/09/xmldsig#sha1"/>
      <DigestValue>5pxgXi1FnPJGjN0/aogBV7+jGjg=</DigestValue>
    </Reference>
    <Reference URI="#idInvalidSigLnImg" Type="http://www.w3.org/2000/09/xmldsig#Object">
      <DigestMethod Algorithm="http://www.w3.org/2000/09/xmldsig#sha1"/>
      <DigestValue>HCJRwi6Zn/q2sp2qNPDgrRVSKSQ=</DigestValue>
    </Reference>
  </SignedInfo>
  <SignatureValue>KtdTDJuoTamB1jam0oB2PjG/phhzGayBcMtl63tVHc07qDw8JSn3WSP9ikjW6cN9KP/fwiRF/sN5
EUCx9+wNGm6kuyasjlqqp7qQtegiFS+kgnduzE8/G8t/0uKI7SKuTA20kayx4kPUOYie84xdmIHo
2pbd2liMAZriZS+LLTI=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zT6+idIchz2cF/7g92K6L0kCH94=</DigestValue>
      </Reference>
      <Reference URI="/word/media/image2.emf?ContentType=image/x-emf">
        <DigestMethod Algorithm="http://www.w3.org/2000/09/xmldsig#sha1"/>
        <DigestValue>l2owIXMOcX5a5UDXe8OyHxrWuMk=</DigestValue>
      </Reference>
      <Reference URI="/word/settings.xml?ContentType=application/vnd.openxmlformats-officedocument.wordprocessingml.settings+xml">
        <DigestMethod Algorithm="http://www.w3.org/2000/09/xmldsig#sha1"/>
        <DigestValue>8qXACe5M53jcOL4QdVD1hZGF7EY=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JxzrpmWoOtm5TA0ZyP+MuasBRnU=</DigestValue>
      </Reference>
      <Reference URI="/word/footer3.xml?ContentType=application/vnd.openxmlformats-officedocument.wordprocessingml.footer+xml">
        <DigestMethod Algorithm="http://www.w3.org/2000/09/xmldsig#sha1"/>
        <DigestValue>Id7R6xUUmrcfzBLm9xA79P8RPBY=</DigestValue>
      </Reference>
      <Reference URI="/word/document.xml?ContentType=application/vnd.openxmlformats-officedocument.wordprocessingml.document.main+xml">
        <DigestMethod Algorithm="http://www.w3.org/2000/09/xmldsig#sha1"/>
        <DigestValue>H1JnEG2MNCUChaxFAPdMHNaCbIc=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rMT4BrGrL/2BUklYxboutwj++tk=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OViI6+J9ZgiNZENzHZgU/xzHFrY=</DigestValue>
      </Reference>
      <Reference URI="/word/footer1.xml?ContentType=application/vnd.openxmlformats-officedocument.wordprocessingml.footer+xml">
        <DigestMethod Algorithm="http://www.w3.org/2000/09/xmldsig#sha1"/>
        <DigestValue>pTVWTj97qAa8lmmDq9Qo90mx0dI=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2017-12-11T11:41:15Z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2017-12-11T11:41:15Z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qtfrb+LeTL6CGN3dMD07WAcFpHAIHOTQyNzE2NBgPMjAxNzEyMTExMTQxMTl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2017-12-11T11:41:05Z</xd:ProducedAt>
                </xd:OCSPIdentifier>
                <xd:DigestAlgAndValue>
                  <DigestMethod Algorithm="http://www.w3.org/2000/09/xmldsig#sha1"/>
                  <DigestValue>YK2E9IeKspUES2Ll61BaIIez17o=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R87mJK1pUGSA2sqOqXE7aoQNbC0wIHQjA0NzE2NBgPMjAxNzEyMTExMTQxMTl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C7IKUYTgAAAAAAAAABQVTULAQAAAFg3OBaQcT8AWwshlCIAigFwVzULAAAAAGBVNQvYcT8Agk9edQAAgAAAAAAAmVBedS6iHRtwVzULSHU/AEAAAABoVTULHO7SB3BXNQukcT8AjYCLcyR4PwBwcmB1/l5Cbv7///+ZUF51AAAAAAYAAACAAYh2AAAAAFiNugeAAYh2nxATAF0OCs8kcj8ARoGDdliNugcAAAAAgAGIdiRyPwBlgYN2gAGIdgAAAbIAABoWTHI/AKOAg3YBAAAANHI/ABAAAAADAQAAAAAaFlYOAbIAABoWAAAAAAEAAAB4cj8A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PKs/AMOLhmQA4SUAFwAABAEAAAAABAAAuKs/AOGLhmTLKBwbxqw/AAAEAAABAgAAAAAAABCrPwCs/j8ArP4/AGyrPwCAAYh2DVyDdt9bg3Zsqz8AZAEAAAAAAAAAAAAABGVgdQRlYHVYKSUAAAgAAAACAAAAAAAAlKs/AJdsYHUAAAAAAAAAAMasPwAHAAAAuKw/AAcAAAAAAAAAAAAAALisPwDMqz8AmuxfdQAAAAAAAgAAAAA/AAcAAAC4rD8ABwAAAEwSYXUAAAAAAAAAALisPwAHAAAA8GP8AfirPwBAMF91AAAAAAACAAC4rD8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Fg3OBYAAAAAyAoh0SIAigEAAAAAAAAAAAAAAAAAAAAAAAAAAAAAAAAAAAAAAAAAAAAAAAAAAAAAAAAAAAAAAAAAAAAAAAAAAAAAAAAAAAAAAAAAAAAAAAAAAAAAAAAAAAAAAAAAAAAAAAAAAIABiHYAAAAAyIe6B4ABiHafEBMAmQ4KpCByPwBGgYN2yIe6BwAAAACAAYh2IHI/AGWBg3aAAYh2Dg8BSwAAGhZIcj8Ao4CDdgEAAAAwcj8AEAAAAAMBAAAAABoWDg8BSwAAGhYAAAAAAQAAAHRyPwBTOGJ2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infopath/2007/PartnerControls"/>
    <ds:schemaRef ds:uri="http://schemas.microsoft.com/office/2006/documentManagement/types"/>
    <ds:schemaRef ds:uri="http://schemas.microsoft.com/sharepoint/v4"/>
    <ds:schemaRef ds:uri="http://schemas.microsoft.com/office/2006/metadata/properties"/>
    <ds:schemaRef ds:uri="http://schemas.openxmlformats.org/package/2006/metadata/core-properties"/>
    <ds:schemaRef ds:uri="http://purl.org/dc/dcmitype/"/>
    <ds:schemaRef ds:uri="http://purl.org/dc/elements/1.1/"/>
    <ds:schemaRef ds:uri="341ef2d6-d38c-4729-b0bd-8f06d6b35472"/>
    <ds:schemaRef ds:uri="http://purl.org/dc/terms/"/>
    <ds:schemaRef ds:uri="http://schemas.microsoft.com/sharepoint/v3/fields"/>
    <ds:schemaRef ds:uri="http://schemas.microsoft.com/sharepoint/v3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4</TotalTime>
  <Pages>1</Pages>
  <Words>274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6</cp:revision>
  <cp:lastPrinted>2017-01-02T10:03:00Z</cp:lastPrinted>
  <dcterms:created xsi:type="dcterms:W3CDTF">2017-02-21T10:22:00Z</dcterms:created>
  <dcterms:modified xsi:type="dcterms:W3CDTF">2017-12-04T13:58:00Z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