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docProps/core.xml" ContentType="application/vnd.openxmlformats-package.core-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F65709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09CBB18A" w:rsidR="00333BD4" w:rsidRPr="009E0459" w:rsidRDefault="00C802A4" w:rsidP="00366A5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proofErr w:type="spellStart"/>
            <w:r w:rsidR="00366A57">
              <w:rPr>
                <w:rFonts w:ascii="Arial" w:hAnsi="Arial" w:cs="Arial"/>
                <w:lang w:val="nl-BE"/>
              </w:rPr>
              <w:t>DisC</w:t>
            </w:r>
            <w:proofErr w:type="spellEnd"/>
            <w:r w:rsidR="00366A57">
              <w:rPr>
                <w:rFonts w:ascii="Arial" w:hAnsi="Arial" w:cs="Arial"/>
                <w:lang w:val="nl-BE"/>
              </w:rPr>
              <w:t xml:space="preserve"> </w:t>
            </w:r>
            <w:proofErr w:type="spellStart"/>
            <w:r w:rsidR="00366A57">
              <w:rPr>
                <w:rFonts w:ascii="Arial" w:hAnsi="Arial" w:cs="Arial"/>
                <w:lang w:val="nl-BE"/>
              </w:rPr>
              <w:t>Ws</w:t>
            </w:r>
            <w:proofErr w:type="spellEnd"/>
            <w:r w:rsidR="00366A57">
              <w:rPr>
                <w:rFonts w:ascii="Arial" w:hAnsi="Arial" w:cs="Arial"/>
                <w:lang w:val="nl-BE"/>
              </w:rPr>
              <w:t xml:space="preserve"> 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452DDD2E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F65709">
              <w:rPr>
                <w:rFonts w:ascii="Arial" w:hAnsi="Arial" w:cs="Arial"/>
                <w:lang w:val="nl-BE"/>
              </w:rPr>
              <w:t>04/12/2017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0C342920" w:rsidR="00303142" w:rsidRPr="009E0459" w:rsidRDefault="00303142" w:rsidP="00366A57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366A57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0B8B0502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F65709">
              <w:rPr>
                <w:rFonts w:ascii="Arial" w:hAnsi="Arial" w:cs="Arial"/>
                <w:lang w:val="nl-BE" w:eastAsia="fr-FR"/>
              </w:rPr>
              <w:t>01/03/2017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3562A36E" w:rsidR="00303142" w:rsidRPr="009E0459" w:rsidRDefault="00303142" w:rsidP="00366A5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366A57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6F4BC24A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F65709">
              <w:rPr>
                <w:rFonts w:ascii="Arial" w:hAnsi="Arial" w:cs="Arial"/>
                <w:lang w:val="nl-BE" w:eastAsia="fr-FR"/>
              </w:rPr>
              <w:t>04/03/2018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3F8C5902" w:rsidR="008A225E" w:rsidRPr="009E0459" w:rsidRDefault="008A225E" w:rsidP="009C3695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Benaming: </w:t>
            </w:r>
            <w:r w:rsidR="00EF3DF1" w:rsidRPr="00876F44">
              <w:rPr>
                <w:rFonts w:ascii="Arial" w:hAnsi="Arial" w:cs="Arial"/>
                <w:lang w:val="nl-NL"/>
              </w:rPr>
              <w:t>Laadkraan op vrachtwagen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2A4899FD" w:rsidR="008A225E" w:rsidRPr="009E0459" w:rsidRDefault="008A225E" w:rsidP="00366A5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5744C5">
              <w:rPr>
                <w:rFonts w:ascii="Arial" w:hAnsi="Arial" w:cs="Arial"/>
                <w:lang w:val="nl-BE"/>
              </w:rPr>
              <w:t>V</w:t>
            </w:r>
            <w:r w:rsidR="00EF3DF1">
              <w:rPr>
                <w:rFonts w:ascii="Arial" w:hAnsi="Arial" w:cs="Arial"/>
                <w:lang w:val="nl-BE"/>
              </w:rPr>
              <w:t>600</w:t>
            </w:r>
            <w:r w:rsidR="00366A57">
              <w:rPr>
                <w:rFonts w:ascii="Arial" w:hAnsi="Arial" w:cs="Arial"/>
                <w:lang w:val="nl-BE"/>
              </w:rPr>
              <w:t>35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097B4539" w:rsidR="008A225E" w:rsidRPr="009E0459" w:rsidRDefault="008A225E" w:rsidP="009C3695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EF3DF1" w:rsidRPr="00876F44">
              <w:rPr>
                <w:rFonts w:ascii="Arial" w:hAnsi="Arial" w:cs="Arial"/>
                <w:lang w:val="nl-NL"/>
              </w:rPr>
              <w:t xml:space="preserve">Volvo </w:t>
            </w:r>
            <w:r w:rsidR="00366A57">
              <w:rPr>
                <w:rFonts w:ascii="Arial" w:hAnsi="Arial" w:cs="Arial"/>
                <w:lang w:val="nl-NL"/>
              </w:rPr>
              <w:t xml:space="preserve">N10 </w:t>
            </w:r>
            <w:r w:rsidR="00EF3DF1" w:rsidRPr="00876F44">
              <w:rPr>
                <w:rFonts w:ascii="Arial" w:hAnsi="Arial" w:cs="Arial"/>
                <w:lang w:val="nl-NL"/>
              </w:rPr>
              <w:t>met kraan FASSI F75.21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77E096A9" w:rsidR="008A225E" w:rsidRPr="009E0459" w:rsidRDefault="008A225E" w:rsidP="00366A57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52241">
              <w:rPr>
                <w:rFonts w:ascii="Arial" w:hAnsi="Arial" w:cs="Arial"/>
                <w:lang w:val="nl-BE"/>
              </w:rPr>
              <w:t>19</w:t>
            </w:r>
            <w:r w:rsidR="00EF3DF1">
              <w:rPr>
                <w:rFonts w:ascii="Arial" w:hAnsi="Arial" w:cs="Arial"/>
                <w:lang w:val="nl-BE"/>
              </w:rPr>
              <w:t>8</w:t>
            </w:r>
            <w:r w:rsidR="00366A57">
              <w:rPr>
                <w:rFonts w:ascii="Arial" w:hAnsi="Arial" w:cs="Arial"/>
                <w:lang w:val="nl-BE"/>
              </w:rPr>
              <w:t>8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6EBC873E" w:rsidR="008A225E" w:rsidRPr="009E0459" w:rsidRDefault="008A225E" w:rsidP="00EF3DF1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EF3DF1">
              <w:rPr>
                <w:rFonts w:ascii="Arial" w:hAnsi="Arial" w:cs="Arial"/>
                <w:lang w:val="nl-BE"/>
              </w:rPr>
              <w:t>6x6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254857C6" w:rsidR="008A225E" w:rsidRPr="009E0459" w:rsidRDefault="008A225E" w:rsidP="00EF3DF1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9C3695">
              <w:rPr>
                <w:rFonts w:ascii="Arial" w:hAnsi="Arial" w:cs="Arial"/>
                <w:lang w:val="nl-BE"/>
              </w:rPr>
              <w:t>3,</w:t>
            </w:r>
            <w:r w:rsidR="00EF3DF1">
              <w:rPr>
                <w:rFonts w:ascii="Arial" w:hAnsi="Arial" w:cs="Arial"/>
                <w:lang w:val="nl-BE"/>
              </w:rPr>
              <w:t>8</w:t>
            </w:r>
            <w:r w:rsidR="000A0315">
              <w:rPr>
                <w:rFonts w:ascii="Arial" w:hAnsi="Arial" w:cs="Arial"/>
                <w:lang w:val="nl-BE"/>
              </w:rPr>
              <w:t>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057FF5E5" w:rsidR="008A225E" w:rsidRPr="009E0459" w:rsidRDefault="008A225E" w:rsidP="00815626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proofErr w:type="gramStart"/>
            <w:r w:rsidRPr="009E0459">
              <w:rPr>
                <w:rFonts w:ascii="Arial" w:hAnsi="Arial" w:cs="Arial"/>
                <w:lang w:val="nl-BE"/>
              </w:rPr>
              <w:t xml:space="preserve">Index:                        </w:t>
            </w:r>
            <w:proofErr w:type="gramEnd"/>
            <w:r w:rsidR="00815626">
              <w:rPr>
                <w:rFonts w:ascii="Arial" w:hAnsi="Arial" w:cs="Arial"/>
                <w:lang w:val="nl-BE"/>
              </w:rPr>
              <w:t>Km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29C86FF1" w:rsidR="008A225E" w:rsidRPr="009E0459" w:rsidRDefault="008A225E" w:rsidP="00EF3DF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366A57">
              <w:rPr>
                <w:rFonts w:ascii="Arial" w:hAnsi="Arial" w:cs="Arial"/>
                <w:lang w:val="nl-BE"/>
              </w:rPr>
              <w:t>YY2NOA2E1JB701355-5360</w:t>
            </w:r>
          </w:p>
        </w:tc>
      </w:tr>
    </w:tbl>
    <w:p w14:paraId="382D6C53" w14:textId="3D58AEA8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53"/>
        <w:gridCol w:w="1559"/>
        <w:gridCol w:w="992"/>
        <w:gridCol w:w="1843"/>
        <w:gridCol w:w="992"/>
      </w:tblGrid>
      <w:tr w:rsidR="008A225E" w:rsidRPr="009E0459" w14:paraId="39339395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proofErr w:type="spellStart"/>
            <w:r w:rsidRPr="009E0459">
              <w:rPr>
                <w:rFonts w:ascii="Arial" w:hAnsi="Arial" w:cs="Arial"/>
                <w:lang w:val="nl-BE"/>
              </w:rPr>
              <w:t>Asseta</w:t>
            </w:r>
            <w:proofErr w:type="spellEnd"/>
            <w:r w:rsidRPr="009E0459">
              <w:rPr>
                <w:rFonts w:ascii="Arial" w:hAnsi="Arial" w:cs="Arial"/>
                <w:lang w:val="nl-BE"/>
              </w:rPr>
              <w:t>/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Ea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Serie </w:t>
            </w:r>
            <w:proofErr w:type="spellStart"/>
            <w:r w:rsidRPr="009E0459">
              <w:rPr>
                <w:rFonts w:ascii="Arial" w:hAnsi="Arial" w:cs="Arial"/>
                <w:lang w:val="nl-BE"/>
              </w:rPr>
              <w:t>Nr</w:t>
            </w:r>
            <w:proofErr w:type="spellEnd"/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EF3DF1" w:rsidRPr="009E0459" w14:paraId="792BDDAA" w14:textId="77777777" w:rsidTr="003014CA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4217E2EF" w:rsidR="00EF3DF1" w:rsidRPr="009C3695" w:rsidRDefault="00EF3DF1" w:rsidP="00F901D7">
            <w:pPr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nl-BE"/>
              </w:rPr>
              <w:t>Palettendrager 1987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256BF4C" w:rsidR="00EF3DF1" w:rsidRPr="009E0459" w:rsidRDefault="00EF3DF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EA01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0C3DB5F9" w:rsidR="00EF3DF1" w:rsidRPr="009E0459" w:rsidRDefault="00EF3DF1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1200 kg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0E1039E2" w:rsidR="00EF3DF1" w:rsidRPr="009E0459" w:rsidRDefault="00366A57" w:rsidP="005744C5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F7521-5383 6115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4869834C" w:rsidR="00EF3DF1" w:rsidRPr="009E0459" w:rsidRDefault="00F65709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9C3695" w:rsidRPr="009E0459" w14:paraId="4017E887" w14:textId="77777777" w:rsidTr="003014CA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32CF533B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CCD80B4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65851041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54F56734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77777777" w:rsidR="009C3695" w:rsidRPr="009E0459" w:rsidRDefault="009C3695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  <w:tr w:rsidR="008A225E" w:rsidRPr="009E0459" w14:paraId="52BFF794" w14:textId="77777777" w:rsidTr="00F123AD">
        <w:trPr>
          <w:trHeight w:val="255"/>
        </w:trPr>
        <w:tc>
          <w:tcPr>
            <w:tcW w:w="425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3CD01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3C57C9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008B3E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EA9F77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77777777" w:rsidR="008A225E" w:rsidRPr="009E0459" w:rsidRDefault="008A225E" w:rsidP="00F901D7">
            <w:pPr>
              <w:jc w:val="center"/>
              <w:rPr>
                <w:rFonts w:ascii="Arial" w:hAnsi="Arial" w:cs="Arial"/>
                <w:lang w:val="nl-BE"/>
              </w:rPr>
            </w:pP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0B147534" w:rsidR="00F8356B" w:rsidRPr="001B6AEA" w:rsidRDefault="001B6AEA" w:rsidP="00EF3DF1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352241">
              <w:rPr>
                <w:rFonts w:ascii="Arial" w:hAnsi="Arial" w:cs="Arial"/>
                <w:lang w:val="nl-BE"/>
              </w:rPr>
              <w:t xml:space="preserve"> </w:t>
            </w:r>
            <w:r w:rsidR="00EF3DF1">
              <w:rPr>
                <w:rFonts w:ascii="Arial" w:hAnsi="Arial" w:cs="Arial"/>
                <w:lang w:val="nl-BE"/>
              </w:rPr>
              <w:t>GRUE-501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4FA8F4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53AE7CDB" w:rsidR="00F8356B" w:rsidRPr="009E0459" w:rsidRDefault="00FD7A8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67F8BE9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772F5483" w:rsidR="00F8356B" w:rsidRPr="009F6C9E" w:rsidRDefault="00F65709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0A0315" w:rsidRPr="00FD7A8C" w14:paraId="11B0B0E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13F8B8" w14:textId="3E4BE681" w:rsidR="000A0315" w:rsidRPr="00DB1730" w:rsidRDefault="00FD7A8C" w:rsidP="00FD7A8C">
            <w:pPr>
              <w:rPr>
                <w:rFonts w:ascii="Arial" w:hAnsi="Arial" w:cs="Arial"/>
                <w:lang w:val="nl-BE" w:eastAsia="fr-FR"/>
              </w:rPr>
            </w:pPr>
            <w:proofErr w:type="gramStart"/>
            <w:r>
              <w:rPr>
                <w:rFonts w:ascii="Arial" w:hAnsi="Arial" w:cs="Arial"/>
                <w:lang w:val="nl-BE" w:eastAsia="fr-FR"/>
              </w:rPr>
              <w:t>1.9 :</w:t>
            </w:r>
            <w:proofErr w:type="gramEnd"/>
            <w:r>
              <w:rPr>
                <w:rFonts w:ascii="Arial" w:hAnsi="Arial" w:cs="Arial"/>
                <w:lang w:val="nl-BE" w:eastAsia="fr-FR"/>
              </w:rPr>
              <w:t xml:space="preserve"> olie lek oliekeerring hoofd- hefcilinder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7777777" w:rsidR="000A0315" w:rsidRPr="00DB1730" w:rsidRDefault="000A031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1CDA068B" w:rsidR="000A0315" w:rsidRPr="00DB1730" w:rsidRDefault="00FD7A8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9C3695" w:rsidRPr="00FD7A8C" w14:paraId="5B240B5D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7EB9B3" w14:textId="1B4F8A1F" w:rsidR="009C3695" w:rsidRPr="009E0459" w:rsidRDefault="009C3695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9C3695" w:rsidRPr="009E0459" w:rsidRDefault="009C369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9C3695" w:rsidRPr="009E0459" w:rsidRDefault="009C3695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807B6C" w:rsidRPr="00FD7A8C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5572884C" w:rsidR="00807B6C" w:rsidRPr="00DB1730" w:rsidRDefault="00807B6C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807B6C" w:rsidRPr="00DB1730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807B6C" w:rsidRPr="00DB1730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807B6C" w:rsidRPr="00FD7A8C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25E3BEED" w:rsidR="00807B6C" w:rsidRPr="009E0459" w:rsidRDefault="00807B6C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807B6C" w:rsidRPr="00FD7A8C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D20527B" w:rsidR="00807B6C" w:rsidRPr="009E0459" w:rsidRDefault="00807B6C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807B6C" w:rsidRPr="00FD7A8C" w14:paraId="4D34EF12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53325" w14:textId="77777777" w:rsidR="00807B6C" w:rsidRDefault="00807B6C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7C206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4B20C5" w14:textId="77777777" w:rsidR="00807B6C" w:rsidRPr="009E0459" w:rsidRDefault="00807B6C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194354B2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Pr="00A02E1E">
        <w:rPr>
          <w:rFonts w:ascii="Arial" w:hAnsi="Arial" w:cs="Arial"/>
          <w:b/>
          <w:u w:val="none"/>
          <w:lang w:val="nl-BE"/>
        </w:rPr>
        <w:t>: ABC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00D6B3CA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FD7A8C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mag verder gebruikt worden. Er moet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evenwel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hefwerktuig kan niet veilig meer gebruikt worden ten gevolge van de vermelde C-opmerkingen. Het hefwerktuig mag slechts opnieuw in dienst gesteld worden nadat een aanvullende controle na </w:t>
            </w:r>
            <w:proofErr w:type="gramStart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herstelling</w:t>
            </w:r>
            <w:proofErr w:type="gramEnd"/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 xml:space="preserve">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47BC0674" w:rsidR="0072620D" w:rsidRPr="009E0459" w:rsidRDefault="00FD7A8C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39339442" w14:textId="0B63B725" w:rsidR="0072620D" w:rsidRDefault="008C2F95" w:rsidP="001D0379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FD7A8C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4pt;height:86pt">
            <v:imagedata r:id="rId13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FD7A8C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85pt;height:83.4pt">
            <v:imagedata r:id="rId14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7E1A035A" w14:textId="77777777" w:rsidR="00F901D7" w:rsidRDefault="00F901D7" w:rsidP="00403E90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 w:eastAsia="fr-FR"/>
        </w:rPr>
      </w:pP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</w:t>
      </w:r>
      <w:proofErr w:type="gramStart"/>
      <w:r w:rsidRPr="002348CF">
        <w:rPr>
          <w:rFonts w:ascii="Arial" w:hAnsi="Arial"/>
          <w:sz w:val="16"/>
          <w:szCs w:val="16"/>
          <w:lang w:val="nl-BE" w:eastAsia="en-US"/>
        </w:rPr>
        <w:t>Mei</w:t>
      </w:r>
      <w:proofErr w:type="gramEnd"/>
      <w:r w:rsidRPr="002348CF">
        <w:rPr>
          <w:rFonts w:ascii="Arial" w:hAnsi="Arial"/>
          <w:sz w:val="16"/>
          <w:szCs w:val="16"/>
          <w:lang w:val="nl-BE" w:eastAsia="en-US"/>
        </w:rPr>
        <w:t xml:space="preserve">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39339445" w14:textId="02C466A6" w:rsidR="009E0459" w:rsidRDefault="00403E90" w:rsidP="00807B6C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5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p w14:paraId="54AEBDC0" w14:textId="77777777" w:rsidR="00F901D7" w:rsidRPr="009E0459" w:rsidRDefault="00F901D7" w:rsidP="00AD1AAC">
      <w:pPr>
        <w:tabs>
          <w:tab w:val="center" w:pos="4513"/>
        </w:tabs>
        <w:rPr>
          <w:rFonts w:ascii="Arial" w:hAnsi="Arial" w:cs="Arial"/>
          <w:lang w:val="nl-BE"/>
        </w:rPr>
      </w:pPr>
    </w:p>
    <w:sectPr w:rsidR="00F901D7" w:rsidRPr="009E0459" w:rsidSect="00D74915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79E044C" w14:textId="77777777" w:rsidR="00881C59" w:rsidRDefault="00881C5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4" w14:textId="45AA23CC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proofErr w:type="spellStart"/>
    <w:r w:rsidR="001D0379" w:rsidRPr="00A02E1E">
      <w:rPr>
        <w:rFonts w:ascii="Arial" w:hAnsi="Arial" w:cs="Arial"/>
        <w:sz w:val="20"/>
        <w:lang w:val="en-US"/>
      </w:rPr>
      <w:t>Blz</w:t>
    </w:r>
    <w:proofErr w:type="spellEnd"/>
    <w:r w:rsidR="001D0379" w:rsidRPr="00A02E1E">
      <w:rPr>
        <w:rFonts w:ascii="Arial" w:hAnsi="Arial" w:cs="Arial"/>
        <w:sz w:val="20"/>
        <w:lang w:val="en-US"/>
      </w:rPr>
      <w:t xml:space="preserve">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FD7A8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FD7A8C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AF9C637" w14:textId="77777777" w:rsidR="00881C59" w:rsidRDefault="00881C5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2C5F9B" w14:textId="77777777" w:rsidR="00881C59" w:rsidRDefault="00881C59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3" w14:textId="0333527C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</w:t>
    </w:r>
    <w:proofErr w:type="spellStart"/>
    <w:r w:rsidRPr="00F901D7">
      <w:rPr>
        <w:rFonts w:ascii="Arial" w:hAnsi="Arial" w:cs="Arial"/>
        <w:sz w:val="22"/>
        <w:szCs w:val="22"/>
        <w:lang w:val="fr-BE"/>
      </w:rPr>
      <w:t>Mgt</w:t>
    </w:r>
    <w:proofErr w:type="spellEnd"/>
    <w:r w:rsidRPr="00F901D7">
      <w:rPr>
        <w:rFonts w:ascii="Arial" w:hAnsi="Arial" w:cs="Arial"/>
        <w:sz w:val="22"/>
        <w:szCs w:val="22"/>
        <w:lang w:val="fr-BE"/>
      </w:rPr>
      <w:t>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953DAA">
      <w:rPr>
        <w:rFonts w:ascii="Arial" w:hAnsi="Arial" w:cs="Arial"/>
        <w:sz w:val="22"/>
        <w:szCs w:val="22"/>
        <w:lang w:val="fr-BE"/>
      </w:rPr>
      <w:t>20171204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366A57">
      <w:rPr>
        <w:rFonts w:ascii="Arial" w:hAnsi="Arial" w:cs="Arial"/>
        <w:sz w:val="22"/>
        <w:szCs w:val="22"/>
        <w:lang w:val="fr-BE"/>
      </w:rPr>
      <w:t>DR-V60035</w:t>
    </w:r>
    <w:r w:rsidR="00881C59" w:rsidRPr="00881C59">
      <w:rPr>
        <w:rFonts w:ascii="Arial" w:hAnsi="Arial" w:cs="Arial"/>
        <w:sz w:val="22"/>
        <w:szCs w:val="22"/>
        <w:lang w:val="fr-BE"/>
      </w:rPr>
      <w:t>Fassi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 xml:space="preserve">Bureau </w:t>
    </w:r>
    <w:proofErr w:type="spellStart"/>
    <w:r w:rsidR="003772E6" w:rsidRPr="00F901D7">
      <w:rPr>
        <w:rFonts w:ascii="Arial" w:hAnsi="Arial" w:cs="Arial"/>
        <w:sz w:val="22"/>
        <w:szCs w:val="22"/>
        <w:lang w:val="fr-BE"/>
      </w:rPr>
      <w:t>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proofErr w:type="spellEnd"/>
    <w:r w:rsidRPr="00F901D7">
      <w:rPr>
        <w:rFonts w:ascii="Arial" w:hAnsi="Arial" w:cs="Arial"/>
        <w:sz w:val="22"/>
        <w:szCs w:val="22"/>
        <w:lang w:val="fr-BE"/>
      </w:rPr>
      <w:tab/>
    </w:r>
    <w:proofErr w:type="spellStart"/>
    <w:r w:rsidR="001D0379">
      <w:rPr>
        <w:rFonts w:ascii="Arial" w:hAnsi="Arial" w:cs="Arial"/>
        <w:sz w:val="22"/>
        <w:szCs w:val="22"/>
        <w:lang w:val="fr-BE"/>
      </w:rPr>
      <w:t>Archieflijn</w:t>
    </w:r>
    <w:proofErr w:type="spellEnd"/>
    <w:r w:rsidR="001D0379">
      <w:rPr>
        <w:rFonts w:ascii="Arial" w:hAnsi="Arial" w:cs="Arial"/>
        <w:sz w:val="22"/>
        <w:szCs w:val="22"/>
        <w:lang w:val="fr-BE"/>
      </w:rPr>
      <w:t xml:space="preserve"> 671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</w:t>
    </w:r>
    <w:proofErr w:type="spellStart"/>
    <w:r>
      <w:rPr>
        <w:rFonts w:ascii="Arial" w:hAnsi="Arial" w:cs="Arial"/>
      </w:rPr>
      <w:t>Mgt</w:t>
    </w:r>
    <w:proofErr w:type="spellEnd"/>
    <w:r>
      <w:rPr>
        <w:rFonts w:ascii="Arial" w:hAnsi="Arial" w:cs="Arial"/>
      </w:rPr>
      <w:t>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 xml:space="preserve">Bureau </w:t>
    </w:r>
    <w:proofErr w:type="spellStart"/>
    <w:r w:rsidRPr="009E0459">
      <w:rPr>
        <w:rFonts w:ascii="Arial" w:hAnsi="Arial" w:cs="Arial"/>
      </w:rPr>
      <w:t>Contrôles</w:t>
    </w:r>
    <w:proofErr w:type="spellEnd"/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5"/>
  <w:proofState w:spelling="clean" w:grammar="clean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0315"/>
    <w:rsid w:val="000A192D"/>
    <w:rsid w:val="000A5B20"/>
    <w:rsid w:val="000B2C55"/>
    <w:rsid w:val="000B68A0"/>
    <w:rsid w:val="000C186F"/>
    <w:rsid w:val="000C3C44"/>
    <w:rsid w:val="000E3C45"/>
    <w:rsid w:val="00105381"/>
    <w:rsid w:val="001242CA"/>
    <w:rsid w:val="00137736"/>
    <w:rsid w:val="0014202D"/>
    <w:rsid w:val="001427A0"/>
    <w:rsid w:val="001433ED"/>
    <w:rsid w:val="00145E45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52241"/>
    <w:rsid w:val="00362A82"/>
    <w:rsid w:val="00366329"/>
    <w:rsid w:val="00366A57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977A5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4C5"/>
    <w:rsid w:val="005749E1"/>
    <w:rsid w:val="00585F50"/>
    <w:rsid w:val="005A6B68"/>
    <w:rsid w:val="005B2858"/>
    <w:rsid w:val="005D4886"/>
    <w:rsid w:val="006144E0"/>
    <w:rsid w:val="00615141"/>
    <w:rsid w:val="0061696F"/>
    <w:rsid w:val="006215BD"/>
    <w:rsid w:val="0062418A"/>
    <w:rsid w:val="0063200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5FF3"/>
    <w:rsid w:val="00724715"/>
    <w:rsid w:val="00725BB6"/>
    <w:rsid w:val="0072620D"/>
    <w:rsid w:val="00744EC8"/>
    <w:rsid w:val="00763143"/>
    <w:rsid w:val="00771CA5"/>
    <w:rsid w:val="00777C0C"/>
    <w:rsid w:val="00777F76"/>
    <w:rsid w:val="0078001E"/>
    <w:rsid w:val="00780F2E"/>
    <w:rsid w:val="007965A4"/>
    <w:rsid w:val="00796CBF"/>
    <w:rsid w:val="007B107B"/>
    <w:rsid w:val="007F31C3"/>
    <w:rsid w:val="00807B6C"/>
    <w:rsid w:val="00815626"/>
    <w:rsid w:val="008179C4"/>
    <w:rsid w:val="00831187"/>
    <w:rsid w:val="0083206B"/>
    <w:rsid w:val="0085708B"/>
    <w:rsid w:val="00871AAB"/>
    <w:rsid w:val="008771BF"/>
    <w:rsid w:val="00881C59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53DAA"/>
    <w:rsid w:val="00962035"/>
    <w:rsid w:val="0097172C"/>
    <w:rsid w:val="00974FA5"/>
    <w:rsid w:val="009877D0"/>
    <w:rsid w:val="00990EAA"/>
    <w:rsid w:val="009950AC"/>
    <w:rsid w:val="009A2B77"/>
    <w:rsid w:val="009C3695"/>
    <w:rsid w:val="009D3A75"/>
    <w:rsid w:val="009E0459"/>
    <w:rsid w:val="009E5CF6"/>
    <w:rsid w:val="009F2F14"/>
    <w:rsid w:val="009F6C9E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09CE"/>
    <w:rsid w:val="00A7776B"/>
    <w:rsid w:val="00A8599C"/>
    <w:rsid w:val="00A9413D"/>
    <w:rsid w:val="00AB310F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ADE"/>
    <w:rsid w:val="00D3286D"/>
    <w:rsid w:val="00D349CE"/>
    <w:rsid w:val="00D40C7B"/>
    <w:rsid w:val="00D40D9E"/>
    <w:rsid w:val="00D44F20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0457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77528"/>
    <w:rsid w:val="00EC25BA"/>
    <w:rsid w:val="00EC26B9"/>
    <w:rsid w:val="00ED03C8"/>
    <w:rsid w:val="00EE1C2E"/>
    <w:rsid w:val="00EE475E"/>
    <w:rsid w:val="00EE68B8"/>
    <w:rsid w:val="00EF3DF1"/>
    <w:rsid w:val="00EF5288"/>
    <w:rsid w:val="00F1200C"/>
    <w:rsid w:val="00F123AD"/>
    <w:rsid w:val="00F174CC"/>
    <w:rsid w:val="00F3544F"/>
    <w:rsid w:val="00F441ED"/>
    <w:rsid w:val="00F622A3"/>
    <w:rsid w:val="00F65709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D7A8C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7"/>
    <o:shapelayout v:ext="edit">
      <o:idmap v:ext="edit" data="1"/>
    </o:shapelayout>
  </w:shapeDefaults>
  <w:decimalSymbol w:val=","/>
  <w:listSeparator w:val=";"/>
  <w14:docId w14:val="3933932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oter" Target="footer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yperlink" Target="http://units.mil.intra/sites/DGMR/MGT/R/CTL/FormFeedback/Forms/template.xsn" TargetMode="External"/><Relationship Id="rId23" Type="http://schemas.openxmlformats.org/officeDocument/2006/relationships/theme" Target="theme/theme1.xml"/><Relationship Id="rId10" Type="http://schemas.openxmlformats.org/officeDocument/2006/relationships/webSettings" Target="webSetting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image" Target="media/image2.emf"/><Relationship Id="rId22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/O3HSsz+zJRcBn/8eYJ/PhDrK8w=</DigestValue>
    </Reference>
    <Reference URI="#idOfficeObject" Type="http://www.w3.org/2000/09/xmldsig#Object">
      <DigestMethod Algorithm="http://www.w3.org/2000/09/xmldsig#sha1"/>
      <DigestValue>qG/6r2vwbwJvv2bz4M1P0wUG+Ao=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PvFsOTH4SaJt4ZdycdaQ9IvtUBM=</DigestValue>
    </Reference>
    <Reference URI="#idValidSigLnImg" Type="http://www.w3.org/2000/09/xmldsig#Object">
      <DigestMethod Algorithm="http://www.w3.org/2000/09/xmldsig#sha1"/>
      <DigestValue>wauMQYSZ41NVJ7pHdZ/J6bEtnuY=</DigestValue>
    </Reference>
    <Reference URI="#idInvalidSigLnImg" Type="http://www.w3.org/2000/09/xmldsig#Object">
      <DigestMethod Algorithm="http://www.w3.org/2000/09/xmldsig#sha1"/>
      <DigestValue>blfRyv8I7eomltS/VV8jERoOXS4=</DigestValue>
    </Reference>
  </SignedInfo>
  <SignatureValue>kDUlCbSdCzOnKfYVl6+7WLGvAvJrX0DHiHntnP7bqW177mr6Nt8WZJWaABr0ENFhn/Ed/RHxEgAs
iFrKaL6BFgg+XItD1mKLU3G2l9NtzKPQ+zcqXJ8jkhcKfsGs8VAntLkzGFhiyyrlAp3QHUIUMolo
qK4uIKS+w9MbnFJt2VOL7LQ706R19LCkAbcc3isxX229ju3yWPptSk2dpaNyeIsvg2NH/dwGk6mA
61vIVSzbMykqnUYCpRN090J3i2Ugm3uspV0n/VXhTLUkAeU2enKpBG9jPotGMv7LMI9wahyKQA9m
ikY+Dn1YUt474wltYDxSeUjczEaF0bevxk6YVA==</SignatureValue>
  <KeyInfo>
    <X509Data>
      <X509Certificate>MIIG6jCCBNKgAwIBAgIQEAAAAAAAMNS0N9ImumaNsDANBgkqhkiG9w0BAQsFADBkMQswCQYDVQQG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QaUosz68G8/O5V0izlYRhoE7cO8=</DigestValue>
      </Reference>
      <Reference URI="/word/media/image2.emf?ContentType=image/x-emf">
        <DigestMethod Algorithm="http://www.w3.org/2000/09/xmldsig#sha1"/>
        <DigestValue>rOIm8RzA5ZHLa3qsE+vU5BP6a34=</DigestValue>
      </Reference>
      <Reference URI="/word/settings.xml?ContentType=application/vnd.openxmlformats-officedocument.wordprocessingml.settings+xml">
        <DigestMethod Algorithm="http://www.w3.org/2000/09/xmldsig#sha1"/>
        <DigestValue>GQEvgttquP9BjF/Df2ZXLdyvvTk=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XD+9V4pDKOWk4v0MDC7Y50yIATM=</DigestValue>
      </Reference>
      <Reference URI="/word/footer3.xml?ContentType=application/vnd.openxmlformats-officedocument.wordprocessingml.footer+xml">
        <DigestMethod Algorithm="http://www.w3.org/2000/09/xmldsig#sha1"/>
        <DigestValue>V7JBCWuDxB8b6+YJro8wpx3tdjE=</DigestValue>
      </Reference>
      <Reference URI="/word/document.xml?ContentType=application/vnd.openxmlformats-officedocument.wordprocessingml.document.main+xml">
        <DigestMethod Algorithm="http://www.w3.org/2000/09/xmldsig#sha1"/>
        <DigestValue>FMYXwEvInGiSvp3c8VNGpCvSnlY=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RUQ62iZ1MvAWRzmM+d34O+PHOs8=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b3PY6ma3UBeXJlUQK4unTvn9r+Y=</DigestValue>
      </Reference>
      <Reference URI="/word/footer1.xml?ContentType=application/vnd.openxmlformats-officedocument.wordprocessingml.footer+xml">
        <DigestMethod Algorithm="http://www.w3.org/2000/09/xmldsig#sha1"/>
        <DigestValue>VGQsQzeeOC5tQJWE3JNio3nO/vA=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2017-12-04T14:11:08Z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HoAAAA2AAAAAAAAAAAAAADzEAAAlAcAACBFTUYAAAEABEkAAAwAAAABAAAAAAAAAAAAAAAAAAAAVgUAAAADAADiAQAADwEAAAAAAAAAAAAAAAAAAGZaBwBVIgQARgAAACwAAAAgAAAARU1GKwFAAQAcAAAAEAAAAAIQwNsBAAAAYAAAAGAAAABGAAAAaA0AAFwNAABFTUYrIkAEAAwAAAAAAAAAHkAJAAwAAAAAAAAAJEABAAwAAAAAAAAAMEACABAAAAAEAAAAAACAPyFABwAMAAAAAAAAAAhAAAW0DAAAqAwAAAIQwNsBAAAAAAAAAAAAAAAAAAAAAAAAAAEAAAD/2P/gABBKRklGAAEBAQDIAMgAAP/bAEMACgcHCQcGCgkICQsLCgwPGRAPDg4PHhYXEhkkICYlIyAjIigtOTAoKjYrIiMyRDI2Oz1AQEAmMEZLRT5KOT9APf/AAAsIAHM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SEhEi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REUwAAABkAAAAAAAAAAAAAAB6AAAANgAAAAAAAAAAAAAAewAAADc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2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2017-12-04T14:11:08Z</xd:SigningTime>
          <xd:SigningCertificate>
            <xd:Cert>
              <xd:CertDigest>
                <DigestMethod Algorithm="http://www.w3.org/2000/09/xmldsig#sha1"/>
                <DigestValue>+AK2nKEmXHnhqddY5iVDYgWJ/hU=</DigestValue>
              </xd:CertDigest>
              <xd:IssuerSerial>
                <X509IssuerName>SERIALNUMBER=201726, CN=Citizen CA, O=Certipost N.V./S.A., L=Brussels, C=BE</X509IssuerName>
                <X509SerialNumber>21267647932558884563747913448204701104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RCoHPOe/vZzG1s2LZp4MfPvX1UqAIHQzAwMEI1NBgPMjAxNzEyMDQxNDExMTl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Hxe2H4590Z73SriR3QeZWjjeL0A=</DigestValue>
                </xd:CertDigest>
                <xd:IssuerSerial>
                  <X509IssuerName>CN=Belgium Root CA4, C=BE</X509IssuerName>
                  <X509SerialNumber>39493789418325303554496623956063731593</X509SerialNumber>
                </xd:IssuerSerial>
              </xd:Cert>
              <xd:Cert>
                <xd:CertDigest>
                  <DigestMethod Algorithm="http://www.w3.org/2000/09/xmldsig#sha1"/>
                  <DigestValue>a5f4mVZZKpsgEBl1J7DcTKWsm+A=</DigestValue>
                </xd:CertDigest>
                <xd:IssuerSerial>
                  <X509IssuerName>CN=Belgium Root CA4, C=BE</X509IssuerName>
                  <X509SerialNumber>5706940941790920504</X509SerialNumber>
                </xd:IssuerSerial>
              </xd:Cert>
            </xd:CertRefs>
          </xd:CompleteCertificateRefs>
          <xd:CertificateValues>
            <xd:EncapsulatedX509Certificate>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2017-12-04T14:11:13Z</xd:ProducedAt>
                </xd:OCSPIdentifier>
                <xd:DigestAlgAndValue>
                  <DigestMethod Algorithm="http://www.w3.org/2000/09/xmldsig#sha1"/>
                  <DigestValue>9mT3rCSs8N2ToZivqQ8IF8TVOm0=</DigestValue>
                </xd:DigestAlgAndValue>
              </xd:OCSPRef>
              <xd:OCSPRef>
                <xd:OCSPIdentifier>
                  <xd:ResponderID>
                    <xd:ByName>C=BE, CN=Belgium OCSP Responder</xd:ByName>
                  </xd:ResponderID>
                  <xd:ProducedAt>2017-12-04T14:11:13Z</xd:ProducedAt>
                </xd:OCSPIdentifier>
                <xd:DigestAlgAndValue>
                  <DigestMethod Algorithm="http://www.w3.org/2000/09/xmldsig#sha1"/>
                  <DigestValue>wF53LPtFIwQDVV4+5pzY5HB2KMk=</DigestValue>
                </xd:DigestAlgAndValue>
              </xd:OCSPRef>
            </xd:OCSPRefs>
          </xd:CompleteRevocationRefs>
          <xd:RevocationValues>
            <xd:OCSPValues>
              <xd:EncapsulatedOCSPValue>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</xd:EncapsulatedOCSPValue>
              <xd:EncapsulatedOCSPValue>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</xd:EncapsulatedOCSPValue>
            </xd:OCSP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cKctfRwE7bG6wu2cAIp1OGY5iPwIHRDAwMEI1NBgPMjAxNzEyMDQxNDExMjB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</xd:EncapsulatedTimeStamp>
          </xd:SigAndRefsTimeStamp>
        </xd:UnsignedSignatureProperties>
      </xd:UnsignedProperties>
    </xd:QualifyingProperties>
  </Object>
  <Object Id="idValidSigLnImg">AQAAAGwAAAAAAAAAAAAAAP8AAAB/AAAAAAAAAAAAAABKIwAApREAACBFTUYAAAEAeFMAALY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ISESI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D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  <Object Id="idInvalidSigLnImg">AQAAAGwAAAAAAAAAAAAAAP8AAAB/AAAAAAAAAAAAAABKIwAApREAACBFTUYAAAEA3FgAAMk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JEAHCYsHSaspCowIKhsoKhspCowGaMpGCIoImiuW2LnZCowGuIm1BwgAECAmUA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hIRIh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AREREREREREREREREREREREREREREREREREREREREREREREREREREREREREREREREREREREREREREREREREREREREREREREREREREREREREREREREREREREREREREREREREREREREREREREREREREREREREREREREREREREREREBEREREREREREREREREREREREREREREREREREREREREREREREREREREREREREREREREREREREREREREREREREREREREREREREREREREREREREREREREREREREREREREREREREREREREREREREREREREREREREREREREREREREREQERERERERERERERERERERERERERERERERERERERERERERERERERERERERERERERERERERERERERERERERERERERERERERERERERERERERERERERERERERERERERERERERERERERERERERERERERERERERERERERERERERERERER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3PcWRXJiskybAvSnIBYf9hgANys=</DigestValue>
    </Reference>
    <Reference URI="#idOfficeObject" Type="http://www.w3.org/2000/09/xmldsig#Object">
      <DigestMethod Algorithm="http://www.w3.org/2000/09/xmldsig#sha1"/>
      <DigestValue>sFsNCXZqy6aCOc0D9h6/9jBEq6Y=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FhKp9a6e1SGx4I3lysrYJykOMl8=</DigestValue>
    </Reference>
    <Reference URI="#idValidSigLnImg" Type="http://www.w3.org/2000/09/xmldsig#Object">
      <DigestMethod Algorithm="http://www.w3.org/2000/09/xmldsig#sha1"/>
      <DigestValue>uSNgplDIrtc8HDDN4nGCjoFqTgo=</DigestValue>
    </Reference>
    <Reference URI="#idInvalidSigLnImg" Type="http://www.w3.org/2000/09/xmldsig#Object">
      <DigestMethod Algorithm="http://www.w3.org/2000/09/xmldsig#sha1"/>
      <DigestValue>oqe7dv+Ex7aqbyIMb2ma+WMyuqw=</DigestValue>
    </Reference>
  </SignedInfo>
  <SignatureValue>Z7zZ04tKSe5OAwA18nxJixcamjEpq32DA8F56ob/YTU1BsYK2HOjP5MowMvVUWkp2FVyK0b8IncD
PsNj1yHNhjKEw171u/MnMEhoR0SdeF0aBCbEHLIVJSH93/SJrKhWbaWeYpCZPGaBgpsJWmS1SvTe
Va9hxqzB+1xAHYMj7EY=</SignatureValue>
  <KeyInfo>
    <X509Data>
      <X509Certificate>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</X509Certificate>
    </X509Data>
  </KeyInfo>
  <Object xmlns:mdssi="http://schemas.openxmlformats.org/package/2006/digital-signature" Id="idPackageObject">
    <Manifest>
      <Reference URI="/word/stylesWithEffects.xml?ContentType=application/vnd.ms-word.stylesWithEffects+xml">
        <DigestMethod Algorithm="http://www.w3.org/2000/09/xmldsig#sha1"/>
        <DigestValue>yzt40BUtAjUfwQVdHhP3NJp+Rv0=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media/image1.emf?ContentType=image/x-emf">
        <DigestMethod Algorithm="http://www.w3.org/2000/09/xmldsig#sha1"/>
        <DigestValue>QaUosz68G8/O5V0izlYRhoE7cO8=</DigestValue>
      </Reference>
      <Reference URI="/word/media/image2.emf?ContentType=image/x-emf">
        <DigestMethod Algorithm="http://www.w3.org/2000/09/xmldsig#sha1"/>
        <DigestValue>rOIm8RzA5ZHLa3qsE+vU5BP6a34=</DigestValue>
      </Reference>
      <Reference URI="/word/settings.xml?ContentType=application/vnd.openxmlformats-officedocument.wordprocessingml.settings+xml">
        <DigestMethod Algorithm="http://www.w3.org/2000/09/xmldsig#sha1"/>
        <DigestValue>GQEvgttquP9BjF/Df2ZXLdyvvTk=</DigestValue>
      </Reference>
      <Reference URI="/word/webSettings.xml?ContentType=application/vnd.openxmlformats-officedocument.wordprocessingml.webSettings+xml">
        <DigestMethod Algorithm="http://www.w3.org/2000/09/xmldsig#sha1"/>
        <DigestValue>FbPU/DCVx0JEFUnOfI+6uKbDm5k=</DigestValue>
      </Reference>
      <Reference URI="/word/numbering.xml?ContentType=application/vnd.openxmlformats-officedocument.wordprocessingml.numbering+xml">
        <DigestMethod Algorithm="http://www.w3.org/2000/09/xmldsig#sha1"/>
        <DigestValue>Na2G2eiX8chMN/8SpkZRAkGFugI=</DigestValue>
      </Reference>
      <Reference URI="/word/styles.xml?ContentType=application/vnd.openxmlformats-officedocument.wordprocessingml.styles+xml">
        <DigestMethod Algorithm="http://www.w3.org/2000/09/xmldsig#sha1"/>
        <DigestValue>Fd7jgKMS3PJVpOhifA1R6TVa9fk=</DigestValue>
      </Reference>
      <Reference URI="/word/fontTable.xml?ContentType=application/vnd.openxmlformats-officedocument.wordprocessingml.fontTable+xml">
        <DigestMethod Algorithm="http://www.w3.org/2000/09/xmldsig#sha1"/>
        <DigestValue>3N3wCrpy5He/oOp6lGqS8vhWYxQ=</DigestValue>
      </Reference>
      <Reference URI="/word/header1.xml?ContentType=application/vnd.openxmlformats-officedocument.wordprocessingml.header+xml">
        <DigestMethod Algorithm="http://www.w3.org/2000/09/xmldsig#sha1"/>
        <DigestValue>XD+9V4pDKOWk4v0MDC7Y50yIATM=</DigestValue>
      </Reference>
      <Reference URI="/word/footer3.xml?ContentType=application/vnd.openxmlformats-officedocument.wordprocessingml.footer+xml">
        <DigestMethod Algorithm="http://www.w3.org/2000/09/xmldsig#sha1"/>
        <DigestValue>V7JBCWuDxB8b6+YJro8wpx3tdjE=</DigestValue>
      </Reference>
      <Reference URI="/word/document.xml?ContentType=application/vnd.openxmlformats-officedocument.wordprocessingml.document.main+xml">
        <DigestMethod Algorithm="http://www.w3.org/2000/09/xmldsig#sha1"/>
        <DigestValue>FMYXwEvInGiSvp3c8VNGpCvSnlY=</DigestValue>
      </Reference>
      <Reference URI="/word/endnotes.xml?ContentType=application/vnd.openxmlformats-officedocument.wordprocessingml.endnotes+xml">
        <DigestMethod Algorithm="http://www.w3.org/2000/09/xmldsig#sha1"/>
        <DigestValue>NVla04gR8JeMBtcuhEZux7fPNf8=</DigestValue>
      </Reference>
      <Reference URI="/word/header2.xml?ContentType=application/vnd.openxmlformats-officedocument.wordprocessingml.header+xml">
        <DigestMethod Algorithm="http://www.w3.org/2000/09/xmldsig#sha1"/>
        <DigestValue>RUQ62iZ1MvAWRzmM+d34O+PHOs8=</DigestValue>
      </Reference>
      <Reference URI="/word/footnotes.xml?ContentType=application/vnd.openxmlformats-officedocument.wordprocessingml.footnotes+xml">
        <DigestMethod Algorithm="http://www.w3.org/2000/09/xmldsig#sha1"/>
        <DigestValue>lhyILNExuI8D50/hMKyg0QM4g/c=</DigestValue>
      </Reference>
      <Reference URI="/word/footer2.xml?ContentType=application/vnd.openxmlformats-officedocument.wordprocessingml.footer+xml">
        <DigestMethod Algorithm="http://www.w3.org/2000/09/xmldsig#sha1"/>
        <DigestValue>b3PY6ma3UBeXJlUQK4unTvn9r+Y=</DigestValue>
      </Reference>
      <Reference URI="/word/footer1.xml?ContentType=application/vnd.openxmlformats-officedocument.wordprocessingml.footer+xml">
        <DigestMethod Algorithm="http://www.w3.org/2000/09/xmldsig#sha1"/>
        <DigestValue>VGQsQzeeOC5tQJWE3JNio3nO/vA=</DigestValue>
      </Reference>
      <Reference URI="/word/header3.xml?ContentType=application/vnd.openxmlformats-officedocument.wordprocessingml.header+xml">
        <DigestMethod Algorithm="http://www.w3.org/2000/09/xmldsig#sha1"/>
        <DigestValue>j22khTXvY8U9NfUpEZz2Y6cGFMs=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15"/>
            <mdssi:RelationshipReference SourceId="rId23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</Transform>
          <Transform Algorithm="http://www.w3.org/TR/2001/REC-xml-c14n-20010315"/>
        </Transforms>
        <DigestMethod Algorithm="http://www.w3.org/2000/09/xmldsig#sha1"/>
        <DigestValue>5h6jCQqd3IxOmOxrq9ONSzKrGew=</DigestValue>
      </Reference>
    </Manifest>
    <SignatureProperties>
      <SignatureProperty Id="idSignatureTime" Target="#idPackageSignature">
        <mdssi:SignatureTime>
          <mdssi:Format>YYYY-MM-DDThh:mm:ssTZD</mdssi:Format>
          <mdssi:Value>2017-12-11T11:41:48Z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/qqqqqqqqqqqqqqqqqqqqqqqqqqqqqqqqqqqqqqqqqqpRAAAAeLQAAAAAAAAAAAAAegAAACoAAAAAAAAAAAAAAAAAAAAAAAAAAAEAAFoAAABQAAAAKAAAAHgAAAAAtAAAAAAAAMYAiAB7AAAAKwAAACgAAAAAAQAAWg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x5LvT7d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71CXSrbFfsd+xk9J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28eV70+PCYcHvsZ/B38GRwevkKf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jHku+Plwm/Bn8GRsa2xkcGvwZfTL9S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fX/5KnTI9IvwZ/BX8HfsZ/BncFR0enS4eT35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fl9fW/5K3UJdKh0e2xH9FfwV/Bn8FfwV/BUcGn0y3UI9V99z/3//f/9//3//f/9//3//f/9//3//f/9//3//f/9//3//f/9//3//f/9//3//f/9//3//f/9//3//f/9//3//f/9//3//f/9//3//f/9//3//f/9//3//f/9//3//f/9//3//f/9//3//f/9//3//f/9//3+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/b59nHk8eS702fS48Ih0a/BEcGvwV/Bn8FT0a/BUdGvwVPSKeOv5KXl/fc/9//3//f/9//3//f/9//3//f/9//3//f/9//3//f/9//3//f/9//3//f/9//3//f/9//3//f/9//3//f/9//3//f/9//3//f/9//3//f/9//3//f/9//3//f/9//3//f/9//3//f/9//3//f/9//3//f/9//3//f/9//3v5KZgdf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8bLrkduh0dU/9//3//f/9//3/ZIfol/3//f/9//3//f/9//3//f/9//3//f/9//3//f/9//3//f/9//3//f/9//3//f/9//3//f/9//3//f/9//3//f/9//3//f/9//3//f/9//3//f/9//3//f/9//3//f/9/Gi6YGfo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Ua6HdohfDr/e/9//3//f/9//3/fd7ohXDL/f/9//3//f/9//3//f/9//3//f/9//3//f/9//3//f/9//3//f/9//3//f/9//3//f/9//3//f/9//3//f/9//3//f/9//3//f/9//3//f/9//3//f/9//3//f/9//3+cQrkd2hke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+yHZHRsqXWf/f/9//3//f/9//3//f35n2yGcPv9//3//f/9//3//f/9//3//f/9//3//f/9//3//f/9//3//f/9//3//f/9//3//f/9//3//f/9//3//f/9//3//f/9//3//f/9//3//f/9//3//f/9//3//f/9//3//f/9/+iHaHdoZXS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su+yXaIf5S/3//f/9//3//f/9//3//f/9/PlvaHR5T/3//f/9//3//f/9//3//f/9//3//f/9//3//f/9//3//f/9//3//f/9//3//f/9//3//f/9//3//f/9//3//f/9//3//f/9//3//f/9//3//f/9//3//f/9//3//f/9//3//e1wu2hnbHRweHV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cPtsd2x18Pt93/3//f/9//3//f/9//3//f/9//3+8RtohPl//f/9//3//f/9//3//f/9//3//f/9//3//f/9//3//f/9//3//f/9//3//f/9//3//f/9//3//f/9//3//f/9//3//f/9//3//f/9//3//f/9//3//f/9//3//f/9//3//f/9//3/9Ttsd2hn7GRwiPl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UL7IdohXDKeb/9//3//f/9//3//f/9//3//f/9//3//f3w62iG/c/9//3//f/9//3//f/9//3//f/9//3//f/9//3//f/9//3//f/9//3//f/9//3//f/9//3//f/9//3//f/9//3//f/9//3//f/9//3//f/9//3//f/9//3//f/9//3//f/9//3//f/9/33edNvsV/B3bGRsi/k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O2h3bIRwmXl//f/9//3//f/9//3//f/9//3//f/9//3//f/9/Gi7bId97/3//f/9//3//f/9//3//f/9//3//f/9//3//f/9//3//f/9//3//f/9//3//f/9//3//f/9//3//f/9//3//f/9//3//f/9//3//f/9//3//f/9//3//f/9//3//f/9//3//f/9//3//f/9/nmdcLtsZ2h37Gfsd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U/wh+iH7JR1X/3//f/9//3//f/9//3//f/9//3//f/9//3//f/9//3/bIfsp/3//f/9//3//f/9//3//f/9//3//f/9//3//f/9//3//f/9//3//f/9//3//f/9//3//f/9//3//f/9//3//f/9//3//f/9//3//f/9//3//f/9//3//f/9//3//f/9//3//f/9//3//f/9//3//f/9/vm+dOvwV+xnaGRwi/k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McJvwh+x39Tv97/3//f/9//3//f/9//3//f/9//3//f/9//3//f/9//3+/b7odfDb/f/9//3//f/9//3//f/9//3//f/9//3//f/9//3//f/9//3//f/9//3//f/9//3//f/9//3//f/9//3//f/9//3//f/9//3//f/9//3//f/9//3//f/9//3//f/9//3//f/9//3//f/9//3//f/9//3//f/9/33O9OvwZ+xn7GdsVXTJd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TLbHRwivUL/e/9//3//f/9//3//f/9//3//f/9//3//f/9//3//f/9//3//f15j2x28Rv9//3//f/9//3//f/9//3//f/9//3//f/9//3//f/9//3//f/9//3//f/9//3//f/9//3//f/9//3//f/9//3//f/9//3//f/9//3//f/9//3//f/9//3//f/9//3//f/9//3//f/9//3//f/9//3//f/9//3//f/9//3seTxse/BXbGdsZ2x3dR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xC+yHbHX06vm//f/9//3//f/9//3//f/9//3//f/9//3//f/9//3//f/9//3//f/9/HVPaHT5b/3//f/9//3//f/9//3//f/9//3//f/9//3//f/9//3//f/9//3//f/9//3//f/9//3//f/9//3//f/9//3//f/9//3//f/9//3//f/9//3//f/9//3//f/9//3//f/9//3//f/9//3//f/9//3//f/9//3//f/9//3//f/9//39eX5462xn7GdoZ2xk8Jj5X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W/wh+iE8Kn5r/3//f/9//3//f/9//3//f/9//3//f/9//3//f/9//3//f/9//3//f/9//398Ovsdn2v/f/9//3//f/9//3//f/9//3//f/9//3//f/9//3//f/9//3//f/9//3//f/9//3//f/9//3//f/9//3//f/9//3//f/9//3//f/9//3//f/9//3//f/9//3//f/9//3//f/9//3//f/9//3//f/9//3//f/9//3//f/9//3//f/9//3//ez5TPSb7FfsZ+xX8GXwyPl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8Ntoh+iH9Tv9//3//f/9//3//f/9//3//f/9//3//f/9//3//f/9//3//f/9//3//f/9//3//fzsuuR3/e/9//3//f/9//3//f55vOy65Hfolu0b/f/9//3//f/9//3//f/9//3//f/9//3//f/9//3//f/9//3//f/9//3//f/9//3//f/9//3//f/9//3//f/9//3//f/9//3//f/9//3//f/9//3//f/9//3//f/9/3nv/f/9//3//f/9//3//f/9//3//f79v3T4cHtsV+xnbFfsZnTZe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7JdohfDbfd/9//3//f/9//3//f/9//3//f/9//3//f/9//3//f/9//3//f/9//3//f/9//3//f/9/2iH6Kf9//3//f/9//3//f/9/Gya5HbkdmB25IfslfmP/f/9//3//f/9//3//f/9//3//f/9//3//f/9//3//f/9//3//f/9//3//f/9//3//f/9//3//f/9//3//f/9//3//f/9//3//f/9//3//f/9//3//f/9//3//f/9//3//f/9//3//f/9//3//f/9//3//f/9/nmfeQjwi2xn8HfsZ/Bl9Nj5T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EbaIdohPVv/f/9//3//f/9//3//f/9//3//f/9//3//f/9//3//f/9//3//f/9//3//f/9//3//f/9/v3PaHVs6/3//f/9//3//f/9/v2/aGbodHVfcSrkduSG6GT1f/3//f/9//3//f/9//3//f/9//3//f/9//3//f/9//3//f/9//3//f/9//3//f/9//3//f/9//3//f/9//3//f/9//3//f/9//3//f/9//3//f/9//3//f/9//3//f/9//3//f/9//3//f/9//3//f/9//3//f/9//3+fa90+PB77FfsZ2xXbGTwm/k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Dr6JTsu33f/f/9//3//f/9//3//f/9//3//f/9//3//f/9//3//f/9//3//f/9//3//f/9//3//f/9//39fY9oh3Ur/f/9//3//f/9//3+fb7oduhn/f/9/33c7MrkduR3fd/9//3//f/9/33f/f/9//3//f/9//3//f/9//3//f/9//3//f/9//3//f/9//3//f/9//3//f/9//3//f/9//3//f/9//3//f/9//3//f/9//3//f/9//3//f/9//3//f/9//3//f/9//3//f/9//3//f/9//3//f/9//3//f79r/ko9JtsV+xnbGfwZHCbdQl5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zb6JXw+/3//f/9//3//f/9//3//f/9//3//f/9//3//f/9//3//f/9//3//f/9//3//f/9//3//f/9//3//f/1S2h0eW/9//3//f/9//3//f/9/uR25GV1f/3//f/9/uR2YGfkt33f/f15fuSGYGbgZ3Er/f/9//3//f/9//3//f/9//3//f/9//3//f/9//3//f/9//3//f/9//3//f/9//3//f/9//3//f/9//3//f/9//3//f/9//3//f/9//3//f/9//3//f/9//3//f/9//3//f/9//3//f/9//3//f/9//3//f/9/33ceU302/BX8GdsV/Bn8GX0uHVO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D77Jb1C/3//f/9//3//f/9//3//f/9//3//f/9//3//f/9//3//f/9//3//f/9//3//f/9//3//f/9//3//f/9/nEbaHb9v/3//f/9//3//f/9//3+8QrkdGyr/f/9//U65HXcVmBm4GR1TmBmYGXcVmB2YGZtC/3//f15fm0aea/9//3//f/9//3//f/9//3//f/9//3//f/9//3//f/9//3//f/9//3//f/9//3//f/9//3//f/9//3//f/9//3//f/9//3//f/9//3//f/9//3//f/9//3//f/9//3//f/9//3//f/9//3//f/9//3//f35j3kI8Ih0a+xn8HdsVHCKdNh5P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l/aIVs2/3//f/9//3//f/9//3//f/9//3//f/9//3//f/9//3//f/9//3//f/9//3//f/9//3//f/9//3//f/9//387Lroh33v/f/9//3//f/9//3//f95zuh25HVsy/38aLlYVdhV3FbkdmBV3Fdkhfms6MpgdmBU6OhoydxmXHXtC/3//f/9//3//f/9//3//f/9//3//f/9//3//f/9//3//f/9//3//f/9//3//f/9//3//f/9//3//f/9//3//f/9//3//f/9//3//f/9//3//f/9//3//f/9//3//f/9//3//f/9//3//f/9//3//f/9//3//f/9/vnNfV502/Bn7FfsZ+xn8GfsdnTYdT59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bKhsy/3//f/9//3//f/9//3//f/9//3//f/9//3//f/9//3//f/9//3//f/9//3//f/9//3//f/9//3//f/9//3//f/sp2iH/f/9//3//f/9//3//f/9//38+W7oduRn5IZgZdxV2FTo2Wzq4HXcZm0L/f/9/GjKYGXcZmBmXHbghe0L/f/9//3//f/9//3//f/9//3//f/9//3//f/9//3//f/9//3//f/9//3//f/9//3//f/9//3//f/9//3//f/9//3//f/9//3//f/9//3//f/9//3//f/9//3//f/9//3//f/9//3//f/9//3//f/9//3//f/9//3//f/9//3//f79vPlO9Ohwi/B37HRwa/Bn8GXwuHkt/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7ohfmv/f/9//3//f/9//3//f/9//3//f/9//3//f/9//3//f/9//3//f/9//3//f/9//3//f/9//3//f/9//3//f/9/uR37Kf9//3//f/9//3//f/9//3//f/9/HVO6GZgZmBlWFXcZXWv/f/kluB1bOv9//3//e9glmB2YHXtC3FL/f/9//3//f/9//3//f/9//3//f/9//3//f/9//3//f/9//3//f/9//3//f/9//3//f/9//3//f/9//3//f/9//3//f/9//3//f/9//3//f/9//3//f/9//3//f/9//3//f/9//3//f/9//3//f/9//3//f/9//3//f/9//3//f/9//3//f/9//3+/b19X3T5cJvsV+x37GdsZ2hk8JnwyHk9+Z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5bvEJdLtsZ+xn7Gfwd+xEcHlwq3T4+V59r/3v/f/9//3//f/9//3//f/9//3//f/9//3//f/9//3//f/9//3//f/9//3//f/9//3//f/9//3//f/9//3//f5xGuRn8Tv9/XC7aGZgdmB0cV/9//3//f/9//3//f/9//3//f/9//3//f/9//3//f/9//3//f75zmRn7Jf9//3//f51nuhlcLv9/2h26GZ9r/3//f/9/HCIbHv9//3//f/9//3//f/9//3//f/9//3//f/9//3//fx1XuRl3FZcZdhV3Fd53/3//f/97mB2XGfkp/3/fexoydxWYGfxW33e5GbkZvEqYGXcVv3f/f/9//3//f/9//3//f3s+mB2ZHZtCWza5GZkZmhnbGVw2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Zx5PnTo8ItsZ/B37HRwe/BkdGjwivToeS39jv3P/f/9//3//f/9//3//f/9//3//f/9//3//f/9//3//f/9//3//f/9//3//f/9//3//f/9//VK5GbxG/39eW7kZmBl3GV5j/3//f/9//3//f/9//3//f/9//3//f/9//3//f/9//3//f/9//387KtodXmP/f/9//3/7HdoZ/3+8PtodWzb/f/9//39cLvwd/3//f/9//3//f/9//3//f/9//3//f/9//3//f/9//3+ZHbkdOjKYHbxG/3//f/9//3+/c/xW/3v/f/9/33taOhoy/3//f91OuRm4GXcVdxVdY/9//3//f/9//3//f/1OuRm5GV5j/3//f/9/33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x5XnTo8KvwZHBr7GRwa/Bn9FfwZXSa9Oh5PfmPfd/9//3//f/9//3//f/9//3//f/9//3//f/9//3//f/9//3//f/9//389X7kdOzb/f/9/GiqXGZgZvnf/f/9//3//f/9//3//f/9//3//f/9//3//f/9//3//f/9//3//fz1b2h36Jf9//3//f3wy2hm+c993uhm6GT1b/3//f5022hn/f/9//3//f/9//3//f/9//3//f/9//3//f/9//3//f35rHV//f/9//3//f/9//3//f/9//3//f/9//3//f/9//3//f/9//3+6HZcVdxV3Ef1O/3//f/9//3//f35jmBm5H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15f/UaeNhwm/R38GfwZ+xkdGvwZHR5cJr46/kp/X75v/3//f/9//3//f/9//3//f/9//3//f/9//3//f79zmBmZHf9//3+/c1s6PWP/f/9//3//f/9//3//f/9//3//f/9//3//f/9//3//f/9//3//f/9//38bJtodvEL/f/9/3Uq5GT5f/3/9SrkZuh2ea/9/WzL7Hf9//3//f/9//3//f/9//3//f/9//3//f/9//3//f/9//3//f/9//3//f/9//3//f/9//3//f/9//3//f/9//3//f/9//3//f1s2uBl3FbkZXDL/f/9//3//f/9/+iG5HTs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59vPlvdRn0yHCLcFR0aHBocGh0eHRb8FTwefS7ePh5Pn2e/c/9//3//f/9//3//f/9/vnOZGZgZ/3v/f/9//3//f/9//3//f/9//3//f/9//3//f/9//3//f/9//3//f/9//3//f/9//3//f79zuR26GbxC/38dV7kZ/Vb/f/9/+im5Gbod3Uq5HTsu/3//f/9//3//f/9//3//f/9//3//f/9//3//f/9//3//f/9//3//f/9//3//f/9//3//f/9//3//f/9//3//f/9//3//f/9//U6XGZkZuRm5Gf9//3//f/9/ezq5Gdo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teW/1CnjocIvwd2xkcHhwaHB79FR0a/BU9Jn0y3kI+U39nv3P/f5s+vEb/f/9//3//f/9//3//f/9//3//f/9//3//f/9//3//f/9//3//f/9//3//f/9//3//f/9//38+V9oZuh06Lnw6uRk+X/9//3/fd/shmBmYHZgZXl//f/9//3//f/9//3//f/9//3//f/9//3//f/9//3//f/9//3//f/9//3//f/9//3//f/9//3//f/9//3//f/9//3//f/9//38dV5cVmBn7IboZv3P/f/9/PVu5GbgZ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11fHlO9Qn02HCLcHfsZHB77GRwe/BH9FfwVPCJdKr42/kZfV35j33P/f/9//3//f/9//3//f/9//3//f/9//3//f/9//3//f/9//3//f/9//3//f/9//Uq5GbkdlxmZHb93/3//f/9/3necQvspHVv/f/9//3//f/9//3//f/9//3//f/9//3//f/9//3//f/9//3//f/9//3//f/9//3//f/9//3//f/9//3//f/9//3//f/9//3//f11jdxF4FZ022hkdU/9//3/aHZgZv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+Yz5T3UKdLj0iHRr9FRwW/BX8GfwZHRr8FR0aPCJ9Lr4+Hk9eX79z/3//f/9//3//f/9//3//f/9//3//f/9//3//f/9//3//f15fGyY7Kn5n/3//f/9//3//f/9//3//f/9//3//f/9//3//f/9//3//f/9//3//f/9//3//f/9//3//f/9//3//f/9//3//f/9//3//f/9//3//f/9//3//f/9//3//f/9/XmOXFZgZXlu5Gd1C/3/9TrkZ+i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n2deW/5GnTpcKjwi/BUdHvsZHBocGv0Z/BX8FRseXS69Oh5LPlu/b993/3//f/9//3//f/9//3//f/9//3//f/9//3//f/9//3//f/9//3//f/9//3//f/9//3//f/9//3//f/9//3//f/9//3//f/9//3//f/9//3//f/9//3//f/9//3//f/9//3//f/9//3//f/9//3//f/9//38+X3cV2SG/c7oVWzL/f7kZuhk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f2MeV/1GnTZdKvwd/Bn8GfsdHBocHvwV/BUcGl0qvTb+Rj5Xn2ffc/9//3//f/9//3//f/9//3//f/9//3//f/9//3//f/9//3//f/9//3//f/9//3//f/9//3//f/9//3//f/9//3//f/9//3//f/9//3//f/9//3//f/9//3//f/9//3//f/9//3//fz5bmBkaLv9/uRn7If1O2Rkb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59rPlf+Rpw2XSr8HfwZ+xUcGvsZ+xnbGfwV/BldJn0u3UI+V59r33f/f/9//3//f/9//3//f/9//3//f/9//3//f/9//3//f/9//3//f/9//3//f/9//3//f/9//3//f/9//3//f/9//3//f/9//3//f/9//3//f/9//3//f/9//VJ3GVo2/3+6HbkZ+h26GV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fbz5XHUu9Pl0qHB4cGh0aHBr7GfwZ+xX8GfsZXSq9Ov5KPle/b/97/3//f/9//3//f/9//3//f/9//3//f/9//3//f/9//3//f/9//3//f/9//3//f/9//3//f/9//3//f/9//3//f/9//3//f/9//3+9SpcZWjb/fxsm2h26GRs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n289W/5KnTpdKvsZ/Bn7FfwZ2xn8GdsV/BUcHn0yvT4eU35j33f/f/9//3//f/9//3//f/9//3//f/9//3//f/9//3//f/9//3//f/9//3//f/9//3//f/9//3//f/9//3//f5tCdxV7Pv9/WzKYFbkZHV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59nHk/eRlwuHB78FfwZHBocGvsV/Bn8FfwZXSZ9Mt1CPleeZ/97/3//f/9//3//f/9//3//f/9//3//f/9//3//f/9//3//f/9//3//f/9//3//f/9/nEK5HbxK/398NpkZuR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nmc+W91GfTIcHvwV+xUcGvwZ/Bn8FfwV/REcHlwq3kLdRj5Xfmffd/9//3//f/9//3//f/9//3//f/9//3//f/9//3//f/9//398OpgZ3E7+f3s6dxV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11fHk+9On0q/B38FfsZHBr8GfwV2xX8FdwVHBpdJr42/kZfW55n/3//f/9//3//f/9//3//f/9//3//f1s2uR0dV/9/2SW5GT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nmcdU/5GfDIdIvsV+xn7GRwa/BkcGvwV/BX8ETwePCJ9Lr1CPldeY79v33v/f/9/OzJ4GT1b/3vaGZgV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b39nHk/dQnwyHSL8FfwV/BUdGvwZ/Bn8FfwZ/BX8FfsZXSq5HXcZnEIdT5kVmRm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9+Yx5T3kZ9Nlwq+xXcFdsZ2hnaFZgZVhHZFboVdxF3EfodPCadNt5CPlNeX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2teXz5TmB13FdoduRl2EXcV2hn7Gfsd+x3bGRwW2hX7GRwefTK9Ph5Pf2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KXcVXmfdRpgVmBXdStxGvT47Lvsd2xXbHdkZ+xn6FfsZ2hnbGdsZ+iE6Lt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oumBleZ/5KmBm6GV5f/3//f/9//3//f79zf2c9V91GfTbaIbgd2yG5GZgdmBm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i6YGX5nHVO5GbkZPlv/f/9//3//f/9//3//f/9//3//f/97nEIbJrkdmBn5J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JbkZfmNeX5gVuh0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gdeBVdY59ruRmYGdx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dxWYGT1f/3+5Gbgd/U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YHZgZv3P/f9khlxn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33f/f/9/Wza4HX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cTrgde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buB2b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wAAABkAAAAAAAAAAAAAAB6AAAAKgAAAAAAAAAAAAAAewAAACs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2017-12-11T11:41:48Z</xd:SigningTime>
          <xd:SigningCertificate>
            <xd:Cert>
              <xd:CertDigest>
                <DigestMethod Algorithm="http://www.w3.org/2000/09/xmldsig#sha1"/>
                <DigestValue>7R/yzspTzYz7+3IQMYUTUZjyBMQ=</DigestValue>
              </xd:CertDigest>
              <xd:IssuerSerial>
                <X509IssuerName>SERIALNUMBER=201301, CN=Citizen CA, C=BE</X509IssuerName>
                <X509SerialNumber>21267647932559032790605570343999201810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SignatureTimeStamp>
            <CanonicalizationMethod Algorithm="http://www.w3.org/TR/2001/REC-xml-c14n-20010315"/>
            <xd:EncapsulatedTimeStamp>MIIUggYJKoZIhvcNAQcCoIIUczCCFG8CAQMxCzAJBgUrDgMCGgUAMIHGBgsqhkiG9w0BCRABBKCBtgSBszCBsAIBAQYFYDgJAwEwITAJBgUrDgMCGgUABBSUH5659Dnz+zpadqybsGc/zjLVzgIHQzE0NzE2NBgPMjAxNzEyMTExMTQxNT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</xd:EncapsulatedTimeStamp>
          </xd:SignatureTimeStamp>
          <xd:CompleteCertificateRefs>
            <xd:CertRefs>
              <xd:Cert>
                <xd:CertDigest>
                  <DigestMethod Algorithm="http://www.w3.org/2000/09/xmldsig#sha1"/>
                  <DigestValue>k6AzaXbrK8qriK2Y3K95UcmCZSE=</DigestValue>
                </xd:CertDigest>
                <xd:IssuerSerial>
                  <X509IssuerName>CN=Belgium Root CA2, C=BE</X509IssuerName>
                  <X509SerialNumber>73250982992526132279498648521072061587</X509SerialNumber>
                </xd:IssuerSerial>
              </xd:Cert>
              <xd:Cert>
                <xd:CertDigest>
                  <DigestMethod Algorithm="http://www.w3.org/2000/09/xmldsig#sha1"/>
                  <DigestValue>UcygcQr3cz00rNwZRQmfQ1x/xZ8=</DigestValue>
                </xd:CertDigest>
                <xd:IssuerSerial>
                  <X509IssuerName>CN=Belgium Root CA2, C=BE</X509IssuerName>
                  <X509SerialNumber>3098404661496965511</X509SerialNumber>
                </xd:IssuerSerial>
              </xd:Cert>
            </xd:CertRefs>
          </xd:CompleteCertificateRefs>
          <xd:CertificateValues>
            <xd:EncapsulatedX509Certificate>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</xd:EncapsulatedX509Certificate>
            <xd:EncapsulatedX509Certificate>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X509Certificate>
          </xd:CertificateValues>
          <xd:CompleteRevocationRefs>
            <xd:OCSPRefs>
              <xd:OCSPRef>
                <xd:OCSPIdentifier>
                  <xd:ResponderID>
                    <xd:ByName>C=BE, CN=Belgium OCSP Responder</xd:ByName>
                  </xd:ResponderID>
                  <xd:ProducedAt>2017-12-11T11:41:05Z</xd:ProducedAt>
                </xd:OCSPIdentifier>
                <xd:DigestAlgAndValue>
                  <DigestMethod Algorithm="http://www.w3.org/2000/09/xmldsig#sha1"/>
                  <DigestValue>YK2E9IeKspUES2Ll61BaIIez17o=</DigestValue>
                </xd:DigestAlgAndValue>
              </xd:OCSPRef>
            </xd:OCSPRefs>
            <xd:CRLRefs>
              <xd:CRLRef>
                <xd:DigestAlgAndValue>
                  <DigestMethod Algorithm="http://www.w3.org/2000/09/xmldsig#sha1"/>
                  <DigestValue>UlwwXp/tjoeeqONfJEQe9UtiTDU=</DigestValue>
                </xd:DigestAlgAndValue>
                <xd:CRLIdentifier>
                  <xd:Issuer>CN=Belgium Root CA2, C=BE</xd:Issuer>
                  <xd:IssueTime>2017-07-01T11:00:00Z</xd:IssueTime>
                </xd:CRLIdentifier>
              </xd:CRLRef>
            </xd:CRLRefs>
          </xd:CompleteRevocationRefs>
          <xd:RevocationValues>
            <xd:OCSPValues>
              <xd:EncapsulatedOCSPValue>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</xd:EncapsulatedOCSPValue>
            </xd:OCSPValues>
            <xd:CRLValues>
              <xd:EncapsulatedCRLValue>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</xd:EncapsulatedCRLValue>
            </xd:CRLValues>
          </xd:RevocationValues>
          <xd:SigAndRefsTimeStamp>
            <CanonicalizationMethod Algorithm="http://www.w3.org/TR/2001/REC-xml-c14n-20010315"/>
            <xd:EncapsulatedTimeStamp>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</xd:EncapsulatedTimeStamp>
          </xd:SigAndRefsTimeStamp>
        </xd:UnsignedSignatureProperties>
      </xd:UnsignedProperties>
    </xd:QualifyingProperties>
  </Object>
  <Object Id="idValidSigLnImg">AQAAAGwAAAAAAAAAAAAAABsBAAB/AAAAAAAAAAAAAAAeJwAApBEAACBFTUYAAAEAXNoAAMY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D5uh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CQcT8AgAAAAAAAAAAo1nQWAQAAAEilVBaQcT8A0hAhkCIAigFI2HQWAAAAADjWdBbYcT8Agk9edQAAgAAAAAAAmVBedS6iHRtI2HQWSHU/AEAAAABA1nQW1O/SB0jYdBakcT8AjYCLcyR4PwBwcmB1/l5Cbv7///+ZUF51AAAAAAYAAACAAYh2AAAAAFiNugeAAYh2nxATAF0OCs8kcj8ARoGDdliNugcAAAAAgAGIdiRyPwBlgYN2gAGIdgAAAUxgC1EZTHI/AKOAg3YBAAAANHI/ABAAAAADAQAAYAtRGYcLAUxgC1EZAAAAAAEAAAB4cj8A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  <Object Id="idInvalidSigLnImg">AQAAAGwAAAAAAAAAAAAAABsBAAB/AAAAAAAAAAAAAAAeJwAApBEAACBFTUYAAAEABN4AAMwAAAAFAAAAAAAAAAAAAAAAAAAAgAcAADgEAAClAgAAfQEAAAAAAAAAAAAAAAAAANVVCgBI0AUACgAAABAAAAAAAAAAAAAAAEsAAAAQAAAAAAAAAAUAAAAeAAAAGAAAAAAAAAAAAAAAHAEAAIAAAAAnAAAAGAAAAAEAAAAAAAAAAAAAAAAAAAAlAAAADAAAAAEAAABMAAAAZAAAAAAAAAAAAAAAGwEAAH8AAAAAAAAAAAAAABw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IpkPIA/AKzFj2Tw/bNkAQAAAJRlr2R0769kQDtZBPD9s2QBAAAAlGWvZKxlr2QAr1gEAK9YBISAPwDHcYpkuM6zZAEAAACUZa9kkIA/AIABiHYNXIN231uDdpCAPwBkAQAAAAAAAAAAAAAEZWB1BGVgdbgqJQAACAAAAAIAAAAAAAC4gD8Al2xgdQAAAAAAAAAA6IE/AAYAAADcgT8ABgAAAAAAAAAAAAAA3IE/APCAPwCa7F91AAAAAAACAAAAAD8ABgAAANyBPwAGAAAATBJhdQAAAAAAAAAA3IE/AAYAAADwY/wBHIE/AEAwX3UAAAAAAAIAANyBPw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c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v/////////////////////////////////////////+//////////////////////////////////////////7//////////////////////////////////////////qqqqqqqqqqqqqqqqqqqqqqqqqqqqqqqqqqqqqqqqqqqUQAAAHiyAAApAAAAGQAAAKwAAABFAAAAAAAAAAAAAAAAAAAAAAAAAP8AAABZAAAAUAAAACgAAAB4AAAAALIAAAAAAADGAIgAegAAACoAAAAoAAAA/wAAAFk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15f/kq+PtxG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b3UJdKvwZ+x38HTwmXl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z5XvT5cJvsZ+xn7GRwa/BneQn5j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l8+T506XSr8GRwa+xn7HfsZHB5cLh5Pn2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fb15b/k59Mj0i/BX8FfsZHBr7FfwVHBqdLv1Knmv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329/Y15XHkvdQn4uHB78Ff0VHRr8GR0a/BX9GfwZfTLdQl5bv3P/f/9//3//f/9//3//f/9//3//f/9//3//f/9//38AAP9//3//f/9//3//f/9//3//f/9//3//f/9//3//f/9//3//f/9//3//f/9//3//f/9//3//f/9//3//f/9//3//f/9//3//f/9//3//f/9//3//f31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79vn2c+U/5Gvjp8Kjwi/BX9FfwV/Bn7FRwWHBYcFvwV/BU8Ir4+/UpfY75z/3//f/9//3//f/9//3//f/9//3//f/9//3//f/9//3//f/9//3//fwAA/3//f/9//3//f/9//3//f/9//3//f/9//3//f/9//3//f/9//3//f/9//3//f/9//3//f/9//3//f/9//3//f/9//3//f/9//3//f/9//3//f9kpuSF9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ebzsyuR3aIf1S/3//f/9//3//f9kd+yn/f/9//3//f/9//3//f/9//3//f/9//3//f/9//3//f/9//3//f/9//3//f/9//3//f/9//3//f/9//3//f/9//3//f/9//3//f/9//3//f/9//3//f/9//3//f/9//38aKrkd+S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u8QtoduR18Ot93/3//f/9//3//f9932iFbMv9//3//f/9//3//f/9//3//f/9//3//f/9//3//f/9//3//f/9//3//f/9//3//f/9//3//f/9//3//f/9//3//f/9//3//f/9//3//f/9//3//f/9//3//f/9//3//f5xCuBnaGf1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PVP6HdohGyp+a/9//3//f/9//3//f/9/n2vaHbxC/3//f/9//3//f/9//3//f/9//3//f/9//3//f/9//3//f/9//3//f/9//3//f/9//3//f/9//3//f/9//3//f/9//3//f/9//3//f/9//3//f/9//3//f/9//3//f/9/33saItoZ+x1cL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35nPC7aIfsh/U7/f/9//3//f/9//3//f/9//38dW9oh/VL/f/9//3//f/9//3//f/9//3//f/9//3//f/9//3//f/9//3//f/9//3//f/9//3//f/9//3//f/9//3//f/9//3//f/9//3//f/9//3//f/9//3//f/9//3//f/9//3//f993XC65Gdsd+xk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fc5w+2yHaHZ1C33f/f/9//3//f/9//3//f/9//3//f91K2SFfY/9//3//f/9//3//f/9//3//f/9//3//f/9//3//f/9//3//f/9//3//f/9//3//f/9//3//f/9//3//f/9//3//f/9//3//f/9//3//f/9//3//f/9//3//f/9//3//f/9//3//f/1S2x37HdsZHSY9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33u+Qtod+yE7Lp9v/3//f/9//3//f/9//3//f/9//3//f/9/ezbbIZ5z/3//f/9//3//f/9//3//f/9//3//f/9//3//f/9//3//f/9//3//f/9//3//f/9//3//f/9//3//f/9//3//f/9//3//f/9//3//f/9//3//f/9//3//f/9//3//f/9//3//f/9//3/fd3wy/BXbGfsZGyIeU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3Ur7IdshHCpeX/9//3//f/9//3//f/9//3//f/9//3//f/9//387Ltoh/3//f/9//3//f/9//3//f/9//3//f/9//3//f/9//3//f/9//3//f/9//3//f/9//3//f/9//3//f/9//3//f/9//3//f/9//3//f/9//3//f/9//3//f/9//3//f/9//3//f/9//3//f/9//3+eZ30y2xn7HdsVHCIdU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x1T+yH6IdolHVf/f/9//3//f/9//3//f/9//3//f/9//3//f/9//3//f9shGyr/f/9//3//f/9//3//f/9//3//f/9//3//f/9//3//f/9//3//f/9//3//f/9//3//f/9//3//f/9//3//f/9//3//f/9//3//f/9//3//f/9//3//f/9//3//f/9//3//f/9//3//f/9//3//f/9//3+/b5w2/BnaFdoZ+x3+S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39eYzwq+x0cIv1O/3//f/9//3//f/9//3//f/9//3//f/9//3//f/9//3//f79v2iF8Nv9//3//f/9//3//f/9//3//f/9//3//f/9//3//f/9//3//f/9//3//f/9//3//f/9//3//f/9//3//f/9//3//f/9//3//f/9//3//f/9//3//f/9//3//f/9//3//f/9//3//f/9//3//f/9//3//f/9//3/fc94++xkcHvsZ/BlcMl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v3NcMtsd+x3dQt93/3//f/9//3//f/9//3//f/9//3//f/9//3//f/9//3//f/9/f2O6HbxG/3//f/9//3//f/9//3//f/9//3//f/9//3//f/9//3//f/9//3//f/9//3//f/9//3//f/9//3//f/9//3//f/9//3//f/9//3//f/9//3//f/9//3//f/9//3//f/9//3//f/9//3//f/9//3//f/9//3//f/9//3//f/1KOx77Ffsd2hn8Hb1Cv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973UbbIfshXDbfc/9//3//f/9//3//f/9//3//f/9//3//f/9//3//f/9//3//f/9//38dU9ohPlv/f/9//3//f/9//3//f/9//3//f/9//3//f/9//3//f/9//3//f/9//3//f/9//3//f/9//3//f/9//3//f/9//3//f/9//3//f/9//3//f/9//3//f/9//3//f/9//3//f/9//3//f/9//3//f/9//3//f/9//3//f/9//3//f39jnjr7HdsZ+xnbGV0qHl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z1b/CHZIT0ufmf/f/9//3//f/9//3//f/9//3//f/9//3//f/9//3//f/9//3//f/9//3//f3w62hmfb/9//3//f/9//3//f/9//3//f/9//3//f/9//3//f/9//3//f/9//3//f/9//3//f/9//3//f/9//3//f/9//3//f/9//3//f/9//3//f/9//3//f/9//3//f/9//3//f/9//3//f/9//3//f/9//3//f/9//3//f/9//3//f/9//3//f993PlM8IvwV+xn7GdwVfTIdV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e3s2+yX6IR5T/3//f/9//3//f/9//3//f/9//3//f/9//3//f/9//3//f/9//3//f/9//3//f/9/Gy7aIf97/3//f/9//3//f/9/v3M7Ltod2SHcSv9//3//f/9//3//f/9//3//f/9//3//f/9//3//f/9//3//f/9//3//f/9//3//f/9//3//f/9//3//f/9//3//f/9//3//f/9//3//f/9//3//f/9//3//f/9//3//f/9//3//f/9//3//f/9//3//f/9/v2/+Qhwe/BnbFfwZ+xmdNj5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39dW9sh+iFcMt93/3//f/9//3//f/9//3//f/9//3//f/9//3//f/9//3//f/9//3//f/9//3//f/9//3/aIfkl/3//f/9//3//f/9//3/6JbkdmB24HZgd+yVeX/9//3//f/9//3//f/9//3//f/9//3//f/9//3//f/9//3//f/9//3//f/9//3//f/9//3//f/9//3//f/9//3//f/9//3//f/9//3//f/9//3//f/9//3//f/9//3//f/9//3//f/9//3//f/9//3//f/9//39+Z95CGx7bGdsZ/BnbFX02HU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dRtod+yU9W/9//3//f/9//3//f/9//3//f/9//3//f/9//3//f/9//3//f/9//3//f/9//3//f/9//3/fd9odfDr/f/9//3//f/9//3+/b9oZuR0+W9xKuh25HdsdPV//f/9//3//f/9//3//f/9//3//f/9//3//f/9//3//f/9//3//f/9//3//f/9//3//f/9//3//f/9//3//f/9//3//f/9//3//f/9//3//f/9//3//f/9//3//f/9//3//f/9//3//f/9//3//f/9//3//f/9//3//f55n/j4cHvwZ2xn8GdsVPCbdS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398OtkhOzK+c/9//3//f/9//3//f/9//3//f/9//3//f/9//3//f/9//3//f/9//3//f/9//3//f/9//3//fz5f2iG8Sv9//3//f/9//3//f79vmRm6Hf9//3/ed1w2mB26Hb5z/3//f/9//3/fe/9//3//f/9//3//f/9//3//f/9//3//f/9//3//f/9//3//f/9//3//f/9//3//f/9//3//f/9//3//f/9//3//f/9//3//f/9//3//f/9//3//f/9//3//f/9//3//f/9//3//f/9//3//f/9//3//f/9/nmf+Sjwm+xnbFdsZ2xkcJrxCf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39cNtohnUL/f/9//3//f/9//3//f/9//3//f/9//3//f/9//3//f/9//3//f/9//3//f/9//3//f/9//3//f/9/HVPZHT5f/3//f/9//3//f/9//3/aIbkZXmP/f/9//3+5IZgZGjLed/9/PV/ZJZgZuR3cSv9//3//f/9//3//f/9//3//f/9//3//f/9//3//f/9//3//f/9//3//f/9//3//f/9//3//f/9//3//f/9//3//f/9//3//f/9//3//f/9//3//f/9//3//f/9//3//f/9//3//f/9//3//f/9//3//f/9//3/fcz9XfTb8GfsV/Bn8GRwefC4+V59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+dQtohvUb/f/9//3//f/9//3//f/9//3//f/9//3//f/9//3//f/9//3//f/9//3//f/9//3//f/9//3//f/9//397Qtohnmv/f/9//3//f/9//3//f5w+uR36Jf9//3/9TpgZdxl3FbkZ/FKYHXcZdxV3GZgdej7/f/9/Xl96Qp5r/3//f/9//3//f/9//3//f/9//3//f/9//3//f/9//3//f/9//3//f/9//3//f/9//3//f/9//3//f/9//3//f/9//3//f/9//3//f/9//3//f/9//3//f/9//3//f/9//3//f/9//3//f/9//3//f/9/fmO9Pj0m/BX7GdsZ2xn7HZ02Hk+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39+Y9ohfDr/f/9//3//f/9//3//f/9//3//f/9//3//f/9//3//f/9//3//f/9//3//f/9//3//f/9//3//f/9//3//f1wyuSH/f/9//3//f/9//3//f/9/33O6HdodWzL/fxoqdxl2FXcVuRmZGXcV2SV+a1s2mB2YGTo2OjZ3GZghez7/f/9//3//f/9//3//f/9//3//f/9//3//f/9//3//f/9//3//f/9//3//f/9//3//f/9//3//f/9//3//f/9//3//f/9//3//f/9//3//f/9//3//f/9//3//f/9//3//f/9//3//f/9//3//f/9//3//f/9//3/fc19Xvjb7GRwa+xn7GfwZHCKdNh5Tn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olPDL+e/9//3//f/9//3//f/9//3//f/9//3//f/9//3//f/9//3//f/9//3//f/9//3//f/9//3//f/9//3//f/9/2iXaIf9//3//f/9//3//f/9//3//f15fuRm5HdkdmB1WFXcVGTJ7OpcZdxl6Pv9//386MncZmBl3GZcdmB2bQv9//3//f/9//3//f/9//3//f/9//3//f/9//3//f/9//3//f/9//3//f/9//3//f/9//3//f/9//3//f/9//3//f/9//3//f/9//3//f/9//3//f/9//3//f/9//3//f/9//3//f/9//3//f/9//3//f/9//3//f/9//3//f/9/nms/U506HCL7GfsdGxb8GdsZfTL9Rn9j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z1b2yF+a/9//3//f/9//3//f/9//3//f/9//3//f/9//3//f/9//3//f/9//3//f/9//3//f/9//3//f/9//3//f/9//3+6Ifsp/3//f/9//3//f/9//3//f/9//38eU7oZuR2YGXcVdxV+b/9/+SmYHXw+/3//f997+SmYGbkhez79Vv97/3//f/9//3//f/9//3//f/9//3//f/9//3//f/9//3//f/9//3//f/9//3//f/9//3//f/9//3//f/9//3//f/9//3//f/9//3//f/9//3//f/9//3//f/9//3//f/9//3//f/9//3//f/9//3//f/9//3//f/9//3//f/9//3//f/9//3//f99zPlfeQlwmHBrbGRwe2xnbGRwinTYeT59r/3v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59n/k6dOhse2x3bGfwd+xn8GRwaPSadNh5PfmPfc/9//3//f/9//3//f/9//3//f/9//3//f/9//3//f/9//3//f/9//3//f/9//3//f/9//3/9Trkdu0b/fz1b2Rl3GZgZPV//f/9//3//f/9//3//f/9//3//f/9//3//f/9//3//f/9//3//fxsq2x09X/9//3//f9oZ2h3/f71CuRl8Nv9//3//f3wu2xn/f/9//3//f/9//3//f/9//3//f/9//3//f/9//3//f7kdmBk6NncZvEb/f/9//3//f55v/Fbfe/9//3//ezk2GjL/f/9/3Eq6GZgVdxV2EV1j/3//f/9//3//f/9/3E65GZkZXmP/f/9//3/fe75z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e59r/la9PjwmHR78GRweHBr9HfwVHR5cJt0+Hk9/Z993/3//f/9//3//f/9//3//f/9//3//f/9//3//f/9//3//f/9//3//f15fuRlbNv9//38aKpgdmBnfe/9//3//f/9//3//f/9//3//f/9//3//f/9//3//f/9//3//f/9/Xl/aHfol/3//f/9/fTa6Gb9333faGbkVXl//f/9/fDb7Hf9//3//f/9//3//f/9//3//f/9//3//f/9//3//f/9/fms9X/9//3//f/9//3//f/9//3//f/9//3//f/9//3//f/9//3//f7odmBl2EZgV/E7/f/9//3//f/9/fWOZGZgd/FL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79vPlv+Sn02HCb8Gf0Z+xX8GfwZ/Rn8GV0qnTYeS15bv2//e/9//3//f/9//3//f/9//3//f/9//3//f/9/nm+YGZgZ/3//f79zOzY9Y/9//3//f/9//3//f/9//3//f/9//3//f/9//3//f/9//3//f/9//3//fxsm2Rm8Qv9//3+8SroZPVv/f9xKuRm5GZ5r/39cMtoZ/3//f/9//3//f/9//3//f/9//3//f/9//3//f/9//3//f/9//3//f/9//3//f/9//3//f/9//3//f/9//3//f/9//3//f/9/WzaXGZgVmBVcMv9//3//f/9//3v6IZgdOzb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n28+W91CnjYcIvwZHBo9HhwaPSL9FRwaPB6eMt0+P1N/Z99z/3//f/9//3//f/9//3+/c5kZmR3fe/9//3//f/9//3//f/9//3//f/9//3//f/9//3//f/9//3//f/9//3//f/9//3//f/9/vnPaIboZ3Ub/fz5buRkdV/9//3/6Kbkduhn+TrkZXDL/f/9//3//f/9//3//f/9//3//f/9//3//f/9//3//f/9//3//f/9//3//f/9//3//f/9//3//f/9//3//f/9//3//f/9//3/9TrgdmBnaHbkZ/3//f/9//3+cPrgZ2iH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u/bz1X/kadOhwi3Bn7GfsZHBr8GR0W/BUcGjwifTLdPj9XfmO/c/97mz6bQv9//3//f/9//3//f/9//3//f/9//3//f/9//3//f/9//3//f/9//3//f/9//3//f/9//3//fx1T2hm5GTsyWza5GT1b/3//f993+iG4HZcZmRk9W/9//3//f/9//3//f/9//3//f/9//3//f/9//3//f/9//3//f/9//3//f/9//3//f/9//3//f/9//3//f/9//3//f/9//3//fx5XdhWYGdoduhmfb/9//389W5gVuRl+Z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79zfmMeU91CfTY9Jtwd/B37GRwaHB4dFvwVHRo8Hn0qvTYfSz9Xn2ffb/9//3//f/9//3//f/9//3//f/9//3//f/9//3//f/9//3//f/9//3//f/9//3/dStoduR24GZkZ33v/f/9//3//e5xCGy4dW/9//3//f/9//3//f/9//3//f/9//3//f/9//3//f/9//3//f/9//3//f/9//3//f/9//3//f/9//3//f/9//3//f/9//3//f/9/XWOXFXcVnjrZGT5X/3//f9kduR28Qv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+/b39jHU/dQn0uPSL8FR0a/BEcGtsZ/Bn8Ff0Z/BU8Ilwqvj7+Sn5jvm//f/9//3//f/9//3//f/9//3//f/9//3//f/9//3//f/9/PVsbJhomfmf/f/9//3//f/9//3//f/9//3//f/9//3//f/9//3//f/9//3//f/9//3//f/9//3//f/9//3//f/9//3//f/9//3//f/9//3//f/9//3//f/9//3//f/9//39eZ3cVuB0+W7kZvEL/f9xKuRnaHf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33e/a15XHkucOn0uPCL9GRwaHBocGh0a/BUdGvwVHCJdLr4+HktfX75v/3v/f/9//3//f/9//3//f/9//3//f/9//3//f/9//3//f/9//3//f/9//3//f/9//3//f/9//3//f/9//3//f/9//3//f/9//3//f/9//3//f/9//3//f/9//3//f/9//3//f/9//3//f/9//3//f/9//3//fz1bmBnZIb9zuRV8Nv9/2h25GT5b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v3NeYz5X3UKeNj0mHB7cGfwd2xkdHvwZ/Bn7ERweXSa9Nt1CP1d+Z99z/3//f/9//3//f/9//3//f/9//3//f/9//3//f/9//3//f/9//3//f/9//3//f/9//3//f/9//3//f/9//3//f/9//3//f/9//3//f/9//3//f/9//3//f/9//3//f/9//3//f/9/Plt3GRou/3+5Gdoh/U65GTsu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97n2tfV/5GvTpdKhwe/BkcGvsZHB77Gfwd/BX9GTwmnTLdQj9bnmv/e/9//3//f/9//3//f/9//3//f/9//3//f/9//3//f/9//3//f/9//3//f/9//3//f/9//3//f/9//3//f/9//3//f/9//3//f/9//3//f/9//3//f/9//3/9UpgZOjb/f7kd2h36HdsdXl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35rXlv9Rr0+PCocIvsVHRr8FfwZ/Bn7FfsV/Bk8Jr063UY+W59r/3v/f/9//3//f/9//3//f/9//3//f/9//3//f/9//3//f/9//3//f/9//3//f/9//3//f/9//3//f/9//3//f/9//3//f/9//3//f71KdhVaOv9/Oya5GboZ+iH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15f/UadPl0q/B37FRwa/Bn8HfwV/Bn8FTwefDLeQh5Tn2Pfd/9//3//f/9//3//f/9//3//f/9//3//f/9//3//f/9//3//f/9//3//f/9//3//f/9//3//f/9//3//f/9/m0KYGXs+/387LrkZuRk+V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fmMeU71CXC78GfwV2xUcGvwV+xXbFfwV+xVdJnwu3UYeU55n33f/f/9//3//f/9//3//f/9//3//f/9//3//f/9//3//f/9//3//f/9//3//f/9//3+cQpgZvEr/f3w6mBW5Hf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faz5X3kZ9Mh0e/BX8GfwZHR77GRwa3BUeFhwafS7eQv5KPld/a993/3//f/9//3//f/9//3//f/9//3//f/9//3//f/9//3//f3w6mBncTv9/ezqYGXs6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vXl/9Sr06XSodItwV+xn8FfwZ2xX8GdsV/BUcGl0qnTL+Sj5Xnmf/e/9//3//f/9//3//f/9//3//f/9/fDqYGR1b/3/5JZgZXV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d+Zz5X/kadNh0iHBrbGfwZHBYcHvwZHRr8ER0WHB5dJn0u3kY+V39nv2//e/9//387MpkdPVv/f7oZmRme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vXmMeT70+fTIcHvwZ+xEcGvwV/BnbFRwW2xX8FdsV/Bk8JrkdVhW8QvxKmRV4Fb9v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35jPlfeRp46PCocGtwV/BnaFfsZlxl2FbkV2hl2EZcV+h1dKp02/kY+U39jv3P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ea19fHlO4HVYR+h2YFXYVVhHaHdsV+x3aGfsZ+xHbFdsVHB58Lr0+/U5/Z953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opmBldZ/1KlxW5Gd1K/UqdPlwy+h37GdsZ+h37GRsa+xn7HdsZ+xnaHVsy3Er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y6YFX5n/UaZGZkVXl//f/9//3//f/9/33deYz5X3UKdNroduR3aHbkdmBmYGX5r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KrkZfmc+V7kZ2h09W/9//3//f/9//3//f/9//3//f/9//3+cPjwquRm4Hdkh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lmBl+Y11bmRmZGT5T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B2YGV1jv2+ZGbkd3E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XGXcVPV//e7kZmBn9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5gduR2/c/9/2SGYHbxK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c/9//397OpgZez7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OuSF7P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VuXGZtG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RgAAABQAAAAIAAAAR0RJQwMAAAAiAAAADAAAAP////8iAAAADAAAAP////8lAAAADAAAAA0AAIAoAAAADAAAAAQAAAAiAAAADAAAAP////8iAAAADAAAAP7///8nAAAAGAAAAAQAAAAAAAAA////AAAAAAAlAAAADAAAAAQAAABMAAAAZAAAAAAAAABQAAAAGwEAAHwAAAAAAAAAUAAAABw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2.xml><?xml version="1.0" encoding="utf-8"?>
<ds:datastoreItem xmlns:ds="http://schemas.openxmlformats.org/officeDocument/2006/customXml" ds:itemID="{2D3C4B0C-1AD3-4954-B42A-D85D343A4625}">
  <ds:schemaRefs>
    <ds:schemaRef ds:uri="http://schemas.openxmlformats.org/package/2006/metadata/core-properties"/>
    <ds:schemaRef ds:uri="http://schemas.microsoft.com/office/2006/metadata/properties"/>
    <ds:schemaRef ds:uri="http://schemas.microsoft.com/office/2006/documentManagement/types"/>
    <ds:schemaRef ds:uri="341ef2d6-d38c-4729-b0bd-8f06d6b35472"/>
    <ds:schemaRef ds:uri="http://schemas.microsoft.com/sharepoint/v3"/>
    <ds:schemaRef ds:uri="http://purl.org/dc/terms/"/>
    <ds:schemaRef ds:uri="http://purl.org/dc/elements/1.1/"/>
    <ds:schemaRef ds:uri="http://schemas.microsoft.com/office/infopath/2007/PartnerControls"/>
    <ds:schemaRef ds:uri="http://schemas.microsoft.com/sharepoint/v4"/>
    <ds:schemaRef ds:uri="http://schemas.microsoft.com/sharepoint/v3/field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TOESTDOS.DOT</Template>
  <TotalTime>9</TotalTime>
  <Pages>1</Pages>
  <Words>259</Words>
  <Characters>1657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Grandjean Marc</cp:lastModifiedBy>
  <cp:revision>10</cp:revision>
  <cp:lastPrinted>2017-01-02T10:03:00Z</cp:lastPrinted>
  <dcterms:created xsi:type="dcterms:W3CDTF">2017-01-26T13:34:00Z</dcterms:created>
  <dcterms:modified xsi:type="dcterms:W3CDTF">2017-12-04T14:11:00Z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