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214D18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0B32C1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400AB762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214D18">
              <w:rPr>
                <w:rFonts w:ascii="Arial" w:hAnsi="Arial" w:cs="Arial"/>
                <w:lang w:val="nl-BE"/>
              </w:rPr>
              <w:t>06 Jun 2017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762A05F0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214D18">
              <w:rPr>
                <w:rFonts w:ascii="Arial" w:hAnsi="Arial" w:cs="Arial"/>
                <w:lang w:val="nl-BE" w:eastAsia="fr-FR"/>
              </w:rPr>
              <w:t>01 Mar 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BB7EC3B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214D18">
              <w:rPr>
                <w:rFonts w:ascii="Arial" w:hAnsi="Arial" w:cs="Arial"/>
                <w:lang w:val="nl-BE"/>
              </w:rPr>
              <w:t>Adjt Vangrieken 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4532B223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214D18">
              <w:rPr>
                <w:rFonts w:ascii="Arial" w:hAnsi="Arial" w:cs="Arial"/>
                <w:lang w:val="nl-BE" w:eastAsia="fr-FR"/>
              </w:rPr>
              <w:t>06 Sep 2017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7AD6E3EC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  <w:proofErr w:type="spellStart"/>
            <w:r w:rsidR="00485588">
              <w:rPr>
                <w:rFonts w:ascii="Arial" w:hAnsi="Arial" w:cs="Arial"/>
                <w:lang w:val="nl-BE"/>
              </w:rPr>
              <w:t>Vorklift</w:t>
            </w:r>
            <w:proofErr w:type="spellEnd"/>
            <w:r w:rsidR="00485588">
              <w:rPr>
                <w:rFonts w:ascii="Arial" w:hAnsi="Arial" w:cs="Arial"/>
                <w:lang w:val="nl-BE"/>
              </w:rPr>
              <w:t xml:space="preserve">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0C577197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353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1B8CF338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AB4BF2">
              <w:rPr>
                <w:rFonts w:ascii="Arial" w:hAnsi="Arial" w:cs="Arial"/>
                <w:lang w:val="nl-BE"/>
              </w:rPr>
              <w:t>Fiat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2E0ED242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94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1120922A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AB4BF2">
              <w:rPr>
                <w:rFonts w:ascii="Arial" w:hAnsi="Arial" w:cs="Arial"/>
                <w:lang w:val="nl-BE"/>
              </w:rPr>
              <w:t>E20N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49EE56DE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</w:t>
            </w:r>
            <w:r w:rsidR="00214D18">
              <w:rPr>
                <w:rFonts w:ascii="Arial" w:hAnsi="Arial" w:cs="Arial"/>
                <w:lang w:val="nl-BE"/>
              </w:rPr>
              <w:t>3850</w:t>
            </w:r>
            <w:r w:rsidRPr="009E0459">
              <w:rPr>
                <w:rFonts w:ascii="Arial" w:hAnsi="Arial" w:cs="Arial"/>
                <w:lang w:val="nl-BE"/>
              </w:rPr>
              <w:t xml:space="preserve">             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16868403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AB4BF2">
              <w:rPr>
                <w:rFonts w:ascii="Arial" w:hAnsi="Arial" w:cs="Arial"/>
                <w:lang w:val="nl-BE"/>
              </w:rPr>
              <w:t>130947449-1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AB4BF2" w:rsidRPr="009E0459" w14:paraId="4017E887" w14:textId="77777777" w:rsidTr="00FB63B6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9FE39EB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Personenkooi Blauw WK 1000 CE </w:t>
            </w:r>
            <w:proofErr w:type="spellStart"/>
            <w:r>
              <w:rPr>
                <w:rFonts w:ascii="Arial" w:hAnsi="Arial" w:cs="Arial"/>
                <w:lang w:val="nl-BE"/>
              </w:rPr>
              <w:t>Bwj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1996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77777777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5900CEE7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150 kg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F0E484A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2108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57876EC5" w:rsidR="00AB4BF2" w:rsidRPr="009E0459" w:rsidRDefault="00214D18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8A225E" w:rsidRPr="009E0459" w14:paraId="52BFF794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3CD0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C57C9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08B3E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9F77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C05F78" w:rsidRPr="009E0459" w14:paraId="40DA224D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9F683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A2BC22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183533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BDBEFD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54EB77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01B15988" w:rsidR="00F8356B" w:rsidRPr="009E0459" w:rsidRDefault="00214D18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0BC46158" w:rsidR="00F8356B" w:rsidRPr="009E0459" w:rsidRDefault="00214D18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07D72386" w:rsidR="00F8356B" w:rsidRPr="009F6C9E" w:rsidRDefault="00214D18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637A78C6" w:rsidR="002952F0" w:rsidRPr="00DB1730" w:rsidRDefault="00214D18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Nihil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6C784236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 xml:space="preserve">: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214D18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5C90F558" w:rsidR="0072620D" w:rsidRPr="009E0459" w:rsidRDefault="00214D18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214D18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214D18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3pt;height:85.8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214D18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35pt;height:83.85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6"/>
      <w:footerReference w:type="default" r:id="rId17"/>
      <w:headerReference w:type="first" r:id="rId18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214D18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214D18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6C597C84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214D18">
      <w:rPr>
        <w:rFonts w:ascii="Arial" w:hAnsi="Arial" w:cs="Arial"/>
        <w:sz w:val="22"/>
        <w:szCs w:val="22"/>
        <w:lang w:val="fr-BE"/>
      </w:rPr>
      <w:t>20170606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AB4BF2">
      <w:rPr>
        <w:rFonts w:ascii="Arial" w:hAnsi="Arial" w:cs="Arial"/>
        <w:sz w:val="22"/>
        <w:szCs w:val="22"/>
        <w:lang w:val="fr-BE"/>
      </w:rPr>
      <w:t>V28353</w:t>
    </w:r>
    <w:r w:rsidR="00F32CE4" w:rsidRPr="00F32CE4">
      <w:rPr>
        <w:rFonts w:ascii="Arial" w:hAnsi="Arial" w:cs="Arial"/>
        <w:sz w:val="22"/>
        <w:szCs w:val="22"/>
        <w:lang w:val="fr-BE"/>
      </w:rPr>
      <w:t>Fiat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14D18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05F78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2CE4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eKudzeVywcLk6O0IjzE0GERGd5c=</DigestValue>
    </Reference>
    <Reference URI="#idOfficeObject" Type="http://www.w3.org/2000/09/xmldsig#Object">
      <DigestMethod Algorithm="http://www.w3.org/2000/09/xmldsig#sha1"/>
      <DigestValue>vg+B8nfYZZvOBxSxAe63lcvXTp0=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qW45L6222RezCTtbPP5naPwbII0=</DigestValue>
    </Reference>
    <Reference URI="#idValidSigLnImg" Type="http://www.w3.org/2000/09/xmldsig#Object">
      <DigestMethod Algorithm="http://www.w3.org/2000/09/xmldsig#sha1"/>
      <DigestValue>UPLFhCPjEIUdnmAYLh3g9vrJajQ=</DigestValue>
    </Reference>
    <Reference URI="#idInvalidSigLnImg" Type="http://www.w3.org/2000/09/xmldsig#Object">
      <DigestMethod Algorithm="http://www.w3.org/2000/09/xmldsig#sha1"/>
      <DigestValue>i6/NkfHwGTc2xt7nHGEL2wj8tVE=</DigestValue>
    </Reference>
  </SignedInfo>
  <SignatureValue>EB1ZdsulDxiJhcqPdXxtxdlRHFe7eXL6eZxLdWE5bCzLO7xcf5Ag/UF3I0G6fOhwbGBWFZod3oDq
PGNfCfhcVhubo3G9QUtszqWTK/mEGsal/yXudvxiDnFGUgS/eg+X8IMLWejUEHS+EMW47ESW/SPW
Y1pBYzBf4pW2zHNWxsqq+py0034X94l3HcS0oIiW8myR0XsvQDPH4jOkiSVUGx0rHzSi/gMMJvAH
WJBVE8AbjTFJNp2GdTNakXRc3qGlEPnMa40QAi8ML8BkF7Pe+mWGzyUEGM54sacGT4LByzAusLjz
u1xwAPLyUNXiiKseeAcvqd2DjZhyoS15h35R6w==</SignatureValue>
  <KeyInfo>
    <X509Data>
      <X509Certificate>MIIGazCCBFOgAwIBAgIQEAAAAAAAP9cXzk4+ngMsSzANBgkqhkiG9w0BAQUFADAzMQswCQYDVQQG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VzTn9YEJEiEv/einlZKwDA9qyCI=</DigestValue>
      </Reference>
      <Reference URI="/word/settings.xml?ContentType=application/vnd.openxmlformats-officedocument.wordprocessingml.settings+xml">
        <DigestMethod Algorithm="http://www.w3.org/2000/09/xmldsig#sha1"/>
        <DigestValue>bOXwwVWScZezUh4Nkz4Lex5XTRk=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1V6X9hah365b/l/NiYfjlzR1aCo=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tPwNqjMhBzjZilRsUFnRnueVfVI=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aL1V0kBf3GMV2btOB7DecC0wUOE=</DigestValue>
      </Reference>
      <Reference URI="/word/header1.xml?ContentType=application/vnd.openxmlformats-officedocument.wordprocessingml.header+xml">
        <DigestMethod Algorithm="http://www.w3.org/2000/09/xmldsig#sha1"/>
        <DigestValue>dtRS/kUG/NcGbxxIFYrWGPCIkCU=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2017-06-06T12:11:33Z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kAAAA8AAAAAAAAAAAAAADREAAAZQgAACBFTUYAAAEA/E4AAAwAAAABAAAAAAAAAAAAAAAAAAAAkAYAABoEAABRAgAAcgEAAAAAAAAAAAAAAAAAABoLCQDwpgUARgAAACwAAAAgAAAARU1GKwFAAQAcAAAAEAAAAAIQwNsBAAAAYAAAAGAAAABGAAAA4AwAANQMAABFTUYrIkAEAAwAAAAAAAAAHkAJAAwAAAAAAAAAJEABAAwAAAAAAAAAMEACABAAAAAEAAAAAACAPyFABwAMAAAAAAAAAAhAAAUsDAAAIAwAAAIQwNsBAAAAAAAAAAAAAAAAAAAAAAAAAAEAAAD/2P/gABBKRklGAAEBAQDIAMgAAP/bAEMACgcHCQcGCgkICQsLCgwPGRAPDg4PHhYXEhkkICYlIyAjIigtOTAoKjYrIiMyRDI2Oz1AQEAmMEZLRT5KOT9APf/AAAsIAIAA/w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ISERESEREREREREREREREREREREREhESEREREREhERERERIREREREREREREREREREREREREREREREREREREREREREREREREREREQERERERERERERERERERERERERERERERERERERERERERERERERERERERIRERERERERERERERERESIRERESEREhEhERESERERERISERERERESERERERERERERERERERERERERERERERERERERERERERERERERERERERERERERERERARERERERERERERERERERERERERERERERERERERERERERERERERERERERERERERERESEhIRIiERERERERERERERERERESIREREREREhERERERERESEhESEREREREREREREREREREREREREREREREREREREREREREREREREREREREBEREREREREREREREREREREREREREREREREREREREREREREREREREREREhEhERERERERERERERIREREiERERESIRERERERERESERERERISEhEREREREREREREREREREREREREREREREREREREREREREREREREREREREREREREREQEREREREREREREREREREREREREREREREREREREREREREREREREREREREREREREREREREREhIREREhERERIREhERERERERERIhERIRERERERERIREREREREhERERIRERERERERERERERERERERERERERERERERERERERERERERERARERERERERERERERERERERERERERERERERERERERERERERERERERERERERERERERERIREREhESIREhIRERERERESERERERERERESERIREREhERISERERERESEREREREREREREREREREREREREREREREREREREREREREREREREREBERERERERERERERERERERERERERERERERERERERERERERERERERERERERERERERERERESIREiZmNVVZlZmH2qp3iImZmZmIhWZjZjERERERIRERERERERERERIREREREREREREREREREREREREREREREREREREREREREREREREQERERERERERERERERERERERERERERERERERERERERERERERERERERERERERERERERESI2RVmYmFRVQxEhISEiEREiIRIRImVGVVV9dVmYiVWVQzIRERERERERERERERERERERERERERERERERERERERERERERERERERERERERERARERERIRERMRESERIRERERERIRERERERERERERIRERERERIRIRESERERESISETFol4VGMhEREREhERERERERERERERERERERERERERERERETZjSYl6iJIxERExEREhExIRIRERESEREREREREREREREREREREREREREREREREREBERERERISETEhESEREhERERIREhEREREhERIRERIRISIhERERIhERIhExETJn52MyIRESEREREREREREREREREREREREREREREREREhEhIRISETIRMUmO6pYRESEhERERERESERESEREREREREREREREREREREREREREREREREQERERERIREiEREhI0EiEhEhIREjIREREREhERERMSESERIREhEREiESERFN5SIhEREhIREREREREREREREREREREREREREREREREREREREREiERERIhERIWnspTEREiERERERESERERERERERERERERERERERERERERERERERERARERERESESGZ3YVZlERFREVFVFlVVVVVU2MjISIRESESERMhERIRERadhTIREREhEREiESERIRIRERERERERERERERERERERERERERERERERERIRIRISIRIhE1enYRESEREREREREREhEREREREREREREREREREREREREREREREBERERERISF6gxIhEhESEhIRERIhIRIiM0iYeVVpOFZiERIRERERFo3UERIhEiEREhERERERERERERERERERERERERERERERERERERERERERERERERERERIRERIh6hESESEREREhIRERERIREREREREREREREREREREREREREREQERERESEREbgRIREhERIRERESESERERESEREiETIiJk19rDWWIRZ4YRESERIRESERIhERERERERERERERERERERERERERERERERERERERERERESERIRERERIjERFwISERIRERERESEREhERERERERERERERERERERERERERERERARERERISEhaXYRISIRIRERESERESESEREhERERERMRESEWFEKdrYWXZkMjIRESERIREREhERERERERERERERERERERERERERERERERERERERERERERESERIRESEq8RERERERIRERESEhEhEREREREREREREREREREREREREREREBERERERESExFJQhERERERIREREhEREREhESISEhIRIREhEhJ4QhEiEyJFWId4VmYxERERERERERERERERERERERERERERERERERERERERERERERERISESEREhEkC6rqiuzL/K3nljMREREREREREREREREREREREREREREREREQEREREREREREhFohCEREhERIREhERERERERERERERERISEyakERERERERERERIjM2WFM5U0QzMSERESERERERESERERIRISERERISESEhESEREhEhERERERIRGMDtlDIhESERIWM5rqvREhEREREREREhIRIRERERERERERERERAREREREREREREhElczERERERERESERERERERERESESISEWmCIRIREhEhERESEhIiEREyEkh0WZVmNjIhEREhERERIRESEREREiERERERERESEhEREREREREhE7DDIREhIRESEREiERNwkhIzIzIhESIRESIREREREREREREREREBERERERERERIRESIiV4MRISISERERISESESEREhESESIU5DERERIRERESERERERERESERMiEiEhY2ZEREVVlVREZjERERIRIRERERERERERESEiEhERERESERRhERERERERESERERES8A8Ly8y86ngxIhESEREREREREREREREQERERERERERERERERERZlRCEREjEiERERERERERISEREZojESERERERERERIRERERIRESIRERERIRISISERESEkVVmVlFWVSSMjIyIRERESISESESERERERESEhISIRERERERERIRIhIVVGERIRE0jbyRETERERERERERERERERAREREREREREREhERISEhEjd0ESERERERERERERERISIW8hEhERERERERERERERERERERESEhEiESERERERERESERERERISEmFmZJeqyuiTYjIRETERERERIRERERERERIREREREREREhIRESERIRERFqgREhEREREREREREREREBERERERERERIREiERESEhESZSYzIRERIRERERERERIZ4yExEREREREhEhERERERESISERERESEREREREhEREREREhISIRIRMSEREjMiU1ZUnVjSEhERERERERISERIRERERERERESERERIRERERISIRL2EhEREREREREREREREQEREREREREREREhEiEREREhIRE2lGMRERERERERIRISoxEhEhEREREREREREREREhERESEREhERISERERERISERERERESEREREiISEREhISERalEhERERESESERERERIREREREREhESIRESIRIhEREhEuYhERERERERERERERERARERERERERERIRERERIRIRISEhIhNklDIREhISERIS5hIRIREREREREREREREhEREhEhERERESERERERERERERERIREhEREhIRERESEhISESIRESEREREREhESISIREREhEhERIREhIRIhEhIREREREhfhEREREREREREREREREBERERERERERERERERERERERERERIRISNUQxERESES3hEREREhEhEhERERESEhESERIREREREREhERIREREhEREREREREREREREREREREREREREREREREREREREREREREREREREREREREREREREREREhPNEREREREREREREREREQEREREREREREREREREREREREREREREhESFmZlQSEiHBMSERERISERESESEhERERERERESIiIRERIhERERERESERERERERERERERERERERERERERERERERERERERERERERERERERERERERERERERIRERIbkSERERERERERERERERARERERERERERERERERERERERERESERERESESZjU2H0EhIhEhERERIRERERERESERERERERERIhERESEiEhERERERERERERERERERERERERERERERERERERERERERERERERERERERERERERERERERERESBhEREREREREREREREREBEREREREREREREREREREREREREREREhESEREhITHQkTERERESESERERERERIRERIREhERIRERERERERERERERIREREhERERERERERERERERERERERERERERERERERERERERERERERERERERESERERERehESEREREREREREREREQEREREREREREREREREREREREREREhERERERIhEhEakiljIiETERERISESERIRERERERJlRkWWEREREiEhEiERERERERERERERERERERERERERERERERERERERERERERERERERERERERERERERERIhESakIRERERERERERERERERARERERERERERERERERERERERERERERERERERESERwhERFllhEhEyEhEREhERERERIlrOrd13rP6JQxEREhERIREhERERERERERERERERERERERERERERERERERERERERERERERERERERERERERERERH8EiEREREREREREREREREBERERERERERERERERERERERERERERISEhEhEhExTRIhERIiEmZkMSEhEREREhEhOMdhEhESIREhZlmIlSIhERERESERERERERERERERERERERERERERERERERERERERERERERERERERERERERESEWW2ExExEREREREREREREREQERERERERERERERERERERERERERESERERIREhERKeEREhIREhIRMiRFMRERESERFAIhESERERIRIRERJJ3XUhEREREREREREREREREREREREREREREREREREREREREREREREREREREREREREREREWe2EhEhIRERERERERERERERAREREREREREREREREREREREREREREREREREREREXkREREREREREhERMlM2EyESI/kSERERERERERESIRESZdrVIRERMRIRIRERERIREREREhESERERERERERERERERIRERERIREREREREREhIhFt1SEREREREREREREREREREREBERERERERERERERERERERERERERERERERERERER2RERERERERERESEhMhMTGDMr4hEREhISERERIREREiERImV3dWERIRERIRIhERERESEREREREREREhERERERISERERIRERERERERIRESEmmJYhIREREREREREREREREREREQERERERERERERERERERERERERERERERERERERERHlERERERERERERERERERIREZBCMyIhEREhEhERIhIREiEREREWnVUhESEhIREhEhERERERERERERERESISEhERESESERIRERIRIRIRIWhHMhIiIRERERERERERERERERERERAREREREREREREREREREREREREREREREREREREREeUhEREREREREREhEhERERESYBISIzREEiESIiERERERERIhEhERJNhTERIRIRERERERERERERERERERERERESISEREhEREhEhEREWbdYyIhEREREhEhEhEREREREREREREREBERERERERERERERERERERERERERERERERERERER1REhERERERERIRERESERExJAMSERIREjMiMyEhIhITERIREiEREhI5pVESERIRERERERIREhEREhERERERERERESIREhERERIkRZiREiESEREyEREREREREREREREREREREQERERERERERERERERERERERERERERERERERERERGYEREREREREREREREREREREVAiEhISIRIhIiIkNZZWIiIRERETESERJiVdQxEREhERIRERERESERERESEREREhESESESEjnYiUYhESExEhEiIRERERERERERERERERERERERAREREREREREREREREREREREREREREREREREREREWcREhERERERERERISERESEiL0ERERERERERERISIUM2QzWVYxETEiEREhNJliEhISERISEhEhESESESERISEhEmYzQ0mUYzEREREhIREhIRERESEREREREREREREREREREREBERERERERERERERERERERERERERERERERERERESLSERERERERERERERIRISEREU8REREREhESESEREhERIhESEhI044UlRWMTEd6RERERIREREhESESEREiNkRZ3KQTMRERERISIRIRIRISERIRIhESESESEREREREREREREREQERERERERERERERERERERERERERERERERERERERIaYRERERERERERERERERESERHGESERERERERERERERISESERIRIRESIzIhFkIlfWJCNDJUlkY1YzNFVVMTZiIRERERIRIRIRERERERERERERERERERERERERERERERERERERARERERERERERERERERERERERERERERERERERERISWCEhERERIRERERERERERESEmoSEhESEREREREREREREhESEREREhEhIhESIREzrUERERIRISEhERERIRERERESESESESESEREREREREREREREREREREREREREREREREREREBERERERERERERERERERERERERERERERERERERERMwIhERESEREREREREREREhESGpISERERERERERERERERERERIRIREREREhESERESZ5EyEREhERERERERIRESEREREREREREREREREREREREREREREREREREREREREREREREQERERERERERERERERERERERERERERERERERERERIhpCERIRERERERERERERESEREmxBEhERERERERERERERERERERERERERERERISEhEZpBESIhExESEhEhERESERERERERERERERERERERERERERERERERERERERERERERERERARERERERERERERERERERERERERERERERERERERERI6ERERERERERERERERESESESFuMhMSERERERERERERERERERERERERERERERERIiEZcyEREhIREREREREREREhEhEREREREREREREREREREREREREREREREREREREREREREBERERERERERERERERERERERERERERERERERERERER1BERERERERERERERERESESERPFIRERERERERERERIRERIRERERERERERIhERERESEY1iESEiEREhERIhEREREREREREREREREREREREREREREREREREREREREREREREREQERERERERERERERERERERERERERERERERERERESIRI6IRIRERERERERERERERIRISIi9REREREREREREREREhEREREREhERESEREREREhEiEwISEREREREhERERIRERERIRIRIRERERERERERERERERERERERERERERERERERERARERERERERERERERERERERERERERERERERERERESIR0xERERERERERERERESERISERFtoxERERERERERERERERERERERERIREhEhEhIREhEhLtEiIRERERIREiEREREREREREREREREREREREREREREREREREREREREREREREREBEREREREREREREREREREREREREREREREREREREhESE9EhERIRERERERERERERERERIRJ3QRIRIREREhERERERERERERERERERERERERERERITiRERIREhEREREREREREREREREREREREREREREREREREREREREREREREREREREQERERERERERERERERERERERERERERERERERERERERESTBEhIRERERERERERERERERIRMRN6YRMREhERERERERERERERERERERERERERERERESIV4RISEhEhERERERERERERERERERERERERERERERERERERERERERERERERERERAREREREREREREREREREREREREREREREREREREREhEhE9MhIhIRERERERERERERERESEREiW5ESIRESESERERERERERERERERERERERERERERERKOITESEREREREREREREREREREREREREREREREREREREREREREREREREREREREBERERERERERERERERERERERERERERERERERERERESERHiMRIRERERERERERERERERIRIREiXNIREhEhEhERERERERERERERERERERERERERITERhyERESEREREREREREREREREREREREREREREREREREREREREREREREREREREQEREREREREREREREREREREREREREREREREREREREREhEz4RIREREREREREREREREREREhEhE0joEhERIhERERERERERERERERERERERERERERERIXcSERERERERERERERERERERERERERERERERERERERERERERERERERERERERARERERERERERERERERERERERERERERERERERERERERERFtMRIRERERERERERERERESERIhIhEiO9ITERERERERERERERERERERERERERERERISISGIERISEREREREREREREREREREREREREREREREREREREREREREREREREREREBEREREREREREREREREREREREREREREREREREREREREREheBERERERERERERERERERESERERIhEmjJETERERERERERERERERERERERERERERESEhITwhEhEREREREREREREREREREREREREREREREREREREREREREREREREREREQERERERERERERERERERERERERERERERERERERESESIREhEXghERERERERERERERERISESISIRISESi3IREREREREREREREREREREREREREREhExEhJKERIRERERERERERERERERERERERERERERERERERERERERERERERERERERARERERERERERERERERERERERERERERERERERERERERERExGEERIRESERESERERERERERERERERESESR91iESEREhEhERERIREREREREREREREREREhmhEhEREREREREREREREREREREREREREREREREREREREREREREREREREREBERERERERERERERERERERERERERERERERERERERERERIRIRpRESEhERERERERERERERERERERERERESZNhhEREhEhEhEREREhERERERERERERERERI7ESEREREREREREREREREREREREREREREREREREREREREREREREREREREQERERERERERERERERERERERERERERERERERERERERERERIRInQREhERERERIREREREREREREREREhIhESOMpBESEhERERIREhERERERERERERERERESWBERERERERERERERERERERERERERERERERERERERERERERERERERERERARERERERERERERERERERERERERERERERERERERERERERETEhOYExEhERESERERERERERERERERERERIhERFn11EREiEREREREREREREREREREREREREeMSEREREREREREREREREREREREREREREREREREREREREREREREREREREBEREREREREREREREREREREREREREREREREREREREREREhEhMS2BEhIRERERERERERERERERERERERERERIhEUfMURESIRIRERERERERERERERERERESdiEREREREREREREREREREREREREREREREREREREREREREREREREREREQERERERERERERERERERERERERERERERERERERERERERERESITIVoSERIRERERERERERERERERERESEhESERIiESOb0RERESERERERERERERERERERISFeERERERERERERERERERERERERERERERERERERERERERERERERERERERARERERERERERERERERERERERERERERERERERERERERESETERESGXESEREREREREREREREREREREREREREREREhISSO0xIREhEREREREREREREREREhESASEREREREREREREREREREREREREREREREREREREREREREREREREREREBEREREREREREREREREREREREREREREREREREREREREREiEhIREiOjERERERERERERERERERERERIRIRIRIhEREhEhFv3pESEhERERERERERERERERIRJXEREREREREREREREREREREREREREREREREREREREREREREREREREREQEREREREREREREREREREREREREREREREREREREREREREREREREREjnRESEREhESERERERERERERERERERERERERISG8skqqMRERISERIRIREREREREhEmAxERERERERERERERERERERERERERERERERERERERERERERERERERERARERERERERERERERERERERERERERERERERERERERERERERERERERE0giISEREhERERERERERERERERERERERERIRErDhIR26MiERERERERERERERESERLGESEREREREREREREREREREREREREREREREREREREREREREREREREREBEREREREREREREREREREREREREREREREREREREREREREREREREhERJYQREREREREREREREREREREREREREREREREUACIRMRTe1TIhEREREREREREREREdkREREREREREREREREREREREREREREREREREREREREREREREREREREQERERERERERERERERERERERERERERERERERERERERERERERERERIhEhbZExIREhESERERERERERERERERERERERERgPIxIRIiFO/TEiERERERERERESERmhERERERERERERERERERERERERERERERERERERERERERERERERERERARERERERERERERERERERERERERERERERERERERERERERERERERERERETOyERIhERERERERERERERERERERERERISEWgPERMhEhEpDzERIRERERERERESFKEREREhEREREREREREREREREREREREREREREREREREREREREREREREBERERERERERERERERERERERERERERERERERERERERERERERERERERERETpSIREhEhEREREREREREREREREREREREhEa+ZMRFiEmXAoRERERERERERERESoREREREREREREREREREREREREREREREREREREREREREREREREREREQERERERERERERERERERERERERERERERERERERERERERERERERIRERERMSEidCESERERERERERERERERERERERERIREikACkN7+wAA5hEREREREREREhERGhEhERERERERERERERERERERERERERERERERERERERERERERERERERARERERERERERERERERERERERERERERERERERERERERERERERERERIRISEhEliSESEREREREREREREREREREREREhEhETSezvuthEMxIRIRERERERESEREuEREREREREREREREREREREREREREREREREREREREREREREREREREREBEREREREREREREREREREREREREREREREREREREREREREREREREREREREREREjxhEhERERESERERERERERERERERERERESERERISERERERERERERERERIR8REREREREREREREREREREREREREREREREREREREREREREREREREREQERERERERERERERERERERERERERERERERERERERERERERERERERERERERERERFlmBEiESIhESIRIRERERERERERERERESEhIREREhIRERERERERERERIRLhERERERERERERERERERERERERERERERERERERERERERERERERERERARERERERERERERERERERERERERERERERERERERERERERERERERERERERIRISIhEYhhEhERIRERERERIRERERERERERESEREREREhERERERERERERERERE9EREhEREREREREREREREREREREREREREREREREREREREREREREREREBERERERERERERERERERERERERERERERERERERERERERERERERERERERERERERIxIlmGESERESIhEREREhERERERERERERERERERERERERERERERERIRES0SEREREREREREREREREREREREREREREREREREREREREREREREREREQERERERERERERERERERERERERERERERERERERERERERERERERERERERERERESEREREopBEhIhERISEREREREREREREREREREREREREREREREREREREREhiRERERERERERERERERERERERERERERERERERERERERERERERERERERARERERERERERERERERERERERERERERERERERERERERERERERERERERESERERERIiExEU2GEREiIRERERERERERERERERERERERERERERERERERERESESH2EREREREREREREREREREREREREREREREREREREREREREREREREREREBEREREREREREREREREREREREREREREREREREREREREREREREREREREREREREREhEhEiETnZYhERERESERERERERERERERERERERERERERERERERERERFaEhEREREREREREREREREREREREREREREREREREREREREREREREREREQERERERERERERERERERERERERERERERERERERERERERERERERERERERERERERIRERERESERKdcxERERERERERERERERERERESEREhERERERERERERERIcEhERERERERERERERERERERERERERERERERERERERERERERERERERERARERERERERERERERERERERERERERERERERERERERERERERERERERERERERERERERERERERIRNZmRIRIRERERIRERIRERERERERERERIRERERERESESEokhEREREREREREREREREREREREREREREREREREREREREREREREREREREBERERERERERERERERERERERERERERERERERERERERERERERERERERERERERERERERERERESEhI1iFYhESERERIhERIiESEhEREREREREhERERIREiExohEREREREREREREREREREREREREREREREREREREREREREREREREREREQEREREREREREREREREREREREREREREREREREREREREREREREREREREREREREREREREREREREhERIxJIdTERIRERERERERERESERERERERERESEREREowyIRERERERERERERERERERERERERERERERERERERERERERERERERERERAREREREREREREREREREREREREREREREREREREREREREREREREREREREREREREREREREREREREyEREhElfVIRIhESIRIhEREREREREREhESESERIhI8whEREREREREREREREREREREREREREREREREREREREREREREREREREREREBERERERERERERERERERERERERERERERERERERERERERERERERERERERERERERERERERERERERESISERIhR3ViEhERERERISIREhERIRERERERIhKeQRMREREREREREREREREREREREREREREREREREREREREREREREREREREREQERERERERERERERERERERERERERERERERERERERERERERERERERERERERERERERERERERERIRERIRERESEhEjZtlVUxESERERERERERERESIRE1hUISIRIRERERERERERERERERERERERERERERERERERERERERERERERERERERAREREREREREREREREREREREREREREREREREREREREREREREREREREREREREREREREREREREREhERERERERERERETSZlWZiEREhERESERIiI23VQyEREhIREREREREREREREREREREREREREREREREREREREREREREREREREREREBERERERERERERERERERERERERERERERERERERERERERERERERERERERERERERERERERERERERERERERERESERIREhEiZXd4iCMyIiN5irzXIxEiEhIRERIREREREREREREREREREREREREREREREREREREREREREREREREREREQERERERERERERERERERERERERERERERERERERERERERERERERERERERERERERERERERERERERERERERERERERERISEhIREiI0VFVFVFVjIhIREhERERERERERERERERERERERERERERERERERERERERERERERERERERERERERERARERERERERERERERERERERERERERERERERERERERERERERERERERERERERERERERERERERERERERERERERERERERERERIRESISEhISEhEREREREREREREREREREREREREREREREREREREREREREREREREREREREREREREREREREBERERERERERERERERERERERERERERERERERERERERERERERERERERERERERERERERERERERERERERERERERERERERERERERERERERERESESEREREREREREREREREREREREREREREREREREREREREREREREREREREREREREREREQEREREREREREREREREREREREREREREREREREREREREREREREREREREREREREREREREREREREREREREREREREREREREREREREREhEREh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MAAAAZAAAAAAAAAAAAAAAeQAAADwAAAAAAAAAAAAAAHo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2</Monitors>
          <HorizontalResolution>1680</HorizontalResolution>
          <VerticalResolution>1050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2017-06-06T12:11:33Z</xd:SigningTime>
          <xd:SigningCertificate>
            <xd:Cert>
              <xd:CertDigest>
                <DigestMethod Algorithm="http://www.w3.org/2000/09/xmldsig#sha1"/>
                <DigestValue>T52Nm3J8jtDpyiZW/3/wgYkf52M=</DigestValue>
              </xd:CertDigest>
              <xd:IssuerSerial>
                <X509IssuerName>SERIALNUMBER=201510, CN=Citizen CA, C=BE</X509IssuerName>
                <X509SerialNumber>21267647932558955443314704138608258123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bYwEPhfXZSTv08dcHNHHqSh8v+gIHM0Q4ODRCMxgPMjAxNzA2MDYxMjExND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Sz8h949GemUQE4lEJ4sDk2dfBZc=</DigestValue>
                </xd:CertDigest>
                <xd:IssuerSerial>
                  <X509IssuerName>CN=Belgium Root CA3, C=BE</X509IssuerName>
                  <X509SerialNumber>109909000636973959195808096765874462894</X509SerialNumber>
                </xd:IssuerSerial>
              </xd:Cert>
              <xd:Cert>
                <xd:CertDigest>
                  <DigestMethod Algorithm="http://www.w3.org/2000/09/xmldsig#sha1"/>
                  <DigestValue>/WuDXJm5nm/4T80OYmajYQeGpxc=</DigestValue>
                </xd:CertDigest>
                <xd:IssuerSerial>
                  <X509IssuerName>CN=Belgium Root CA3, C=BE</X509IssuerName>
                  <X509SerialNumber>4260689877497748905</X509SerialNumber>
                </xd:IssuerSerial>
              </xd:Cert>
            </xd:CertRefs>
          </xd:CompleteCertificateRefs>
          <xd:CertificateValues>
            <xd:EncapsulatedX509Certificate>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2017-06-06T12:11:38Z</xd:ProducedAt>
                </xd:OCSPIdentifier>
                <xd:DigestAlgAndValue>
                  <DigestMethod Algorithm="http://www.w3.org/2000/09/xmldsig#sha1"/>
                  <DigestValue>o0ALUOJl05HMYs16xHgkH9wWmLk=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+dr2Z4/IjfsNsuEZCzsUC1faB6A=</DigestValue>
                </xd:DigestAlgAndValue>
                <xd:CRLIdentifier>
                  <xd:Issuer>CN=Belgium Root CA3, C=BE</xd:Issuer>
                  <xd:IssueTime>2017-01-01T11:00:00Z</xd:IssueTime>
                </xd:CRLIdentifier>
              </xd:CRLRef>
            </xd:CRLRefs>
          </xd:CompleteRevocationRefs>
          <xd:RevocationValues>
            <xd:OCSPValues>
              <xd:EncapsulatedOCSPValue>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OCSPValue>
            </xd:OCSPValues>
            <xd:CRLValues>
              <xd:EncapsulatedCRLValue>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zBWv/rmv6mybk0n0QBw9dxkpp7wIHNEQ4ODRCMxgPMjAxNzA2MDYxMjExNDR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</xd:EncapsulatedTimeStamp>
          </xd:SigAndRefsTimeStamp>
        </xd:UnsignedSignatureProperties>
      </xd:UnsignedProperties>
    </xd:QualifyingProperties>
  </Object>
  <Object Id="idValidSigLnImg">AQAAAGwAAAAAAAAAAAAAAP8AAAB/AAAAAAAAAAAAAABNIwAAnxEAACBFTUYAAAEACFoAALYAAAAFAAAAAAAAAAAAAAAAAAAAkAYAABoEAABRAgAAcgEAAAAAAAAAAAAAAAAAABoLCQDwpg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ARERERERERERERERERERERERERERERERERERERERERERERERERERERERERERERERERERERERISERESEREREREREREREREREREREREhESEREREREhERERERIREREREREREREREREREREREREREREREREREREREREREREREREREREQERERERERERERERERERERERERERERERERERERERERERERERERERERERIRERERERERERERERERESIRERESEREhEhERESERERERISERERERESEREREREREREREREREREREREREREREREREREREREREREREREREREREREREREREREQERERERERERERERERERERERERERERERERERERERERERERERERERERERERERERERERESEhIRIiERERERERERERERERERESIREREREREhERERERERESEhESEREREREREREREREREREREREREREREREREREREREREREREREREREREREBEREREREREREREREREREREREREREREREREREREREREREREREREREREREhEhERERERERERERERIREREiERERESIRERERERERESERERERISEhEREREREREREREREREREREREREREREREREREREREREREREREREREREREREREREREBEREREREREREREREREREREREREREREREREREREREREREREREREREREREREREREREREREREhIREREhERERIREhERERERERERIhERIRERERERERIREREREREhERERIRERERERERERERERERERERERERERERERERERERERERERERERARERERERERERERERERERERERERERERERERERERERERERERERERERERERERERERERERIREREhESIREhIRERERERESERERERERERESERIREREhERISERERERESERERERERERERERERERERERERERERERERERERERERERERERERERARERERERERERERERERERERERERERERERERERERERERERERERERERERERERERERERERERESIREiZmNVVZlZmH2qp3iImZmZmIhWZjZjERERERIRERERERERERERIREREREREREREREREREREREREREREREREREREREREREREREREQERERERERERERERERERERERERERERERERERERERERERERERERERERERERERERERERESI2RVmYmFRVQxEhISEiEREiIRIRImVGVVV9dVmYiVWVQzIREREREREREREREREREREREREREREREREREREREREREREREREREREREREREQERERERIRERMRESERIRERERERIRERERERERERERIRERERERIRIRESERERESISETFol4VGMhEREREhERERERERERERERERERERERERERERERETZjSYl6iJIxERExEREhExIRIRERESERERERERERERERERERERERERERERERERERABERERERISETEhESEREhERERIREhEREREhERIRERIRISIhERERIhERIhExETJn52MyIRESEREREREREREREREREREREREREREREREREhEhIRISETIRMUmO6pYRESEhERERERESERESEREREREREREREREREREREREREREREREREBERERERIREiEREhI0EiEhEhIREjIREREREhERERMSESERIREhEREiESERFN5SIhEREhIREREREREREREREREREREREREREREREREREREREREiERERIhERIWnspTEREiERERERESEREREREREREREREREREREREREREREREREREQARERERESESGZ3YVZlERFREVFVFlVVVVVU2MjISIRESESERMhERIRERadhTIREREhEREiESERIRIRERERERERERERERERERERERERERERERERERIRIRISIRIhE1enYRESEREREREREREhERERERERERERERERERERERERERERERARERERERISF6gxIhEhESEhIRERIhIRIiM0iYeVVpOFZiERIRERERFo3UERIhEiEREhERERERERERERERERERERERERERERERERERERERERERERERERERERIRERIh6hESESEREREhIRERERIREREREREREREREREREREREREREREAERERESEREbgRIREhERIRERESESERERESEREiETIiJk19rDWWIRZ4YRESERIRESERIhERERERERERERERERERERERERERERERERERERERERERESERIRERERIjERFwISERIRERERESEREhEREREREREREREREREREREREREREREQERERERISEhaXYRISIRIRERESERESESEREhERERERMRESEWFEKdrYWXZkMjIRESERIREREhERERERERERERERERERERERERERERERERERERERERERERESERIRESEq8RERERERIRERESEhEhERERERERERERERERERERERERERERABERERERESExFJQhERERERIREREhEREREhESISEhIRIREhEhJ4QhEiEyJFWId4VmYxERERERERERERERERERERERERERERERERERERERERERERERERISESEREhEkC6rqiuzL/K3nljMREREREREREREREREREREREREREREREREBEREREREREREhFohCEREhERIREhERERERERERERERERISEyakERERERERERERIjM2WFM5U0QzMSERESERERERESERERIRISERERISESEhESEREhEhERERERIRGMDtlDIhESERIWM5rqvREhEREREREREhIRIREREREREREREREQAREREREREREREhElczERERERERESERERERERERESESISEWmCIRIREhEhERESEhIiEREyEkh0WZVmNjIhEREhERERIRESEREREiERERERERESEhEREREREREhE7DDIREhIRESEREiERNwkhIzIzIhESIRESIRERERERERERERERARERERERERERIRESIiV4MRISISERERISESESEREhESESIU5DERERIRERESERERERERESERMiEiEhY2ZEREVVlVREZjERERIRIRERERERERERESEiEhERERESERRhERERERERESERERES8A8Ly8y86ngxIhESEREREREREREREREAERERERERERERERERERZlRCEREjEiERERERERERISEREZojESERERERERERIRERERIRESIRERERIRISISERESEkVVmVlFWVSSMjIyIRERESISESESERERERESEhISIRERERERERIRIhIVVGERIRE0jbyRETEREREREREREREREQEREREREREREREhERISEhEjd0ESERERERERERERERISIW8hEhERERERERERERERERERERESEhEiESERERERERESERERERISEmFmZJeqyuiTYjIRETERERERIRERERERERIREREREREREhIRESERIRERFqgREhERERERERERERERABERERERERERIREiERESEhESZSYzIRERIRERERERERIZ4yExEREREREhEhERERERESISERERESEREREREhEREREREhISIRIRMSEREjMiU1ZUnVjSEhERERERERISERIRERERERERESERERIRERERISIRL2EhEREREREREREREREBEREREREREREREhEiEREREhIRE2lGMRERERERERIRISoxEhEhEREREREREREREREhERESEREhERISERERERISERERERESEREREiISEREhISERalEhERERESESERERERIREREREREhESIRESIRIhEREhEuYhEREREREREREREREQARERERERERERIRERERIRIRISEhIhNklDIREhISERIS5hIRIREREREREREREREhEREhEhERERESERERERERERERERIREhEREhIRERESEhISESIRESEREREREhESISIREREhEhERIREhIRIhEhIREREREhfhERERERERERERERERARERERERERERERERERERERERERERIRISNUQxERESES3hEREREhEhEhERERESEhESERIREREREREhERIREREhEREREREREREREREREREREREREREREREREREREREREREREREREREREREREREREREREREhPNEREREREREREREREREAEREREREREREREREREREREREREREREhESFmZlQSEiHBMSERERISERESESEhERERERERESIiIRERIhERERERESERERERERERERERERERERERERERERERERERERERERERERERERERERERERERERERIRERIbkSEREREREREREREREQIRERERERERERERERERERERERERESERERESESZjU2H0EhIhEhERERIRERERERESERERERERERIhERESEiEhERERERERERERERERERERERERERERERERERERERERERERERERERERERERERERERERERERESBhERERERERERERERERABEREREREREREREREREREREREREREREhESEREhITHQkTERERESESERERERERIRERIREhERIRERERERERERERERIREREhERERERERERERERERERERERERERERERERERERERERERERERERERERESERERERehESEREREREREREREREBEREREREREREREREREREREREREREhERERERIhEhEakiljIiETERERISESERIRERERERJlRkWWEREREiEhEiERERERERERERERERERERERERERERERERERERERERERERERERERERERERERERERERIhESakIREREREREREREREREQARERERERERERERERERERERERERERERERERERESERwhERFllhEhEyEhEREhERERERIlrOrd13rP6JQxEREhERIREhERERERERERERERERERERERERERERERERERERERERERERERERERERERERERERERH8EiERERERERERERERERAhERERERERERERERERERERERERERERISEhEhEhExTRIhERIiEmZkMSEhEREREhEhOMdhEhESIREhZlmIlSIhERERESERERERERERERERERERERERERERERERERERERERERERERERERERERERERESEWW2ExExEREREREREREREREAERERERERERERERERERERERERERESERERIREhERKeEREhIREhIRMiRFMRERESERFAIhESERERIRIRERJJ3XUhEREREREREREREREREREREREREREREREREREREREREREREREREREREREREREREREWe2EhEhIREREREREREREREQEREREREREREREREREREREREREREREREREREREREXkREREREREREhERMlM2EyESI/kSERERERERERESIRESZdrVIRERMRIRIRERERIREREREhESERERERERERERERERIRERERIREREREREREhIhFt1SERERERERERERERERERERABERERERERERERERERERERERERERERERERERERER2RERERERERERESEhMhMTGDMr4hEREhISERERIREREiERImV3dWERIRERIRIhERERESEREREREREREhERERERISERERIRERERERERIRESEmmJYhIREREREREREREREREREREBERERERERERERERERERERERERERERERERERERERHlERERERERERERERERERIREZBCMyIhEREhEhERIhIREiEREREWnVUhESEhIREhEhERERERERERERERESISEhERESESERIRERIRIRIRIWhHMhIiIREREREREREREREREREREQAREREREREREREREREREREREREREREREREREREREeUhEREREREREREhEhERERESYBISIzREEiESIiERERERERIhEhERJNhTERIRIRERERERERERERERERERERERESISEREhEREhEhEREWbdYyIhEREREhEhEhERERERERERERERChERERERERERERERERERERERERERERERERERERER1REhERERERERIRERESERExJAMSERIREjMiMyEhIhITERIREiEREhI5pVESERIRERERERIREhEREhERERERERERESIREhERERIkRZiREiESEREyEREREREREREREREREREREAERERERERERERERERERERERERERERERERERERERGYEREREREREREREREREREREVAiEhISIRIhIiIkNZZWIiIRERETESERJiVdQxEREhERIRERERESERERESEREREhESESESEjnYiUYhESExEhEiIREREREREREREREREREREREQEREREREREREREREREREREREREREREREREREREREWcREhERERERERERISERESEiL0ERERERERERERISIUM2QzWVYxETEiEREhNJliEhISERISEhEhESESESERISEhEmYzQ0mUYzEREREhIREhIRERESERERERERERERERERERERABERERERERERERERERERERERERERERERERERERESLSERERERERERERERIRISEREU8REREREhESESEREhERIhESEhI044UlRWMTEd6RERERIREREhESESEREiNkRZ3KQTMRERERISIRIRIRISERIRIhESESESEREREREREREREREBERERERERERERERERERERERERERERERERERERERIaYRERERERERERERERERESERHGESERERERERERERERISESERIRIRESIzIhFkIlfWJCNDJUlkY1YzNFVVMTZiIRERERIRIRIREREREREREREREREREREREREREREREREREREQARERERERERERERERERERERERERERERERERERERISWCEhERERIRERERERERERESEmoSEhESEREREREREREREhESEREREhEhIhESIREzrUERERIRISEhERERIRERERESESESESESERERERERERERERERERERERERERERERERERERARERERERERERERERERERERERERERERERERERERERMwIhERESEREREREREREREhESGpISERERERERERERERERERERIRIREREREhESERESZ5EyEREhERERERERIRESEREREREREREREREREREREREREREREREREREREREREREREREAERERERERERERERERERERERERERERERERERERERIhpCERIRERERERERERERESEREmxBEhERERERERERERERERERERERERERERERISEhEZpBESIhExESEhEhERESEREREREREREREREREREREREREREREREREREREREREREREREQERERERERERERERERERERERERERERERERERERERERI6ERERERERERERERERESESESFuMhMSERERERERERERERERERERERERERERERERIiEZcyEREhIREREREREREREhEhERERERERERERERERERERERERERERERERERERERERERABERERERERERERERERERERERERERERERERERERERER1BERERERERERERERERESESERPFIRERERERERERERIRERIRERERERERERIhERERESEY1iESEiEREhERIhEREREREREREREREREREREREREREREREREREREREREREREREREBERERERERERERERERERERERERERERERERERERESIRI6IRIRERERERERERERERIRISIi9REREREREREREREREhEREREREhERESEREREREhEiEwISEREREREhERERIRERERIRIRIREREREREREREREREREREREREREREREREREREQARERERERERERERERERERERERERERERERERERERESIR0xERERERERERERERESERISERFtoxERERERERERERERERERERERERIREhEhEhIREhEhLtEiIRERERIREiERERERERERERERERERERERERERERERERERERERERERERERERAREREREREREREREREREREREREREREREREREREREhESE9EhERIRERERERERERERERERIRJ3QRIRIREREhERERERERERERERERERERERERERERITiRERIREhEREREREREREREREREREREREREREREREREREREREREREREREREREREAERERERERERERERERERERERERERERERERERERERERESTBEhIRERERERERERERERERIRMRN6YRMREhERERERERERERERERERERERERERERERESIV4RISEhEhEREREREREREREREREREREREREREREREREREREREREREREREREREQEREREREREREREREREREREREREREREREREREREREhEhE9MhIhIRERERERERERERERESEREiW5ESIRESESERERERERERERERERERERERERERERERKOITESERERERERERERERERERERERERERERERERERERERERERERERERERERERABERERERERERERERERERERERERERERERERERERERESERHiMRIRERERERERERERERERIRIREiXNIREhEhEhERERERERERERERERERERERERERITERhyERESEREREREREREREREREREREREREREREREREREREREREREREREREREREBEREREREREREREREREREREREREREREREREREREREREhEz4RIREREREREREREREREREREhEhE0joEhERIhERERERERERERERERERERERERERERERIXcSEREREREREREREREREREREREREREREREREREREREREREREREREREREREQARERERERERERERERERERERERERERERERERERERERERERFtMRIRERERERERERERERESERIhIhEiO9ITERERERERERERERERERERERERERERERISISGIERISERERERERERERERERERERERERERERERERERERERERERERERERERERAREREREREREREREREREREREREREREREREREREREREREREheBERERERERERERERERERESERERIhEmjJETERERERERERERERERERERERERERERESEhITwhEhEREREREREREREREREREREREREREREREREREREREREREREREREREREAERERERERERERERERERERERERERERERERERERESESIREhEXghERERERERERERERERISESISIRISESi3IREREREREREREREREREREREREREREhExEhJKERIREREREREREREREREREREREREREREREREREREREREREREREREREREQERERERERERERERERERERERERERERERERERERERERERERExGEERIRESERESERERERERERERERERESESR91iESEREhEhERERIREREREREREREREREREhmhEhERERERERERERERERERERERERERERERERERERERERERERERERERERABERERERERERERERERERERERERERERERERERERERERERIRIRpRESEhERERERERERERERERERERERERESZNhhEREhEhEhEREREhERERERERERERERERI7ESEREREREREREREREREREREREREREREREREREREREREREREREREREREBERERERERERERERERERERERERERERERERERERERERERERIRInQREhERERERIREREREREREREREREhIhESOMpBESEhERERIREhERERERERERERERERESWBEREREREREREREREREREREREREREREREREREREREREREREREREREREQARERERERERERERERERERERERERERERERERERERERERERETEhOYExEhERESERERERERERERERERERERIhERFn11EREiEREREREREREREREREREREREREeMSERERERERERERERERERERERERERERERERERERERERERERERERERERBBEREREREREREREREREREREREREREREREREREREREREREhEhMS2BEhIRERERERERERERERERERERERERERIhEUfMURESIRIRERERERERERERERERERESdiEREREREREREREREREREREREREREREREREREREREREREREREREREREAERERERERERERERERERERERERERERERERERERERERERERESITIVoSERIRERERERERERERERERERESEhESERIiESOb0RERESERERERERERERERERERISFeEREREREREREREREREREREREREREREREREREREREREREREREREREREQIRERERERERERERERERERERERERERERERERERERERERESETERESGXESEREREREREREREREREREREREREREREREhISSO0xIREhEREREREREREREREREhESASERERERERERERERERERERERERERERERERERERERERERERERERERERABEREREREREREREREREREREREREREREREREREREREREREiEhIREiOjERERERERERERERERERERERIRIRIRIhEREhEhFv3pESEhERERERERERERERERIRJXERERERERERERERERERERERERERERERERERERERERERERERERERERECEREREREREREREREREREREREREREREREREREREREREREREREREREjnRESEREhESERERERERERERERERERERERERISG8skqqMRERISERIRIREREREREhEmAxEREREREREREREREREREREREREREREREREREREREREREREREREREQARERERERERERERERERERERERERERERERERERERERERERERERERERE0giISEREhERERERERERERERERERERERERIRErDhIR26MiERERERERERERERESERLGESERERERERERERERERERERERERERERERERERERERERERERERERERAREREREREREREREREREREREREREREREREREREREREREREREREREhERJYQREREREREREREREREREREREREREREREREUACIRMRTe1TIhEREREREREREREREdkREREREREREREREREREREREREREREREREREREREREREREREREREREAERERERERERERERERERERERERERERERERERERERERERERERERERIhEhbZExIREhESERERERERERERERERERERERERgPIxIRIiFO/TEiERERERERERESERmhEREREREREREREREREREREREREREREREREREREREREREREREREREQERERERERERERERERERERERERERERERERERERERERERERERERERERERETOyERIhERERERERERERERERERERERERISEWgPERMhEhEpDzERIRERERERERESFKEREREhERERERERERERERERERERERERERERERERERERERERERERERABERERERERERERERERERERERERERERERERERERERERERERERERERERERETpSIREhEhEREREREREREREREREREREREhEa+ZMRFiEmXAoRERERERERERERESoREREREREREREREREREREREREREREREREREREREREREREREREREREBERERERERERERERERERERERERERERERERERERERERERERERERIRERERMSEidCESERERERERERERERERERERERERIREikACkN7+wAA5hEREREREREREhERGhEhEREREREREREREREREREREREREREREREREREREREREREREREREQARERERERERERERERERERERERERERERERERERERERERERERERERERIRISEhEliSESEREREREREREREREREREREREhEhETSezvuthEMxIRIRERERERESEREuERERERERERERERERERERERERERERERERERERERERERERERERERERAREREREREREREREREREREREREREREREREREREREREREREREREREREREREREREjxhEhERERESERERERERERERERERERERESERERISERERERERERERERERIR8REREREREREREREREREREREREREREREREREREREREREREREREREREAERERERERERERERERERERERERERERERERERERERERERERERERERERERERERERFlmBEiESIhESIRIRERERERERERERERESEhIREREhIRERERERERERERIRLhEREREREREREREREREREREREREREREREREREREREREREREREREREQERERERERERERERERERERERERERERERERERERERERERERERERERERERERIRISIhEYhhEhERIRERERERIRERERERERERESEREREREhERERERERERERERERE9EREhERERERERERERERERERERERERERERERERERERERERERERERERABERERERERERERERERERERERERERERERERERERERERERERERERERERERERERERIxIlmGESERESIhEREREhERERERERERERERERERERERERERERERERIRES0SEREREREREREREREREREREREREREREREREREREREREREREREREREBERERERERERERERERERERERERERERERERERERERERERERERERERERERERERESEREREopBEhIhERISEREREREREREREREREREREREREREREREREREREREhiREREREREREREREREREREREREREREREREREREREREREREREREREREQARERERERERERERERERERERERERERERERERERERERERERERERERERERESERERERIiExEU2GEREiIRERERERERERERERERERERERERERERERERERERESESH2ERERERERERERERERERERERERERERERERERERERERERERERERERERAhEREREREREREREREREREREREREREREREREREREREREREREREREREREREREREREhEhEiETnZYhERERESERERERERERERERERERERERERERERERERERERFaEhEREREREREREREREREREREREREREREREREREREREREREREREREREAERERERERERERERERERERERERERERERERERERERERERERERERERERERERERERIRERERESERKdcxERERERERERERERERERERESEREhERERERERERERERIcEhEREREREREREREREREREREREREREREREREREREREREREREREREREQERERERERERERERERERERERERERERERERERERERERERERERERERERERERERERERERERERERIRNZmRIRIRERERIRERIRERERERERERERIRERERERESESEokhERERERERERERERERERERERERERERERERERERERERERERERERERERABERERERERERERERERERERERERERERERERERERERERERERERERERERERERERERERERERERESEhI1iFYhESERERIhERIiESEhEREREREREhERERIREiExohEREREREREREREREREREREREREREREREREREREREREREREREREREREBEREREREREREREREREREREREREREREREREREREREREREREREREREREREREREREREREREREREhERIxJIdTERIRERERERERERESERERERERERESEREREowyIREREREREREREREREREREREREREREREREREREREREREREREREREREQAREREREREREREREREREREREREREREREREREREREREREREREREREREREREREREREREREREREREyEREhElfVIRIhESIRIhEREREREREREhESESERIhI8whERERERERERERERERERERERERERERERERERERERERERERERERERERERARERERERERERERERERERERERERERERERERERERERERERERERERERERERERERERERERERERERERESISERIhR3ViEhERERERISIREhERIRERERERIhKeQRMREREREREREREREREREREREREREREREREREREREREREREREREREREREAERERERERERERERERERERERERERERERERERERERERERERERERERERERERERERERERERERERIRERIRERESEhEjZtlVUxESERERERERERERESIRE1hUISIRIREREREREREREREREREREREREREREREREREREREREREREREREREREQEREREREREREREREREREREREREREREREREREREREREREREREREREREREREREREREREREREREREhERERERERERERETSZlWZiEREhERESERIiI23VQyEREhIRERERERERERERERERERERERERERERERERERERERERERERERERERERABERERERERERERERERERERERERERERERERERERERERERERERERERERERERERERERERERERERERERERERERESERIREhEiZXd4iCMyIiN5irzXIxEiEhIRERIREREREREREREREREREREREREREREREREREREREREREREREREREREFERERERERERERERERERERERERERERERERERERERERERERERERERERERERERERERERERERERERERERERERERERERISEhIREiI0VFVFVFVjIhIREhEREREREREREREREREREREREREREREREREREREREREREREREREREREREREREQARERERERERERERERERERERERERERERERERERERERERERERERERERERERERERERERERERERERERERERERERERERERERERIRESISEhISEhERERERERERERERERERERERERERERERERERERERERERERERERERERERERERERERERERBRERERERERERERERERERERERERERERERERERERERERERERERERERERERERERERERERERERERERERERERERERERERERERERERERERERERESESEREREREREREREREREREREREREREREREREREREREREREREREREREREREREREREREAEREREREREREREREREREREREREREREREREREREREREREREREREREREREREREREREREREREREREREREREREREREREREREREREREhEREh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F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</Object>
  <Object Id="idInvalidSigLnImg">AQAAAGwAAAAAAAAAAAAAAP8AAAB/AAAAAAAAAAAAAABNIwAAnxEAACBFTUYAAAEAbF8AAMkAAAAFAAAAAAAAAAAAAAAAAAAAkAYAABoEAABRAgAAcgEAAAAAAAAAAAAAAAAAABoLCQDwpg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BEREREREREREREREREREREREREREREREREREREREREREREREREREREREREREREREREREREREhIRERIRERERERERERERERERERERESERIRERERESEREREREhERERERERERERERERERERERERERERERERERERERERERERERERERERAREREREREREREREREREREREREREREREREREREREREREREREREREREREhERERERERERERERERERIhERERIRESESERERIREREREhIRERERERIRERERERERERERERERERERERERERERERERERERERERERERERERERERERERERERERARERERERERERERERERERERERERERERERERERERERERERERERERERERERERERERERERISEhEiIRERERERERERERERERERIhERERERESERERERERERISERIREREREREREREREREREREREREREREREREREREREREREREREREREREREQERERERERERERERERERERERERERERERERERERERERERERERERERERERESESEREREREREREREREhERESIRERERIhERERERERERIREREREhISEREREREREREREREREREREREREREREREREREREREREREREREREREREREREREREREQERERERERERERERERERERERERERERERERERERERERERERERERERERERERERERERERERERESEhERESEREREhESEREREREREREiEREhEREREREREhERERERESEREREhEREREREREREREREREREREREREREREREREREREREREREREREBEREREREREREREREREREREREREREREREREREREREREREREREREREREREREREREREREhERESERIhESEhERERERERIRERERERERERIREhERESEREhIRERERERIREREREREREREREREREREREREREREREREREREREREREREREREREBERERERERERERERERERERERERERERERERERERERERERERERERERERERERERERERERERERIhESJmY1VVmVmYfaqneIiZmZmYiFZmNmMREREREhEREREREREREREhERERERERERERERERERERERERERERERERERERERERERERERERARERERERERERERERERERERERERERERERERERERERERERERERERERERERERERERERERIjZFWZiYVFVDESEhISIRESIhEhEiZUZVVX11WZiJVZVDMhERERERERERERERERERERERERERERERERERERERERERERERERERERERERERAREREREhERExERIREhEREREREhEREREREREREREhEREREREhEhERIRERERIhIRMWiXhUYyERERESERERERERERERERERERERERERERERERERNmNJiXqIkjERETERESETEhEhERERIREREREREREREREREREREREREREREREREREAEREREREhIRMSERIRESEREREhESERERESEREhEREhEhIiEREREiEREiETERMmfnYzIhERIRERERERERERERERERERERERERERERERESESEhEhIRMhExSY7qlhERISERERERERIRERIREREREREREREREREREREREREREREREREQEREREREhESIRESEjQSISESEhESMhERERESERERExIRIREhESERESIRIREU3lIiERESEhERERERERERERERERERERERERERERERERERERERESIREREiEREhaeylMRESIRERERERIRERERERERERERERERERERERERERERERERERABERERERIRIZndhVmUREVERUVUWVVVVVVTYyMhIhERIRIREyEREhERFp2FMhERESERESIRIREhEhEREREREREREREREREREREREREREREREREREhEhEhIhEiETV6dhERIRERERERERESEREREREREREREREREREREREREREREREBEREREREhIXqDEiESERISEhEREiEhEiIzSJh5VWk4VmIREhEREREWjdQREiESIRESEREREREREREREREREREREREREREREREREREREREREREREREREREREhEREiHqERIRIRERESEhEREREhEREREREREREREREREREREREREREQARERERIRERuBEhESEREhERERIRIRERERIRESIRMiImTX2sNZYhFnhhERIREhERIREiERERERERERERERERERERERERERERERERERERERERERERIREhEREREiMREXAhIREhERERERIRESERERERERERERERERERERERERERERERAREREREhISFpdhEhIhEhERERIRERIRIRESERERERExERIRYUQp2thZdmQyMhERIREhERESERERERERERERERERERERERERERERERERERERERERERERERIREhERISrxEREREREhERERISESEREREREREREREREREREREREREREREAERERERERITEUlCEREREREhERESERERESERIhISEhEhESESEnhCESITIkVYh3hWZjEREREREREREREREREREREREREREREREREREREREREREREREREhIRIRESESQLquqK7Mv8reeWMxEREREREREREREREREREREREREREREREQERERERERERESEWiEIRESEREhESEREREREREREREREREhITJqQREREREREREREiMzZYUzlTRDMxIRERIRERERERIREREhEhIREREhIRISERIRESESEREREREhEYwO2UMiERIREhYzmuq9ESERERERERESEhEhERERERERERERERABERERERERERESESVzMRERERERERIRERERERERERIRIhIRaYIhEhESESERERISEiIRETISSHRZlWY2MiERESEREREhERIRERESIRERERERERISERERERERESETsMMhESEhERIRESIRE3CSEjMjMiERIhERIhEREREREREREREREBEREREREREREhERIiJXgxEhIhIREREhIRIRIRESERIRIhTkMREREhERERIRERERERERIREyISISFjZkRERVWVVERmMREREhEhERERERERERERISISERERERIRFGERERERERERIRERERLwDwvLzLzqeDEiERIREREREREREREREQARERERERERERERERERFmVEIRESMSIREREREREREhIRERmiMRIREREREREREhEREREhERIhEREREhEhIhIRERISRVWZWUVZVJIyMjIhERERIhIRIRIRERERERISEhIhEREREREREhEiEhVUYREhETSNvJERMRERERERERERERERARERERERERERESEREhISESN3QRIREREREREREREREhIhbyESERERERERERERERERERERERISESIRIRERERERERIREREREhISYWZkl6rK6JNiMhERMREREREhEREREREREhERERERERESEhERIREhEREWqBESEREREREREREREREAEREREREREREhESIRERISERJlJjMhEREhEREREREREhnjITERERERESESERERERERIhIRERERIRERERESERERERESEhIhEhExIRESMyJTVlSdWNISEREREREREhIREhERERERERERIREREhEREREhIhEvYSEREREREREREREREQERERERERERERESESIRERESEhETaUYxEREREREREhEhKjESESERERERERERERERESERERIRESEREhIREREREhIRERERERIRERESIhIRESEhIRFqUSERERERIRIREREREhERERERESERIhERIhEiERESES5iERERERERERERERERABEREREREREREhEREREhEhEhISEiE2SUMhESEhIREhLmEhEhERERERERERERESERESESERERERIREREREREREREREhESERESEhERERISEhIRIhERIRERERESERIhIhERESESEREhESEhEiESEhERERESF+EREREREREREREREREBEREREREREREREREREREREREREREhEhI1RDERERIRLeERERESESESERERERISERIREhERERERESEREhERESERERERERERERERERERERERERERERERERERERERERERERERERERERERERERERERERERESE80REREREREREREREREQARERERERERERERERERERERERERERESERIWZmVBISIcExIREREhIRERIRISERERERERERIiIhEREiERERERERIREREREREREREREREREREREREREREREREREREREREREREREREREREREREREREREhEREhuRIRERERERERERERERAhERERERERERERERERERERERERERIRERERIRJmNTYfQSEiESEREREhERERERERIREREREREREiERERISISERERERERERERERERERERERERERERERERERERERERERERERERERERERERERERERERERERERIGEREREREREREREREREAERERERERERERERERERERERERERERESERIRESEhMdCRMRERERIRIREREREREhEREhESEREhEREREREREREREREhERESERERERERERERERERERERERERERERERERERERERERERERERERERERERIRERERF6ERIREREREREREREREQERERERERERERERERERERERERERESEREREREiESERqSKWMiIRMREREhIRIREhEREREREmVGRZYRERESISESIREREREREREREREREREREREREREREREREREREREREREREREREREREREREREREREREiERJqQhERERERERERERERERABERERERERERERERERERERERERERERERERERERIRHCEREWWWESETISERESEREREREiWs6t3Xes/olDERESEREhESEREREREREREREREREREREREREREREREREREREREREREREREREREREREREREREREfwSIRERERERERERERERECEREREREREREREREREREREREREREREhISESESETFNEiEREiISZmQxISERERESESE4x2ESERIhESFmWYiVIiERERERIRERERERERERERERERERERERERERERERERERERERERERERERERERERERERIRZbYTETEREREREREREREREQARERERERERERERERERERERERERERIREREhESEREp4RESEhESEhEyJEUxERERIREUAiERIREREhEhEREknddSERERERERERERERERERERERERERERERERERERERERERERERERERERERERERERERERZ7YSESEhERERERERERERERAREREREREREREREREREREREREREREREREREREREReRERERERERESEREyUzYTIRIj+RIRERERERERERIhERJl2tUhERExEhEhEREREhERERESERIREREREREREREREREhEREREhERERERERESEiEW3VIREREREREREREREREREREAERERERERERERERERERERERERERERERERERERERHZERERERERERERISEyExMYMyviERESEhIREREhERESIREiZXd1YREhEREhEiERERERIRERERERERESEREREREhIREREhEREREREREhERISaYliEhEREREREREREREREREREQEREREREREREREREREREREREREREREREREREREREeUREREREREREREREREREhERkEIzIiERESESEREiEhESIRERERadVSERISEhESESERERERERERERERERIhISERERIRIREhEREhEhEhEhaEcyEiIhERERERERERERERERERERABERERERERERERERERERERERERERERERERERERER5SERERERERERESESERERERJgEhIjNEQSIRIiIREREREREiESEREk2FMREhEhERERERERERERERERERERERERIhIRESERESESERERZt1jIiERERESESESEREREREREREREREKERERERERERERERERERERERERERERERERERERERHVESEREREREREhERERIRETEkAxIREhESMyIzISEiEhMREhESIRESEjmlURIREhEREREREhESERESERERERERERERIhESEREREiRFmJESIRIRETIREREREREREREREREREREQAREREREREREREREREREREREREREREREREREREREZgRERERERERERERERERERERUCISEhIhEiEiIiQ1llYiIhERERMRIREmJV1DERESEREhERERERIRERERIRERESERIRIRISOdiJRiERITESESIhERERERERERERERERERERERARERERERERERERERERERERERERERERERERERERERZxESEREREREREREhIRERISIvQREREREREREREhIhQzZDNZVjERMSIRESE0mWISEhIREhISESERIRIRIREhISESZjNDSZRjMRERESEhESEhERERIREREREREREREREREREREAERERERERERERERERERERERERERERERERERERERItIREREREREREREREhEhIRERTxERERESERIRIRESEREiERISEjTjhSVFYxMR3pEREREhERESERIRIRESI2RFncpBMxEREREhIhEhEhEhIREhEiERIRIRIREREREREREREREQEREREREREREREREREREREREREREREREREREREREhphERERERERERERERERERIREcYRIREREREREREREREhIRIREhEhERIjMiEWQiV9YkI0MlSWRjVjM0VVUxNmIhEREREhEhEhERERERERERERERERERERERERERERERERERERABEREREREREREREREREREREREREREREREREREREhJYISEREREhERERERERERERISahISERIRERERERERERESERIRERESESEiERIhETOtQREREhEhISEREREhERERERIRIRIRIRIREREREREREREREREREREREREREREREREREREBEREREREREREREREREREREREREREREREREREREREzAiERERIRERERERERERESERIakhIREREREREREREREREREREhEhERERESERIRERJnkTIRESEREREREREhERIREREREREREREREREREREREREREREREREREREREREREREREQAREREREREREREREREREREREREREREREREREREREiGkIREhERERERERERERERIRESbEESEREREREREREREREREREREREREREREREhISERmkERIiETERISESERERIRERERERERERERERERERERERERERERERERERERERERERERERAREREREREREREREREREREREREREREREREREREREREjoRERERERERERERERERIRIRIW4yExIREREREREREREREREREREREREREREREREiIRlzIRESEhERERERERERESESEREREREREREREREREREREREREREREREREREREREREREAERERERERERERERERERERERERERERERERERERERERHUERERERERERERERERERIRIRE8UhEREREREREREREhEREhEREREREREREiERERERIRjWIRISIRESEREiEREREREREREREREREREREREREREREREREREREREREREREREREQERERERERERERERERERERERERERERERERERERERIhEjohEhEREREREREREREREhEhIiL1ERERERERERERERESERERERESERERIRERERESESITAhIRERERESEREREhEREREhEhEhERERERERERERERERERERERERERERERERERERABERERERERERERERERERERERERERERERERERERERIhHTERERERERERERERERIREhIREW2jEREREREREREREREREREREREREhESESESEhESESEu0SIhEREREhESIREREREREREREREREREREREREREREREREREREREREREREREREBERERERERERERERERERERERERERERERERERERESERIT0SEREhEREREREREREREREREhEndBEhEhERESEREREREREREREREREREREREREREREhOJEREhESEREREREREREREREREREREREREREREREREREREREREREREREREREREQARERERERERERERERERERERERERERERERERERERERERJMESEhEREREREREREREREREhExE3phExESERERERERERERERERERERERERERERERERIhXhEhISESERERERERERERERERERERERERERERERERERERERERERERERERERERARERERERERERERERERERERERERERERERERERERESESET0yEiEhERERERERERERERERIRESJbkRIhERIRIREREREREREREREREREREREREREREREo4hMRIREREREREREREREREREREREREREREREREREREREREREREREREREREREAERERERERERERERERERERERERERERERERERERERERIREeIxEhEREREREREREREREREhEhESJc0hESESESEREREREREREREREREREREREREREhMRGHIRERIREREREREREREREREREREREREREREREREREREREREREREREREREREQERERERERERERERERERERERERERERERERERERERERESETPhEhERERERERERERERERERESESETSOgSEREiEREREREREREREREREREREREREREREREhdxIRERERERERERERERERERERERERERERERERERERERERERERERERERERERABEREREREREREREREREREREREREREREREREREREREREREW0xEhERERERERERERERERIREiEiESI70hMREREREREREREREREREREREREREREREhIhIYgREhIREREREREREREREREREREREREREREREREREREREREREREREREREREBERERERERERERERERERERERERERERERERERERERERERESF4ERERERERERERERERERERIREREiESaMkRMRERERERERERERERERERERERERERERISEhPCESEREREREREREREREREREREREREREREREREREREREREREREREREREREQARERERERERERERERERERERERERERERERERERERIRIhESEReCEREREREREREREREREhIRIhIhEhIRKLchERERERERERERERERERERERERERESETESEkoREhERERERERERERERERERERERERERERERERERERERERERERERERERERARERERERERERERERERERERERERERERERERERERERERERETEYQREhERIRERIRERERERERERERERERIRJH3WIRIRESESEREREhERERERERERERERERESGaESEREREREREREREREREREREREREREREREREREREREREREREREREREREAEREREREREREREREREREREREREREREREREREREREREREhEhGlERISERERERERERERERERERERERERERJk2GERESESESERERESEREREREREREREREREjsRIREREREREREREREREREREREREREREREREREREREREREREREREREREQEREREREREREREREREREREREREREREREREREREREREREREhEidBESEREREREhERERERERERERERESEiERI4ykERISEREREhESERERERERERERERERERJYERERERERERERERERERERERERERERERERERERERERERERERERERERERABERERERERERERERERERERERERERERERERERERERERERERMSE5gTESERERIREREREREREREREREREREiEREWfXURESIRERERERERERERERERERERERER4xIREREREREREREREREREREREREREREREREREREREREREREREREREREEERERERERERERERERERERERERERERERERERERERERERESESExLYESEhEREREREREREREREREREREREREREiERR8xRERIhEhERERERERERERERERERERJ2IREREREREREREREREREREREREREREREREREREREREREREREREREREQARERERERERERERERERERERERERERERERERERERERERERERIhMhWhIREhERERERERERERERERERERISERIREiIRI5vRERERIREREREREREREREREREhIV4RERERERERERERERERERERERERERERERERERERERERERERERERERERAhERERERERERERERERERERERERERERERERERERERERERIRMRERIZcRIRERERERERERERERERERERERERERERESEhJI7TEhESERERERERERERERERESERIBIREREREREREREREREREREREREREREREREREREREREREREREREREREAERERERERERERERERERERERERERERERERERERERERERESISEhESI6MREREREREREREREREREREREhEhEhEiERESESEW/ekRISEREREREREREREREREhElcREREREREREREREREREREREREREREREREREREREREREREREREREREQIRERERERERERERERERERERERERERERERERERERERERERERERERESOdERIRESERIREREREREREREREREREREREREhIbyySqoxEREhIREhEhERERERESESYDERERERERERERERERERERERERERERERERERERERERERERERERERERABERERERERERERERERERERERERERERERERERERERERERERERERERETSCIhIRESEREREREREREREREREREREREREhESsOEhHboyIRERERERERERERERIREsYRIREREREREREREREREREREREREREREREREREREREREREREREREREBERERERERERERERERERERERERERERERERERERERERERERERERESERElhBERERERERERERERERERERERERERERERERQAIhExFN7VMiERERERERERERERER2REREREREREREREREREREREREREREREREREREREREREREREREREREQAREREREREREREREREREREREREREREREREREREREREREREREREREiESFtkTEhESERIRERERERERERERERERERERERGA8jEhEiIU79MSIRERERERERERIRGaERERERERERERERERERERERERERERERERERERERERERERERERERERARERERERERERERERERERERERERERERERERERERERERERERERERERERERM7IREiEREREREREREREREREREREREREhIRaA8REyESESkPMREhERERERERERIUoRERESEREREREREREREREREREREREREREREREREREREREREREREREAEREREREREREREREREREREREREREREREREREREREREREREREREREREREROlIhESESERERERERERERERERERERERESERr5kxEWISZcChERERERERERERERKhEREREREREREREREREREREREREREREREREREREREREREREREREREQEREREREREREREREREREREREREREREREREREREREREREREREREhERERExISJ0IRIREREREREREREREREREREREREhESKQAKQ3v7AADmERERERERERESEREaESERERERERERERERERERERERERERERERERERERERERERERERERERABEREREREREREREREREREREREREREREREREREREREREREREREREREhEhISESWJIRIRERERERERERERERERERERESESERNJ7O+62EQzEhEhERERERERIRES4REREREREREREREREREREREREREREREREREREREREREREREREREREBERERERERERERERERERERERERERERERERERERERERERERERERERERERERERESPGESERERERIRERERERERERERERERERERIREREhIREREREREREREREREhHxEREREREREREREREREREREREREREREREREREREREREREREREREREQAREREREREREREREREREREREREREREREREREREREREREREREREREREREREREREWWYESIRIiERIhEhERERERERERERERERISEhERESEhEREREREREREREhEuERERERERERERERERERERERERERERERERERERERERERERERERERERAREREREREREREREREREREREREREREREREREREREREREREREREREREREREhEhIiERiGESEREhEREREREhERERERERERERIRERERESERERERERERERERERET0RESEREREREREREREREREREREREREREREREREREREREREREREREREAEREREREREREREREREREREREREREREREREREREREREREREREREREREREREREREjEiWYYRIRERIiERERESEREREREREREREREREREREREREREREREREhERLRIREREREREREREREREREREREREREREREREREREREREREREREREREQERERERERERERERERERERERERERERERERERERERERERERERERERERERERERERIRERESikESEiEREhIRERERERERERERERERERERERERERERERERERERESGJERERERERERERERERERERERERERERERERERERERERERERERERERERABERERERERERERERERERERERERERERERERERERERERERERERERERERERIREREREiITERTYYRESIhERERERERERERERERERERERERERERERERERERERIRIfYRERERERERERERERERERERERERERERERERERERERERERERERERERECERERERERERERERERERERERERERERERERERERERERERERERERERERERERERERESESESIROdliERERERIREREREREREREREREREREREREREREREREREREVoSEREREREREREREREREREREREREREREREREREREREREREREREREREQAREREREREREREREREREREREREREREREREREREREREREREREREREREREREREREhERERERIREp1zERERERERERERERERERERERIRESEREREREREREREREhwSERERERERERERERERERERERERERERERERERERERERERERERERERERAREREREREREREREREREREREREREREREREREREREREREREREREREREREREREREREREREREREhE1mZEhEhEREREhEREhEREREREREREREhERERERERIRISiSEREREREREREREREREREREREREREREREREREREREREREREREREREREAERERERERERERERERERERERERERERERERERERERERERERERERERERERERERERERERERERERISEjWIViERIREREiEREiIRISERERERERESEREREhESITGiEREREREREREREREREREREREREREREREREREREREREREREREREREREQERERERERERERERERERERERERERERERERERERERERERERERERERERERERERERERERERERERESEREjEkh1MREhERERERERERERIRERERERERERIRERESjDIhERERERERERERERERERERERERERERERERERERERERERERERERERERABERERERERERERERERERERERERERERERERERERERERERERERERERERERERERERERERERERERETIRESESV9UhEiERIhEiERERERERERESERIRIREiEjzCEREREREREREREREREREREREREREREREREREREREREREREREREREREREBERERERERERERERERERERERERERERERERERERERERERERERERERERERERERERERERERERERERERIhIREiFHdWISEREREREhIhESEREhEREREREiEp5BExEREREREREREREREREREREREREREREREREREREREREREREREREREREQAREREREREREREREREREREREREREREREREREREREREREREREREREREREREREREREREREREREhEREhERERISESNm2VVTERIRERERERERERERIhETWFQhIhEhERERERERERERERERERERERERERERERERERERERERERERERERERERARERERERERERERERERERERERERERERERERERERERERERERERERERERERERERERERERERERERESERERERERERERERNJmVZmIRESERERIREiIjbdVDIRESEhEREREREREREREREREREREREREREREREREREREREREREREREREREREAERERERERERERERERERERERERERERERERERERERERERERERERERERERERERERERERERERERERERERERERERIREhESESJld3iIIzIiI3mKvNcjESISEhEREhEREREREREREREREREREREREREREREREREREREREREREREREREREQUREREREREREREREREREREREREREREREREREREREREREREREREREREREREREREREREREREREREREREREREREREREhISEhESIjRUVUVUVWMiEhESERERERERERERERERERERERERERERERERERERERERERERERERERERERERERERABEREREREREREREREREREREREREREREREREREREREREREREREREREREREREREREREREREREREREREREREREREREREREREhERIhISEhISEREREREREREREREREREREREREREREREREREREREREREREREREREREREREREREREREREFERERERERERERERERERERERERERERERERERERERERERERERERERERERERERERERERERERERERERERERERERERERERERERERERERERERERIRIREREREREREREREREREREREREREREREREREREREREREREREREREREREREREREREQARERERERERERERERERERERERERERERERERERERERERERERERERERERERERERERERERERERERERERERERERERERERERERERERESERES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U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U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MeZof2z++DNbsftUNFUywjtzIqI=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JqGzYHXujlrbMTQvDJeD7/YY4Mg=</DigestValue>
    </Reference>
    <Reference URI="#idValidSigLnImg" Type="http://www.w3.org/2000/09/xmldsig#Object">
      <DigestMethod Algorithm="http://www.w3.org/2000/09/xmldsig#sha1"/>
      <DigestValue>PiZpCiTX5UlHsrHeODQpQNmD8wc=</DigestValue>
    </Reference>
    <Reference URI="#idInvalidSigLnImg" Type="http://www.w3.org/2000/09/xmldsig#Object">
      <DigestMethod Algorithm="http://www.w3.org/2000/09/xmldsig#sha1"/>
      <DigestValue>weuwub3fOflKqC+JnPyUbUlV4XY=</DigestValue>
    </Reference>
  </SignedInfo>
  <SignatureValue>gUKspo+bEjtbRBjCUi1hd55S9RGn4ds41Fi/UDwm/smKhKFsnkVGiXP8l3QqJzT2+V4NQBmJNiZX
9y+rFM2LC0cD7f3Gp9L4ul9WOuk9Pv50y2ikiVXmE9ETPaxzkixx4BTrK88ZJImYcKtOHI3rvMlM
YUbN4mjjY7P5Rs7U9zk=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VzTn9YEJEiEv/einlZKwDA9qyCI=</DigestValue>
      </Reference>
      <Reference URI="/word/settings.xml?ContentType=application/vnd.openxmlformats-officedocument.wordprocessingml.settings+xml">
        <DigestMethod Algorithm="http://www.w3.org/2000/09/xmldsig#sha1"/>
        <DigestValue>bOXwwVWScZezUh4Nkz4Lex5XTRk=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1V6X9hah365b/l/NiYfjlzR1aCo=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tPwNqjMhBzjZilRsUFnRnueVfVI=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aL1V0kBf3GMV2btOB7DecC0wUOE=</DigestValue>
      </Reference>
      <Reference URI="/word/header1.xml?ContentType=application/vnd.openxmlformats-officedocument.wordprocessingml.header+xml">
        <DigestMethod Algorithm="http://www.w3.org/2000/09/xmldsig#sha1"/>
        <DigestValue>dtRS/kUG/NcGbxxIFYrWGPCIkCU=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2017-06-07T11:59:05Z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2017-06-07T11:59:05Z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m0JsEf+7bN127f0f0VLzKFqUZlQIHQThBQTVCMxgPMjAxNzA2MDcxMTU5MT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2017-06-07T11:59:09Z</xd:ProducedAt>
                </xd:OCSPIdentifier>
                <xd:DigestAlgAndValue>
                  <DigestMethod Algorithm="http://www.w3.org/2000/09/xmldsig#sha1"/>
                  <DigestValue>5JCKsnqaxlQpR11IVjRJlIzru3U=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OjTSW2TddDdfYwCTTI2Nsz128Hk=</DigestValue>
                </xd:DigestAlgAndValue>
                <xd:CRLIdentifier>
                  <xd:Issuer>CN=Belgium Root CA2, C=BE</xd:Issuer>
                  <xd:IssueTime>2017-01-01T11:00:00Z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EwMTExMDAwMFoXDTE3MDc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ARNC5z15KUwPdtTY96YyUDMgTl2cT5gL3+xUhOWnHHKp4zGu4xWLynPKE+Y8nEGrhfCfWNEQReGEHO3iU6z7Sr4LnjRjluv/lktdknzCt70PNDhWUQ0fS2xjacvK9noh1I5Y+0yNDDdPNR752joa2g7f+LgJv5TATvfcgp2//y2mhsRmq2NsCadh7JgaUdMdWUyL4wQ1nPdLkLOcb//Jvm7qMv2cK4Cp/wtVqGzUrG+T33cMw1rYC7XnB1Ibwbh8CZuM7MjkZeytWK05bHALF9Wcz65c1Sa13x0Eix9sk0KIf+InzV9+ow6g5MinNLcHK1HAo9K2nfXWVgSxJ0F75I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ugqwkEfQELwnnbpk2BOJ+NoTaqgIHQURCQTVCMxgPMjAxNzA2MDcxMTU5MT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</xd:EncapsulatedTimeStamp>
          </xd:SigAndRefsTimeStamp>
        </xd:UnsignedSignatureProperties>
      </xd:UnsignedProperties>
    </xd:QualifyingProperties>
  </Object>
  <Object Id="idValidSigLnImg">AQAAAGwAAAAAAAAAAAAAABsBAAB/AAAAAAAAAAAAAAAeJwAApBEAACBFTUYAAAEAW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Bw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qqqqqqqqqqqqqqqqqqqqqqqqqqqqqqqqqqqqqqqqqqpRAAAAeLIAACkAAAAZAAAArAAAAEUAAAAAAAAAAAAAAAAAAAAAAAAA/wAAAFkAAABQAAAAKAAAAHgAAAAAsgAAAAAAAMYAiAB6AAAAKgAAACgAAAD/AAAAW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l/+Sr4+3Eb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vdQl0q/Bn7HfwdPCZeX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rPle9Plwm+xn7GfsZHBr8Gd5CfmP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+Xz5PnTpdKvwZHBr7Gfsd+xkcHlwuHk+fb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Xlv+Tn0yPSL8FfwV+xkcGvsV/BUcGp0u/Uqea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b39jXlceS91Cfi4cHvwV/RUdGvwZHRr8Ff0Z/Bl9Mt1CXlu/c/9//3//f/9//3//f/9//3//f/9//3//f/9//3//fwAA/3//f/9//3//f/9//3//f/9//3//f/9//3//f/9//3//f/9//3//f/9//3//f/9//3//f/9//3//f/9//3//f/9//3//f/9//3//f/9//3//f/9/f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+fZz5T/ka+OnwqPCL8Ff0V/BX8GfsVHBYcFhwW/BX8FTwivj79Sl9jvnP/f/9//3//f/9//3//f/9//3//f/9//3//f/9//3//f/9//3//f/9/AAD/f/9//3//f/9//3//f/9//3//f/9//3//f/9//3//f/9//3//f/9//3//f/9//3//f/9//3//f/9//3//f/9//3//f/9//3//f/9//3//f/9/2Sm5IX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55vOzK5Hdoh/VL/f/9//3//f/9/2R37Kf9//3//f/9//3//f/9//3//f/9//3//f/9//3//f/9//3//f/9//3//f/9//3//f/9//3//f/9//3//f/9//3//f/9//3//f/9//3//f/9//3//f/9//3//f/9//3//fxoquR35J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7xC2h25HXw633f/f/9//3//f/9/33faIVsy/3//f/9//3//f/9//3//f/9//3//f/9//3//f/9//3//f/9//3//f/9//3//f/9//3//f/9//3//f/9//3//f/9//3//f/9//3//f/9//3//f/9//3//f/9//3//f/9/nEK4GdoZ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389U/od2iEbKn5r/3//f/9//3//f/9//3+fa9odvEL/f/9//3//f/9//3//f/9//3//f/9//3//f/9//3//f/9//3//f/9//3//f/9//3//f/9//3//f/9//3//f/9//3//f/9//3//f/9//3//f/9//3//f/9//3//f/9//3/fexoi2hn7HVwu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fmc8Ltoh+yH9Tv9//3//f/9//3//f/9//3//fx1b2iH9Uv9//3//f/9//3//f/9//3//f/9//3//f/9//3//f/9//3//f/9//3//f/9//3//f/9//3//f/9//3//f/9//3//f/9//3//f/9//3//f/9//3//f/9//3//f/9//3//f/9/33dcLrkZ2x37GR1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99znD7bIdodnULfd/9//3//f/9//3//f/9//3//f/9/3UrZIV9j/3//f/9//3//f/9//3//f/9//3//f/9//3//f/9//3//f/9//3//f/9//3//f/9//3//f/9//3//f/9//3//f/9//3//f/9//3//f/9//3//f/9//3//f/9//3//f/9//3//f/9//VLbHfsd2xkdJj1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fe75C2h37ITsun2//f/9//3//f/9//3//f/9//3//f/9//397NtshnnP/f/9//3//f/9//3//f/9//3//f/9//3//f/9//3//f/9//3//f/9//3//f/9//3//f/9//3//f/9//3//f/9//3//f/9//3//f/9//3//f/9//3//f/9//3//f/9//3//f/9//3//f993fDL8FdsZ+xkbIh5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dSvsh2yEcKl5f/3//f/9//3//f/9//3//f/9//3//f/9//3//fzsu2iH/f/9//3//f/9//3//f/9//3//f/9//3//f/9//3//f/9//3//f/9//3//f/9//3//f/9//3//f/9//3//f/9//3//f/9//3//f/9//3//f/9//3//f/9//3//f/9//3//f/9//3//f/9//3//f55nfTLbGfsd2xUcIh1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HVP7Ifoh2iUdV/9//3//f/9//3//f/9//3//f/9//3//f/9//3//f/9/2yEbKv9//3//f/9//3//f/9//3//f/9//3//f/9//3//f/9//3//f/9//3//f/9//3//f/9//3//f/9//3//f/9//3//f/9//3//f/9//3//f/9//3//f/9//3//f/9//3//f/9//3//f/9//3//f/9//3//f79vnDb8GdoV2hn7Hf5K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15jPCr7HRwi/U7/f/9//3//f/9//3//f/9//3//f/9//3//f/9//3//f/9/v2/aIXw2/3//f/9//3//f/9//3//f/9//3//f/9//3//f/9//3//f/9//3//f/9//3//f/9//3//f/9//3//f/9//3//f/9//3//f/9//3//f/9//3//f/9//3//f/9//3//f/9//3//f/9//3//f/9//3//f/9//3//f99z3j77GRwe+xn8GVwyX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+/c1wy2x37Hd1C33f/f/9//3//f/9//3//f/9//3//f/9//3//f/9//3//f/9//39/Y7odvEb/f/9//3//f/9//3//f/9//3//f/9//3//f/9//3//f/9//3//f/9//3//f/9//3//f/9//3//f/9//3//f/9//3//f/9//3//f/9//3//f/9//3//f/9//3//f/9//3//f/9//3//f/9//3//f/9//3//f/9//3//f/9//Uo7HvsV+x3aGfwdvUK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vdRtsh+yFcNt9z/3//f/9//3//f/9//3//f/9//3//f/9//3//f/9//3//f/9//3//fx1T2iE+W/9//3//f/9//3//f/9//3//f/9//3//f/9//3//f/9//3//f/9//3//f/9//3//f/9//3//f/9//3//f/9//3//f/9//3//f/9//3//f/9//3//f/9//3//f/9//3//f/9//3//f/9//3//f/9//3//f/9//3//f/9//3//f/9/f2OeOvsd2xn7GdsZXSo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PVv8IdkhPS5+Z/9//3//f/9//3//f/9//3//f/9//3//f/9//3//f/9//3//f/9//3//f/9/fDraGZ9v/3//f/9//3//f/9//3//f/9//3//f/9//3//f/9//3//f/9//3//f/9//3//f/9//3//f/9//3//f/9//3//f/9//3//f/9//3//f/9//3//f/9//3//f/9//3//f/9//3//f/9//3//f/9//3//f/9//3//f/9//3//f/9//3//f/9/33c+Uzwi/BX7GfsZ3BV9Mh1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97ezb7JfohHlP/f/9//3//f/9//3//f/9//3//f/9//3//f/9//3//f/9//3//f/9//3//f/9//38bLtoh/3v/f/9//3//f/9//3+/czsu2h3ZIdxK/3//f/9//3//f/9//3//f/9//3//f/9//3//f/9//3//f/9//3//f/9//3//f/9//3//f/9//3//f/9//3//f/9//3//f/9//3//f/9//3//f/9//3//f/9//3//f/9//3//f/9//3//f/9//3//f/9//3+/b/5CHB78GdsV/Bn7GZ02P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11b2yH6IVwy33f/f/9//3//f/9//3//f/9//3//f/9//3//f/9//3//f/9//3//f/9//3//f/9//3//f9oh+SX/f/9//3//f/9//3//f/oluR2YHbgdmB37JV5f/3//f/9//3//f/9//3//f/9//3//f/9//3//f/9//3//f/9//3//f/9//3//f/9//3//f/9//3//f/9//3//f/9//3//f/9//3//f/9//3//f/9//3//f/9//3//f/9//3//f/9//3//f/9//3//f/9//3//f35n3kIbHtsZ2xn8GdsVfTYdT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91G2h37JT1b/3//f/9//3//f/9//3//f/9//3//f/9//3//f/9//3//f/9//3//f/9//3//f/9//3//f9932h18Ov9//3//f/9//3//f79v2hm5HT5b3Eq6Hbkd2x09X/9//3//f/9//3//f/9//3//f/9//3//f/9//3//f/9//3//f/9//3//f/9//3//f/9//3//f/9//3//f/9//3//f/9//3//f/9//3//f/9//3//f/9//3//f/9//3//f/9//3//f/9//3//f/9//3//f/9//3//f/9/nmf+Phwe/BnbGfwZ2xU8Jt1K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3w62SE7Mr5z/3//f/9//3//f/9//3//f/9//3//f/9//3//f/9//3//f/9//3//f/9//3//f/9//3//f/9/Pl/aIbxK/3//f/9//3//f/9/v2+ZGbod/3//f953XDaYHbodvnP/f/9//3//f997/3//f/9//3//f/9//3//f/9//3//f/9//3//f/9//3//f/9//3//f/9//3//f/9//3//f/9//3//f/9//3//f/9//3//f/9//3//f/9//3//f/9//3//f/9//3//f/9//3//f/9//3//f/9//3//f/9//3+eZ/5KPCb7GdsV2xnbGRwmvEJ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1w22iGdQv9//3//f/9//3//f/9//3//f/9//3//f/9//3//f/9//3//f/9//3//f/9//3//f/9//3//f/9//38dU9kdPl//f/9//3//f/9//3//f9ohuRleY/9//3//f7khmBkaMt53/389X9klmBm5HdxK/3//f/9//3//f/9//3//f/9//3//f/9//3//f/9//3//f/9//3//f/9//3//f/9//3//f/9//3//f/9//3//f/9//3//f/9//3//f/9//3//f/9//3//f/9//3//f/9//3//f/9//3//f/9//3//f/9//3//f99zP1d9NvwZ+xX8GfwZHB58Lj5X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51C2iG9Rv9//3//f/9//3//f/9//3//f/9//3//f/9//3//f/9//3//f/9//3//f/9//3//f/9//3//f/9//3//f3tC2iGea/9//3//f/9//3//f/9/nD65Hfol/3//f/1OmBl3GXcVuRn8Upgddxl3FXcZmB16Pv9//39eX3pCnmv/f/9//3//f/9//3//f/9//3//f/9//3//f/9//3//f/9//3//f/9//3//f/9//3//f/9//3//f/9//3//f/9//3//f/9//3//f/9//3//f/9//3//f/9//3//f/9//3//f/9//3//f/9//3//f/9//39+Y70+PSb8FfsZ2xnbGfsdnTYeT79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35j2iF8Ov9//3//f/9//3//f/9//3//f/9//3//f/9//3//f/9//3//f/9//3//f/9//3//f/9//3//f/9//3//f/9/XDK5If9//3//f/9//3//f/9//3/fc7od2h1bMv9/Gip3GXYVdxW5GZkZdxXZJX5rWzaYHZgZOjY6NncZmCF7Pv9//3//f/9//3//f/9//3//f/9//3//f/9//3//f/9//3//f/9//3//f/9//3//f/9//3//f/9//3//f/9//3//f/9//3//f/9//3//f/9//3//f/9//3//f/9//3//f/9//3//f/9//3//f/9//3//f/9//3//f99zX1e+NvsZHBr7GfsZ/BkcIp02HlO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+iU8Mv57/3//f/9//3//f/9//3//f/9//3//f/9//3//f/9//3//f/9//3//f/9//3//f/9//3//f/9//3//f/9//3/aJdoh/3//f/9//3//f/9//3//f/9/Xl+5Gbkd2R2YHVYVdxUZMns6lxl3GXo+/3//fzoydxmYGXcZlx2YHZtC/3//f/9//3//f/9//3//f/9//3//f/9//3//f/9//3//f/9//3//f/9//3//f/9//3//f/9//3//f/9//3//f/9//3//f/9//3//f/9//3//f/9//3//f/9//3//f/9//3//f/9//3//f/9//3//f/9//3//f/9//3//f/9//3+eaz9TnTocIvsZ+x0bFvwZ2xl9Mv1Gf2P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PVvbIX5r/3//f/9//3//f/9//3//f/9//3//f/9//3//f/9//3//f/9//3//f/9//3//f/9//3//f/9//3//f/9//3//f7oh+yn/f/9//3//f/9//3//f/9//3//fx5Tuhm5HZgZdxV3FX5v/3/5KZgdfD7/f/9/33v5KZgZuSF7Pv1W/3v/f/9//3//f/9//3//f/9//3//f/9//3//f/9//3//f/9//3//f/9//3//f/9//3//f/9//3//f/9//3//f/9//3//f/9//3//f/9//3//f/9//3//f/9//3//f/9//3//f/9//3//f/9//3//f/9//3//f/9//3//f/9//3//f/9//3//f/9/33M+V95CXCYcGtsZHB7bGdsZHCKdNh5Pn2v/e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33c+W71GPCr8HfsZHBr8HRwWHB59Lt0+X1efa/9//3//f/9//3//f/9//3//f/9//3//f/9//3//f/9//3//f/9//3//f/9//3//f/9//3//f/9//3//f/9//3+9RpgZHVP/f1wyuRm5IZgZHVv/f/9//3//f/9//3//f/9//3//f/9//3//f/9//3//f/9//3++c7od+iH/f/9//399Z9sdXC7/f9oZ2xmea/9//3//fxwiPB7/f/9//3//f/9//3//f/9//3//f/9//3//f/9//38eW5kZmBmXGXcVdxXfe/9//3/fe5gddxkaLv9//38aMpcZdxUcW7932hm5Gd1KmBWYGb9z/3//f/9//3//f/9//397PrkdmR28Rjo22h2ZFboZ2hl8Op9v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n2f+Tp06Gx7bHdsZ/B37GfwZHBo9Jp02Hk9+Y99z/3//f/9//3//f/9//3//f/9//3//f/9//3//f/9//3//f/9//3//f/9//3//f/9//3//f/1OuR27Rv9/PVvZGXcZmBk9X/9//3//f/9//3//f/9//3//f/9//3//f/9//3//f/9//3//f/9/GyrbHT1f/3//f/9/2hnaHf9/vUK5GXw2/3//f/9/fC7bGf9//3//f/9//3//f/9//3//f/9//3//f/9//3//f/9/uR2YGTo2dxm8Rv9//3//f/9/nm/8Vt97/3//f/97OTYaMv9//3/cSroZmBV3FXYRXWP/f/9//3//f/9//3/cTrkZmRleY/9//3//f997vnP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97n2v+Vr0+PCYdHvwZHB4cGv0d/BUdHlwm3T4eT39n33f/f/9//3//f/9//3//f/9//3//f/9//3//f/9//3//f/9//3//f/9/Xl+5GVs2/3//fxoqmB2YGd97/3//f/9//3//f/9//3//f/9//3//f/9//3//f/9//3//f/9//39eX9od+iX/f/9//399NroZv3ffd9oZuRVeX/9//398Nvsd/3//f/9//3//f/9//3//f/9//3//f/9//3//f/9//39+az1f/3//f/9//3//f/9//3//f/9//3//f/9//3//f/9//3//f/9/uh2YGXYRmBX8Tv9//3//f/9//399Y5kZmB38U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v28+W/5KfTYcJvwZ/Rn7FfwZ/Bn9GfwZXSqdNh5LXlu/b/97/3//f/9//3//f/9//3//f/9//3//f/9//3+eb5gZmBn/f/9/v3M7Nj1j/3//f/9//3//f/9//3//f/9//3//f/9//3//f/9//3//f/9//3//f/9/GybZGbxC/3//f7xKuhk9W/9/3Eq5GbkZnmv/f1wy2hn/f/9//3//f/9//3//f/9//3//f/9//3//f/9//3//f/9//3//f/9//3//f/9//3//f/9//3//f/9//3//f/9//3//f/9//39bNpcZmBWYFVwy/3//f/9//3//e/ohmB07Nv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fbz5b3UKeNhwi/BkcGj0eHBo9Iv0VHBo8Hp4y3T4/U39n33P/f/9//3//f/9//3//f79zmRmZHd97/3//f/9//3//f/9//3//f/9//3//f/9//3//f/9//3//f/9//3//f/9//3//f/9//3++c9ohuhndRv9/Plu5GR1X/3//f/opuR26Gf5OuRlcMv9//3//f/9//3//f/9//3//f/9//3//f/9//3//f/9//3//f/9//3//f/9//3//f/9//3//f/9//3//f/9//3//f/9//3//f/1OuB2YGdoduRn/f/9//3//f5w+uBnaI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79vPVf+Rp06HCLcGfsZ+xkcGvwZHRb8FRwaPCJ9Mt0+P1d+Y79z/3ubPptC/3//f/9//3//f/9//3//f/9//3//f/9//3//f/9//3//f/9//3//f/9//3//f/9//3//f/9/HVPaGbkZOzJbNrkZPVv/f/9/33f6IbgdlxmZGT1b/3//f/9//3//f/9//3//f/9//3//f/9//3//f/9//3//f/9//3//f/9//3//f/9//3//f/9//3//f/9//3//f/9//3//f/9/Hld2FZgZ2h26GZ9v/3//fz1bmBW5GX5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v3N+Yx5T3UJ9Nj0m3B38HfsZHBocHh0W/BUdGjwefSq9Nh9LP1efZ99v/3//f/9//3//f/9//3//f/9//3//f/9//3//f/9//3//f/9//3//f/9//3//f91K2h25HbgZmRnfe/9//3//f/97nEIbLh1b/3//f/9//3//f/9//3//f/9//3//f/9//3//f/9//3//f/9//3//f/9//3//f/9//3//f/9//3//f/9//3//f/9//3//f/9//39dY5cVdxWeOtkZPlf/f/9/2R25HbxC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vf2MdT91CfS49IvwVHRr8ERwa2xn8GfwV/Rn8FTwiXCq+Pv5KfmO+b/9//3//f/9//3//f/9//3//f/9//3//f/9//3//f/9//389WxsmGiZ+Z/9//3//f/9//3//f/9//3//f/9//3//f/9//3//f/9//3//f/9//3//f/9//3//f/9//3//f/9//3//f/9//3//f/9//3//f/9//3//f/9//3//f/9//3//f15ndxW4HT5buRm8Qv9/3Eq5Gdod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fd79rXlceS5w6fS48Iv0ZHBocGhwaHRr8FR0a/BUcIl0uvj4eS19fvm//e/9//3//f/9//3//f/9//3//f/9//3//f/9//3//f/9//3//f/9//3//f/9//3//f/9//3//f/9//3//f/9//3//f/9//3//f/9//3//f/9//3//f/9//3//f/9//3//f/9//3//f/9//3//f/9//3//f/9/PVuYGdkhv3O5FXw2/3/aHbkZPl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+/c15jPlfdQp42PSYcHtwZ/B3bGR0e/Bn8GfsRHB5dJr023UI/V35n33P/f/9//3//f/9//3//f/9//3//f/9//3//f/9//3//f/9//3//f/9//3//f/9//3//f/9//3//f/9//3//f/9//3//f/9//3//f/9//3//f/9//3//f/9//3//f/9//3//f/9//38+W3cZGi7/f7kZ2iH9TrkZOy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ufa19X/ka9Ol0qHB78GRwa+xkcHvsZ/B38Ff0ZPCadMt1CP1uea/97/3//f/9//3//f/9//3//f/9//3//f/9//3//f/9//3//f/9//3//f/9//3//f/9//3//f/9//3//f/9//3//f/9//3//f/9//3//f/9//3//f/9//3//f/1SmBk6Nv9/uR3aHfod2x1eX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teW/1GvT48Khwi+xUdGvwV/Bn8GfsV+xX8GTwmvTrdRj5bn2v/e/9//3//f/9//3//f/9//3//f/9//3//f/9//3//f/9//3//f/9//3//f/9//3//f/9//3//f/9//3//f/9//3//f/9//3//f/9/vUp2FVo6/387JrkZuhn6If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Xl/9Rp0+XSr8HfsVHBr8Gfwd/BX8GfwVPB58Mt5CHlOfY993/3//f/9//3//f/9//3//f/9//3//f/9//3//f/9//3//f/9//3//f/9//3//f/9//3//f/9//3//f/9//3+bQpgZez7/fzsuuRm5GT5X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+Yx5TvUJcLvwZ/BXbFRwa/BX7FdsV/BX7FV0mfC7dRh5Tnmffd/9//3//f/9//3//f/9//3//f/9//3//f/9//3//f/9//3//f/9//3//f/9//3//f5xCmBm8Sv9/fDqYFbkd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PlfeRn0yHR78FfwZ/BkdHvsZHBrcFR4WHBp9Lt5C/ko+V39r33f/f/9//3//f/9//3//f/9//3//f/9//3//f/9//3//f/9/fDqYGdxO/397OpgZezr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eX/1KvTpdKh0i3BX7GfwV/BnbFfwZ2xX8FRwaXSqdMv5KPleeZ/97/3//f/9//3//f/9//3//f/9//398OpgZHVv/f/klmBldX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35nPlf+Rp02HSIcGtsZ/BkcFhwe/BkdGvwRHRYcHl0mfS7eRj5Xf2e/b/97/3//fzsymR09W/9/uhmZGZ5r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eYx5PvT59Mhwe/Bn7ERwa/BX8GdsVHBbbFfwV2xX8GTwmuR1WFbxC/EqZFXgVv2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mM+V95Gnjo8Khwa3BX8GdoV+xmXGXYVuRXaGXYRlxX6HV0qnTb+Rj5Tf2O/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55rX18eU7gdVhH6HZgVdhVWEdod2xX7HdoZ+xn7EdsV2xUcHnwuvT79Tn9n3n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imYGV1n/UqXFbkZ3Ur9Sp0+XDL6HfsZ2xn6HfsZGxr7Gfsd2xn7GdodWzLcSv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LpgVfmf9RpkZmRVeX/9//3//f/9//3/fd15jPlfdQp02uh25HdoduR2YGZgZfm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quRl+Zz5XuRnaHT1b/3//f/9//3//f/9//3//f/9//3//f5w+PCq5Gbgd2SH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SWYGX5jXVuZGZkZPlP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YHZgZXWO/b5kZuR3c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5cZdxU9X/97uRmYGf1O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mB25Hb9z/3/ZIZgdvEr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75z/3//f3s6mBl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E65IXs+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W5cZm0b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P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GAAAAFAAAAAgAAABHRElDAwAAACIAAAAMAAAA/////yIAAAAMAAAA/////yUAAAAMAAAADQAAgCgAAAAMAAAABAAAACIAAAAMAAAA/////yIAAAAMAAAA/v///ycAAAAYAAAABAAAAAAAAAD///8AAAAAACUAAAAMAAAABAAAAEwAAABkAAAAAAAAAFAAAAAbAQAAfAAAAAAAAABQAAAAHA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tAGD5//8AAAAAAAAAAGjEiQSg+P//8gEAAAAAAAAAAAAAAAAAAAgAWH779v//ppcAAAAAAAAAAAAAAAAAAAAAAAAAAAAAAAAAAGAdxREAAAAAgwwhViIAigEAAAAAAAAAAAAAAAAAAAAAAAAAAAAAAAAAAAAAAAAAAAAAAAAAAAAAAAAAAAAAAAAAAAAAAAAAAAAAAAAAAAAAAAAAAAAAAAAAAAAAAAAAAAAAAAAAAAAAAAAAAIAB8HYAAAAA8LFiB4AB8HafEBMAVwsKEKhvMwAWget28LFiBwAAAACAAfB2qG8zADWB63aAAfB2KA4BcwAA1A7QbzMAc4DrdgEAAAC4bzMAEAAAAAMBAADgBNQOKA4Bc+AE1A4AAAAAAQAAAPxvMwBTOBF2AHAzAA4o7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sharepoint/v3/fields"/>
    <ds:schemaRef ds:uri="341ef2d6-d38c-4729-b0bd-8f06d6b35472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schemas.microsoft.com/sharepoint/v4"/>
    <ds:schemaRef ds:uri="http://schemas.microsoft.com/sharepoint/v3"/>
    <ds:schemaRef ds:uri="http://schemas.microsoft.com/office/2006/metadata/properties"/>
    <ds:schemaRef ds:uri="http://schemas.microsoft.com/office/infopath/2007/PartnerControls"/>
    <ds:schemaRef ds:uri="http://purl.org/dc/dcmitype/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1</TotalTime>
  <Pages>1</Pages>
  <Words>256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Deckers Dominique</cp:lastModifiedBy>
  <cp:revision>5</cp:revision>
  <cp:lastPrinted>2017-01-02T10:03:00Z</cp:lastPrinted>
  <dcterms:created xsi:type="dcterms:W3CDTF">2017-02-21T09:50:00Z</dcterms:created>
  <dcterms:modified xsi:type="dcterms:W3CDTF">2017-06-06T12:11:00Z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