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6B1FBB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0B32C1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0B32C1">
              <w:rPr>
                <w:rFonts w:ascii="Arial" w:hAnsi="Arial" w:cs="Arial"/>
                <w:lang w:val="nl-BE"/>
              </w:rPr>
              <w:t>Ws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628C50EE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6B1FBB">
              <w:rPr>
                <w:rFonts w:ascii="Arial" w:hAnsi="Arial" w:cs="Arial"/>
                <w:lang w:val="nl-BE"/>
              </w:rPr>
              <w:t>06 Jun 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C09AF33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6B1FBB">
              <w:rPr>
                <w:rFonts w:ascii="Arial" w:hAnsi="Arial" w:cs="Arial"/>
                <w:lang w:val="nl-BE" w:eastAsia="fr-FR"/>
              </w:rPr>
              <w:t>01 Mar 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460472B0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6B1FBB">
              <w:rPr>
                <w:rFonts w:ascii="Arial" w:hAnsi="Arial" w:cs="Arial"/>
                <w:lang w:val="nl-BE"/>
              </w:rPr>
              <w:t>Adjt Vangrieken D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A931137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6B1FBB">
              <w:rPr>
                <w:rFonts w:ascii="Arial" w:hAnsi="Arial" w:cs="Arial"/>
                <w:lang w:val="nl-BE" w:eastAsia="fr-FR"/>
              </w:rPr>
              <w:t>06 Sep 2017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proofErr w:type="spellStart"/>
            <w:r w:rsidRPr="00D50ED9">
              <w:rPr>
                <w:rFonts w:ascii="Arial" w:hAnsi="Arial" w:cs="Arial"/>
                <w:lang w:val="en-US"/>
              </w:rPr>
              <w:t>Benaming</w:t>
            </w:r>
            <w:proofErr w:type="spellEnd"/>
            <w:r w:rsidRPr="00D50ED9">
              <w:rPr>
                <w:rFonts w:ascii="Arial" w:hAnsi="Arial" w:cs="Arial"/>
                <w:lang w:val="en-US"/>
              </w:rPr>
              <w:t xml:space="preserve">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7D7F14C5" w:rsidR="008A225E" w:rsidRPr="009E0459" w:rsidRDefault="008A225E" w:rsidP="00D2214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D50ED9">
              <w:rPr>
                <w:rFonts w:ascii="Arial" w:hAnsi="Arial" w:cs="Arial"/>
                <w:lang w:val="nl-BE"/>
              </w:rPr>
              <w:t>0</w:t>
            </w:r>
            <w:r w:rsidR="00D22142">
              <w:rPr>
                <w:rFonts w:ascii="Arial" w:hAnsi="Arial" w:cs="Arial"/>
                <w:lang w:val="nl-BE"/>
              </w:rPr>
              <w:t>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33B0A72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</w:t>
            </w:r>
            <w:r w:rsidR="006B1FBB">
              <w:rPr>
                <w:rFonts w:ascii="Arial" w:hAnsi="Arial" w:cs="Arial"/>
                <w:lang w:val="nl-BE"/>
              </w:rPr>
              <w:t>4963</w:t>
            </w:r>
            <w:r w:rsidRPr="009E0459">
              <w:rPr>
                <w:rFonts w:ascii="Arial" w:hAnsi="Arial" w:cs="Arial"/>
                <w:lang w:val="nl-BE"/>
              </w:rPr>
              <w:t xml:space="preserve">             </w:t>
            </w:r>
            <w:proofErr w:type="spellStart"/>
            <w:proofErr w:type="gramStart"/>
            <w:r w:rsidR="007C4238">
              <w:rPr>
                <w:rFonts w:ascii="Arial" w:hAnsi="Arial" w:cs="Arial"/>
                <w:lang w:val="nl-BE"/>
              </w:rPr>
              <w:t>Hr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 xml:space="preserve">   </w:t>
            </w:r>
            <w:proofErr w:type="gramEnd"/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3DBA5064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22142">
              <w:rPr>
                <w:rFonts w:ascii="Arial" w:hAnsi="Arial" w:cs="Arial"/>
                <w:lang w:val="nl-BE"/>
              </w:rPr>
              <w:t>9RB05747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22142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8B8C6FE" w:rsidR="00D22142" w:rsidRPr="009E0459" w:rsidRDefault="00D22142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07/002/V28308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F65D26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35B1442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1B093526" w:rsidR="00D22142" w:rsidRPr="009E0459" w:rsidRDefault="006B1FB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64AF64BC" w:rsidR="00D22142" w:rsidRPr="009E0459" w:rsidRDefault="00D22142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07/602/V28308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6B3474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1F413DF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4B48AC33" w:rsidR="00D22142" w:rsidRPr="009E0459" w:rsidRDefault="006B1FB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 xml:space="preserve">Tweesprong van kettingen </w:t>
            </w:r>
            <w:proofErr w:type="spellStart"/>
            <w:r>
              <w:rPr>
                <w:rFonts w:ascii="Arial" w:hAnsi="Arial" w:cs="Arial"/>
                <w:lang w:val="nl-BE"/>
              </w:rPr>
              <w:t>Crosby</w:t>
            </w:r>
            <w:proofErr w:type="spellEnd"/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513337B9" w:rsidR="00D22142" w:rsidRPr="009E0459" w:rsidRDefault="00D22142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07/802/</w:t>
            </w:r>
            <w:r>
              <w:t xml:space="preserve"> </w:t>
            </w:r>
            <w:r w:rsidRPr="00D22142">
              <w:rPr>
                <w:rFonts w:ascii="Arial" w:hAnsi="Arial" w:cs="Arial"/>
                <w:lang w:val="nl-BE"/>
              </w:rPr>
              <w:t>V28308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572DDFD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72965200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3E02FF9D" w:rsidR="00D22142" w:rsidRPr="009E0459" w:rsidRDefault="006B1FBB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1414F0C5" w:rsidR="00F8356B" w:rsidRPr="009E0459" w:rsidRDefault="006B1FB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02657B07" w:rsidR="00F8356B" w:rsidRPr="009E0459" w:rsidRDefault="006B1FB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0A2D7DA2" w:rsidR="00F8356B" w:rsidRPr="009F6C9E" w:rsidRDefault="006B1FB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0E396B47" w:rsidR="002952F0" w:rsidRPr="00DB1730" w:rsidRDefault="006B1FBB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Nihil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AB4BF2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45675570" w:rsidR="002952F0" w:rsidRPr="009E0459" w:rsidRDefault="002952F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0B32C1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4BD52879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 xml:space="preserve">: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6B1FBB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4B7E828F" w:rsidR="0072620D" w:rsidRPr="009E0459" w:rsidRDefault="006B1FBB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6B1FBB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6B1FBB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3pt;height:85.8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6B1FBB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5pt;height:83.85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6"/>
      <w:footerReference w:type="default" r:id="rId17"/>
      <w:headerReference w:type="first" r:id="rId18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B1FBB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6B1FBB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5FAF48E5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6B1FBB">
      <w:rPr>
        <w:rFonts w:ascii="Arial" w:hAnsi="Arial" w:cs="Arial"/>
        <w:sz w:val="22"/>
        <w:szCs w:val="22"/>
        <w:lang w:val="fr-BE"/>
      </w:rPr>
      <w:t>20170606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V2830</w:t>
    </w:r>
    <w:r w:rsidR="00D22142">
      <w:rPr>
        <w:rFonts w:ascii="Arial" w:hAnsi="Arial" w:cs="Arial"/>
        <w:sz w:val="22"/>
        <w:szCs w:val="22"/>
        <w:lang w:val="fr-BE"/>
      </w:rPr>
      <w:t>8</w:t>
    </w:r>
    <w:r w:rsidR="00117D7B" w:rsidRPr="00117D7B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17D7B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1FBB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10" Type="http://schemas.openxmlformats.org/officeDocument/2006/relationships/webSettings" Target="webSetting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/uWFmD51Q0HWRiFA1S18mvtlT+s=</DigestValue>
    </Reference>
    <Reference URI="#idOfficeObject" Type="http://www.w3.org/2000/09/xmldsig#Object">
      <DigestMethod Algorithm="http://www.w3.org/2000/09/xmldsig#sha1"/>
      <DigestValue>vg+B8nfYZZvOBxSxAe63lcvXTp0=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3PvHsAcjchv/6K8l8XyvzZrw0UM=</DigestValue>
    </Reference>
    <Reference URI="#idValidSigLnImg" Type="http://www.w3.org/2000/09/xmldsig#Object">
      <DigestMethod Algorithm="http://www.w3.org/2000/09/xmldsig#sha1"/>
      <DigestValue>jlpu9m1EuO+3sa8FEHS1WZ8pdEw=</DigestValue>
    </Reference>
    <Reference URI="#idInvalidSigLnImg" Type="http://www.w3.org/2000/09/xmldsig#Object">
      <DigestMethod Algorithm="http://www.w3.org/2000/09/xmldsig#sha1"/>
      <DigestValue>P7mmGTA1mSYDGknTM/wqcdFRv/I=</DigestValue>
    </Reference>
  </SignedInfo>
  <SignatureValue>Nd77E3F0MbBSfOEgRXBvCxBIcFs8vP4G3lIkGA3vXYADH55PwtmrHwxAgn9Ci9pqit/8R5dPVoXF
WkDpuWFaj06AV96StFkcIWRkfwf4GGh1sT1pXwMd7lRqYhsh0jwng36ot39uih1rdjUNPR2NjzFq
po3tNWPSB+iZ8mmiRhsLDCfrhNhJRYD6NKmF8SvF4UW7r5QHv3W17hu+Ox45qjaANwzAnDukeoy/
bJR54Dq6sUfMf1qPABS7JxyIzsa6qxSf7UvUDppc0wVub0PfCBWwLTJbf7Te+Jw65xL0KXusW+zd
CR/0wpt0hZ8Q2LWC43iGyp7bzL614IA73AXfEQ==</SignatureValue>
  <KeyInfo>
    <X509Data>
      <X509Certificate>MIIGazCCBFOgAwIBAgIQEAAAAAAAP9cXzk4+ngMsSzANBgkqhkiG9w0BAQUFADAzMQswCQYDVQQG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E73C6aGeJboLxwytweg/fm5VazU=</DigestValue>
      </Reference>
      <Reference URI="/word/settings.xml?ContentType=application/vnd.openxmlformats-officedocument.wordprocessingml.settings+xml">
        <DigestMethod Algorithm="http://www.w3.org/2000/09/xmldsig#sha1"/>
        <DigestValue>Olspwx32k9yjStbEneoO+XO7r4g=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wI9iPAetvjduSBwTnNbIFEo8FHo=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ub34ZiJjdJoCNKVdiXt3A+ji8HE=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O4S1JKECINQyAyhuoV0V7LwI94w=</DigestValue>
      </Reference>
      <Reference URI="/word/header1.xml?ContentType=application/vnd.openxmlformats-officedocument.wordprocessingml.header+xml">
        <DigestMethod Algorithm="http://www.w3.org/2000/09/xmldsig#sha1"/>
        <DigestValue>tXPR1gBBv1Z+jDWoBOzOb3JjCxc=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2017-06-06T12:14:57Z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kAAAA8AAAAAAAAAAAAAADREAAAZQgAACBFTUYAAAEA/E4AAAwAAAABAAAAAAAAAAAAAAAAAAAAkAYAABoEAABRAgAAcgEAAAAAAAAAAAAAAAAAABoLCQDwpgUARgAAACwAAAAgAAAARU1GKwFAAQAcAAAAEAAAAAIQwNsBAAAAYAAAAGAAAABGAAAA4AwAANQMAABFTUYrIkAEAAwAAAAAAAAAHkAJAAwAAAAAAAAAJEABAAwAAAAAAAAAMEACABAAAAAEAAAAAACAPyFABwAMAAAAAAAAAAhAAAUsDAAAIAwAAAIQwNsBAAAAAAAAAAAAAAAAAAAAAAAAAAEAAAD/2P/gABBKRklGAAEBAQDIAMgAAP/bAEMACgcHCQcGCgkICQsLCgwPGRAPDg4PHhYXEhkkICYlIyAjIigtOTAoKjYrIiMyRDI2Oz1AQEAmMEZLRT5KOT9APf/AAAsIAIAA/w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ISERESEREREREREREREREREREREREhESEREREREhERERERIREREREREREREREREREREREREREREREREREREREREREREREREREREQERERERERERERERERERERERERERERERERERERERERERERERERERERERIRERERERERERERERERESIRERESEREhEhERESERERERISERERERESERERERERERERERERERERERERERERERERERERERERERERERERERERERERERERERERARERERERERERERERERERERERERERERERERERERERERERERERERERERERERERERERESEhIRIiERERERERERERERERERESIREREREREhERERERERESEhESEREREREREREREREREREREREREREREREREREREREREREREREREREREREBEREREREREREREREREREREREREREREREREREREREREREREREREREREREhEhERERERERERERERIREREiERERESIRERERERERESERERERISEhEREREREREREREREREREREREREREREREREREREREREREREREREREREREREREREREQEREREREREREREREREREREREREREREREREREREREREREREREREREREREREREREREREREREhIREREhERERIREhERERERERERIhERIRERERERERIREREREREhERERIRERERERERERERERERERERERERERERERERERERERERERERERARERERERERERERERERERERERERERERERERERERERERERERERERERERERERERERERERIREREhESIREhIRERERERESERERERERERESERIREREhERISERERERESEREREREREREREREREREREREREREREREREREREREREREREREREREBERERERERERERERERERERERERERERERERERERERERERERERERERERERERERERERERERESIREiZmNVVZlZmH2qp3iImZmZmIhWZjZjERERERIRERERERERERERIREREREREREREREREREREREREREREREREREREREREREREREREQERERERERERERERERERERERERERERERERERERERERERERERERERERERERERERERERESI2RVmYmFRVQxEhISEiEREiIRIRImVGVVV9dVmYiVWVQzIRERERERERERERERERERERERERERERERERERERERERERERERERERERERERERARERERIRERMRESERIRERERERIRERERERERERERIRERERERIRIRESERERESISETFol4VGMhEREREhERERERERERERERERERERERERERERERETZjSYl6iJIxERExEREhExIRIRERESEREREREREREREREREREREREREREREREREREBERERERISETEhESEREhERERIREhEREREhERIRERIRISIhERERIhERIhExETJn52MyIRESEREREREREREREREREREREREREREREREREhEhIRISETIRMUmO6pYRESEhERERERESERESEREREREREREREREREREREREREREREREREQERERERIREiEREhI0EiEhEhIREjIREREREhERERMSESERIREhEREiESERFN5SIhEREhIREREREREREREREREREREREREREREREREREREREREiERERIhERIWnspTEREiERERERESERERERERERERERERERERERERERERERERERERARERERESESGZ3YVZlERFREVFVFlVVVVVU2MjISIRESESERMhERIRERadhTIREREhEREiESERIRIRERERERERERERERERERERERERERERERERERIRIRISIRIhE1enYRESEREREREREREhEREREREREREREREREREREREREREREREBERERERISF6gxIhEhESEhIRERIhIRIiM0iYeVVpOFZiERIRERERFo3UERIhEiEREhERERERERERERERERERERERERERERERERERERERERERERERERERERIRERIh6hESESEREREhIRERERIREREREREREREREREREREREREREREQERERESEREbgRIREhERIRERESESERERESEREiETIiJk19rDWWIRZ4YRESERIRESERIhERERERERERERERERERERERERERERERERERERERERERESERIRERERIjERFwISERIRERERESEREhERERERERERERERERERERERERERERERARERERISEhaXYRISIRIRERESERESESEREhERERERMRESEWFEKdrYWXZkMjIRESERIREREhERERERERERERERERERERERERERERERERERERERERERERESERIRESEq8RERERERIRERESEhEhEREREREREREREREREREREREREREREBERERERESExFJQhERERERIREREhEREREhESISEhIRIREhEhJ4QhEiEyJFWId4VmYxERERERERERERERERERERERERERERERERERERERERERERERERISESEREhEkC6rqiuzL/K3nljMREREREREREREREREREREREREREREREREQEREREREREREhFohCEREhERIREhERERERERERERERERISEyakERERERERERERIjM2WFM5U0QzMSERESERERERESERERIRISERERISESEhESEREhEhERERERIRGMDtlDIhESERIWM5rqvREhEREREREREhIRIRERERERERERERERAREREREREREREhElczERERERERESERERERERERESESISEWmCIRIREhEhERESEhIiEREyEkh0WZVmNjIhEREhERERIRESEREREiERERERERESEhEREREREREhE7DDIREhIRESEREiERNwkhIzIzIhESIRESIREREREREREREREREBERERERERERIRESIiV4MRISISERERISESESEREhESESIU5DERERIRERESERERERERESERMiEiEhY2ZEREVVlVREZjERERIRIRERERERERERESEiEhERERESERRhERERERERESERERES8A8Ly8y86ngxIhESEREREREREREREREQERERERERERERERERERZlRCEREjEiERERERERERISEREZojESERERERERERIRERERIRESIRERERIRISISERESEkVVmVlFWVSSMjIyIRERESISESESERERERESEhISIRERERERERIRIhIVVGERIRE0jbyRETERERERERERERERERAREREREREREREhERISEhEjd0ESERERERERERERERISIW8hEhERERERERERERERERERERESEhEiESERERERERESERERERISEmFmZJeqyuiTYjIRETERERERIRERERERERIREREREREREhIRESERIRERFqgREhEREREREREREREREBERERERERERIREiERESEhESZSYzIRERIRERERERERIZ4yExEREREREhEhERERERESISERERESEREREREhEREREREhISIRIRMSEREjMiU1ZUnVjSEhERERERERISERIRERERERERESERERIRERERISIRL2EhEREREREREREREREQEREREREREREREhEiEREREhIRE2lGMRERERERERIRISoxEhEhEREREREREREREREhERESEREhERISERERERISERERERESEREREiISEREhISERalEhERERESESERERERIREREREREhESIRESIRIhEREhEuYhERERERERERERERERARERERERERERIRERERIRIRISEhIhNklDIREhISERIS5hIRIREREREREREREREhEREhEhERERESERERERERERERERIREhEREhIRERESEhISESIRESEREREREhESISIREREhEhERIREhIRIhEhIREREREhfhEREREREREREREREREBERERERERERERERERERERERERERIRISNUQxERESES3hEREREhEhEhERERESEhESERIREREREREhERIREREhEREREREREREREREREREREREREREREREREREREREREREREREREREREREREREREREREREhPNEREREREREREREREREQEREREREREREREREREREREREREREREhESFmZlQSEiHBMSERERISERESESEhERERERERESIiIRERIhERERERESERERERERERERERERERERERERERERERERERERERERERERERERERERERERERERERIRERIbkSERERERERERERERERARERERERERERERERERERERERERESERERESESZjU2H0EhIhEhERERIRERERERESERERERERERIhERESEiEhERERERERERERERERERERERERERERERERERERERERERERERERERERERERERERERERERERESBhEREREREREREREREREBEREREREREREREREREREREREREREREhESEREhITHQkTERERESESERERERERIRERIREhERIRERERERERERERERIREREhERERERERERERERERERERERERERERERERERERERERERERERERERERESERERERehESEREREREREREREREQEREREREREREREREREREREREREREhERERERIhEhEakiljIiETERERISESERIRERERERJlRkWWEREREiEhEiERERERERERERERERERERERERERERERERERERERERERERERERERERERERERERERERIhESakIRERERERERERERERERARERERERERERERERERERERERERERERERERERESERwhERFllhEhEyEhEREhERERERIlrOrd13rP6JQxEREhERIREhERERERERERERERERERERERERERERERERERERERERERERERERERERERERERERERH8EiEREREREREREREREREBERERERERERERERERERERERERERERISEhEhEhExTRIhERIiEmZkMSEhEREREhEhOMdhEhESIREhZlmIlSIhERERESERERERERERERERERERERERERERERERERERERERERERERERERERERERERESEWW2ExExEREREREREREREREQERERERERERERERERERERERERERESERERIREhERKeEREhIREhIRMiRFMRERESERFAIhESERERIRIRERJJ3XUhEREREREREREREREREREREREREREREREREREREREREREREREREREREREREREREREWe2EhEhIRERERERERERERERAREREREREREREREREREREREREREREREREREREREXkREREREREREhERMlM2EyESI/kSERERERERERESIRESZdrVIRERMRIRIRERERIREREREhESERERERERERERERERIRERERIREREREREREhIhFt1SEREREREREREREREREREREBERERERERERERERERERERERERERERERERERERER2RERERERERERESEhMhMTGDMr4hEREhISERERIREREiERImV3dWERIRERIRIhERERESEREREREREREhERERERISERERIRERERERERIRESEmmJYhIREREREREREREREREREREQERERERERERERERERERERERERERERERERERERERHlERERERERERERERERERIREZBCMyIhEREhEhERIhIREiEREREWnVUhESEhIREhEhERERERERERERERESISEhERESESERIRERIRIRIRIWhHMhIiIRERERERERERERERERERERAREREREREREREREREREREREREREREREREREREREeUhEREREREREREhEhERERESYBISIzREEiESIiERERERERIhEhERJNhTERIRIRERERERERERERERERERERERESISEREhEREhEhEREWbdYyIhEREREhEhEhEREREREREREREREBERERERERERERERERERERERERERERERERERERER1REhERERERERIRERESERExJAMSERIREjMiMyEhIhITERIREiEREhI5pVESERIRERERERIREhEREhERERERERERESIREhERERIkRZiREiESEREyEREREREREREREREREREREQERERERERERERERERERERERERERERERERERERERGYEREREREREREREREREREREVAiEhISIRIhIiIkNZZWIiIRERETESERJiVdQxEREhERIRERERESERERESEREREhESESESEjnYiUYhESExEhEiIRERERERERERERERERERERERAREREREREREREREREREREREREREREREREREREREWcREhERERERERERISERESEiL0ERERERERERERISIUM2QzWVYxETEiEREhNJliEhISERISEhEhESESESERISEhEmYzQ0mUYzEREREhIREhIRERESEREREREREREREREREREREBERERERERERERERERERERERERERERERERERERESLSERERERERERERERIRISEREU8REREREhESESEREhERIhESEhI044UlRWMTEd6RERERIREREhESESEREiNkRZ3KQTMRERERISIRIRIRISERIRIhESESESEREREREREREREREQERERERERERERERERERERERERERERERERERERERIaYRERERERERERERERERESERHGESERERERERERERERISESERIRIRESIzIhFkIlfWJCNDJUlkY1YzNFVVMTZiIRERERIRIRIRERERERERERERERERERERERERERERERERERERARERERERERERERERERERERERERERERERERERERISWCEhERERIRERERERERERESEmoSEhESEREREREREREREhESEREREhEhIhESIREzrUERERIRISEhERERIRERERESESESESESEREREREREREREREREREREREREREREREREREREBERERERERERERERERERERERERERERERERERERERMwIhERESEREREREREREREhESGpISERERERERERERERERERERIRIREREREhESERESZ5EyEREhERERERERIRESEREREREREREREREREREREREREREREREREREREREREREREREQERERERERERERERERERERERERERERERERERERERIhpCERIRERERERERERERESEREmxBEhERERERERERERERERERERERERERERERISEhEZpBESIhExESEhEhERESERERERERERERERERERERERERERERERERERERERERERERERERARERERERERERERERERERERERERERERERERERERERI6ERERERERERERERERESESESFuMhMSERERERERERERERERERERERERERERERERIiEZcyEREhIREREREREREREhEhEREREREREREREREREREREREREREREREREREREREREREBERERERERERERERERERERERERERERERERERERERER1BERERERERERERERERESESERPFIRERERERERERERIRERIRERERERERERIhERERESEY1iESEiEREhERIhEREREREREREREREREREREREREREREREREREREREREREREREREQERERERERERERERERERERERERERERERERERERESIRI6IRIRERERERERERERERIRISIi9REREREREREREREREhEREREREhERESEREREREhEiEwISEREREREhERERIRERERIRIRIRERERERERERERERERERERERERERERERERERERARERERERERERERERERERERERERERERERERERERESIR0xERERERERERERERESERISERFtoxERERERERERERERERERERERERIREhEhEhIREhEhLtEiIRERERIREiEREREREREREREREREREREREREREREREREREREREREREREREREBEREREREREREREREREREREREREREREREREREREhESE9EhERIRERERERERERERERERIRJ3QRIRIREREhERERERERERERERERERERERERERERITiRERIREhEREREREREREREREREREREREREREREREREREREREREREREREREREREQERERERERERERERERERERERERERERERERERERERERESTBEhIRERERERERERERERERIRMRN6YRMREhERERERERERERERERERERERERERERERESIV4RISEhEhERERERERERERERERERERERERERERERERERERERERERERERERERERAREREREREREREREREREREREREREREREREREREREhEhE9MhIhIRERERERERERERERESEREiW5ESIRESESERERERERERERERERERERERERERERERKOITESEREREREREREREREREREREREREREREREREREREREREREREREREREREREBERERERERERERERERERERERERERERERERERERERESERHiMRIRERERERERERERERERIRIREiXNIREhEhEhERERERERERERERERERERERERERITERhyERESEREREREREREREREREREREREREREREREREREREREREREREREREREREQEREREREREREREREREREREREREREREREREREREREREhEz4RIREREREREREREREREREREhEhE0joEhERIhERERERERERERERERERERERERERERERIXcSERERERERERERERERERERERERERERERERERERERERERERERERERERERERARERERERERERERERERERERERERERERERERERERERERERFtMRIRERERERERERERERESERIhIhEiO9ITERERERERERERERERERERERERERERERISISGIERISEREREREREREREREREREREREREREREREREREREREREREREREREREREBEREREREREREREREREREREREREREREREREREREREREREheBERERERERERERERERERESERERIhEmjJETERERERERERERERERERERERERERERESEhITwhEhEREREREREREREREREREREREREREREREREREREREREREREREREREREQERERERERERERERERERERERERERERERERERERESESIREhEXghERERERERERERERERISESISIRISESi3IREREREREREREREREREREREREREREhExEhJKERIRERERERERERERERERERERERERERERERERERERERERERERERERERERARERERERERERERERERERERERERERERERERERERERERERExGEERIRESERESERERERERERERERERESESR91iESEREhEhERERIREREREREREREREREREhmhEhEREREREREREREREREREREREREREREREREREREREREREREREREREREBERERERERERERERERERERERERERERERERERERERERERIRIRpRESEhERERERERERERERERERERERERESZNhhEREhEhEhEREREhERERERERERERERERI7ESEREREREREREREREREREREREREREREREREREREREREREREREREREREQERERERERERERERERERERERERERERERERERERERERERERIRInQREhERERERIREREREREREREREREhIhESOMpBESEhERERIREhERERERERERERERERESWBERERERERERERERERERERERERERERERERERERERERERERERERERERERARERERERERERERERERERERERERERERERERERERERERERETEhOYExEhERESERERERERERERERERERERIhERFn11EREiEREREREREREREREREREREREREeMSEREREREREREREREREREREREREREREREREREREREREREREREREREREBEREREREREREREREREREREREREREREREREREREREREREhEhMS2BEhIRERERERERERERERERERERERERERIhEUfMURESIRIRERERERERERERERERERESdiEREREREREREREREREREREREREREREREREREREREREREREREREREREQERERERERERERERERERERERERERERERERERERERERERERESITIVoSERIRERERERERERERERERERESEhESERIiESOb0RERESERERERERERERERERERISFeERERERERERERERERERERERERERERERERERERERERERERERERERERERARERERERERERERERERERERERERERERERERERERERERESETERESGXESEREREREREREREREREREREREREREREREhISSO0xIREhEREREREREREREREREhESASEREREREREREREREREREREREREREREREREREREREREREREREREREREBEREREREREREREREREREREREREREREREREREREREREREiEhIREiOjERERERERERERERERERERERIRIRIRIhEREhEhFv3pESEhERERERERERERERERIRJXEREREREREREREREREREREREREREREREREREREREREREREREREREREQEREREREREREREREREREREREREREREREREREREREREREREREREREjnRESEREhESERERERERERERERERERERERERISG8skqqMRERISERIRIREREREREhEmAxERERERERERERERERERERERERERERERERERERERERERERERERERERARERERERERERERERERERERERERERERERERERERERERERERERERERE0giISEREhERERERERERERERERERERERERIRErDhIR26MiERERERERERERERESERLGESEREREREREREREREREREREREREREREREREREREREREREREREREREBEREREREREREREREREREREREREREREREREREREREREREREREREhERJYQREREREREREREREREREREREREREREREREUACIRMRTe1TIhEREREREREREREREdkREREREREREREREREREREREREREREREREREREREREREREREREREREQERERERERERERERERERERERERERERERERERERERERERERERERERIhEhbZExIREhESERERERERERERERERERERERERgPIxIRIiFO/TEiERERERERERESERmhERERERERERERERERERERERERERERERERERERERERERERERERERERARERERERERERERERERERERERERERERERERERERERERERERERERERERETOyERIhERERERERERERERERERERERERISEWgPERMhEhEpDzERIRERERERERESFKEREREhEREREREREREREREREREREREREREREREREREREREREREREREBERERERERERERERERERERERERERERERERERERERERERERERERERERERETpSIREhEhEREREREREREREREREREREREhEa+ZMRFiEmXAoRERERERERERERESoREREREREREREREREREREREREREREREREREREREREREREREREREREQERERERERERERERERERERERERERERERERERERERERERERERERIRERERMSEidCESERERERERERERERERERERERERIREikACkN7+wAA5hEREREREREREhERGhEhERERERERERERERERERERERERERERERERERERERERERERERERERARERERERERERERERERERERERERERERERERERERERERERERERERERIRISEhEliSESEREREREREREREREREREREREhEhETSezvuthEMxIRIRERERERESEREuEREREREREREREREREREREREREREREREREREREREREREREREREREREBEREREREREREREREREREREREREREREREREREREREREREREREREREREREREREjxhEhERERESERERERERERERERERERERESERERISERERERERERERERERIR8REREREREREREREREREREREREREREREREREREREREREREREREREREQERERERERERERERERERERERERERERERERERERERERERERERERERERERERERERFlmBEiESIhESIRIRERERERERERERERESEhIREREhIRERERERERERERIRLhERERERERERERERERERERERERERERERERERERERERERERERERERERARERERERERERERERERERERERERERERERERERERERERERERERERERERERIRISIhEYhhEhERIRERERERIRERERERERERESEREREREhERERERERERERERERE9EREhEREREREREREREREREREREREREREREREREREREREREREREREREBERERERERERERERERERERERERERERERERERERERERERERERERERERERERERERIxIlmGESERESIhEREREhERERERERERERERERERERERERERERERERIRES0SEREREREREREREREREREREREREREREREREREREREREREREREREREQERERERERERERERERERERERERERERERERERERERERERERERERERERERERERESEREREopBEhIhERISEREREREREREREREREREREREREREREREREREREREhiRERERERERERERERERERERERERERERERERERERERERERERERERERERARERERERERERERERERERERERERERERERERERERERERERERERERERERESERERERIiExEU2GEREiIRERERERERERERERERERERERERERERERERERERESESH2EREREREREREREREREREREREREREREREREREREREREREREREREREREBEREREREREREREREREREREREREREREREREREREREREREREREREREREREREREREhEhEiETnZYhERERESERERERERERERERERERERERERERERERERERERFaEhEREREREREREREREREREREREREREREREREREREREREREREREREREQERERERERERERERERERERERERERERERERERERERERERERERERERERERERERERIRERERESERKdcxERERERERERERERERERERESEREhERERERERERERERIcEhERERERERERERERERERERERERERERERERERERERERERERERERERERARERERERERERERERERERERERERERERERERERERERERERERERERERERERERERERERERERERIRNZmRIRIRERERIRERIRERERERERERERIRERERERESESEokhEREREREREREREREREREREREREREREREREREREREREREREREREREREBERERERERERERERERERERERERERERERERERERERERERERERERERERERERERERERERERERESEhI1iFYhESERERIhERIiESEhEREREREREhERERIREiExohEREREREREREREREREREREREREREREREREREREREREREREREREREREQEREREREREREREREREREREREREREREREREREREREREREREREREREREREREREREREREREREREhERIxJIdTERIRERERERERERESERERERERERESEREREowyIRERERERERERERERERERERERERERERERERERERERERERERERERERERAREREREREREREREREREREREREREREREREREREREREREREREREREREREREREREREREREREREREyEREhElfVIRIhESIRIhEREREREREREhESESERIhI8whEREREREREREREREREREREREREREREREREREREREREREREREREREREREBERERERERERERERERERERERERERERERERERERERERERERERERERERERERERERERERERERERERESISERIhR3ViEhERERERISIREhERIRERERERIhKeQRMREREREREREREREREREREREREREREREREREREREREREREREREREREREQERERERERERERERERERERERERERERERERERERERERERERERERERERERERERERERERERERERIRERIRERESEhEjZtlVUxESERERERERERERESIRE1hUISIRIRERERERERERERERERERERERERERERERERERERERERERERERERERERAREREREREREREREREREREREREREREREREREREREREREREREREREREREREREREREREREREREREhERERERERERERETSZlWZiEREhERESERIiI23VQyEREhIREREREREREREREREREREREREREREREREREREREREREREREREREREREBERERERERERERERERERERERERERERERERERERERERERERERERERERERERERERERERERERERERERERERERESERIREhEiZXd4iCMyIiN5irzXIxEiEhIRERIREREREREREREREREREREREREREREREREREREREREREREREREREREQERERERERERERERERERERERERERERERERERERERERERERERERERERERERERERERERERERERERERERERERERERERISEhIREiI0VFVFVFVjIhIREhERERERERERERERERERERERERERERERERERERERERERERERERERERERERERERARERERERERERERERERERERERERERERERERERERERERERERERERERERERERERERERERERERERERERERERERERERERERERIRESISEhISEhEREREREREREREREREREREREREREREREREREREREREREREREREREREREREREREREREREBERERERERERERERERERERERERERERERERERERERERERERERERERERERERERERERERERERERERERERERERERERERERERERERERERERERESESEREREREREREREREREREREREREREREREREREREREREREREREREREREREREREREREQEREREREREREREREREREREREREREREREREREREREREREREREREREREREREREREREREREREREREREREREREREREREREREREREREhEREh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MAAAAZAAAAAAAAAAAAAAAeQAAADwAAAAAAAAAAAAAAHoAAAA9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2</Monitors>
          <HorizontalResolution>1680</HorizontalResolution>
          <VerticalResolution>1050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2017-06-06T12:14:57Z</xd:SigningTime>
          <xd:SigningCertificate>
            <xd:Cert>
              <xd:CertDigest>
                <DigestMethod Algorithm="http://www.w3.org/2000/09/xmldsig#sha1"/>
                <DigestValue>T52Nm3J8jtDpyiZW/3/wgYkf52M=</DigestValue>
              </xd:CertDigest>
              <xd:IssuerSerial>
                <X509IssuerName>SERIALNUMBER=201510, CN=Citizen CA, C=BE</X509IssuerName>
                <X509SerialNumber>21267647932558955443314704138608258123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rQdU7Ou1DP++2n0cVnCHZWj8cmAIHNjJCODRCMxgPMjAxNzA2MDYxMjE1MDd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Sz8h949GemUQE4lEJ4sDk2dfBZc=</DigestValue>
                </xd:CertDigest>
                <xd:IssuerSerial>
                  <X509IssuerName>CN=Belgium Root CA3, C=BE</X509IssuerName>
                  <X509SerialNumber>109909000636973959195808096765874462894</X509SerialNumber>
                </xd:IssuerSerial>
              </xd:Cert>
              <xd:Cert>
                <xd:CertDigest>
                  <DigestMethod Algorithm="http://www.w3.org/2000/09/xmldsig#sha1"/>
                  <DigestValue>/WuDXJm5nm/4T80OYmajYQeGpxc=</DigestValue>
                </xd:CertDigest>
                <xd:IssuerSerial>
                  <X509IssuerName>CN=Belgium Root CA3, C=BE</X509IssuerName>
                  <X509SerialNumber>4260689877497748905</X509SerialNumber>
                </xd:IssuerSerial>
              </xd:Cert>
            </xd:CertRefs>
          </xd:CompleteCertificateRefs>
          <xd:CertificateValues>
            <xd:EncapsulatedX509Certificate>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2017-06-06T12:15:01Z</xd:ProducedAt>
                </xd:OCSPIdentifier>
                <xd:DigestAlgAndValue>
                  <DigestMethod Algorithm="http://www.w3.org/2000/09/xmldsig#sha1"/>
                  <DigestValue>DoyDtzjd743qQQlKOZkF7hHiN6g=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+dr2Z4/IjfsNsuEZCzsUC1faB6A=</DigestValue>
                </xd:DigestAlgAndValue>
                <xd:CRLIdentifier>
                  <xd:Issuer>CN=Belgium Root CA3, C=BE</xd:Issuer>
                  <xd:IssueTime>2017-01-01T11:00:00Z</xd:IssueTime>
                </xd:CRLIdentifier>
              </xd:CRLRef>
            </xd:CRLRefs>
          </xd:CompleteRevocationRefs>
          <xd:RevocationValues>
            <xd:OCSPValues>
              <xd:EncapsulatedOCSPValue>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OCSPValue>
            </xd:OCSPValues>
            <xd:CRLValues>
              <xd:EncapsulatedCRLValue>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QQrXIPbwozmeKWnCH09Kmv7pw09QIHQUI5ODRCMxgPMjAxNzA2MDYxMjE1MDh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</xd:EncapsulatedTimeStamp>
          </xd:SigAndRefsTimeStamp>
        </xd:UnsignedSignatureProperties>
      </xd:UnsignedProperties>
    </xd:QualifyingProperties>
  </Object>
  <Object Id="idValidSigLnImg">AQAAAGwAAAAAAAAAAAAAAP8AAAB/AAAAAAAAAAAAAABNIwAAnxEAACBFTUYAAAEACFoAALYAAAAFAAAAAAAAAAAAAAAAAAAAkAYAABoEAABRAgAAcgEAAAAAAAAAAAAAAAAAABoLCQDwpg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ISERESEREREREREREREREREREREREhESEREREREhERERERIREREREREREREREREREREREREREREREREREREREREREREREREREREAERERERERERERERERERERERERERERERERERERERERERERERERERERERIRERERERERERERERERESIRERESEREhEhERESERERERISERERERESEREREREREREREREREREREREREREREREREREREREREREREREREREREREREREREREQERERERERERERERERERERERERERERERERERERERERERERERERERERERERERERERERESEhIRIiERERERERERERERERERESIREREREREhERERERERESEhESERERERERERERERERERERERERERERERERERERERERERERERERERERERABEREREREREREREREREREREREREREREREREREREREREREREREREREREREhEhERERERERERERERIREREiERERESIRERERERERESERERERISEhEREREREREREREREREREREREREREREREREREREREREREREREREREREREREREREREBEREREREREREREREREREREREREREREREREREREREREREREREREREREREREREREREREREREhIREREhERERIREhERERERERERIhERIRERERERERIREREREREhERERIREREREREREREREREREREREREREREREREREREREREREREREQARERERERERERERERERERERERERERERERERERERERERERERERERERERERERERERERERIREREhESIREhIRERERERESERERERERERESERIREREhERISERERERESERERERERERERERERERERERERERERERERERERERERERERERERERARERERERERERERERERERERERERERERERERERERERERERERERERERERERERERERERERERESIREiZmNVVZlZmH2qp3iImZmZmIhWZjZjERERERIRERERERERERERIREREREREREREREREREREREREREREREREREREREREREREREREAERERERERERERERERERERERERERERERERERERERERERERERERERERERERERERERERESI2RVmYmFRVQxEhISEiEREiIRIRImVGVVV9dVmYiVWVQzIREREREREREREREREREREREREREREREREREREREREREREREREREREREREREQERERERIRERMRESERIRERERERIRERERERERERERIRERERERIRIRESERERESISETFol4VGMhEREREhERERERERERERERERERERERERERERERETZjSYl6iJIxERExEREhExIRIRERESERERERERERERERERERERERERERERERERERABERERERISETEhESEREhERERIREhEREREhERIRERIRISIhERERIhERIhExETJn52MyIRESEREREREREREREREREREREREREREREREREhEhIRISETIRMUmO6pYRESEhERERERESERESEREREREREREREREREREREREREREREREREBERERERIREiEREhI0EiEhEhIREjIREREREhERERMSESERIREhEREiESERFN5SIhEREhIREREREREREREREREREREREREREREREREREREREREiERERIhERIWnspTEREiERERERESEREREREREREREREREREREREREREREREREREQARERERESESGZ3YVZlERFREVFVFlVVVVVU2MjISIRESESERMhERIRERadhTIREREhEREiESERIRIRERERERERERERERERERERERERERERERERERIRIRISIRIhE1enYRESEREREREREREhERERERERERERERERERERERERERERERARERERERISF6gxIhEhESEhIRERIhIRIiM0iYeVVpOFZiERIRERERFo3UERIhEiEREhERERERERERERERERERERERERERERERERERERERERERERERERERERIRERIh6hESESEREREhIRERERIREREREREREREREREREREREREREREAERERESEREbgRIREhERIRERESESERERESEREiETIiJk19rDWWIRZ4YRESERIRESERIhERERERERERERERERERERERERERERERERERERERERERESERIRERERIjERFwISERIRERERESEREhEREREREREREREREREREREREREREREQERERERISEhaXYRISIRIRERESERESESEREhERERERMRESEWFEKdrYWXZkMjIRESERIREREhERERERERERERERERERERERERERERERERERERERERERERESERIRESEq8RERERERIRERESEhEhERERERERERERERERERERERERERERABERERERESExFJQhERERERIREREhEREREhESISEhIRIREhEhJ4QhEiEyJFWId4VmYxERERERERERERERERERERERERERERERERERERERERERERERERISESEREhEkC6rqiuzL/K3nljMREREREREREREREREREREREREREREREREBEREREREREREhFohCEREhERIREhERERERERERERERERISEyakERERERERERERIjM2WFM5U0QzMSERESERERERESERERIRISERERISESEhESEREhEhERERERIRGMDtlDIhESERIWM5rqvREhEREREREREhIRIREREREREREREREQAREREREREREREhElczERERERERESERERERERERESESISEWmCIRIREhEhERESEhIiEREyEkh0WZVmNjIhEREhERERIRESEREREiERERERERESEhEREREREREhE7DDIREhIRESEREiERNwkhIzIzIhESIRESIRERERERERERERERARERERERERERIRESIiV4MRISISERERISESESEREhESESIU5DERERIRERESERERERERESERMiEiEhY2ZEREVVlVREZjERERIRIRERERERERERESEiEhERERESERRhERERERERESERERES8A8Ly8y86ngxIhESEREREREREREREREAERERERERERERERERERZlRCEREjEiERERERERERISEREZojESERERERERERIRERERIRESIRERERIRISISERESEkVVmVlFWVSSMjIyIRERESISESESERERERESEhISIRERERERERIRIhIVVGERIRE0jbyRETEREREREREREREREQEREREREREREREhERISEhEjd0ESERERERERERERERISIW8hEhERERERERERERERERERERESEhEiESERERERERESERERERISEmFmZJeqyuiTYjIRETERERERIRERERERERIREREREREREhIRESERIRERFqgREhERERERERERERERABERERERERERIREiERESEhESZSYzIRERIRERERERERIZ4yExEREREREhEhERERERESISERERESEREREREhEREREREhISIRIRMSEREjMiU1ZUnVjSEhERERERERISERIRERERERERESERERIRERERISIRL2EhEREREREREREREREBEREREREREREREhEiEREREhIRE2lGMRERERERERIRISoxEhEhEREREREREREREREhERESEREhERISERERERISERERERESEREREiISEREhISERalEhERERESESERERERIREREREREhESIRESIRIhEREhEuYhEREREREREREREREQARERERERERERIRERERIRIRISEhIhNklDIREhISERIS5hIRIREREREREREREREhEREhEhERERESERERERERERERERIREhEREhIRERESEhISESIRESEREREREhESISIREREhEhERIREhIRIhEhIREREREhfhERERERERERERERERARERERERERERERERERERERERERERIRISNUQxERESES3hEREREhEhEhERERESEhESERIREREREREhERIREREhEREREREREREREREREREREREREREREREREREREREREREREREREREREREREREREREREREhPNEREREREREREREREREAEREREREREREREREREREREREREREREhESFmZlQSEiHBMSERERISERESESEhERERERERESIiIRERIhERERERESERERERERERERERERERERERERERERERERERERERERERERERERERERERERERERERIRERIbkSEREREREREREREREQIRERERERERERERERERERERERERESERERESESZjU2H0EhIhEhERERIRERERERESERERERERERIhERESEiEhERERERERERERERERERERERERERERERERERERERERERERERERERERERERERERERERERERESBhERERERERERERERERABEREREREREREREREREREREREREREREhESEREhITHQkTERERESESERERERERIRERIREhERIRERERERERERERERIREREhERERERERERERERERERERERERERERERERERERERERERERERERERERESERERERehESEREREREREREREREBEREREREREREREREREREREREREREhERERERIhEhEakiljIiETERERISESERIRERERERJlRkWWEREREiEhEiERERERERERERERERERERERERERERERERERERERERERERERERERERERERERERERERIhESakIREREREREREREREREQARERERERERERERERERERERERERERERERERERESERwhERFllhEhEyEhEREhERERERIlrOrd13rP6JQxEREhERIREhERERERERERERERERERERERERERERERERERERERERERERERERERERERERERERERH8EiERERERERERERERERAhERERERERERERERERERERERERERERISEhEhEhExTRIhERIiEmZkMSEhEREREhEhOMdhEhESIREhZlmIlSIhERERESERERERERERERERERERERERERERERERERERERERERERERERERERERERERESEWW2ExExEREREREREREREREAERERERERERERERERERERERERERESERERIREhERKeEREhIREhIRMiRFMRERESERFAIhESERERIRIRERJJ3XUhEREREREREREREREREREREREREREREREREREREREREREREREREREREREREREREREWe2EhEhIREREREREREREREQEREREREREREREREREREREREREREREREREREREREXkREREREREREhERMlM2EyESI/kSERERERERERESIRESZdrVIRERMRIRIRERERIREREREhESERERERERERERERERIRERERIREREREREREhIhFt1SERERERERERERERERERERABERERERERERERERERERERERERERERERERERERER2RERERERERERESEhMhMTGDMr4hEREhISERERIREREiERImV3dWERIRERIRIhERERESEREREREREREhERERERISERERIRERERERERIRESEmmJYhIREREREREREREREREREREBERERERERERERERERERERERERERERERERERERERHlERERERERERERERERERIREZBCMyIhEREhEhERIhIREiEREREWnVUhESEhIREhEhERERERERERERERESISEhERESESERIRERIRIRIRIWhHMhIiIREREREREREREREREREREQAREREREREREREREREREREREREREREREREREREREeUhEREREREREREhEhERERESYBISIzREEiESIiERERERERIhEhERJNhTERIRIRERERERERERERERERERERERESISEREhEREhEhEREWbdYyIhEREREhEhEhERERERERERERERChERERERERERERERERERERERERERERERERERERER1REhERERERERIRERESERExJAMSERIREjMiMyEhIhITERIREiEREhI5pVESERIRERERERIREhEREhERERERERERESIREhERERIkRZiREiESEREyEREREREREREREREREREREAERERERERERERERERERERERERERERERERERERERGYEREREREREREREREREREREVAiEhISIRIhIiIkNZZWIiIRERETESERJiVdQxEREhERIRERERESERERESEREREhESESESEjnYiUYhESExEhEiIREREREREREREREREREREREQEREREREREREREREREREREREREREREREREREREREWcREhERERERERERISERESEiL0ERERERERERERISIUM2QzWVYxETEiEREhNJliEhISERISEhEhESESESERISEhEmYzQ0mUYzEREREhIREhIRERESERERERERERERERERERERABERERERERERERERERERERERERERERERERERERESLSERERERERERERERIRISEREU8REREREhESESEREhERIhESEhI044UlRWMTEd6RERERIREREhESESEREiNkRZ3KQTMRERERISIRIRIRISERIRIhESESESEREREREREREREREBERERERERERERERERERERERERERERERERERERERIaYRERERERERERERERERESERHGESERERERERERERERISESERIRIRESIzIhFkIlfWJCNDJUlkY1YzNFVVMTZiIRERERIRIRIREREREREREREREREREREREREREREREREREREQARERERERERERERERERERERERERERERERERERERISWCEhERERIRERERERERERESEmoSEhESEREREREREREREhESEREREhEhIhESIREzrUERERIRISEhERERIRERERESESESESESERERERERERERERERERERERERERERERERERERARERERERERERERERERERERERERERERERERERERERMwIhERESEREREREREREREhESGpISERERERERERERERERERERIRIREREREhESERESZ5EyEREhERERERERIRESEREREREREREREREREREREREREREREREREREREREREREREREAERERERERERERERERERERERERERERERERERERERIhpCERIRERERERERERERESEREmxBEhERERERERERERERERERERERERERERERISEhEZpBESIhExESEhEhERESEREREREREREREREREREREREREREREREREREREREREREREREQERERERERERERERERERERERERERERERERERERERERI6ERERERERERERERERESESESFuMhMSERERERERERERERERERERERERERERERERIiEZcyEREhIREREREREREREhEhERERERERERERERERERERERERERERERERERERERERERABERERERERERERERERERERERERERERERERERERERER1BERERERERERERERERESESERPFIRERERERERERERIRERIRERERERERERIhERERESEY1iESEiEREhERIhEREREREREREREREREREREREREREREREREREREREREREREREREBERERERERERERERERERERERERERERERERERERESIRI6IRIRERERERERERERERIRISIi9REREREREREREREREhEREREREhERESEREREREhEiEwISEREREREhERERIRERERIRIRIREREREREREREREREREREREREREREREREREREQARERERERERERERERERERERERERERERERERERERESIR0xERERERERERERERESERISERFtoxERERERERERERERERERERERERIREhEhEhIREhEhLtEiIRERERIREiERERERERERERERERERERERERERERERERERERERERERERERERAREREREREREREREREREREREREREREREREREREREhESE9EhERIRERERERERERERERERIRJ3QRIRIREREhERERERERERERERERERERERERERERITiRERIREhEREREREREREREREREREREREREREREREREREREREREREREREREREREAERERERERERERERERERERERERERERERERERERERERESTBEhIRERERERERERERERERIRMRN6YRMREhERERERERERERERERERERERERERERERESIV4RISEhEhEREREREREREREREREREREREREREREREREREREREREREREREREREQEREREREREREREREREREREREREREREREREREREREhEhE9MhIhIRERERERERERERERESEREiW5ESIRESESERERERERERERERERERERERERERERERKOITESERERERERERERERERERERERERERERERERERERERERERERERERERERERABERERERERERERERERERERERERERERERERERERERESERHiMRIRERERERERERERERERIRIREiXNIREhEhEhERERERERERERERERERERERERERITERhyERESEREREREREREREREREREREREREREREREREREREREREREREREREREREBEREREREREREREREREREREREREREREREREREREREREhEz4RIREREREREREREREREREREhEhE0joEhERIhERERERERERERERERERERERERERERERIXcSEREREREREREREREREREREREREREREREREREREREREREREREREREREREQARERERERERERERERERERERERERERERERERERERERERERFtMRIRERERERERERERERESERIhIhEiO9ITERERERERERERERERERERERERERERERISISGIERISERERERERERERERERERERERERERERERERERERERERERERERERERERAREREREREREREREREREREREREREREREREREREREREREREheBERERERERERERERERERESERERIhEmjJETERERERERERERERERERERERERERERESEhITwhEhEREREREREREREREREREREREREREREREREREREREREREREREREREREAERERERERERERERERERERERERERERERERERERESESIREhEXghERERERERERERERERISESISIRISESi3IREREREREREREREREREREREREREREhExEhJKERIREREREREREREREREREREREREREREREREREREREREREREREREREREQERERERERERERERERERERERERERERERERERERERERERERExGEERIRESERESERERERERERERERERESESR91iESEREhEhERERIREREREREREREREREREhmhEhERERERERERERERERERERERERERERERERERERERERERERERERERERABERERERERERERERERERERERERERERERERERERERERERIRIRpRESEhERERERERERERERERERERERERESZNhhEREhEhEhEREREhERERERERERERERERI7ESEREREREREREREREREREREREREREREREREREREREREREREREREREREBERERERERERERERERERERERERERERERERERERERERERERIRInQREhERERERIREREREREREREREREhIhESOMpBESEhERERIREhERERERERERERERERESWBEREREREREREREREREREREREREREREREREREREREREREREREREREREQARERERERERERERERERERERERERERERERERERERERERERETEhOYExEhERESERERERERERERERERERERIhERFn11EREiEREREREREREREREREREREREREeMSERERERERERERERERERERERERERERERERERERERERERERERERERERBBEREREREREREREREREREREREREREREREREREREREREREhEhMS2BEhIRERERERERERERERERERERERERERIhEUfMURESIRIRERERERERERERERERERESdiEREREREREREREREREREREREREREREREREREREREREREREREREREREAERERERERERERERERERERERERERERERERERERERERERERESITIVoSERIRERERERERERERERERERESEhESERIiESOb0RERESERERERERERERERERERISFeEREREREREREREREREREREREREREREREREREREREREREREREREREREQIRERERERERERERERERERERERERERERERERERERERERESETERESGXESEREREREREREREREREREREREREREREREhISSO0xIREhEREREREREREREREREhESASERERERERERERERERERERERERERERERERERERERERERERERERERERABEREREREREREREREREREREREREREREREREREREREREREiEhIREiOjERERERERERERERERERERERIRIRIRIhEREhEhFv3pESEhERERERERERERERERIRJXERERERERERERERERERERERERERERERERERERERERERERERERERERECEREREREREREREREREREREREREREREREREREREREREREREREREREjnRESEREhESERERERERERERERERERERERERISG8skqqMRERISERIRIREREREREhEmAxEREREREREREREREREREREREREREREREREREREREREREREREREREQARERERERERERERERERERERERERERERERERERERERERERERERERERE0giISEREhERERERERERERERERERERERERIRErDhIR26MiERERERERERERERESERLGESERERERERERERERERERERERERERERERERERERERERERERERERERAREREREREREREREREREREREREREREREREREREREREREREREREREhERJYQREREREREREREREREREREREREREREREREUACIRMRTe1TIhEREREREREREREREdkREREREREREREREREREREREREREREREREREREREREREREREREREREAERERERERERERERERERERERERERERERERERERERERERERERERERIhEhbZExIREhESERERERERERERERERERERERERgPIxIRIiFO/TEiERERERERERESERmhEREREREREREREREREREREREREREREREREREREREREREREREREREQERERERERERERERERERERERERERERERERERERERERERERERERERERERETOyERIhERERERERERERERERERERERERISEWgPERMhEhEpDzERIRERERERERESFKEREREhERERERERERERERERERERERERERERERERERERERERERERERABERERERERERERERERERERERERERERERERERERERERERERERERERERERETpSIREhEhEREREREREREREREREREREREhEa+ZMRFiEmXAoRERERERERERERESoREREREREREREREREREREREREREREREREREREREREREREREREREREBERERERERERERERERERERERERERERERERERERERERERERERERIRERERMSEidCESERERERERERERERERERERERERIREikACkN7+wAA5hEREREREREREhERGhEhEREREREREREREREREREREREREREREREREREREREREREREREREQARERERERERERERERERERERERERERERERERERERERERERERERERERIRISEhEliSESEREREREREREREREREREREREhEhETSezvuthEMxIRIRERERERESEREuERERERERERERERERERERERERERERERERERERERERERERERERERERAREREREREREREREREREREREREREREREREREREREREREREREREREREREREREREjxhEhERERESERERERERERERERERERERESERERISERERERERERERERERIR8REREREREREREREREREREREREREREREREREREREREREREREREREREAERERERERERERERERERERERERERERERERERERERERERERERERERERERERERERFlmBEiESIhESIRIRERERERERERERERESEhIREREhIRERERERERERERIRLhEREREREREREREREREREREREREREREREREREREREREREREREREREQERERERERERERERERERERERERERERERERERERERERERERERERERERERERIRISIhEYhhEhERIRERERERIRERERERERERESEREREREhERERERERERERERERE9EREhERERERERERERERERERERERERERERERERERERERERERERERERABERERERERERERERERERERERERERERERERERERERERERERERERERERERERERERIxIlmGESERESIhEREREhERERERERERERERERERERERERERERERERIRES0SEREREREREREREREREREREREREREREREREREREREREREREREREREBERERERERERERERERERERERERERERERERERERERERERERERERERERERERERESEREREopBEhIhERISEREREREREREREREREREREREREREREREREREREREhiREREREREREREREREREREREREREREREREREREREREREREREREREREQARERERERERERERERERERERERERERERERERERERERERERERERERERERESERERERIiExEU2GEREiIRERERERERERERERERERERERERERERERERERERESESH2ERERERERERERERERERERERERERERERERERERERERERERERERERERAhEREREREREREREREREREREREREREREREREREREREREREREREREREREREREREREhEhEiETnZYhERERESERERERERERERERERERERERERERERERERERERFaEhEREREREREREREREREREREREREREREREREREREREREREREREREREAERERERERERERERERERERERERERERERERERERERERERERERERERERERERERERIRERERESERKdcxERERERERERERERERERERESEREhERERERERERERERIcEhEREREREREREREREREREREREREREREREREREREREREREREREREREQERERERERERERERERERERERERERERERERERERERERERERERERERERERERERERERERERERERIRNZmRIRIRERERIRERIRERERERERERERIRERERERESESEokhERERERERERERERERERERERERERERERERERERERERERERERERERERABERERERERERERERERERERERERERERERERERERERERERERERERERERERERERERERERERERESEhI1iFYhESERERIhERIiESEhEREREREREhERERIREiExohEREREREREREREREREREREREREREREREREREREREREREREREREREREBEREREREREREREREREREREREREREREREREREREREREREREREREREREREREREREREREREREREhERIxJIdTERIRERERERERERESERERERERERESEREREowyIREREREREREREREREREREREREREREREREREREREREREREREREREREQAREREREREREREREREREREREREREREREREREREREREREREREREREREREREREREREREREREREREyEREhElfVIRIhESIRIhEREREREREREhESESERIhI8whERERERERERERERERERERERERERERERERERERERERERERERERERERERARERERERERERERERERERERERERERERERERERERERERERERERERERERERERERERERERERERERERESISERIhR3ViEhERERERISIREhERIRERERERIhKeQRMREREREREREREREREREREREREREREREREREREREREREREREREREREREAERERERERERERERERERERERERERERERERERERERERERERERERERERERERERERERERERERERIRERIRERESEhEjZtlVUxESERERERERERERESIRE1hUISIRIREREREREREREREREREREREREREREREREREREREREREREREREREREQEREREREREREREREREREREREREREREREREREREREREREREREREREREREREREREREREREREREREhERERERERERERETSZlWZiEREhERESERIiI23VQyEREhIRERERERERERERERERERERERERERERERERERERERERERERERERERERABERERERERERERERERERERERERERERERERERERERERERERERERERERERERERERERERERERERERERERERERESERIREhEiZXd4iCMyIiN5irzXIxEiEhIRERIREREREREREREREREREREREREREREREREREREREREREREREREREREFERERERERERERERERERERERERERERERERERERERERERERERERERERERERERERERERERERERERERERERERERERERISEhIREiI0VFVFVFVjIhIREhEREREREREREREREREREREREREREREREREREREREREREREREREREREREREREQARERERERERERERERERERERERERERERERERERERERERERERERERERERERERERERERERERERERERERERERERERERERERERIRESISEhISEhERERERERERERERERERERERERERERERERERERERERERERERERERERERERERERERERERBRERERERERERERERERERERERERERERERERERERERERERERERERERERERERERERERERERERERERERERERERERERERERERERERERERERERESESEREREREREREREREREREREREREREREREREREREREREREREREREREREREREREREREAEREREREREREREREREREREREREREREREREREREREREREREREREREREREREREREREREREREREREREREREREREREREREREREREREhEREh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F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</Object>
  <Object Id="idInvalidSigLnImg">AQAAAGwAAAAAAAAAAAAAAP8AAAB/AAAAAAAAAAAAAABNIwAAnxEAACBFTUYAAAEAbF8AAMkAAAAFAAAAAAAAAAAAAAAAAAAAkAYAABoEAABRAgAAcgEAAAAAAAAAAAAAAAAAABoLCQDwpg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M9aUJ0eAEbd0FowcdJaAQAAAJBT0lqI0dJawI1jBDBx0loBAAAAkFPSWuRQ0lpAxmMEQMZjBJidHgBlDNFatFDSWgEAAACQU9JapJ0eAECRbHf0rWh3z61od6SdHgBkAQAAAAAAAAAAAADZbm912W5vdbgqTwAACAAAAAIAAAAAAADMnR4ALadvdQAAAAAAAAAA/J4eAAYAAADwnh4ABgAAAAAAAAAAAAAA8J4eAASeHgCipm91AAAAAAACAAAAAB4ABgAAAPCeHgAGAAAAcFlzdQAAAAAAAAAA8J4eAAYAAAAgZFEBMJ4eAOGlb3UAAAAAAAIAAPCeHgAGAAAAZHYACAAAAAAlAAAADAAAAAMAAAAYAAAADAAAAAAAAAISAAAADAAAAAEAAAAWAAAADAAAAAgAAABUAAAAVAAAAAoAAAAnAAAAHgAAAEoAAAABAAAAwzANQs/zDE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hIRERIRERERERERERERERERERERESERIRERERESEREREREhEREREREREREREREREREREREREREREREREREREREREREREREREREQAREREREREREREREREREREREREREREREREREREREREREREREREREREREhERERERERERERERERERIhERERIRESESERERIREREREhIRERERERIRERERERERERERERERERERERERERERERERERERERERERERERERERERERERERERERARERERERERERERERERERERERERERERERERERERERERERERERERERERERERERERERERISEhEiIRERERERERERERERERERIhERERERESERERERERERISERIREREREREREREREREREREREREREREREREREREREREREREREREREREREAERERERERERERERERERERERERERERERERERERERERERERERERERERERESESEREREREREREREREhERESIRERERIhERERERERERIREREREhISEREREREREREREREREREREREREREREREREREREREREREREREREREREREREREREREQERERERERERERERERERERERERERERERERERERERERERERERERERERERERERERERERERERESEhERESEREREhESEREREREREREiEREhEREREREREhERERERESEREREhERERERERERERERERERERERERERERERERERERERERERERERABEREREREREREREREREREREREREREREREREREREREREREREREREREREREREREREREREhERESERIhESEhERERERERIRERERERERERIREhERESEREhIRERERERIREREREREREREREREREREREREREREREREREREREREREREREREREBERERERERERERERERERERERERERERERERERERERERERERERERERERERERERERERERERERIhESJmY1VVmVmYfaqneIiZmZmYiFZmNmMREREREhEREREREREREREhEREREREREREREREREREREREREREREREREREREREREREREREQARERERERERERERERERERERERERERERERERERERERERERERERERERERERERERERERERIjZFWZiYVFVDESEhISIRESIhEhEiZUZVVX11WZiJVZVDMhERERERERERERERERERERERERERERERERERERERERERERERERERERERERERAREREREhERExERIREhEREREREhEREREREREREREhEREREREhEhERIRERERIhIRMWiXhUYyERERESERERERERERERERERERERERERERERERERNmNJiXqIkjERETERESETEhEhERERIREREREREREREREREREREREREREREREREREAEREREREhIRMSERIRESEREREhESERERESEREhEREhEhIiEREREiEREiETERMmfnYzIhERIRERERERERERERERERERERERERERERERESESEhEhIRMhExSY7qlhERISERERERERIRERIREREREREREREREREREREREREREREREREQEREREREhESIRESEjQSISESEhESMhERERESERERExIRIREhESERESIRIREU3lIiERESEhERERERERERERERERERERERERERERERERERERERESIREREiEREhaeylMRESIRERERERIRERERERERERERERERERERERERERERERERERABERERERIRIZndhVmUREVERUVUWVVVVVVTYyMhIhERIRIREyEREhERFp2FMhERESERESIRIREhEhEREREREREREREREREREREREREREREREREREhEhEhIhEiETV6dhERIRERERERERESEREREREREREREREREREREREREREREREBEREREREhIXqDEiESERISEhEREiEhEiIzSJh5VWk4VmIREhEREREWjdQREiESIRESEREREREREREREREREREREREREREREREREREREREREREREREREREREhEREiHqERIRIRERESEhEREREhEREREREREREREREREREREREREREQARERERIRERuBEhESEREhERERIRIRERERIRESIRMiImTX2sNZYhFnhhERIREhERIREiERERERERERERERERERERERERERERERERERERERERERERIREhEREREiMREXAhIREhERERERIRESERERERERERERERERERERERERERERERAREREREhISFpdhEhIhEhERERIRERIRIRESERERERExERIRYUQp2thZdmQyMhERIREhERESERERERERERERERERERERERERERERERERERERERERERERERIREhERISrxEREREREhERERISESEREREREREREREREREREREREREREREAERERERERITEUlCEREREREhERESERERESERIhISEhEhESESEnhCESITIkVYh3hWZjEREREREREREREREREREREREREREREREREREREREREREREREREhIRIRESESQLquqK7Mv8reeWMxEREREREREREREREREREREREREREREREQERERERERERESEWiEIRESEREhESEREREREREREREREREhITJqQREREREREREREiMzZYUzlTRDMxIRERIRERERERIREREhEhIREREhIRISERIRESESEREREREhEYwO2UMiERIREhYzmuq9ESERERERERESEhEhERERERERERERERABERERERERERESESVzMRERERERERIRERERERERERIRIhIRaYIhEhESESERERISEiIRETISSHRZlWY2MiERESEREREhERIRERESIRERERERERISERERERERESETsMMhESEhERIRESIRE3CSEjMjMiERIhERIhEREREREREREREREBEREREREREREhERIiJXgxEhIhIREREhIRIRIRESERIRIhTkMREREhERERIRERERERERIREyISISFjZkRERVWVVERmMREREhEhERERERERERERISISERERERIRFGERERERERERIRERERLwDwvLzLzqeDEiERIREREREREREREREQARERERERERERERERERFmVEIRESMSIREREREREREhIRERmiMRIREREREREREhEREREhERIhEREREhEhIhIRERISRVWZWUVZVJIyMjIhERERIhIRIRIRERERERISEhIhEREREREREhEiEhVUYREhETSNvJERMRERERERERERERERARERERERERERESEREhISESN3QRIREREREREREREREhIhbyESERERERERERERERERERERERISESIRIRERERERERIREREREhISYWZkl6rK6JNiMhERMREREREhEREREREREhERERERERESEhERIREhEREWqBESEREREREREREREREAEREREREREREhESIRERISERJlJjMhEREhEREREREREhnjITERERERESESERERERERIhIRERERIRERERESERERERESEhIhEhExIRESMyJTVlSdWNISEREREREREhIREhERERERERERIREREhEREREhIhEvYSEREREREREREREREQERERERERERERESESIRERESEhETaUYxEREREREREhEhKjESESERERERERERERERESERERIRESEREhIREREREhIRERERERIRERESIhIRESEhIRFqUSERERERIRIREREREhERERERESERIhERIhEiERESES5iERERERERERERERERABEREREREREREhEREREhEhEhISEiE2SUMhESEhIREhLmEhEhERERERERERERESERESESERERERIREREREREREREREhESERESEhERERISEhIRIhERIRERERESERIhIhERESESEREhESEhEiESEhERERESF+EREREREREREREREREBEREREREREREREREREREREREREREhEhI1RDERERIRLeERERESESESERERERISERIREhERERERESEREhERESERERERERERERERERERERERERERERERERERERERERERERERERERERERERERERERERERESE80REREREREREREREREQARERERERERERERERERERERERERERESERIWZmVBISIcExIREREhIRERIRISERERERERERIiIhEREiERERERERIREREREREREREREREREREREREREREREREREREREREREREREREREREREREREREREhEREhuRIRERERERERERERERAhERERERERERERERERERERERERERIRERERIRJmNTYfQSEiESEREREhERERERERIREREREREREiERERISISERERERERERERERERERERERERERERERERERERERERERERERERERERERERERERERERERERERIGEREREREREREREREREAERERERERERERERERERERERERERERESERIRESEhMdCRMRERERIRIREREREREhEREhESEREhEREREREREREREREhERESERERERERERERERERERERERERERERERERERERERERERERERERERERERIRERERF6ERIREREREREREREREQERERERERERERERERERERERERERESEREREREiESERqSKWMiIRMREREhIRIREhEREREREmVGRZYRERESISESIREREREREREREREREREREREREREREREREREREREREREREREREREREREREREREREREiERJqQhERERERERERERERERABERERERERERERERERERERERERERERERERERERIRHCEREWWWESETISERESEREREREiWs6t3Xes/olDERESEREhESEREREREREREREREREREREREREREREREREREREREREREREREREREREREREREREREfwSIRERERERERERERERECEREREREREREREREREREREREREREREhISESESETFNEiEREiISZmQxISERERESESE4x2ESERIhESFmWYiVIiERERERIRERERERERERERERERERERERERERERERERERERERERERERERERERERERERIRZbYTETEREREREREREREREQARERERERERERERERERERERERERERIREREhESEREp4RESEhESEhEyJEUxERERIREUAiERIREREhEhEREknddSERERERERERERERERERERERERERERERERERERERERERERERERERERERERERERERERZ7YSESEhERERERERERERERAREREREREREREREREREREREREREREREREREREREReRERERERERESEREyUzYTIRIj+RIRERERERERERIhERJl2tUhERExEhEhEREREhERERESERIREREREREREREREREhEREREhERERERERESEiEW3VIREREREREREREREREREREAERERERERERERERERERERERERERERERERERERERHZERERERERERERISEyExMYMyviERESEhIREREhERESIREiZXd1YREhEREhEiERERERIRERERERERESEREREREhIREREhEREREREREhERISaYliEhEREREREREREREREREREQEREREREREREREREREREREREREREREREREREREREeUREREREREREREREREREhERkEIzIiERESESEREiEhESIRERERadVSERISEhESESERERERERERERERERIhISERERIRIREhEREhEhEhEhaEcyEiIhERERERERERERERERERERABERERERERERERERERERERERERERERERERERERER5SERERERERERESESERERERJgEhIjNEQSIRIiIREREREREiESEREk2FMREhEhERERERERERERERERERERERERIhIRESERESESERERZt1jIiERERESESESEREREREREREREREKERERERERERERERERERERERERERERERERERERERHVESEREREREREhERERIRETEkAxIREhESMyIzISEiEhMREhESIRESEjmlURIREhEREREREhESERESERERERERERERIhESEREREiRFmJESIRIRETIREREREREREREREREREREQAREREREREREREREREREREREREREREREREREREREZgRERERERERERERERERERERUCISEhIhEiEiIiQ1llYiIhERERMRIREmJV1DERESEREhERERERIRERERIRERESERIRIRISOdiJRiERITESESIhERERERERERERERERERERERARERERERERERERERERERERERERERERERERERERERZxESEREREREREREhIRERISIvQREREREREREREhIhQzZDNZVjERMSIRESE0mWISEhIREhISESERIRIRIREhISESZjNDSZRjMRERESEhESEhERERIREREREREREREREREREREAERERERERERERERERERERERERERERERERERERERItIREREREREREREREhEhIRERTxERERESERIRIRESEREiERISEjTjhSVFYxMR3pEREREhERESERIRIRESI2RFncpBMxEREREhIhEhEhEhIREhEiERIRIRIREREREREREREREQEREREREREREREREREREREREREREREREREREREREhphERERERERERERERERERIREcYRIREREREREREREREhIRIREhEhERIjMiEWQiV9YkI0MlSWRjVjM0VVUxNmIhEREREhEhEhERERERERERERERERERERERERERERERERERERABEREREREREREREREREREREREREREREREREREREhJYISEREREhERERERERERERISahISERIRERERERERERESERIRERESESEiERIhETOtQREREhEhISEREREhERERERIRIRIRIRIREREREREREREREREREREREREREREREREREREBEREREREREREREREREREREREREREREREREREREREzAiERERIRERERERERERESERIakhIREREREREREREREREREREhEhERERESERIRERJnkTIRESEREREREREhERIREREREREREREREREREREREREREREREREREREREREREREREQAREREREREREREREREREREREREREREREREREREREiGkIREhERERERERERERERIRESbEESEREREREREREREREREREREREREREREREhISERmkERIiETERISESERERIRERERERERERERERERERERERERERERERERERERERERERERERAREREREREREREREREREREREREREREREREREREREREjoRERERERERERERERERIRIRIW4yExIREREREREREREREREREREREREREREREREiIRlzIRESEhERERERERERESESEREREREREREREREREREREREREREREREREREREREREREAERERERERERERERERERERERERERERERERERERERERHUERERERERERERERERERIRIRE8UhEREREREREREREhEREhEREREREREREiERERERIRjWIRISIRESEREiEREREREREREREREREREREREREREREREREREREREREREREREREQERERERERERERERERERERERERERERERERERERERIhEjohEhEREREREREREREREhEhIiL1ERERERERERERERESERERERESERERIRERERESESITAhIRERERESEREREhEREREhEhEhERERERERERERERERERERERERERERERERERERABERERERERERERERERERERERERERERERERERERERIhHTERERERERERERERERIREhIREW2jEREREREREREREREREREREREREhESESESEhESESEu0SIhEREREhESIREREREREREREREREREREREREREREREREREREREREREREREREBERERERERERERERERERERERERERERERERERERESERIT0SEREhEREREREREREREREREhEndBEhEhERESEREREREREREREREREREREREREREREhOJEREhESEREREREREREREREREREREREREREREREREREREREREREREREREREREQARERERERERERERERERERERERERERERERERERERERERJMESEhEREREREREREREREREhExE3phExESERERERERERERERERERERERERERERERERIhXhEhISESERERERERERERERERERERERERERERERERERERERERERERERERERERARERERERERERERERERERERERERERERERERERERESESET0yEiEhERERERERERERERERIRESJbkRIhERIRIREREREREREREREREREREREREREREREo4hMRIREREREREREREREREREREREREREREREREREREREREREREREREREREREAERERERERERERERERERERERERERERERERERERERERIREeIxEhEREREREREREREREREhEhESJc0hESESESEREREREREREREREREREREREREREhMRGHIRERIREREREREREREREREREREREREREREREREREREREREREREREREREREQERERERERERERERERERERERERERERERERERERERERESETPhEhERERERERERERERERERESESETSOgSEREiEREREREREREREREREREREREREREREREhdxIRERERERERERERERERERERERERERERERERERERERERERERERERERERERABEREREREREREREREREREREREREREREREREREREREREREW0xEhERERERERERERERERIREiEiESI70hMREREREREREREREREREREREREREREREhIhIYgREhIREREREREREREREREREREREREREREREREREREREREREREREREREREBERERERERERERERERERERERERERERERERERERERERERESF4ERERERERERERERERERERIREREiESaMkRMRERERERERERERERERERERERERERERISEhPCESEREREREREREREREREREREREREREREREREREREREREREREREREREREQARERERERERERERERERERERERERERERERERERERIRIhESEReCEREREREREREREREREhIRIhIhEhIRKLchERERERERERERERERERERERERERESETESEkoREhERERERERERERERERERERERERERERERERERERERERERERERERERERARERERERERERERERERERERERERERERERERERERERERERETEYQREhERIRERIRERERERERERERERERIRJH3WIRIRESESEREREhERERERERERERERERESGaESEREREREREREREREREREREREREREREREREREREREREREREREREREREAEREREREREREREREREREREREREREREREREREREREREREhEhGlERISERERERERERERERERERERERERERJk2GERESESESERERESEREREREREREREREREjsRIREREREREREREREREREREREREREREREREREREREREREREREREREREQEREREREREREREREREREREREREREREREREREREREREREREhEidBESEREREREhERERERERERERERESEiERI4ykERISEREREhESERERERERERERERERERJYERERERERERERERERERERERERERERERERERERERERERERERERERERERABERERERERERERERERERERERERERERERERERERERERERERMSE5gTESERERIREREREREREREREREREREiEREWfXURESIRERERERERERERERERERERERER4xIREREREREREREREREREREREREREREREREREREREREREREREREREREEERERERERERERERERERERERERERERERERERERERERERESESExLYESEhEREREREREREREREREREREREREREiERR8xRERIhEhERERERERERERERERERERJ2IREREREREREREREREREREREREREREREREREREREREREREREREREREQARERERERERERERERERERERERERERERERERERERERERERERIhMhWhIREhERERERERERERERERERERISERIREiIRI5vRERERIREREREREREREREREREhIV4RERERERERERERERERERERERERERERERERERERERERERERERERERERAhERERERERERERERERERERERERERERERERERERERERERIRMRERIZcRIRERERERERERERERERERERERERERERESEhJI7TEhESERERERERERERERERESERIBIREREREREREREREREREREREREREREREREREREREREREREREREREREAERERERERERERERERERERERERERERERERERERERERERESISEhESI6MREREREREREREREREREREREhEhEhEiERESESEW/ekRISEREREREREREREREREhElcREREREREREREREREREREREREREREREREREREREREREREREREREREQIRERERERERERERERERERERERERERERERERERERERERERERERERESOdERIRESERIREREREREREREREREREREREREhIbyySqoxEREhIREhEhERERERESESYDERERERERERERERERERERERERERERERERERERERERERERERERERERABERERERERERERERERERERERERERERERERERERERERERERERERERETSCIhIRESEREREREREREREREREREREREREhESsOEhHboyIRERERERERERERERIREsYRIREREREREREREREREREREREREREREREREREREREREREREREREREBERERERERERERERERERERERERERERERERERERERERERERERERESERElhBERERERERERERERERERERERERERERERERQAIhExFN7VMiERERERERERERERER2REREREREREREREREREREREREREREREREREREREREREREREREREREQAREREREREREREREREREREREREREREREREREREREREREREREREREiESFtkTEhESERIRERERERERERERERERERERERGA8jEhEiIU79MSIRERERERERERIRGaERERERERERERERERERERERERERERERERERERERERERERERERERERARERERERERERERERERERERERERERERERERERERERERERERERERERERERM7IREiEREREREREREREREREREREREREhIRaA8REyESESkPMREhERERERERERIUoRERESEREREREREREREREREREREREREREREREREREREREREREREREAEREREREREREREREREREREREREREREREREREREREREREREREREREREREROlIhESESERERERERERERERERERERERESERr5kxEWISZcChERERERERERERERKhEREREREREREREREREREREREREREREREREREREREREREREREREREQEREREREREREREREREREREREREREREREREREREREREREREREREhERERExISJ0IRIREREREREREREREREREREREREhESKQAKQ3v7AADmERERERERERESEREaESERERERERERERERERERERERERERERERERERERERERERERERERERABEREREREREREREREREREREREREREREREREREREREREREREREREREhEhISESWJIRIRERERERERERERERERERERESESERNJ7O+62EQzEhEhERERERERIRES4REREREREREREREREREREREREREREREREREREREREREREREREREREBERERERERERERERERERERERERERERERERERERERERERERERERERERERERERESPGESERERERIRERERERERERERERERERERIREREhIREREREREREREREREhHxEREREREREREREREREREREREREREREREREREREREREREREREREREQAREREREREREREREREREREREREREREREREREREREREREREREREREREREREREREWWYESIRIiERIhEhERERERERERERERERISEhERESEhEREREREREREREhEuERERERERERERERERERERERERERERERERERERERERERERERERERERAREREREREREREREREREREREREREREREREREREREREREREREREREREREREhEhIiERiGESEREhEREREREhERERERERERERIRERERESERERERERERERERERET0RESEREREREREREREREREREREREREREREREREREREREREREREREREAEREREREREREREREREREREREREREREREREREREREREREREREREREREREREREREjEiWYYRIRERIiERERESEREREREREREREREREREREREREREREREREhERLRIREREREREREREREREREREREREREREREREREREREREREREREREREQERERERERERERERERERERERERERERERERERERERERERERERERERERERERERERIRERESikESEiEREhIRERERERERERERERERERERERERERERERERERERESGJERERERERERERERERERERERERERERERERERERERERERERERERERERABERERERERERERERERERERERERERERERERERERERERERERERERERERERIREREREiITERTYYRESIhERERERERERERERERERERERERERERERERERERERIRIfYRERERERERERERERERERERERERERERERERERERERERERERERERERECERERERERERERERERERERERERERERERERERERERERERERERERERERERERERERESESESIROdliERERERIREREREREREREREREREREREREREREREREREREVoSEREREREREREREREREREREREREREREREREREREREREREREREREREQAREREREREREREREREREREREREREREREREREREREREREREREREREREREREREREhERERERIREp1zERERERERERERERERERERERIRESEREREREREREREREhwSERERERERERERERERERERERERERERERERERERERERERERERERERERAREREREREREREREREREREREREREREREREREREREREREREREREREREREREREREREREREREREhE1mZEhEhEREREhEREhEREREREREREREhERERERERIRISiSEREREREREREREREREREREREREREREREREREREREREREREREREREREAERERERERERERERERERERERERERERERERERERERERERERERERERERERERERERERERERERERISEjWIViERIREREiEREiIRISERERERERESEREREhESITGiEREREREREREREREREREREREREREREREREREREREREREREREREREREQERERERERERERERERERERERERERERERERERERERERERERERERERERERERERERERERERERERESEREjEkh1MREhERERERERERERIRERERERERERIRERESjDIhERERERERERERERERERERERERERERERERERERERERERERERERERERABERERERERERERERERERERERERERERERERERERERERERERERERERERERERERERERERERERERETIRESESV9UhEiERIhEiERERERERERESERIRIREiEjzCEREREREREREREREREREREREREREREREREREREREREREREREREREREREBERERERERERERERERERERERERERERERERERERERERERERERERERERERERERERERERERERERERERIhIREiFHdWISEREREREhIhESEREhEREREREiEp5BExEREREREREREREREREREREREREREREREREREREREREREREREREREREQAREREREREREREREREREREREREREREREREREREREREREREREREREREREREREREREREREREREhEREhERERISESNm2VVTERIRERERERERERERIhETWFQhIhEhERERERERERERERERERERERERERERERERERERERERERERERERERERARERERERERERERERERERERERERERERERERERERERERERERERERERERERERERERERERERERERESERERERERERERERNJmVZmIRESERERIREiIjbdVDIRESEhEREREREREREREREREREREREREREREREREREREREREREREREREREREAERERERERERERERERERERERERERERERERERERERERERERERERERERERERERERERERERERERERERERERERERIREhESESJld3iIIzIiI3mKvNcjESISEhEREhEREREREREREREREREREREREREREREREREREREREREREREREREREQUREREREREREREREREREREREREREREREREREREREREREREREREREREREREREREREREREREREREREREREREREREREhISEhESIjRUVUVUVWMiEhESERERERERERERERERERERERERERERERERERERERERERERERERERERERERERERABEREREREREREREREREREREREREREREREREREREREREREREREREREREREREREREREREREREREREREREREREREREREREREhERIhISEhISEREREREREREREREREREREREREREREREREREREREREREREREREREREREREREREREREREFERERERERERERERERERERERERERERERERERERERERERERERERERERERERERERERERERERERERERERERERERERERERERERERERERERERERIRIREREREREREREREREREREREREREREREREREREREREREREREREREREREREREREREQARERERERERERERERERERERERERERERERERERERERERERERERERERERERERERERERERERERERERERERERERERERERERERERERESERES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AEREREREREREREREREREREREREREREREREREREREREREREREREREREREREREREREREREREREREREREREREREREREREREREREREREREREREREREREREREREREREREREREREREREREREREREREREREREREREREREREREREREREREQURERERERERERERERERERERERERERERERERERERERERERERERERERERERERERERERERERERERERERERERERERERERERERERERERERERERERERERERERERERERERERERERERERERERERERERERERERERERERERERERERERERERERAB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ARERERERERERERERERERERERERERERERERERERERERERERERERERERERERERERERERERERERERERERERERERERERERERERERERERERERERERERERERERERERERERERERERERERERERERERERERERERERERERERERERERERERERAU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ET8xpb34/52ol6Haz6rPITE6M1Q=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Zio6weqf/7x49mvdG1AHLBm8ypQ=</DigestValue>
    </Reference>
    <Reference URI="#idValidSigLnImg" Type="http://www.w3.org/2000/09/xmldsig#Object">
      <DigestMethod Algorithm="http://www.w3.org/2000/09/xmldsig#sha1"/>
      <DigestValue>EdfLgQjxbjoghe7+Krg/SRqot9c=</DigestValue>
    </Reference>
    <Reference URI="#idInvalidSigLnImg" Type="http://www.w3.org/2000/09/xmldsig#Object">
      <DigestMethod Algorithm="http://www.w3.org/2000/09/xmldsig#sha1"/>
      <DigestValue>bI2q/cc1svsriNHICAOIBL1JVjE=</DigestValue>
    </Reference>
  </SignedInfo>
  <SignatureValue>C37un9goMWqeqDFRla9pOPZpYQ8daQftBWYjD97krl6igSphmgM4/+mXDsU0uQYAo5cjkdzjGXjY
2PVYUg5NoythQR6YC2lEy0nDutwgzF9mdGWb+hrOCtAn6igtvswQROnAGm5+6knZX5DOk2omoAjC
AjykgzRGd8mvX5Wg6og=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E73C6aGeJboLxwytweg/fm5VazU=</DigestValue>
      </Reference>
      <Reference URI="/word/settings.xml?ContentType=application/vnd.openxmlformats-officedocument.wordprocessingml.settings+xml">
        <DigestMethod Algorithm="http://www.w3.org/2000/09/xmldsig#sha1"/>
        <DigestValue>Olspwx32k9yjStbEneoO+XO7r4g=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media/image2.emf?ContentType=image/x-emf">
        <DigestMethod Algorithm="http://www.w3.org/2000/09/xmldsig#sha1"/>
        <DigestValue>wI9iPAetvjduSBwTnNbIFEo8FHo=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document.xml?ContentType=application/vnd.openxmlformats-officedocument.wordprocessingml.document.main+xml">
        <DigestMethod Algorithm="http://www.w3.org/2000/09/xmldsig#sha1"/>
        <DigestValue>ub34ZiJjdJoCNKVdiXt3A+ji8HE=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j22khTXvY8U9NfUpEZz2Y6cGFMs=</DigestValue>
      </Reference>
      <Reference URI="/word/footer1.xml?ContentType=application/vnd.openxmlformats-officedocument.wordprocessingml.footer+xml">
        <DigestMethod Algorithm="http://www.w3.org/2000/09/xmldsig#sha1"/>
        <DigestValue>O4S1JKECINQyAyhuoV0V7LwI94w=</DigestValue>
      </Reference>
      <Reference URI="/word/header1.xml?ContentType=application/vnd.openxmlformats-officedocument.wordprocessingml.header+xml">
        <DigestMethod Algorithm="http://www.w3.org/2000/09/xmldsig#sha1"/>
        <DigestValue>tXPR1gBBv1Z+jDWoBOzOb3JjCxc=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10"/>
            <mdssi:RelationshipReference SourceId="rId19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YvZrP2ReWZN/JPNeseHTvEtG9HY=</DigestValue>
      </Reference>
    </Manifest>
    <SignatureProperties>
      <SignatureProperty Id="idSignatureTime" Target="#idPackageSignature">
        <mdssi:SignatureTime>
          <mdssi:Format>YYYY-MM-DDThh:mm:ssTZD</mdssi:Format>
          <mdssi:Value>2017-06-07T11:58:37Z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2017-06-07T11:58:37Z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QALbGbyK++mSZ6XyWx2WBHgwP6XwIHREJCQTVCMxgPMjAxNzA2MDcxMTU4ND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2017-06-07T11:58:01Z</xd:ProducedAt>
                </xd:OCSPIdentifier>
                <xd:DigestAlgAndValue>
                  <DigestMethod Algorithm="http://www.w3.org/2000/09/xmldsig#sha1"/>
                  <DigestValue>SKXFzP83vnUTceymccy9rl5Nwps=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OjTSW2TddDdfYwCTTI2Nsz128Hk=</DigestValue>
                </xd:DigestAlgAndValue>
                <xd:CRLIdentifier>
                  <xd:Issuer>CN=Belgium Root CA2, C=BE</xd:Issuer>
                  <xd:IssueTime>2017-01-01T11:00:00Z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EwMTExMDAwMFoXDTE3MDc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ARNC5z15KUwPdtTY96YyUDMgTl2cT5gL3+xUhOWnHHKp4zGu4xWLynPKE+Y8nEGrhfCfWNEQReGEHO3iU6z7Sr4LnjRjluv/lktdknzCt70PNDhWUQ0fS2xjacvK9noh1I5Y+0yNDDdPNR752joa2g7f+LgJv5TATvfcgp2//y2mhsRmq2NsCadh7JgaUdMdWUyL4wQ1nPdLkLOcb//Jvm7qMv2cK4Cp/wtVqGzUrG+T33cMw1rYC7XnB1Ibwbh8CZuM7MjkZeytWK05bHALF9Wcz65c1Sa13x0Eix9sk0KIf+InzV9+ow6g5MinNLcHK1HAo9K2nfXWVgSxJ0F75I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e6sC7hQwJwi9xU5yEkZlosWXq4QIHRTZBQTVCMxgPMjAxNzA2MDcxMTU4NDJ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</xd:EncapsulatedTimeStamp>
          </xd:SigAndRefsTimeStamp>
        </xd:UnsignedSignatureProperties>
      </xd:UnsignedProperties>
    </xd:QualifyingProperties>
  </Object>
  <Object Id="idValidSigLnImg">AQAAAGwAAAAAAAAAAAAAABsBAAB/AAAAAAAAAAAAAAAeJwAApBEAACBFTUYAAAEAW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Bw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qqqqqqqqqqqqqqqqqqqqqqqqqqqqqqqqqqqqqqqqqqpRAAAAeLIAACkAAAAZAAAArAAAAEUAAAAAAAAAAAAAAAAAAAAAAAAA/wAAAFkAAABQAAAAKAAAAHgAAAAAsgAAAAAAAMYAiAB6AAAAKgAAACgAAAD/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Xl/+Sr4+3Eb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vdQl0q/Bn7HfwdPCZeX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Ple9Plwm+xn7GfsZHBr8Gd5CfmP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+Xz5PnTpdKvwZHBr7Gfsd+xkcHlwuHk+fb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Xlv+Tn0yPSL8FfwV+xkcGvsV/BUcGp0u/Uqea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b39jXlceS91Cfi4cHvwV/RUdGvwZHRr8Ff0Z/Bl9Mt1CXlu/c/9//3//f/9//3//f/9//3//f/9//3//f/9//3//fwAA/3//f/9//3//f/9//3//f/9//3//f/9//3//f/9//3//f/9//3//f/9//3//f/9//3//f/9//3//f/9//3//f/9//3//f/9//3//f/9//3//f/9/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+fZz5T/ka+OnwqPCL8Ff0V/BX8GfsVHBYcFhwW/BX8FTwivj79Sl9jvnP/f/9//3//f/9//3//f/9//3//f/9//3//f/9//3//f/9//3//f/9/AAD/f/9//3//f/9//3//f/9//3//f/9//3//f/9//3//f/9//3//f/9//3//f/9//3//f/9//3//f/9//3//f/9//3//f/9//3//f/9//3//f/9/2Sm5IX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55vOzK5Hdoh/VL/f/9//3//f/9/2R37Kf9//3//f/9//3//f/9//3//f/9//3//f/9//3//f/9//3//f/9//3//f/9//3//f/9//3//f/9//3//f/9//3//f/9//3//f/9//3//f/9//3//f/9//3//f/9//3//fxoquR35J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e7xC2h25HXw633f/f/9//3//f/9/33faIVsy/3//f/9//3//f/9//3//f/9//3//f/9//3//f/9//3//f/9//3//f/9//3//f/9//3//f/9//3//f/9//3//f/9//3//f/9//3//f/9//3//f/9//3//f/9//3//f/9/nEK4GdoZ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389U/od2iEbKn5r/3//f/9//3//f/9//3+fa9odvEL/f/9//3//f/9//3//f/9//3//f/9//3//f/9//3//f/9//3//f/9//3//f/9//3//f/9//3//f/9//3//f/9//3//f/9//3//f/9//3//f/9//3//f/9//3//f/9//3/fexoi2hn7HVwu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fmc8Ltoh+yH9Tv9//3//f/9//3//f/9//3//fx1b2iH9Uv9//3//f/9//3//f/9//3//f/9//3//f/9//3//f/9//3//f/9//3//f/9//3//f/9//3//f/9//3//f/9//3//f/9//3//f/9//3//f/9//3//f/9//3//f/9//3//f/9/33dcLrkZ2x37GR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99znD7bIdodnULfd/9//3//f/9//3//f/9//3//f/9/3UrZIV9j/3//f/9//3//f/9//3//f/9//3//f/9//3//f/9//3//f/9//3//f/9//3//f/9//3//f/9//3//f/9//3//f/9//3//f/9//3//f/9//3//f/9//3//f/9//3//f/9//3//f/9//VLbHfsd2xkdJj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fe75C2h37ITsun2//f/9//3//f/9//3//f/9//3//f/9//397NtshnnP/f/9//3//f/9//3//f/9//3//f/9//3//f/9//3//f/9//3//f/9//3//f/9//3//f/9//3//f/9//3//f/9//3//f/9//3//f/9//3//f/9//3//f/9//3//f/9//3//f/9//3//f993fDL8FdsZ+xkbIh5T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dSvsh2yEcKl5f/3//f/9//3//f/9//3//f/9//3//f/9//3//fzsu2iH/f/9//3//f/9//3//f/9//3//f/9//3//f/9//3//f/9//3//f/9//3//f/9//3//f/9//3//f/9//3//f/9//3//f/9//3//f/9//3//f/9//3//f/9//3//f/9//3//f/9//3//f/9//3//f55nfTLbGfsd2xUcIh1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HVP7Ifoh2iUdV/9//3//f/9//3//f/9//3//f/9//3//f/9//3//f/9/2yEbKv9//3//f/9//3//f/9//3//f/9//3//f/9//3//f/9//3//f/9//3//f/9//3//f/9//3//f/9//3//f/9//3//f/9//3//f/9//3//f/9//3//f/9//3//f/9//3//f/9//3//f/9//3//f/9//3//f79vnDb8GdoV2hn7Hf5K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15jPCr7HRwi/U7/f/9//3//f/9//3//f/9//3//f/9//3//f/9//3//f/9/v2/aIXw2/3//f/9//3//f/9//3//f/9//3//f/9//3//f/9//3//f/9//3//f/9//3//f/9//3//f/9//3//f/9//3//f/9//3//f/9//3//f/9//3//f/9//3//f/9//3//f/9//3//f/9//3//f/9//3//f/9//3//f99z3j77GRwe+xn8GVwyX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/c1wy2x37Hd1C33f/f/9//3//f/9//3//f/9//3//f/9//3//f/9//3//f/9//39/Y7odvEb/f/9//3//f/9//3//f/9//3//f/9//3//f/9//3//f/9//3//f/9//3//f/9//3//f/9//3//f/9//3//f/9//3//f/9//3//f/9//3//f/9//3//f/9//3//f/9//3//f/9//3//f/9//3//f/9//3//f/9//3//f/9//Uo7HvsV+x3aGfwdvUK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vdRtsh+yFcNt9z/3//f/9//3//f/9//3//f/9//3//f/9//3//f/9//3//f/9//3//fx1T2iE+W/9//3//f/9//3//f/9//3//f/9//3//f/9//3//f/9//3//f/9//3//f/9//3//f/9//3//f/9//3//f/9//3//f/9//3//f/9//3//f/9//3//f/9//3//f/9//3//f/9//3//f/9//3//f/9//3//f/9//3//f/9//3//f/9/f2OeOvsd2xn7GdsZXSo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PVv8IdkhPS5+Z/9//3//f/9//3//f/9//3//f/9//3//f/9//3//f/9//3//f/9//3//f/9/fDraGZ9v/3//f/9//3//f/9//3//f/9//3//f/9//3//f/9//3//f/9//3//f/9//3//f/9//3//f/9//3//f/9//3//f/9//3//f/9//3//f/9//3//f/9//3//f/9//3//f/9//3//f/9//3//f/9//3//f/9//3//f/9//3//f/9//3//f/9/33c+Uzwi/BX7GfsZ3BV9Mh1X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97ezb7JfohHlP/f/9//3//f/9//3//f/9//3//f/9//3//f/9//3//f/9//3//f/9//3//f/9//38bLtoh/3v/f/9//3//f/9//3+/czsu2h3ZIdxK/3//f/9//3//f/9//3//f/9//3//f/9//3//f/9//3//f/9//3//f/9//3//f/9//3//f/9//3//f/9//3//f/9//3//f/9//3//f/9//3//f/9//3//f/9//3//f/9//3//f/9//3//f/9//3//f/9//3+/b/5CHB78GdsV/Bn7GZ02P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11b2yH6IVwy33f/f/9//3//f/9//3//f/9//3//f/9//3//f/9//3//f/9//3//f/9//3//f/9//3//f9oh+SX/f/9//3//f/9//3//f/oluR2YHbgdmB37JV5f/3//f/9//3//f/9//3//f/9//3//f/9//3//f/9//3//f/9//3//f/9//3//f/9//3//f/9//3//f/9//3//f/9//3//f/9//3//f/9//3//f/9//3//f/9//3//f/9//3//f/9//3//f/9//3//f/9//3//f35n3kIbHtsZ2xn8GdsVfTYdT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91G2h37JT1b/3//f/9//3//f/9//3//f/9//3//f/9//3//f/9//3//f/9//3//f/9//3//f/9//3//f9932h18Ov9//3//f/9//3//f79v2hm5HT5b3Eq6Hbkd2x09X/9//3//f/9//3//f/9//3//f/9//3//f/9//3//f/9//3//f/9//3//f/9//3//f/9//3//f/9//3//f/9//3//f/9//3//f/9//3//f/9//3//f/9//3//f/9//3//f/9//3//f/9//3//f/9//3//f/9//3//f/9/nmf+Phwe/BnbGfwZ2xU8Jt1K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3w62SE7Mr5z/3//f/9//3//f/9//3//f/9//3//f/9//3//f/9//3//f/9//3//f/9//3//f/9//3//f/9/Pl/aIbxK/3//f/9//3//f/9/v2+ZGbod/3//f953XDaYHbodvnP/f/9//3//f997/3//f/9//3//f/9//3//f/9//3//f/9//3//f/9//3//f/9//3//f/9//3//f/9//3//f/9//3//f/9//3//f/9//3//f/9//3//f/9//3//f/9//3//f/9//3//f/9//3//f/9//3//f/9//3//f/9//3+eZ/5KPCb7GdsV2xnbGRwmvEJ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1w22iGdQv9//3//f/9//3//f/9//3//f/9//3//f/9//3//f/9//3//f/9//3//f/9//3//f/9//3//f/9//38dU9kdPl//f/9//3//f/9//3//f9ohuRleY/9//3//f7khmBkaMt53/389X9klmBm5HdxK/3//f/9//3//f/9//3//f/9//3//f/9//3//f/9//3//f/9//3//f/9//3//f/9//3//f/9//3//f/9//3//f/9//3//f/9//3//f/9//3//f/9//3//f/9//3//f/9//3//f/9//3//f/9//3//f/9//3//f99zP1d9NvwZ+xX8GfwZHB58Lj5X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51C2iG9Rv9//3//f/9//3//f/9//3//f/9//3//f/9//3//f/9//3//f/9//3//f/9//3//f/9//3//f/9//3//f3tC2iGea/9//3//f/9//3//f/9/nD65Hfol/3//f/1OmBl3GXcVuRn8Upgddxl3FXcZmB16Pv9//39eX3pCnmv/f/9//3//f/9//3//f/9//3//f/9//3//f/9//3//f/9//3//f/9//3//f/9//3//f/9//3//f/9//3//f/9//3//f/9//3//f/9//3//f/9//3//f/9//3//f/9//3//f/9//3//f/9//3//f/9//39+Y70+PSb8FfsZ2xnbGfsdnTYeT79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35j2iF8Ov9//3//f/9//3//f/9//3//f/9//3//f/9//3//f/9//3//f/9//3//f/9//3//f/9//3//f/9//3//f/9/XDK5If9//3//f/9//3//f/9//3/fc7od2h1bMv9/Gip3GXYVdxW5GZkZdxXZJX5rWzaYHZgZOjY6NncZmCF7Pv9//3//f/9//3//f/9//3//f/9//3//f/9//3//f/9//3//f/9//3//f/9//3//f/9//3//f/9//3//f/9//3//f/9//3//f/9//3//f/9//3//f/9//3//f/9//3//f/9//3//f/9//3//f/9//3//f/9//3//f99zX1e+NvsZHBr7GfsZ/BkcIp02HlO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+iU8Mv57/3//f/9//3//f/9//3//f/9//3//f/9//3//f/9//3//f/9//3//f/9//3//f/9//3//f/9//3//f/9//3/aJdoh/3//f/9//3//f/9//3//f/9/Xl+5Gbkd2R2YHVYVdxUZMns6lxl3GXo+/3//fzoydxmYGXcZlx2YHZtC/3//f/9//3//f/9//3//f/9//3//f/9//3//f/9//3//f/9//3//f/9//3//f/9//3//f/9//3//f/9//3//f/9//3//f/9//3//f/9//3//f/9//3//f/9//3//f/9//3//f/9//3//f/9//3//f/9//3//f/9//3//f/9//3+eaz9TnTocIvsZ+x0bFvwZ2xl9Mv1Gf2P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PVvbIX5r/3//f/9//3//f/9//3//f/9//3//f/9//3//f/9//3//f/9//3//f/9//3//f/9//3//f/9//3//f/9//3//f7oh+yn/f/9//3//f/9//3//f/9//3//fx5Tuhm5HZgZdxV3FX5v/3/5KZgdfD7/f/9/33v5KZgZuSF7Pv1W/3v/f/9//3//f/9//3//f/9//3//f/9//3//f/9//3//f/9//3//f/9//3//f/9//3//f/9//3//f/9//3//f/9//3//f/9//3//f/9//3//f/9//3//f/9//3//f/9//3//f/9//3//f/9//3//f/9//3//f/9//3//f/9//3//f/9//3//f/9/33M+V95CXCYcGtsZHB7bGdsZHCKdNh5Pn2v/e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c+W71GPCr8HfsZHBr8HRwWHB59Lt0+X1efa/9//3//f/9//3//f/9//3//f/9//3//f/9//3//f/9//3//f/9//3//f/9//3//f/9//3//f/9//3//f/9//3+9RpgZHVP/f1wyuRm5IZgZHVv/f/9//3//f/9//3//f/9//3//f/9//3//f/9//3//f/9//3++c7od+iH/f/9//399Z9sdXC7/f9oZ2xmea/9//3//fxwiPB7/f/9//3//f/9//3//f/9//3//f/9//3//f/9//38eW5kZmBmXGXcVdxXfe/9//3/fe5gddxkaLv9//38aMpcZdxUcW7932hm5Gd1KmBWYGb9z/3//f/9//3//f/9//397PrkdmR28Rjo22h2ZFboZ2hl8Op9v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2f+Tp06Gx7bHdsZ/B37GfwZHBo9Jp02Hk9+Y99z/3//f/9//3//f/9//3//f/9//3//f/9//3//f/9//3//f/9//3//f/9//3//f/9//3//f/1OuR27Rv9/PVvZGXcZmBk9X/9//3//f/9//3//f/9//3//f/9//3//f/9//3//f/9//3//f/9/GyrbHT1f/3//f/9/2hnaHf9/vUK5GXw2/3//f/9/fC7bGf9//3//f/9//3//f/9//3//f/9//3//f/9//3//f/9/uR2YGTo2dxm8Rv9//3//f/9/nm/8Vt97/3//f/97OTYaMv9//3/cSroZmBV3FXYRXWP/f/9//3//f/9//3/cTrkZmRleY/9//3//f997v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97n2v+Vr0+PCYdHvwZHB4cGv0d/BUdHlwm3T4eT39n33f/f/9//3//f/9//3//f/9//3//f/9//3//f/9//3//f/9//3//f/9/Xl+5GVs2/3//fxoqmB2YGd97/3//f/9//3//f/9//3//f/9//3//f/9//3//f/9//3//f/9//39eX9od+iX/f/9//399NroZv3ffd9oZuRVeX/9//398Nvsd/3//f/9//3//f/9//3//f/9//3//f/9//3//f/9//39+az1f/3//f/9//3//f/9//3//f/9//3//f/9//3//f/9//3//f/9/uh2YGXYRmBX8Tv9//3//f/9//399Y5kZmB38U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v28+W/5KfTYcJvwZ/Rn7FfwZ/Bn9GfwZXSqdNh5LXlu/b/97/3//f/9//3//f/9//3//f/9//3//f/9//3+eb5gZmBn/f/9/v3M7Nj1j/3//f/9//3//f/9//3//f/9//3//f/9//3//f/9//3//f/9//3//f/9/GybZGbxC/3//f7xKuhk9W/9/3Eq5GbkZnmv/f1wy2hn/f/9//3//f/9//3//f/9//3//f/9//3//f/9//3//f/9//3//f/9//3//f/9//3//f/9//3//f/9//3//f/9//3//f/9//39bNpcZmBWYFVwy/3//f/9//3//e/ohmB07Nv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fbz5b3UKeNhwi/BkcGj0eHBo9Iv0VHBo8Hp4y3T4/U39n33P/f/9//3//f/9//3//f79zmRmZHd97/3//f/9//3//f/9//3//f/9//3//f/9//3//f/9//3//f/9//3//f/9//3//f/9//3++c9ohuhndRv9/Plu5GR1X/3//f/opuR26Gf5OuRlcMv9//3//f/9//3//f/9//3//f/9//3//f/9//3//f/9//3//f/9//3//f/9//3//f/9//3//f/9//3//f/9//3//f/9//3//f/1OuB2YGdoduRn/f/9//3//f5w+uBnaIf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e79vPVf+Rp06HCLcGfsZ+xkcGvwZHRb8FRwaPCJ9Mt0+P1d+Y79z/3ubPptC/3//f/9//3//f/9//3//f/9//3//f/9//3//f/9//3//f/9//3//f/9//3//f/9//3//f/9/HVPaGbkZOzJbNrkZPVv/f/9/33f6IbgdlxmZGT1b/3//f/9//3//f/9//3//f/9//3//f/9//3//f/9//3//f/9//3//f/9//3//f/9//3//f/9//3//f/9//3//f/9//3//f/9/Hld2FZgZ2h26GZ9v/3//fz1bmBW5GX5n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v3N+Yx5T3UJ9Nj0m3B38HfsZHBocHh0W/BUdGjwefSq9Nh9LP1efZ99v/3//f/9//3//f/9//3//f/9//3//f/9//3//f/9//3//f/9//3//f/9//3//f91K2h25HbgZmRnfe/9//3//f/97nEIbLh1b/3//f/9//3//f/9//3//f/9//3//f/9//3//f/9//3//f/9//3//f/9//3//f/9//3//f/9//3//f/9//3//f/9//3//f/9//39dY5cVdxWeOtkZPlf/f/9/2R25HbxC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vf2MdT91CfS49IvwVHRr8ERwa2xn8GfwV/Rn8FTwiXCq+Pv5KfmO+b/9//3//f/9//3//f/9//3//f/9//3//f/9//3//f/9//389WxsmGiZ+Z/9//3//f/9//3//f/9//3//f/9//3//f/9//3//f/9//3//f/9//3//f/9//3//f/9//3//f/9//3//f/9//3//f/9//3//f/9//3//f/9//3//f/9//3//f15ndxW4HT5buRm8Qv9/3Eq5Gdod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d79rXlceS5w6fS48Iv0ZHBocGhwaHRr8FR0a/BUcIl0uvj4eS19fvm//e/9//3//f/9//3//f/9//3//f/9//3//f/9//3//f/9//3//f/9//3//f/9//3//f/9//3//f/9//3//f/9//3//f/9//3//f/9//3//f/9//3//f/9//3//f/9//3//f/9//3//f/9//3//f/9//3//f/9/PVuYGdkhv3O5FXw2/3/aHbkZPlv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+/c15jPlfdQp42PSYcHtwZ/B3bGR0e/Bn8GfsRHB5dJr023UI/V35n33P/f/9//3//f/9//3//f/9//3//f/9//3//f/9//3//f/9//3//f/9//3//f/9//3//f/9//3//f/9//3//f/9//3//f/9//3//f/9//3//f/9//3//f/9//3//f/9//3//f/9//38+W3cZGi7/f7kZ2iH9TrkZOy7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ufa19X/ka9Ol0qHB78GRwa+xkcHvsZ/B38Ff0ZPCadMt1CP1uea/97/3//f/9//3//f/9//3//f/9//3//f/9//3//f/9//3//f/9//3//f/9//3//f/9//3//f/9//3//f/9//3//f/9//3//f/9//3//f/9//3//f/9//3//f/1SmBk6Nv9/uR3aHfod2x1eX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teW/1GvT48Khwi+xUdGvwV/Bn8GfsV+xX8GTwmvTrdRj5bn2v/e/9//3//f/9//3//f/9//3//f/9//3//f/9//3//f/9//3//f/9//3//f/9//3//f/9//3//f/9//3//f/9//3//f/9//3//f/9/vUp2FVo6/387JrkZuhn6If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Xl/9Rp0+XSr8HfsVHBr8Gfwd/BX8GfwVPB58Mt5CHlOfY993/3//f/9//3//f/9//3//f/9//3//f/9//3//f/9//3//f/9//3//f/9//3//f/9//3//f/9//3//f/9//3+bQpgZez7/fzsuuRm5GT5X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+Yx5TvUJcLvwZ/BXbFRwa/BX7FdsV/BX7FV0mfC7dRh5Tnmffd/9//3//f/9//3//f/9//3//f/9//3//f/9//3//f/9//3//f/9//3//f/9//3//f5xCmBm8Sv9/fDqYFbkd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rPlfeRn0yHR78FfwZ/BkdHvsZHBrcFR4WHBp9Lt5C/ko+V39r33f/f/9//3//f/9//3//f/9//3//f/9//3//f/9//3//f/9/fDqYGdxO/397OpgZezr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eX/1KvTpdKh0i3BX7GfwV/BnbFfwZ2xX8FRwaXSqdMv5KPleeZ/97/3//f/9//3//f/9//3//f/9//398OpgZHVv/f/klmBldX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35nPlf+Rp02HSIcGtsZ/BkcFhwe/BkdGvwRHRYcHl0mfS7eRj5Xf2e/b/97/3//fzsymR09W/9/uhmZGZ5r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eYx5PvT59Mhwe/Bn7ERwa/BX8GdsVHBbbFfwV2xX8GTwmuR1WFbxC/EqZFXgVv2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mM+V95Gnjo8Khwa3BX8GdoV+xmXGXYVuRXaGXYRlxX6HV0qnTb+Rj5Tf2O/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55rX18eU7gdVhH6HZgVdhVWEdod2xX7HdoZ+xn7EdsV2xUcHnwuvT79Tn9n3nf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imYGV1n/UqXFbkZ3Ur9Sp0+XDL6HfsZ2xn6HfsZGxr7Gfsd2xn7GdodWzLcSv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LpgVfmf9RpkZmRVeX/9//3//f/9//3/fd15jPlfdQp02uh25HdoduR2YGZgZfm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quRl+Zz5XuRnaHT1b/3//f/9//3//f/9//3//f/9//3//f5w+PCq5Gbgd2SH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SWYGX5jXVuZGZkZPlP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YHZgZXWO/b5kZuR3c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5cZdxU9X/97uRmYGf1O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mB25Hb9z/3/ZIZgdvEr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z/3//f3s6mBl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E65IXs+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5cZm0b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tAGD5//8AAAAAAAAAAGjEiQSg+P//8gEAAAAAAAAAAAAAAAAAAAgAWH779v//ppcAAAAAAAAAAAAAAAAAAAAAAAAAAAAAAAAAAKgUxREAAAAALQYhoCIAigEAAAAAAAAAAAAAAAAAAAAAAAAAAAAAAAAAAAAAAAAAAAAAAAAAAAAAAAAAAAAAAAAAAAAAAAAAAAAAAAAAAAAAAAAAAAAAAAAAAAAAAAAAAAAAAAAAAAAAAAAAAIAB8HYAAAAA8LFiB4AB8HafEBMAVwsKEKhvMwAWget28LFiBwAAAACAAfB2qG8zADWB63aAAfB2AQsBjwAAJg7QbzMAc4DrdgEAAAC4bzMAEAAAAAMBAADACSYOAQsBj8AJJg4AAAAAAQAAAPxvMwBTOBF2AHAzAA4o7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AAA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purl.org/dc/dcmitype/"/>
    <ds:schemaRef ds:uri="http://schemas.microsoft.com/sharepoint/v3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341ef2d6-d38c-4729-b0bd-8f06d6b35472"/>
    <ds:schemaRef ds:uri="http://purl.org/dc/terms/"/>
    <ds:schemaRef ds:uri="http://schemas.microsoft.com/office/infopath/2007/PartnerControls"/>
    <ds:schemaRef ds:uri="http://schemas.microsoft.com/sharepoint/v4"/>
    <ds:schemaRef ds:uri="http://schemas.microsoft.com/sharepoint/v3/fields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1</TotalTime>
  <Pages>1</Pages>
  <Words>278</Words>
  <Characters>1672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Deckers Dominique</cp:lastModifiedBy>
  <cp:revision>4</cp:revision>
  <cp:lastPrinted>2017-01-02T10:03:00Z</cp:lastPrinted>
  <dcterms:created xsi:type="dcterms:W3CDTF">2017-02-21T10:08:00Z</dcterms:created>
  <dcterms:modified xsi:type="dcterms:W3CDTF">2017-06-06T12:14:00Z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