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715921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24DC0267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715921">
              <w:rPr>
                <w:rFonts w:ascii="Arial" w:hAnsi="Arial" w:cs="Arial"/>
                <w:lang w:val="nl-BE"/>
              </w:rPr>
              <w:t>06 Jun 2017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2754E1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715921">
              <w:rPr>
                <w:rFonts w:ascii="Arial" w:hAnsi="Arial" w:cs="Arial"/>
                <w:lang w:val="nl-BE" w:eastAsia="fr-FR"/>
              </w:rPr>
              <w:t>01 Mar 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6C8CB2F3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715921">
              <w:rPr>
                <w:rFonts w:ascii="Arial" w:hAnsi="Arial" w:cs="Arial"/>
                <w:lang w:val="nl-BE"/>
              </w:rPr>
              <w:t>Adjt Vangrieken 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7E5A66F9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715921">
              <w:rPr>
                <w:rFonts w:ascii="Arial" w:hAnsi="Arial" w:cs="Arial"/>
                <w:lang w:val="nl-BE" w:eastAsia="fr-FR"/>
              </w:rPr>
              <w:t>06 Sep 2017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314EA2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  <w:r w:rsidR="00983B55">
              <w:t xml:space="preserve">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502871C2" w:rsidR="008A225E" w:rsidRPr="009E0459" w:rsidRDefault="008A225E" w:rsidP="006F7C7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6F7C7D">
              <w:rPr>
                <w:rFonts w:ascii="Arial" w:hAnsi="Arial" w:cs="Arial"/>
                <w:lang w:val="nl-BE"/>
              </w:rPr>
              <w:t>306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6CBA147A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</w:t>
            </w:r>
            <w:r w:rsidR="00715921">
              <w:rPr>
                <w:rFonts w:ascii="Arial" w:hAnsi="Arial" w:cs="Arial"/>
                <w:lang w:val="nl-BE"/>
              </w:rPr>
              <w:t>5169</w:t>
            </w:r>
            <w:r w:rsidRPr="009E0459">
              <w:rPr>
                <w:rFonts w:ascii="Arial" w:hAnsi="Arial" w:cs="Arial"/>
                <w:lang w:val="nl-BE"/>
              </w:rPr>
              <w:t xml:space="preserve">           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59E462EF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50ED9">
              <w:rPr>
                <w:rFonts w:ascii="Arial" w:hAnsi="Arial" w:cs="Arial"/>
                <w:lang w:val="nl-BE"/>
              </w:rPr>
              <w:t>9RB05785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D50ED9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0E3D512B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07/006/V28306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D8DF710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0C10160E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39B0846E" w:rsidR="00D50ED9" w:rsidRPr="009E0459" w:rsidRDefault="0071592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0ED9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5A38C751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07/606/v28306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64437E59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65B7E7C9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43D55065" w:rsidR="00D50ED9" w:rsidRPr="009E0459" w:rsidRDefault="0071592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0ED9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7161A41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07/806/V28306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05FA2541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4,5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6873E8D5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697A03C3" w:rsidR="00D50ED9" w:rsidRPr="009E0459" w:rsidRDefault="0071592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08EF3E37" w:rsidR="00F8356B" w:rsidRPr="009E0459" w:rsidRDefault="0071592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5D326672" w:rsidR="00F8356B" w:rsidRPr="009E0459" w:rsidRDefault="0071592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1911288" w:rsidR="00F8356B" w:rsidRPr="009F6C9E" w:rsidRDefault="0071592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6580D38E" w:rsidR="002952F0" w:rsidRPr="00DB1730" w:rsidRDefault="00715921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A40DB03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 xml:space="preserve">: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715921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451EAF32" w:rsidR="0072620D" w:rsidRPr="009E0459" w:rsidRDefault="00715921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715921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715921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3pt;height:85.8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715921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35pt;height:83.85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715921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715921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15CE428E" w:rsidR="001800BC" w:rsidRPr="006F7C7D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en-US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</w:r>
    <w:r w:rsidRPr="006F7C7D">
      <w:rPr>
        <w:rFonts w:ascii="Arial" w:hAnsi="Arial" w:cs="Arial"/>
        <w:sz w:val="22"/>
        <w:szCs w:val="22"/>
        <w:lang w:val="en-US"/>
      </w:rPr>
      <w:t>MR-</w:t>
    </w:r>
    <w:proofErr w:type="spellStart"/>
    <w:r w:rsidRPr="006F7C7D">
      <w:rPr>
        <w:rFonts w:ascii="Arial" w:hAnsi="Arial" w:cs="Arial"/>
        <w:sz w:val="22"/>
        <w:szCs w:val="22"/>
        <w:lang w:val="en-US"/>
      </w:rPr>
      <w:t>Mgt</w:t>
    </w:r>
    <w:proofErr w:type="spellEnd"/>
    <w:r w:rsidRPr="006F7C7D">
      <w:rPr>
        <w:rFonts w:ascii="Arial" w:hAnsi="Arial" w:cs="Arial"/>
        <w:sz w:val="22"/>
        <w:szCs w:val="22"/>
        <w:lang w:val="en-US"/>
      </w:rPr>
      <w:t>/R</w:t>
    </w:r>
    <w:r w:rsidRPr="006F7C7D">
      <w:rPr>
        <w:rFonts w:ascii="Arial" w:hAnsi="Arial" w:cs="Arial"/>
        <w:sz w:val="22"/>
        <w:szCs w:val="22"/>
        <w:lang w:val="en-US"/>
      </w:rPr>
      <w:tab/>
    </w:r>
    <w:r w:rsidR="003E76ED" w:rsidRPr="006F7C7D">
      <w:rPr>
        <w:rFonts w:ascii="Arial" w:hAnsi="Arial" w:cs="Arial"/>
        <w:sz w:val="22"/>
        <w:szCs w:val="22"/>
        <w:lang w:val="en-US"/>
      </w:rPr>
      <w:t>Nr</w:t>
    </w:r>
    <w:r w:rsidR="002B0D6A" w:rsidRPr="006F7C7D">
      <w:rPr>
        <w:rFonts w:ascii="Arial" w:hAnsi="Arial" w:cs="Arial"/>
        <w:sz w:val="22"/>
        <w:szCs w:val="22"/>
        <w:lang w:val="en-US"/>
      </w:rPr>
      <w:t xml:space="preserve">: </w:t>
    </w:r>
    <w:r w:rsidR="00715921">
      <w:rPr>
        <w:rFonts w:ascii="Arial" w:hAnsi="Arial" w:cs="Arial"/>
        <w:sz w:val="22"/>
        <w:szCs w:val="22"/>
        <w:lang w:val="en-US"/>
      </w:rPr>
      <w:t>20170606</w:t>
    </w:r>
    <w:r w:rsidR="003E76ED" w:rsidRPr="006F7C7D">
      <w:rPr>
        <w:rFonts w:ascii="Arial" w:hAnsi="Arial" w:cs="Arial"/>
        <w:sz w:val="22"/>
        <w:szCs w:val="22"/>
        <w:lang w:val="en-US"/>
      </w:rPr>
      <w:t>_BU_</w:t>
    </w:r>
    <w:r w:rsidR="000B32C1" w:rsidRPr="006F7C7D">
      <w:rPr>
        <w:rFonts w:ascii="Arial" w:hAnsi="Arial" w:cs="Arial"/>
        <w:sz w:val="22"/>
        <w:szCs w:val="22"/>
        <w:lang w:val="en-US"/>
      </w:rPr>
      <w:t>DR</w:t>
    </w:r>
    <w:r w:rsidR="00A02895" w:rsidRPr="006F7C7D">
      <w:rPr>
        <w:rFonts w:ascii="Arial" w:hAnsi="Arial" w:cs="Arial"/>
        <w:sz w:val="22"/>
        <w:szCs w:val="22"/>
        <w:lang w:val="en-US"/>
      </w:rPr>
      <w:t>-</w:t>
    </w:r>
    <w:r w:rsidR="00983B55" w:rsidRPr="006F7C7D">
      <w:rPr>
        <w:rFonts w:ascii="Arial" w:hAnsi="Arial" w:cs="Arial"/>
        <w:sz w:val="22"/>
        <w:szCs w:val="22"/>
        <w:lang w:val="en-US"/>
      </w:rPr>
      <w:t>V28</w:t>
    </w:r>
    <w:r w:rsidR="006F7C7D" w:rsidRPr="006F7C7D">
      <w:rPr>
        <w:rFonts w:ascii="Arial" w:hAnsi="Arial" w:cs="Arial"/>
        <w:sz w:val="22"/>
        <w:szCs w:val="22"/>
        <w:lang w:val="en-US"/>
      </w:rPr>
      <w:t>306Caterpillar</w:t>
    </w:r>
    <w:r w:rsidR="003772E6" w:rsidRPr="006F7C7D">
      <w:rPr>
        <w:rFonts w:ascii="Arial" w:hAnsi="Arial" w:cs="Arial"/>
        <w:sz w:val="22"/>
        <w:szCs w:val="22"/>
        <w:lang w:val="en-US"/>
      </w:rPr>
      <w:br/>
      <w:t xml:space="preserve"> </w:t>
    </w:r>
    <w:r w:rsidR="003772E6" w:rsidRPr="006F7C7D">
      <w:rPr>
        <w:rFonts w:ascii="Arial" w:hAnsi="Arial" w:cs="Arial"/>
        <w:sz w:val="22"/>
        <w:szCs w:val="22"/>
        <w:lang w:val="en-US"/>
      </w:rPr>
      <w:tab/>
      <w:t xml:space="preserve">Bureau </w:t>
    </w:r>
    <w:proofErr w:type="spellStart"/>
    <w:r w:rsidR="003772E6" w:rsidRPr="006F7C7D">
      <w:rPr>
        <w:rFonts w:ascii="Arial" w:hAnsi="Arial" w:cs="Arial"/>
        <w:sz w:val="22"/>
        <w:szCs w:val="22"/>
        <w:lang w:val="en-US"/>
      </w:rPr>
      <w:t>Contr</w:t>
    </w:r>
    <w:r w:rsidR="005062B8" w:rsidRPr="006F7C7D">
      <w:rPr>
        <w:rFonts w:ascii="Arial" w:hAnsi="Arial" w:cs="Arial"/>
        <w:sz w:val="22"/>
        <w:szCs w:val="22"/>
        <w:lang w:val="en-US"/>
      </w:rPr>
      <w:t>o</w:t>
    </w:r>
    <w:r w:rsidR="003772E6" w:rsidRPr="006F7C7D">
      <w:rPr>
        <w:rFonts w:ascii="Arial" w:hAnsi="Arial" w:cs="Arial"/>
        <w:sz w:val="22"/>
        <w:szCs w:val="22"/>
        <w:lang w:val="en-US"/>
      </w:rPr>
      <w:t>les</w:t>
    </w:r>
    <w:proofErr w:type="spellEnd"/>
    <w:r w:rsidRPr="006F7C7D">
      <w:rPr>
        <w:rFonts w:ascii="Arial" w:hAnsi="Arial" w:cs="Arial"/>
        <w:sz w:val="22"/>
        <w:szCs w:val="22"/>
        <w:lang w:val="en-US"/>
      </w:rPr>
      <w:tab/>
    </w:r>
    <w:proofErr w:type="spellStart"/>
    <w:r w:rsidR="001D0379" w:rsidRPr="006F7C7D">
      <w:rPr>
        <w:rFonts w:ascii="Arial" w:hAnsi="Arial" w:cs="Arial"/>
        <w:sz w:val="22"/>
        <w:szCs w:val="22"/>
        <w:lang w:val="en-US"/>
      </w:rPr>
      <w:t>Archieflijn</w:t>
    </w:r>
    <w:proofErr w:type="spellEnd"/>
    <w:r w:rsidR="001D0379" w:rsidRPr="006F7C7D">
      <w:rPr>
        <w:rFonts w:ascii="Arial" w:hAnsi="Arial" w:cs="Arial"/>
        <w:sz w:val="22"/>
        <w:szCs w:val="22"/>
        <w:lang w:val="en-US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6F7C7D"/>
    <w:rsid w:val="0070182F"/>
    <w:rsid w:val="00703EFF"/>
    <w:rsid w:val="0070514B"/>
    <w:rsid w:val="00710EF4"/>
    <w:rsid w:val="00715921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zhK6UDioMALRN+q54OukxhRV1II=</DigestValue>
    </Reference>
    <Reference URI="#idOfficeObject" Type="http://www.w3.org/2000/09/xmldsig#Object">
      <DigestMethod Algorithm="http://www.w3.org/2000/09/xmldsig#sha1"/>
      <DigestValue>vg+B8nfYZZvOBxSxAe63lcvXTp0=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BdzX2QVU6PUQv4o2wTp6r2fafkQ=</DigestValue>
    </Reference>
    <Reference URI="#idValidSigLnImg" Type="http://www.w3.org/2000/09/xmldsig#Object">
      <DigestMethod Algorithm="http://www.w3.org/2000/09/xmldsig#sha1"/>
      <DigestValue>YpfhB2H1GxSTH3MZ8BwT/DAP6Xo=</DigestValue>
    </Reference>
    <Reference URI="#idInvalidSigLnImg" Type="http://www.w3.org/2000/09/xmldsig#Object">
      <DigestMethod Algorithm="http://www.w3.org/2000/09/xmldsig#sha1"/>
      <DigestValue>ElrLgpccHfo6Mvby8A+xLHT7CT4=</DigestValue>
    </Reference>
  </SignedInfo>
  <SignatureValue>hgw5UsPBsqv6OeH/9HZ3ApR2mGP3eyG8A0fKqLJEq00ln4wDm7lxBUy3dvRcASho6b4M8ZNFK8UE
eSq0naw7vNPPIPwMa4r9pLpnEh8w06/ydTw3YAaU1nZc9endyKzZOoEkLluNE0Fh0RNK66Eb+9rN
1nwubjyqLWFz7kyMqq2vL5VURBWVFueOxIc2bwe2y6P3ZRWb/6XiJN4deYNRyqpbRBdbFPKr3wMu
zg3kQWn7/RJeaMAuL3+mfyyPicLhDcpOYF2i94vsSTW3pP+Q42z2uDBIgkqTHS6/9jcy1Qbr9FSY
oFOlxPbl/Crepwk2lAPGFHnLVhn3tVgRstbnXQ==</SignatureValue>
  <KeyInfo>
    <X509Data>
      <X509Certificate>MIIGazCCBFOgAwIBAgIQEAAAAAAAP9cXzk4+ngMsSzANBgkqhkiG9w0BAQUFADAzMQswCQYDVQQG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mvHZcwehr2OLwopL6Yr/f40fj24=</DigestValue>
      </Reference>
      <Reference URI="/word/settings.xml?ContentType=application/vnd.openxmlformats-officedocument.wordprocessingml.settings+xml">
        <DigestMethod Algorithm="http://www.w3.org/2000/09/xmldsig#sha1"/>
        <DigestValue>jAeBtQQyTpow8+AbggIxO4oxPnU=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Oc0KHFb4c4htmGOKvwPxeK8R1vc=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vfmbqfctm1LMIeObssuquZze6Ao=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jDi51W8qClYY6oJs9BznDQx6dVE=</DigestValue>
      </Reference>
      <Reference URI="/word/header1.xml?ContentType=application/vnd.openxmlformats-officedocument.wordprocessingml.header+xml">
        <DigestMethod Algorithm="http://www.w3.org/2000/09/xmldsig#sha1"/>
        <DigestValue>Cr/XKZpZXYPUS0e18FkjQ1s4Mh0=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2017-06-06T12:06:13Z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kAAAA8AAAAAAAAAAAAAADREAAAZQgAACBFTUYAAAEA/E4AAAwAAAABAAAAAAAAAAAAAAAAAAAAkAYAABoEAABRAgAAcgEAAAAAAAAAAAAAAAAAABoLCQDwpgUARgAAACwAAAAgAAAARU1GKwFAAQAcAAAAEAAAAAIQwNsBAAAAYAAAAGAAAABGAAAA4AwAANQMAABFTUYrIkAEAAwAAAAAAAAAHkAJAAwAAAAAAAAAJEABAAwAAAAAAAAAMEACABAAAAAEAAAAAACAPyFABwAMAAAAAAAAAAhAAAUsDAAAIAwAAAIQwNsBAAAAAAAAAAAAAAAAAAAAAAAAAAEAAAD/2P/gABBKRklGAAEBAQDIAMgAAP/bAEMACgcHCQcGCgkICQsLCgwPGRAPDg4PHhYXEhkkICYlIyAjIigtOTAoKjYrIiMyRDI2Oz1AQEAmMEZLRT5KOT9APf/AAAsIAIAA/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ISERESEREREREREREREREREREREREhESEREREREhERERERIREREREREREREREREREREREREREREREREREREREREREREREREREREQERERERERERERERERERERERERERERERERERERERERERERERERERERERIRERERERERERERERERESIRERESEREhEhERESERERERISERERERESERERERERERERERERERERERERERERERERERERERERERERERERERERERERERERERERARERERERERERERERERERERERERERERERERERERERERERERERERERERERERERERERESEhIRIiERERERERERERERERERESIREREREREhERERERERESEhESEREREREREREREREREREREREREREREREREREREREREREREREREREREREBEREREREREREREREREREREREREREREREREREREREREREREREREREREREhEhERERERERERERERIREREiERERESIRERERERERESERERERISEhEREREREREREREREREREREREREREREREREREREREREREREREREREREREREREREREQEREREREREREREREREREREREREREREREREREREREREREREREREREREREREREREREREREREhIREREhERERIREhERERERERERIhERIRERERERERIREREREREhERERIRERERERERERERERERERERERERERERERERERERERERERERERARERERERERERERERERERERERERERERERERERERERERERERERERERERERERERERERERIREREhESIREhIRERERERESERERERERERESERIREREhERISERERERESEREREREREREREREREREREREREREREREREREREREREREREREREREBERERERERERERERERERERERERERERERERERERERERERERERERERERERERERERERERERESIREiZmNVVZlZmH2qp3iImZmZmIhWZjZjERERERIRERERERERERERIREREREREREREREREREREREREREREREREREREREREREREREREQERERERERERERERERERERERERERERERERERERERERERERERERERERERERERERERERESI2RVmYmFRVQxEhISEiEREiIRIRImVGVVV9dVmYiVWVQzIRERERERERERERERERERERERERERERERERERERERERERERERERERERERERERARERERIRERMRESERIRERERERIRERERERERERERIRERERERIRIRESERERESISETFol4VGMhEREREhERERERERERERERERERERERERERERERETZjSYl6iJIxERExEREhExIRIRERESEREREREREREREREREREREREREREREREREREBERERERISETEhESEREhERERIREhEREREhERIRERIRISIhERERIhERIhExETJn52MyIRESEREREREREREREREREREREREREREREREREhEhIRISETIRMUmO6pYRESEhERERERESERESEREREREREREREREREREREREREREREREREQERERERIREiEREhI0EiEhEhIREjIREREREhERERMSESERIREhEREiESERFN5SIhEREhIREREREREREREREREREREREREREREREREREREREREiERERIhERIWnspTEREiERERERESERERERERERERERERERERERERERERERERERERARERERESESGZ3YVZlERFREVFVFlVVVVVU2MjISIRESESERMhERIRERadhTIREREhEREiESERIRIRERERERERERERERERERERERERERERERERERIRIRISIRIhE1enYRESEREREREREREhEREREREREREREREREREREREREREREREBERERERISF6gxIhEhESEhIRERIhIRIiM0iYeVVpOFZiERIRERERFo3UERIhEiEREhERERERERERERERERERERERERERERERERERERERERERERERERERERIRERIh6hESESEREREhIRERERIREREREREREREREREREREREREREREQERERESEREbgRIREhERIRERESESERERESEREiETIiJk19rDWWIRZ4YRESERIRESERIhERERERERERERERERERERERERERERERERERERERERERESERIRERERIjERFwISERIRERERESEREhERERERERERERERERERERERERERERERARERERISEhaXYRISIRIRERESERESESEREhERERERMRESEWFEKdrYWXZkMjIRESERIREREhERERERERERERERERERERERERERERERERERERERERERERESERIRESEq8RERERERIRERESEhEhEREREREREREREREREREREREREREREBERERERESExFJQhERERERIREREhEREREhESISEhIRIREhEhJ4QhEiEyJFWId4VmYxERERERERERERERERERERERERERERERERERERERERERERERERISESEREhEkC6rqiuzL/K3nljMREREREREREREREREREREREREREREREREQEREREREREREhFohCEREhERIREhERERERERERERERERISEyakERERERERERERIjM2WFM5U0QzMSERESERERERESERERIRISERERISESEhESEREhEhERERERIRGMDtlDIhESERIWM5rqvREhEREREREREhIRIRERERERERERERERAREREREREREREhElczERERERERESERERERERERESESISEWmCIRIREhEhERESEhIiEREyEkh0WZVmNjIhEREhERERIRESEREREiERERERERESEhEREREREREhE7DDIREhIRESEREiERNwkhIzIzIhESIRESIREREREREREREREREBERERERERERIRESIiV4MRISISERERISESESEREhESESIU5DERERIRERESERERERERESERMiEiEhY2ZEREVVlVREZjERERIRIRERERERERERESEiEhERERESERRhERERERERESERERES8A8Ly8y86ngxIhESEREREREREREREREQERERERERERERERERERZlRCEREjEiERERERERERISEREZojESERERERERERIRERERIRESIRERERIRISISERESEkVVmVlFWVSSMjIyIRERESISESESERERERESEhISIRERERERERIRIhIVVGERIRE0jbyRETERERERERERERERERAREREREREREREhERISEhEjd0ESERERERERERERERISIW8hEhERERERERERERERERERERESEhEiESERERERERESERERERISEmFmZJeqyuiTYjIRETERERERIRERERERERIREREREREREhIRESERIRERFqgREhEREREREREREREREBERERERERERIREiERESEhESZSYzIRERIRERERERERIZ4yExEREREREhEhERERERESISERERESEREREREhEREREREhISIRIRMSEREjMiU1ZUnVjSEhERERERERISERIRERERERERESERERIRERERISIRL2EhEREREREREREREREQEREREREREREREhEiEREREhIRE2lGMRERERERERIRISoxEhEhEREREREREREREREhERESEREhERISERERERISERERERESEREREiISEREhISERalEhERERESESERERERIREREREREhESIRESIRIhEREhEuYhERERERERERERERERARERERERERERIRERERIRIRISEhIhNklDIREhISERIS5hIRIREREREREREREREhEREhEhERERESERERERERERERERIREhEREhIRERESEhISESIRESEREREREhESISIREREhEhERIREhIRIhEhIREREREhfhEREREREREREREREREBERERERERERERERERERERERERERIRISNUQxERESES3hEREREhEhEhERERESEhESERIREREREREhERIREREhEREREREREREREREREREREREREREREREREREREREREREREREREREREREREREREREREREhPNEREREREREREREREREQEREREREREREREREREREREREREREREhESFmZlQSEiHBMSERERISERESESEhERERERERESIiIRERIhERERERESERERERERERERERERERERERERERERERERERERERERERERERERERERERERERERERIRERIbkSERERERERERERERERARERERERERERERERERERERERERESERERESESZjU2H0EhIhEhERERIRERERERESERERERERERIhERESEiEhERERERERERERERERERERERERERERERERERERERERERERERERERERERERERERERERERERESBhEREREREREREREREREBEREREREREREREREREREREREREREREhESEREhITHQkTERERESESERERERERIRERIREhERIRERERERERERERERIREREhERERERERERERERERERERERERERERERERERERERERERERERERERERESERERERehESEREREREREREREREQEREREREREREREREREREREREREREhERERERIhEhEakiljIiETERERISESERIRERERERJlRkWWEREREiEhEiERERERERERERERERERERERERERERERERERERERERERERERERERERERERERERERERIhESakIRERERERERERERERERARERERERERERERERERERERERERERERERERERESERwhERFllhEhEyEhEREhERERERIlrOrd13rP6JQxEREhERIREhERERERERERERERERERERERERERERERERERERERERERERERERERERERERERERERH8EiEREREREREREREREREBERERERERERERERERERERERERERERISEhEhEhExTRIhERIiEmZkMSEhEREREhEhOMdhEhESIREhZlmIlSIhERERESERERERERERERERERERERERERERERERERERERERERERERERERERERERERESEWW2ExExEREREREREREREREQERERERERERERERERERERERERERESERERIREhERKeEREhIREhIRMiRFMRERESERFAIhESERERIRIRERJJ3XUhEREREREREREREREREREREREREREREREREREREREREREREREREREREREREREREREWe2EhEhIRERERERERERERERAREREREREREREREREREREREREREREREREREREREXkREREREREREhERMlM2EyESI/kSERERERERERESIRESZdrVIRERMRIRIRERERIREREREhESERERERERERERERERIRERERIREREREREREhIhFt1SEREREREREREREREREREREBERERERERERERERERERERERERERERERERERERER2RERERERERERESEhMhMTGDMr4hEREhISERERIREREiERImV3dWERIRERIRIhERERESEREREREREREhERERERISERERIRERERERERIRESEmmJYhIREREREREREREREREREREQERERERERERERERERERERERERERERERERERERERHlERERERERERERERERERIREZBCMyIhEREhEhERIhIREiEREREWnVUhESEhIREhEhERERERERERERERESISEhERESESERIRERIRIRIRIWhHMhIiIRERERERERERERERERERERAREREREREREREREREREREREREREREREREREREREeUhEREREREREREhEhERERESYBISIzREEiESIiERERERERIhEhERJNhTERIRIRERERERERERERERERERERERESISEREhEREhEhEREWbdYyIhEREREhEhEhEREREREREREREREBERERERERERERERERERERERERERERERERERERER1REhERERERERIRERESERExJAMSERIREjMiMyEhIhITERIREiEREhI5pVESERIRERERERIREhEREhERERERERERESIREhERERIkRZiREiESEREyEREREREREREREREREREREQERERERERERERERERERERERERERERERERERERERGYEREREREREREREREREREREVAiEhISIRIhIiIkNZZWIiIRERETESERJiVdQxEREhERIRERERESERERESEREREhESESESEjnYiUYhESExEhEiIRERERERERERERERERERERERAREREREREREREREREREREREREREREREREREREREWcREhERERERERERISERESEiL0ERERERERERERISIUM2QzWVYxETEiEREhNJliEhISERISEhEhESESESERISEhEmYzQ0mUYzEREREhIREhIRERESEREREREREREREREREREREBERERERERERERERERERERERERERERERERERERESLSERERERERERERERIRISEREU8REREREhESESEREhERIhESEhI044UlRWMTEd6RERERIREREhESESEREiNkRZ3KQTMRERERISIRIRIRISERIRIhESESESEREREREREREREREQERERERERERERERERERERERERERERERERERERERIaYRERERERERERERERERESERHGESERERERERERERERISESERIRIRESIzIhFkIlfWJCNDJUlkY1YzNFVVMTZiIRERERIRIRIRERERERERERERERERERERERERERERERERERERARERERERERERERERERERERERERERERERERERERISWCEhERERIRERERERERERESEmoSEhESEREREREREREREhESEREREhEhIhESIREzrUERERIRISEhERERIRERERESESESESESEREREREREREREREREREREREREREREREREREREBERERERERERERERERERERERERERERERERERERERMwIhERESEREREREREREREhESGpISERERERERERERERERERERIRIREREREhESERESZ5EyEREhERERERERIRESEREREREREREREREREREREREREREREREREREREREREREREREQERERERERERERERERERERERERERERERERERERERIhpCERIRERERERERERERESEREmxBEhERERERERERERERERERERERERERERERISEhEZpBESIhExESEhEhERESERERERERERERERERERERERERERERERERERERERERERERERERARERERERERERERERERERERERERERERERERERERERI6ERERERERERERERERESESESFuMhMSERERERERERERERERERERERERERERERERIiEZcyEREhIREREREREREREhEhEREREREREREREREREREREREREREREREREREREREREREBERERERERERERERERERERERERERERERERERERERER1BERERERERERERERERESESERPFIRERERERERERERIRERIRERERERERERIhERERESEY1iESEiEREhERIhEREREREREREREREREREREREREREREREREREREREREREREREREQERERERERERERERERERERERERERERERERERERESIRI6IRIRERERERERERERERIRISIi9REREREREREREREREhEREREREhERESEREREREhEiEwISEREREREhERERIRERERIRIRIRERERERERERERERERERERERERERERERERERERARERERERERERERERERERERERERERERERERERERESIR0xERERERERERERERESERISERFtoxERERERERERERERERERERERERIREhEhEhIREhEhLtEiIRERERIREiEREREREREREREREREREREREREREREREREREREREREREREREREBEREREREREREREREREREREREREREREREREREREhESE9EhERIRERERERERERERERERIRJ3QRIRIREREhERERERERERERERERERERERERERERITiRERIREhEREREREREREREREREREREREREREREREREREREREREREREREREREREQERERERERERERERERERERERERERERERERERERERERESTBEhIRERERERERERERERERIRMRN6YRMREhERERERERERERERERERERERERERERERESIV4RISEhEhERERERERERERERERERERERERERERERERERERERERERERERERERERAREREREREREREREREREREREREREREREREREREREhEhE9MhIhIRERERERERERERERESEREiW5ESIRESESERERERERERERERERERERERERERERERKOITESEREREREREREREREREREREREREREREREREREREREREREREREREREREREBERERERERERERERERERERERERERERERERERERERESERHiMRIRERERERERERERERERIRIREiXNIREhEhEhERERERERERERERERERERERERERITERhyERESEREREREREREREREREREREREREREREREREREREREREREREREREREREQEREREREREREREREREREREREREREREREREREREREREhEz4RIREREREREREREREREREREhEhE0joEhERIhERERERERERERERERERERERERERERERIXcSERERERERERERERERERERERERERERERERERERERERERERERERERERERERARERERERERERERERERERERERERERERERERERERERERERFtMRIRERERERERERERERESERIhIhEiO9ITERERERERERERERERERERERERERERERISISGIERISEREREREREREREREREREREREREREREREREREREREREREREREREREREBEREREREREREREREREREREREREREREREREREREREREREheBERERERERERERERERERESERERIhEmjJETERERERERERERERERERERERERERERESEhITwhEhEREREREREREREREREREREREREREREREREREREREREREREREREREREQERERERERERERERERERERERERERERERERERERESESIREhEXghERERERERERERERERISESISIRISESi3IREREREREREREREREREREREREREREhExEhJKERIRERERERERERERERERERERERERERERERERERERERERERERERERERERARERERERERERERERERERERERERERERERERERERERERERExGEERIRESERESERERERERERERERERESESR91iESEREhEhERERIREREREREREREREREREhmhEhEREREREREREREREREREREREREREREREREREREREREREREREREREREBERERERERERERERERERERERERERERERERERERERERERIRIRpRESEhERERERERERERERERERERERERESZNhhEREhEhEhEREREhERERERERERERERERI7ESEREREREREREREREREREREREREREREREREREREREREREREREREREREQERERERERERERERERERERERERERERERERERERERERERERIRInQREhERERERIREREREREREREREREhIhESOMpBESEhERERIREhERERERERERERERERESWBERERERERERERERERERERERERERERERERERERERERERERERERERERERARERERERERERERERERERERERERERERERERERERERERERETEhOYExEhERESERERERERERERERERERERIhERFn11EREiEREREREREREREREREREREREREeMSEREREREREREREREREREREREREREREREREREREREREREREREREREREBEREREREREREREREREREREREREREREREREREREREREREhEhMS2BEhIRERERERERERERERERERERERERERIhEUfMURESIRIRERERERERERERERERERESdiEREREREREREREREREREREREREREREREREREREREREREREREREREREQERERERERERERERERERERERERERERERERERERERERERERESITIVoSERIRERERERERERERERERERESEhESERIiESOb0RERESERERERERERERERERERISFeERERERERERERERERERERERERERERERERERERERERERERERERERERERARERERERERERERERERERERERERERERERERERERERERESETERESGXESEREREREREREREREREREREREREREREREhISSO0xIREhEREREREREREREREREhESASEREREREREREREREREREREREREREREREREREREREREREREREREREREBEREREREREREREREREREREREREREREREREREREREREREiEhIREiOjERERERERERERERERERERERIRIRIRIhEREhEhFv3pESEhERERERERERERERERIRJXEREREREREREREREREREREREREREREREREREREREREREREREREREREQEREREREREREREREREREREREREREREREREREREREREREREREREREjnRESEREhESERERERERERERERERERERERERISG8skqqMRERISERIRIREREREREhEmAxERERERERERERERERERERERERERERERERERERERERERERERERERERARERERERERERERERERERERERERERERERERERERERERERERERERERE0giISEREhERERERERERERERERERERERERIRErDhIR26MiERERERERERERERESERLGESEREREREREREREREREREREREREREREREREREREREREREREREREREBEREREREREREREREREREREREREREREREREREREREREREREREREhERJYQREREREREREREREREREREREREREREREREUACIRMRTe1TIhEREREREREREREREdkREREREREREREREREREREREREREREREREREREREREREREREREREREQERERERERERERERERERERERERERERERERERERERERERERERERERIhEhbZExIREhESERERERERERERERERERERERERgPIxIRIiFO/TEiERERERERERESERmhERERERERERERERERERERERERERERERERERERERERERERERERERERARERERERERERERERERERERERERERERERERERERERERERERERERERERETOyERIhERERERERERERERERERERERERISEWgPERMhEhEpDzERIRERERERERESFKEREREhEREREREREREREREREREREREREREREREREREREREREREREREBERERERERERERERERERERERERERERERERERERERERERERERERERERERETpSIREhEhEREREREREREREREREREREREhEa+ZMRFiEmXAoRERERERERERERESoREREREREREREREREREREREREREREREREREREREREREREREREREREQERERERERERERERERERERERERERERERERERERERERERERERERIRERERMSEidCESERERERERERERERERERERERERIREikACkN7+wAA5hEREREREREREhERGhEhERERERERERERERERERERERERERERERERERERERERERERERERERARERERERERERERERERERERERERERERERERERERERERERERERERERIRISEhEliSESEREREREREREREREREREREREhEhETSezvuthEMxIRIRERERERESEREuEREREREREREREREREREREREREREREREREREREREREREREREREREREBEREREREREREREREREREREREREREREREREREREREREREREREREREREREREREjxhEhERERESERERERERERERERERERERESERERISERERERERERERERERIR8REREREREREREREREREREREREREREREREREREREREREREREREREREQERERERERERERERERERERERERERERERERERERERERERERERERERERERERERERFlmBEiESIhESIRIRERERERERERERERESEhIREREhIRERERERERERERIRLhERERERERERERERERERERERERERERERERERERERERERERERERERERARERERERERERERERERERERERERERERERERERERERERERERERERERERERIRISIhEYhhEhERIRERERERIRERERERERERESEREREREhERERERERERERERERE9EREhEREREREREREREREREREREREREREREREREREREREREREREREREBERERERERERERERERERERERERERERERERERERERERERERERERERERERERERERIxIlmGESERESIhEREREhERERERERERERERERERERERERERERERERIRES0SEREREREREREREREREREREREREREREREREREREREREREREREREREQERERERERERERERERERERERERERERERERERERERERERERERERERERERERERESEREREopBEhIhERISEREREREREREREREREREREREREREREREREREREREhiRERERERERERERERERERERERERERERERERERERERERERERERERERERARERERERERERERERERERERERERERERERERERERERERERERERERERERESERERERIiExEU2GEREiIRERERERERERERERERERERERERERERERERERERESESH2EREREREREREREREREREREREREREREREREREREREREREREREREREREBEREREREREREREREREREREREREREREREREREREREREREREREREREREREREREREhEhEiETnZYhERERESERERERERERERERERERERERERERERERERERERFaEhEREREREREREREREREREREREREREREREREREREREREREREREREREQERERERERERERERERERERERERERERERERERERERERERERERERERERERERERERIRERERESERKdcxERERERERERERERERERERESEREhERERERERERERERIcEhERERERERERERERERERERERERERERERERERERERERERERERERERERARERERERERERERERERERERERERERERERERERERERERERERERERERERERERERERERERERERIRNZmRIRIRERERIRERIRERERERERERERIRERERERESESEokhEREREREREREREREREREREREREREREREREREREREREREREREREREREBERERERERERERERERERERERERERERERERERERERERERERERERERERERERERERERERERERESEhI1iFYhESERERIhERIiESEhEREREREREhERERIREiExohEREREREREREREREREREREREREREREREREREREREREREREREREREREQEREREREREREREREREREREREREREREREREREREREREREREREREREREREREREREREREREREREhERIxJIdTERIRERERERERERESERERERERERESEREREowyIRERERERERERERERERERERERERERERERERERERERERERERERERERERAREREREREREREREREREREREREREREREREREREREREREREREREREREREREREREREREREREREREyEREhElfVIRIhESIRIhEREREREREREhESESERIhI8whEREREREREREREREREREREREREREREREREREREREREREREREREREREREBERERERERERERERERERERERERERERERERERERERERERERERERERERERERERERERERERERERERESISERIhR3ViEhERERERISIREhERIRERERERIhKeQRMREREREREREREREREREREREREREREREREREREREREREREREREREREREQERERERERERERERERERERERERERERERERERERERERERERERERERERERERERERERERERERERIRERIRERESEhEjZtlVUxESERERERERERERESIRE1hUISIRIRERERERERERERERERERERERERERERERERERERERERERERERERERERAREREREREREREREREREREREREREREREREREREREREREREREREREREREREREREREREREREREREhERERERERERERETSZlWZiEREhERESERIiI23VQyEREhIREREREREREREREREREREREREREREREREREREREREREREREREREREREBERERERERERERERERERERERERERERERERERERERERERERERERERERERERERERERERERERERERERERERERESERIREhEiZXd4iCMyIiN5irzXIxEiEhIRERIREREREREREREREREREREREREREREREREREREREREREREREREREREQERERERERERERERERERERERERERERERERERERERERERERERERERERERERERERERERERERERERERERERERERERERISEhIREiI0VFVFVFVjIhIREhERERERERERERERERERERERERERERERERERERERERERERERERERERERERERERARERERERERERERERERERERERERERERERERERERERERERERERERERERERERERERERERERERERERERERERERERERERERERIRESISEhISEhEREREREREREREREREREREREREREREREREREREREREREREREREREREREREREREREREREBERERERERERERERERERERERERERERERERERERERERERERERERERERERERERERERERERERERERERERERERERERERERERERERERERERERESESEREREREREREREREREREREREREREREREREREREREREREREREREREREREREREREREQEREREREREREREREREREREREREREREREREREREREREREREREREREREREREREREREREREREREREREREREREREREREREREREREREhEREh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MAAAAZAAAAAAAAAAAAAAAeQAAADwAAAAAAAAAAAAAAHo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2</Monitors>
          <HorizontalResolution>1680</HorizontalResolution>
          <VerticalResolution>1050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2017-06-06T12:06:13Z</xd:SigningTime>
          <xd:SigningCertificate>
            <xd:Cert>
              <xd:CertDigest>
                <DigestMethod Algorithm="http://www.w3.org/2000/09/xmldsig#sha1"/>
                <DigestValue>T52Nm3J8jtDpyiZW/3/wgYkf52M=</DigestValue>
              </xd:CertDigest>
              <xd:IssuerSerial>
                <X509IssuerName>SERIALNUMBER=201510, CN=Citizen CA, C=BE</X509IssuerName>
                <X509SerialNumber>21267647932558955443314704138608258123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9OUp+J3QmSEWbeiRQYMr25PhScgIHRDM3ODRCMxgPMjAxNzA2MDYxMjA2Mj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Sz8h949GemUQE4lEJ4sDk2dfBZc=</DigestValue>
                </xd:CertDigest>
                <xd:IssuerSerial>
                  <X509IssuerName>CN=Belgium Root CA3, C=BE</X509IssuerName>
                  <X509SerialNumber>109909000636973959195808096765874462894</X509SerialNumber>
                </xd:IssuerSerial>
              </xd:Cert>
              <xd:Cert>
                <xd:CertDigest>
                  <DigestMethod Algorithm="http://www.w3.org/2000/09/xmldsig#sha1"/>
                  <DigestValue>/WuDXJm5nm/4T80OYmajYQeGpxc=</DigestValue>
                </xd:CertDigest>
                <xd:IssuerSerial>
                  <X509IssuerName>CN=Belgium Root CA3, C=BE</X509IssuerName>
                  <X509SerialNumber>4260689877497748905</X509SerialNumber>
                </xd:IssuerSerial>
              </xd:Cert>
            </xd:CertRefs>
          </xd:CompleteCertificateRef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2017-06-06T12:06:17Z</xd:ProducedAt>
                </xd:OCSPIdentifier>
                <xd:DigestAlgAndValue>
                  <DigestMethod Algorithm="http://www.w3.org/2000/09/xmldsig#sha1"/>
                  <DigestValue>P0aTshfmSoO/XXErNhFUCJg936g=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+dr2Z4/IjfsNsuEZCzsUC1faB6A=</DigestValue>
                </xd:DigestAlgAndValue>
                <xd:CRLIdentifier>
                  <xd:Issuer>CN=Belgium Root CA3, C=BE</xd:Issuer>
                  <xd:IssueTime>2017-01-01T11:00:00Z</xd:IssueTime>
                </xd:CRLIdentifier>
              </xd:CRLRef>
            </xd:CRLRefs>
          </xd:CompleteRevocationRefs>
          <xd:RevocationValues>
            <xd:OCSPValues>
              <xd:EncapsulatedOCSPValue>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OCSPValue>
            </xd:OCSPValues>
            <xd:CRLValues>
              <xd:EncapsulatedCRLValue>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83T80wI+LBttHIsNiu3E7j6wOBQIHM0Q1ODRCMxgPMjAxNzA2MDYxMjA2Mj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</xd:EncapsulatedTimeStamp>
          </xd:SigAndRefsTimeStamp>
        </xd:UnsignedSignatureProperties>
      </xd:UnsignedProperties>
    </xd:QualifyingProperties>
  </Object>
  <Object Id="idValidSigLnImg">AQAAAGwAAAAAAAAAAAAAAP8AAAB/AAAAAAAAAAAAAABNIwAAnxEAACBFTUYAAAEACFoAALYAAAAFAAAAAAAAAAAAAAAAAAAAkAYAABoEAABRAgAAcgEAAAAAAAAAAAAAAAAAABoLCQDwpg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ISERESEREREREREREREREREREREREhESEREREREhERERERIREREREREREREREREREREREREREREREREREREREREREREREREREREAERERERERERERERERERERERERERERERERERERERERERERERERERERERIRERERERERERERERERESIRERESEREhEhERESERERERISERERERESEREREREREREREREREREREREREREREREREREREREREREREREREREREREREREREREQERERERERERERERERERERERERERERERERERERERERERERERERERERERERERERERERESEhIRIiERERERERERERERERERESIREREREREhERERERERESEhESERERERERERERERERERERERERERERERERERERERERERERERERERERERABEREREREREREREREREREREREREREREREREREREREREREREREREREREREhEhERERERERERERERIREREiERERESIRERERERERESERERERISEhEREREREREREREREREREREREREREREREREREREREREREREREREREREREREREREREBEREREREREREREREREREREREREREREREREREREREREREREREREREREREREREREREREREREhIREREhERERIREhERERERERERIhERIRERERERERIREREREREhERERIREREREREREREREREREREREREREREREREREREREREREREREQARERERERERERERERERERERERERERERERERERERERERERERERERERERERERERERERERIREREhESIREhIRERERERESERERERERERESERIREREhERISERERERESERERERERERERERERERERERERERERERERERERERERERERERERERARERERERERERERERERERERERERERERERERERERERERERERERERERERERERERERERERERESIREiZmNVVZlZmH2qp3iImZmZmIhWZjZjERERERIRERERERERERERIREREREREREREREREREREREREREREREREREREREREREREREREAERERERERERERERERERERERERERERERERERERERERERERERERERERERERERERERERESI2RVmYmFRVQxEhISEiEREiIRIRImVGVVV9dVmYiVWVQzIREREREREREREREREREREREREREREREREREREREREREREREREREREREREREQERERERIRERMRESERIRERERERIRERERERERERERIRERERERIRIRESERERESISETFol4VGMhEREREhERERERERERERERERERERERERERERERETZjSYl6iJIxERExEREhExIRIRERESERERERERERERERERERERERERERERERERERABERERERISETEhESEREhERERIREhEREREhERIRERIRISIhERERIhERIhExETJn52MyIRESEREREREREREREREREREREREREREREREREhEhIRISETIRMUmO6pYRESEhERERERESERESEREREREREREREREREREREREREREREREREBERERERIREiEREhI0EiEhEhIREjIREREREhERERMSESERIREhEREiESERFN5SIhEREhIREREREREREREREREREREREREREREREREREREREREiERERIhERIWnspTEREiERERERESEREREREREREREREREREREREREREREREREREQARERERESESGZ3YVZlERFREVFVFlVVVVVU2MjISIRESESERMhERIRERadhTIREREhEREiESERIRIRERERERERERERERERERERERERERERERERERIRIRISIRIhE1enYRESEREREREREREhERERERERERERERERERERERERERERERARERERERISF6gxIhEhESEhIRERIhIRIiM0iYeVVpOFZiERIRERERFo3UERIhEiEREhERERERERERERERERERERERERERERERERERERERERERERERERERERIRERIh6hESESEREREhIRERERIREREREREREREREREREREREREREREAERERESEREbgRIREhERIRERESESERERESEREiETIiJk19rDWWIRZ4YRESERIRESERIhERERERERERERERERERERERERERERERERERERERERERESERIRERERIjERFwISERIRERERESEREhEREREREREREREREREREREREREREREQERERERISEhaXYRISIRIRERESERESESEREhERERERMRESEWFEKdrYWXZkMjIRESERIREREhERERERERERERERERERERERERERERERERERERERERERERESERIRESEq8RERERERIRERESEhEhERERERERERERERERERERERERERERABERERERESExFJQhERERERIREREhEREREhESISEhIRIREhEhJ4QhEiEyJFWId4VmYxERERERERERERERERERERERERERERERERERERERERERERERERISESEREhEkC6rqiuzL/K3nljMREREREREREREREREREREREREREREREREBEREREREREREhFohCEREhERIREhERERERERERERERERISEyakERERERERERERIjM2WFM5U0QzMSERESERERERESERERIRISERERISESEhESEREhEhERERERIRGMDtlDIhESERIWM5rqvREhEREREREREhIRIREREREREREREREQAREREREREREREhElczERERERERESERERERERERESESISEWmCIRIREhEhERESEhIiEREyEkh0WZVmNjIhEREhERERIRESEREREiERERERERESEhEREREREREhE7DDIREhIRESEREiERNwkhIzIzIhESIRESIRERERERERERERERARERERERERERIRESIiV4MRISISERERISESESEREhESESIU5DERERIRERESERERERERESERMiEiEhY2ZEREVVlVREZjERERIRIRERERERERERESEiEhERERESERRhERERERERESERERES8A8Ly8y86ngxIhESEREREREREREREREAERERERERERERERERERZlRCEREjEiERERERERERISEREZojESERERERERERIRERERIRESIRERERIRISISERESEkVVmVlFWVSSMjIyIRERESISESESERERERESEhISIRERERERERIRIhIVVGERIRE0jbyRETEREREREREREREREQEREREREREREREhERISEhEjd0ESERERERERERERERISIW8hEhERERERERERERERERERERESEhEiESERERERERESERERERISEmFmZJeqyuiTYjIRETERERERIRERERERERIREREREREREhIRESERIRERFqgREhERERERERERERERABERERERERERIREiERESEhESZSYzIRERIRERERERERIZ4yExEREREREhEhERERERESISERERESEREREREhEREREREhISIRIRMSEREjMiU1ZUnVjSEhERERERERISERIRERERERERESERERIRERERISIRL2EhEREREREREREREREBEREREREREREREhEiEREREhIRE2lGMRERERERERIRISoxEhEhEREREREREREREREhERESEREhERISERERERISERERERESEREREiISEREhISERalEhERERESESERERERIREREREREhESIRESIRIhEREhEuYhEREREREREREREREQARERERERERERIRERERIRIRISEhIhNklDIREhISERIS5hIRIREREREREREREREhEREhEhERERESERERERERERERERIREhEREhIRERESEhISESIRESEREREREhESISIREREhEhERIREhIRIhEhIREREREhfhERERERERERERERERARERERERERERERERERERERERERERIRISNUQxERESES3hEREREhEhEhERERESEhESERIREREREREhERIREREhEREREREREREREREREREREREREREREREREREREREREREREREREREREREREREREREREREhPNEREREREREREREREREAEREREREREREREREREREREREREREREhESFmZlQSEiHBMSERERISERESESEhERERERERESIiIRERIhERERERESERERERERERERERERERERERERERERERERERERERERERERERERERERERERERERERIRERIbkSEREREREREREREREQIRERERERERERERERERERERERERESERERESESZjU2H0EhIhEhERERIRERERERESERERERERERIhERESEiEhERERERERERERERERERERERERERERERERERERERERERERERERERERERERERERERERERERESBhERERERERERERERERABEREREREREREREREREREREREREREREhESEREhITHQkTERERESESERERERERIRERIREhERIRERERERERERERERIREREhERERERERERERERERERERERERERERERERERERERERERERERERERERESERERERehESEREREREREREREREBEREREREREREREREREREREREREREhERERERIhEhEakiljIiETERERISESERIRERERERJlRkWWEREREiEhEiERERERERERERERERERERERERERERERERERERERERERERERERERERERERERERERERIhESakIREREREREREREREREQARERERERERERERERERERERERERERERERERERESERwhERFllhEhEyEhEREhERERERIlrOrd13rP6JQxEREhERIREhERERERERERERERERERERERERERERERERERERERERERERERERERERERERERERERH8EiERERERERERERERERAhERERERERERERERERERERERERERERISEhEhEhExTRIhERIiEmZkMSEhEREREhEhOMdhEhESIREhZlmIlSIhERERESERERERERERERERERERERERERERERERERERERERERERERERERERERERERESEWW2ExExEREREREREREREREAERERERERERERERERERERERERERESERERIREhERKeEREhIREhIRMiRFMRERESERFAIhESERERIRIRERJJ3XUhEREREREREREREREREREREREREREREREREREREREREREREREREREREREREREREREWe2EhEhIREREREREREREREQEREREREREREREREREREREREREREREREREREREREXkREREREREREhERMlM2EyESI/kSERERERERERESIRESZdrVIRERMRIRIRERERIREREREhESERERERERERERERERIRERERIREREREREREhIhFt1SERERERERERERERERERERABERERERERERERERERERERERERERERERERERERER2RERERERERERESEhMhMTGDMr4hEREhISERERIREREiERImV3dWERIRERIRIhERERESEREREREREREhERERERISERERIRERERERERIRESEmmJYhIREREREREREREREREREREBERERERERERERERERERERERERERERERERERERERHlERERERERERERERERERIREZBCMyIhEREhEhERIhIREiEREREWnVUhESEhIREhEhERERERERERERERESISEhERESESERIRERIRIRIRIWhHMhIiIREREREREREREREREREREQAREREREREREREREREREREREREREREREREREREREeUhEREREREREREhEhERERESYBISIzREEiESIiERERERERIhEhERJNhTERIRIRERERERERERERERERERERERESISEREhEREhEhEREWbdYyIhEREREhEhEhERERERERERERERChERERERERERERERERERERERERERERERERERERER1REhERERERERIRERESERExJAMSERIREjMiMyEhIhITERIREiEREhI5pVESERIRERERERIREhEREhERERERERERESIREhERERIkRZiREiESEREyEREREREREREREREREREREAERERERERERERERERERERERERERERERERERERERGYEREREREREREREREREREREVAiEhISIRIhIiIkNZZWIiIRERETESERJiVdQxEREhERIRERERESERERESEREREhESESESEjnYiUYhESExEhEiIREREREREREREREREREREREQEREREREREREREREREREREREREREREREREREREREWcREhERERERERERISERESEiL0ERERERERERERISIUM2QzWVYxETEiEREhNJliEhISERISEhEhESESESERISEhEmYzQ0mUYzEREREhIREhIRERESERERERERERERERERERERABERERERERERERERERERERERERERERERERERERESLSERERERERERERERIRISEREU8REREREhESESEREhERIhESEhI044UlRWMTEd6RERERIREREhESESEREiNkRZ3KQTMRERERISIRIRIRISERIRIhESESESEREREREREREREREBERERERERERERERERERERERERERERERERERERERIaYRERERERERERERERERESERHGESERERERERERERERISESERIRIRESIzIhFkIlfWJCNDJUlkY1YzNFVVMTZiIRERERIRIRIREREREREREREREREREREREREREREREREREREQARERERERERERERERERERERERERERERERERERERISWCEhERERIRERERERERERESEmoSEhESEREREREREREREhESEREREhEhIhESIREzrUERERIRISEhERERIRERERESESESESESERERERERERERERERERERERERERERERERERERARERERERERERERERERERERERERERERERERERERERMwIhERESEREREREREREREhESGpISERERERERERERERERERERIRIREREREhESERESZ5EyEREhERERERERIRESEREREREREREREREREREREREREREREREREREREREREREREREAERERERERERERERERERERERERERERERERERERERIhpCERIRERERERERERERESEREmxBEhERERERERERERERERERERERERERERERISEhEZpBESIhExESEhEhERESEREREREREREREREREREREREREREREREREREREREREREREREQERERERERERERERERERERERERERERERERERERERERI6ERERERERERERERERESESESFuMhMSERERERERERERERERERERERERERERERERIiEZcyEREhIREREREREREREhEhERERERERERERERERERERERERERERERERERERERERERABERERERERERERERERERERERERERERERERERERERER1BERERERERERERERERESESERPFIRERERERERERERIRERIRERERERERERIhERERESEY1iESEiEREhERIhEREREREREREREREREREREREREREREREREREREREREREREREREBERERERERERERERERERERERERERERERERERERESIRI6IRIRERERERERERERERIRISIi9REREREREREREREREhEREREREhERESEREREREhEiEwISEREREREhERERIRERERIRIRIREREREREREREREREREREREREREREREREREREQARERERERERERERERERERERERERERERERERERERESIR0xERERERERERERERESERISERFtoxERERERERERERERERERERERERIREhEhEhIREhEhLtEiIRERERIREiERERERERERERERERERERERERERERERERERERERERERERERERAREREREREREREREREREREREREREREREREREREREhESE9EhERIRERERERERERERERERIRJ3QRIRIREREhERERERERERERERERERERERERERERITiRERIREhEREREREREREREREREREREREREREREREREREREREREREREREREREREAERERERERERERERERERERERERERERERERERERERERESTBEhIRERERERERERERERERIRMRN6YRMREhERERERERERERERERERERERERERERERESIV4RISEhEhEREREREREREREREREREREREREREREREREREREREREREREREREREQEREREREREREREREREREREREREREREREREREREREhEhE9MhIhIRERERERERERERERESEREiW5ESIRESESERERERERERERERERERERERERERERERKOITESERERERERERERERERERERERERERERERERERERERERERERERERERERERABERERERERERERERERERERERERERERERERERERERESERHiMRIRERERERERERERERERIRIREiXNIREhEhEhERERERERERERERERERERERERERITERhyERESEREREREREREREREREREREREREREREREREREREREREREREREREREREBEREREREREREREREREREREREREREREREREREREREREhEz4RIREREREREREREREREREREhEhE0joEhERIhERERERERERERERERERERERERERERERIXcSEREREREREREREREREREREREREREREREREREREREREREREREREREREREQARERERERERERERERERERERERERERERERERERERERERERFtMRIRERERERERERERERESERIhIhEiO9ITERERERERERERERERERERERERERERERISISGIERISERERERERERERERERERERERERERERERERERERERERERERERERERERAREREREREREREREREREREREREREREREREREREREREREREheBERERERERERERERERERESERERIhEmjJETERERERERERERERERERERERERERERESEhITwhEhEREREREREREREREREREREREREREREREREREREREREREREREREREREAERERERERERERERERERERERERERERERERERERESESIREhEXghERERERERERERERERISESISIRISESi3IREREREREREREREREREREREREREREhExEhJKERIREREREREREREREREREREREREREREREREREREREREREREREREREREQERERERERERERERERERERERERERERERERERERERERERERExGEERIRESERESERERERERERERERERESESR91iESEREhEhERERIREREREREREREREREREhmhEhERERERERERERERERERERERERERERERERERERERERERERERERERERABERERERERERERERERERERERERERERERERERERERERERIRIRpRESEhERERERERERERERERERERERERESZNhhEREhEhEhEREREhERERERERERERERERI7ESEREREREREREREREREREREREREREREREREREREREREREREREREREREBERERERERERERERERERERERERERERERERERERERERERERIRInQREhERERERIREREREREREREREREhIhESOMpBESEhERERIREhERERERERERERERERESWBEREREREREREREREREREREREREREREREREREREREREREREREREREREQARERERERERERERERERERERERERERERERERERERERERERETEhOYExEhERESERERERERERERERERERERIhERFn11EREiEREREREREREREREREREREREREeMSERERERERERERERERERERERERERERERERERERERERERERERERERERBBEREREREREREREREREREREREREREREREREREREREREREhEhMS2BEhIRERERERERERERERERERERERERERIhEUfMURESIRIRERERERERERERERERERESdiEREREREREREREREREREREREREREREREREREREREREREREREREREREAERERERERERERERERERERERERERERERERERERERERERERESITIVoSERIRERERERERERERERERERESEhESERIiESOb0RERESERERERERERERERERERISFeEREREREREREREREREREREREREREREREREREREREREREREREREREREQIRERERERERERERERERERERERERERERERERERERERERESETERESGXESEREREREREREREREREREREREREREREREhISSO0xIREhEREREREREREREREREhESASERERERERERERERERERERERERERERERERERERERERERERERERERERABEREREREREREREREREREREREREREREREREREREREREREiEhIREiOjERERERERERERERERERERERIRIRIRIhEREhEhFv3pESEhERERERERERERERERIRJXERERERERERERERERERERERERERERERERERERERERERERERERERERECEREREREREREREREREREREREREREREREREREREREREREREREREREjnRESEREhESERERERERERERERERERERERERISG8skqqMRERISERIRIREREREREhEmAxEREREREREREREREREREREREREREREREREREREREREREREREREREQARERERERERERERERERERERERERERERERERERERERERERERERERERE0giISEREhERERERERERERERERERERERERIRErDhIR26MiERERERERERERERESERLGESERERERERERERERERERERERERERERERERERERERERERERERERERAREREREREREREREREREREREREREREREREREREREREREREREREREhERJYQREREREREREREREREREREREREREREREREUACIRMRTe1TIhEREREREREREREREdkREREREREREREREREREREREREREREREREREREREREREREREREREREAERERERERERERERERERERERERERERERERERERERERERERERERERIhEhbZExIREhESERERERERERERERERERERERERgPIxIRIiFO/TEiERERERERERESERmhEREREREREREREREREREREREREREREREREREREREREREREREREREQERERERERERERERERERERERERERERERERERERERERERERERERERERERETOyERIhERERERERERERERERERERERERISEWgPERMhEhEpDzERIRERERERERESFKEREREhERERERERERERERERERERERERERERERERERERERERERERERABERERERERERERERERERERERERERERERERERERERERERERERERERERERETpSIREhEhEREREREREREREREREREREREhEa+ZMRFiEmXAoRERERERERERERESoREREREREREREREREREREREREREREREREREREREREREREREREREREBERERERERERERERERERERERERERERERERERERERERERERERERIRERERMSEidCESERERERERERERERERERERERERIREikACkN7+wAA5hEREREREREREhERGhEhEREREREREREREREREREREREREREREREREREREREREREREREREQARERERERERERERERERERERERERERERERERERERERERERERERERERIRISEhEliSESEREREREREREREREREREREREhEhETSezvuthEMxIRIRERERERESEREuERERERERERERERERERERERERERERERERERERERERERERERERERERAREREREREREREREREREREREREREREREREREREREREREREREREREREREREREREjxhEhERERESERERERERERERERERERERESERERISERERERERERERERERIR8REREREREREREREREREREREREREREREREREREREREREREREREREREAERERERERERERERERERERERERERERERERERERERERERERERERERERERERERERFlmBEiESIhESIRIRERERERERERERERESEhIREREhIRERERERERERERIRLhEREREREREREREREREREREREREREREREREREREREREREREREREREQERERERERERERERERERERERERERERERERERERERERERERERERERERERERIRISIhEYhhEhERIRERERERIRERERERERERESEREREREhERERERERERERERERE9EREhERERERERERERERERERERERERERERERERERERERERERERERERABERERERERERERERERERERERERERERERERERERERERERERERERERERERERERERIxIlmGESERESIhEREREhERERERERERERERERERERERERERERERERIRES0SEREREREREREREREREREREREREREREREREREREREREREREREREREBERERERERERERERERERERERERERERERERERERERERERERERERERERERERERESEREREopBEhIhERISEREREREREREREREREREREREREREREREREREREREhiREREREREREREREREREREREREREREREREREREREREREREREREREREQARERERERERERERERERERERERERERERERERERERERERERERERERERERESERERERIiExEU2GEREiIRERERERERERERERERERERERERERERERERERERESESH2ERERERERERERERERERERERERERERERERERERERERERERERERERERAhEREREREREREREREREREREREREREREREREREREREREREREREREREREREREREREhEhEiETnZYhERERESERERERERERERERERERERERERERERERERERERFaEhEREREREREREREREREREREREREREREREREREREREREREREREREREAERERERERERERERERERERERERERERERERERERERERERERERERERERERERERERIRERERESERKdcxERERERERERERERERERERESEREhERERERERERERERIcEhEREREREREREREREREREREREREREREREREREREREREREREREREREQERERERERERERERERERERERERERERERERERERERERERERERERERERERERERERERERERERERIRNZmRIRIRERERIRERIRERERERERERERIRERERERESESEokhERERERERERERERERERERERERERERERERERERERERERERERERERERABERERERERERERERERERERERERERERERERERERERERERERERERERERERERERERERERERERESEhI1iFYhESERERIhERIiESEhEREREREREhERERIREiExohEREREREREREREREREREREREREREREREREREREREREREREREREREREBEREREREREREREREREREREREREREREREREREREREREREREREREREREREREREREREREREREREhERIxJIdTERIRERERERERERESERERERERERESEREREowyIREREREREREREREREREREREREREREREREREREREREREREREREREREQAREREREREREREREREREREREREREREREREREREREREREREREREREREREREREREREREREREREREyEREhElfVIRIhESIRIhEREREREREREhESESERIhI8whERERERERERERERERERERERERERERERERERERERERERERERERERERERARERERERERERERERERERERERERERERERERERERERERERERERERERERERERERERERERERERERERESISERIhR3ViEhERERERISIREhERIRERERERIhKeQRMREREREREREREREREREREREREREREREREREREREREREREREREREREREAERERERERERERERERERERERERERERERERERERERERERERERERERERERERERERERERERERERIRERIRERESEhEjZtlVUxESERERERERERERESIRE1hUISIRIREREREREREREREREREREREREREREREREREREREREREREREREREREQEREREREREREREREREREREREREREREREREREREREREREREREREREREREREREREREREREREREREhERERERERERERETSZlWZiEREhERESERIiI23VQyEREhIRERERERERERERERERERERERERERERERERERERERERERERERERERERABERERERERERERERERERERERERERERERERERERERERERERERERERERERERERERERERERERERERERERERERESERIREhEiZXd4iCMyIiN5irzXIxEiEhIRERIREREREREREREREREREREREREREREREREREREREREREREREREREREFERERERERERERERERERERERERERERERERERERERERERERERERERERERERERERERERERERERERERERERERERERERISEhIREiI0VFVFVFVjIhIREhEREREREREREREREREREREREREREREREREREREREREREREREREREREREREREQARERERERERERERERERERERERERERERERERERERERERERERERERERERERERERERERERERERERERERERERERERERERERERIRESISEhISEhERERERERERERERERERERERERERERERERERERERERERERERERERERERERERERERERERBRERERERERERERERERERERERERERERERERERERERERERERERERERERERERERERERERERERERERERERERERERERERERERERERERERERERESESEREREREREREREREREREREREREREREREREREREREREREREREREREREREREREREREAEREREREREREREREREREREREREREREREREREREREREREREREREREREREREREREREREREREREREREREREREREREREREREREREREhEREh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F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</Object>
  <Object Id="idInvalidSigLnImg">AQAAAGwAAAAAAAAAAAAAAP8AAAB/AAAAAAAAAAAAAABNIwAAnxEAACBFTUYAAAEAbF8AAMkAAAAFAAAAAAAAAAAAAAAAAAAAkAYAABoEAABRAgAAcgEAAAAAAAAAAAAAAAAAABoLCQDwpg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Gy5JLbNgvyuFqD+////Z6bmgnqp5oIg2VHPAgAAAAAAAAABAAAA0DPJgiDZUc8IqgAAAAAAAAIAAADYqSEADIW7WgAAAAiADTsABAAAAPAVJwCAFScAIGRYAfypIQDGhLta8BUnAIANOwCBZfBaAAAAAIAVJwAgZFgBAB5IBAyqIQDvZPBayF5CAPwBAABIqiEAs2TwWvwBAAAAAAAA2W5vddlub3X8AQAAAAgAAAACAAAAAAAAYKohAC2nb3UAAAAAAAAAAJKrIQAHAAAAhKshAAcAAAAAAAAAAAAAAISrIQCYqiEAoqZvdQAAAAAAAgAAAAAhAAcAAACEqyEABwAAAHBZc3UAAAAAAAAAAISrIQAHAAAAIGRYAcSqIQDhpW91AAAAAAACAACEqy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hIRERIRERERERERERERERERERERESERIRERERESEREREREhEREREREREREREREREREREREREREREREREREREREREREREREREREQAREREREREREREREREREREREREREREREREREREREREREREREREREREREhERERERERERERERERERIhERERIRESESERERIREREREhIRERERERIRERERERERERERERERERERERERERERERERERERERERERERERERERERERERERERERARERERERERERERERERERERERERERERERERERERERERERERERERERERERERERERERERISEhEiIRERERERERERERERERERIhERERERESERERERERERISERIREREREREREREREREREREREREREREREREREREREREREREREREREREREAERERERERERERERERERERERERERERERERERERERERERERERERERERERESESEREREREREREREREhERESIRERERIhERERERERERIREREREhISEREREREREREREREREREREREREREREREREREREREREREREREREREREREREREREREQERERERERERERERERERERERERERERERERERERERERERERERERERERERERERERERERERERESEhERESEREREhESEREREREREREiEREhEREREREREhERERERESEREREhERERERERERERERERERERERERERERERERERERERERERERERABEREREREREREREREREREREREREREREREREREREREREREREREREREREREREREREREREhERESERIhESEhERERERERIRERERERERERIREhERESEREhIRERERERIREREREREREREREREREREREREREREREREREREREREREREREREREBERERERERERERERERERERERERERERERERERERERERERERERERERERERERERERERERERERIhESJmY1VVmVmYfaqneIiZmZmYiFZmNmMREREREhEREREREREREREhEREREREREREREREREREREREREREREREREREREREREREREREQARERERERERERERERERERERERERERERERERERERERERERERERERERERERERERERERERIjZFWZiYVFVDESEhISIRESIhEhEiZUZVVX11WZiJVZVDMhERERERERERERERERERERERERERERERERERERERERERERERERERERERERERAREREREhERExERIREhEREREREhEREREREREREREhEREREREhEhERIRERERIhIRMWiXhUYyERERESERERERERERERERERERERERERERERERERNmNJiXqIkjERETERESETEhEhERERIREREREREREREREREREREREREREREREREREAEREREREhIRMSERIRESEREREhESERERESEREhEREhEhIiEREREiEREiETERMmfnYzIhERIRERERERERERERERERERERERERERERERESESEhEhIRMhExSY7qlhERISERERERERIRERIREREREREREREREREREREREREREREREREQEREREREhESIRESEjQSISESEhESMhERERESERERExIRIREhESERESIRIREU3lIiERESEhERERERERERERERERERERERERERERERERERERERESIREREiEREhaeylMRESIRERERERIRERERERERERERERERERERERERERERERERERABERERERIRIZndhVmUREVERUVUWVVVVVVTYyMhIhERIRIREyEREhERFp2FMhERESERESIRIREhEhEREREREREREREREREREREREREREREREREREhEhEhIhEiETV6dhERIRERERERERESEREREREREREREREREREREREREREREREBEREREREhIXqDEiESERISEhEREiEhEiIzSJh5VWk4VmIREhEREREWjdQREiESIRESEREREREREREREREREREREREREREREREREREREREREREREREREREREhEREiHqERIRIRERESEhEREREhEREREREREREREREREREREREREREQARERERIRERuBEhESEREhERERIRIRERERIRESIRMiImTX2sNZYhFnhhERIREhERIREiERERERERERERERERERERERERERERERERERERERERERERIREhEREREiMREXAhIREhERERERIRESERERERERERERERERERERERERERERERAREREREhISFpdhEhIhEhERERIRERIRIRESERERERExERIRYUQp2thZdmQyMhERIREhERESERERERERERERERERERERERERERERERERERERERERERERERIREhERISrxEREREREhERERISESEREREREREREREREREREREREREREREAERERERERITEUlCEREREREhERESERERESERIhISEhEhESESEnhCESITIkVYh3hWZjEREREREREREREREREREREREREREREREREREREREREREREREREhIRIRESESQLquqK7Mv8reeWMxEREREREREREREREREREREREREREREREQERERERERERESEWiEIRESEREhESEREREREREREREREREhITJqQREREREREREREiMzZYUzlTRDMxIRERIRERERERIREREhEhIREREhIRISERIRESESEREREREhEYwO2UMiERIREhYzmuq9ESERERERERESEhEhERERERERERERERABERERERERERESESVzMRERERERERIRERERERERERIRIhIRaYIhEhESESERERISEiIRETISSHRZlWY2MiERESEREREhERIRERESIRERERERERISERERERERESETsMMhESEhERIRESIRE3CSEjMjMiERIhERIhEREREREREREREREBEREREREREREhERIiJXgxEhIhIREREhIRIRIRESERIRIhTkMREREhERERIRERERERERIREyISISFjZkRERVWVVERmMREREhEhERERERERERERISISERERERIRFGERERERERERIRERERLwDwvLzLzqeDEiERIREREREREREREREQARERERERERERERERERFmVEIRESMSIREREREREREhIRERmiMRIREREREREREhEREREhERIhEREREhEhIhIRERISRVWZWUVZVJIyMjIhERERIhIRIRIRERERERISEhIhEREREREREhEiEhVUYREhETSNvJERMRERERERERERERERARERERERERERESEREhISESN3QRIREREREREREREREhIhbyESERERERERERERERERERERERISESIRIRERERERERIREREREhISYWZkl6rK6JNiMhERMREREREhEREREREREhERERERERESEhERIREhEREWqBESEREREREREREREREAEREREREREREhESIRERISERJlJjMhEREhEREREREREhnjITERERERESESERERERERIhIRERERIRERERESERERERESEhIhEhExIRESMyJTVlSdWNISEREREREREhIREhERERERERERIREREhEREREhIhEvYSEREREREREREREREQERERERERERERESESIRERESEhETaUYxEREREREREhEhKjESESERERERERERERERESERERIRESEREhIREREREhIRERERERIRERESIhIRESEhIRFqUSERERERIRIREREREhERERERESERIhERIhEiERESES5iERERERERERERERERABEREREREREREhEREREhEhEhISEiE2SUMhESEhIREhLmEhEhERERERERERERESERESESERERERIREREREREREREREhESERESEhERERISEhIRIhERIRERERESERIhIhERESESEREhESEhEiESEhERERESF+EREREREREREREREREBEREREREREREREREREREREREREREhEhI1RDERERIRLeERERESESESERERERISERIREhERERERESEREhERESERERERERERERERERERERERERERERERERERERERERERERERERERERERERERERERERERESE80REREREREREREREREQARERERERERERERERERERERERERERESERIWZmVBISIcExIREREhIRERIRISERERERERERIiIhEREiERERERERIREREREREREREREREREREREREREREREREREREREREREREREREREREREREREREREhEREhuRIRERERERERERERERAhERERERERERERERERERERERERERIRERERIRJmNTYfQSEiESEREREhERERERERIREREREREREiERERISISERERERERERERERERERERERERERERERERERERERERERERERERERERERERERERERERERERERIGEREREREREREREREREAERERERERERERERERERERERERERERESERIRESEhMdCRMRERERIRIREREREREhEREhESEREhEREREREREREREREhERESERERERERERERERERERERERERERERERERERERERERERERERERERERERIRERERF6ERIREREREREREREREQERERERERERERERERERERERERERESEREREREiESERqSKWMiIRMREREhIRIREhEREREREmVGRZYRERESISESIREREREREREREREREREREREREREREREREREREREREREREREREREREREREREREREREiERJqQhERERERERERERERERABERERERERERERERERERERERERERERERERERERIRHCEREWWWESETISERESEREREREiWs6t3Xes/olDERESEREhESEREREREREREREREREREREREREREREREREREREREREREREREREREREREREREREREfwSIRERERERERERERERECEREREREREREREREREREREREREREREhISESESETFNEiEREiISZmQxISERERESESE4x2ESERIhESFmWYiVIiERERERIRERERERERERERERERERERERERERERERERERERERERERERERERERERERERIRZbYTETEREREREREREREREQARERERERERERERERERERERERERERIREREhESEREp4RESEhESEhEyJEUxERERIREUAiERIREREhEhEREknddSERERERERERERERERERERERERERERERERERERERERERERERERERERERERERERERERZ7YSESEhERERERERERERERAREREREREREREREREREREREREREREREREREREREReRERERERERESEREyUzYTIRIj+RIRERERERERERIhERJl2tUhERExEhEhEREREhERERESERIREREREREREREREREhEREREhERERERERESEiEW3VIREREREREREREREREREREAERERERERERERERERERERERERERERERERERERERHZERERERERERERISEyExMYMyviERESEhIREREhERESIREiZXd1YREhEREhEiERERERIRERERERERESEREREREhIREREhEREREREREhERISaYliEhEREREREREREREREREREQEREREREREREREREREREREREREREREREREREREREeUREREREREREREREREREhERkEIzIiERESESEREiEhESIRERERadVSERISEhESESERERERERERERERERIhISERERIRIREhEREhEhEhEhaEcyEiIhERERERERERERERERERERABERERERERERERERERERERERERERERERERERERER5SERERERERERESESERERERJgEhIjNEQSIRIiIREREREREiESEREk2FMREhEhERERERERERERERERERERERERIhIRESERESESERERZt1jIiERERESESESEREREREREREREREKERERERERERERERERERERERERERERERERERERERHVESEREREREREhERERIRETEkAxIREhESMyIzISEiEhMREhESIRESEjmlURIREhEREREREhESERESERERERERERERIhESEREREiRFmJESIRIRETIREREREREREREREREREREQAREREREREREREREREREREREREREREREREREREREZgRERERERERERERERERERERUCISEhIhEiEiIiQ1llYiIhERERMRIREmJV1DERESEREhERERERIRERERIRERESERIRIRISOdiJRiERITESESIhERERERERERERERERERERERARERERERERERERERERERERERERERERERERERERERZxESEREREREREREhIRERISIvQREREREREREREhIhQzZDNZVjERMSIRESE0mWISEhIREhISESERIRIRIREhISESZjNDSZRjMRERESEhESEhERERIREREREREREREREREREREAERERERERERERERERERERERERERERERERERERERItIREREREREREREREhEhIRERTxERERESERIRIRESEREiERISEjTjhSVFYxMR3pEREREhERESERIRIRESI2RFncpBMxEREREhIhEhEhEhIREhEiERIRIRIREREREREREREREQEREREREREREREREREREREREREREREREREREREREhphERERERERERERERERERIREcYRIREREREREREREREhIRIREhEhERIjMiEWQiV9YkI0MlSWRjVjM0VVUxNmIhEREREhEhEhERERERERERERERERERERERERERERERERERERABEREREREREREREREREREREREREREREREREREREhJYISEREREhERERERERERERISahISERIRERERERERERESERIRERESESEiERIhETOtQREREhEhISEREREhERERERIRIRIRIRIREREREREREREREREREREREREREREREREREREBEREREREREREREREREREREREREREREREREREREREzAiERERIRERERERERERESERIakhIREREREREREREREREREREhEhERERESERIRERJnkTIRESEREREREREhERIREREREREREREREREREREREREREREREREREREREREREREREQAREREREREREREREREREREREREREREREREREREREiGkIREhERERERERERERERIRESbEESEREREREREREREREREREREREREREREREhISERmkERIiETERISESERERIRERERERERERERERERERERERERERERERERERERERERERERERAREREREREREREREREREREREREREREREREREREREREjoRERERERERERERERERIRIRIW4yExIREREREREREREREREREREREREREREREREiIRlzIRESEhERERERERERESESEREREREREREREREREREREREREREREREREREREREREREAERERERERERERERERERERERERERERERERERERERERHUERERERERERERERERERIRIRE8UhEREREREREREREhEREhEREREREREREiERERERIRjWIRISIRESEREiEREREREREREREREREREREREREREREREREREREREREREREREREQERERERERERERERERERERERERERERERERERERERIhEjohEhEREREREREREREREhEhIiL1ERERERERERERERESERERERESERERIRERERESESITAhIRERERESEREREhEREREhEhEhERERERERERERERERERERERERERERERERERERABERERERERERERERERERERERERERERERERERERERIhHTERERERERERERERERIREhIREW2jEREREREREREREREREREREREREhESESESEhESESEu0SIhEREREhESIREREREREREREREREREREREREREREREREREREREREREREREREBERERERERERERERERERERERERERERERERERERESERIT0SEREhEREREREREREREREREhEndBEhEhERESEREREREREREREREREREREREREREREhOJEREhESEREREREREREREREREREREREREREREREREREREREREREREREREREREQARERERERERERERERERERERERERERERERERERERERERJMESEhEREREREREREREREREhExE3phExESERERERERERERERERERERERERERERERERIhXhEhISESERERERERERERERERERERERERERERERERERERERERERERERERERERARERERERERERERERERERERERERERERERERERERESESET0yEiEhERERERERERERERERIRESJbkRIhERIRIREREREREREREREREREREREREREREREo4hMRIREREREREREREREREREREREREREREREREREREREREREREREREREREREAERERERERERERERERERERERERERERERERERERERERIREeIxEhEREREREREREREREREhEhESJc0hESESESEREREREREREREREREREREREREREhMRGHIRERIREREREREREREREREREREREREREREREREREREREREREREREREREREQERERERERERERERERERERERERERERERERERERERERESETPhEhERERERERERERERERERESESETSOgSEREiEREREREREREREREREREREREREREREREhdxIRERERERERERERERERERERERERERERERERERERERERERERERERERERERABEREREREREREREREREREREREREREREREREREREREREREW0xEhERERERERERERERERIREiEiESI70hMREREREREREREREREREREREREREREREhIhIYgREhIREREREREREREREREREREREREREREREREREREREREREREREREREREBERERERERERERERERERERERERERERERERERERERERERESF4ERERERERERERERERERERIREREiESaMkRMRERERERERERERERERERERERERERERISEhPCESEREREREREREREREREREREREREREREREREREREREREREREREREREREQARERERERERERERERERERERERERERERERERERERIRIhESEReCEREREREREREREREREhIRIhIhEhIRKLchERERERERERERERERERERERERERESETESEkoREhERERERERERERERERERERERERERERERERERERERERERERERERERERARERERERERERERERERERERERERERERERERERERERERERETEYQREhERIRERIRERERERERERERERERIRJH3WIRIRESESEREREhERERERERERERERERESGaESEREREREREREREREREREREREREREREREREREREREREREREREREREREAEREREREREREREREREREREREREREREREREREREREREREhEhGlERISERERERERERERERERERERERERERJk2GERESESESERERESEREREREREREREREREjsRIREREREREREREREREREREREREREREREREREREREREREREREREREREQEREREREREREREREREREREREREREREREREREREREREREREhEidBESEREREREhERERERERERERERESEiERI4ykERISEREREhESERERERERERERERERERJYERERERERERERERERERERERERERERERERERERERERERERERERERERERABERERERERERERERERERERERERERERERERERERERERERERMSE5gTESERERIREREREREREREREREREREiEREWfXURESIRERERERERERERERERERERERER4xIREREREREREREREREREREREREREREREREREREREREREREREREREREEERERERERERERERERERERERERERERERERERERERERERESESExLYESEhEREREREREREREREREREREREREREiERR8xRERIhEhERERERERERERERERERERJ2IREREREREREREREREREREREREREREREREREREREREREREREREREREQARERERERERERERERERERERERERERERERERERERERERERERIhMhWhIREhERERERERERERERERERERISERIREiIRI5vRERERIREREREREREREREREREhIV4RERERERERERERERERERERERERERERERERERERERERERERERERERERAhERERERERERERERERERERERERERERERERERERERERERIRMRERIZcRIRERERERERERERERERERERERERERERESEhJI7TEhESERERERERERERERERESERIBIREREREREREREREREREREREREREREREREREREREREREREREREREREAERERERERERERERERERERERERERERERERERERERERERESISEhESI6MREREREREREREREREREREREhEhEhEiERESESEW/ekRISEREREREREREREREREhElcREREREREREREREREREREREREREREREREREREREREREREREREREREQIRERERERERERERERERERERERERERERERERERERERERERERERERESOdERIRESERIREREREREREREREREREREREREhIbyySqoxEREhIREhEhERERERESESYDERERERERERERERERERERERERERERERERERERERERERERERERERERABERERERERERERERERERERERERERERERERERERERERERERERERERETSCIhIRESEREREREREREREREREREREREREhESsOEhHboyIRERERERERERERERIREsYRIREREREREREREREREREREREREREREREREREREREREREREREREREBERERERERERERERERERERERERERERERERERERERERERERERERESERElhBERERERERERERERERERERERERERERERERQAIhExFN7VMiERERERERERERERER2REREREREREREREREREREREREREREREREREREREREREREREREREREQAREREREREREREREREREREREREREREREREREREREREREREREREREiESFtkTEhESERIRERERERERERERERERERERERGA8jEhEiIU79MSIRERERERERERIRGaERERERERERERERERERERERERERERERERERERERERERERERERERERARERERERERERERERERERERERERERERERERERERERERERERERERERERERM7IREiEREREREREREREREREREREREREhIRaA8REyESESkPMREhERERERERERIUoRERESEREREREREREREREREREREREREREREREREREREREREREREREAEREREREREREREREREREREREREREREREREREREREREREREREREREREREROlIhESESERERERERERERERERERERERESERr5kxEWISZcChERERERERERERERKhEREREREREREREREREREREREREREREREREREREREREREREREREREQEREREREREREREREREREREREREREREREREREREREREREREREREhERERExISJ0IRIREREREREREREREREREREREREhESKQAKQ3v7AADmERERERERERESEREaESERERERERERERERERERERERERERERERERERERERERERERERERERABEREREREREREREREREREREREREREREREREREREREREREREREREREhEhISESWJIRIRERERERERERERERERERERESESERNJ7O+62EQzEhEhERERERERIRES4REREREREREREREREREREREREREREREREREREREREREREREREREREBERERERERERERERERERERERERERERERERERERERERERERERERERERERERERESPGESERERERIRERERERERERERERERERERIREREhIREREREREREREREREhHxEREREREREREREREREREREREREREREREREREREREREREREREREREQAREREREREREREREREREREREREREREREREREREREREREREREREREREREREREREWWYESIRIiERIhEhERERERERERERERERISEhERESEhEREREREREREREhEuERERERERERERERERERERERERERERERERERERERERERERERERERERAREREREREREREREREREREREREREREREREREREREREREREREREREREREREhEhIiERiGESEREhEREREREhERERERERERERIRERERESERERERERERERERERET0RESEREREREREREREREREREREREREREREREREREREREREREREREREAEREREREREREREREREREREREREREREREREREREREREREREREREREREREREREREjEiWYYRIRERIiERERESEREREREREREREREREREREREREREREREREhERLRIREREREREREREREREREREREREREREREREREREREREREREREREREQERERERERERERERERERERERERERERERERERERERERERERERERERERERERERERIRERESikESEiEREhIRERERERERERERERERERERERERERERERERERERESGJERERERERERERERERERERERERERERERERERERERERERERERERERERABERERERERERERERERERERERERERERERERERERERERERERERERERERERIREREREiITERTYYRESIhERERERERERERERERERERERERERERERERERERERIRIfYRERERERERERERERERERERERERERERERERERERERERERERERERERECERERERERERERERERERERERERERERERERERERERERERERERERERERERERERERESESESIROdliERERERIREREREREREREREREREREREREREREREREREREVoSEREREREREREREREREREREREREREREREREREREREREREREREREREQAREREREREREREREREREREREREREREREREREREREREREREREREREREREREREREhERERERIREp1zERERERERERERERERERERERIRESEREREREREREREREhwSERERERERERERERERERERERERERERERERERERERERERERERERERERAREREREREREREREREREREREREREREREREREREREREREREREREREREREREREREREREREREREhE1mZEhEhEREREhEREhEREREREREREREhERERERERIRISiSEREREREREREREREREREREREREREREREREREREREREREREREREREREAERERERERERERERERERERERERERERERERERERERERERERERERERERERERERERERERERERERISEjWIViERIREREiEREiIRISERERERERESEREREhESITGiEREREREREREREREREREREREREREREREREREREREREREREREREREREQERERERERERERERERERERERERERERERERERERERERERERERERERERERERERERERERERERERESEREjEkh1MREhERERERERERERIRERERERERERIRERESjDIhERERERERERERERERERERERERERERERERERERERERERERERERERERABERERERERERERERERERERERERERERERERERERERERERERERERERERERERERERERERERERERETIRESESV9UhEiERIhEiERERERERERESERIRIREiEjzCEREREREREREREREREREREREREREREREREREREREREREREREREREREREBERERERERERERERERERERERERERERERERERERERERERERERERERERERERERERERERERERERERERIhIREiFHdWISEREREREhIhESEREhEREREREiEp5BExEREREREREREREREREREREREREREREREREREREREREREREREREREREQAREREREREREREREREREREREREREREREREREREREREREREREREREREREREREREREREREREREhEREhERERISESNm2VVTERIRERERERERERERIhETWFQhIhEhERERERERERERERERERERERERERERERERERERERERERERERERERERARERERERERERERERERERERERERERERERERERERERERERERERERERERERERERERERERERERERESERERERERERERERNJmVZmIRESERERIREiIjbdVDIRESEhEREREREREREREREREREREREREREREREREREREREREREREREREREREAERERERERERERERERERERERERERERERERERERERERERERERERERERERERERERERERERERERERERERERERERIREhESESJld3iIIzIiI3mKvNcjESISEhEREhEREREREREREREREREREREREREREREREREREREREREREREREREREQUREREREREREREREREREREREREREREREREREREREREREREREREREREREREREREREREREREREREREREREREREREREhISEhESIjRUVUVUVWMiEhESERERERERERERERERERERERERERERERERERERERERERERERERERERERERERERABEREREREREREREREREREREREREREREREREREREREREREREREREREREREREREREREREREREREREREREREREREREREREREhERIhISEhISEREREREREREREREREREREREREREREREREREREREREREREREREREREREREREREREREREFERERERERERERERERERERERERERERERERERERERERERERERERERERERERERERERERERERERERERERERERERERERERERERERERERERERERIRIREREREREREREREREREREREREREREREREREREREREREREREREREREREREREREREQARERERERERERERERERERERERERERERERERERERERERERERERERERERERERERERERERERERERERERERERERERERERERERERERESERES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U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U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GYAAABsAAAAAQAAAMMwDULP8wxCCgAAAGAAAAARAAAATAAAAAAAAAAAAAAAAAAAAP//////////cAAAAEEAZwBlAG4AdAAtAG8AbgBkAGUAcgB6AG8AZQBrAGUAcgAAAAcAAAAGAAAABgAAAAYAAAAEAAAABAAAAAYAAAAGAAAABgAAAAYAAAAEAAAABQAAAAYAAAAGAAAABQAAAAYAAAAE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EAAAAYAAAADAAAAAAAAAISAAAADAAAAAEAAAAWAAAADAAAAAAAAABUAAAAPAEAAAoAAABwAAAA0gAAAHwAAAABAAAAwzANQs/zDEIKAAAAcAAAACgAAABMAAAABAAAAAkAAABwAAAA1AAAAH0AAACcAAAAUwBpAGcAbgBlAGQAIABiAHkAOgAgAEQAbwBtAGkAbgBpAHEAdQBlACAARABlAGMAawBlAHIAcwAgACgAUwBpAGcAbgBhAHQAdQByAGUAKQAGAAAAAgAAAAYAAAAGAAAABgAAAAYAAAADAAAABgAAAAYAAAAEAAAAAwAAAAcAAAAGAAAACAAAAAIAAAAGAAAAAgAAAAYAAAAGAAAABgAAAAMAAAAHAAAABgAAAAUAAAAFAAAABgAAAAQAAAAF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ekv8MYFgP894G5fMtc5Am0vfsaI=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LvODDtUN6MHgbKJLXw+FdBmgO98=</DigestValue>
    </Reference>
    <Reference URI="#idValidSigLnImg" Type="http://www.w3.org/2000/09/xmldsig#Object">
      <DigestMethod Algorithm="http://www.w3.org/2000/09/xmldsig#sha1"/>
      <DigestValue>Cd5E0K9X8vnAMBYvjYPudM2MYw8=</DigestValue>
    </Reference>
    <Reference URI="#idInvalidSigLnImg" Type="http://www.w3.org/2000/09/xmldsig#Object">
      <DigestMethod Algorithm="http://www.w3.org/2000/09/xmldsig#sha1"/>
      <DigestValue>O1GqHwbPOV0jT/+OTc1p8aZLc1M=</DigestValue>
    </Reference>
  </SignedInfo>
  <SignatureValue>Y6cgeMbi0W9RTgbAlBsf5eil5w9aVH59uY0gfAke3DYlIK58+TMbqmUpzI9JNas6OJIkZtve3DMO
GIXMWAp8GMyMeo7bay3RXt8GECeJOt/ts1hUwC5zdxteiELTttNwe7i19gZKaQvkqK55M9i6gXZ5
ySwuzSCNnHZKX1iiAeI=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mvHZcwehr2OLwopL6Yr/f40fj24=</DigestValue>
      </Reference>
      <Reference URI="/word/settings.xml?ContentType=application/vnd.openxmlformats-officedocument.wordprocessingml.settings+xml">
        <DigestMethod Algorithm="http://www.w3.org/2000/09/xmldsig#sha1"/>
        <DigestValue>jAeBtQQyTpow8+AbggIxO4oxPnU=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Oc0KHFb4c4htmGOKvwPxeK8R1vc=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vfmbqfctm1LMIeObssuquZze6Ao=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jDi51W8qClYY6oJs9BznDQx6dVE=</DigestValue>
      </Reference>
      <Reference URI="/word/header1.xml?ContentType=application/vnd.openxmlformats-officedocument.wordprocessingml.header+xml">
        <DigestMethod Algorithm="http://www.w3.org/2000/09/xmldsig#sha1"/>
        <DigestValue>Cr/XKZpZXYPUS0e18FkjQ1s4Mh0=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2017-06-07T11:58:28Z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2017-06-07T11:58:28Z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C68dYrhset35rkoWzUqa0gWhNDQIHMkJCQTVCMxgPMjAxNzA2MDcxMTU4Mz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2017-06-07T11:58:01Z</xd:ProducedAt>
                </xd:OCSPIdentifier>
                <xd:DigestAlgAndValue>
                  <DigestMethod Algorithm="http://www.w3.org/2000/09/xmldsig#sha1"/>
                  <DigestValue>SKXFzP83vnUTceymccy9rl5Nwps=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OjTSW2TddDdfYwCTTI2Nsz128Hk=</DigestValue>
                </xd:DigestAlgAndValue>
                <xd:CRLIdentifier>
                  <xd:Issuer>CN=Belgium Root CA2, C=BE</xd:Issuer>
                  <xd:IssueTime>2017-01-01T11:00:00Z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EwMTExMDAwMFoXDTE3MDc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ARNC5z15KUwPdtTY96YyUDMgTl2cT5gL3+xUhOWnHHKp4zGu4xWLynPKE+Y8nEGrhfCfWNEQReGEHO3iU6z7Sr4LnjRjluv/lktdknzCt70PNDhWUQ0fS2xjacvK9noh1I5Y+0yNDDdPNR752joa2g7f+LgJv5TATvfcgp2//y2mhsRmq2NsCadh7JgaUdMdWUyL4wQ1nPdLkLOcb//Jvm7qMv2cK4Cp/wtVqGzUrG+T33cMw1rYC7XnB1Ibwbh8CZuM7MjkZeytWK05bHALF9Wcz65c1Sa13x0Eix9sk0KIf+InzV9+ow6g5MinNLcHK1HAo9K2nfXWVgSxJ0F75I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wpsBy6e6j8mVkDDhmoWgLDRLqXgIHMzZBQTVCMxgPMjAxNzA2MDcxMTU4Mz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</xd:EncapsulatedTimeStamp>
          </xd:SigAndRefsTimeStamp>
        </xd:UnsignedSignatureProperties>
      </xd:UnsignedProperties>
    </xd:QualifyingProperties>
  </Object>
  <Object Id="idValidSigLnImg">AQAAAGwAAAAAAAAAAAAAABsBAAB/AAAAAAAAAAAAAAAeJwAApBEAACBFTUYAAAEAW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Bw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qqqqqqqqqqqqqqqqqqqqqqqqqqqqqqqqqqqqqqqqqqpRAAAAeLIAACkAAAAZAAAArAAAAEUAAAAAAAAAAAAAAAAAAAAAAAAA/wAAAFkAAABQAAAAKAAAAHgAAAAAsgAAAAAAAMYAiAB6AAAAKgAAACgAAAD/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l/+Sr4+3Eb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vdQl0q/Bn7HfwdPCZeX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rPle9Plwm+xn7GfsZHBr8Gd5CfmP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Xz5PnTpdKvwZHBr7Gfsd+xkcHlwuHk+fb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Xlv+Tn0yPSL8FfwV+xkcGvsV/BUcGp0u/Uqea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b39jXlceS91Cfi4cHvwV/RUdGvwZHRr8Ff0Z/Bl9Mt1CXlu/c/9//3//f/9//3//f/9//3//f/9//3//f/9//3//fwAA/3//f/9//3//f/9//3//f/9//3//f/9//3//f/9//3//f/9//3//f/9//3//f/9//3//f/9//3//f/9//3//f/9//3//f/9//3//f/9//3//f/9/f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+fZz5T/ka+OnwqPCL8Ff0V/BX8GfsVHBYcFhwW/BX8FTwivj79Sl9jvnP/f/9//3//f/9//3//f/9//3//f/9//3//f/9//3//f/9//3//f/9/AAD/f/9//3//f/9//3//f/9//3//f/9//3//f/9//3//f/9//3//f/9//3//f/9//3//f/9//3//f/9//3//f/9//3//f/9//3//f/9//3//f/9/2Sm5IX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55vOzK5Hdoh/VL/f/9//3//f/9/2R37Kf9//3//f/9//3//f/9//3//f/9//3//f/9//3//f/9//3//f/9//3//f/9//3//f/9//3//f/9//3//f/9//3//f/9//3//f/9//3//f/9//3//f/9//3//f/9//3//fxoquR35J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7xC2h25HXw633f/f/9//3//f/9/33faIVsy/3//f/9//3//f/9//3//f/9//3//f/9//3//f/9//3//f/9//3//f/9//3//f/9//3//f/9//3//f/9//3//f/9//3//f/9//3//f/9//3//f/9//3//f/9//3//f/9/nEK4GdoZ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389U/od2iEbKn5r/3//f/9//3//f/9//3+fa9odvEL/f/9//3//f/9//3//f/9//3//f/9//3//f/9//3//f/9//3//f/9//3//f/9//3//f/9//3//f/9//3//f/9//3//f/9//3//f/9//3//f/9//3//f/9//3//f/9//3/fexoi2hn7HVwu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fmc8Ltoh+yH9Tv9//3//f/9//3//f/9//3//fx1b2iH9Uv9//3//f/9//3//f/9//3//f/9//3//f/9//3//f/9//3//f/9//3//f/9//3//f/9//3//f/9//3//f/9//3//f/9//3//f/9//3//f/9//3//f/9//3//f/9//3//f/9/33dcLrkZ2x37GR1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99znD7bIdodnULfd/9//3//f/9//3//f/9//3//f/9/3UrZIV9j/3//f/9//3//f/9//3//f/9//3//f/9//3//f/9//3//f/9//3//f/9//3//f/9//3//f/9//3//f/9//3//f/9//3//f/9//3//f/9//3//f/9//3//f/9//3//f/9//3//f/9//VLbHfsd2xkdJj1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fe75C2h37ITsun2//f/9//3//f/9//3//f/9//3//f/9//397NtshnnP/f/9//3//f/9//3//f/9//3//f/9//3//f/9//3//f/9//3//f/9//3//f/9//3//f/9//3//f/9//3//f/9//3//f/9//3//f/9//3//f/9//3//f/9//3//f/9//3//f/9//3//f993fDL8FdsZ+xkbIh5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dSvsh2yEcKl5f/3//f/9//3//f/9//3//f/9//3//f/9//3//fzsu2iH/f/9//3//f/9//3//f/9//3//f/9//3//f/9//3//f/9//3//f/9//3//f/9//3//f/9//3//f/9//3//f/9//3//f/9//3//f/9//3//f/9//3//f/9//3//f/9//3//f/9//3//f/9//3//f55nfTLbGfsd2xUcIh1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HVP7Ifoh2iUdV/9//3//f/9//3//f/9//3//f/9//3//f/9//3//f/9/2yEbKv9//3//f/9//3//f/9//3//f/9//3//f/9//3//f/9//3//f/9//3//f/9//3//f/9//3//f/9//3//f/9//3//f/9//3//f/9//3//f/9//3//f/9//3//f/9//3//f/9//3//f/9//3//f/9//3//f79vnDb8GdoV2hn7Hf5K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15jPCr7HRwi/U7/f/9//3//f/9//3//f/9//3//f/9//3//f/9//3//f/9/v2/aIXw2/3//f/9//3//f/9//3//f/9//3//f/9//3//f/9//3//f/9//3//f/9//3//f/9//3//f/9//3//f/9//3//f/9//3//f/9//3//f/9//3//f/9//3//f/9//3//f/9//3//f/9//3//f/9//3//f/9//3//f99z3j77GRwe+xn8GVwyX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+/c1wy2x37Hd1C33f/f/9//3//f/9//3//f/9//3//f/9//3//f/9//3//f/9//39/Y7odvEb/f/9//3//f/9//3//f/9//3//f/9//3//f/9//3//f/9//3//f/9//3//f/9//3//f/9//3//f/9//3//f/9//3//f/9//3//f/9//3//f/9//3//f/9//3//f/9//3//f/9//3//f/9//3//f/9//3//f/9//3//f/9//Uo7HvsV+x3aGfwdvUK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vdRtsh+yFcNt9z/3//f/9//3//f/9//3//f/9//3//f/9//3//f/9//3//f/9//3//fx1T2iE+W/9//3//f/9//3//f/9//3//f/9//3//f/9//3//f/9//3//f/9//3//f/9//3//f/9//3//f/9//3//f/9//3//f/9//3//f/9//3//f/9//3//f/9//3//f/9//3//f/9//3//f/9//3//f/9//3//f/9//3//f/9//3//f/9/f2OeOvsd2xn7GdsZXSo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PVv8IdkhPS5+Z/9//3//f/9//3//f/9//3//f/9//3//f/9//3//f/9//3//f/9//3//f/9/fDraGZ9v/3//f/9//3//f/9//3//f/9//3//f/9//3//f/9//3//f/9//3//f/9//3//f/9//3//f/9//3//f/9//3//f/9//3//f/9//3//f/9//3//f/9//3//f/9//3//f/9//3//f/9//3//f/9//3//f/9//3//f/9//3//f/9//3//f/9/33c+Uzwi/BX7GfsZ3BV9Mh1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97ezb7JfohHlP/f/9//3//f/9//3//f/9//3//f/9//3//f/9//3//f/9//3//f/9//3//f/9//38bLtoh/3v/f/9//3//f/9//3+/czsu2h3ZIdxK/3//f/9//3//f/9//3//f/9//3//f/9//3//f/9//3//f/9//3//f/9//3//f/9//3//f/9//3//f/9//3//f/9//3//f/9//3//f/9//3//f/9//3//f/9//3//f/9//3//f/9//3//f/9//3//f/9//3+/b/5CHB78GdsV/Bn7GZ02P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11b2yH6IVwy33f/f/9//3//f/9//3//f/9//3//f/9//3//f/9//3//f/9//3//f/9//3//f/9//3//f9oh+SX/f/9//3//f/9//3//f/oluR2YHbgdmB37JV5f/3//f/9//3//f/9//3//f/9//3//f/9//3//f/9//3//f/9//3//f/9//3//f/9//3//f/9//3//f/9//3//f/9//3//f/9//3//f/9//3//f/9//3//f/9//3//f/9//3//f/9//3//f/9//3//f/9//3//f35n3kIbHtsZ2xn8GdsVfTYdT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91G2h37JT1b/3//f/9//3//f/9//3//f/9//3//f/9//3//f/9//3//f/9//3//f/9//3//f/9//3//f9932h18Ov9//3//f/9//3//f79v2hm5HT5b3Eq6Hbkd2x09X/9//3//f/9//3//f/9//3//f/9//3//f/9//3//f/9//3//f/9//3//f/9//3//f/9//3//f/9//3//f/9//3//f/9//3//f/9//3//f/9//3//f/9//3//f/9//3//f/9//3//f/9//3//f/9//3//f/9//3//f/9/nmf+Phwe/BnbGfwZ2xU8Jt1K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3w62SE7Mr5z/3//f/9//3//f/9//3//f/9//3//f/9//3//f/9//3//f/9//3//f/9//3//f/9//3//f/9/Pl/aIbxK/3//f/9//3//f/9/v2+ZGbod/3//f953XDaYHbodvnP/f/9//3//f997/3//f/9//3//f/9//3//f/9//3//f/9//3//f/9//3//f/9//3//f/9//3//f/9//3//f/9//3//f/9//3//f/9//3//f/9//3//f/9//3//f/9//3//f/9//3//f/9//3//f/9//3//f/9//3//f/9//3+eZ/5KPCb7GdsV2xnbGRwmvEJ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1w22iGdQv9//3//f/9//3//f/9//3//f/9//3//f/9//3//f/9//3//f/9//3//f/9//3//f/9//3//f/9//38dU9kdPl//f/9//3//f/9//3//f9ohuRleY/9//3//f7khmBkaMt53/389X9klmBm5HdxK/3//f/9//3//f/9//3//f/9//3//f/9//3//f/9//3//f/9//3//f/9//3//f/9//3//f/9//3//f/9//3//f/9//3//f/9//3//f/9//3//f/9//3//f/9//3//f/9//3//f/9//3//f/9//3//f/9//3//f99zP1d9NvwZ+xX8GfwZHB58Lj5X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51C2iG9Rv9//3//f/9//3//f/9//3//f/9//3//f/9//3//f/9//3//f/9//3//f/9//3//f/9//3//f/9//3//f3tC2iGea/9//3//f/9//3//f/9/nD65Hfol/3//f/1OmBl3GXcVuRn8Upgddxl3FXcZmB16Pv9//39eX3pCnmv/f/9//3//f/9//3//f/9//3//f/9//3//f/9//3//f/9//3//f/9//3//f/9//3//f/9//3//f/9//3//f/9//3//f/9//3//f/9//3//f/9//3//f/9//3//f/9//3//f/9//3//f/9//3//f/9//39+Y70+PSb8FfsZ2xnbGfsdnTYeT79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35j2iF8Ov9//3//f/9//3//f/9//3//f/9//3//f/9//3//f/9//3//f/9//3//f/9//3//f/9//3//f/9//3//f/9/XDK5If9//3//f/9//3//f/9//3/fc7od2h1bMv9/Gip3GXYVdxW5GZkZdxXZJX5rWzaYHZgZOjY6NncZmCF7Pv9//3//f/9//3//f/9//3//f/9//3//f/9//3//f/9//3//f/9//3//f/9//3//f/9//3//f/9//3//f/9//3//f/9//3//f/9//3//f/9//3//f/9//3//f/9//3//f/9//3//f/9//3//f/9//3//f/9//3//f99zX1e+NvsZHBr7GfsZ/BkcIp02HlO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+iU8Mv57/3//f/9//3//f/9//3//f/9//3//f/9//3//f/9//3//f/9//3//f/9//3//f/9//3//f/9//3//f/9//3/aJdoh/3//f/9//3//f/9//3//f/9/Xl+5Gbkd2R2YHVYVdxUZMns6lxl3GXo+/3//fzoydxmYGXcZlx2YHZtC/3//f/9//3//f/9//3//f/9//3//f/9//3//f/9//3//f/9//3//f/9//3//f/9//3//f/9//3//f/9//3//f/9//3//f/9//3//f/9//3//f/9//3//f/9//3//f/9//3//f/9//3//f/9//3//f/9//3//f/9//3//f/9//3+eaz9TnTocIvsZ+x0bFvwZ2xl9Mv1Gf2P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PVvbIX5r/3//f/9//3//f/9//3//f/9//3//f/9//3//f/9//3//f/9//3//f/9//3//f/9//3//f/9//3//f/9//3//f7oh+yn/f/9//3//f/9//3//f/9//3//fx5Tuhm5HZgZdxV3FX5v/3/5KZgdfD7/f/9/33v5KZgZuSF7Pv1W/3v/f/9//3//f/9//3//f/9//3//f/9//3//f/9//3//f/9//3//f/9//3//f/9//3//f/9//3//f/9//3//f/9//3//f/9//3//f/9//3//f/9//3//f/9//3//f/9//3//f/9//3//f/9//3//f/9//3//f/9//3//f/9//3//f/9//3//f/9/33M+V95CXCYcGtsZHB7bGdsZHCKdNh5Pn2v/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33c+W71GPCr8HfsZHBr8HRwWHB59Lt0+X1efa/9//3//f/9//3//f/9//3//f/9//3//f/9//3//f/9//3//f/9//3//f/9//3//f/9//3//f/9//3//f/9//3+9RpgZHVP/f1wyuRm5IZgZHVv/f/9//3//f/9//3//f/9//3//f/9//3//f/9//3//f/9//3++c7od+iH/f/9//399Z9sdXC7/f9oZ2xmea/9//3//fxwiPB7/f/9//3//f/9//3//f/9//3//f/9//3//f/9//38eW5kZmBmXGXcVdxXfe/9//3/fe5gddxkaLv9//38aMpcZdxUcW7932hm5Gd1KmBWYGb9z/3//f/9//3//f/9//397PrkdmR28Rjo22h2ZFboZ2hl8Op9v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n2f+Tp06Gx7bHdsZ/B37GfwZHBo9Jp02Hk9+Y99z/3//f/9//3//f/9//3//f/9//3//f/9//3//f/9//3//f/9//3//f/9//3//f/9//3//f/1OuR27Rv9/PVvZGXcZmBk9X/9//3//f/9//3//f/9//3//f/9//3//f/9//3//f/9//3//f/9/GyrbHT1f/3//f/9/2hnaHf9/vUK5GXw2/3//f/9/fC7bGf9//3//f/9//3//f/9//3//f/9//3//f/9//3//f/9/uR2YGTo2dxm8Rv9//3//f/9/nm/8Vt97/3//f/97OTYaMv9//3/cSroZmBV3FXYRXWP/f/9//3//f/9//3/cTrkZmRleY/9//3//f997vnP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97n2v+Vr0+PCYdHvwZHB4cGv0d/BUdHlwm3T4eT39n33f/f/9//3//f/9//3//f/9//3//f/9//3//f/9//3//f/9//3//f/9/Xl+5GVs2/3//fxoqmB2YGd97/3//f/9//3//f/9//3//f/9//3//f/9//3//f/9//3//f/9//39eX9od+iX/f/9//399NroZv3ffd9oZuRVeX/9//398Nvsd/3//f/9//3//f/9//3//f/9//3//f/9//3//f/9//39+az1f/3//f/9//3//f/9//3//f/9//3//f/9//3//f/9//3//f/9/uh2YGXYRmBX8Tv9//3//f/9//399Y5kZmB38U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v28+W/5KfTYcJvwZ/Rn7FfwZ/Bn9GfwZXSqdNh5LXlu/b/97/3//f/9//3//f/9//3//f/9//3//f/9//3+eb5gZmBn/f/9/v3M7Nj1j/3//f/9//3//f/9//3//f/9//3//f/9//3//f/9//3//f/9//3//f/9/GybZGbxC/3//f7xKuhk9W/9/3Eq5GbkZnmv/f1wy2hn/f/9//3//f/9//3//f/9//3//f/9//3//f/9//3//f/9//3//f/9//3//f/9//3//f/9//3//f/9//3//f/9//3//f/9//39bNpcZmBWYFVwy/3//f/9//3//e/ohmB07Nv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fbz5b3UKeNhwi/BkcGj0eHBo9Iv0VHBo8Hp4y3T4/U39n33P/f/9//3//f/9//3//f79zmRmZHd97/3//f/9//3//f/9//3//f/9//3//f/9//3//f/9//3//f/9//3//f/9//3//f/9//3++c9ohuhndRv9/Plu5GR1X/3//f/opuR26Gf5OuRlcMv9//3//f/9//3//f/9//3//f/9//3//f/9//3//f/9//3//f/9//3//f/9//3//f/9//3//f/9//3//f/9//3//f/9//3//f/1OuB2YGdoduRn/f/9//3//f5w+uBnaI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79vPVf+Rp06HCLcGfsZ+xkcGvwZHRb8FRwaPCJ9Mt0+P1d+Y79z/3ubPptC/3//f/9//3//f/9//3//f/9//3//f/9//3//f/9//3//f/9//3//f/9//3//f/9//3//f/9/HVPaGbkZOzJbNrkZPVv/f/9/33f6IbgdlxmZGT1b/3//f/9//3//f/9//3//f/9//3//f/9//3//f/9//3//f/9//3//f/9//3//f/9//3//f/9//3//f/9//3//f/9//3//f/9/Hld2FZgZ2h26GZ9v/3//fz1bmBW5GX5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v3N+Yx5T3UJ9Nj0m3B38HfsZHBocHh0W/BUdGjwefSq9Nh9LP1efZ99v/3//f/9//3//f/9//3//f/9//3//f/9//3//f/9//3//f/9//3//f/9//3//f91K2h25HbgZmRnfe/9//3//f/97nEIbLh1b/3//f/9//3//f/9//3//f/9//3//f/9//3//f/9//3//f/9//3//f/9//3//f/9//3//f/9//3//f/9//3//f/9//3//f/9//39dY5cVdxWeOtkZPlf/f/9/2R25HbxC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vf2MdT91CfS49IvwVHRr8ERwa2xn8GfwV/Rn8FTwiXCq+Pv5KfmO+b/9//3//f/9//3//f/9//3//f/9//3//f/9//3//f/9//389WxsmGiZ+Z/9//3//f/9//3//f/9//3//f/9//3//f/9//3//f/9//3//f/9//3//f/9//3//f/9//3//f/9//3//f/9//3//f/9//3//f/9//3//f/9//3//f/9//3//f15ndxW4HT5buRm8Qv9/3Eq5Gdod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fd79rXlceS5w6fS48Iv0ZHBocGhwaHRr8FR0a/BUcIl0uvj4eS19fvm//e/9//3//f/9//3//f/9//3//f/9//3//f/9//3//f/9//3//f/9//3//f/9//3//f/9//3//f/9//3//f/9//3//f/9//3//f/9//3//f/9//3//f/9//3//f/9//3//f/9//3//f/9//3//f/9//3//f/9/PVuYGdkhv3O5FXw2/3/aHbkZPl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/c15jPlfdQp42PSYcHtwZ/B3bGR0e/Bn8GfsRHB5dJr023UI/V35n33P/f/9//3//f/9//3//f/9//3//f/9//3//f/9//3//f/9//3//f/9//3//f/9//3//f/9//3//f/9//3//f/9//3//f/9//3//f/9//3//f/9//3//f/9//3//f/9//3//f/9//38+W3cZGi7/f7kZ2iH9TrkZOy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ufa19X/ka9Ol0qHB78GRwa+xkcHvsZ/B38Ff0ZPCadMt1CP1uea/97/3//f/9//3//f/9//3//f/9//3//f/9//3//f/9//3//f/9//3//f/9//3//f/9//3//f/9//3//f/9//3//f/9//3//f/9//3//f/9//3//f/9//3//f/1SmBk6Nv9/uR3aHfod2x1eX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teW/1GvT48Khwi+xUdGvwV/Bn8GfsV+xX8GTwmvTrdRj5bn2v/e/9//3//f/9//3//f/9//3//f/9//3//f/9//3//f/9//3//f/9//3//f/9//3//f/9//3//f/9//3//f/9//3//f/9//3//f/9/vUp2FVo6/387JrkZuhn6If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Xl/9Rp0+XSr8HfsVHBr8Gfwd/BX8GfwVPB58Mt5CHlOfY993/3//f/9//3//f/9//3//f/9//3//f/9//3//f/9//3//f/9//3//f/9//3//f/9//3//f/9//3//f/9//3+bQpgZez7/fzsuuRm5GT5X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+Yx5TvUJcLvwZ/BXbFRwa/BX7FdsV/BX7FV0mfC7dRh5Tnmffd/9//3//f/9//3//f/9//3//f/9//3//f/9//3//f/9//3//f/9//3//f/9//3//f5xCmBm8Sv9/fDqYFbkd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PlfeRn0yHR78FfwZ/BkdHvsZHBrcFR4WHBp9Lt5C/ko+V39r33f/f/9//3//f/9//3//f/9//3//f/9//3//f/9//3//f/9/fDqYGdxO/397OpgZezr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eX/1KvTpdKh0i3BX7GfwV/BnbFfwZ2xX8FRwaXSqdMv5KPleeZ/97/3//f/9//3//f/9//3//f/9//398OpgZHVv/f/klmBldX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35nPlf+Rp02HSIcGtsZ/BkcFhwe/BkdGvwRHRYcHl0mfS7eRj5Xf2e/b/97/3//fzsymR09W/9/uhmZGZ5r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eYx5PvT59Mhwe/Bn7ERwa/BX8GdsVHBbbFfwV2xX8GTwmuR1WFbxC/EqZFXgVv2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mM+V95Gnjo8Khwa3BX8GdoV+xmXGXYVuRXaGXYRlxX6HV0qnTb+Rj5Tf2O/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55rX18eU7gdVhH6HZgVdhVWEdod2xX7HdoZ+xn7EdsV2xUcHnwuvT79Tn9n3n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imYGV1n/UqXFbkZ3Ur9Sp0+XDL6HfsZ2xn6HfsZGxr7Gfsd2xn7GdodWzLcSv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LpgVfmf9RpkZmRVeX/9//3//f/9//3/fd15jPlfdQp02uh25HdoduR2YGZgZfm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quRl+Zz5XuRnaHT1b/3//f/9//3//f/9//3//f/9//3//f5w+PCq5Gbgd2SH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SWYGX5jXVuZGZkZPlP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YHZgZXWO/b5kZuR3c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5cZdxU9X/97uRmYGf1O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mB25Hb9z/3/ZIZgdvEr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75z/3//f3s6mBl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E65IXs+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W5cZm0b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P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FAAAAAbAQAAfAAAAAAAAABQAAAAHA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tAGD5//8AAAAAAAAAAGjEiQSg+P//8gEAAAAAAAAAAAAAAAAAAAgAWH779v//ppcAAAAAAAAAAAAAAAAAAAAAAAAAAAAAAAAAAIBs5QsAAAAA0AwhaCIAigEAAAAAAAAAAAAAAAAAAAAAAAAAAAAAAAAAAAAAAAAAAAAAAAAAAAAAAAAAAAAAAAAAAAAAAAAAAAAAAAAAAAAAAAAAAAAAAAAAAAAAAAAAAAAAAAAAAAAAAAAAAIAB8HYAAAAA8LFiB4AB8HafEBMAVwsKEKhvMwAWget28LFiBwAAAACAAfB2qG8zADWB63aAAfB2AQsBjwAA8ALQbzMAc4DrdgEAAAC4bzMAEAAAAAMBAACgAfACAQsBj6AB8AIAAAAAAQAAAPxvMwBTOBF2AHAzAA4o7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AAA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341ef2d6-d38c-4729-b0bd-8f06d6b35472"/>
    <ds:schemaRef ds:uri="http://www.w3.org/XML/1998/namespace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purl.org/dc/elements/1.1/"/>
    <ds:schemaRef ds:uri="http://schemas.microsoft.com/sharepoint/v3"/>
    <ds:schemaRef ds:uri="http://schemas.microsoft.com/office/2006/documentManagement/types"/>
    <ds:schemaRef ds:uri="http://schemas.microsoft.com/sharepoint/v4"/>
    <ds:schemaRef ds:uri="http://schemas.microsoft.com/sharepoint/v3/field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3</TotalTime>
  <Pages>1</Pages>
  <Words>282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Deckers Dominique</cp:lastModifiedBy>
  <cp:revision>5</cp:revision>
  <cp:lastPrinted>2017-01-02T10:03:00Z</cp:lastPrinted>
  <dcterms:created xsi:type="dcterms:W3CDTF">2017-02-21T10:06:00Z</dcterms:created>
  <dcterms:modified xsi:type="dcterms:W3CDTF">2017-06-06T12:06:00Z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