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15C43093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674189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hijstoebehoren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68316AE5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F30F13">
        <w:rPr>
          <w:rFonts w:ascii="Arial" w:hAnsi="Arial" w:cs="Arial"/>
          <w:lang w:val="nl-BE"/>
        </w:rPr>
        <w:t>Driemaandelijks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13AD871" w:rsidR="00333BD4" w:rsidRPr="009E0459" w:rsidRDefault="00C802A4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227CA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05D22DC" w:rsidR="00333BD4" w:rsidRPr="009E0459" w:rsidRDefault="002B0D6A" w:rsidP="00EE1E7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EE1E79">
              <w:rPr>
                <w:rFonts w:ascii="Arial" w:hAnsi="Arial" w:cs="Arial"/>
                <w:lang w:val="nl-BE"/>
              </w:rPr>
              <w:t>07-06</w:t>
            </w:r>
            <w:r w:rsidR="00D470AA">
              <w:rPr>
                <w:rFonts w:ascii="Arial" w:hAnsi="Arial" w:cs="Arial"/>
                <w:lang w:val="nl-BE"/>
              </w:rPr>
              <w:t>-2022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6126FB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227CA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5BBBEA3" w:rsidR="00303142" w:rsidRPr="009E0459" w:rsidRDefault="001F3913" w:rsidP="00EE1E7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 w:rsidR="000227CA">
              <w:rPr>
                <w:rFonts w:ascii="Arial" w:hAnsi="Arial" w:cs="Arial"/>
                <w:lang w:val="nl-BE" w:eastAsia="fr-FR"/>
              </w:rPr>
              <w:t>07-</w:t>
            </w:r>
            <w:r w:rsidR="00D470AA">
              <w:rPr>
                <w:rFonts w:ascii="Arial" w:hAnsi="Arial" w:cs="Arial"/>
                <w:lang w:val="nl-BE" w:eastAsia="fr-FR"/>
              </w:rPr>
              <w:t>0</w:t>
            </w:r>
            <w:r w:rsidR="00EE1E79">
              <w:rPr>
                <w:rFonts w:ascii="Arial" w:hAnsi="Arial" w:cs="Arial"/>
                <w:lang w:val="nl-BE" w:eastAsia="fr-FR"/>
              </w:rPr>
              <w:t>9</w:t>
            </w:r>
            <w:r w:rsidR="00D470AA">
              <w:rPr>
                <w:rFonts w:ascii="Arial" w:hAnsi="Arial" w:cs="Arial"/>
                <w:lang w:val="nl-BE" w:eastAsia="fr-FR"/>
              </w:rPr>
              <w:t>-2022</w:t>
            </w:r>
          </w:p>
        </w:tc>
      </w:tr>
      <w:tr w:rsidR="00303142" w:rsidRPr="00EE1E7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CB37C1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227CA">
              <w:rPr>
                <w:rFonts w:ascii="Arial" w:hAnsi="Arial" w:cs="Arial"/>
                <w:lang w:val="nl-BE"/>
              </w:rPr>
              <w:t>Dhr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086F17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7777777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72814A0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</w:p>
        </w:tc>
      </w:tr>
    </w:tbl>
    <w:p w14:paraId="382D6C53" w14:textId="2D7B50FA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(indien nodig, </w:t>
      </w:r>
      <w:r>
        <w:rPr>
          <w:rFonts w:ascii="Arial" w:hAnsi="Arial" w:cs="Arial"/>
          <w:lang w:val="nl-BE"/>
        </w:rPr>
        <w:t>vervolg op</w:t>
      </w:r>
      <w:r w:rsidRPr="009E0459">
        <w:rPr>
          <w:rFonts w:ascii="Arial" w:hAnsi="Arial" w:cs="Arial"/>
          <w:lang w:val="nl-BE"/>
        </w:rPr>
        <w:t xml:space="preserve"> </w:t>
      </w:r>
      <w:r>
        <w:rPr>
          <w:rFonts w:ascii="Arial" w:hAnsi="Arial" w:cs="Arial"/>
          <w:lang w:val="nl-BE"/>
        </w:rPr>
        <w:t>Blz 2</w:t>
      </w:r>
      <w:r w:rsidRPr="009E0459">
        <w:rPr>
          <w:rFonts w:ascii="Arial" w:hAnsi="Arial" w:cs="Arial"/>
          <w:lang w:val="nl-BE"/>
        </w:rPr>
        <w:t>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30F13" w:rsidRPr="009E0459" w14:paraId="4EEC028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22B9E" w14:textId="41161827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Personenkooi/Blauw/WK/1000/CE/1996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051D9" w14:textId="357E7104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0B8A4" w14:textId="11DE63EF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375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83801" w14:textId="7201E55E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962B2" w14:textId="3BE3194B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30F13" w:rsidRPr="009E0459" w14:paraId="19E3C710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9FA4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DAE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550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E3B6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A3DD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5C360AB6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5875B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9FE6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24D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B4004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7BFA1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C8B72F9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5D77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7A08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76DD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E579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C2AD9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6AD0817F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68C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906B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141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92ABBD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34A2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010F2D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2B79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8E6F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1F29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468A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802B7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3371DBA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40DDD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8AB89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7BFD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745D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6E2AE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93393C5" w14:textId="77777777" w:rsidTr="00F30F13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1191977C" w:rsidR="00F30F13" w:rsidRPr="00F123AD" w:rsidRDefault="00F30F13" w:rsidP="00F30F13">
            <w:pPr>
              <w:rPr>
                <w:rFonts w:ascii="Arial" w:hAnsi="Arial" w:cs="Arial"/>
                <w:b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BURCTL-CHECKLIST-ACCLEV-508</w:t>
            </w: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403E90" w:rsidRPr="00F1200C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404ECA5C" w:rsidR="00403E90" w:rsidRPr="009E0459" w:rsidRDefault="000227C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DD93428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10577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786E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7D16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FB36E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2D745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4BE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1D4F5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705FF1E6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0F721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9F1B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59AC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F1200C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AE69206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8F8406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12556AF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6C737" w14:textId="77777777" w:rsidR="00F30F13" w:rsidRPr="00A02E1E" w:rsidRDefault="00F30F13" w:rsidP="00CB0E95">
            <w:pPr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b/>
                <w:lang w:val="nl-BE" w:eastAsia="fr-FR"/>
              </w:rPr>
              <w:t>Besluiten:</w:t>
            </w:r>
          </w:p>
        </w:tc>
      </w:tr>
      <w:tr w:rsidR="00F30F13" w:rsidRPr="00F441ED" w14:paraId="12432B79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38EA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Bij het onderzoek van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werd niets abnormaal vastgesteld. Het mag verder gebruikt worden.</w:t>
            </w:r>
          </w:p>
        </w:tc>
      </w:tr>
      <w:tr w:rsidR="00F30F13" w:rsidRPr="00EE1E79" w14:paraId="0C143BDF" w14:textId="77777777" w:rsidTr="00CB0E95">
        <w:trPr>
          <w:trHeight w:val="454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78DB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mag verder gebruikt worden. Er moet evenwel binnen de kortst mogelijke tijd verholpen worden aan de vermelde opmerkingen.</w:t>
            </w:r>
          </w:p>
        </w:tc>
      </w:tr>
      <w:tr w:rsidR="00F30F13" w:rsidRPr="00F441ED" w14:paraId="43F6A3E2" w14:textId="77777777" w:rsidTr="00CB0E95">
        <w:trPr>
          <w:trHeight w:val="680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98EC2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kan niet veilig meer gebruikt worden ten gevolge van de vermelde C-opmerkingen.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mag slechts opnieuw in dienst gesteld worden nadat een aanvullende controle na herstelling is uitgevoerd. Een dringende verwittiging werd overgemaakt aan: 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EE1E79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8.9pt;height:85.8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EE1E79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1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4E4EAB85" w14:textId="75C6758E" w:rsidR="00403E90" w:rsidRPr="00C62DA6" w:rsidRDefault="00403E90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sz w:val="18"/>
          <w:szCs w:val="18"/>
          <w:lang w:val="nl-BE" w:eastAsia="fr-FR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3933952C" w14:textId="3FCDEF92" w:rsidR="00333BD4" w:rsidRPr="009E0459" w:rsidRDefault="00333BD4" w:rsidP="00DE65C5">
      <w:pPr>
        <w:tabs>
          <w:tab w:val="center" w:pos="2410"/>
          <w:tab w:val="center" w:pos="6804"/>
        </w:tabs>
        <w:rPr>
          <w:rFonts w:ascii="Arial" w:hAnsi="Arial" w:cs="Arial"/>
          <w:lang w:val="nl-BE" w:eastAsia="fr-FR"/>
        </w:rPr>
      </w:pPr>
    </w:p>
    <w:sectPr w:rsidR="00333BD4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5EF1C9" w14:textId="77777777" w:rsidR="00D62935" w:rsidRDefault="00D62935">
      <w:r>
        <w:separator/>
      </w:r>
    </w:p>
  </w:endnote>
  <w:endnote w:type="continuationSeparator" w:id="0">
    <w:p w14:paraId="12C7E07D" w14:textId="77777777" w:rsidR="00D62935" w:rsidRDefault="00D629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2BFC0501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</w:t>
    </w:r>
    <w:r w:rsidR="00F30F13">
      <w:rPr>
        <w:rFonts w:ascii="Arial" w:hAnsi="Arial" w:cs="Arial"/>
        <w:sz w:val="20"/>
      </w:rPr>
      <w:t>CC</w:t>
    </w:r>
    <w:r>
      <w:rPr>
        <w:rFonts w:ascii="Arial" w:hAnsi="Arial" w:cs="Arial"/>
        <w:sz w:val="20"/>
      </w:rPr>
      <w:t>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="00F30F13">
      <w:rPr>
        <w:rFonts w:ascii="Arial" w:hAnsi="Arial" w:cs="Arial"/>
        <w:sz w:val="20"/>
      </w:rPr>
      <w:t>3</w:t>
    </w:r>
    <w:r w:rsidRPr="009E0459">
      <w:rPr>
        <w:rFonts w:ascii="Arial" w:hAnsi="Arial" w:cs="Arial"/>
        <w:sz w:val="20"/>
      </w:rPr>
      <w:t xml:space="preserve">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B334A8">
      <w:rPr>
        <w:rFonts w:ascii="Arial" w:hAnsi="Arial" w:cs="Arial"/>
        <w:sz w:val="20"/>
      </w:rPr>
      <w:t xml:space="preserve"> </w:t>
    </w:r>
    <w:r w:rsidR="003F5187" w:rsidRPr="009E0459">
      <w:rPr>
        <w:rFonts w:ascii="Arial" w:hAnsi="Arial" w:cs="Arial"/>
        <w:sz w:val="20"/>
      </w:rPr>
      <w:t xml:space="preserve">– </w:t>
    </w:r>
    <w:r w:rsidR="000F135E">
      <w:rPr>
        <w:rFonts w:ascii="Arial" w:hAnsi="Arial" w:cs="Arial"/>
        <w:sz w:val="20"/>
      </w:rPr>
      <w:t>09 Jan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E1E7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EE1E7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E7A16" w14:textId="77777777" w:rsidR="00D62935" w:rsidRDefault="00D62935">
      <w:r>
        <w:separator/>
      </w:r>
    </w:p>
  </w:footnote>
  <w:footnote w:type="continuationSeparator" w:id="0">
    <w:p w14:paraId="53703C64" w14:textId="77777777" w:rsidR="00D62935" w:rsidRDefault="00D629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10D367D3" w:rsidR="001800BC" w:rsidRPr="000227CA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nl-BE"/>
      </w:rPr>
    </w:pPr>
    <w:r w:rsidRPr="000227CA">
      <w:rPr>
        <w:rFonts w:ascii="Arial" w:hAnsi="Arial" w:cs="Arial"/>
        <w:sz w:val="22"/>
        <w:szCs w:val="22"/>
        <w:lang w:val="nl-BE"/>
      </w:rPr>
      <w:t xml:space="preserve"> </w:t>
    </w:r>
    <w:r w:rsidRPr="000227CA">
      <w:rPr>
        <w:rFonts w:ascii="Arial" w:hAnsi="Arial" w:cs="Arial"/>
        <w:sz w:val="22"/>
        <w:szCs w:val="22"/>
        <w:lang w:val="nl-BE"/>
      </w:rPr>
      <w:tab/>
      <w:t>MR-Mgt/R</w:t>
    </w:r>
    <w:r w:rsidRPr="000227CA">
      <w:rPr>
        <w:rFonts w:ascii="Arial" w:hAnsi="Arial" w:cs="Arial"/>
        <w:sz w:val="22"/>
        <w:szCs w:val="22"/>
        <w:lang w:val="nl-BE"/>
      </w:rPr>
      <w:tab/>
    </w:r>
    <w:r w:rsidR="003E76ED" w:rsidRPr="000227CA">
      <w:rPr>
        <w:rFonts w:ascii="Arial" w:hAnsi="Arial" w:cs="Arial"/>
        <w:sz w:val="22"/>
        <w:szCs w:val="22"/>
        <w:lang w:val="nl-BE"/>
      </w:rPr>
      <w:t>Nr</w:t>
    </w:r>
    <w:r w:rsidR="002B0D6A" w:rsidRPr="000227CA">
      <w:rPr>
        <w:rFonts w:ascii="Arial" w:hAnsi="Arial" w:cs="Arial"/>
        <w:sz w:val="22"/>
        <w:szCs w:val="22"/>
        <w:lang w:val="nl-BE"/>
      </w:rPr>
      <w:t xml:space="preserve">: </w:t>
    </w:r>
    <w:r w:rsidR="00EE1E79">
      <w:rPr>
        <w:rFonts w:ascii="Arial" w:hAnsi="Arial" w:cs="Arial"/>
        <w:sz w:val="22"/>
        <w:szCs w:val="22"/>
        <w:lang w:val="nl-BE"/>
      </w:rPr>
      <w:t>20220607</w:t>
    </w:r>
    <w:r w:rsidR="000227CA" w:rsidRPr="000227CA">
      <w:rPr>
        <w:rFonts w:ascii="Arial" w:hAnsi="Arial" w:cs="Arial"/>
        <w:sz w:val="22"/>
        <w:szCs w:val="22"/>
        <w:lang w:val="nl-BE"/>
      </w:rPr>
      <w:t>_IU_DR-Personenkooi</w:t>
    </w:r>
    <w:r w:rsidR="003772E6" w:rsidRPr="000227CA">
      <w:rPr>
        <w:rFonts w:ascii="Arial" w:hAnsi="Arial" w:cs="Arial"/>
        <w:sz w:val="22"/>
        <w:szCs w:val="22"/>
        <w:lang w:val="nl-BE"/>
      </w:rPr>
      <w:br/>
      <w:t xml:space="preserve"> </w:t>
    </w:r>
    <w:r w:rsidR="003772E6" w:rsidRPr="000227CA">
      <w:rPr>
        <w:rFonts w:ascii="Arial" w:hAnsi="Arial" w:cs="Arial"/>
        <w:sz w:val="22"/>
        <w:szCs w:val="22"/>
        <w:lang w:val="nl-BE"/>
      </w:rPr>
      <w:tab/>
      <w:t>Bureau Contr</w:t>
    </w:r>
    <w:r w:rsidR="005062B8" w:rsidRPr="000227CA">
      <w:rPr>
        <w:rFonts w:ascii="Arial" w:hAnsi="Arial" w:cs="Arial"/>
        <w:sz w:val="22"/>
        <w:szCs w:val="22"/>
        <w:lang w:val="nl-BE"/>
      </w:rPr>
      <w:t>o</w:t>
    </w:r>
    <w:r w:rsidR="003772E6" w:rsidRPr="000227CA">
      <w:rPr>
        <w:rFonts w:ascii="Arial" w:hAnsi="Arial" w:cs="Arial"/>
        <w:sz w:val="22"/>
        <w:szCs w:val="22"/>
        <w:lang w:val="nl-BE"/>
      </w:rPr>
      <w:t>les</w:t>
    </w:r>
    <w:r w:rsidRPr="000227CA">
      <w:rPr>
        <w:rFonts w:ascii="Arial" w:hAnsi="Arial" w:cs="Arial"/>
        <w:sz w:val="22"/>
        <w:szCs w:val="22"/>
        <w:lang w:val="nl-BE"/>
      </w:rPr>
      <w:tab/>
    </w:r>
    <w:r w:rsidR="001D0379" w:rsidRPr="000227CA">
      <w:rPr>
        <w:rFonts w:ascii="Arial" w:hAnsi="Arial" w:cs="Arial"/>
        <w:sz w:val="22"/>
        <w:szCs w:val="22"/>
        <w:lang w:val="nl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8868A2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nl-BE" w:vendorID="64" w:dllVersion="131078" w:nlCheck="1" w:checkStyle="0"/>
  <w:activeWritingStyle w:appName="MSWord" w:lang="fr-BE" w:vendorID="64" w:dllVersion="131078" w:nlCheck="1" w:checkStyle="0"/>
  <w:activeWritingStyle w:appName="MSWord" w:lang="en-GB" w:vendorID="64" w:dllVersion="131078" w:nlCheck="1" w:checkStyle="1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27CA"/>
    <w:rsid w:val="00025A65"/>
    <w:rsid w:val="00036614"/>
    <w:rsid w:val="00053235"/>
    <w:rsid w:val="0007367A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F0D9B"/>
    <w:rsid w:val="000F135E"/>
    <w:rsid w:val="00105381"/>
    <w:rsid w:val="001242CA"/>
    <w:rsid w:val="00137736"/>
    <w:rsid w:val="0014202D"/>
    <w:rsid w:val="001427A0"/>
    <w:rsid w:val="001433ED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3913"/>
    <w:rsid w:val="001F6DF4"/>
    <w:rsid w:val="001F6E47"/>
    <w:rsid w:val="00201607"/>
    <w:rsid w:val="00227019"/>
    <w:rsid w:val="002272F3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6DA4"/>
    <w:rsid w:val="00350134"/>
    <w:rsid w:val="00350A2C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D4C24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74189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4C43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43800"/>
    <w:rsid w:val="0085708B"/>
    <w:rsid w:val="00871AAB"/>
    <w:rsid w:val="008771BF"/>
    <w:rsid w:val="00877D12"/>
    <w:rsid w:val="008868A2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71B6"/>
    <w:rsid w:val="008F48B5"/>
    <w:rsid w:val="00902B21"/>
    <w:rsid w:val="00944B7B"/>
    <w:rsid w:val="00950041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27A26"/>
    <w:rsid w:val="00A362C2"/>
    <w:rsid w:val="00A40A26"/>
    <w:rsid w:val="00A4490D"/>
    <w:rsid w:val="00A51DB1"/>
    <w:rsid w:val="00A57E16"/>
    <w:rsid w:val="00A63443"/>
    <w:rsid w:val="00A64B3B"/>
    <w:rsid w:val="00A67497"/>
    <w:rsid w:val="00A8599C"/>
    <w:rsid w:val="00A9413D"/>
    <w:rsid w:val="00AB310F"/>
    <w:rsid w:val="00AB629C"/>
    <w:rsid w:val="00AC3D99"/>
    <w:rsid w:val="00AD1AAC"/>
    <w:rsid w:val="00AE5862"/>
    <w:rsid w:val="00B033A4"/>
    <w:rsid w:val="00B0649E"/>
    <w:rsid w:val="00B155BE"/>
    <w:rsid w:val="00B23372"/>
    <w:rsid w:val="00B334A8"/>
    <w:rsid w:val="00B540CE"/>
    <w:rsid w:val="00B62732"/>
    <w:rsid w:val="00B7034A"/>
    <w:rsid w:val="00B813EE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470AA"/>
    <w:rsid w:val="00D62935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E65C5"/>
    <w:rsid w:val="00DF64B2"/>
    <w:rsid w:val="00E011A2"/>
    <w:rsid w:val="00E10CE4"/>
    <w:rsid w:val="00E1276E"/>
    <w:rsid w:val="00E316EE"/>
    <w:rsid w:val="00E3715E"/>
    <w:rsid w:val="00E45802"/>
    <w:rsid w:val="00E52942"/>
    <w:rsid w:val="00E736A0"/>
    <w:rsid w:val="00E75968"/>
    <w:rsid w:val="00EB1F50"/>
    <w:rsid w:val="00EC25BA"/>
    <w:rsid w:val="00EC26B9"/>
    <w:rsid w:val="00ED03C8"/>
    <w:rsid w:val="00EE1C2E"/>
    <w:rsid w:val="00EE1E79"/>
    <w:rsid w:val="00EE475E"/>
    <w:rsid w:val="00EF5288"/>
    <w:rsid w:val="00F1200C"/>
    <w:rsid w:val="00F123AD"/>
    <w:rsid w:val="00F174CC"/>
    <w:rsid w:val="00F30F13"/>
    <w:rsid w:val="00F3544F"/>
    <w:rsid w:val="00F441ED"/>
    <w:rsid w:val="00F622A3"/>
    <w:rsid w:val="00F760B3"/>
    <w:rsid w:val="00F8356B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9339328"/>
  <w15:docId w15:val="{E33F85C2-EEE3-4823-A705-EE090EC75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GrlzMS7q4155o12nIrfs1R/EYkU=</DigestValue>
    </Reference>
    <Reference Type="http://www.w3.org/2000/09/xmldsig#Object" URI="#idOfficeObject">
      <DigestMethod Algorithm="http://www.w3.org/2000/09/xmldsig#sha1"/>
      <DigestValue>EBLiIXhqOOan5eS0c3YzLQlHHbk=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5umGTRUXvOhWUUSK3UgR8nM96pk=</DigestValue>
    </Reference>
    <Reference Type="http://www.w3.org/2000/09/xmldsig#Object" URI="#idValidSigLnImg">
      <DigestMethod Algorithm="http://www.w3.org/2000/09/xmldsig#sha1"/>
      <DigestValue>oVWpZBMvgk8wzboJbRFl+p1MqbI=</DigestValue>
    </Reference>
    <Reference Type="http://www.w3.org/2000/09/xmldsig#Object" URI="#idInvalidSigLnImg">
      <DigestMethod Algorithm="http://www.w3.org/2000/09/xmldsig#sha1"/>
      <DigestValue>QTnqehViXNUcn9/oSEvt0cK7FJ8=</DigestValue>
    </Reference>
  </SignedInfo>
  <SignatureValue>LvCOtx8J/f+mi3dt5w73/ddlr/mQwqag/CuxqaMVnaxAqWTYflfR9eW//TD4Ao90cQSCNnryQd4w
jtYErg/gLgiTUvzwxYneSxH2Juy7sTrYdn+lWPbG+bwR0d2vfF9oFbxhcsoLN6MYecbQ3rlgLtNx
sfzM11cVdNdx4D7zyymx81vjoovVZPUQnB/oMRJCkcPbzf534vTjy3vDXteHGeX0Kg3vUA736+Mw
+Zx/18KHtfjwU1y2zZcKgMkPcgkfqvIGAwKoj7lcdLVCJvk8WLw4NGkyOnkVagfSl9f1pmQ6t+mW
5iWLI6GuWFmUo8exGPUEDu4Cf/WEx7FdzYSKvQ==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qmzq1I6QlytNRB5J7wl+CX348pI=</DigestValue>
      </Reference>
      <Reference URI="/word/endnotes.xml?ContentType=application/vnd.openxmlformats-officedocument.wordprocessingml.endnotes+xml">
        <DigestMethod Algorithm="http://www.w3.org/2000/09/xmldsig#sha1"/>
        <DigestValue>jLZZMZXCda/U9UwVS2EHKs/FEX4=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Z+w5paZm3Py2iBpPWtc8tz6J8uE=</DigestValue>
      </Reference>
      <Reference URI="/word/footnotes.xml?ContentType=application/vnd.openxmlformats-officedocument.wordprocessingml.footnotes+xml">
        <DigestMethod Algorithm="http://www.w3.org/2000/09/xmldsig#sha1"/>
        <DigestValue>CRerkM2q3Aa2rhrdoFKF2UVywes=</DigestValue>
      </Reference>
      <Reference URI="/word/header1.xml?ContentType=application/vnd.openxmlformats-officedocument.wordprocessingml.header+xml">
        <DigestMethod Algorithm="http://www.w3.org/2000/09/xmldsig#sha1"/>
        <DigestValue>1o2rXe0TCIrwGFGRXXi3likxC4Q=</DigestValue>
      </Reference>
      <Reference URI="/word/header2.xml?ContentType=application/vnd.openxmlformats-officedocument.wordprocessingml.header+xml">
        <DigestMethod Algorithm="http://www.w3.org/2000/09/xmldsig#sha1"/>
        <DigestValue>rOJGo+chn2AbZr5gJVyueDrpd+M=</DigestValue>
      </Reference>
      <Reference URI="/word/media/image1.emf?ContentType=image/x-emf">
        <DigestMethod Algorithm="http://www.w3.org/2000/09/xmldsig#sha1"/>
        <DigestValue>50uk1jB36wTXA5/kswXt/AaIQ2U=</DigestValue>
      </Reference>
      <Reference URI="/word/media/image2.emf?ContentType=image/x-emf">
        <DigestMethod Algorithm="http://www.w3.org/2000/09/xmldsig#sha1"/>
        <DigestValue>uFpAxqpeoFMsvnqHV7EIx1+YEIY=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dj4i9BpMWBj88PyRCsJuTIQ1iYU=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2022-06-08T06:51:57Z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hRAAAAWIMAAAAAAAAAAAAAlwAAAEwAAAAAAAAAAAAAAAAAAAAAAAAA/QAAAIAAAABQAAAACAMAAFgDAAAAgAAAAAAAAMYAiACYAAAATQAAACgAAAD9AAAAgA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2aLQ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AhUBAQEBAQEBAQEBAQEBAZwoHg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G1B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jEJQ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7770BAQEBAQEBAQEBAQEBAQJDXhx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nvd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Cng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6O0BAQEBAQEBAQEBAQEBAQECc6w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+2O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meHQ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TrswBAQEBAQEBAQEBAQEBAQEBAW5gdCYBAQEBAQEBAQEBAQEBb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0yB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egw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BygBAQEBAQEBAQEBAQEBAQEBAQEOhbFHDgEBAQEBAQEBAQEfrYd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3stg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vw4g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iFIBAQEBAQEBAQEBAQEBAQEBAQEBAlZygwEBAQEBAQEBAQEBZ304i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7m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cyNeQ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WEm0BAQEBAQEBAQEBAQECAQICAQICAgGboowCAQEBAQEBAQEBDpKihGcCAQEBAQEBAQIBVgQUOK8bdBsbGxuEq3SidKKCO2xBhWBOOp8ucwEBAQIBAgEBAQEBAQEBAQEBAQEBAQEBAQEBAQEBAQEBAQEBAQEBAQEBAQEBAQEBAQEBAQEBAQEBAQEBAQEBAQEBAQEBAQEBAQEBAQEBAQEBAQEBAQEBAQEBAQEBAQEBAQEBAQEBAQEBAQEBAQEBAQEBAQEBAQEBAQEBAQEBAQEBAQEBAQEBAQEBAQEBAQEBAQEBAQEBAQEBAQEBAQEBAQEBAQEBAQEBAQEBAQEBAQEBB64A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WDEuw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FOzT0BAQEBAQECAbQTDCAMEwwMFyAXFyAgJzQxTp5pTQEBDgIBAQ5VEoeJAgEBAQEBAV0XBHcCDgIBAQEBAQEBAQEBAQEBAQEBDg4OAQEmqVI6orU+cU8RmyI3RgECAgICAQEBAQEBAQEBAQEBAQEBAQEBAQEBAQEBAQEBAQEBAQEBAQEBAQEBAQEBAQEBAQEBAQEBAQEBAQEBAQEBAQEBAQEBAQEBAQEBAQEBAQEBAQEBAQEBAQEBAQEBAQEBAQEBAQEBAQEBAQEBAQEBAQEBAQEBAQEBAQEBAQEBAQEBAQEBAQEBAQEBAQEBAQEBAQEBAQEBAQEBAQEBAQEBAQEBveg5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dP1Og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HMX7oBAQEBAQFVEBdCAgEBAQEBAQEBAQECAXh6SQEPiK4bFyoTOASwQXZ2mQEOAQEBAT8qHQEBAQEBAQEBAQEBAQEBAQEBAQEBAQEBAQEBAQEBAQEBAgECAQFziJ1FHZulDYtBTgZ1HwECAQEBAQEBAQEBAQEBAQEBAQEBAQEBAQEBAQEBAQEBAQEBAQEBAQEBAQEBAQEBAQEBAQEBAQEBAQEBAQEBAQEBAQEBAQEBAQEBAQEBAQEBAQEBAQEBAQEBAQEBAQEBAQEBAQEBAQEBAQEBAQEBAQEBAQEBAQEBAQEBAQEBAQEBAQEBAQEBAQEBAQEBAQEBAQEBAQEBAQEBvICf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bVGXQ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BmAsBAQEBAQECBRSiAQEBAQEBAQEBAQEBAQKMsm8BAQEBAQEBAQEBARVUMQush15osR5wEysDAQEBAQEBDnZjCD4fAQEBAQEBAQEBAQEBAQEBAQEBAQEBAQEBAQEBAQEBAQEBAUd7FjYtsk8sERcRBZdzAQEBAQEBAQEBAQEBAQEBAQEBAQEBAQEBAQEBAQEBAQEBAQEBAQEBAQEBAQEBAQEBAQEBAQEBAQEBAQEBAQEBAQEBAQEBAQEBAQEBAQEBAQEBAQEBAQEBAQEBAQEBAQEBAQEBAQEBAQEBAQEBAQEBAQEBAQEBAQEBAQEBAQEBAQEBAQEBAQEBAQEBAQEBxpTS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YgBqw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K8C4BAQEBAQEBApIUBAoBAQEBAQEBAQEBAQEBg0xBAQEBAQEBAQEBAQEBTBIpAQEBAQFGfnJjYxessHoWmjYHPwcLTAEBAQEBAQEBAQEBAQEBAQEBAQEBAQEBAQEBAQEBAQEBAQEBAQEBAQEBAQEBbSF4bKBWVkwpcRB4hgMhFQEBAQEBAQEBAQEBAQEBAQEBAQEBAQEBAQEBAQEBAQEBAQEBAQEBAQEBAQEBAQEBAQEBAQEBAQEBAQEBAQEBAQEBAQEBAQEBAQEBAQEBAQEBAQEBAQEBAQEBAQEBAQEBAQEBAQEBAQEBAQEBAQEBAQEBAQEBAQEBAQEBAQEBAQEBsDCs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RPABw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Gmt/0BAQEBAQEBAQECeyoxSQICAQEBAQEBAQEBAmpgNZUCAQEBAQEBAQEBAR4bdEABAQEBAQEBAoNMgKCOAqhkI0soIyOvbxajRw4CAgICAmpNAgIBAQEBAQEBAQEBAQEBAQEBAQEBAQEBAQEBAQEBAQEBAQEBAQEBAQ4CAWZTPZtfDZqWb2x6SCwFGIxmAQECDg4CAQEBAQEBAQEBAQEBAQEBAQEBAQEBAQEBAQEBAQEBAQEBAQEBAQEBAQEBAQEBAQEBAQEBAQEBAQEBAQEBAQEBAQEBAQEBAQEBAQEBAQEBAQEBAQEBAQEBAQEBAQEBAQEBAQEBAQEBAQEBAQEBKg+z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JWwg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HYFkBAQEBAQEBAQEBAQJGrzhyAQEBAQEBAQEBAQECcY8wAQEBAQEBAQEBAQIuKGg3DgEBAQEBAQECAmaucp+lYyeaAaAnE5JtV3u0gmylKCMjY4dDbQECAgIBAQEBAQEBAQEBAQEBAQEBAQEBAQEBAQEBAQEBAQEBAQEBAQEBAQEBAQEBAgICAgEBZmdJVhMRDXZKK0hBEl2LtTmRnHkBAQEBAQEBAQEBAQEBAQEBAQEBAQEBAQEBAQEBAQEBAQEBAQEBAQEBAQEBAQEBAQEBAQEBAQEBAQEBAQEBAQEBAQEBAQEBAQEBAQEBAQEBAQEBAQEBAQEBAQEBAQEBAQEBNAXd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SwpBQ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oG1cBAQEBAQEBAQEBAQEBAQG0SxRYAQEBAQEBAQEBAZOuoAEBAQEBAQEBAQEBbWxslgEBAQEBAQEBAQEBAQGOdC02lgEObzFoQAIBAQEBAQEbJwc8tJNMXyutbDtFqIyVAgIBAQEBAQEBAQEBAQEBAQEBAQEBAQEBAQEBAQEBAQEBAQEBAQEBAQEBAQEBAQEBAQEBAQEBAQEBAU2UqaSeKRI/XnqPqzo1Swd9rKIFRUJpdRWQAgEBAQEBAQEBAQEBAQEBAQEBAQEBAQEBAQEBAQEBAQEBAQEBAQEBAQEBAQEBAQEBAQEBAQEBAQEBAQEBAQEBAQEBAQEBAQEBAQEBmN1P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UhQZg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GJ9vsBAQEBAQEBAQEBAQEBAQEBAR+COD8ZAQEBAQEBAQFXNWBmAgEBAQEBAQEBDgGmfXABAQEBAQEBAQEBAQEBDgUnNHSumUcrMXpNAQEBAQECXxAHBziSAQEBAXOFYHyDUiKtTBIMjYuuoJxtDgEBAQEBAQEBAQEBAQEBAQEBAQEBAQEBAQEBAQEBAQEBAQEBAQEBAQEBAQEBAQEBAQEBAQEBAQEBAQEBAQEBAQIObkchjApfLD2CixGxIHExOKVPhJZ2hBQxP3R9OBB2Th2YHgqhjCZzVUYfbQEBAQEBAQEBAQEBAQEBAQEBAQEBAQEBAQEBAQEBAQEBAQEBAQEBriJQ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SWN2g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HNmfMBAQEBAQEBAQEBAQEBAQEBAQEBAgGGOHYvAQIBAQEBAUgpLgEBAQEBAQEBAQEBmWFecwIBAQEBAQEBAQEBAQIsNC1CAQ+0pgQLsQ4OAQEBAowHPAcLr0cCAXMtPAhjEJIBGDQQKjx0AXkPGJaCgihiJC07b5dnQAEBAQ4CAgEBAQEBAQEBAQEBAQEBAQEBAQEBAQEBAQEBAQEBAQEBAQEBAQEBAQEBAQEBAQEBAQEBAQEBAQEBAQEBAQEBAQEBAQEBAQEBAgEBAQEBAW2VZy5Jl3g5cQ06DQ1Ksl6NaF0xdHYTMT8UKgQXNjQLfwEBAQEBAQEBAQEBAQEBAQEBVqPe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TD8Yw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GjUqABAQEBAQEBAQEBAQEBAQEBAQEBAQEBAgGMaHasVw4BAQGohaYBAQEBAQEBAQEBAaGEqy4CAQEBAQEBAQEBASkYQSc2jAEBAgFGSy0XfnMBAgFmCwt6YRRdiR8fPTQLhAs8MLIIKmZUEK4BAQEBAZNjSi0IMAF5lZd/siQjLSMLgikvoJJubQEOAgECAQEBAQEBAQEBAQEBAQEBAQEBAQEBAQEBAQEBAQEBAQEBAQEBAQEBAQEBAQEBAQEBAQEBAQEBAQEBAQEBAW0CAQEBAQEBAQEBAQEBAQEBAQEBAQEBAQEBAQEBAQEBAQECAQEBAQEBAQEBAQEBAQEBAQEBAAAA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AAAA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AAAABAQEBAQEBAQEBAQEBAQEBAQEBAQEBAQEBAQECf1QorXMCR7IRkgIBAQEBAQEBAQFufa1SDgEBAQEBAQEBAQJfJGMHJI4BAQEBAQEdFxcgXxZ3FTwLrAGWEBA/gwE4JwupFBMxJydVowxUkg4BAQE1EIIEFCYBAQEBIhcEAQ4oC6IfAUcuqZZxtaU1sXQ1LF8sUgMlZwECAQEBAQEBAQEBAQEBAQEBAQEBAQEBAQEBAQEBAQEBAQEBAQEBAQEBAQEBAQEBAQEBAQEBAQEBAQEBAQEBAQEBAQEBAQEBAQEBAQEBAQEBAQEBAQEBAQEBAQEBAQEBAQEBAQEBAQEBAAAA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AAAA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AAAABAQEBAQEBAQEBAQEBAQEBAQEBAQFXSyNjLSqmLg4OH3hUFHQspTkBAQEBAQEBAQEBAWxoNQEBAQEBAQEBAQEOAnZZYiMBAgEBAQEBAW01EBCHoZhiI14mDgGXEBAMEwgIfHM4CC0nfwFPSywCAQECH2wnIJgBAQEBLjwqjgEOAV4MkwIBAQEBAQEBAQEBAQEBAg5Hkgo9iyKfYKcrdBwFb4INa5MuM5ACAQEBAQEBAQEBAQEBAQEBAQEBAQEBAQEBAQEBAQEBAQEBAQEBAQEBAQEBAQEBAQEBAQEBAQEBAQEBAQEBAQEBAQEBAQEBAQEBAQEBAQEBAQEBAQEBAAAA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AAAA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AAAABAQEBAQEBAQEBAQEBAQEBAQEBAQFDPBMbAgJqkxsHCzw8bDdSFwctnw4CAgEBAQEBAQE+r16QAgEBAQEBAQEBAQEBBlYOAgEBAQEBAQEBAgF7JwtjJGIYfHE+iGlHpSOzKQEBAZM0KwJtc14/dQIBAQIWNCcuAQIBAV0TmQEBAQEuVLBuAQEBGAc8B5gBAQEBAQEBAQEBAQEBAQEBAQEBAgICAQGQMpGbl66tSoQcpaIbKStwnYiamiWObQEBAQIOAQ4CAQEBAQEBAQEBAQEBAQEBAQEBAQEBAQEBAQEBAQEBAQEBAQEBAQEBAQEBAQEBAQEBAQEBAQEBAQEBAAAA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AAAA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AAAABAQEBAQEBAQEBAQEBAQEBAQEBAQEBAQKPSxNrAQEBAgIBeZphEBBkNggMF3aqAQIBAQECMEs4jA4BAQEBAQEBAQEBAQEBAQEBAQEBAQEBAQEBAQECAQICAQEBDgGVWF+YjEcOAQEBAQEBAgGdVGBuDgE3PBALKlIBAqgxP3kCAQEBAW+NlwECASgXhxAnfgEOCycnExkBAgIBAQIBAQECAgIfAgECAQEBAQEBAQEBAQECDgECAQEBeYNpU4oDOjWui2A7NUiteo8ppkVxrgWJd1eSQB8OHw4BAQECDgIBAQEBAQEBAQEBAQEBAQEBAQEBAQEBAQEBAQEBAQEBAAAA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AAAA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AAAABAQEBAQEBAQEBAQEBAQEBAQEBAQEBAQEBAW56KiqaAQEBAQEBAQEBnI84PBAnCzw8PB0mH26HEj4BAQEBAQEBAQEBAQEBAQEBAQEBAQEBAQEBAQEBAQEBAQEBAQEBAQEBAQGOlZpCSS6ODgIBAUEMG5QzIwg6qWMEiQFxdnABAQEBAQ4PYYVzAY4HE3+MCwyoZGNONwgIsjQ0LTQ6BwcIZDYjZC0HFxRLS41oYG+TaY4BAQIBAQEBAQEBAQEBAQEBAQEBAQEBAQEBAQEBAQEBDkcZIYyql5s5nymtEaytgF6NEoddVAQoDwIBAQEBAQEBAQEBAQEBAQEBAQEBAAAA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AAAA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AAAABAQEBAQEBAQEBAQEBAQEBAQEBAQEBAQEBAQEBAQGmKjFFAQEBAQEBAQFFEg0BAQFCKwgnYyNjfYd6HwEBAQEBAQEBAQEBAQEBAQEBAQEBAQEBAQEBAQEBAQEBAQEBAQEBAQEBAQEBAQFNjJmbfgpHqictNiN4AgFWFysfQbCWAQEBAQEBApuNHgEYCBcKDoMLJzYItQEBXgxjEKqLIy1IAQEBAQEBAQEBAQEBAQEfnC8dHIc4jSg/r4+ynwOMJgEBAQEBAQEBAQEBAQEBAQEBAQEBAQEBAQEBAQEBAQEBAQEBAQEBAQEBAQEBAQEBAQEBAQEBAQEBAQEBAQEBAAAA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AAAA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AAAABAQEBAQEBAQEBAQEBAQEBAQEBAQEBAQEBAQEBAQEBAgGKBFQSQwICAQECZ6+HLgEBAQEBAQEBAgqvgHUCAQEBAQEBAQEBAQEBAQEBAQEBAQEBAQEBAQEBAQEBAQEBAQEBAQEBAQEBAQEBAQEBAQIOkJw9mj17dWpmAaI4BoaiZwEBAQEBAQ5ugF09rgsqkAEBDo82ZTIOAgFBDDwocz1kLT0OAQEBAQEBAQEBAQEBAQEBAQEBAQEBAQ4CAW4uIhE/Gz90YBqhTQEBDgEBAQEBAQEBAQEBAQEBAQEBAQEBAQEBAQEBAQEBAQEBAQEBAQEBAQEBAQEBAQEBAQEBAAAA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AAAA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AAAABAQEBAQEBAQEBAQEBAQEBAQEBAQEBAQEBAQEBAQEBAQEBAgIfglRUBQECAQE9eqYBAQEBAQEBAQECsrGqAQEBAQEBAQEfMjUpmKFmDgEBAQEBAQEBAQEBAQEBAQEBAQEBAQEBAQEBAQEBAQEBAQEBAQEBAQECDgJNg0K0Kl1BphVtAgICAgEBAQ5oDC00tAIBAQEBAQEBAQEOATonCF4BAQEBAQEBAQEBAQEBAQEBAQEBAQEBAQEBAQEBAQEBAQEBAQEOAgFDn7A/YJhqAgIBAQEBAQEBAQEBAQEBAQEBAQEBAQEBAQEBAQEBAQEBAQEBAQEBAQEBAQEBAQEBAAAA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AAAA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AAAABAQEBAQEBAQEBAQEBAQEBAQEBAQEBAQEBAQEBAQEBAQEBAQEBAQEBN41LFKMCZl5odwEBAQECeQEBAbJ6ngEBAQEBAQEBUzSzNActB7EBAQEBAQEBAQEBAQEBAQEBAQEBAQEBAQEBAQEBAQEBAQEBAQEBAQEBAQEBAQEBAY+vOkR1pJ2eqAmjLkdATQEBAgEBAQEBAQEBAQEBAQICAQECAQEBAQEBAQEBAQEBAQEBAQEBAQEBAQEBAQEBAQEBAQEBAQEBAQEBAQECAkZvh11wcwEBAQEBAQEBAQEBAQEBAQEBAQEBAQEBAQEBAQEBAQEBAQEBAQEBAQEBAQEBAAAA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AAAA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AAAABAQEBAQEBAQEBAQEBAQEBAQEBAQEBAQEBAQEBAQEBAQEBAQEBAQEBAQEOAp0MBIdOjY8BAQEBAnNVAQE9P6xmAQEBAQEBAQEBAQEBAQEBAQEBAQEBAQEBAQEBAQEBAQEBAQEBAQEBAQEBAQEBAQEBAQEBAQEBAQEBAQEBAQGYXU4CAgEBAQEBAQEOV3eXm5lSn5Z4IWmcGUMfAQEBAQEBAQEBAQEBAQEBAQEBAQEBAQEBAQEBAQEBAQEBAQEBAQEBAQEBAQEBAQEBAQEBAQKZEwSRAQEBAQEBAQEBAQEBAQEBAQEBAQEBAQEBAQEBAQEBAQEBAQEBAQEBAQEBAAAA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AAAA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AAAABAQEBAQEBAQEBAQEBAQEBAQEBAQEBAQEBAQEBAQEBAQEBAQEBAQEBAQEBAQEBHw4NEy0kIgECAgEfN6MBiYQSLgEBAQEBAQEBAQEBAQEBAQEBAQEBAQEBAQEBAQEBAQEBAQEBAQEBAQEBAQEBAQEBAQEBAQEBAQEBAQEBAQEBOT8JAQEBAQEBAQEBAQEBAQEBAQEBAQ4fDm1AjApfp08+caipqn6kVUBuJmZubQICAQEBAQICAgICAQEBAQEBAQEBAQEBAQEBAQECAQGMEhGraBUOAQEBAQEBAQEBAQEBAQEBAQEBAQEBAQEBAQEBAQEBAQEBAQEBAQEBAQEBAAAA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AAAA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AAAABAQEBAQEBAQEBAQEBAQEBAQEBAQEBAQEBAQEBAQEBAQEBAQEBAQEBAQEBAQEBAQEBAQGWBCQ8J48yDg6Xfh9dKJMCAQEBAQEBAQEBAQEBAQEBAQEBAQEBAQEBAQEBAQEBAQEBAQEBAQEBAQEBAQEBAQEBAQEBAQEBAQEBAQECbYA/Uw4BAQEBAQEBAQEBAQEBAQEBAQEBAQEBAQEBAQEBAQEBAQEfHwICAQEBHyZDGVNYL5iXmJiZmnGYk3g5CQ1/DVIwMHibPn5YkZyOAQEBAQEBAQEBAQEBAQEBAQEBAQEBAQEBAQEBAQEBAQEBAQEBAQEBAQEBAQEBAQEBAAAA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AAAA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AAAABAQEBAQEBAQEBAQEBAQEBAQEBAQEBAQEBAQEBAQEBAQEBAQEBAQEBAQEBAQEBAQEBAQECAXpLT456CBA8X31fbD9OAgEBAQEBAQEBAQEBAQEBAQEBAQEBAQEBAQEBAQEBAQEBAQEBAQEBAQEBAQEBAQEBAQEBAQEBAQEBAQEBAQpLj5ABAQEBAQEBAQEBAQEBAQEBAQEBAQEBAQEBAQEBAQEBAQEBAQEBAQEBAQEBAQEBAQEBAQEBAQEBAQEBAQEBAQEBAQEBAQEBAQEBAQEBAQEBAQEBAQEBAQEBAQEBAQEBAQEBAQEBAQEBAQEBAQEBAQEBAQEBAQEBAQEBAAAA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AAAA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AAAABAQEBAQEBAQEBAQEBAQEBAQEBAQEBAQEBAQEBAQEBAQEBAQEBAQEBAQEBAQEBAQEBAQEBAQEPdjhEAQICg2FjJGIQhAICAQEBAQEBAQEBAQEBAQEBAQEBAQEBAQEBAQEBAQEBAQEBAQEBAQEBAQEBAQEBAQEBAQEBAQEBAQEBAU16SwVtAQEBAQEBAQEBAQEBAQEBAQEBAQEBAQEBAQEBAQEBAQEBAQEBAQEBAQEBAQEBAQEBAQEBAQEBAQEBAQEBAQEBAQEBAQEBAQEBAQEBAQEBAQEBAQEBAQEBAQEBAQEBAQEBAQEBAQEBAQEBAQEBAQEBAQEBAQEBAQEBAAAA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AAAA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AAAABAQEBAQEBAQEBAQEBAQEBAQEBAQEBAQEBAQEBAQEBAQEBAQEBAQEBAQEBAQEBAQEBAQEBAQEBAXtddG4CAQEBAQoXI2I0NBw3AQICAQEBAQEBAQEBAQEBAQEBAQEBAQEBAQEBAQEBAQEBAQEBAQEBAQEBAQEBAQEBAQEBAQEBAQFJFHZ8AQEBAQEBAQEBAQEBAQEBAQEBAQEBAQEBAQEBAQEBAQEBAQEBAQEBAQEBAQEBAQEBAQEBAQEBAQEBAQEBAQEBAQEBAQEBAQEBAQEBAQEBAQEBAQEBAQEBAQEBAQEBAQEBAQEBAQEBAQEBAQEBAQEBAQEBAQEBAQEBAAAA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AAAA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AAAABAQEBAQEBAQEBAQEBAQEBAQEBAQEBAQEBAQEBAQEBAQEBAQEBAQEBAQEBAQEBAQEBAQEBAQEBAQEBb11wAgIBAQECcQcTAwE+NDRjI3JzAgICAQEBAQEBAQEBAQEBAQEBAQEBAQEBAQEBAQEBAQEBAQEBAQEBAQEBAQEBAQEBAQEBdCAxGQEBAQEBAQEBAQEBAQEBAQEBAQEBAQEBAQEBAQEBAQEBAQEBAQEBAQEBAQEBAQEBAQEBAQEBAQEBAQEBAQEBAQEBAQEBAQEBAQEBAQEBAQEBAQEBAQEBAQEBAQEBAQEBAQEBAQEBAQEBAQEBAQEBAQEBAQEBAQEBAAAA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AAAA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AAAABAQEBAQEBAQEBAQEBAQEBAQEBAQEBAQEBAQEBAQEBAQEBAQEBAQEBAQEBAQEBAQEBAQEBAQEBAQEBAgFeXV8CAQEBAh9UPGABAQIBAVdhYmNkZUhmAQEBAQEBAQEBAQEBAQEBAQEBAQEBAQEBAQEBAQEBAQEBAQEBAQEBAQEBAQEBRzYMXWcOAQEBAQEBAQEBAQEBAQEBAQEBAQEBAQEBAQEBAQEBAQEBAQEBAQEBAQEBAQEBAQEBAQEBAQEBAQEBAQEBAQEBAQEBAQEBAQEBAQEBAQEBAQEBAQEBAQEBAQEBAQEBAQEBAQEBAQEBAQEBAQEBAQEBAQEBAQEBAAAA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AAAA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AAAABAQEBAQEBAQEBAQEBAQEBAQEBAQEBAQEBAQEBAQEBAQEBAQEBAQEBAQEBAQEBAQEBAQEBAQEBAQEBAQEBQxcgRAEBAQEORScnRg4BAQEBAQEOR0g+AQIBAQEBAQEBAQEBAQEBAQEBAQEBAQEBAQEBAQEBAQEBAQEBAQEBAQEBAQEBAkknEBRAAQEBAQEBAQEBAQEBAQEBAQEBAQEBAQEBAQEBAQEBAQEBAQEBAQEBAQEBAQEBAQEBAQEBAQEBAQEBAQEBAQEBAQEBAQEBAQEBAQEBAQEBAQEBAQEBAQEBAQEBAQEBAQEBAQEBAQEBAQEBAQEBAQEBAQEBAQEBAAAA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AAAA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AAAABAQEBAQEBAQEBAQEBAQEBAQEBAQEBAQEBAQEBAQEBAQEBAQEBAQEBAQEBAQEBAQEBAQEBAQEBAQEBAQEBAQ4wCzEyAgEBDjM0CzUCAQEBAQEBAQEBAQEBAQEBAQEBAQEBAQEBAQEBAQEBAQEBAQEBAQEBAQEBAQEBAQEBAQEBAQEBAQIYNgg3AQEBAQEBAQEBAQEBAQEBAQEBAQEBAQEBAQEBAQEBAQEBAQEBAQEBAQEBAQEBAQEBAQEBAQEBAQEBAQEBAQEBAQEBAQEBAQEBAQEBAQEBAQEBAQEBAQEBAQEBAQEBAQEBAQEBAQEBAQEBAQEBAQEBAQEBAQEBAAAA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AAAA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AAAABAQEBAQEBAQEBAQEBAQEBAQEBAQEBAQEBAQEBAQEBAQEBAQEBAQEBAQEBAQEBAQEBAQEBAQEBAQEBAQEBAQEBARogICECAgICIiMkJQI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FhcXGA4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KCwwNAQ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g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UTlBQBwEAAEwAAABkAAAAAAAAAAAAAACXAAAATAAAAAAAAAAAAAAAm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2022-06-08T06:51:57Z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wKoAALk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BRAAAAXIAAAC0AAAAgAAAAlgAAAFQAAAAAAAAAAAAAAAAAAAAAAAAA/AAAAH8AAABQAAAACAMAAFgDAAAEfQAAAAAAAMYAiACXAAAATAAAACgAAAD8AAAAfw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Vow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KB4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mD85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Q14c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p0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nOsG20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RK3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uYHQmAQEBAQEBAQEBAQEBAW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kxyAQEBAQEBAQEBAQEBAX1U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oWxRw4BAQEBAQEBAQEBH62H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pVwhQEBAQEBAQEBAQEBAXyE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WcoMBAQEBAQEBAQEBAWd9OIk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EBAQEBAQEBAQEBAQEBAQEBAQEBAQEBAQEBAQEBAQEBAQEBAQEBAQEBAQEBAQEBAQEBAkJ2jX8QECdeD1JsUwQoQh8BAQEBAQEBAQEBAQEBAQEBAQEBAQEBAQEBAQEBAQEBAQEBAQEBAQEBAQEBAQEBAQEBAQEBAQEBAQEBAQGRKoYBAQEBAQEBAQEBAQEBAQEBAQEBAQEBAQEBAQEBAQEBAQEBAQEBAQEBAQEBAQEBAQEBAQEBAQEBAQEBAQEBAQEBAQEBAQEBAQEBAQEBAQEBAQEBAQEBAQEBAQEBAQEBAQEBAQEBAQEBAQEBAQEBAQEBAQEBAQEBAQEBAQEBAQEBAQEBAQEBAQEBAQEBAQEBAQEBAQEBAQEBAQEBAQEBAQEBAQEBAQEBAQEBAQEBAgF6S0+OeggQPF99X2w/TgIBAQEBAQEBAQEBAQEBAQEBAQEBAQEBAQEBAQEBAQEBAQEBAQEBAQEBAQEBAQEBAQEBAQEBAQEBAQEBAQEKS4+QAQEBAQEBAQEBAQEBAQEBAQEBAQEBAQEBAQEBAQEBAQEBAQEBAQEBAQEBAQEBAQEBAQEBAQEBAQEBAQEBAQEBAQEBAQEBAQEBAQEBAQEBAQEBAQEBAQEBAQEBAQEBAQEBAQEBAQEBAQEBAQEBAQEBAQEBAQEBAQEB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EBAQEBAQEBAQEBAQEBAQEBAQEBAQEBAQEBAQEBAQEBAQEBAQEBAQEBAQEBAQEBAQEBAQEBhV1BAR9uhjYQZBcqOD4BAQEBAQEBAQEBAQEBAQEBAQEBAQEBAQEBAQEBAQEBAQEBAQEBAQEBAQEBAQEBAQEBAQEBAQEBAQEBAQFzdIeIAQEBAQEBAQEBAQEBAQEBAQEBAQEBAQEBAQEBAQEBAQEBAQEBAQEBAQEBAQEBAQEBAQEBAQEBAQEBAQEBAQEBAQEBAQEBAQEBAQEBAQEBAQEBAQEBAQEBAQEBAQEBAQEBAQEBAQEBAQEBAQEBAQEBAQEBAQEBAQEBAQEBAQEBAQEBAQEBAQEBAQEBAQEBAQEBAQEBAQEBAQEBAQEBAQEBAQEBAQEBAQEBAQEBAQEBD3Y4RAECAoNhYyRiEIQCAgEBAQEBAQEBAQEBAQEBAQEBAQEBAQEBAQEBAQEBAQEBAQEBAQEBAQEBAQEBAQEBAQEBAQEBAQEBAQFNeksFbQEBAQEBAQEBAQEBAQEBAQEBAQEBAQEBAQEBAQEBAQEBAQEBAQEBAQEBAQEBAQEBAQEBAQEBAQEBAQEBAQEBAQEBAQEBAQEBAQEBAQEBAQEBAQEBAQEBAQEBAQEBAQEBAQEBAQEBAQEBAQEBAQEBAQEBAQEBAQEB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EBAQEBAQEBAQEBAQEBAQEBAQEBAQEBAQEBAQEBAQEBAQEBAQEBAQEBAQEBAQEBAQEBAQEBDm19KH4CAQECAm52JGJiP1gBHwEBAQEBAQEBAQEBAQEBAQEBAQEBAQEBAQEBAQEBAQEBAQEBAQEBAQEBAQEBAQEBAQEBAQEBAQIBf3YocwEBAQEBAQEBAQEBAQEBAQEBAQEBAQEBAQEBAQEBAQEBAQEBAQEBAQEBAQEBAQEBAQEBAQEBAQEBAQEBAQEBAQEBAQEBAQEBAQEBAQEBAQEBAQEBAQEBAQEBAQEBAQEBAQEBAQEBAQEBAQEBAQEBAQEBAQEBAQEBAQEBAQEBAQEBAQEBAQEBAQEBAQEBAQEBAQEBAQEBAQEBAQEBAQEBAQEBAQEBAQEBAQEBAQEBAQF7XXRuAgEBAQEKFyNiNDQcNwECAgEBAQEBAQEBAQEBAQEBAQEBAQEBAQEBAQEBAQEBAQEBAQEBAQEBAQEBAQEBAQEBAQEBAQEBSRR2fAEBAQEBAQEBAQEBAQEBAQEBAQEBAQEBAQEBAQEBAQEBAQEBAQEBAQEBAQEBAQEBAQEBAQEBAQEBAQEBAQEBAQEBAQEBAQEBAQEBAQEBAQEBAQEBAQEBAQEBAQEBAQEBAQEBAQEBAQEBAQEBAQEBAQEBAQEBAQEB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EBAQEBAQEBAQEBAQEBAQEBAQEBAQEBAQEBAQEBAQEBAQEBAQEBAQEBAQEBAQEBAQEBAQEBAQIBdRR2dwEBAQEBDwc8dngQNAg2SmoBAgEBAQEBAQEBAQEBAQEBAQEBAQEBAQEBAQEBAQEBAQEBAQEBAQEBAQEBAQEBAQEBAQEBbgwqHHkOAQEBAQEBAQEBAQEBAQEBAQEBAQEBAQEBAQEBAQEBAQEBAQEBAQEBAQEBAQEBAQEBAQEBAQEBAQEBAQEBAQEBAQEBAQEBAQEBAQEBAQEBAQEBAQEBAQEBAQEBAQEBAQEBAQEBAQEBAQEBAQEBAQEBAQEBAQEBAQEBAQEBAQEBAQEBAQEBAQEBAQEBAQEBAQEBAQEBAQEBAQEBAQEBAQEBAQEBAQEBAQEBAQEBAQEBAW9dcAICAQEBAnEHEwMBPjQ0YyNycwICAgEBAQEBAQEBAQEBAQEBAQEBAQEBAQEBAQEBAQEBAQEBAQEBAQEBAQEBAQEBAQEBAXQgMRkBAQEBAQEBAQEBAQEBAQEBAQEBAQEBAQEBAQEBAQEBAQEBAQEBAQEBAQEBAQEBAQEBAQEBAQEBAQEBAQEBAQEBAQEBAQEBAQEBAQEBAQEBAQEBAQEBAQEBAQEBAQEBAQEBAQEBAQEBAQEBAQEBAQEBAQEBAQEB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EBAQEBAQEBAQEBAQEBAQEBAQEBAQEBAQEBAQEBAQEBAQEBAQEBAQEBAQEBAQEBAQEBAQEBAQEBAQIGS2hNAQEBAQEJBwdpAQEBakEkNCM2TyYBAQEBAQEBAQEBAQEBAQEBAQEBAQEBAQEBAQEBAQEBAQEBAQEBAQEBAQEBAQEBAWsLF2xtAQEBAQEBAQEBAQEBAQEBAQEBAQEBAQEBAQEBAQEBAQEBAQEBAQEBAQEBAQEBAQEBAQEBAQEBAQEBAQEBAQEBAQEBAQEBAQEBAQEBAQEBAQEBAQEBAQEBAQEBAQEBAQEBAQEBAQEBAQEBAQEBAQEBAQEBAQEBAQEBAQEBAQEBAQEBAQEBAQEBAQEBAQEBAQEBAQEBAQEBAQEBAQEBAQEBAQEBAQEBAQEBAQEBAQEBAQIBXl1fAgEBAQIfVDxgAQECAQFXYWJjZGVIZgEBAQEBAQEBAQEBAQEBAQEBAQEBAQEBAQEBAQEBAQEBAQEBAQEBAQEBAQEBAUc2DF1nDgEBAQEBAQEBAQEBAQEBAQEBAQEBAQEBAQEBAQEBAQEBAQEBAQEBAQEBAQEBAQEBAQEBAQEBAQEBAQEBAQEBAQEBAQEBAQEBAQEBAQEBAQEBAQEBAQEBAQEBAQEBAQEBAQEBAQEBAQEBAQEBAQEBAQEBAQEB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EBAQEBAQEBAQEBAQEBAQEBAQEBAQEBAQEBAQEBAQEBAQEBAQEBAQEBAQEBAQEBAQEBAQEBAQEBAQEBAUpLTAECAQEBTQwLTgECAQEBAQIfT1BQUVIOAQEBAQEBAQEBAQEBAQEBAQEBAQEBAQEBAQEBAQEBAQEBAQEBAQEBAQEBAQJIEBA7AQEBAQEBAQEBAQEBAQEBAQEBAQEBAQEBAQEBAQEBAQEBAQEBAQEBAQEBAQEBAQEBAQEBAQEBAQEBAQEBAQEBAQEBAQEBAQEBAQEBAQEBAQEBAQEBAQEBAQEBAQEBAQEBAQEBAQEBAQEBAQEBAQEBAQEBAQEBAQEBAQEBAQEBAQEBAQEBAQEBAQEBAQEBAQEBAQEBAQEBAQEBAQEBAQEBAQEBAQEBAQEBAQEBAQEBAQEBAUMXIEQBAQEBDkUnJ0YOAQEBAQEBDkdIPgECAQEBAQEBAQEBAQEBAQEBAQEBAQEBAQEBAQEBAQEBAQEBAQEBAQEBAQEBAQJJJxAUQAEBAQEBAQEBAQEBAQEBAQEBAQEBAQEBAQEBAQEBAQEBAQEBAQEBAQEBAQEBAQEBAQEBAQEBAQEBAQEBAQEBAQEBAQEBAQEBAQEBAQEBAQEBAQEBAQEBAQEBAQEBAQEBAQEBAQEBAQEBAQEBAQEBAQEBAQEB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EBAQEBAQEBAQEBAQEBAQEBAQEBAQEBAQEBAQEBAQEBAQEBAQEBAQEBAQEBAQEBAQEBAQEBAQEBAQEBAQ4OODE5AQEBAQE6CzQzDgEBAQEBAQEBAQEBAQEBAQEBAQEBAQEBAQEBAQEBAQEBAQEBAQEBAQEBAQEBAQEBAQEBAQEBAQEBOyc8PQEBAQEBAQEBAQEBAQEBAQEBAQEBAQEBAQEBAQEBAQEBAQEBAQEBAQEBAQEBAQEBAQEBAQEBAQEBAQEBAQEBAQEBAQEBAQEBAQEBAQEBAQEBAQEBAQEBAQEBAQEBAQEBAQEBAQEBAQEBAQEBAQEBAQEBAQEBAQEBAQEBAQEBAQEBAQEBAQEBAQEBAQEBAQEBAQEBAQEBAQEBAQEBAQEBAQEBAQEBAQEBAQEBAQEBAQEBAQEOMAsxMgIBAQ4zNAs1AgEBAQEBAQEBAQEBAQEBAQEBAQEBAQEBAQEBAQEBAQEBAQEBAQEBAQEBAQEBAQEBAQEBAQEBAQECGDYINwEBAQEBAQEBAQEBAQEBAQEBAQEBAQEBAQEBAQEBAQEBAQEBAQEBAQEBAQEBAQEBAQEBAQEBAQEBAQEBAQEBAQEBAQEBAQEBAQEBAQEBAQEBAQEBAQEBAQEBAQEBAQEBAQEBAQEBAQEBAQEBAQEBAQEBAQEB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EBAQEBAQEBAQEBAQEBAQEBAQEBAQEBAQEBAQEBAQEBAQEBAQEBAQEBAQEBAQEBAQEBAQEBAQEBAQEBAQEBAg8MIAYBAQEBJgcnKAEBAQEBAQEBAQEBAQEBAQEBAQEBAQEBAQEBAQEBAQEBAQEBAQEBAQEBAQEBAQEBAQEBAQEBAQEBAgEBAgEBAQEBAQEBAQEBAQEBAQEBAQEBAQEBAQEBAQEBAQEBAQEBAQEBAQEBAQEBAQEBAQEBAQEBAQEBAQEBAQEBAQEBAQEBAQEBAQEBAQEBAQEBAQEBAQEBAQEBAQEBAQEBAQEBAQEBAQEBAQEBAQEBAQEBAQEBAQEBAQEBAQEBAQEBAQEBAQEBAQEBAQEBAQEBAQEBAQEBAQEBAQEBAQEBAQEBAQEBAQEBAQEBAQEBAQEBAQEBAQEaICAhAgICAiIjJCU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wTG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YXFx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BBAR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sMD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MAAAAYAAAADAAAAAAAAAISAAAADAAAAAEAAAAWAAAADAAAAAAAAABUAAAASAEAAAwAAACLAAAA/QAAAJsAAAABAAAAVVWPQYX2jk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  <Object Id="idInvalidSigLnImg">AQAAAGwAAAAAAAAAAAAAAD8BAACfAAAAAAAAAAAAAABmFgAALAsAACBFTUYAAAEAvLAAAMw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G8A8P2DdihpeADgModw6BPoAPivbwDksW8ADvJ3dYJhHncQNngArhAKBZxhHncgAAAAyGd4AAAAAAAQNngAEDZ4ABD+PHAAAAAAIAAAAAIAAAAAAAAAAAAAAAAAAAAAAAAAKOl3AAAAAAAAAAAAAAAAAAAAAAAAAAAAAAAAAAAAuoUAAAAATLFvACnxd3Wcr28AAAAAADXxd3UAAAAA8////wAAAAAAAAAAAAAAAO+QsVjkr28AfYSydQAAgHYAAG8ACQAAAAAAAADRjrF1QElccAkAAADwsG8A8LBvAAACAAD8////AQAAAAAAAAAAAAAAAAAAAAAAAADkxAR3ZHYACAAAAAAlAAAADAAAAAEAAAAYAAAADAAAAP8AAAISAAAADAAAAAEAAAAeAAAAGAAAACoAAAAFAAAAiwAAABYAAAAlAAAADAAAAAEAAABUAAAAtAAAACsAAAAFAAAAiQAAABUAAAABAAAAVVWPQYX2jk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G8AgmEedxA2eAAJAAAAnGEedwkAAAB4aHgAAAAAABA2eAAQNngAtiKHcAAAAACmIodwAAAAAAAAAAAAAAAAAAAAAAAAAAAo6XcAAAAAAAAAAAAAAAAAAAAAAAAAAAAAAAAAAAAAAAAAAAAAAAAAAAAAAAAAAAAAAAAAAAAAAAAAAAAAAAAAiPFvAKPPsVhoZih3fPJvAOjRGncQNngAQElccAAAAAD40hp3//8AAAAAAADb0xp329Mad6zybwAAAAAAAAAAANGOsXUAAAAABwAAANzybwDc8m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Dc3hIQbJpvAFicbwAO8nd1tglMf5DlFnBLEQoPAAAAAJDlFnCmeetvoH+EAJCZbwD0mW8AC6MRcP/////gmW8A0rvtb1Ag8m8GvO1vRx/sb1kf7G8KCkx/kOUWcOoJTH8Imm8As7vtb0hKOxAAAAAAAAC6hTCabwDAm28AKfF3dRCabwACAAAANfF3dRyoFnDg////AAAAAAAAAAAAAAAAkAEAAAAAAAEAAAAAYQByAAAAAAAAAAAA0Y6xdQAAAAAGAAAAZJtvAGSbbwAAAgAA/P///wEAAAAAAAAAAAAAAAAAAAAAAAAAAAAAAAAAAABkdgAIAAAAACUAAAAMAAAAAwAAABgAAAAMAAAAAAAAAhIAAAAMAAAAAQAAABYAAAAMAAAACAAAAFQAAABUAAAADAAAADcAAAAgAAAAWgAAAAEAAABVVY9BhfaO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Cge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FdJ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NeHG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FyaI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zrBt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OhI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mB0JgEBAQEBAQEBAQEBAQFu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6sawEBAQEBAQEBAQEBAQFhe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FsUcOAQEBAQEBAQEBAR+th0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jEZkOAQEBAQEBAQEBAQFxr64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VnKDAQEBAQEBAQEBAQFnfTi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e0AgEBAQEBAQEBAQEBp420AQEBAQEBAQEBAQEBAQIBAW0mV3dTGHchlXNtAgIBAgECAQEBAQEBAQEBAQEBAQEBAQEBAQEBAQEBAQEBAQEBAQEBAQEBAQEBAQEBAQEBAQEBAQEBAQEBAQEBAQEBAQEBAQEBAQEBAQEBAQEBAQEBAQEBAQEBAQEBAQEBAQEBAQEBAQEBAQEBAQEBAQEBAQEBAQEBAQEBAQEBAQEBAQEBAQEBAQEBAQEBAQEBAQEBAQEBAQEBAQEBAQEBAQEBAQEBAQEBAQEBAQEBAQEBAQEBAQEBAQEBAQ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BAQEBAQEBAQEBAQEBAQEBAQEBAQEBAQEBAQEBAQEBAQEBAQEBAQEBAQEBAQEBAQEBAQIBektPjnoIEDxffV9sP04CAQEBAQEBAQEBAQEBAQEBAQEBAQEBAQEBAQEBAQEBAQEBAQEBAQEBAQEBAQEBAQEBAQEBAQEBAQEBAQEBCkuPkAEBAQEBAQEBAQEBAQEBAQEBAQEBAQEBAQEBAQEBAQEBAQEBAQEBAQEBAQEBAQEBAQEBAQEBAQEBAQEBAQEBAQEBAQEBAQEBAQEBAQEBAQEBAQEBAQEBAQEBAQEBAQEBAQEBAQEBAQEBAQEBAQEBAQEBAQEBAQEBAQEBAQEBAQEBAQEBAQEBAQEBAQEBAQEBAQEBAQEBAQEBAQEBAQEBAQEBAQEBAQEBAQEBAQICiVR2dwGKCyc8EBCLKmhXAQEBAQEBAQEBAQEBAQEBAQEBAQEBAQEBAQEBAQEBAQEBAQEBAQEBAQEBAQEBAQEBAQEBAQEBAQEBAQEBjGGNIQEBAQEBAQEBAQEBAQEBAQEBAQEBAQEBAQEBAQEBAQEBAQEBAQEBAQEBAQEBAQEBAQEBAQEBAQEBAQEBAQEBAQEBAQEBAQEBAQEBAQEBAQEBAQEBAQEBAQEBAQEBAQEBAQEBAQEBAQEBAQEBAQEBAQEBAQEBAQEBAQ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BAQEBAQEBAQEBAQEBAQEBAQEBAQEBAQEBAQEBAQEBAQEBAQEBAQEBAQEBAQEBAQEBAQEBAQ92OEQBAgKDYWMkYhCEAgIBAQEBAQEBAQEBAQEBAQEBAQEBAQEBAQEBAQEBAQEBAQEBAQEBAQEBAQEBAQEBAQEBAQEBAQEBAQEBTXpLBW0BAQEBAQEBAQEBAQEBAQEBAQEBAQEBAQEBAQEBAQEBAQEBAQEBAQEBAQEBAQEBAQEBAQEBAQEBAQEBAQEBAQEBAQEBAQEBAQEBAQEBAQEBAQEBAQEBAQEBAQEBAQEBAQEBAQEBAQEBAQEBAQEBAQEBAQEBAQEBAQEBAQEBAQEBAQEBAQEBAQEBAQEBAQEBAQEBAQEBAQEBAQEBAQEBAQEBAQEBAQEBAQEBAQEBAQEWKIAfAgEBAUkMYmSBDQ4CAQEBAQEBAQEBAQEBAQEBAQEBAQEBAQEBAQEBAQEBAQEBAQEBAQEBAQEBAQEBAQEBAQEBAQEBAQEBAYJdYR8BAQEBAQEBAQEBAQEBAQEBAQEBAQEBAQEBAQEBAQEBAQEBAQEBAQEBAQEBAQEBAQEBAQEBAQEBAQEBAQEBAQEBAQEBAQEBAQEBAQEBAQEBAQEBAQEBAQEBAQEBAQEBAQEBAQEBAQEBAQEBAQEBAQEBAQEBAQEBAQ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BAQEBAQEBAQEBAQEBAQEBAQEBAQEBAQEBAQEBAQEBAQEBAQEBAQEBAQEBAQEBAQEBAQEBAQEBe110bgIBAQEBChcjYjQ0HDcBAgIBAQEBAQEBAQEBAQEBAQEBAQEBAQEBAQEBAQEBAQEBAQEBAQEBAQEBAQEBAQEBAQEBAQEBAUkUdnwBAQEBAQEBAQEBAQEBAQEBAQEBAQEBAQEBAQEBAQEBAQEBAQEBAQEBAQEBAQEBAQEBAQEBAQEBAQEBAQEBAQEBAQEBAQEBAQEBAQEBAQEBAQEBAQEBAQEBAQEBAQEBAQEBAQEBAQEBAQEBAQEBAQEBAQEBAQEBAQEBAQEBAQEBAQEBAQEBAQEBAQEBAQEBAQEBAQEBAQEBAQEBAQEBAQEBAQEBAQEBAQEBAQEBAQECAmwoTwECAQEBATUHDDZjJzZ6VQEBAQEBAQEBAQEBAQEBAQEBAQEBAQEBAQEBAQEBAQEBAQEBAQEBAQEBAQEBAQEBAQEBAQEBAS4EBG8BAgEBAQEBAQEBAQEBAQEBAQEBAQEBAQEBAQEBAQEBAQEBAQEBAQEBAQEBAQEBAQEBAQEBAQEBAQEBAQEBAQEBAQEBAQEBAQEBAQEBAQEBAQEBAQEBAQEBAQEBAQEBAQEBAQEBAQEBAQEBAQEBAQEBAQEBAQEBAQ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BAQEBAQEBAQEBAQEBAQEBAQEBAQEBAQEBAQEBAQEBAQEBAQEBAQEBAQEBAQEBAQEBAQEBAQEBAQFvXXACAgEBAQJxBxMDAT40NGMjcnMCAgIBAQEBAQEBAQEBAQEBAQEBAQEBAQEBAQEBAQEBAQEBAQEBAQEBAQEBAQEBAQEBAQF0IDEZAQEBAQEBAQEBAQEBAQEBAQEBAQEBAQEBAQEBAQEBAQEBAQEBAQEBAQEBAQEBAQEBAQEBAQEBAQEBAQEBAQEBAQEBAQEBAQEBAQEBAQEBAQEBAQEBAQEBAQEBAQEBAQEBAQEBAQEBAQEBAQEBAQEBAQEBAQEBAQEBAQEBAQEBAQEBAQEBAQEBAQEBAQEBAQEBAQEBAQEBAQEBAQEBAQEBAQEBAQEBAQEBAQEBAQEBAR9uXRQYAgEBAQIVIBBeAQIVRS0tCCNIRgECAQEBAQEBAQEBAQEBAQEBAQEBAQEBAQEBAQEBAQEBAQEBAQEBAQEBAQEBAQEBAR8dFzEeAQEBAQEBAQEBAQEBAQEBAQEBAQEBAQEBAQEBAQEBAQEBAQEBAQEBAQEBAQEBAQEBAQEBAQEBAQEBAQEBAQEBAQEBAQEBAQEBAQEBAQEBAQEBAQEBAQEBAQEBAQEBAQEBAQEBAQEBAQEBAQEBAQEBAQEBAQEBAQ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BAQEBAQEBAQEBAQEBAQEBAQEBAQEBAQEBAQEBAQEBAQEBAQEBAQEBAQEBAQEBAQEBAQEBAQEBAQECAV5dXwIBAQECH1Q8YAEBAgEBV2FiY2RlSGYBAQEBAQEBAQEBAQEBAQEBAQEBAQEBAQEBAQEBAQEBAQEBAQEBAQEBAQEBAQFHNgxdZw4BAQEBAQEBAQEBAQEBAQEBAQEBAQEBAQEBAQEBAQEBAQEBAQEBAQEBAQEBAQEBAQEBAQEBAQEBAQEBAQEBAQEBAQEBAQEBAQEBAQEBAQEBAQEBAQEBAQEBAQEBAQEBAQEBAQEBAQEBAQEBAQEBAQEBAQEBAQEBAQEBAQEBAQEBAQEBAQEBAQEBAQEBAQEBAQEBAQEBAQEBAQEBAQEBAQEBAQEBAQEBAQEBAQEBAQEBAVMXVFUCAQEBAlYIB1cBAQEBHwFYPFlaW1wzAgEBAQEBAQEBAQEBAQEBAQEBAQEBAQEBAQEBAQEBAQEBAQEBAQEBAQEBAQEBXRAMCQEBAQEBAQEBAQEBAQEBAQEBAQEBAQEBAQEBAQEBAQEBAQEBAQEBAQEBAQEBAQEBAQEBAQEBAQEBAQEBAQEBAQEBAQEBAQEBAQEBAQEBAQEBAQEBAQEBAQEBAQEBAQEBAQEBAQEBAQEBAQEBAQEBAQEBAQEBAQ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BAQEBAQEBAQEBAQEBAQEBAQEBAQEBAQEBAQEBAQEBAQEBAQEBAQEBAQEBAQEBAQEBAQEBAQEBAQEBAQFDFyBEAQEBAQ5FJydGDgEBAQEBAQ5HSD4BAgEBAQEBAQEBAQEBAQEBAQEBAQEBAQEBAQEBAQEBAQEBAQEBAQEBAQEBAQECSScQFEABAQEBAQEBAQEBAQEBAQEBAQEBAQEBAQEBAQEBAQEBAQEBAQEBAQEBAQEBAQEBAQEBAQEBAQEBAQEBAQEBAQEBAQEBAQEBAQEBAQEBAQEBAQEBAQEBAQEBAQEBAQEBAQEBAQEBAQEBAQEBAQEBAQEBAQEBAQEBAQEBAQEBAQEBAQEBAQEBAQEBAQEBAQEBAQEBAQEBAQEBAQEBAQEBAQEBAQEBAQEBAQEBAQEBAQEBAQEBPhQ/FQIBAQJABzxBAQEBAQEBAQICAQICAQEBAQEBAQEBAQEBAQEBAQEBAQEBAQEBAQEBAQEBAQEBAQEBAQEBAQEBAQECDgc8C0IBAQEBAQEBAQEBAQEBAQEBAQEBAQEBAQEBAQEBAQEBAQEBAQEBAQEBAQEBAQEBAQEBAQEBAQEBAQEBAQEBAQEBAQEBAQEBAQEBAQEBAQEBAQEBAQEBAQEBAQEBAQEBAQEBAQEBAQEBAQEBAQEBAQEBAQEBAQ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BAQEBAQEBAQEBAQEBAQEBAQEBAQEBAQEBAQEBAQEBAQEBAQEBAQEBAQEBAQEBAQEBAQEBAQEBAQEBAQEBDjALMTICAQEOMzQLNQIBAQEBAQEBAQEBAQEBAQEBAQEBAQEBAQEBAQEBAQEBAQEBAQEBAQEBAQEBAQEBAQEBAQEBAQEBAhg2CDcBAQEBAQEBAQEBAQEBAQEBAQEBAQEBAQEBAQEBAQEBAQEBAQEBAQEBAQEBAQEBAQEBAQEBAQEBAQEBAQEBAQEBAQEBAQEBAQEBAQEBAQEBAQEBAQEBAQEBAQEBAQEBAQEBAQEBAQEBAQEBAQEBAQEBAQEBAQEBAQEBAQEBAQEBAQEBAQEBAQEBAQEBAQEBAQEBAQEBAQEBAQEBAQEBAQEBAQEBAQEBAQEBAQEBAQEBAQEBAQEpKisCAQEBASwHLS4BAQEBAQEBAQEBAQEBAQEBAQEBAQEBAQEBAQEBAQEBAQEBAQEBAQEBAQEBAQEBAQEBAQEBAQEBAg4vAw4BAQEBAQEBAQEBAQEBAQEBAQEBAQEBAQEBAQEBAQEBAQEBAQEBAQEBAQEBAQEBAQEBAQEBAQEBAQEBAQEBAQEBAQEBAQEBAQEBAQEBAQEBAQEBAQEBAQEBAQEBAQEBAQEBAQEBAQEBAQEBAQEBAQEBAQEBAQ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BAQEBAQEBAQEBAQEBAQEBAQEBAQEBAQEBAQEBAQEBAQEBAQEBAQEBAQEBAQEBAQEBAQEBAQEBAQEBAQEBAQEBGiAgIQICAgIiIyQl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hsEHAICAQECHR4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WFxcY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EhMUFQ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LDA0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k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kaRniTygnEI/9KijxHi7gDJ1tWP1Q6uyJ5kLucABq2E=</DigestValue>
    </Reference>
    <Reference Type="http://www.w3.org/2000/09/xmldsig#Object" URI="#idOfficeObject">
      <DigestMethod Algorithm="http://www.w3.org/2001/04/xmlenc#sha256"/>
      <DigestValue>PHPwLBd+k7wr0t2cd5dkCLkWbKKwuTB1+5B+UkEgfmU=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8O3ZYJs5vR4ToAWVvbESxSgOPnbUCA12WLya/YlesRM=</DigestValue>
    </Reference>
    <Reference Type="http://www.w3.org/2000/09/xmldsig#Object" URI="#idValidSigLnImg">
      <DigestMethod Algorithm="http://www.w3.org/2001/04/xmlenc#sha256"/>
      <DigestValue>gFltXCIckH0GValXNh2psj1/4KSZgKIPVzac47ES6CA=</DigestValue>
    </Reference>
    <Reference Type="http://www.w3.org/2000/09/xmldsig#Object" URI="#idInvalidSigLnImg">
      <DigestMethod Algorithm="http://www.w3.org/2001/04/xmlenc#sha256"/>
      <DigestValue>h9r9KR6Xw4DB2/8lLghwIYH5vMGvkGnIRdGb6SuSjDE=</DigestValue>
    </Reference>
  </SignedInfo>
  <SignatureValue>OkUQA7EEg2L4VlU+KBqKJ0Ql9UkwcgwsaQef2RLz45KMIIjxWIjnmL2On3sQJwPi0UxWkcx8yjxc
UBPujyZJiVtFx6Gz9mnM7+YG0p2LjSMFI4ke4VOwCy9eP8esEPgIkEr/CocIcOXbH97ifKVvHo8L
m+jzIZTxaf02HrqtgIGrx79KbGZgMDOZuihy5RbMfj6QwZzo4s6I3nhlHxX072SZtThEDlvxLOhF
NZEtAZwlQsdeFZMNUxFu+6NCW+/POOyvQl62/nHRJR/Rm7/Q/jGvvHhLgCwXYF6WfRJO4ElmZ25s
E9/5V5GxF7Q9099NLbK8PiChPfNYdXaQ55uqew==</SignatureValue>
  <KeyInfo>
    <X509Data>
      <X509Certificate>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OkRaeyExE6SgMF7WpLdOV4ZAVc7BHydZ600Veo3Rgm4=</DigestValue>
      </Reference>
      <Reference URI="/word/endnotes.xml?ContentType=application/vnd.openxmlformats-officedocument.wordprocessingml.endnotes+xml">
        <DigestMethod Algorithm="http://www.w3.org/2001/04/xmlenc#sha256"/>
        <DigestValue>Bc2AQFDqPmV7zzr1xMiJ4lOibUYyuP5pTieSNIReELg=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pNWGu0TOOyASCFBJ//kXKBp+YvaP7dB5S9l/R11zAmU=</DigestValue>
      </Reference>
      <Reference URI="/word/footnotes.xml?ContentType=application/vnd.openxmlformats-officedocument.wordprocessingml.footnotes+xml">
        <DigestMethod Algorithm="http://www.w3.org/2001/04/xmlenc#sha256"/>
        <DigestValue>KBTDsuBraAdnGstRIv/3xlo1L5kbTmFteoksr0tsjoI=</DigestValue>
      </Reference>
      <Reference URI="/word/header1.xml?ContentType=application/vnd.openxmlformats-officedocument.wordprocessingml.header+xml">
        <DigestMethod Algorithm="http://www.w3.org/2001/04/xmlenc#sha256"/>
        <DigestValue>ENxmO3eWGG8zqqeHGJEcCIa9ij8gfX7xy5Dx7HBymjA=</DigestValue>
      </Reference>
      <Reference URI="/word/header2.xml?ContentType=application/vnd.openxmlformats-officedocument.wordprocessingml.header+xml">
        <DigestMethod Algorithm="http://www.w3.org/2001/04/xmlenc#sha256"/>
        <DigestValue>q6yVblnJhSq2SIXjo2IvwM5YCubUvrEKYivhHJHptmU=</DigestValue>
      </Reference>
      <Reference URI="/word/media/image1.emf?ContentType=image/x-emf">
        <DigestMethod Algorithm="http://www.w3.org/2001/04/xmlenc#sha256"/>
        <DigestValue>uRtdOhS1Mq10L8rPvcJjfbfdq6J90KVCAryRRr1Hm4Y=</DigestValue>
      </Reference>
      <Reference URI="/word/media/image2.emf?ContentType=image/x-emf">
        <DigestMethod Algorithm="http://www.w3.org/2001/04/xmlenc#sha256"/>
        <DigestValue>g1dcBoCWV5Xzas+l9iC5a5KFjLJZZc5rL/s6rA915IE=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F3RHSfUoNNCdDFTsYQ9/EWXtN2JKUDi9QevbqdipOAk=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2022-06-10T10:41:57Z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QAAABMAAAAAAAAAAAAAAAvCAAAZgUAACBFTUYAAAEAnAABAA8AAAABAAAAAAAAAAAAAAAAAAAAgAcAADgEAABYAQAAwgAAAAAAAAAAAAAAAAAAAMA/BQDQ9QIARgAAACwAAAAgAAAARU1GKwFAAQAcAAAAEAAAAAIQwNsBAAAAeAAAAHg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/pQgAAAIAAAACA//+ZQiEAAAAIAAAAYgAAAAwAAAABAAAAFQAAAAwAAAAEAAAAFQAAAAwAAAAEAAAARgAAABQAAAAIAAAAVE5QUAYBAABRAAAAgA4AAAAAAAAAAAAAdAAAAEwAAAAAAAAAAAAAAAAAAAAAAAAAwwAAAIAAAABQAAAAMAAAAIAAAAAADgAAAAAAAIYA7gB1AAAAT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UQAAAHjEAAAAAAAAAAAAAHQAAABMAAAAAAAAAAAAAAAAAAAAAAAAAMMAAACAAAAAUAAAACgAAAB4AAAAAMQAAAAAAADGAIgAdQAAAE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HQAAABMAAAAAAAAAAAAAAB1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2022-06-10T10:41:57Z</xd:SigningTime>
          <xd:SigningCertificate>
            <xd:Cert>
              <xd:CertDigest>
                <DigestMethod Algorithm="http://www.w3.org/2001/04/xmlenc#sha256"/>
                <DigestValue>Tm6PZQfSiTelc86y/KI7BUbFChugzParCB1rfHB2IVY=</DigestValue>
              </xd:CertDigest>
              <xd:IssuerSerial>
                <X509IssuerName>SERIALNUMBER=201627, CN=Citizen CA, C=BE</X509IssuerName>
                <X509SerialNumber>21267647932559783469393610710606478235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OsAAM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XAYJhoXcIJx4BCQAAAJxhoXcJAAAAiFAeAQAAAAAIJx4BCCceAbYiLm0AAAAAQEkDbQkAAAAAAAAAAAAAAAAAAAAAAAAAiOsdAQAAAAAAAAAAAAAAAAAAAAAAAAAAAAAAAAAAAAAAAAAAAAAAAAAAAAAAAAAAAAAAAAAAAAAAAAAAAAAAAODtFwGENOb4aGard9TuFwHo0Z13CCceAUBJA20AAAAA+NKdd///AAAAAAAA29Odd9vTnXcE7xcBAAAAAAAAAAARmZZ1AAAAAAcAAAA07xcBNO8XAQ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7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8fHx////////////////////////////////wP///3///////////////////////////////8D////////////////////////////////////A/v7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+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tAAAAIAAAAH0AAABUAAAAAAAAAAAAAAAAAAAAAAAAAMIAAAB/AAAAUAAAACgAAAB4AAAAfMAAAAAAAADGAIgAdAAAAE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</Object>
  <Object Id="idInvalidSigLnImg">AQAAAGwAAAAAAAAAAAAAAD8BAACfAAAAAAAAAAAAAABmFgAAOwsAACBFTUYAAAEAVO8AAMw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BcBMP+8dbhWHgHgMi5tUKXzAFCsFwE8rhcBDvKOd4JhoXcIJx4BPQwKRpxhoXcgAAAAWEoeAQAAAAAIJx4BCCceARD+42wAAAAAcGCRbAkAAAAAAAAAAAAAAAAAAAAAAAAAiOsdAQAAAAAAAAAAAAAAAAAAAAAAAAAAAAAAAAAA2kgAAAAApK0XASnxjnf0qxcBAAAAADXxjncAAAAA8////wAAAAAAAAAAAAAAANh15vg8rBcBHY+XdQAAuXUAABcBCQAAAAAAAAARmZZ1QEkDbQkAAABIrRcBSK0XAQACAAD8////AQAAAAAAAAAAAAAAAAAAAAAAAADkxId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BcBgmGhdwgnHgEJAAAAnGGhdwkAAACIUB4BAAAAAAgnHgEIJx4BtiIubQAAAABASQNtCQAAAAAAAAAAAAAAAAAAAAAAAACI6x0BAAAAAAAAAAAAAAAAAAAAAAAAAAAAAAAAAAAAAAAAAAAAAAAAAAAAAAAAAAAAAAAAAAAAAAAAAAAAAAAA4O0XAYQ05vhoZqt31O4XAejRnXcIJx4BQEkDbQAAAAD40p13//8AAAAAAADb051329OddwTvFwEAAAAAAAAAABGZlnUAAAAABwAAADTvFwE07xc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FwFkAQAAAAAAAAAAAAB8fVMVtJIXAaCUFwEO8o53WVh8Z5DlvWwYFApqAAAAAJDlvWymeZJseEgsAdiRFwE8khcBC6O4bP////8okhcB0ruUbFAgmWwGvJRsRx+TbFkfk2wVWHxnkOW9bHVYfGdQkhcBs7uUbOBzJxMAAAAAAADaSHiSFwEIlBcBKfGOd1iSFwECAAAANfGOdxyovWzg////AAAAAAAAAAAAAAAAkAEAAAAAAAEAAAAAYQByAAAAAAAAAAAAEZmWdQAAAAAGAAAArJMXAayTFw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v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x8fH////////////////////////////////A////f///////////////////////////////wP///////////////////////////////////8D+/v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7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RAAAA9MAAAC0AAAAgAAAAfQAAAFQAAAAAAAAAAAAAAAAAAAAAAAAAwgAAAH8AAABQAAAAKAAAAHgAAAB8wAAAAAAAAMYAiAB0AAAAT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hijstoebehoren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6XAYHYSFKZVE-185-212</_dlc_DocId>
    <_dlc_DocIdUrl xmlns="341ef2d6-d38c-4729-b0bd-8f06d6b35472">
      <Url>http://units.mil.intra/sites/DGMR/MGT/R/CTL/_layouts/DocIdRedir.aspx?ID=6XAYHYSFKZVE-185-212</Url>
      <Description>6XAYHYSFKZVE-185-212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sharepoint/v3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  <ds:schemaRef ds:uri="341ef2d6-d38c-4729-b0bd-8f06d6b35472"/>
    <ds:schemaRef ds:uri="http://schemas.microsoft.com/sharepoint/v4"/>
    <ds:schemaRef ds:uri="http://schemas.microsoft.com/sharepoint/v3/field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28D92A5-09FA-4167-8158-7E53AA2B853F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B868705C-BF49-4CAB-AE89-F04643AA1F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7</TotalTime>
  <Pages>1</Pages>
  <Words>254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hijstoebehoren - periodiek</vt:lpstr>
    </vt:vector>
  </TitlesOfParts>
  <Company>DTT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hijstoebehoren - periodiek</dc:title>
  <dc:creator>Jean-Michel.VanHelleputte@mil.be</dc:creator>
  <cp:lastModifiedBy>Hinskens Ervin</cp:lastModifiedBy>
  <cp:revision>6</cp:revision>
  <cp:lastPrinted>2016-12-15T08:50:00Z</cp:lastPrinted>
  <dcterms:created xsi:type="dcterms:W3CDTF">2017-01-25T10:47:00Z</dcterms:created>
  <dcterms:modified xsi:type="dcterms:W3CDTF">2022-06-08T06:51:00Z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4525f6d7-d970-4f97-bf5d-590252c9beaf</vt:lpwstr>
  </property>
</Properties>
</file>